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3.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drawings/drawing4.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drawings/drawing5.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drawings/drawing6.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drawings/drawing7.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drawings/drawing8.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FAA2E" w14:textId="28B5FCC5" w:rsidR="00A70340" w:rsidRDefault="00A70340" w:rsidP="004043D7">
      <w:pPr>
        <w:pStyle w:val="Heading6"/>
      </w:pPr>
      <w:bookmarkStart w:id="0" w:name="_Ref521527608"/>
      <w:bookmarkStart w:id="1" w:name="_Ref426807500"/>
      <w:bookmarkStart w:id="2" w:name="_Toc426839264"/>
      <w:r>
        <w:t xml:space="preserve">Hydrology </w:t>
      </w:r>
      <w:r w:rsidR="004A2FD9">
        <w:t>(</w:t>
      </w:r>
      <w:r>
        <w:t>River</w:t>
      </w:r>
      <w:r w:rsidR="004A2FD9">
        <w:t>)</w:t>
      </w:r>
      <w:bookmarkEnd w:id="0"/>
    </w:p>
    <w:p w14:paraId="121A6A3F" w14:textId="77777777" w:rsidR="003B430D" w:rsidRDefault="003B430D" w:rsidP="003B430D">
      <w:pPr>
        <w:pStyle w:val="Heading7"/>
      </w:pPr>
      <w:r w:rsidRPr="00FB1AE6">
        <w:t>Introduction</w:t>
      </w:r>
      <w:bookmarkStart w:id="3" w:name="_GoBack"/>
      <w:bookmarkEnd w:id="3"/>
    </w:p>
    <w:p w14:paraId="1A6A9CB3" w14:textId="30D6E3EA" w:rsidR="003B430D" w:rsidRDefault="003B430D" w:rsidP="003B430D">
      <w:r w:rsidRPr="00386832">
        <w:t>The Hydrology (River) indicator provides in-channel hydrological information on the character o</w:t>
      </w:r>
      <w:r>
        <w:t>f</w:t>
      </w:r>
      <w:r w:rsidRPr="00386832">
        <w:t xml:space="preserve"> Commonwealth environmental water and other environmental water deliveries.</w:t>
      </w:r>
      <w:r>
        <w:t xml:space="preserve"> </w:t>
      </w:r>
      <w:r w:rsidRPr="00386832">
        <w:t xml:space="preserve"> This information is directly relevant to several other indicators measured in the</w:t>
      </w:r>
      <w:r w:rsidR="00F424B9">
        <w:t xml:space="preserve"> Gwydir </w:t>
      </w:r>
      <w:r w:rsidR="00F276BC">
        <w:t>R</w:t>
      </w:r>
      <w:r>
        <w:t xml:space="preserve">iver system Selected Area (Selected Area) including </w:t>
      </w:r>
      <w:r w:rsidR="000279E6">
        <w:t xml:space="preserve">Water Quality, </w:t>
      </w:r>
      <w:r>
        <w:t>Vegetation, Waterbirds, F</w:t>
      </w:r>
      <w:r w:rsidRPr="00386832">
        <w:t xml:space="preserve">ish, </w:t>
      </w:r>
      <w:r>
        <w:t>Microinvertebrates and Macroinvertebrates</w:t>
      </w:r>
      <w:r w:rsidRPr="00386832">
        <w:t xml:space="preserve">. </w:t>
      </w:r>
      <w:r>
        <w:t xml:space="preserve"> </w:t>
      </w:r>
      <w:r w:rsidRPr="00386832">
        <w:t>The influence o</w:t>
      </w:r>
      <w:r>
        <w:t>f</w:t>
      </w:r>
      <w:r w:rsidRPr="00386832">
        <w:t xml:space="preserve"> hydrology o</w:t>
      </w:r>
      <w:r>
        <w:t>n</w:t>
      </w:r>
      <w:r w:rsidRPr="00386832">
        <w:t xml:space="preserve"> these indicators will be addressed under their respective sections. </w:t>
      </w:r>
      <w:r>
        <w:t xml:space="preserve"> </w:t>
      </w:r>
      <w:r w:rsidRPr="00386832">
        <w:t>The Hydrology (River) indicator will also provide information on the degree of hydrological connecti</w:t>
      </w:r>
      <w:r>
        <w:t>on</w:t>
      </w:r>
      <w:r w:rsidRPr="00386832">
        <w:t xml:space="preserve"> maintained through the Gwydir Selected Area during the </w:t>
      </w:r>
      <w:r>
        <w:t>2017-18</w:t>
      </w:r>
      <w:r w:rsidRPr="00386832">
        <w:t xml:space="preserve"> water year. </w:t>
      </w:r>
      <w:r>
        <w:t xml:space="preserve"> Two specific questions were addressed in relation to this indicator:</w:t>
      </w:r>
    </w:p>
    <w:p w14:paraId="070A4025" w14:textId="77777777" w:rsidR="003B430D" w:rsidRPr="00C6392F" w:rsidRDefault="003B430D" w:rsidP="00C6392F">
      <w:pPr>
        <w:pStyle w:val="Bullets1"/>
      </w:pPr>
      <w:r w:rsidRPr="00C6392F">
        <w:t>What did Commonwealth environmental water contribute to hydrological connectivity?</w:t>
      </w:r>
    </w:p>
    <w:p w14:paraId="2F4B7900" w14:textId="77777777" w:rsidR="003B430D" w:rsidRPr="00C6392F" w:rsidRDefault="003B430D" w:rsidP="00C6392F">
      <w:pPr>
        <w:pStyle w:val="Bullets1"/>
      </w:pPr>
      <w:r w:rsidRPr="00C6392F">
        <w:t>What did Commonwealth environmental water contribute to hydrological connectivity of the Gwydir Selected Area channels?</w:t>
      </w:r>
    </w:p>
    <w:p w14:paraId="7D6DB942" w14:textId="77777777" w:rsidR="003B430D" w:rsidRDefault="003B430D" w:rsidP="003B430D">
      <w:pPr>
        <w:pStyle w:val="Heading8"/>
      </w:pPr>
      <w:r w:rsidRPr="00E97BFA">
        <w:t xml:space="preserve">Environmental </w:t>
      </w:r>
      <w:r w:rsidRPr="00FB1AE6">
        <w:t>watering</w:t>
      </w:r>
      <w:r w:rsidRPr="00E97BFA">
        <w:t xml:space="preserve"> in 201</w:t>
      </w:r>
      <w:r>
        <w:t>7-18</w:t>
      </w:r>
    </w:p>
    <w:p w14:paraId="357005D4" w14:textId="2F820016" w:rsidR="002E0F79" w:rsidRDefault="002E0F79" w:rsidP="002E0F79">
      <w:pPr>
        <w:spacing w:before="200"/>
      </w:pPr>
      <w:bookmarkStart w:id="4" w:name="_Hlk519592763"/>
      <w:r w:rsidRPr="00037A0A">
        <w:t>During 2017-18</w:t>
      </w:r>
      <w:r>
        <w:t>,</w:t>
      </w:r>
      <w:r w:rsidRPr="00037A0A">
        <w:t xml:space="preserve"> environmental water was delivered to both in</w:t>
      </w:r>
      <w:r>
        <w:t>-</w:t>
      </w:r>
      <w:r w:rsidRPr="00037A0A">
        <w:t>channel and wetland assets in the Gwydir River system (</w:t>
      </w:r>
      <w:r w:rsidRPr="002E0F79">
        <w:fldChar w:fldCharType="begin"/>
      </w:r>
      <w:r w:rsidRPr="002E0F79">
        <w:instrText xml:space="preserve"> REF _Ref522272191 \h  \* MERGEFORMAT </w:instrText>
      </w:r>
      <w:r w:rsidRPr="002E0F79">
        <w:fldChar w:fldCharType="separate"/>
      </w:r>
      <w:r w:rsidR="000D3CFD" w:rsidRPr="000D3CFD">
        <w:rPr>
          <w:bCs/>
        </w:rPr>
        <w:t xml:space="preserve">Table </w:t>
      </w:r>
      <w:r w:rsidR="000D3CFD" w:rsidRPr="000D3CFD">
        <w:rPr>
          <w:bCs/>
          <w:noProof/>
        </w:rPr>
        <w:t>A</w:t>
      </w:r>
      <w:r w:rsidR="000D3CFD" w:rsidRPr="000D3CFD">
        <w:rPr>
          <w:bCs/>
          <w:noProof/>
        </w:rPr>
        <w:noBreakHyphen/>
        <w:t>1</w:t>
      </w:r>
      <w:r w:rsidRPr="002E0F79">
        <w:fldChar w:fldCharType="end"/>
      </w:r>
      <w:r w:rsidRPr="002E0F79">
        <w:t xml:space="preserve">). </w:t>
      </w:r>
      <w:r>
        <w:t>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259C5316" w14:textId="150C7650" w:rsidR="002E0F79" w:rsidRPr="00E45DB1" w:rsidRDefault="002E0F79" w:rsidP="002E0F79">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w:t>
      </w:r>
      <w:bookmarkStart w:id="5" w:name="_Hlk521588874"/>
      <w:r>
        <w:t xml:space="preserve">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w:t>
      </w:r>
      <w:bookmarkEnd w:id="5"/>
      <w:r w:rsidRPr="00672A0C">
        <w:rPr>
          <w:rFonts w:cs="Arial"/>
          <w:szCs w:val="20"/>
        </w:rPr>
        <w:t>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39F851E7" w14:textId="3750017A" w:rsidR="00FD64EF" w:rsidRDefault="00FD64EF" w:rsidP="003B430D"/>
    <w:p w14:paraId="135588E7" w14:textId="34597A86" w:rsidR="00FD64EF" w:rsidRDefault="00FD64EF" w:rsidP="003B430D"/>
    <w:p w14:paraId="67BE2BFC" w14:textId="02A082ED" w:rsidR="00FD64EF" w:rsidRDefault="00FD64EF" w:rsidP="003B430D"/>
    <w:p w14:paraId="62CB6ECD" w14:textId="4E95CC37" w:rsidR="00FD64EF" w:rsidRDefault="00FD64EF" w:rsidP="003B430D"/>
    <w:p w14:paraId="63C82F52" w14:textId="75109AC7" w:rsidR="00FD64EF" w:rsidRDefault="00FD64EF" w:rsidP="003B430D"/>
    <w:p w14:paraId="6C4AC337" w14:textId="49B4246E" w:rsidR="003B430D" w:rsidRPr="00F6309E" w:rsidRDefault="003B430D" w:rsidP="002E0F79">
      <w:pPr>
        <w:pStyle w:val="Caption"/>
      </w:pPr>
      <w:bookmarkStart w:id="6" w:name="_Ref522272191"/>
      <w:r w:rsidRPr="00651897">
        <w:lastRenderedPageBreak/>
        <w:t xml:space="preserve">Table </w:t>
      </w:r>
      <w:fldSimple w:instr=" STYLEREF 6 \s ">
        <w:r w:rsidR="000D3CFD">
          <w:rPr>
            <w:noProof/>
          </w:rPr>
          <w:t>A</w:t>
        </w:r>
      </w:fldSimple>
      <w:r w:rsidR="00FE6FE7">
        <w:noBreakHyphen/>
      </w:r>
      <w:fldSimple w:instr=" SEQ Table \* ARABIC \s 6 ">
        <w:r w:rsidR="000D3CFD">
          <w:rPr>
            <w:noProof/>
          </w:rPr>
          <w:t>1</w:t>
        </w:r>
      </w:fldSimple>
      <w:bookmarkEnd w:id="6"/>
      <w:r>
        <w:t>:</w:t>
      </w:r>
      <w:r w:rsidRPr="00F6309E">
        <w:t xml:space="preserve"> Environmental water delivered in the Gwydir </w:t>
      </w:r>
      <w:r w:rsidR="00F424B9">
        <w:t>R</w:t>
      </w:r>
      <w:r w:rsidRPr="00F6309E">
        <w:t>iver system Selected Area in 2017-18.</w:t>
      </w:r>
      <w:r w:rsidR="002E0F79">
        <w:t xml:space="preserve"> </w:t>
      </w:r>
      <w:r w:rsidR="002E0F79" w:rsidRPr="006625ED">
        <w:t>Percentage represents the percentage of the total flow made up of environmental water.</w:t>
      </w:r>
    </w:p>
    <w:tbl>
      <w:tblPr>
        <w:tblStyle w:val="StandardELAFormat"/>
        <w:tblW w:w="5001" w:type="pct"/>
        <w:tblLook w:val="04A0" w:firstRow="1" w:lastRow="0" w:firstColumn="1" w:lastColumn="0" w:noHBand="0" w:noVBand="1"/>
      </w:tblPr>
      <w:tblGrid>
        <w:gridCol w:w="1681"/>
        <w:gridCol w:w="2408"/>
        <w:gridCol w:w="2879"/>
        <w:gridCol w:w="867"/>
        <w:gridCol w:w="1367"/>
      </w:tblGrid>
      <w:tr w:rsidR="002E0F79" w:rsidRPr="00F6309E" w14:paraId="348CC5C0" w14:textId="77777777" w:rsidTr="002E0F7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6DD1F198" w14:textId="77777777" w:rsidR="002E0F79" w:rsidRPr="00F6309E" w:rsidRDefault="002E0F79" w:rsidP="002E0F79">
            <w:pPr>
              <w:spacing w:after="60"/>
              <w:jc w:val="center"/>
              <w:rPr>
                <w:rFonts w:cs="Arial"/>
                <w:szCs w:val="18"/>
                <w:lang w:eastAsia="en-AU"/>
              </w:rPr>
            </w:pPr>
            <w:r w:rsidRPr="00F6309E">
              <w:rPr>
                <w:rFonts w:cs="Arial"/>
                <w:szCs w:val="18"/>
                <w:lang w:eastAsia="en-AU"/>
              </w:rPr>
              <w:t>Channel</w:t>
            </w:r>
          </w:p>
        </w:tc>
        <w:tc>
          <w:tcPr>
            <w:tcW w:w="1308" w:type="pct"/>
            <w:hideMark/>
          </w:tcPr>
          <w:p w14:paraId="2A2E4C08" w14:textId="77777777" w:rsidR="002E0F79" w:rsidRPr="00F6309E" w:rsidRDefault="002E0F79" w:rsidP="002E0F79">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4D279377" w14:textId="77777777" w:rsidR="002E0F79" w:rsidRPr="00F6309E" w:rsidRDefault="002E0F79" w:rsidP="002E0F79">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02511DCB" w14:textId="77777777" w:rsidR="002E0F79" w:rsidRPr="00F6309E" w:rsidRDefault="002E0F79" w:rsidP="002E0F79">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7CF094E3" w14:textId="77777777" w:rsidR="002E0F79" w:rsidRPr="00F6309E" w:rsidRDefault="002E0F79" w:rsidP="002E0F79">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2E0F79" w:rsidRPr="00F6309E" w14:paraId="1053CA1C"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178B15EB" w14:textId="77777777" w:rsidR="002E0F79" w:rsidRPr="00F6309E" w:rsidRDefault="002E0F79" w:rsidP="002E0F79">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4DD49091"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6EBAED5B" w14:textId="77777777" w:rsidR="002E0F79" w:rsidRPr="000951F9"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14309E5E"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28383B9D"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2E0F79" w:rsidRPr="00F6309E" w14:paraId="571048F8"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797D4000" w14:textId="77777777" w:rsidR="002E0F79" w:rsidRPr="00F6309E" w:rsidRDefault="002E0F79" w:rsidP="002E0F79">
            <w:pPr>
              <w:spacing w:after="60"/>
              <w:jc w:val="left"/>
              <w:rPr>
                <w:rFonts w:cs="Arial"/>
                <w:szCs w:val="18"/>
                <w:lang w:eastAsia="en-AU"/>
              </w:rPr>
            </w:pPr>
            <w:r w:rsidRPr="00F6309E">
              <w:rPr>
                <w:rFonts w:cs="Arial"/>
                <w:szCs w:val="18"/>
                <w:lang w:eastAsia="en-AU"/>
              </w:rPr>
              <w:t>Gingham watercourse</w:t>
            </w:r>
          </w:p>
        </w:tc>
        <w:tc>
          <w:tcPr>
            <w:tcW w:w="1308" w:type="pct"/>
            <w:hideMark/>
          </w:tcPr>
          <w:p w14:paraId="550D4A2B"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79E32B5C"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1B035D2A"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6B19C7BB"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2E0F79" w:rsidRPr="00F6309E" w14:paraId="25EF9217"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26CC2BA3" w14:textId="77777777" w:rsidR="002E0F79" w:rsidRPr="00F6309E" w:rsidRDefault="002E0F79" w:rsidP="002E0F79">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01B2C204"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41C9D6F7"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77488E75"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358E0F59"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2E0F79" w:rsidRPr="00F6309E" w14:paraId="3DC14E6C"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72C43E24" w14:textId="77777777" w:rsidR="002E0F79" w:rsidRPr="00F6309E" w:rsidRDefault="002E0F79" w:rsidP="002E0F79">
            <w:pPr>
              <w:spacing w:after="60"/>
              <w:jc w:val="left"/>
              <w:rPr>
                <w:rFonts w:cs="Arial"/>
                <w:szCs w:val="18"/>
                <w:lang w:eastAsia="en-AU"/>
              </w:rPr>
            </w:pPr>
            <w:r w:rsidRPr="00F6309E">
              <w:rPr>
                <w:rFonts w:cs="Arial"/>
                <w:szCs w:val="18"/>
                <w:lang w:eastAsia="en-AU"/>
              </w:rPr>
              <w:t>Carole Creek</w:t>
            </w:r>
          </w:p>
        </w:tc>
        <w:tc>
          <w:tcPr>
            <w:tcW w:w="1308" w:type="pct"/>
            <w:hideMark/>
          </w:tcPr>
          <w:p w14:paraId="6D90D759"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68A25D4D"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37E2496F"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7F2807D4"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2E0F79" w:rsidRPr="00F6309E" w14:paraId="506D9CEA"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3BEA4932" w14:textId="77777777" w:rsidR="002E0F79" w:rsidRPr="00F6309E" w:rsidRDefault="002E0F79" w:rsidP="002E0F79">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2606D357"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6EE671B7"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19A573C4"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7B56EA76"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2E0F79" w:rsidRPr="00F6309E" w14:paraId="38C08F45"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tcPr>
          <w:p w14:paraId="18299427" w14:textId="77777777" w:rsidR="002E0F79" w:rsidRPr="00F6309E" w:rsidRDefault="002E0F79" w:rsidP="002E0F79">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0E25592A"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49DA4E30"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56F66E8A" w14:textId="77777777" w:rsidR="002E0F79"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46FB7B93" w14:textId="77777777" w:rsidR="002E0F79"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2E0F79" w:rsidRPr="00F6309E" w14:paraId="43FBD34C"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4E450DE0" w14:textId="77777777" w:rsidR="002E0F79" w:rsidRPr="00F6309E" w:rsidRDefault="002E0F79" w:rsidP="002E0F79">
            <w:pPr>
              <w:spacing w:after="60"/>
              <w:jc w:val="left"/>
              <w:rPr>
                <w:rFonts w:cs="Arial"/>
                <w:szCs w:val="18"/>
                <w:lang w:eastAsia="en-AU"/>
              </w:rPr>
            </w:pPr>
            <w:r w:rsidRPr="00F6309E">
              <w:rPr>
                <w:rFonts w:cs="Arial"/>
                <w:szCs w:val="18"/>
                <w:lang w:eastAsia="en-AU"/>
              </w:rPr>
              <w:t>Mallowa Creek</w:t>
            </w:r>
          </w:p>
        </w:tc>
        <w:tc>
          <w:tcPr>
            <w:tcW w:w="1308" w:type="pct"/>
            <w:hideMark/>
          </w:tcPr>
          <w:p w14:paraId="4A3232F9"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02DA6A2E"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10281385"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6C81A09F" w14:textId="77777777" w:rsidR="002E0F79" w:rsidRPr="00F6309E"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2E0F79" w:rsidRPr="00F6309E" w14:paraId="42088AEE" w14:textId="77777777" w:rsidTr="002E0F79">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2EE5D4DD" w14:textId="77777777" w:rsidR="002E0F79" w:rsidRPr="00E968FA" w:rsidRDefault="002E0F79" w:rsidP="002E0F79">
            <w:pPr>
              <w:spacing w:after="60"/>
              <w:jc w:val="left"/>
              <w:rPr>
                <w:rFonts w:cs="Arial"/>
                <w:b/>
                <w:szCs w:val="18"/>
                <w:lang w:eastAsia="en-AU"/>
              </w:rPr>
            </w:pPr>
            <w:r w:rsidRPr="00E968FA">
              <w:rPr>
                <w:rFonts w:cs="Arial"/>
                <w:b/>
                <w:szCs w:val="18"/>
                <w:lang w:eastAsia="en-AU"/>
              </w:rPr>
              <w:t>Total</w:t>
            </w:r>
          </w:p>
        </w:tc>
        <w:tc>
          <w:tcPr>
            <w:tcW w:w="1308" w:type="pct"/>
            <w:hideMark/>
          </w:tcPr>
          <w:p w14:paraId="4223FC59" w14:textId="77777777" w:rsidR="002E0F79" w:rsidRPr="00E968FA"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7994C8E8" w14:textId="77777777" w:rsidR="002E0F79" w:rsidRPr="00E968FA"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5BEC5FAB" w14:textId="77777777" w:rsidR="002E0F79" w:rsidRPr="00E968FA"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161F18D6" w14:textId="77777777" w:rsidR="002E0F79" w:rsidRPr="00E968FA" w:rsidRDefault="002E0F79" w:rsidP="002E0F79">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bookmarkEnd w:id="4"/>
    <w:p w14:paraId="2D1003A4"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5A687E1F" w14:textId="1A238B52"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75BB5967"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703960FE" w14:textId="77777777" w:rsidR="00F463DD" w:rsidRDefault="00F463DD" w:rsidP="00F463DD"/>
    <w:p w14:paraId="2D0F0981" w14:textId="04028873" w:rsidR="003B430D" w:rsidRDefault="002E0F79" w:rsidP="003B430D">
      <w:pPr>
        <w:pStyle w:val="Heading8"/>
      </w:pPr>
      <w:r>
        <w:t>Previous</w:t>
      </w:r>
      <w:r w:rsidR="003B430D">
        <w:t xml:space="preserve"> </w:t>
      </w:r>
      <w:r>
        <w:t>m</w:t>
      </w:r>
      <w:r w:rsidR="003B430D">
        <w:t>onitoring outcomes</w:t>
      </w:r>
    </w:p>
    <w:p w14:paraId="34EC5834" w14:textId="4EA5B860" w:rsidR="003B430D" w:rsidRDefault="003B430D" w:rsidP="003B430D">
      <w:r w:rsidRPr="0095524A">
        <w:t>In 201</w:t>
      </w:r>
      <w:r>
        <w:t>6</w:t>
      </w:r>
      <w:r w:rsidRPr="0095524A">
        <w:t>-1</w:t>
      </w:r>
      <w:r>
        <w:t>7</w:t>
      </w:r>
      <w:r w:rsidRPr="0095524A">
        <w:t xml:space="preserve">, the Gwydir River channel was connected for </w:t>
      </w:r>
      <w:r>
        <w:t>29</w:t>
      </w:r>
      <w:r w:rsidRPr="0095524A">
        <w:t xml:space="preserve">% of the time, </w:t>
      </w:r>
      <w:r>
        <w:t xml:space="preserve">the </w:t>
      </w:r>
      <w:r w:rsidR="000279E6">
        <w:t>l</w:t>
      </w:r>
      <w:r w:rsidRPr="0095524A">
        <w:t xml:space="preserve">ower Gwydir River </w:t>
      </w:r>
      <w:r>
        <w:t>73</w:t>
      </w:r>
      <w:r w:rsidRPr="0095524A">
        <w:t xml:space="preserve">%, Gingham watercourse </w:t>
      </w:r>
      <w:r>
        <w:t>40</w:t>
      </w:r>
      <w:r w:rsidRPr="0095524A">
        <w:t>%, Mehi Rive</w:t>
      </w:r>
      <w:r>
        <w:t>r 28%, Moomin Creek 29% and Mallo</w:t>
      </w:r>
      <w:r w:rsidRPr="0095524A">
        <w:t xml:space="preserve">wa Creek </w:t>
      </w:r>
      <w:r>
        <w:t>32</w:t>
      </w:r>
      <w:r w:rsidRPr="0095524A">
        <w:t>%</w:t>
      </w:r>
      <w:r>
        <w:t xml:space="preserve"> of the time</w:t>
      </w:r>
      <w:r w:rsidRPr="0095524A">
        <w:t xml:space="preserve">.  Environmental water contributed to connectivity in the Gwydir, </w:t>
      </w:r>
      <w:r w:rsidR="000279E6">
        <w:t>l</w:t>
      </w:r>
      <w:r w:rsidRPr="0095524A">
        <w:t>ower Gwydir</w:t>
      </w:r>
      <w:r>
        <w:t xml:space="preserve">, </w:t>
      </w:r>
      <w:r w:rsidRPr="0095524A">
        <w:t>and Mehi River channels and was responsible for all significant flow in Mallowa Creek during 201</w:t>
      </w:r>
      <w:r>
        <w:t>6</w:t>
      </w:r>
      <w:r w:rsidRPr="0095524A">
        <w:t>-1</w:t>
      </w:r>
      <w:r>
        <w:t>7</w:t>
      </w:r>
      <w:r w:rsidRPr="0095524A">
        <w:t xml:space="preserve">.  </w:t>
      </w:r>
      <w:r>
        <w:t xml:space="preserve">Connectivity in the Gingham Watercourse and </w:t>
      </w:r>
      <w:r w:rsidRPr="0095524A">
        <w:t xml:space="preserve">Moomin Creek was due almost entirely to </w:t>
      </w:r>
      <w:r>
        <w:t xml:space="preserve">local </w:t>
      </w:r>
      <w:r w:rsidRPr="0095524A">
        <w:t xml:space="preserve">rainfall events and other water releases associated with stock and domestic use.  </w:t>
      </w:r>
      <w:r w:rsidRPr="0057171E">
        <w:t xml:space="preserve">Connectivity in 2016-17 was greater than in 2015-16.  Both water years were planned dry years, however, environmental watering priorities were changed in response to flooding in spring 2016 to maintain bird </w:t>
      </w:r>
      <w:r>
        <w:t xml:space="preserve">and frog </w:t>
      </w:r>
      <w:r w:rsidRPr="0057171E">
        <w:t>breeding habitat in the wetlands.  Long periods of connectivity in the first half of the water year were attributed to rainfall, while environmental water releases contributed to long periods of connectivity in summer and autumn 2017.  Short periods of connectivity in all channels resulted from localised rainfall.</w:t>
      </w:r>
    </w:p>
    <w:p w14:paraId="469F268C" w14:textId="05AA7175" w:rsidR="00C152C2" w:rsidRDefault="00C152C2" w:rsidP="003B430D"/>
    <w:p w14:paraId="76CF398B" w14:textId="77777777" w:rsidR="00C152C2" w:rsidRPr="00BB78E9" w:rsidRDefault="00C152C2" w:rsidP="003B430D"/>
    <w:p w14:paraId="0EB2345A" w14:textId="77777777" w:rsidR="003B430D" w:rsidRDefault="003B430D" w:rsidP="003B430D">
      <w:pPr>
        <w:pStyle w:val="Heading7"/>
      </w:pPr>
      <w:r w:rsidRPr="00FB1AE6">
        <w:lastRenderedPageBreak/>
        <w:t>Methods</w:t>
      </w:r>
    </w:p>
    <w:p w14:paraId="658F2674" w14:textId="77777777" w:rsidR="003B430D" w:rsidRDefault="003B430D" w:rsidP="003B430D">
      <w:pPr>
        <w:pStyle w:val="Heading8"/>
      </w:pPr>
      <w:r w:rsidRPr="00FB1AE6">
        <w:t>Hydrological</w:t>
      </w:r>
      <w:r>
        <w:t xml:space="preserve"> connectivity</w:t>
      </w:r>
    </w:p>
    <w:p w14:paraId="3FC30E1A" w14:textId="4CFABF1F" w:rsidR="003B430D" w:rsidRDefault="003B430D" w:rsidP="003B430D">
      <w:r>
        <w:t>An assessment of the hydrological connectivity experienced throughout the monitoring zones of the Selected Area was undertaken following the methods outlined in Commonwealth of Australia</w:t>
      </w:r>
      <w:r w:rsidRPr="005F0C22">
        <w:t xml:space="preserve"> (2014).</w:t>
      </w:r>
      <w:r>
        <w:t xml:space="preserve">  Here, flow thresholds measured at upstream gauging stations were identified that would ensure flow through the length of channel in each zone.  These thresholds were estimated through an analysis of historical flow records (from 1990-2014) whereby corresponding peaks of small flow events were observed at both upstream and downstream gauging sites, suggesting connection throughout the length of the channel </w:t>
      </w:r>
      <w:r w:rsidRPr="009E68FD">
        <w:t>(</w:t>
      </w:r>
      <w:r w:rsidRPr="009E68FD">
        <w:fldChar w:fldCharType="begin"/>
      </w:r>
      <w:r w:rsidRPr="009E68FD">
        <w:instrText xml:space="preserve"> REF _Ref455578825 \h </w:instrText>
      </w:r>
      <w:r>
        <w:instrText xml:space="preserve"> \* MERGEFORMAT </w:instrText>
      </w:r>
      <w:r w:rsidRPr="009E68FD">
        <w:fldChar w:fldCharType="separate"/>
      </w:r>
      <w:r w:rsidR="000D3CFD">
        <w:t xml:space="preserve">Figure </w:t>
      </w:r>
      <w:r w:rsidR="000D3CFD">
        <w:rPr>
          <w:noProof/>
        </w:rPr>
        <w:t>A</w:t>
      </w:r>
      <w:r w:rsidR="000D3CFD">
        <w:rPr>
          <w:noProof/>
        </w:rPr>
        <w:noBreakHyphen/>
        <w:t>1</w:t>
      </w:r>
      <w:r w:rsidRPr="009E68FD">
        <w:fldChar w:fldCharType="end"/>
      </w:r>
      <w:r w:rsidRPr="009E68FD">
        <w:t>).</w:t>
      </w:r>
      <w:r>
        <w:t xml:space="preserve">  These thresholds were then compared with known average stream losses provided by Water NSW.  Due to the off-river abstraction of flows in some channels, flows passing the downstream gauges were also quantified to confirm connectivity through the system.  Here an arbitrary 5 ML/d level was used to indicate through flow connection. </w:t>
      </w:r>
      <w:r w:rsidRPr="005B2814">
        <w:t xml:space="preserve"> </w:t>
      </w:r>
      <w:r>
        <w:t xml:space="preserve">The gauging stations used for this analysis are presented in </w:t>
      </w:r>
      <w:r>
        <w:fldChar w:fldCharType="begin"/>
      </w:r>
      <w:r>
        <w:instrText xml:space="preserve"> REF _Ref455578825 \h </w:instrText>
      </w:r>
      <w:r>
        <w:fldChar w:fldCharType="separate"/>
      </w:r>
      <w:r w:rsidR="000D3CFD">
        <w:t xml:space="preserve">Figure </w:t>
      </w:r>
      <w:r w:rsidR="000D3CFD">
        <w:rPr>
          <w:noProof/>
        </w:rPr>
        <w:t>A</w:t>
      </w:r>
      <w:r w:rsidR="000D3CFD">
        <w:noBreakHyphen/>
      </w:r>
      <w:r w:rsidR="000D3CFD">
        <w:rPr>
          <w:noProof/>
        </w:rPr>
        <w:t>1</w:t>
      </w:r>
      <w:r>
        <w:fldChar w:fldCharType="end"/>
      </w:r>
      <w:r>
        <w:t xml:space="preserve"> </w:t>
      </w:r>
      <w:r w:rsidRPr="006135F1">
        <w:t>and</w:t>
      </w:r>
      <w:r>
        <w:t xml:space="preserve"> </w:t>
      </w:r>
      <w:r>
        <w:fldChar w:fldCharType="begin"/>
      </w:r>
      <w:r>
        <w:instrText xml:space="preserve"> REF _Ref455578478 \h </w:instrText>
      </w:r>
      <w:r>
        <w:fldChar w:fldCharType="separate"/>
      </w:r>
      <w:r w:rsidR="000D3CFD" w:rsidRPr="000F6A14">
        <w:t xml:space="preserve">Table </w:t>
      </w:r>
      <w:r w:rsidR="000D3CFD">
        <w:rPr>
          <w:noProof/>
        </w:rPr>
        <w:t>A</w:t>
      </w:r>
      <w:r w:rsidR="000D3CFD">
        <w:noBreakHyphen/>
      </w:r>
      <w:r w:rsidR="000D3CFD">
        <w:rPr>
          <w:noProof/>
        </w:rPr>
        <w:t>2</w:t>
      </w:r>
      <w:r>
        <w:fldChar w:fldCharType="end"/>
      </w:r>
      <w:r>
        <w:t xml:space="preserve"> outlines the thresholds estimated to provide longitudinal connectivity.</w:t>
      </w:r>
    </w:p>
    <w:p w14:paraId="3900CCBE" w14:textId="434E0970" w:rsidR="003B430D" w:rsidRDefault="003B430D" w:rsidP="003B430D">
      <w:r w:rsidRPr="005F0C22">
        <w:t xml:space="preserve">Once the thresholds were identified, a </w:t>
      </w:r>
      <w:r>
        <w:t>spells</w:t>
      </w:r>
      <w:r w:rsidRPr="005F0C22">
        <w:t xml:space="preserve"> analysis (Gordon </w:t>
      </w:r>
      <w:r w:rsidRPr="004E63CC">
        <w:rPr>
          <w:i/>
        </w:rPr>
        <w:t>et al.</w:t>
      </w:r>
      <w:r w:rsidRPr="005F0C22">
        <w:t xml:space="preserve"> 1992) was undertaken to assess</w:t>
      </w:r>
      <w:r>
        <w:t xml:space="preserve"> the total duration and frequency of flows passing the gauge.  Results for downstream gauges were then subtracted from those at upstream gauges to provide an estimate of full longitudinal connectivity along channels throughout the 2</w:t>
      </w:r>
      <w:r w:rsidR="00C152C2">
        <w:t>017</w:t>
      </w:r>
      <w:r>
        <w:t>-1</w:t>
      </w:r>
      <w:r w:rsidR="00C152C2">
        <w:t>8</w:t>
      </w:r>
      <w:r>
        <w:t xml:space="preserve"> season.</w:t>
      </w:r>
      <w:r w:rsidRPr="006135F1">
        <w:t xml:space="preserve"> </w:t>
      </w:r>
    </w:p>
    <w:p w14:paraId="6EBB71EF" w14:textId="4B0A9B3C" w:rsidR="003B430D" w:rsidRDefault="003B430D" w:rsidP="003B430D">
      <w:r>
        <w:t>No downstream gauge exists in the Mallowa system, making an assessment of hydrological connectivity impossible.  To determine duration of wet and dry spells an arbitrary minimum figure of 5 ML/d entering the system through the Regulator (</w:t>
      </w:r>
      <w:r>
        <w:fldChar w:fldCharType="begin"/>
      </w:r>
      <w:r>
        <w:instrText xml:space="preserve"> REF _Ref455578825 \h </w:instrText>
      </w:r>
      <w:r>
        <w:fldChar w:fldCharType="separate"/>
      </w:r>
      <w:r w:rsidR="000D3CFD">
        <w:t xml:space="preserve">Figure </w:t>
      </w:r>
      <w:r w:rsidR="000D3CFD">
        <w:rPr>
          <w:noProof/>
        </w:rPr>
        <w:t>A</w:t>
      </w:r>
      <w:r w:rsidR="000D3CFD">
        <w:noBreakHyphen/>
      </w:r>
      <w:r w:rsidR="000D3CFD">
        <w:rPr>
          <w:noProof/>
        </w:rPr>
        <w:t>1</w:t>
      </w:r>
      <w:r>
        <w:fldChar w:fldCharType="end"/>
      </w:r>
      <w:r>
        <w:t xml:space="preserve">) was used to indicate a </w:t>
      </w:r>
      <w:r w:rsidR="000279E6">
        <w:t>connected</w:t>
      </w:r>
      <w:r>
        <w:t xml:space="preserve"> period.</w:t>
      </w:r>
    </w:p>
    <w:p w14:paraId="711DA424" w14:textId="7717E1AA" w:rsidR="003B430D" w:rsidRPr="000F6A14" w:rsidRDefault="003B430D" w:rsidP="003B430D">
      <w:pPr>
        <w:pStyle w:val="Caption"/>
        <w:keepNext/>
      </w:pPr>
      <w:bookmarkStart w:id="7" w:name="_Ref455578478"/>
      <w:r w:rsidRPr="000F6A14">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A</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7"/>
      <w:r>
        <w:rPr>
          <w:noProof/>
        </w:rPr>
        <w:t>:</w:t>
      </w:r>
      <w:r w:rsidRPr="000F6A14">
        <w:t xml:space="preserve"> Thresholds at gauging stations used to determine hydrological connectivity</w:t>
      </w:r>
      <w:r>
        <w:t>.</w:t>
      </w:r>
    </w:p>
    <w:tbl>
      <w:tblPr>
        <w:tblStyle w:val="StandardELAFormat"/>
        <w:tblW w:w="0" w:type="auto"/>
        <w:tblLook w:val="04A0" w:firstRow="1" w:lastRow="0" w:firstColumn="1" w:lastColumn="0" w:noHBand="0" w:noVBand="1"/>
      </w:tblPr>
      <w:tblGrid>
        <w:gridCol w:w="1418"/>
        <w:gridCol w:w="1134"/>
        <w:gridCol w:w="3827"/>
        <w:gridCol w:w="1276"/>
        <w:gridCol w:w="1545"/>
      </w:tblGrid>
      <w:tr w:rsidR="003B430D" w:rsidRPr="00EA2D01" w14:paraId="5F8DB187" w14:textId="77777777" w:rsidTr="00C152C2">
        <w:trPr>
          <w:cnfStyle w:val="100000000000" w:firstRow="1" w:lastRow="0" w:firstColumn="0" w:lastColumn="0" w:oddVBand="0" w:evenVBand="0" w:oddHBand="0"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418" w:type="dxa"/>
            <w:noWrap/>
          </w:tcPr>
          <w:p w14:paraId="192EEAF9" w14:textId="77777777" w:rsidR="003B430D" w:rsidRPr="00EA2D01" w:rsidRDefault="003B430D" w:rsidP="00C152C2">
            <w:pPr>
              <w:spacing w:before="40" w:after="60"/>
              <w:jc w:val="center"/>
              <w:rPr>
                <w:rFonts w:cs="Arial"/>
                <w:szCs w:val="18"/>
              </w:rPr>
            </w:pPr>
            <w:r w:rsidRPr="00EA2D01">
              <w:rPr>
                <w:rFonts w:cs="Arial"/>
                <w:szCs w:val="18"/>
              </w:rPr>
              <w:t>Zone</w:t>
            </w:r>
          </w:p>
        </w:tc>
        <w:tc>
          <w:tcPr>
            <w:tcW w:w="1134" w:type="dxa"/>
            <w:noWrap/>
          </w:tcPr>
          <w:p w14:paraId="37F90988" w14:textId="77777777" w:rsidR="003B430D" w:rsidRPr="00EA2D01" w:rsidRDefault="003B430D" w:rsidP="00C152C2">
            <w:pPr>
              <w:spacing w:before="40" w:after="60"/>
              <w:jc w:val="center"/>
              <w:cnfStyle w:val="100000000000" w:firstRow="1" w:lastRow="0" w:firstColumn="0" w:lastColumn="0" w:oddVBand="0" w:evenVBand="0" w:oddHBand="0" w:evenHBand="0" w:firstRowFirstColumn="0" w:firstRowLastColumn="0" w:lastRowFirstColumn="0" w:lastRowLastColumn="0"/>
              <w:rPr>
                <w:rFonts w:cs="Arial"/>
                <w:szCs w:val="18"/>
              </w:rPr>
            </w:pPr>
            <w:r w:rsidRPr="00EA2D01">
              <w:rPr>
                <w:rFonts w:cs="Arial"/>
                <w:szCs w:val="18"/>
              </w:rPr>
              <w:t>Channel</w:t>
            </w:r>
          </w:p>
        </w:tc>
        <w:tc>
          <w:tcPr>
            <w:tcW w:w="3827" w:type="dxa"/>
            <w:noWrap/>
          </w:tcPr>
          <w:p w14:paraId="67EF6D49" w14:textId="77777777" w:rsidR="003B430D" w:rsidRPr="00EA2D01" w:rsidRDefault="003B430D" w:rsidP="00C152C2">
            <w:pPr>
              <w:spacing w:before="40" w:after="60"/>
              <w:jc w:val="center"/>
              <w:cnfStyle w:val="100000000000" w:firstRow="1" w:lastRow="0" w:firstColumn="0" w:lastColumn="0" w:oddVBand="0" w:evenVBand="0" w:oddHBand="0" w:evenHBand="0" w:firstRowFirstColumn="0" w:firstRowLastColumn="0" w:lastRowFirstColumn="0" w:lastRowLastColumn="0"/>
              <w:rPr>
                <w:rFonts w:cs="Arial"/>
                <w:szCs w:val="18"/>
              </w:rPr>
            </w:pPr>
            <w:r w:rsidRPr="00EA2D01">
              <w:rPr>
                <w:rFonts w:cs="Arial"/>
                <w:szCs w:val="18"/>
              </w:rPr>
              <w:t>Gauging station (upstream or downstream)</w:t>
            </w:r>
          </w:p>
        </w:tc>
        <w:tc>
          <w:tcPr>
            <w:tcW w:w="1276" w:type="dxa"/>
            <w:noWrap/>
          </w:tcPr>
          <w:p w14:paraId="67408347" w14:textId="77777777" w:rsidR="003B430D" w:rsidRPr="00EA2D01" w:rsidRDefault="003B430D" w:rsidP="00C152C2">
            <w:pPr>
              <w:spacing w:before="40" w:after="60"/>
              <w:jc w:val="center"/>
              <w:cnfStyle w:val="100000000000" w:firstRow="1" w:lastRow="0" w:firstColumn="0" w:lastColumn="0" w:oddVBand="0" w:evenVBand="0" w:oddHBand="0" w:evenHBand="0" w:firstRowFirstColumn="0" w:firstRowLastColumn="0" w:lastRowFirstColumn="0" w:lastRowLastColumn="0"/>
              <w:rPr>
                <w:rFonts w:cs="Arial"/>
                <w:szCs w:val="18"/>
              </w:rPr>
            </w:pPr>
            <w:r w:rsidRPr="00EA2D01">
              <w:rPr>
                <w:rFonts w:cs="Arial"/>
                <w:szCs w:val="18"/>
              </w:rPr>
              <w:t>Gauging station number</w:t>
            </w:r>
          </w:p>
        </w:tc>
        <w:tc>
          <w:tcPr>
            <w:tcW w:w="1545" w:type="dxa"/>
            <w:noWrap/>
          </w:tcPr>
          <w:p w14:paraId="30F91B01" w14:textId="77777777" w:rsidR="003B430D" w:rsidRPr="00EA2D01" w:rsidRDefault="003B430D" w:rsidP="00C152C2">
            <w:pPr>
              <w:spacing w:before="40" w:after="60"/>
              <w:jc w:val="center"/>
              <w:cnfStyle w:val="100000000000" w:firstRow="1" w:lastRow="0" w:firstColumn="0" w:lastColumn="0" w:oddVBand="0" w:evenVBand="0" w:oddHBand="0" w:evenHBand="0" w:firstRowFirstColumn="0" w:firstRowLastColumn="0" w:lastRowFirstColumn="0" w:lastRowLastColumn="0"/>
              <w:rPr>
                <w:rFonts w:cs="Arial"/>
                <w:szCs w:val="18"/>
              </w:rPr>
            </w:pPr>
            <w:r w:rsidRPr="00EA2D01">
              <w:rPr>
                <w:rFonts w:cs="Arial"/>
                <w:szCs w:val="18"/>
              </w:rPr>
              <w:t>Threshold for longitudinal connectivity</w:t>
            </w:r>
          </w:p>
        </w:tc>
      </w:tr>
      <w:tr w:rsidR="003B430D" w:rsidRPr="00EA2D01" w14:paraId="6AF14728"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val="restart"/>
            <w:noWrap/>
          </w:tcPr>
          <w:p w14:paraId="59E082C6" w14:textId="77777777" w:rsidR="003B430D" w:rsidRPr="00EA2D01" w:rsidRDefault="003B430D" w:rsidP="00C152C2">
            <w:pPr>
              <w:spacing w:before="40" w:after="60"/>
              <w:jc w:val="center"/>
              <w:rPr>
                <w:rFonts w:cs="Arial"/>
                <w:szCs w:val="18"/>
              </w:rPr>
            </w:pPr>
            <w:r w:rsidRPr="00EA2D01">
              <w:rPr>
                <w:rFonts w:cs="Arial"/>
                <w:szCs w:val="18"/>
              </w:rPr>
              <w:t>Gwydir River</w:t>
            </w:r>
          </w:p>
        </w:tc>
        <w:tc>
          <w:tcPr>
            <w:tcW w:w="1134" w:type="dxa"/>
            <w:vMerge w:val="restart"/>
            <w:noWrap/>
          </w:tcPr>
          <w:p w14:paraId="1505D401"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Gwydir</w:t>
            </w:r>
          </w:p>
        </w:tc>
        <w:tc>
          <w:tcPr>
            <w:tcW w:w="3827" w:type="dxa"/>
            <w:noWrap/>
          </w:tcPr>
          <w:p w14:paraId="1BA2D753"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Gwydir DS Copeton Dam (U/S)</w:t>
            </w:r>
          </w:p>
        </w:tc>
        <w:tc>
          <w:tcPr>
            <w:tcW w:w="1276" w:type="dxa"/>
            <w:noWrap/>
          </w:tcPr>
          <w:p w14:paraId="512B3E07"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418026</w:t>
            </w:r>
          </w:p>
        </w:tc>
        <w:tc>
          <w:tcPr>
            <w:tcW w:w="1545" w:type="dxa"/>
            <w:noWrap/>
          </w:tcPr>
          <w:p w14:paraId="02F77933"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100 ML/d</w:t>
            </w:r>
          </w:p>
        </w:tc>
      </w:tr>
      <w:tr w:rsidR="003B430D" w:rsidRPr="00EA2D01" w14:paraId="72ACCED0"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noWrap/>
          </w:tcPr>
          <w:p w14:paraId="4543BB20" w14:textId="77777777" w:rsidR="003B430D" w:rsidRPr="00EA2D01" w:rsidRDefault="003B430D" w:rsidP="00C152C2">
            <w:pPr>
              <w:spacing w:before="40" w:after="60"/>
              <w:jc w:val="center"/>
              <w:rPr>
                <w:rFonts w:cs="Arial"/>
                <w:szCs w:val="18"/>
              </w:rPr>
            </w:pPr>
          </w:p>
        </w:tc>
        <w:tc>
          <w:tcPr>
            <w:tcW w:w="1134" w:type="dxa"/>
            <w:vMerge/>
            <w:noWrap/>
          </w:tcPr>
          <w:p w14:paraId="526E9344"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3827" w:type="dxa"/>
            <w:noWrap/>
          </w:tcPr>
          <w:p w14:paraId="77146CF8"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Gwydir River @ Pallamallawa (D/S)</w:t>
            </w:r>
          </w:p>
        </w:tc>
        <w:tc>
          <w:tcPr>
            <w:tcW w:w="1276" w:type="dxa"/>
            <w:noWrap/>
          </w:tcPr>
          <w:p w14:paraId="65A55B0E"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418001</w:t>
            </w:r>
          </w:p>
        </w:tc>
        <w:tc>
          <w:tcPr>
            <w:tcW w:w="1545" w:type="dxa"/>
            <w:noWrap/>
          </w:tcPr>
          <w:p w14:paraId="13A316C2"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5 ML/d</w:t>
            </w:r>
          </w:p>
        </w:tc>
      </w:tr>
      <w:tr w:rsidR="003B430D" w:rsidRPr="00EA2D01" w14:paraId="390E18D7"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val="restart"/>
            <w:noWrap/>
          </w:tcPr>
          <w:p w14:paraId="6A87068F" w14:textId="77777777" w:rsidR="003B430D" w:rsidRPr="00EA2D01" w:rsidRDefault="003B430D" w:rsidP="00C152C2">
            <w:pPr>
              <w:spacing w:before="40" w:after="60"/>
              <w:jc w:val="center"/>
              <w:rPr>
                <w:rFonts w:cs="Arial"/>
                <w:szCs w:val="18"/>
              </w:rPr>
            </w:pPr>
            <w:r w:rsidRPr="00EA2D01">
              <w:rPr>
                <w:rFonts w:cs="Arial"/>
                <w:szCs w:val="18"/>
              </w:rPr>
              <w:t>Gingham-Gwydir watercourse</w:t>
            </w:r>
          </w:p>
        </w:tc>
        <w:tc>
          <w:tcPr>
            <w:tcW w:w="1134" w:type="dxa"/>
            <w:vMerge w:val="restart"/>
            <w:noWrap/>
          </w:tcPr>
          <w:p w14:paraId="591385AC"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Lower Gwydir</w:t>
            </w:r>
          </w:p>
        </w:tc>
        <w:tc>
          <w:tcPr>
            <w:tcW w:w="3827" w:type="dxa"/>
            <w:noWrap/>
          </w:tcPr>
          <w:p w14:paraId="5CFBFCA3"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Gwydir (south arm) DS Tyreel regulator (U/S)</w:t>
            </w:r>
          </w:p>
        </w:tc>
        <w:tc>
          <w:tcPr>
            <w:tcW w:w="1276" w:type="dxa"/>
            <w:noWrap/>
          </w:tcPr>
          <w:p w14:paraId="4A17DB4C"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418063</w:t>
            </w:r>
          </w:p>
        </w:tc>
        <w:tc>
          <w:tcPr>
            <w:tcW w:w="1545" w:type="dxa"/>
            <w:noWrap/>
          </w:tcPr>
          <w:p w14:paraId="1044C389"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40 ML/d</w:t>
            </w:r>
          </w:p>
        </w:tc>
      </w:tr>
      <w:tr w:rsidR="003B430D" w:rsidRPr="00EA2D01" w14:paraId="2E2F5E45"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noWrap/>
          </w:tcPr>
          <w:p w14:paraId="6CDBC12D" w14:textId="77777777" w:rsidR="003B430D" w:rsidRPr="00EA2D01" w:rsidRDefault="003B430D" w:rsidP="00C152C2">
            <w:pPr>
              <w:spacing w:before="40" w:after="60"/>
              <w:jc w:val="center"/>
              <w:rPr>
                <w:rFonts w:cs="Arial"/>
                <w:szCs w:val="18"/>
              </w:rPr>
            </w:pPr>
          </w:p>
        </w:tc>
        <w:tc>
          <w:tcPr>
            <w:tcW w:w="1134" w:type="dxa"/>
            <w:vMerge/>
            <w:noWrap/>
          </w:tcPr>
          <w:p w14:paraId="458EC9B8"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3827" w:type="dxa"/>
            <w:noWrap/>
          </w:tcPr>
          <w:p w14:paraId="11DD60C1"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Gwydir @ Millewa (D/S)</w:t>
            </w:r>
          </w:p>
        </w:tc>
        <w:tc>
          <w:tcPr>
            <w:tcW w:w="1276" w:type="dxa"/>
            <w:noWrap/>
          </w:tcPr>
          <w:p w14:paraId="74D57579"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418066</w:t>
            </w:r>
          </w:p>
        </w:tc>
        <w:tc>
          <w:tcPr>
            <w:tcW w:w="1545" w:type="dxa"/>
            <w:noWrap/>
          </w:tcPr>
          <w:p w14:paraId="3C0886FD"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5 ML/d</w:t>
            </w:r>
          </w:p>
        </w:tc>
      </w:tr>
      <w:tr w:rsidR="003B430D" w:rsidRPr="00EA2D01" w14:paraId="528DFBD6"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noWrap/>
          </w:tcPr>
          <w:p w14:paraId="6A40460B" w14:textId="77777777" w:rsidR="003B430D" w:rsidRPr="00EA2D01" w:rsidRDefault="003B430D" w:rsidP="00C152C2">
            <w:pPr>
              <w:spacing w:before="40" w:after="60"/>
              <w:jc w:val="center"/>
              <w:rPr>
                <w:rFonts w:cs="Arial"/>
                <w:szCs w:val="18"/>
              </w:rPr>
            </w:pPr>
          </w:p>
        </w:tc>
        <w:tc>
          <w:tcPr>
            <w:tcW w:w="1134" w:type="dxa"/>
            <w:vMerge w:val="restart"/>
            <w:noWrap/>
          </w:tcPr>
          <w:p w14:paraId="3ECC110D"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Gingham</w:t>
            </w:r>
          </w:p>
        </w:tc>
        <w:tc>
          <w:tcPr>
            <w:tcW w:w="3827" w:type="dxa"/>
            <w:noWrap/>
          </w:tcPr>
          <w:p w14:paraId="35B6FFA2"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Gingham channel @ Teralba (U/S)</w:t>
            </w:r>
          </w:p>
        </w:tc>
        <w:tc>
          <w:tcPr>
            <w:tcW w:w="1276" w:type="dxa"/>
            <w:noWrap/>
          </w:tcPr>
          <w:p w14:paraId="4879B082"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418074</w:t>
            </w:r>
          </w:p>
        </w:tc>
        <w:tc>
          <w:tcPr>
            <w:tcW w:w="1545" w:type="dxa"/>
            <w:noWrap/>
          </w:tcPr>
          <w:p w14:paraId="7F755014"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50 ML/d</w:t>
            </w:r>
          </w:p>
        </w:tc>
      </w:tr>
      <w:tr w:rsidR="003B430D" w:rsidRPr="00EA2D01" w14:paraId="22C5A568" w14:textId="77777777" w:rsidTr="00C152C2">
        <w:trPr>
          <w:trHeight w:val="744"/>
        </w:trPr>
        <w:tc>
          <w:tcPr>
            <w:cnfStyle w:val="001000000000" w:firstRow="0" w:lastRow="0" w:firstColumn="1" w:lastColumn="0" w:oddVBand="0" w:evenVBand="0" w:oddHBand="0" w:evenHBand="0" w:firstRowFirstColumn="0" w:firstRowLastColumn="0" w:lastRowFirstColumn="0" w:lastRowLastColumn="0"/>
            <w:tcW w:w="1418" w:type="dxa"/>
            <w:vMerge/>
            <w:noWrap/>
          </w:tcPr>
          <w:p w14:paraId="2C03223A" w14:textId="77777777" w:rsidR="003B430D" w:rsidRPr="00EA2D01" w:rsidRDefault="003B430D" w:rsidP="00C152C2">
            <w:pPr>
              <w:spacing w:before="40" w:after="60"/>
              <w:jc w:val="center"/>
              <w:rPr>
                <w:rFonts w:cs="Arial"/>
                <w:szCs w:val="18"/>
              </w:rPr>
            </w:pPr>
          </w:p>
        </w:tc>
        <w:tc>
          <w:tcPr>
            <w:tcW w:w="1134" w:type="dxa"/>
            <w:vMerge/>
            <w:noWrap/>
          </w:tcPr>
          <w:p w14:paraId="0F44CA9D"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3827" w:type="dxa"/>
            <w:noWrap/>
          </w:tcPr>
          <w:p w14:paraId="5D1D9DB5"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Gingham channel @ Gingham bridge (D/S)</w:t>
            </w:r>
          </w:p>
        </w:tc>
        <w:tc>
          <w:tcPr>
            <w:tcW w:w="1276" w:type="dxa"/>
            <w:noWrap/>
          </w:tcPr>
          <w:p w14:paraId="54381D31" w14:textId="77777777" w:rsidR="003B430D" w:rsidRPr="00EA2D01" w:rsidRDefault="003B430D"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418079</w:t>
            </w:r>
          </w:p>
        </w:tc>
        <w:tc>
          <w:tcPr>
            <w:tcW w:w="1545" w:type="dxa"/>
            <w:noWrap/>
          </w:tcPr>
          <w:p w14:paraId="07C4C4FC" w14:textId="77777777" w:rsidR="003B430D" w:rsidRPr="00EA2D01" w:rsidRDefault="003B430D"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stable or rising water levels*</w:t>
            </w:r>
          </w:p>
        </w:tc>
      </w:tr>
      <w:tr w:rsidR="000279E6" w:rsidRPr="00EA2D01" w14:paraId="2D65BA24" w14:textId="77777777" w:rsidTr="00C152C2">
        <w:trPr>
          <w:trHeight w:val="416"/>
        </w:trPr>
        <w:tc>
          <w:tcPr>
            <w:cnfStyle w:val="001000000000" w:firstRow="0" w:lastRow="0" w:firstColumn="1" w:lastColumn="0" w:oddVBand="0" w:evenVBand="0" w:oddHBand="0" w:evenHBand="0" w:firstRowFirstColumn="0" w:firstRowLastColumn="0" w:lastRowFirstColumn="0" w:lastRowLastColumn="0"/>
            <w:tcW w:w="1418" w:type="dxa"/>
            <w:vMerge w:val="restart"/>
            <w:noWrap/>
          </w:tcPr>
          <w:p w14:paraId="1367408E" w14:textId="77777777" w:rsidR="000279E6" w:rsidRPr="00EA2D01" w:rsidRDefault="000279E6" w:rsidP="00C152C2">
            <w:pPr>
              <w:spacing w:before="40" w:after="60"/>
              <w:jc w:val="center"/>
              <w:rPr>
                <w:rFonts w:cs="Arial"/>
                <w:szCs w:val="18"/>
              </w:rPr>
            </w:pPr>
            <w:r w:rsidRPr="00EA2D01">
              <w:rPr>
                <w:rFonts w:cs="Arial"/>
                <w:szCs w:val="18"/>
              </w:rPr>
              <w:t>Mehi-Moomin</w:t>
            </w:r>
          </w:p>
        </w:tc>
        <w:tc>
          <w:tcPr>
            <w:tcW w:w="1134" w:type="dxa"/>
            <w:vMerge w:val="restart"/>
            <w:noWrap/>
          </w:tcPr>
          <w:p w14:paraId="7B243CC8"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Mehi</w:t>
            </w:r>
          </w:p>
        </w:tc>
        <w:tc>
          <w:tcPr>
            <w:tcW w:w="3827" w:type="dxa"/>
            <w:noWrap/>
          </w:tcPr>
          <w:p w14:paraId="383CC383"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Mehi River @ D/S Tareelaroi Regulator (U/S)</w:t>
            </w:r>
          </w:p>
        </w:tc>
        <w:tc>
          <w:tcPr>
            <w:tcW w:w="1276" w:type="dxa"/>
            <w:noWrap/>
          </w:tcPr>
          <w:p w14:paraId="0E254000" w14:textId="77777777" w:rsidR="000279E6" w:rsidRPr="00EA2D01" w:rsidRDefault="000279E6"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418044</w:t>
            </w:r>
          </w:p>
        </w:tc>
        <w:tc>
          <w:tcPr>
            <w:tcW w:w="1545" w:type="dxa"/>
            <w:noWrap/>
          </w:tcPr>
          <w:p w14:paraId="4614F772"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300 ML/d</w:t>
            </w:r>
          </w:p>
        </w:tc>
      </w:tr>
      <w:tr w:rsidR="000279E6" w:rsidRPr="00EA2D01" w14:paraId="62099956" w14:textId="77777777" w:rsidTr="00C152C2">
        <w:trPr>
          <w:trHeight w:val="280"/>
        </w:trPr>
        <w:tc>
          <w:tcPr>
            <w:cnfStyle w:val="001000000000" w:firstRow="0" w:lastRow="0" w:firstColumn="1" w:lastColumn="0" w:oddVBand="0" w:evenVBand="0" w:oddHBand="0" w:evenHBand="0" w:firstRowFirstColumn="0" w:firstRowLastColumn="0" w:lastRowFirstColumn="0" w:lastRowLastColumn="0"/>
            <w:tcW w:w="1418" w:type="dxa"/>
            <w:vMerge/>
            <w:noWrap/>
          </w:tcPr>
          <w:p w14:paraId="32A2B5DF" w14:textId="77777777" w:rsidR="000279E6" w:rsidRPr="00EA2D01" w:rsidRDefault="000279E6" w:rsidP="00C152C2">
            <w:pPr>
              <w:spacing w:before="40" w:after="60"/>
              <w:jc w:val="center"/>
              <w:rPr>
                <w:rFonts w:cs="Arial"/>
                <w:szCs w:val="18"/>
              </w:rPr>
            </w:pPr>
          </w:p>
        </w:tc>
        <w:tc>
          <w:tcPr>
            <w:tcW w:w="1134" w:type="dxa"/>
            <w:vMerge/>
            <w:noWrap/>
          </w:tcPr>
          <w:p w14:paraId="2727E7BB"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3827" w:type="dxa"/>
            <w:noWrap/>
          </w:tcPr>
          <w:p w14:paraId="40F1C1DB"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Mehi River @ near Collarenebri (D/S)</w:t>
            </w:r>
          </w:p>
        </w:tc>
        <w:tc>
          <w:tcPr>
            <w:tcW w:w="1276" w:type="dxa"/>
            <w:noWrap/>
          </w:tcPr>
          <w:p w14:paraId="15A6CEFF" w14:textId="77777777" w:rsidR="000279E6" w:rsidRPr="00EA2D01" w:rsidRDefault="000279E6"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418055</w:t>
            </w:r>
          </w:p>
        </w:tc>
        <w:tc>
          <w:tcPr>
            <w:tcW w:w="1545" w:type="dxa"/>
            <w:noWrap/>
          </w:tcPr>
          <w:p w14:paraId="3B5FB759"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5 ML/d</w:t>
            </w:r>
          </w:p>
        </w:tc>
      </w:tr>
      <w:tr w:rsidR="000279E6" w:rsidRPr="00EA2D01" w14:paraId="06F6AE91"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noWrap/>
          </w:tcPr>
          <w:p w14:paraId="254C6770" w14:textId="77777777" w:rsidR="000279E6" w:rsidRPr="00EA2D01" w:rsidRDefault="000279E6" w:rsidP="00C152C2">
            <w:pPr>
              <w:spacing w:before="40" w:after="60"/>
              <w:jc w:val="center"/>
              <w:rPr>
                <w:rFonts w:cs="Arial"/>
                <w:szCs w:val="18"/>
              </w:rPr>
            </w:pPr>
          </w:p>
        </w:tc>
        <w:tc>
          <w:tcPr>
            <w:tcW w:w="1134" w:type="dxa"/>
            <w:vMerge w:val="restart"/>
            <w:noWrap/>
          </w:tcPr>
          <w:p w14:paraId="7F28FC70"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Moomin</w:t>
            </w:r>
          </w:p>
        </w:tc>
        <w:tc>
          <w:tcPr>
            <w:tcW w:w="3827" w:type="dxa"/>
            <w:noWrap/>
          </w:tcPr>
          <w:p w14:paraId="62696333"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Moomin @ Combadello Cutting (U/S)</w:t>
            </w:r>
          </w:p>
        </w:tc>
        <w:tc>
          <w:tcPr>
            <w:tcW w:w="1276" w:type="dxa"/>
            <w:noWrap/>
          </w:tcPr>
          <w:p w14:paraId="000F87F4" w14:textId="77777777" w:rsidR="000279E6" w:rsidRPr="00EA2D01" w:rsidRDefault="000279E6"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418048</w:t>
            </w:r>
          </w:p>
        </w:tc>
        <w:tc>
          <w:tcPr>
            <w:tcW w:w="1545" w:type="dxa"/>
            <w:noWrap/>
          </w:tcPr>
          <w:p w14:paraId="6EDF48BF"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30 ML/d</w:t>
            </w:r>
          </w:p>
        </w:tc>
      </w:tr>
      <w:tr w:rsidR="000279E6" w:rsidRPr="00EA2D01" w14:paraId="7BD7C02B"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noWrap/>
          </w:tcPr>
          <w:p w14:paraId="4093B66F" w14:textId="77777777" w:rsidR="000279E6" w:rsidRPr="00EA2D01" w:rsidRDefault="000279E6" w:rsidP="00C152C2">
            <w:pPr>
              <w:spacing w:before="40" w:after="60"/>
              <w:jc w:val="center"/>
              <w:rPr>
                <w:rFonts w:cs="Arial"/>
                <w:szCs w:val="18"/>
              </w:rPr>
            </w:pPr>
          </w:p>
        </w:tc>
        <w:tc>
          <w:tcPr>
            <w:tcW w:w="1134" w:type="dxa"/>
            <w:vMerge/>
            <w:tcBorders>
              <w:bottom w:val="single" w:sz="4" w:space="0" w:color="auto"/>
            </w:tcBorders>
            <w:noWrap/>
          </w:tcPr>
          <w:p w14:paraId="7DCA9E48"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3827" w:type="dxa"/>
            <w:tcBorders>
              <w:bottom w:val="single" w:sz="4" w:space="0" w:color="auto"/>
            </w:tcBorders>
            <w:noWrap/>
          </w:tcPr>
          <w:p w14:paraId="612727D1"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Moomin @ Moomin plains (D/S)</w:t>
            </w:r>
          </w:p>
        </w:tc>
        <w:tc>
          <w:tcPr>
            <w:tcW w:w="1276" w:type="dxa"/>
            <w:tcBorders>
              <w:bottom w:val="single" w:sz="4" w:space="0" w:color="auto"/>
            </w:tcBorders>
            <w:noWrap/>
          </w:tcPr>
          <w:p w14:paraId="362F59EA" w14:textId="77777777" w:rsidR="000279E6" w:rsidRPr="00EA2D01" w:rsidRDefault="000279E6"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418070</w:t>
            </w:r>
          </w:p>
        </w:tc>
        <w:tc>
          <w:tcPr>
            <w:tcW w:w="1545" w:type="dxa"/>
            <w:tcBorders>
              <w:bottom w:val="single" w:sz="4" w:space="0" w:color="auto"/>
            </w:tcBorders>
            <w:noWrap/>
          </w:tcPr>
          <w:p w14:paraId="51992971" w14:textId="77777777"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EA2D01">
              <w:rPr>
                <w:rFonts w:cs="Arial"/>
                <w:szCs w:val="18"/>
              </w:rPr>
              <w:t>5 ML/d</w:t>
            </w:r>
          </w:p>
        </w:tc>
      </w:tr>
      <w:tr w:rsidR="000279E6" w:rsidRPr="00EA2D01" w14:paraId="5A7ADD1A" w14:textId="77777777" w:rsidTr="00C152C2">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noWrap/>
          </w:tcPr>
          <w:p w14:paraId="2F5CE584" w14:textId="77777777" w:rsidR="000279E6" w:rsidRPr="00EA2D01" w:rsidRDefault="000279E6" w:rsidP="00C152C2">
            <w:pPr>
              <w:spacing w:before="40" w:after="60"/>
              <w:jc w:val="center"/>
              <w:rPr>
                <w:rFonts w:cs="Arial"/>
                <w:szCs w:val="18"/>
              </w:rPr>
            </w:pPr>
          </w:p>
        </w:tc>
        <w:tc>
          <w:tcPr>
            <w:tcW w:w="1134" w:type="dxa"/>
            <w:tcBorders>
              <w:bottom w:val="single" w:sz="4" w:space="0" w:color="auto"/>
            </w:tcBorders>
            <w:noWrap/>
          </w:tcPr>
          <w:p w14:paraId="19DDB619" w14:textId="07CBCDD4"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Mallowa</w:t>
            </w:r>
          </w:p>
        </w:tc>
        <w:tc>
          <w:tcPr>
            <w:tcW w:w="3827" w:type="dxa"/>
            <w:tcBorders>
              <w:bottom w:val="single" w:sz="4" w:space="0" w:color="auto"/>
            </w:tcBorders>
            <w:noWrap/>
          </w:tcPr>
          <w:p w14:paraId="699F98F3" w14:textId="1A9E5DC8"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Mallowa</w:t>
            </w:r>
            <w:r w:rsidR="00D165EA">
              <w:rPr>
                <w:rFonts w:cs="Arial"/>
                <w:szCs w:val="18"/>
              </w:rPr>
              <w:t xml:space="preserve"> </w:t>
            </w:r>
            <w:r>
              <w:rPr>
                <w:rFonts w:cs="Arial"/>
                <w:szCs w:val="18"/>
              </w:rPr>
              <w:t>@</w:t>
            </w:r>
            <w:r w:rsidR="00D165EA">
              <w:rPr>
                <w:rFonts w:cs="Arial"/>
                <w:szCs w:val="18"/>
              </w:rPr>
              <w:t xml:space="preserve"> </w:t>
            </w:r>
            <w:r>
              <w:rPr>
                <w:rFonts w:cs="Arial"/>
                <w:szCs w:val="18"/>
              </w:rPr>
              <w:t>Regulator (U/S)</w:t>
            </w:r>
          </w:p>
        </w:tc>
        <w:tc>
          <w:tcPr>
            <w:tcW w:w="1276" w:type="dxa"/>
            <w:tcBorders>
              <w:bottom w:val="single" w:sz="4" w:space="0" w:color="auto"/>
            </w:tcBorders>
            <w:noWrap/>
          </w:tcPr>
          <w:p w14:paraId="2ABB8123" w14:textId="780CE003" w:rsidR="000279E6" w:rsidRPr="00EA2D01" w:rsidRDefault="000279E6" w:rsidP="00C152C2">
            <w:pPr>
              <w:spacing w:before="40" w:after="60"/>
              <w:ind w:hanging="125"/>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418049</w:t>
            </w:r>
          </w:p>
        </w:tc>
        <w:tc>
          <w:tcPr>
            <w:tcW w:w="1545" w:type="dxa"/>
            <w:tcBorders>
              <w:bottom w:val="single" w:sz="4" w:space="0" w:color="auto"/>
            </w:tcBorders>
            <w:noWrap/>
          </w:tcPr>
          <w:p w14:paraId="7655F3E7" w14:textId="15A2B480" w:rsidR="000279E6" w:rsidRPr="00EA2D01" w:rsidRDefault="000279E6" w:rsidP="00C152C2">
            <w:pPr>
              <w:spacing w:before="40"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5 ML/d</w:t>
            </w:r>
          </w:p>
        </w:tc>
      </w:tr>
      <w:tr w:rsidR="003B430D" w:rsidRPr="003B638E" w14:paraId="19C6565D" w14:textId="77777777" w:rsidTr="00C152C2">
        <w:tc>
          <w:tcPr>
            <w:cnfStyle w:val="001000000000" w:firstRow="0" w:lastRow="0" w:firstColumn="1" w:lastColumn="0" w:oddVBand="0" w:evenVBand="0" w:oddHBand="0" w:evenHBand="0" w:firstRowFirstColumn="0" w:firstRowLastColumn="0" w:lastRowFirstColumn="0" w:lastRowLastColumn="0"/>
            <w:tcW w:w="9200" w:type="dxa"/>
            <w:gridSpan w:val="5"/>
            <w:tcBorders>
              <w:bottom w:val="nil"/>
            </w:tcBorders>
            <w:noWrap/>
            <w:vAlign w:val="top"/>
          </w:tcPr>
          <w:p w14:paraId="1EF435F2" w14:textId="7C774AAC" w:rsidR="003B430D" w:rsidRPr="003B638E" w:rsidRDefault="003B430D" w:rsidP="00C152C2">
            <w:pPr>
              <w:spacing w:before="40" w:after="60"/>
              <w:jc w:val="left"/>
              <w:rPr>
                <w:rFonts w:cs="Arial"/>
                <w:sz w:val="16"/>
                <w:szCs w:val="16"/>
              </w:rPr>
            </w:pPr>
            <w:r w:rsidRPr="003B638E">
              <w:rPr>
                <w:rFonts w:cs="Arial"/>
                <w:sz w:val="16"/>
                <w:szCs w:val="16"/>
              </w:rPr>
              <w:t xml:space="preserve">* </w:t>
            </w:r>
            <w:r w:rsidRPr="003B638E">
              <w:rPr>
                <w:sz w:val="16"/>
                <w:szCs w:val="16"/>
              </w:rPr>
              <w:t>Discharge data was not available for download from WaterNSW for Gingham @ Gingha</w:t>
            </w:r>
            <w:r w:rsidR="00E8155B">
              <w:rPr>
                <w:sz w:val="16"/>
                <w:szCs w:val="16"/>
              </w:rPr>
              <w:t>m</w:t>
            </w:r>
            <w:r w:rsidRPr="003B638E">
              <w:rPr>
                <w:sz w:val="16"/>
                <w:szCs w:val="16"/>
              </w:rPr>
              <w:t xml:space="preserve"> Bridge (418074).  The threshold for this gauge was based on water level data, whereby connectivity was assumed if flow levels were stable or rising.</w:t>
            </w:r>
          </w:p>
        </w:tc>
      </w:tr>
    </w:tbl>
    <w:p w14:paraId="3EBA1BA8" w14:textId="77777777" w:rsidR="003B430D" w:rsidRDefault="003B430D" w:rsidP="003B430D">
      <w:pPr>
        <w:rPr>
          <w:highlight w:val="yellow"/>
        </w:rPr>
        <w:sectPr w:rsidR="003B430D" w:rsidSect="003B430D">
          <w:headerReference w:type="even" r:id="rId7"/>
          <w:headerReference w:type="default" r:id="rId8"/>
          <w:footerReference w:type="even" r:id="rId9"/>
          <w:footerReference w:type="default" r:id="rId10"/>
          <w:headerReference w:type="first" r:id="rId11"/>
          <w:footerReference w:type="first" r:id="rId12"/>
          <w:pgSz w:w="11899" w:h="16838"/>
          <w:pgMar w:top="1418" w:right="1219" w:bottom="1457" w:left="1480" w:header="811" w:footer="306" w:gutter="0"/>
          <w:pgNumType w:start="1" w:chapStyle="6"/>
          <w:cols w:space="708"/>
          <w:docGrid w:linePitch="360"/>
        </w:sectPr>
      </w:pPr>
    </w:p>
    <w:p w14:paraId="04C3C6AA" w14:textId="597547F4" w:rsidR="003B430D" w:rsidRDefault="005B7B8D" w:rsidP="003B430D">
      <w:pPr>
        <w:keepNext/>
        <w:spacing w:after="0" w:line="240" w:lineRule="auto"/>
        <w:jc w:val="center"/>
      </w:pPr>
      <w:r>
        <w:rPr>
          <w:noProof/>
          <w:lang w:eastAsia="en-AU"/>
        </w:rPr>
        <w:drawing>
          <wp:inline distT="0" distB="0" distL="0" distR="0" wp14:anchorId="03564405" wp14:editId="579B0324">
            <wp:extent cx="8036169" cy="568185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B-1 Gauges.png"/>
                    <pic:cNvPicPr/>
                  </pic:nvPicPr>
                  <pic:blipFill>
                    <a:blip r:embed="rId13" cstate="email">
                      <a:extLst>
                        <a:ext uri="{28A0092B-C50C-407E-A947-70E740481C1C}">
                          <a14:useLocalDpi xmlns:a14="http://schemas.microsoft.com/office/drawing/2010/main"/>
                        </a:ext>
                      </a:extLst>
                    </a:blip>
                    <a:stretch>
                      <a:fillRect/>
                    </a:stretch>
                  </pic:blipFill>
                  <pic:spPr>
                    <a:xfrm>
                      <a:off x="0" y="0"/>
                      <a:ext cx="8048003" cy="5690218"/>
                    </a:xfrm>
                    <a:prstGeom prst="rect">
                      <a:avLst/>
                    </a:prstGeom>
                  </pic:spPr>
                </pic:pic>
              </a:graphicData>
            </a:graphic>
          </wp:inline>
        </w:drawing>
      </w:r>
    </w:p>
    <w:p w14:paraId="65A917EF" w14:textId="6F6AD590" w:rsidR="003B430D" w:rsidRDefault="003B430D" w:rsidP="003B430D">
      <w:pPr>
        <w:pStyle w:val="Caption"/>
        <w:sectPr w:rsidR="003B430D" w:rsidSect="003B535A">
          <w:headerReference w:type="default" r:id="rId14"/>
          <w:footerReference w:type="default" r:id="rId15"/>
          <w:type w:val="nextColumn"/>
          <w:pgSz w:w="16838" w:h="11899" w:orient="landscape"/>
          <w:pgMar w:top="1276" w:right="1219" w:bottom="1276" w:left="1480" w:header="811" w:footer="306" w:gutter="0"/>
          <w:pgNumType w:chapStyle="6"/>
          <w:cols w:space="708"/>
          <w:docGrid w:linePitch="360"/>
        </w:sectPr>
      </w:pPr>
      <w:bookmarkStart w:id="8" w:name="_Ref455578825"/>
      <w:r>
        <w:t xml:space="preserve">Figure </w:t>
      </w:r>
      <w:fldSimple w:instr=" STYLEREF 6 \s ">
        <w:r w:rsidR="000D3CFD">
          <w:rPr>
            <w:noProof/>
          </w:rPr>
          <w:t>A</w:t>
        </w:r>
      </w:fldSimple>
      <w:r w:rsidR="005220F4">
        <w:noBreakHyphen/>
      </w:r>
      <w:fldSimple w:instr=" SEQ Figure \* ARABIC \s 6 ">
        <w:r w:rsidR="000D3CFD">
          <w:rPr>
            <w:noProof/>
          </w:rPr>
          <w:t>1</w:t>
        </w:r>
      </w:fldSimple>
      <w:bookmarkEnd w:id="8"/>
      <w:r>
        <w:t>: Location of flow gauging stations used in the hydrological connectivity analysis.</w:t>
      </w:r>
    </w:p>
    <w:p w14:paraId="06F48BC7" w14:textId="77777777" w:rsidR="00E67C69" w:rsidRDefault="00E67C69" w:rsidP="00E67C69">
      <w:pPr>
        <w:pStyle w:val="Heading7"/>
      </w:pPr>
      <w:r>
        <w:t>Results</w:t>
      </w:r>
    </w:p>
    <w:p w14:paraId="6EA303B8" w14:textId="77777777" w:rsidR="00E67C69" w:rsidRDefault="00E67C69" w:rsidP="00E67C69">
      <w:pPr>
        <w:pStyle w:val="Heading8"/>
      </w:pPr>
      <w:r w:rsidRPr="005D161F">
        <w:t>Longitudinal connectivity</w:t>
      </w:r>
    </w:p>
    <w:p w14:paraId="7ED28D0C" w14:textId="338912DB" w:rsidR="00E67C69" w:rsidRPr="00CC65AF" w:rsidRDefault="00E67C69" w:rsidP="00E67C69">
      <w:pPr>
        <w:rPr>
          <w:highlight w:val="yellow"/>
        </w:rPr>
      </w:pPr>
      <w:r w:rsidRPr="00CC65AF">
        <w:t xml:space="preserve">In 2017-18, hydrological </w:t>
      </w:r>
      <w:r w:rsidRPr="007B3479">
        <w:t>connectivity occurred in all monitored channels in the Gwydir</w:t>
      </w:r>
      <w:r w:rsidR="000279E6">
        <w:t xml:space="preserve"> River system </w:t>
      </w:r>
      <w:r w:rsidRPr="007B3479">
        <w:t>Selected Area (</w:t>
      </w:r>
      <w:r w:rsidRPr="007B3479">
        <w:fldChar w:fldCharType="begin"/>
      </w:r>
      <w:r w:rsidRPr="007B3479">
        <w:instrText xml:space="preserve"> REF _Ref455578179 \h  \* MERGEFORMAT </w:instrText>
      </w:r>
      <w:r w:rsidRPr="007B3479">
        <w:fldChar w:fldCharType="separate"/>
      </w:r>
      <w:r w:rsidR="000D3CFD" w:rsidRPr="005D161F">
        <w:t xml:space="preserve">Table </w:t>
      </w:r>
      <w:r w:rsidR="000D3CFD">
        <w:rPr>
          <w:noProof/>
        </w:rPr>
        <w:t>A</w:t>
      </w:r>
      <w:r w:rsidR="000D3CFD">
        <w:rPr>
          <w:noProof/>
        </w:rPr>
        <w:noBreakHyphen/>
        <w:t>3</w:t>
      </w:r>
      <w:r w:rsidRPr="007B3479">
        <w:fldChar w:fldCharType="end"/>
      </w:r>
      <w:r w:rsidRPr="007B3479">
        <w:t xml:space="preserve">).  The Gwydir River had 64% connection (i.e. 64% of days were above the relevant connection threshold at both gauges during 2017-18), the </w:t>
      </w:r>
      <w:r w:rsidR="000279E6">
        <w:t>l</w:t>
      </w:r>
      <w:r w:rsidRPr="007B3479">
        <w:t>ower Gwydir River 51% connection, Gingham watercourse 21% connection, Mehi River 34% connection and Moomin Creek 25% connection.  Mallowa Creek had water flowing into it (i.e.</w:t>
      </w:r>
      <w:r>
        <w:t xml:space="preserve"> </w:t>
      </w:r>
      <w:r w:rsidRPr="00A84AD4">
        <w:t xml:space="preserve">was ‘wet’) for </w:t>
      </w:r>
      <w:r>
        <w:t xml:space="preserve">only two days during </w:t>
      </w:r>
      <w:r w:rsidRPr="00A84AD4">
        <w:t>201</w:t>
      </w:r>
      <w:r>
        <w:t>7</w:t>
      </w:r>
      <w:r w:rsidRPr="00A84AD4">
        <w:t>-1</w:t>
      </w:r>
      <w:r>
        <w:t>8</w:t>
      </w:r>
      <w:r w:rsidRPr="00A84AD4">
        <w:t>.</w:t>
      </w:r>
    </w:p>
    <w:p w14:paraId="6E79F214" w14:textId="04CBA60D" w:rsidR="00E67C69" w:rsidRPr="0052657A" w:rsidRDefault="00E67C69" w:rsidP="00E67C69">
      <w:r w:rsidRPr="0052657A">
        <w:t xml:space="preserve">The Gwydir River experienced the longest average connection duration of </w:t>
      </w:r>
      <w:r>
        <w:t>47</w:t>
      </w:r>
      <w:r w:rsidRPr="0052657A">
        <w:t xml:space="preserve"> days, while Moomin Creek experienced the shortest average duration with 20 days.  </w:t>
      </w:r>
    </w:p>
    <w:p w14:paraId="5748D8AF" w14:textId="220F4D3E" w:rsidR="00E67C69" w:rsidRPr="005D161F" w:rsidRDefault="00E67C69" w:rsidP="00E67C69">
      <w:pPr>
        <w:pStyle w:val="Caption"/>
        <w:keepNext/>
      </w:pPr>
      <w:bookmarkStart w:id="9" w:name="_Ref455578179"/>
      <w:r w:rsidRPr="005D161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A</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9"/>
      <w:r w:rsidRPr="005D161F">
        <w:t xml:space="preserve"> Variables describing the duration and character of hydrological connectivity in the channels of the Gwydir </w:t>
      </w:r>
      <w:r w:rsidR="00F424B9">
        <w:t>R</w:t>
      </w:r>
      <w:r w:rsidRPr="005D161F">
        <w:t>iver system Selected Area</w:t>
      </w:r>
    </w:p>
    <w:tbl>
      <w:tblPr>
        <w:tblStyle w:val="ELATable"/>
        <w:tblW w:w="0" w:type="auto"/>
        <w:tblLook w:val="04A0" w:firstRow="1" w:lastRow="0" w:firstColumn="1" w:lastColumn="0" w:noHBand="0" w:noVBand="1"/>
      </w:tblPr>
      <w:tblGrid>
        <w:gridCol w:w="1542"/>
        <w:gridCol w:w="1977"/>
        <w:gridCol w:w="1146"/>
        <w:gridCol w:w="1173"/>
        <w:gridCol w:w="1432"/>
        <w:gridCol w:w="967"/>
        <w:gridCol w:w="963"/>
      </w:tblGrid>
      <w:tr w:rsidR="00E67C69" w:rsidRPr="00A87E8C" w14:paraId="0461732E" w14:textId="77777777" w:rsidTr="00D26138">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vAlign w:val="center"/>
            <w:hideMark/>
          </w:tcPr>
          <w:p w14:paraId="20AD8F50" w14:textId="77777777" w:rsidR="00E67C69" w:rsidRPr="005D161F" w:rsidRDefault="00E67C69" w:rsidP="00D26138">
            <w:pPr>
              <w:spacing w:after="60"/>
              <w:jc w:val="center"/>
              <w:rPr>
                <w:rFonts w:cs="Arial"/>
                <w:color w:val="000000"/>
                <w:szCs w:val="20"/>
              </w:rPr>
            </w:pPr>
            <w:r w:rsidRPr="005D161F">
              <w:rPr>
                <w:rFonts w:cs="Arial"/>
                <w:color w:val="000000"/>
                <w:szCs w:val="20"/>
              </w:rPr>
              <w:t>Monitoring Zone</w:t>
            </w:r>
          </w:p>
        </w:tc>
        <w:tc>
          <w:tcPr>
            <w:tcW w:w="0" w:type="auto"/>
            <w:shd w:val="clear" w:color="auto" w:fill="D9D9D9"/>
            <w:noWrap/>
            <w:vAlign w:val="center"/>
            <w:hideMark/>
          </w:tcPr>
          <w:p w14:paraId="3D5FAC75"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Channel</w:t>
            </w:r>
          </w:p>
        </w:tc>
        <w:tc>
          <w:tcPr>
            <w:tcW w:w="0" w:type="auto"/>
            <w:shd w:val="clear" w:color="auto" w:fill="D9D9D9"/>
            <w:vAlign w:val="center"/>
            <w:hideMark/>
          </w:tcPr>
          <w:p w14:paraId="1A67C76B"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Days connected (%)</w:t>
            </w:r>
          </w:p>
        </w:tc>
        <w:tc>
          <w:tcPr>
            <w:tcW w:w="0" w:type="auto"/>
            <w:shd w:val="clear" w:color="auto" w:fill="D9D9D9"/>
            <w:vAlign w:val="center"/>
            <w:hideMark/>
          </w:tcPr>
          <w:p w14:paraId="1A5A0F38"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No. of times connected</w:t>
            </w:r>
          </w:p>
        </w:tc>
        <w:tc>
          <w:tcPr>
            <w:tcW w:w="0" w:type="auto"/>
            <w:shd w:val="clear" w:color="auto" w:fill="D9D9D9"/>
            <w:vAlign w:val="center"/>
            <w:hideMark/>
          </w:tcPr>
          <w:p w14:paraId="0C06856E"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Average duration of connection events (days)</w:t>
            </w:r>
          </w:p>
        </w:tc>
        <w:tc>
          <w:tcPr>
            <w:tcW w:w="0" w:type="auto"/>
            <w:shd w:val="clear" w:color="auto" w:fill="D9D9D9"/>
            <w:vAlign w:val="center"/>
            <w:hideMark/>
          </w:tcPr>
          <w:p w14:paraId="71397545"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Longest wet (days)</w:t>
            </w:r>
          </w:p>
        </w:tc>
        <w:tc>
          <w:tcPr>
            <w:tcW w:w="0" w:type="auto"/>
            <w:tcBorders>
              <w:bottom w:val="single" w:sz="4" w:space="0" w:color="auto"/>
            </w:tcBorders>
            <w:shd w:val="clear" w:color="auto" w:fill="D9D9D9"/>
            <w:vAlign w:val="center"/>
            <w:hideMark/>
          </w:tcPr>
          <w:p w14:paraId="4454CDA1" w14:textId="77777777" w:rsidR="00E67C69" w:rsidRPr="005D161F" w:rsidRDefault="00E67C69" w:rsidP="00D26138">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Longest dry (days)</w:t>
            </w:r>
          </w:p>
        </w:tc>
      </w:tr>
      <w:tr w:rsidR="00E67C69" w:rsidRPr="00A87E8C" w14:paraId="7C1D60A7" w14:textId="77777777" w:rsidTr="00D26138">
        <w:trPr>
          <w:trHeight w:val="3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8C6F73" w14:textId="77777777" w:rsidR="00E67C69" w:rsidRPr="005D161F" w:rsidRDefault="00E67C69" w:rsidP="00D26138">
            <w:pPr>
              <w:spacing w:after="60"/>
              <w:jc w:val="left"/>
              <w:rPr>
                <w:rFonts w:cs="Arial"/>
                <w:color w:val="000000"/>
                <w:szCs w:val="20"/>
              </w:rPr>
            </w:pPr>
            <w:r w:rsidRPr="005D161F">
              <w:rPr>
                <w:rFonts w:cs="Arial"/>
                <w:color w:val="000000"/>
                <w:szCs w:val="20"/>
              </w:rPr>
              <w:t>Gwydir River</w:t>
            </w:r>
          </w:p>
        </w:tc>
        <w:tc>
          <w:tcPr>
            <w:tcW w:w="0" w:type="auto"/>
            <w:noWrap/>
            <w:hideMark/>
          </w:tcPr>
          <w:p w14:paraId="0B9C4A0D"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Gwydir River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5D17BD7"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64</w:t>
            </w:r>
          </w:p>
        </w:tc>
        <w:tc>
          <w:tcPr>
            <w:tcW w:w="0" w:type="auto"/>
            <w:tcBorders>
              <w:top w:val="single" w:sz="4" w:space="0" w:color="auto"/>
              <w:left w:val="nil"/>
              <w:bottom w:val="single" w:sz="4" w:space="0" w:color="auto"/>
              <w:right w:val="single" w:sz="4" w:space="0" w:color="auto"/>
            </w:tcBorders>
            <w:noWrap/>
            <w:vAlign w:val="center"/>
            <w:hideMark/>
          </w:tcPr>
          <w:p w14:paraId="5088938A"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5</w:t>
            </w:r>
          </w:p>
        </w:tc>
        <w:tc>
          <w:tcPr>
            <w:tcW w:w="0" w:type="auto"/>
            <w:tcBorders>
              <w:top w:val="single" w:sz="4" w:space="0" w:color="auto"/>
              <w:left w:val="nil"/>
              <w:bottom w:val="single" w:sz="4" w:space="0" w:color="auto"/>
              <w:right w:val="single" w:sz="4" w:space="0" w:color="auto"/>
            </w:tcBorders>
            <w:noWrap/>
            <w:vAlign w:val="center"/>
            <w:hideMark/>
          </w:tcPr>
          <w:p w14:paraId="2290E3F6"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47</w:t>
            </w:r>
          </w:p>
        </w:tc>
        <w:tc>
          <w:tcPr>
            <w:tcW w:w="0" w:type="auto"/>
            <w:tcBorders>
              <w:top w:val="single" w:sz="4" w:space="0" w:color="auto"/>
              <w:left w:val="nil"/>
              <w:bottom w:val="single" w:sz="4" w:space="0" w:color="auto"/>
              <w:right w:val="single" w:sz="4" w:space="0" w:color="auto"/>
            </w:tcBorders>
            <w:noWrap/>
            <w:vAlign w:val="center"/>
            <w:hideMark/>
          </w:tcPr>
          <w:p w14:paraId="2B860B24"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136</w:t>
            </w:r>
          </w:p>
        </w:tc>
        <w:tc>
          <w:tcPr>
            <w:tcW w:w="0" w:type="auto"/>
            <w:tcBorders>
              <w:top w:val="single" w:sz="4" w:space="0" w:color="auto"/>
              <w:left w:val="nil"/>
              <w:bottom w:val="single" w:sz="4" w:space="0" w:color="auto"/>
              <w:right w:val="nil"/>
            </w:tcBorders>
            <w:noWrap/>
            <w:vAlign w:val="center"/>
            <w:hideMark/>
          </w:tcPr>
          <w:p w14:paraId="50663573"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55</w:t>
            </w:r>
          </w:p>
        </w:tc>
      </w:tr>
      <w:tr w:rsidR="00E67C69" w:rsidRPr="00A87E8C" w14:paraId="3D21D6DA" w14:textId="77777777" w:rsidTr="00D26138">
        <w:trPr>
          <w:trHeight w:val="629"/>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E11EBBE" w14:textId="77777777" w:rsidR="00E67C69" w:rsidRPr="005D161F" w:rsidRDefault="00E67C69" w:rsidP="00D26138">
            <w:pPr>
              <w:spacing w:after="60"/>
              <w:jc w:val="left"/>
              <w:rPr>
                <w:rFonts w:cs="Arial"/>
                <w:color w:val="000000"/>
                <w:szCs w:val="20"/>
              </w:rPr>
            </w:pPr>
            <w:r w:rsidRPr="005D161F">
              <w:rPr>
                <w:rFonts w:cs="Arial"/>
                <w:color w:val="000000"/>
                <w:szCs w:val="20"/>
              </w:rPr>
              <w:t>Lower Gwydir River and Gingham watercourse</w:t>
            </w:r>
          </w:p>
        </w:tc>
        <w:tc>
          <w:tcPr>
            <w:tcW w:w="0" w:type="auto"/>
            <w:noWrap/>
            <w:vAlign w:val="center"/>
            <w:hideMark/>
          </w:tcPr>
          <w:p w14:paraId="608DA247"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Lower Gwydir River</w:t>
            </w:r>
          </w:p>
        </w:tc>
        <w:tc>
          <w:tcPr>
            <w:tcW w:w="0" w:type="auto"/>
            <w:tcBorders>
              <w:top w:val="nil"/>
              <w:left w:val="single" w:sz="4" w:space="0" w:color="auto"/>
              <w:bottom w:val="single" w:sz="4" w:space="0" w:color="auto"/>
              <w:right w:val="single" w:sz="4" w:space="0" w:color="auto"/>
            </w:tcBorders>
            <w:noWrap/>
            <w:vAlign w:val="center"/>
            <w:hideMark/>
          </w:tcPr>
          <w:p w14:paraId="349757DC"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51</w:t>
            </w:r>
          </w:p>
        </w:tc>
        <w:tc>
          <w:tcPr>
            <w:tcW w:w="0" w:type="auto"/>
            <w:tcBorders>
              <w:top w:val="nil"/>
              <w:left w:val="nil"/>
              <w:bottom w:val="single" w:sz="4" w:space="0" w:color="auto"/>
              <w:right w:val="single" w:sz="4" w:space="0" w:color="auto"/>
            </w:tcBorders>
            <w:noWrap/>
            <w:vAlign w:val="center"/>
            <w:hideMark/>
          </w:tcPr>
          <w:p w14:paraId="2D125323"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14</w:t>
            </w:r>
          </w:p>
        </w:tc>
        <w:tc>
          <w:tcPr>
            <w:tcW w:w="0" w:type="auto"/>
            <w:tcBorders>
              <w:top w:val="nil"/>
              <w:left w:val="nil"/>
              <w:bottom w:val="single" w:sz="4" w:space="0" w:color="auto"/>
              <w:right w:val="single" w:sz="4" w:space="0" w:color="auto"/>
            </w:tcBorders>
            <w:noWrap/>
            <w:vAlign w:val="center"/>
            <w:hideMark/>
          </w:tcPr>
          <w:p w14:paraId="330C32BE"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13</w:t>
            </w:r>
          </w:p>
        </w:tc>
        <w:tc>
          <w:tcPr>
            <w:tcW w:w="0" w:type="auto"/>
            <w:tcBorders>
              <w:top w:val="nil"/>
              <w:left w:val="nil"/>
              <w:bottom w:val="single" w:sz="4" w:space="0" w:color="auto"/>
              <w:right w:val="single" w:sz="4" w:space="0" w:color="auto"/>
            </w:tcBorders>
            <w:noWrap/>
            <w:vAlign w:val="center"/>
            <w:hideMark/>
          </w:tcPr>
          <w:p w14:paraId="7603725F"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70</w:t>
            </w:r>
          </w:p>
        </w:tc>
        <w:tc>
          <w:tcPr>
            <w:tcW w:w="0" w:type="auto"/>
            <w:tcBorders>
              <w:top w:val="nil"/>
              <w:left w:val="nil"/>
              <w:bottom w:val="single" w:sz="4" w:space="0" w:color="auto"/>
              <w:right w:val="nil"/>
            </w:tcBorders>
            <w:noWrap/>
            <w:vAlign w:val="center"/>
            <w:hideMark/>
          </w:tcPr>
          <w:p w14:paraId="7D478E0F"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129</w:t>
            </w:r>
          </w:p>
        </w:tc>
      </w:tr>
      <w:tr w:rsidR="00E67C69" w:rsidRPr="00A87E8C" w14:paraId="3D89D3E2" w14:textId="77777777" w:rsidTr="00D26138">
        <w:trPr>
          <w:trHeight w:val="62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63C3758" w14:textId="77777777" w:rsidR="00E67C69" w:rsidRPr="005D161F" w:rsidRDefault="00E67C69" w:rsidP="00D26138">
            <w:pPr>
              <w:spacing w:after="60"/>
              <w:jc w:val="left"/>
              <w:rPr>
                <w:rFonts w:cs="Arial"/>
                <w:color w:val="000000"/>
                <w:szCs w:val="20"/>
              </w:rPr>
            </w:pPr>
          </w:p>
        </w:tc>
        <w:tc>
          <w:tcPr>
            <w:tcW w:w="0" w:type="auto"/>
            <w:noWrap/>
            <w:vAlign w:val="center"/>
            <w:hideMark/>
          </w:tcPr>
          <w:p w14:paraId="5F24161D"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Gingham watercourse</w:t>
            </w:r>
          </w:p>
        </w:tc>
        <w:tc>
          <w:tcPr>
            <w:tcW w:w="0" w:type="auto"/>
            <w:tcBorders>
              <w:top w:val="nil"/>
              <w:left w:val="single" w:sz="4" w:space="0" w:color="auto"/>
              <w:bottom w:val="single" w:sz="4" w:space="0" w:color="auto"/>
              <w:right w:val="single" w:sz="4" w:space="0" w:color="auto"/>
            </w:tcBorders>
            <w:noWrap/>
            <w:vAlign w:val="center"/>
            <w:hideMark/>
          </w:tcPr>
          <w:p w14:paraId="06714D00" w14:textId="77777777" w:rsidR="00E67C69" w:rsidRPr="007B3479"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B3479">
              <w:rPr>
                <w:rFonts w:cs="Arial"/>
                <w:color w:val="000000"/>
                <w:szCs w:val="18"/>
              </w:rPr>
              <w:t>21</w:t>
            </w:r>
          </w:p>
        </w:tc>
        <w:tc>
          <w:tcPr>
            <w:tcW w:w="0" w:type="auto"/>
            <w:tcBorders>
              <w:top w:val="nil"/>
              <w:left w:val="nil"/>
              <w:bottom w:val="single" w:sz="4" w:space="0" w:color="auto"/>
              <w:right w:val="single" w:sz="4" w:space="0" w:color="auto"/>
            </w:tcBorders>
            <w:noWrap/>
            <w:vAlign w:val="center"/>
            <w:hideMark/>
          </w:tcPr>
          <w:p w14:paraId="43A3B325" w14:textId="77777777" w:rsidR="00E67C69" w:rsidRPr="007B3479"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B3479">
              <w:rPr>
                <w:rFonts w:cs="Arial"/>
                <w:color w:val="000000"/>
                <w:szCs w:val="18"/>
              </w:rPr>
              <w:t>2</w:t>
            </w:r>
          </w:p>
        </w:tc>
        <w:tc>
          <w:tcPr>
            <w:tcW w:w="0" w:type="auto"/>
            <w:tcBorders>
              <w:top w:val="nil"/>
              <w:left w:val="nil"/>
              <w:bottom w:val="single" w:sz="4" w:space="0" w:color="auto"/>
              <w:right w:val="single" w:sz="4" w:space="0" w:color="auto"/>
            </w:tcBorders>
            <w:noWrap/>
            <w:vAlign w:val="center"/>
            <w:hideMark/>
          </w:tcPr>
          <w:p w14:paraId="7A1C6A7B" w14:textId="77777777" w:rsidR="00E67C69" w:rsidRPr="007B3479"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B3479">
              <w:rPr>
                <w:rFonts w:cs="Arial"/>
                <w:color w:val="000000"/>
                <w:szCs w:val="18"/>
              </w:rPr>
              <w:t>38</w:t>
            </w:r>
          </w:p>
        </w:tc>
        <w:tc>
          <w:tcPr>
            <w:tcW w:w="0" w:type="auto"/>
            <w:tcBorders>
              <w:top w:val="nil"/>
              <w:left w:val="nil"/>
              <w:bottom w:val="single" w:sz="4" w:space="0" w:color="auto"/>
              <w:right w:val="single" w:sz="4" w:space="0" w:color="auto"/>
            </w:tcBorders>
            <w:noWrap/>
            <w:vAlign w:val="center"/>
            <w:hideMark/>
          </w:tcPr>
          <w:p w14:paraId="2F2DDAEF" w14:textId="77777777" w:rsidR="00E67C69" w:rsidRPr="007B3479"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B3479">
              <w:rPr>
                <w:rFonts w:cs="Arial"/>
                <w:color w:val="000000"/>
                <w:szCs w:val="18"/>
              </w:rPr>
              <w:t>44</w:t>
            </w:r>
          </w:p>
        </w:tc>
        <w:tc>
          <w:tcPr>
            <w:tcW w:w="0" w:type="auto"/>
            <w:tcBorders>
              <w:top w:val="single" w:sz="4" w:space="0" w:color="auto"/>
              <w:left w:val="nil"/>
              <w:bottom w:val="single" w:sz="4" w:space="0" w:color="auto"/>
              <w:right w:val="nil"/>
            </w:tcBorders>
            <w:noWrap/>
            <w:vAlign w:val="center"/>
            <w:hideMark/>
          </w:tcPr>
          <w:p w14:paraId="0D34CC2F" w14:textId="77777777" w:rsidR="00E67C69" w:rsidRPr="007B3479"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7B3479">
              <w:rPr>
                <w:rFonts w:cs="Arial"/>
                <w:color w:val="000000"/>
                <w:szCs w:val="18"/>
              </w:rPr>
              <w:t>257</w:t>
            </w:r>
          </w:p>
        </w:tc>
      </w:tr>
      <w:tr w:rsidR="00E67C69" w:rsidRPr="00A87E8C" w14:paraId="07DD4B19" w14:textId="77777777" w:rsidTr="00D26138">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B925067" w14:textId="77777777" w:rsidR="00E67C69" w:rsidRPr="005D161F" w:rsidRDefault="00E67C69" w:rsidP="00D26138">
            <w:pPr>
              <w:spacing w:after="60"/>
              <w:jc w:val="left"/>
              <w:rPr>
                <w:rFonts w:cs="Arial"/>
                <w:color w:val="000000"/>
                <w:szCs w:val="20"/>
              </w:rPr>
            </w:pPr>
            <w:r w:rsidRPr="005D161F">
              <w:rPr>
                <w:rFonts w:cs="Arial"/>
                <w:color w:val="000000"/>
                <w:szCs w:val="20"/>
              </w:rPr>
              <w:t>Mehi River and Moomin Creek</w:t>
            </w:r>
          </w:p>
        </w:tc>
        <w:tc>
          <w:tcPr>
            <w:tcW w:w="0" w:type="auto"/>
            <w:noWrap/>
            <w:hideMark/>
          </w:tcPr>
          <w:p w14:paraId="67236E4F"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Mehi River</w:t>
            </w:r>
          </w:p>
        </w:tc>
        <w:tc>
          <w:tcPr>
            <w:tcW w:w="0" w:type="auto"/>
            <w:tcBorders>
              <w:top w:val="nil"/>
              <w:left w:val="single" w:sz="4" w:space="0" w:color="auto"/>
              <w:bottom w:val="single" w:sz="4" w:space="0" w:color="auto"/>
              <w:right w:val="single" w:sz="4" w:space="0" w:color="auto"/>
            </w:tcBorders>
            <w:noWrap/>
            <w:vAlign w:val="center"/>
            <w:hideMark/>
          </w:tcPr>
          <w:p w14:paraId="554BC64F"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34</w:t>
            </w:r>
          </w:p>
        </w:tc>
        <w:tc>
          <w:tcPr>
            <w:tcW w:w="0" w:type="auto"/>
            <w:tcBorders>
              <w:top w:val="nil"/>
              <w:left w:val="nil"/>
              <w:bottom w:val="single" w:sz="4" w:space="0" w:color="auto"/>
              <w:right w:val="single" w:sz="4" w:space="0" w:color="auto"/>
            </w:tcBorders>
            <w:noWrap/>
            <w:vAlign w:val="center"/>
            <w:hideMark/>
          </w:tcPr>
          <w:p w14:paraId="570396F8"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10</w:t>
            </w:r>
          </w:p>
        </w:tc>
        <w:tc>
          <w:tcPr>
            <w:tcW w:w="0" w:type="auto"/>
            <w:tcBorders>
              <w:top w:val="nil"/>
              <w:left w:val="nil"/>
              <w:bottom w:val="single" w:sz="4" w:space="0" w:color="auto"/>
              <w:right w:val="single" w:sz="4" w:space="0" w:color="auto"/>
            </w:tcBorders>
            <w:noWrap/>
            <w:vAlign w:val="center"/>
            <w:hideMark/>
          </w:tcPr>
          <w:p w14:paraId="3FC392DE"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12</w:t>
            </w:r>
          </w:p>
        </w:tc>
        <w:tc>
          <w:tcPr>
            <w:tcW w:w="0" w:type="auto"/>
            <w:tcBorders>
              <w:top w:val="nil"/>
              <w:left w:val="nil"/>
              <w:bottom w:val="single" w:sz="4" w:space="0" w:color="auto"/>
              <w:right w:val="single" w:sz="4" w:space="0" w:color="auto"/>
            </w:tcBorders>
            <w:noWrap/>
            <w:vAlign w:val="center"/>
            <w:hideMark/>
          </w:tcPr>
          <w:p w14:paraId="4CE62245"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42</w:t>
            </w:r>
          </w:p>
        </w:tc>
        <w:tc>
          <w:tcPr>
            <w:tcW w:w="0" w:type="auto"/>
            <w:tcBorders>
              <w:top w:val="nil"/>
              <w:left w:val="nil"/>
              <w:bottom w:val="single" w:sz="4" w:space="0" w:color="auto"/>
              <w:right w:val="nil"/>
            </w:tcBorders>
            <w:noWrap/>
            <w:vAlign w:val="center"/>
            <w:hideMark/>
          </w:tcPr>
          <w:p w14:paraId="33BD7FD1"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81</w:t>
            </w:r>
          </w:p>
        </w:tc>
      </w:tr>
      <w:tr w:rsidR="00E67C69" w:rsidRPr="00A87E8C" w14:paraId="7D511B7C" w14:textId="77777777" w:rsidTr="00D26138">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96AD36" w14:textId="77777777" w:rsidR="00E67C69" w:rsidRPr="005D161F" w:rsidRDefault="00E67C69" w:rsidP="00D26138">
            <w:pPr>
              <w:spacing w:after="60"/>
              <w:jc w:val="left"/>
              <w:rPr>
                <w:rFonts w:cs="Arial"/>
                <w:color w:val="000000"/>
                <w:szCs w:val="20"/>
              </w:rPr>
            </w:pPr>
          </w:p>
        </w:tc>
        <w:tc>
          <w:tcPr>
            <w:tcW w:w="0" w:type="auto"/>
            <w:noWrap/>
            <w:hideMark/>
          </w:tcPr>
          <w:p w14:paraId="627FD41F"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Moomin Creek</w:t>
            </w:r>
          </w:p>
        </w:tc>
        <w:tc>
          <w:tcPr>
            <w:tcW w:w="0" w:type="auto"/>
            <w:tcBorders>
              <w:top w:val="nil"/>
              <w:left w:val="single" w:sz="4" w:space="0" w:color="auto"/>
              <w:bottom w:val="single" w:sz="4" w:space="0" w:color="auto"/>
              <w:right w:val="single" w:sz="4" w:space="0" w:color="auto"/>
            </w:tcBorders>
            <w:noWrap/>
            <w:vAlign w:val="center"/>
            <w:hideMark/>
          </w:tcPr>
          <w:p w14:paraId="5CF98B7E"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25</w:t>
            </w:r>
          </w:p>
        </w:tc>
        <w:tc>
          <w:tcPr>
            <w:tcW w:w="0" w:type="auto"/>
            <w:tcBorders>
              <w:top w:val="nil"/>
              <w:left w:val="nil"/>
              <w:bottom w:val="single" w:sz="4" w:space="0" w:color="auto"/>
              <w:right w:val="single" w:sz="4" w:space="0" w:color="auto"/>
            </w:tcBorders>
            <w:noWrap/>
            <w:vAlign w:val="center"/>
            <w:hideMark/>
          </w:tcPr>
          <w:p w14:paraId="6C693FA1"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10</w:t>
            </w:r>
          </w:p>
        </w:tc>
        <w:tc>
          <w:tcPr>
            <w:tcW w:w="0" w:type="auto"/>
            <w:tcBorders>
              <w:top w:val="nil"/>
              <w:left w:val="nil"/>
              <w:bottom w:val="single" w:sz="4" w:space="0" w:color="auto"/>
              <w:right w:val="single" w:sz="4" w:space="0" w:color="auto"/>
            </w:tcBorders>
            <w:noWrap/>
            <w:vAlign w:val="center"/>
            <w:hideMark/>
          </w:tcPr>
          <w:p w14:paraId="1CBB020B"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9</w:t>
            </w:r>
          </w:p>
        </w:tc>
        <w:tc>
          <w:tcPr>
            <w:tcW w:w="0" w:type="auto"/>
            <w:tcBorders>
              <w:top w:val="nil"/>
              <w:left w:val="nil"/>
              <w:bottom w:val="single" w:sz="4" w:space="0" w:color="auto"/>
              <w:right w:val="single" w:sz="4" w:space="0" w:color="auto"/>
            </w:tcBorders>
            <w:noWrap/>
            <w:vAlign w:val="center"/>
            <w:hideMark/>
          </w:tcPr>
          <w:p w14:paraId="4D4A31E4"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20</w:t>
            </w:r>
          </w:p>
        </w:tc>
        <w:tc>
          <w:tcPr>
            <w:tcW w:w="0" w:type="auto"/>
            <w:tcBorders>
              <w:top w:val="nil"/>
              <w:left w:val="nil"/>
              <w:bottom w:val="single" w:sz="4" w:space="0" w:color="auto"/>
              <w:right w:val="nil"/>
            </w:tcBorders>
            <w:noWrap/>
            <w:vAlign w:val="center"/>
            <w:hideMark/>
          </w:tcPr>
          <w:p w14:paraId="3268E620"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60</w:t>
            </w:r>
          </w:p>
        </w:tc>
      </w:tr>
      <w:tr w:rsidR="00E67C69" w:rsidRPr="00A87E8C" w14:paraId="12A9977C" w14:textId="77777777" w:rsidTr="00D26138">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98574A" w14:textId="77777777" w:rsidR="00E67C69" w:rsidRPr="005D161F" w:rsidRDefault="00E67C69" w:rsidP="00D26138">
            <w:pPr>
              <w:spacing w:after="60"/>
              <w:jc w:val="left"/>
              <w:rPr>
                <w:rFonts w:cs="Arial"/>
                <w:color w:val="000000"/>
                <w:szCs w:val="20"/>
              </w:rPr>
            </w:pPr>
          </w:p>
        </w:tc>
        <w:tc>
          <w:tcPr>
            <w:tcW w:w="0" w:type="auto"/>
            <w:noWrap/>
            <w:hideMark/>
          </w:tcPr>
          <w:p w14:paraId="0E597373" w14:textId="77777777" w:rsidR="00E67C69" w:rsidRPr="005D161F" w:rsidRDefault="00E67C69" w:rsidP="00D26138">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5D161F">
              <w:rPr>
                <w:rFonts w:cs="Arial"/>
                <w:color w:val="000000"/>
                <w:szCs w:val="20"/>
              </w:rPr>
              <w:t>Mallowa Creek</w:t>
            </w:r>
          </w:p>
        </w:tc>
        <w:tc>
          <w:tcPr>
            <w:tcW w:w="0" w:type="auto"/>
            <w:tcBorders>
              <w:top w:val="nil"/>
              <w:left w:val="single" w:sz="4" w:space="0" w:color="auto"/>
              <w:bottom w:val="single" w:sz="4" w:space="0" w:color="auto"/>
              <w:right w:val="single" w:sz="4" w:space="0" w:color="auto"/>
            </w:tcBorders>
            <w:noWrap/>
            <w:vAlign w:val="center"/>
            <w:hideMark/>
          </w:tcPr>
          <w:p w14:paraId="18AEB3C8"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&lt;1</w:t>
            </w:r>
          </w:p>
        </w:tc>
        <w:tc>
          <w:tcPr>
            <w:tcW w:w="0" w:type="auto"/>
            <w:tcBorders>
              <w:top w:val="nil"/>
              <w:left w:val="nil"/>
              <w:bottom w:val="single" w:sz="4" w:space="0" w:color="auto"/>
              <w:right w:val="single" w:sz="4" w:space="0" w:color="auto"/>
            </w:tcBorders>
            <w:noWrap/>
            <w:vAlign w:val="center"/>
            <w:hideMark/>
          </w:tcPr>
          <w:p w14:paraId="0133D18F" w14:textId="0DB11A2D" w:rsidR="00E67C69" w:rsidRPr="005D161F" w:rsidRDefault="000279E6"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2</w:t>
            </w:r>
          </w:p>
        </w:tc>
        <w:tc>
          <w:tcPr>
            <w:tcW w:w="0" w:type="auto"/>
            <w:tcBorders>
              <w:top w:val="nil"/>
              <w:left w:val="nil"/>
              <w:bottom w:val="single" w:sz="4" w:space="0" w:color="auto"/>
              <w:right w:val="single" w:sz="4" w:space="0" w:color="auto"/>
            </w:tcBorders>
            <w:noWrap/>
            <w:vAlign w:val="center"/>
            <w:hideMark/>
          </w:tcPr>
          <w:p w14:paraId="3BFAFC85" w14:textId="1FB360FC" w:rsidR="00E67C69" w:rsidRPr="005D161F" w:rsidRDefault="000279E6"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n/a</w:t>
            </w:r>
          </w:p>
        </w:tc>
        <w:tc>
          <w:tcPr>
            <w:tcW w:w="0" w:type="auto"/>
            <w:tcBorders>
              <w:top w:val="nil"/>
              <w:left w:val="nil"/>
              <w:bottom w:val="single" w:sz="4" w:space="0" w:color="auto"/>
              <w:right w:val="single" w:sz="4" w:space="0" w:color="auto"/>
            </w:tcBorders>
            <w:noWrap/>
            <w:vAlign w:val="center"/>
            <w:hideMark/>
          </w:tcPr>
          <w:p w14:paraId="26B63C2E"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2</w:t>
            </w:r>
          </w:p>
        </w:tc>
        <w:tc>
          <w:tcPr>
            <w:tcW w:w="0" w:type="auto"/>
            <w:tcBorders>
              <w:top w:val="nil"/>
              <w:left w:val="nil"/>
              <w:bottom w:val="single" w:sz="4" w:space="0" w:color="auto"/>
              <w:right w:val="nil"/>
            </w:tcBorders>
            <w:noWrap/>
            <w:vAlign w:val="center"/>
            <w:hideMark/>
          </w:tcPr>
          <w:p w14:paraId="382F890D" w14:textId="77777777" w:rsidR="00E67C69" w:rsidRPr="005D161F" w:rsidRDefault="00E67C69" w:rsidP="00D26138">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18"/>
              </w:rPr>
              <w:t>300</w:t>
            </w:r>
          </w:p>
        </w:tc>
      </w:tr>
    </w:tbl>
    <w:p w14:paraId="0F2528C5" w14:textId="77777777" w:rsidR="00E67C69" w:rsidRDefault="00E67C69" w:rsidP="00E67C69">
      <w:r>
        <w:br w:type="page"/>
      </w:r>
    </w:p>
    <w:p w14:paraId="1F99D44D" w14:textId="69E0BF10" w:rsidR="00E67C69" w:rsidRDefault="00E67C69" w:rsidP="00E67C69">
      <w:r w:rsidRPr="00F74340">
        <w:t xml:space="preserve">Connection in the Gwydir River channel was dominated by a </w:t>
      </w:r>
      <w:r>
        <w:t>nearly contin</w:t>
      </w:r>
      <w:r w:rsidR="001F726C">
        <w:t>uou</w:t>
      </w:r>
      <w:r>
        <w:t>s 185</w:t>
      </w:r>
      <w:r w:rsidRPr="00F74340">
        <w:t xml:space="preserve"> day connection event over the </w:t>
      </w:r>
      <w:r>
        <w:t>spring-</w:t>
      </w:r>
      <w:r w:rsidRPr="00F74340">
        <w:t>summer period (</w:t>
      </w:r>
      <w:r w:rsidRPr="00F74340">
        <w:fldChar w:fldCharType="begin"/>
      </w:r>
      <w:r w:rsidRPr="00F74340">
        <w:instrText xml:space="preserve"> REF _Ref455579171 \h  \* MERGEFORMAT </w:instrText>
      </w:r>
      <w:r w:rsidRPr="00F74340">
        <w:fldChar w:fldCharType="separate"/>
      </w:r>
      <w:r w:rsidR="000D3CFD" w:rsidRPr="00F74340">
        <w:t xml:space="preserve">Figure </w:t>
      </w:r>
      <w:r w:rsidR="000D3CFD">
        <w:rPr>
          <w:noProof/>
        </w:rPr>
        <w:t>A</w:t>
      </w:r>
      <w:r w:rsidR="000D3CFD">
        <w:rPr>
          <w:noProof/>
        </w:rPr>
        <w:noBreakHyphen/>
        <w:t>2</w:t>
      </w:r>
      <w:r w:rsidRPr="00F74340">
        <w:fldChar w:fldCharType="end"/>
      </w:r>
      <w:r w:rsidRPr="00F74340">
        <w:t>).  T</w:t>
      </w:r>
      <w:r>
        <w:t>hree</w:t>
      </w:r>
      <w:r w:rsidRPr="00F74340">
        <w:t xml:space="preserve"> separate environmental flows were released during this period that maintained connectivity.  </w:t>
      </w:r>
      <w:r>
        <w:t xml:space="preserve">A brief period of connectivity of eight days was experienced in mid-March, due to localised rainfall rather than environmental flows.  Connectivity was recorded again in early-April and was sustained until early-May by environmental flows delivered to the Barwon River.  Whilst flow between Copeton Dam and Pallamallawa was consistent for most of the 2017-18 water year, a flow peak recorded downstream at Pallamallawa in mid-October was due to unregulated inflows from Myall Creek and Warialda Creek entering the Gwydir River upstream of Gravesend. During this time flows immediately downstream of Copeton Dam had declined to 6.31 ML/d, below the connectivity threshold used in this analysis. </w:t>
      </w:r>
    </w:p>
    <w:p w14:paraId="6B72536E" w14:textId="266C4D5A" w:rsidR="00E67C69" w:rsidRPr="00A87E8C" w:rsidRDefault="005B7B8D" w:rsidP="00E67C69">
      <w:pPr>
        <w:spacing w:line="240" w:lineRule="auto"/>
        <w:rPr>
          <w:highlight w:val="yellow"/>
        </w:rPr>
      </w:pPr>
      <w:r>
        <w:rPr>
          <w:noProof/>
          <w:lang w:eastAsia="en-AU"/>
        </w:rPr>
        <w:drawing>
          <wp:inline distT="0" distB="0" distL="0" distR="0" wp14:anchorId="23E030F7" wp14:editId="520F23F7">
            <wp:extent cx="5842000" cy="4048760"/>
            <wp:effectExtent l="0" t="0" r="6350" b="889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842000" cy="4048760"/>
                    </a:xfrm>
                    <a:prstGeom prst="rect">
                      <a:avLst/>
                    </a:prstGeom>
                  </pic:spPr>
                </pic:pic>
              </a:graphicData>
            </a:graphic>
          </wp:inline>
        </w:drawing>
      </w:r>
    </w:p>
    <w:p w14:paraId="1BF78B6A" w14:textId="708368C9" w:rsidR="00E67C69" w:rsidRDefault="00E67C69" w:rsidP="00E67C69">
      <w:pPr>
        <w:pStyle w:val="Caption"/>
        <w:spacing w:after="360"/>
      </w:pPr>
      <w:bookmarkStart w:id="10" w:name="_Ref455579171"/>
      <w:r w:rsidRPr="00F74340">
        <w:t xml:space="preserve">Figure </w:t>
      </w:r>
      <w:fldSimple w:instr=" STYLEREF 6 \s ">
        <w:r w:rsidR="000D3CFD">
          <w:rPr>
            <w:noProof/>
          </w:rPr>
          <w:t>A</w:t>
        </w:r>
      </w:fldSimple>
      <w:r w:rsidR="005220F4">
        <w:noBreakHyphen/>
      </w:r>
      <w:fldSimple w:instr=" SEQ Figure \* ARABIC \s 6 ">
        <w:r w:rsidR="000D3CFD">
          <w:rPr>
            <w:noProof/>
          </w:rPr>
          <w:t>2</w:t>
        </w:r>
      </w:fldSimple>
      <w:bookmarkEnd w:id="10"/>
      <w:r w:rsidRPr="00F74340">
        <w:t xml:space="preserve"> River flows down the Gwydir River and the timing of environmental water releases and longitudinal connectivity down this channel</w:t>
      </w:r>
      <w:r>
        <w:br w:type="page"/>
      </w:r>
    </w:p>
    <w:p w14:paraId="02AC1D14" w14:textId="32E86F1B" w:rsidR="00E67C69" w:rsidRDefault="00E67C69" w:rsidP="00E67C69">
      <w:r w:rsidRPr="00841A57">
        <w:t>Connectivity in the Lower Gwydir River channel was characterised by multiple periods of connectivity ranging between one and 70 days (</w:t>
      </w:r>
      <w:r w:rsidRPr="00841A57">
        <w:fldChar w:fldCharType="begin"/>
      </w:r>
      <w:r w:rsidRPr="00841A57">
        <w:instrText xml:space="preserve"> REF _Ref455579183 \h  \* MERGEFORMAT </w:instrText>
      </w:r>
      <w:r w:rsidRPr="00841A57">
        <w:fldChar w:fldCharType="separate"/>
      </w:r>
      <w:r w:rsidR="000D3CFD" w:rsidRPr="00CD36D0">
        <w:t xml:space="preserve">Figure </w:t>
      </w:r>
      <w:r w:rsidR="000D3CFD">
        <w:rPr>
          <w:noProof/>
        </w:rPr>
        <w:t>A</w:t>
      </w:r>
      <w:r w:rsidR="000D3CFD">
        <w:rPr>
          <w:noProof/>
        </w:rPr>
        <w:noBreakHyphen/>
        <w:t>3</w:t>
      </w:r>
      <w:r w:rsidRPr="00841A57">
        <w:fldChar w:fldCharType="end"/>
      </w:r>
      <w:r w:rsidRPr="00841A57">
        <w:t xml:space="preserve">).  The longest periods of connectivity occurred during spring and summer (September 2017 – January 2018) with </w:t>
      </w:r>
      <w:r>
        <w:t>three</w:t>
      </w:r>
      <w:r w:rsidRPr="00841A57">
        <w:t xml:space="preserve"> separate events of eight to 74 days duration, separated by three small disconnection periods of one </w:t>
      </w:r>
      <w:r>
        <w:t>and two</w:t>
      </w:r>
      <w:r w:rsidRPr="00841A57">
        <w:t xml:space="preserve"> days.  </w:t>
      </w:r>
      <w:r>
        <w:t xml:space="preserve">This was </w:t>
      </w:r>
      <w:r w:rsidR="009870CA">
        <w:t>preceded</w:t>
      </w:r>
      <w:r>
        <w:t xml:space="preserve"> by a 25 day period of connection in June, and followed </w:t>
      </w:r>
      <w:r w:rsidRPr="00841A57">
        <w:t xml:space="preserve">by another long period of </w:t>
      </w:r>
      <w:r w:rsidRPr="007600A2">
        <w:t xml:space="preserve">connectivity during summer (December 2017 – January 2018) </w:t>
      </w:r>
      <w:r>
        <w:t>of</w:t>
      </w:r>
      <w:r w:rsidRPr="007600A2">
        <w:t xml:space="preserve"> 34 days.  Environmental water contributed to connectivity in November 2017, </w:t>
      </w:r>
      <w:r>
        <w:t xml:space="preserve">and </w:t>
      </w:r>
      <w:r w:rsidRPr="007600A2">
        <w:t xml:space="preserve">late December to mid-January 2018 delivered </w:t>
      </w:r>
      <w:r w:rsidR="00DD0706">
        <w:t>after</w:t>
      </w:r>
      <w:r w:rsidRPr="007600A2">
        <w:t xml:space="preserve"> an </w:t>
      </w:r>
      <w:r>
        <w:t>a</w:t>
      </w:r>
      <w:r w:rsidRPr="007600A2">
        <w:t xml:space="preserve">nnounced </w:t>
      </w:r>
      <w:r w:rsidR="009870CA" w:rsidRPr="007600A2">
        <w:t>Supplementary</w:t>
      </w:r>
      <w:r w:rsidRPr="007600A2">
        <w:t xml:space="preserve"> Flow event under the “Restoring </w:t>
      </w:r>
      <w:r w:rsidR="009870CA" w:rsidRPr="007600A2">
        <w:t>Natural</w:t>
      </w:r>
      <w:r w:rsidRPr="007600A2">
        <w:t xml:space="preserve"> Flows’ planning principle that seeks to return the portion of natural flows extracted from upstream irrigation.</w:t>
      </w:r>
    </w:p>
    <w:p w14:paraId="1427BEEE" w14:textId="189A1D78" w:rsidR="00E67C69" w:rsidRPr="00A87E8C" w:rsidRDefault="005B7B8D" w:rsidP="00E67C69">
      <w:pPr>
        <w:keepNext/>
        <w:spacing w:after="0" w:line="240" w:lineRule="auto"/>
        <w:rPr>
          <w:highlight w:val="yellow"/>
        </w:rPr>
      </w:pPr>
      <w:r>
        <w:rPr>
          <w:noProof/>
          <w:lang w:eastAsia="en-AU"/>
        </w:rPr>
        <w:drawing>
          <wp:inline distT="0" distB="0" distL="0" distR="0" wp14:anchorId="6B694255" wp14:editId="3F4DA47E">
            <wp:extent cx="5842000" cy="4291965"/>
            <wp:effectExtent l="0" t="0" r="635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842000" cy="4291965"/>
                    </a:xfrm>
                    <a:prstGeom prst="rect">
                      <a:avLst/>
                    </a:prstGeom>
                  </pic:spPr>
                </pic:pic>
              </a:graphicData>
            </a:graphic>
          </wp:inline>
        </w:drawing>
      </w:r>
    </w:p>
    <w:p w14:paraId="53D4716C" w14:textId="286B930E" w:rsidR="00E67C69" w:rsidRDefault="00E67C69" w:rsidP="00E67C69">
      <w:pPr>
        <w:pStyle w:val="Caption"/>
      </w:pPr>
      <w:bookmarkStart w:id="11" w:name="_Ref455579183"/>
      <w:r w:rsidRPr="00CD36D0">
        <w:t xml:space="preserve">Figure </w:t>
      </w:r>
      <w:fldSimple w:instr=" STYLEREF 6 \s ">
        <w:r w:rsidR="000D3CFD">
          <w:rPr>
            <w:noProof/>
          </w:rPr>
          <w:t>A</w:t>
        </w:r>
      </w:fldSimple>
      <w:r w:rsidR="005220F4">
        <w:noBreakHyphen/>
      </w:r>
      <w:fldSimple w:instr=" SEQ Figure \* ARABIC \s 6 ">
        <w:r w:rsidR="000D3CFD">
          <w:rPr>
            <w:noProof/>
          </w:rPr>
          <w:t>3</w:t>
        </w:r>
      </w:fldSimple>
      <w:bookmarkEnd w:id="11"/>
      <w:r w:rsidRPr="00CD36D0">
        <w:t xml:space="preserve"> River flows down the </w:t>
      </w:r>
      <w:r w:rsidR="001F726C">
        <w:t>l</w:t>
      </w:r>
      <w:r w:rsidRPr="00CD36D0">
        <w:t>ower Gwydir River and the timing of environmental water releases and longitudinal connectivity down this channel.</w:t>
      </w:r>
      <w:r>
        <w:br w:type="page"/>
      </w:r>
    </w:p>
    <w:p w14:paraId="18102895" w14:textId="6F1CD492" w:rsidR="00E67C69" w:rsidRPr="00841A57" w:rsidRDefault="00E67C69" w:rsidP="00E67C69">
      <w:pPr>
        <w:rPr>
          <w:highlight w:val="yellow"/>
        </w:rPr>
      </w:pPr>
      <w:bookmarkStart w:id="12" w:name="_Hlk490047345"/>
      <w:r w:rsidRPr="00E570BD">
        <w:t>Connectivity in the Gingham watercourse in the 2017-18 water year was characterised by two moderate periods of connection</w:t>
      </w:r>
      <w:r w:rsidR="001F726C">
        <w:t xml:space="preserve"> (</w:t>
      </w:r>
      <w:r w:rsidR="001F726C">
        <w:fldChar w:fldCharType="begin"/>
      </w:r>
      <w:r w:rsidR="001F726C">
        <w:instrText xml:space="preserve"> REF _Ref455579194 \h </w:instrText>
      </w:r>
      <w:r w:rsidR="001F726C">
        <w:fldChar w:fldCharType="separate"/>
      </w:r>
      <w:r w:rsidR="000D3CFD" w:rsidRPr="00DD19D1">
        <w:t xml:space="preserve">Figure </w:t>
      </w:r>
      <w:r w:rsidR="000D3CFD">
        <w:rPr>
          <w:noProof/>
        </w:rPr>
        <w:t>A</w:t>
      </w:r>
      <w:r w:rsidR="000D3CFD">
        <w:noBreakHyphen/>
      </w:r>
      <w:r w:rsidR="000D3CFD">
        <w:rPr>
          <w:noProof/>
        </w:rPr>
        <w:t>4</w:t>
      </w:r>
      <w:r w:rsidR="001F726C">
        <w:fldChar w:fldCharType="end"/>
      </w:r>
      <w:r w:rsidR="001F726C">
        <w:t>)</w:t>
      </w:r>
      <w:r w:rsidRPr="00E570BD">
        <w:t xml:space="preserve">.  The first period of </w:t>
      </w:r>
      <w:r w:rsidR="001F726C">
        <w:t>44 days connection (Jul</w:t>
      </w:r>
      <w:r w:rsidRPr="00E570BD">
        <w:t>y – August 2017) was rainfall driven.  However, the second period of connection was for 31 days and was influenced by environmental water released</w:t>
      </w:r>
      <w:r>
        <w:t xml:space="preserve"> in early September of which 1014 ML was delivered to the Gingham </w:t>
      </w:r>
      <w:r w:rsidR="001F726C">
        <w:t>w</w:t>
      </w:r>
      <w:r>
        <w:t>atercourse.  Two environmental water rel</w:t>
      </w:r>
      <w:r w:rsidR="001F726C">
        <w:t xml:space="preserve">eases occurred in November </w:t>
      </w:r>
      <w:r>
        <w:t>and December 2017 that were accounted for in the Gingham Watercourse, however these events did not connect the system all the way to Gingham Bridge.</w:t>
      </w:r>
      <w:bookmarkEnd w:id="12"/>
    </w:p>
    <w:p w14:paraId="57DF13C9" w14:textId="2641D4F9" w:rsidR="00E67C69" w:rsidRPr="00DD19D1" w:rsidRDefault="005B7B8D" w:rsidP="00E67C69">
      <w:pPr>
        <w:keepNext/>
        <w:spacing w:line="240" w:lineRule="auto"/>
      </w:pPr>
      <w:r>
        <w:rPr>
          <w:noProof/>
          <w:lang w:eastAsia="en-AU"/>
        </w:rPr>
        <w:drawing>
          <wp:inline distT="0" distB="0" distL="0" distR="0" wp14:anchorId="46941CD6" wp14:editId="650AA9C4">
            <wp:extent cx="5842000" cy="4060825"/>
            <wp:effectExtent l="0" t="0" r="635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842000" cy="4060825"/>
                    </a:xfrm>
                    <a:prstGeom prst="rect">
                      <a:avLst/>
                    </a:prstGeom>
                  </pic:spPr>
                </pic:pic>
              </a:graphicData>
            </a:graphic>
          </wp:inline>
        </w:drawing>
      </w:r>
    </w:p>
    <w:p w14:paraId="2406E40E" w14:textId="0CF16888" w:rsidR="00E67C69" w:rsidRDefault="00E67C69" w:rsidP="00E67C69">
      <w:pPr>
        <w:pStyle w:val="Caption"/>
        <w:spacing w:after="360"/>
      </w:pPr>
      <w:bookmarkStart w:id="13" w:name="_Ref455579194"/>
      <w:r w:rsidRPr="00DD19D1">
        <w:t xml:space="preserve">Figure </w:t>
      </w:r>
      <w:fldSimple w:instr=" STYLEREF 6 \s ">
        <w:r w:rsidR="000D3CFD">
          <w:rPr>
            <w:noProof/>
          </w:rPr>
          <w:t>A</w:t>
        </w:r>
      </w:fldSimple>
      <w:r w:rsidR="005220F4">
        <w:noBreakHyphen/>
      </w:r>
      <w:fldSimple w:instr=" SEQ Figure \* ARABIC \s 6 ">
        <w:r w:rsidR="000D3CFD">
          <w:rPr>
            <w:noProof/>
          </w:rPr>
          <w:t>4</w:t>
        </w:r>
      </w:fldSimple>
      <w:bookmarkEnd w:id="13"/>
      <w:r w:rsidRPr="00DD19D1">
        <w:t xml:space="preserve"> River flows down the Gingham watercourse and the timing of environmental water releases and longitudinal connectivity down this channel.</w:t>
      </w:r>
      <w:r>
        <w:br w:type="page"/>
      </w:r>
    </w:p>
    <w:p w14:paraId="3767C55A" w14:textId="0C33FCBD" w:rsidR="00E67C69" w:rsidRDefault="00E67C69" w:rsidP="00E67C69">
      <w:r w:rsidRPr="00D256C4">
        <w:t xml:space="preserve">Connectivity in the Mehi River occurred </w:t>
      </w:r>
      <w:r>
        <w:t xml:space="preserve">predominantly </w:t>
      </w:r>
      <w:r w:rsidRPr="00D256C4">
        <w:t>in spring and again in summer and autumn (</w:t>
      </w:r>
      <w:r w:rsidRPr="00D256C4">
        <w:fldChar w:fldCharType="begin"/>
      </w:r>
      <w:r w:rsidRPr="00D256C4">
        <w:instrText xml:space="preserve"> REF _Ref455579202 \h  \* MERGEFORMAT </w:instrText>
      </w:r>
      <w:r w:rsidRPr="00D256C4">
        <w:fldChar w:fldCharType="separate"/>
      </w:r>
      <w:r w:rsidR="000D3CFD" w:rsidRPr="00FE696E">
        <w:t xml:space="preserve">Figure </w:t>
      </w:r>
      <w:r w:rsidR="000D3CFD">
        <w:rPr>
          <w:noProof/>
        </w:rPr>
        <w:t>A</w:t>
      </w:r>
      <w:r w:rsidR="000D3CFD">
        <w:rPr>
          <w:noProof/>
        </w:rPr>
        <w:noBreakHyphen/>
        <w:t>5</w:t>
      </w:r>
      <w:r w:rsidRPr="00D256C4">
        <w:fldChar w:fldCharType="end"/>
      </w:r>
      <w:r w:rsidRPr="00D256C4">
        <w:t xml:space="preserve">).  </w:t>
      </w:r>
      <w:r>
        <w:t>In late September to late December 2017</w:t>
      </w:r>
      <w:r w:rsidR="00E07899">
        <w:t>,</w:t>
      </w:r>
      <w:r>
        <w:t xml:space="preserve"> the Mehi River was connected for five periods ranging in length from one to 42 days.  Following 29 days of disconnection, the Mehi River was again connected in January 2018 to late-February for </w:t>
      </w:r>
      <w:r w:rsidR="00E07899">
        <w:t>three</w:t>
      </w:r>
      <w:r>
        <w:t xml:space="preserve"> short periods of up to 22 days, separated by several days of disconnection.  In late October 2017, 10,000 ML of environmental water was delivered into the Gwy</w:t>
      </w:r>
      <w:r w:rsidR="00E07899">
        <w:t>d</w:t>
      </w:r>
      <w:r>
        <w:t>ir River, Mehi and Ca</w:t>
      </w:r>
      <w:r w:rsidR="001F726C">
        <w:t>role</w:t>
      </w:r>
      <w:r>
        <w:t xml:space="preserve"> Creek systems to provide conditions conducive for fish spawning and recruitment. This flow event contributed to connectivity during late spring and early summer, however</w:t>
      </w:r>
      <w:r w:rsidR="00E07899">
        <w:t>,</w:t>
      </w:r>
      <w:r>
        <w:t xml:space="preserve"> connectivity in late summer w</w:t>
      </w:r>
      <w:r w:rsidR="00E07899">
        <w:t>as driven by stock and domestic</w:t>
      </w:r>
      <w:r>
        <w:t xml:space="preserve"> releases from Copeton Dam.  E</w:t>
      </w:r>
      <w:r w:rsidRPr="00D256C4">
        <w:t xml:space="preserve">nvironmental water released </w:t>
      </w:r>
      <w:r>
        <w:t xml:space="preserve">as part of the Northern Connectivity event </w:t>
      </w:r>
      <w:r w:rsidRPr="00D256C4">
        <w:t xml:space="preserve">in </w:t>
      </w:r>
      <w:r>
        <w:t>Ap</w:t>
      </w:r>
      <w:r w:rsidR="00E07899">
        <w:t xml:space="preserve">ril – May 2018 resulted in </w:t>
      </w:r>
      <w:r>
        <w:t>longitudinal connection for nine days</w:t>
      </w:r>
      <w:r w:rsidR="00E07899">
        <w:t>.</w:t>
      </w:r>
    </w:p>
    <w:p w14:paraId="74390640" w14:textId="62A20548" w:rsidR="00E67C69" w:rsidRPr="00A87E8C" w:rsidRDefault="001C7829" w:rsidP="00E67C69">
      <w:pPr>
        <w:keepNext/>
        <w:spacing w:line="240" w:lineRule="auto"/>
        <w:rPr>
          <w:highlight w:val="yellow"/>
        </w:rPr>
      </w:pPr>
      <w:r>
        <w:rPr>
          <w:noProof/>
          <w:lang w:eastAsia="en-AU"/>
        </w:rPr>
        <w:drawing>
          <wp:inline distT="0" distB="0" distL="0" distR="0" wp14:anchorId="7CB17E48" wp14:editId="6D1C9191">
            <wp:extent cx="5842000" cy="4016375"/>
            <wp:effectExtent l="0" t="0" r="635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 A-5.PNG"/>
                    <pic:cNvPicPr/>
                  </pic:nvPicPr>
                  <pic:blipFill>
                    <a:blip r:embed="rId19" cstate="email">
                      <a:extLst>
                        <a:ext uri="{28A0092B-C50C-407E-A947-70E740481C1C}">
                          <a14:useLocalDpi xmlns:a14="http://schemas.microsoft.com/office/drawing/2010/main"/>
                        </a:ext>
                      </a:extLst>
                    </a:blip>
                    <a:stretch>
                      <a:fillRect/>
                    </a:stretch>
                  </pic:blipFill>
                  <pic:spPr>
                    <a:xfrm>
                      <a:off x="0" y="0"/>
                      <a:ext cx="5842000" cy="4016375"/>
                    </a:xfrm>
                    <a:prstGeom prst="rect">
                      <a:avLst/>
                    </a:prstGeom>
                  </pic:spPr>
                </pic:pic>
              </a:graphicData>
            </a:graphic>
          </wp:inline>
        </w:drawing>
      </w:r>
    </w:p>
    <w:p w14:paraId="4AB1B1F8" w14:textId="5B0BCE5A" w:rsidR="00E67C69" w:rsidRDefault="00E67C69" w:rsidP="00E67C69">
      <w:pPr>
        <w:pStyle w:val="Caption"/>
        <w:spacing w:after="360"/>
      </w:pPr>
      <w:bookmarkStart w:id="14" w:name="_Ref455579202"/>
      <w:r w:rsidRPr="00FE696E">
        <w:t xml:space="preserve">Figure </w:t>
      </w:r>
      <w:fldSimple w:instr=" STYLEREF 6 \s ">
        <w:r w:rsidR="000D3CFD">
          <w:rPr>
            <w:noProof/>
          </w:rPr>
          <w:t>A</w:t>
        </w:r>
      </w:fldSimple>
      <w:r w:rsidR="005220F4">
        <w:noBreakHyphen/>
      </w:r>
      <w:fldSimple w:instr=" SEQ Figure \* ARABIC \s 6 ">
        <w:r w:rsidR="000D3CFD">
          <w:rPr>
            <w:noProof/>
          </w:rPr>
          <w:t>5</w:t>
        </w:r>
      </w:fldSimple>
      <w:bookmarkEnd w:id="14"/>
      <w:r w:rsidRPr="00FE696E">
        <w:t xml:space="preserve"> River flows down the Mehi River and the timing of environmental water releases and longitudinal connectivity down this channel.</w:t>
      </w:r>
      <w:r>
        <w:br w:type="page"/>
      </w:r>
    </w:p>
    <w:p w14:paraId="1E056684" w14:textId="1CE5F234" w:rsidR="00E67C69" w:rsidRDefault="00E67C69" w:rsidP="00E67C69">
      <w:bookmarkStart w:id="15" w:name="_Hlk490047463"/>
      <w:r w:rsidRPr="00A74273">
        <w:t xml:space="preserve">Connectivity in Moomin Creek was characterised by </w:t>
      </w:r>
      <w:r>
        <w:t xml:space="preserve">sporadic, </w:t>
      </w:r>
      <w:r w:rsidRPr="00A74273">
        <w:t xml:space="preserve">short to moderate periods </w:t>
      </w:r>
      <w:r>
        <w:t xml:space="preserve">of connection between October 2017 and March 2018, and again in May 2018 </w:t>
      </w:r>
      <w:r w:rsidRPr="00A74273">
        <w:t>(</w:t>
      </w:r>
      <w:r w:rsidRPr="00C225C0">
        <w:fldChar w:fldCharType="begin"/>
      </w:r>
      <w:r w:rsidRPr="00C225C0">
        <w:instrText xml:space="preserve"> REF _Ref455579214 \h  \* MERGEFORMAT </w:instrText>
      </w:r>
      <w:r w:rsidRPr="00C225C0">
        <w:fldChar w:fldCharType="separate"/>
      </w:r>
      <w:r w:rsidR="000D3CFD" w:rsidRPr="00905BC4">
        <w:t xml:space="preserve">Figure </w:t>
      </w:r>
      <w:r w:rsidR="000D3CFD">
        <w:rPr>
          <w:noProof/>
        </w:rPr>
        <w:t>A</w:t>
      </w:r>
      <w:r w:rsidR="000D3CFD">
        <w:rPr>
          <w:noProof/>
        </w:rPr>
        <w:noBreakHyphen/>
        <w:t>6</w:t>
      </w:r>
      <w:r w:rsidRPr="00C225C0">
        <w:fldChar w:fldCharType="end"/>
      </w:r>
      <w:r w:rsidRPr="00C225C0">
        <w:t xml:space="preserve">). </w:t>
      </w:r>
      <w:r>
        <w:t xml:space="preserve"> </w:t>
      </w:r>
      <w:r w:rsidR="004732A1">
        <w:t xml:space="preserve">A </w:t>
      </w:r>
      <w:r w:rsidR="00B325FD">
        <w:t xml:space="preserve">small amount of environmental water (380 ML) went down this channel </w:t>
      </w:r>
      <w:r w:rsidR="004732A1">
        <w:t>during delivery of the n</w:t>
      </w:r>
      <w:r w:rsidR="00B325FD">
        <w:t xml:space="preserve">orthern </w:t>
      </w:r>
      <w:r w:rsidR="004732A1">
        <w:t>c</w:t>
      </w:r>
      <w:r w:rsidR="00B325FD">
        <w:t xml:space="preserve">onnectivity event in </w:t>
      </w:r>
      <w:r w:rsidR="004732A1">
        <w:t>late-</w:t>
      </w:r>
      <w:r w:rsidR="00B325FD">
        <w:t>April 2017. At other times,</w:t>
      </w:r>
      <w:r>
        <w:t xml:space="preserve"> connectivity was driven by local rainfall, stock and domestic deliveries, and a natural flow event in the upper Gwydir catchment moving down the system in October 2017.</w:t>
      </w:r>
      <w:r w:rsidRPr="00C225C0">
        <w:t xml:space="preserve"> </w:t>
      </w:r>
      <w:bookmarkEnd w:id="15"/>
    </w:p>
    <w:p w14:paraId="7149AC09" w14:textId="2E9DA49B" w:rsidR="00E67C69" w:rsidRPr="00905BC4" w:rsidRDefault="001C7829" w:rsidP="00E67C69">
      <w:pPr>
        <w:keepNext/>
        <w:spacing w:line="240" w:lineRule="auto"/>
      </w:pPr>
      <w:r>
        <w:rPr>
          <w:noProof/>
          <w:lang w:eastAsia="en-AU"/>
        </w:rPr>
        <w:drawing>
          <wp:inline distT="0" distB="0" distL="0" distR="0" wp14:anchorId="70C088D3" wp14:editId="678FCEEC">
            <wp:extent cx="5842000" cy="404050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842000" cy="4040505"/>
                    </a:xfrm>
                    <a:prstGeom prst="rect">
                      <a:avLst/>
                    </a:prstGeom>
                  </pic:spPr>
                </pic:pic>
              </a:graphicData>
            </a:graphic>
          </wp:inline>
        </w:drawing>
      </w:r>
    </w:p>
    <w:p w14:paraId="3259C2AA" w14:textId="0784FEE8" w:rsidR="00E67C69" w:rsidRDefault="00E67C69" w:rsidP="00E67C69">
      <w:pPr>
        <w:pStyle w:val="Caption"/>
        <w:spacing w:after="360"/>
      </w:pPr>
      <w:bookmarkStart w:id="16" w:name="_Ref455579214"/>
      <w:r w:rsidRPr="00905BC4">
        <w:t xml:space="preserve">Figure </w:t>
      </w:r>
      <w:fldSimple w:instr=" STYLEREF 6 \s ">
        <w:r w:rsidR="000D3CFD">
          <w:rPr>
            <w:noProof/>
          </w:rPr>
          <w:t>A</w:t>
        </w:r>
      </w:fldSimple>
      <w:r w:rsidR="005220F4">
        <w:noBreakHyphen/>
      </w:r>
      <w:fldSimple w:instr=" SEQ Figure \* ARABIC \s 6 ">
        <w:r w:rsidR="000D3CFD">
          <w:rPr>
            <w:noProof/>
          </w:rPr>
          <w:t>6</w:t>
        </w:r>
      </w:fldSimple>
      <w:bookmarkEnd w:id="16"/>
      <w:r w:rsidRPr="00905BC4">
        <w:t xml:space="preserve"> River flows down Moomin Creek and the timing of environmental water releases and longitudinal connectivity down this channel.</w:t>
      </w:r>
      <w:r>
        <w:br w:type="page"/>
      </w:r>
    </w:p>
    <w:p w14:paraId="388DD517" w14:textId="09935432" w:rsidR="00E67C69" w:rsidRDefault="00E67C69" w:rsidP="00E67C69">
      <w:bookmarkStart w:id="17" w:name="_Hlk490047472"/>
      <w:r w:rsidRPr="008F3C61">
        <w:t xml:space="preserve">Mallowa Creek was connected for </w:t>
      </w:r>
      <w:r>
        <w:t>two consecutive days in early-September</w:t>
      </w:r>
      <w:r w:rsidRPr="008F3C61">
        <w:t xml:space="preserve"> </w:t>
      </w:r>
      <w:r>
        <w:t>2017</w:t>
      </w:r>
      <w:r w:rsidRPr="008F3C61">
        <w:t>.</w:t>
      </w:r>
      <w:r>
        <w:t xml:space="preserve"> This unusually short connection event which peaked at 10.78 ML/d on September 2017, was </w:t>
      </w:r>
      <w:r w:rsidR="008E5458">
        <w:t>the result</w:t>
      </w:r>
      <w:r w:rsidR="008E5458" w:rsidRPr="008E5458">
        <w:rPr>
          <w:lang w:val="en-US"/>
        </w:rPr>
        <w:t xml:space="preserve"> </w:t>
      </w:r>
      <w:r w:rsidR="008E5458">
        <w:rPr>
          <w:lang w:val="en-US"/>
        </w:rPr>
        <w:t>of limited diversion from the Mehi River</w:t>
      </w:r>
      <w:r>
        <w:t>. No environmental water was delivered to Mallowa Creek in the 2017-18 water year</w:t>
      </w:r>
      <w:r w:rsidRPr="008F3C61">
        <w:t xml:space="preserve"> (</w:t>
      </w:r>
      <w:r w:rsidRPr="008F3C61">
        <w:fldChar w:fldCharType="begin"/>
      </w:r>
      <w:r w:rsidRPr="008F3C61">
        <w:instrText xml:space="preserve"> REF _Ref455579223 \h  \* MERGEFORMAT </w:instrText>
      </w:r>
      <w:r w:rsidRPr="008F3C61">
        <w:fldChar w:fldCharType="separate"/>
      </w:r>
      <w:r w:rsidR="000D3CFD" w:rsidRPr="008F3C61">
        <w:t xml:space="preserve">Figure </w:t>
      </w:r>
      <w:r w:rsidR="000D3CFD">
        <w:rPr>
          <w:noProof/>
        </w:rPr>
        <w:t>A</w:t>
      </w:r>
      <w:r w:rsidR="000D3CFD">
        <w:rPr>
          <w:noProof/>
        </w:rPr>
        <w:noBreakHyphen/>
        <w:t>7</w:t>
      </w:r>
      <w:r w:rsidRPr="008F3C61">
        <w:fldChar w:fldCharType="end"/>
      </w:r>
      <w:r w:rsidRPr="008F3C61">
        <w:t xml:space="preserve">).  </w:t>
      </w:r>
    </w:p>
    <w:bookmarkEnd w:id="17"/>
    <w:p w14:paraId="639D4C11" w14:textId="34E17FFE" w:rsidR="00E67C69" w:rsidRPr="00A87E8C" w:rsidRDefault="001C7829" w:rsidP="00E67C69">
      <w:pPr>
        <w:spacing w:line="240" w:lineRule="auto"/>
        <w:rPr>
          <w:highlight w:val="yellow"/>
        </w:rPr>
      </w:pPr>
      <w:r>
        <w:rPr>
          <w:noProof/>
          <w:lang w:eastAsia="en-AU"/>
        </w:rPr>
        <w:drawing>
          <wp:inline distT="0" distB="0" distL="0" distR="0" wp14:anchorId="49F7F6A2" wp14:editId="76C14BAC">
            <wp:extent cx="5842000" cy="3505200"/>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842000" cy="3505200"/>
                    </a:xfrm>
                    <a:prstGeom prst="rect">
                      <a:avLst/>
                    </a:prstGeom>
                  </pic:spPr>
                </pic:pic>
              </a:graphicData>
            </a:graphic>
          </wp:inline>
        </w:drawing>
      </w:r>
    </w:p>
    <w:p w14:paraId="247C1BDE" w14:textId="76E878DA" w:rsidR="00E67C69" w:rsidRDefault="00E67C69" w:rsidP="00E67C69">
      <w:pPr>
        <w:pStyle w:val="Caption"/>
      </w:pPr>
      <w:bookmarkStart w:id="18" w:name="_Ref455579223"/>
      <w:r w:rsidRPr="008F3C61">
        <w:t xml:space="preserve">Figure </w:t>
      </w:r>
      <w:fldSimple w:instr=" STYLEREF 6 \s ">
        <w:r w:rsidR="000D3CFD">
          <w:rPr>
            <w:noProof/>
          </w:rPr>
          <w:t>A</w:t>
        </w:r>
      </w:fldSimple>
      <w:r w:rsidR="005220F4">
        <w:noBreakHyphen/>
      </w:r>
      <w:fldSimple w:instr=" SEQ Figure \* ARABIC \s 6 ">
        <w:r w:rsidR="000D3CFD">
          <w:rPr>
            <w:noProof/>
          </w:rPr>
          <w:t>7</w:t>
        </w:r>
      </w:fldSimple>
      <w:bookmarkEnd w:id="18"/>
      <w:r w:rsidRPr="008F3C61">
        <w:t xml:space="preserve"> River flows down Mallowa Creek and the timing of environmental water releases and 'wet' periods in this channel.</w:t>
      </w:r>
    </w:p>
    <w:p w14:paraId="6BC9E09C" w14:textId="77777777" w:rsidR="00E67C69" w:rsidRDefault="00E67C69" w:rsidP="00E67C69">
      <w:pPr>
        <w:pStyle w:val="Heading7"/>
      </w:pPr>
      <w:r>
        <w:t>Discussion</w:t>
      </w:r>
    </w:p>
    <w:p w14:paraId="3ABAA946" w14:textId="05B716AC" w:rsidR="00E67C69" w:rsidRPr="00691147" w:rsidRDefault="00E67C69" w:rsidP="00E67C69">
      <w:pPr>
        <w:rPr>
          <w:highlight w:val="yellow"/>
          <w:lang w:val="en-US"/>
        </w:rPr>
      </w:pPr>
      <w:bookmarkStart w:id="19" w:name="_Hlk490047572"/>
      <w:r w:rsidRPr="002900D7">
        <w:rPr>
          <w:lang w:val="en-US"/>
        </w:rPr>
        <w:t xml:space="preserve">The </w:t>
      </w:r>
      <w:r w:rsidR="00E8155B">
        <w:rPr>
          <w:lang w:val="en-US"/>
        </w:rPr>
        <w:t xml:space="preserve">Environmental Contingency Allowance Operations Advisory Committee’s (ECA OAC) </w:t>
      </w:r>
      <w:r w:rsidRPr="002900D7">
        <w:rPr>
          <w:lang w:val="en-US"/>
        </w:rPr>
        <w:t>environmental watering strategy for the Selected Area employs a multi-year wetting and drying strategy in which 201</w:t>
      </w:r>
      <w:r>
        <w:rPr>
          <w:lang w:val="en-US"/>
        </w:rPr>
        <w:t>7</w:t>
      </w:r>
      <w:r w:rsidRPr="002900D7">
        <w:rPr>
          <w:lang w:val="en-US"/>
        </w:rPr>
        <w:t xml:space="preserve">-18 was a planned dry year, with the application of environmental water aimed largely at maintaining in-channel flow rather than </w:t>
      </w:r>
      <w:r w:rsidR="00E07899">
        <w:rPr>
          <w:lang w:val="en-US"/>
        </w:rPr>
        <w:t>broad</w:t>
      </w:r>
      <w:r w:rsidRPr="002900D7">
        <w:rPr>
          <w:lang w:val="en-US"/>
        </w:rPr>
        <w:t xml:space="preserve">-scale wetland inundation.  </w:t>
      </w:r>
      <w:r>
        <w:rPr>
          <w:lang w:val="en-US"/>
        </w:rPr>
        <w:t xml:space="preserve">Due to low water availability and generally dry conditions, a reactive approach for environmental water delivery was taken, that used natural flow triggers to form the basis for water delivery.  There were only two natural flows sufficient to trigger licensed ‘Supplementary Access’ for irrigation in 2017-18. </w:t>
      </w:r>
      <w:r w:rsidR="00B66AA1">
        <w:rPr>
          <w:lang w:val="en-US"/>
        </w:rPr>
        <w:t xml:space="preserve"> This extracted water was replaced by environmental water in deliveries following these events.</w:t>
      </w:r>
      <w:r>
        <w:rPr>
          <w:lang w:val="en-US"/>
        </w:rPr>
        <w:t xml:space="preserve"> Environmental water was delivered to all channels </w:t>
      </w:r>
      <w:r w:rsidR="00F424B9">
        <w:rPr>
          <w:lang w:val="en-US"/>
        </w:rPr>
        <w:t xml:space="preserve">other than </w:t>
      </w:r>
      <w:r>
        <w:rPr>
          <w:lang w:val="en-US"/>
        </w:rPr>
        <w:t xml:space="preserve">Mallowa Creek in the 2017-18 water year.  </w:t>
      </w:r>
    </w:p>
    <w:p w14:paraId="25FCABC9" w14:textId="63FCDFC2" w:rsidR="00E67C69" w:rsidRDefault="00E67C69" w:rsidP="00E67C69">
      <w:pPr>
        <w:rPr>
          <w:lang w:val="en-US"/>
        </w:rPr>
      </w:pPr>
      <w:r w:rsidRPr="004B730C">
        <w:rPr>
          <w:lang w:val="en-US"/>
        </w:rPr>
        <w:t xml:space="preserve">Longitudinal connectivity was greatest along the Gwydir River channel during 2017-18, and was characterised by both long and short periods of connection.  Unlike other channels in the Selected Area, connectivity </w:t>
      </w:r>
      <w:r>
        <w:rPr>
          <w:lang w:val="en-US"/>
        </w:rPr>
        <w:t xml:space="preserve">along </w:t>
      </w:r>
      <w:r w:rsidRPr="004B730C">
        <w:rPr>
          <w:lang w:val="en-US"/>
        </w:rPr>
        <w:t xml:space="preserve">Moomin Creek was short and sporadic, and was </w:t>
      </w:r>
      <w:r w:rsidR="00F424B9">
        <w:rPr>
          <w:lang w:val="en-US"/>
        </w:rPr>
        <w:t xml:space="preserve">predominantly </w:t>
      </w:r>
      <w:r w:rsidRPr="004B730C">
        <w:rPr>
          <w:lang w:val="en-US"/>
        </w:rPr>
        <w:t>i</w:t>
      </w:r>
      <w:r w:rsidR="00E07899">
        <w:rPr>
          <w:lang w:val="en-US"/>
        </w:rPr>
        <w:t xml:space="preserve">nfluenced by rainfall and </w:t>
      </w:r>
      <w:r w:rsidRPr="004B730C">
        <w:rPr>
          <w:lang w:val="en-US"/>
        </w:rPr>
        <w:t xml:space="preserve">stock and </w:t>
      </w:r>
      <w:r w:rsidRPr="00A22E96">
        <w:rPr>
          <w:lang w:val="en-US"/>
        </w:rPr>
        <w:t xml:space="preserve">domestic releases.  Connectivity in Mallowa Creek occurred for two </w:t>
      </w:r>
      <w:r w:rsidR="008E5458" w:rsidRPr="00A22E96">
        <w:rPr>
          <w:lang w:val="en-US"/>
        </w:rPr>
        <w:t>consecutive</w:t>
      </w:r>
      <w:r w:rsidRPr="00A22E96">
        <w:rPr>
          <w:lang w:val="en-US"/>
        </w:rPr>
        <w:t xml:space="preserve"> days and was </w:t>
      </w:r>
      <w:r w:rsidR="008E5458">
        <w:rPr>
          <w:lang w:val="en-US"/>
        </w:rPr>
        <w:t>the result of limited diversion from the Mehi River</w:t>
      </w:r>
      <w:r w:rsidRPr="00A22E96">
        <w:rPr>
          <w:lang w:val="en-US"/>
        </w:rPr>
        <w:t>.  Whilst environmental water was delivered in the Gingham Watercourse over three events, in the last two events it did not contribute to full longitudinal connectivity, with environmental water travelling through the wetlands to Gingham waterhole.</w:t>
      </w:r>
    </w:p>
    <w:bookmarkEnd w:id="19"/>
    <w:p w14:paraId="39F46F17" w14:textId="77777777" w:rsidR="00A70340" w:rsidRPr="00A70340" w:rsidRDefault="00A70340" w:rsidP="00A70340"/>
    <w:p w14:paraId="23CC4EFC" w14:textId="77777777" w:rsidR="00E67C69" w:rsidRPr="002374F4" w:rsidRDefault="00E67C69" w:rsidP="00E67C69">
      <w:pPr>
        <w:pStyle w:val="Heading7"/>
      </w:pPr>
      <w:r w:rsidRPr="002374F4">
        <w:t xml:space="preserve">Conclusion </w:t>
      </w:r>
    </w:p>
    <w:p w14:paraId="7F003B6C" w14:textId="323EA35B" w:rsidR="00F424B9" w:rsidRPr="00593DA6" w:rsidRDefault="00F424B9" w:rsidP="00F424B9">
      <w:pPr>
        <w:rPr>
          <w:highlight w:val="yellow"/>
        </w:rPr>
      </w:pPr>
      <w:bookmarkStart w:id="20" w:name="_Hlk490047580"/>
      <w:r w:rsidRPr="002374F4">
        <w:t>Environmental water contributed to connectivity in the Gwydir</w:t>
      </w:r>
      <w:r>
        <w:t xml:space="preserve"> River</w:t>
      </w:r>
      <w:r w:rsidRPr="002374F4">
        <w:t xml:space="preserve">, </w:t>
      </w:r>
      <w:r>
        <w:t>l</w:t>
      </w:r>
      <w:r w:rsidRPr="002374F4">
        <w:t>ower Gwydir</w:t>
      </w:r>
      <w:r>
        <w:t xml:space="preserve"> River, </w:t>
      </w:r>
      <w:r w:rsidRPr="002374F4">
        <w:t xml:space="preserve">Mehi River </w:t>
      </w:r>
      <w:r>
        <w:t>Moomin Creek</w:t>
      </w:r>
      <w:r w:rsidRPr="002374F4">
        <w:t xml:space="preserve"> and Gingham watercourse during 2017-18</w:t>
      </w:r>
      <w:r w:rsidR="00710CAF">
        <w:t>, during a year when inflows were low</w:t>
      </w:r>
      <w:r>
        <w:t>.</w:t>
      </w:r>
      <w:r w:rsidRPr="002374F4">
        <w:t xml:space="preserve">  </w:t>
      </w:r>
      <w:r>
        <w:t>Flows down M</w:t>
      </w:r>
      <w:r w:rsidR="00AC443E">
        <w:t>allowa</w:t>
      </w:r>
      <w:r>
        <w:t xml:space="preserve"> Creek were extremely low during 2017-18 with only 2 days of connection</w:t>
      </w:r>
      <w:r w:rsidRPr="002374F4">
        <w:t>.</w:t>
      </w:r>
      <w:r w:rsidR="00680465">
        <w:t xml:space="preserve"> </w:t>
      </w:r>
      <w:bookmarkStart w:id="21" w:name="_Hlk522544670"/>
      <w:r w:rsidR="00680465">
        <w:t>This was substantially l</w:t>
      </w:r>
      <w:r w:rsidR="00C152C2">
        <w:t>ower than in all previous years, and was due to low natural inflows and no delivery of environmental water.</w:t>
      </w:r>
      <w:r w:rsidR="00680465">
        <w:t xml:space="preserve"> In other channels, c</w:t>
      </w:r>
      <w:r w:rsidRPr="002374F4">
        <w:t xml:space="preserve">onnectivity in 2017-18 was </w:t>
      </w:r>
      <w:r>
        <w:t>less</w:t>
      </w:r>
      <w:r w:rsidRPr="002374F4">
        <w:t xml:space="preserve"> than in 2016-17</w:t>
      </w:r>
      <w:r w:rsidR="00680465">
        <w:t xml:space="preserve">, but </w:t>
      </w:r>
      <w:r w:rsidR="00B041D1">
        <w:t>similar to</w:t>
      </w:r>
      <w:r w:rsidR="00680465">
        <w:t xml:space="preserve"> the first two years of the LTIM project (2014-15, 2015-16).</w:t>
      </w:r>
      <w:r w:rsidRPr="002374F4">
        <w:t xml:space="preserve">  </w:t>
      </w:r>
      <w:r w:rsidR="00710CAF">
        <w:t>The 2015-18 period</w:t>
      </w:r>
      <w:r w:rsidRPr="002374F4">
        <w:t xml:space="preserve"> w</w:t>
      </w:r>
      <w:r w:rsidR="00710CAF">
        <w:t>as a</w:t>
      </w:r>
      <w:r w:rsidRPr="002374F4">
        <w:t xml:space="preserve"> planned dry </w:t>
      </w:r>
      <w:r w:rsidR="00710CAF">
        <w:t xml:space="preserve">period </w:t>
      </w:r>
      <w:r w:rsidR="00680465">
        <w:t>in the Gwydir system</w:t>
      </w:r>
      <w:r w:rsidRPr="002374F4">
        <w:t>, however, in 2016-17 environmental watering priorities were changed in response to flooding in spring 2016 to maintain bird and frog breeding habitat in the wetlands</w:t>
      </w:r>
      <w:r>
        <w:t>. In contrast, c</w:t>
      </w:r>
      <w:r w:rsidRPr="007A6AF7">
        <w:t>onnectivity</w:t>
      </w:r>
      <w:r>
        <w:t xml:space="preserve"> in 2017-18 </w:t>
      </w:r>
      <w:r w:rsidRPr="007A6AF7">
        <w:t>was sporadic in most zones, driven by environmental water flows and maintained by stock and domestic release and local rainfall.</w:t>
      </w:r>
      <w:bookmarkEnd w:id="21"/>
      <w:r w:rsidR="00710CAF">
        <w:t xml:space="preserve"> As in previous drier years, environmental water played an important role in providing connectivity through the channels of the Gwydir system, maintaining and improving water quality and access to habitat for aquatic animals.</w:t>
      </w:r>
    </w:p>
    <w:p w14:paraId="6FFEE84B" w14:textId="4321B3EC" w:rsidR="00E67C69" w:rsidRDefault="00E67C69" w:rsidP="00E67C69">
      <w:r w:rsidRPr="007A6AF7">
        <w:t xml:space="preserve"> </w:t>
      </w:r>
    </w:p>
    <w:bookmarkEnd w:id="20"/>
    <w:p w14:paraId="212281C7" w14:textId="77777777" w:rsidR="00E67C69" w:rsidRDefault="00E67C69" w:rsidP="00E67C69">
      <w:pPr>
        <w:pStyle w:val="Heading7"/>
      </w:pPr>
      <w:r>
        <w:t>References</w:t>
      </w:r>
    </w:p>
    <w:p w14:paraId="43D984F0" w14:textId="44E8308E" w:rsidR="00E67C69" w:rsidRPr="001D2DC5" w:rsidRDefault="00E67C69" w:rsidP="00E67C69">
      <w:r w:rsidRPr="001D2DC5">
        <w:t xml:space="preserve">Commonwealth of Australia. 2014. </w:t>
      </w:r>
      <w:r w:rsidRPr="001D2DC5">
        <w:rPr>
          <w:i/>
        </w:rPr>
        <w:t>Commonwealth Environmental Water Office Long Term Intervention M</w:t>
      </w:r>
      <w:r w:rsidR="00F424B9">
        <w:rPr>
          <w:i/>
        </w:rPr>
        <w:t>onitoring Project Gwydir River s</w:t>
      </w:r>
      <w:r w:rsidRPr="001D2DC5">
        <w:rPr>
          <w:i/>
        </w:rPr>
        <w:t>ystem Selected Area.</w:t>
      </w:r>
      <w:r w:rsidRPr="001D2DC5">
        <w:t xml:space="preserve"> Commonwealth of Australia.</w:t>
      </w:r>
    </w:p>
    <w:p w14:paraId="0ACDB645" w14:textId="0E2F0571" w:rsidR="00E67C69" w:rsidRPr="001D2DC5" w:rsidRDefault="00E67C69" w:rsidP="00E67C69">
      <w:r w:rsidRPr="001D2DC5">
        <w:t xml:space="preserve">Commonwealth of Australia. 2015. </w:t>
      </w:r>
      <w:r w:rsidRPr="001D2DC5">
        <w:rPr>
          <w:i/>
        </w:rPr>
        <w:t>Commonwealth Environmental Water Office Long Term Intervention M</w:t>
      </w:r>
      <w:r w:rsidR="00F424B9">
        <w:rPr>
          <w:i/>
        </w:rPr>
        <w:t>onitoring Project Gwydir River s</w:t>
      </w:r>
      <w:r w:rsidRPr="001D2DC5">
        <w:rPr>
          <w:i/>
        </w:rPr>
        <w:t>ystem Selected Area – 2014-15 Evaluation Report</w:t>
      </w:r>
      <w:r w:rsidRPr="001D2DC5">
        <w:t>. Commonwealth of Australia.</w:t>
      </w:r>
    </w:p>
    <w:p w14:paraId="10D628B2" w14:textId="77777777" w:rsidR="00E67C69" w:rsidRDefault="00E67C69" w:rsidP="00E67C69">
      <w:r w:rsidRPr="001D2DC5">
        <w:t xml:space="preserve">Gordon, N.D., McMahon T.A. and Finlayson, B.L. 1992. </w:t>
      </w:r>
      <w:r w:rsidRPr="001D2DC5">
        <w:rPr>
          <w:i/>
          <w:iCs/>
        </w:rPr>
        <w:t xml:space="preserve">Stream Hydrology - An introduction for Ecologists. </w:t>
      </w:r>
      <w:r w:rsidRPr="001D2DC5">
        <w:t>Brisbane, Wiley.</w:t>
      </w:r>
    </w:p>
    <w:p w14:paraId="52C877EA" w14:textId="77777777" w:rsidR="00A70340" w:rsidRDefault="00A70340" w:rsidP="00A70340">
      <w:pPr>
        <w:sectPr w:rsidR="00A70340" w:rsidSect="007A47DE">
          <w:headerReference w:type="default" r:id="rId22"/>
          <w:footerReference w:type="default" r:id="rId23"/>
          <w:pgSz w:w="11899" w:h="16838"/>
          <w:pgMar w:top="1508" w:right="1219" w:bottom="1134" w:left="1480" w:header="811" w:footer="305" w:gutter="0"/>
          <w:pgNumType w:chapStyle="6"/>
          <w:cols w:space="708"/>
          <w:docGrid w:linePitch="360"/>
        </w:sectPr>
      </w:pPr>
    </w:p>
    <w:p w14:paraId="1DD691ED" w14:textId="31EFF4AE" w:rsidR="00A70340" w:rsidRPr="00A70340" w:rsidRDefault="00A70340" w:rsidP="004043D7">
      <w:pPr>
        <w:pStyle w:val="Heading6"/>
      </w:pPr>
      <w:bookmarkStart w:id="22" w:name="_Ref521527175"/>
      <w:r>
        <w:t>Hydrology (Watercourse)</w:t>
      </w:r>
      <w:bookmarkEnd w:id="22"/>
    </w:p>
    <w:p w14:paraId="5CD3DE17" w14:textId="77777777" w:rsidR="00A70340" w:rsidRPr="00B14A8C" w:rsidRDefault="00A70340" w:rsidP="00A70340">
      <w:pPr>
        <w:pStyle w:val="Heading7"/>
      </w:pPr>
      <w:r w:rsidRPr="00B14A8C">
        <w:t>Introduction</w:t>
      </w:r>
    </w:p>
    <w:p w14:paraId="46FBF8B7" w14:textId="522AA72A" w:rsidR="00A70340" w:rsidRPr="00B14A8C" w:rsidRDefault="00A70340" w:rsidP="00A70340">
      <w:r w:rsidRPr="00B14A8C">
        <w:t>The</w:t>
      </w:r>
      <w:r>
        <w:t xml:space="preserve"> lower</w:t>
      </w:r>
      <w:r w:rsidRPr="00B14A8C">
        <w:t xml:space="preserve"> Gwydir wetlands have long been </w:t>
      </w:r>
      <w:r>
        <w:t xml:space="preserve">a </w:t>
      </w:r>
      <w:r w:rsidRPr="00B14A8C">
        <w:t xml:space="preserve">target for environmental water due to their extensive wetland vegetation communities and waterholes that support many important species (DECCW 2011). Watering targets for the wetlands tend to specify the inundation of particular extents and vegetation communities. Therefore, knowledge of the extent and volume of water held in the wetlands throughout each watering season is essential base information from which to evaluate the success of environmental watering. The hydrology (watercourse) indicator aims to achieve this by combining information from a range of sources to build relationships between inflows, inundation extent and volumes of water in the </w:t>
      </w:r>
      <w:r w:rsidR="00E07899">
        <w:t>l</w:t>
      </w:r>
      <w:r w:rsidRPr="00B14A8C">
        <w:t>ower Gwydir, Gingham and Mallowa wetlands. Specifically, this chapter addresses the following question:</w:t>
      </w:r>
    </w:p>
    <w:p w14:paraId="4B814E96" w14:textId="77777777" w:rsidR="00A70340" w:rsidRPr="00B14A8C" w:rsidRDefault="00A70340" w:rsidP="00C6392F">
      <w:pPr>
        <w:pStyle w:val="Bullets1"/>
      </w:pPr>
      <w:r w:rsidRPr="00B14A8C">
        <w:t>What did Commonwealth environmental water contribute to hydrological connectivity of the Gingham, Gwydir and Mallowa wetlands?</w:t>
      </w:r>
    </w:p>
    <w:p w14:paraId="3AB09C9F" w14:textId="77777777" w:rsidR="00A70340" w:rsidRPr="00D6482A" w:rsidRDefault="00A70340" w:rsidP="00A70340">
      <w:pPr>
        <w:pStyle w:val="Heading8"/>
      </w:pPr>
      <w:r w:rsidRPr="00D6482A">
        <w:t>Environmental watering in 201</w:t>
      </w:r>
      <w:r>
        <w:t>7-18</w:t>
      </w:r>
    </w:p>
    <w:p w14:paraId="1F06FA9F" w14:textId="6A2CF21F" w:rsidR="002E0F79" w:rsidRDefault="002E0F79" w:rsidP="002E0F79">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_Ref491356973 \h </w:instrText>
      </w:r>
      <w:r>
        <w:fldChar w:fldCharType="separate"/>
      </w:r>
      <w:r w:rsidR="000D3CFD">
        <w:rPr>
          <w:b/>
          <w:bCs/>
          <w:lang w:val="en-US"/>
        </w:rPr>
        <w:t>Error! Reference source not found.</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4260589F" w14:textId="30588746" w:rsidR="00A70340" w:rsidRDefault="002E0F79" w:rsidP="002E0F79">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4F4A4DE3" w14:textId="04EE2588" w:rsidR="00F463DD" w:rsidRDefault="00F463DD" w:rsidP="002E0F79"/>
    <w:p w14:paraId="3F228AFA" w14:textId="07E8F278" w:rsidR="00F463DD" w:rsidRDefault="00F463DD" w:rsidP="002E0F79"/>
    <w:p w14:paraId="0EAA9481" w14:textId="7BA40DC5" w:rsidR="00F463DD" w:rsidRDefault="00F463DD" w:rsidP="002E0F79"/>
    <w:p w14:paraId="5FB13939" w14:textId="77777777" w:rsidR="00F463DD" w:rsidRPr="00037A0A" w:rsidRDefault="00F463DD" w:rsidP="002E0F79"/>
    <w:p w14:paraId="32C4C716" w14:textId="29435F4E" w:rsidR="00A70340" w:rsidRDefault="00A70340" w:rsidP="00A70340">
      <w:pPr>
        <w:pStyle w:val="Caption"/>
        <w:keepNext/>
      </w:pPr>
      <w:bookmarkStart w:id="23" w:name="_Ref518293845"/>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23"/>
      <w:r>
        <w:t xml:space="preserve"> </w:t>
      </w:r>
      <w:r w:rsidRPr="0070536E">
        <w:t>Environmental</w:t>
      </w:r>
      <w:r w:rsidR="00F424B9">
        <w:t xml:space="preserve"> water delivered in the Gwydir R</w:t>
      </w:r>
      <w:r w:rsidRPr="0070536E">
        <w:t>iver system Selected Area in 2017-18.</w:t>
      </w:r>
      <w:r w:rsidR="00F463DD">
        <w:t xml:space="preserve"> </w:t>
      </w:r>
      <w:r w:rsidR="00F463DD" w:rsidRPr="006625ED">
        <w:t>Percentage represents the percentage of the total flow made up of environmental water.</w:t>
      </w:r>
    </w:p>
    <w:tbl>
      <w:tblPr>
        <w:tblStyle w:val="StandardELAFormat"/>
        <w:tblW w:w="5002" w:type="pct"/>
        <w:tblLook w:val="04A0" w:firstRow="1" w:lastRow="0" w:firstColumn="1" w:lastColumn="0" w:noHBand="0" w:noVBand="1"/>
      </w:tblPr>
      <w:tblGrid>
        <w:gridCol w:w="1682"/>
        <w:gridCol w:w="2408"/>
        <w:gridCol w:w="2879"/>
        <w:gridCol w:w="867"/>
        <w:gridCol w:w="1368"/>
      </w:tblGrid>
      <w:tr w:rsidR="00A623B7" w:rsidRPr="00F6309E" w14:paraId="4913B88A" w14:textId="77777777" w:rsidTr="00A623B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3576313B" w14:textId="77777777" w:rsidR="00A623B7" w:rsidRPr="00F6309E" w:rsidRDefault="00A623B7"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124B70DD" w14:textId="77777777" w:rsidR="00A623B7" w:rsidRPr="00F6309E" w:rsidRDefault="00A623B7"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73358C40" w14:textId="77777777" w:rsidR="00A623B7" w:rsidRPr="00F6309E" w:rsidRDefault="00A623B7"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68525567" w14:textId="77777777" w:rsidR="00A623B7" w:rsidRPr="00F6309E" w:rsidRDefault="00A623B7"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39A34ED3" w14:textId="77777777" w:rsidR="00A623B7" w:rsidRPr="00F6309E" w:rsidRDefault="00A623B7"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A623B7" w:rsidRPr="00F6309E" w14:paraId="373EA54C"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49B4F57" w14:textId="77777777" w:rsidR="00A623B7" w:rsidRPr="00F6309E" w:rsidRDefault="00A623B7"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253F81D7"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1064E8A7" w14:textId="77777777" w:rsidR="00A623B7" w:rsidRPr="000951F9"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0A3E1674"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0AF01412"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A623B7" w:rsidRPr="00F6309E" w14:paraId="3BA63963"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9581545" w14:textId="77777777" w:rsidR="00A623B7" w:rsidRPr="00F6309E" w:rsidRDefault="00A623B7"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4334EEE7"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60BDF10D"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71D57775"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2554A763"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A623B7" w:rsidRPr="00F6309E" w14:paraId="1304D1AE"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2F45C2F" w14:textId="77777777" w:rsidR="00A623B7" w:rsidRPr="00F6309E" w:rsidRDefault="00A623B7"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23817362"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38343744"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4638FC2D"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132F2756"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A623B7" w:rsidRPr="00F6309E" w14:paraId="118B541E"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3AECC5F8" w14:textId="77777777" w:rsidR="00A623B7" w:rsidRPr="00F6309E" w:rsidRDefault="00A623B7"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2873990E"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75C37F61"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67FAAF83"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172C176C"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A623B7" w:rsidRPr="00F6309E" w14:paraId="5D5A5D33"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926BA1F" w14:textId="77777777" w:rsidR="00A623B7" w:rsidRPr="00F6309E" w:rsidRDefault="00A623B7"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4DBF0C14"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353F4CC8"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5871759D"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13B9E387"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A623B7" w:rsidRPr="00F6309E" w14:paraId="1ED5517F"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6EB65F57" w14:textId="77777777" w:rsidR="00A623B7" w:rsidRPr="00F6309E" w:rsidRDefault="00A623B7"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6574896F"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42C958D7"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41621110" w14:textId="77777777" w:rsidR="00A623B7"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6A356E4C" w14:textId="77777777" w:rsidR="00A623B7"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A623B7" w:rsidRPr="00F6309E" w14:paraId="1950DC90"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8A44096" w14:textId="77777777" w:rsidR="00A623B7" w:rsidRPr="00F6309E" w:rsidRDefault="00A623B7"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504EB752"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76DBB64D"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65EDAF4B"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6A6AABE2" w14:textId="77777777" w:rsidR="00A623B7" w:rsidRPr="00F6309E"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A623B7" w:rsidRPr="00F6309E" w14:paraId="19A5215E" w14:textId="77777777" w:rsidTr="00A623B7">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E2A4386" w14:textId="77777777" w:rsidR="00A623B7" w:rsidRPr="00E968FA" w:rsidRDefault="00A623B7"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466D42E5" w14:textId="77777777" w:rsidR="00A623B7" w:rsidRPr="00E968FA"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68AC3583" w14:textId="77777777" w:rsidR="00A623B7" w:rsidRPr="00E968FA"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318DD921" w14:textId="77777777" w:rsidR="00A623B7" w:rsidRPr="00E968FA"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29CF881A" w14:textId="77777777" w:rsidR="00A623B7" w:rsidRPr="00E968FA" w:rsidRDefault="00A623B7"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79A3D31B"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1CE6AB4C"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58463915"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12EA0299" w14:textId="77777777" w:rsidR="00F463DD" w:rsidRDefault="00F463DD" w:rsidP="00F463DD"/>
    <w:p w14:paraId="6FD4FCF6" w14:textId="0E3E9BC1" w:rsidR="00A70340" w:rsidRPr="00382129" w:rsidRDefault="00A70340" w:rsidP="00A70340">
      <w:pPr>
        <w:pStyle w:val="Heading8"/>
      </w:pPr>
      <w:r w:rsidRPr="00382129">
        <w:t>Previous monitoring outcomes</w:t>
      </w:r>
    </w:p>
    <w:p w14:paraId="58F94C7F" w14:textId="411F3DFB" w:rsidR="00A70340" w:rsidRDefault="00A70340" w:rsidP="00A70340">
      <w:r>
        <w:t>The extent and duration of i</w:t>
      </w:r>
      <w:r w:rsidRPr="00382129">
        <w:t xml:space="preserve">nundation in the </w:t>
      </w:r>
      <w:r w:rsidR="00E07899">
        <w:t>l</w:t>
      </w:r>
      <w:r w:rsidRPr="00382129">
        <w:t xml:space="preserve">ower Gwydir and Gingham wetlands </w:t>
      </w:r>
      <w:r>
        <w:t xml:space="preserve">in 2015-16 </w:t>
      </w:r>
      <w:r w:rsidRPr="00382129">
        <w:t>was much lower than in 2014-15</w:t>
      </w:r>
      <w:r>
        <w:t>. However,</w:t>
      </w:r>
      <w:r w:rsidRPr="00382129">
        <w:t xml:space="preserve"> some water was retained from flooding driven by environmental flows in </w:t>
      </w:r>
      <w:r>
        <w:t>2014-15 and l</w:t>
      </w:r>
      <w:r w:rsidRPr="00382129">
        <w:t xml:space="preserve">ocalised rainfall events also helped maintain inundation throughout the 2015-16 water year. During 2016-17, significant areas of the Gingham and </w:t>
      </w:r>
      <w:r w:rsidR="00E07899">
        <w:t>l</w:t>
      </w:r>
      <w:r w:rsidRPr="00382129">
        <w:t xml:space="preserve">ower Gwydir wetlands were inundated due to above average rainfall and high catchment inflows in August/September 2016. </w:t>
      </w:r>
      <w:r w:rsidR="00647978">
        <w:t xml:space="preserve">Environmental water was used to prolong inundation in the wetlands following this natural event. </w:t>
      </w:r>
      <w:r w:rsidRPr="00382129">
        <w:t xml:space="preserve">This </w:t>
      </w:r>
      <w:r w:rsidR="00647978">
        <w:t>was</w:t>
      </w:r>
      <w:r w:rsidRPr="00382129">
        <w:t xml:space="preserve"> the most widespread inundation in </w:t>
      </w:r>
      <w:r>
        <w:t>either</w:t>
      </w:r>
      <w:r w:rsidRPr="00382129">
        <w:t xml:space="preserve"> system since early 2015. </w:t>
      </w:r>
    </w:p>
    <w:p w14:paraId="6EF889F6" w14:textId="001DCF6E" w:rsidR="00A70340" w:rsidRPr="00382129" w:rsidRDefault="00A70340" w:rsidP="00A70340">
      <w:r w:rsidRPr="00382129">
        <w:t>Environmental water played a key role in inundating the Mallowa wetlan</w:t>
      </w:r>
      <w:r>
        <w:t>ds in 2015-16 inundating</w:t>
      </w:r>
      <w:r w:rsidRPr="00382129">
        <w:t xml:space="preserve"> important semi-permanent wetland and floodplain species such as </w:t>
      </w:r>
      <w:r w:rsidR="006A58A3">
        <w:t>coolibah</w:t>
      </w:r>
      <w:r w:rsidRPr="00382129">
        <w:t xml:space="preserve"> and river cooba.  Environmental water also played a key role in inundating the Mallowa wetlands in 2016-17 </w:t>
      </w:r>
      <w:r>
        <w:t>wi</w:t>
      </w:r>
      <w:r w:rsidR="00E07899">
        <w:t>th substantially more inundated wetland area</w:t>
      </w:r>
      <w:r>
        <w:t xml:space="preserve"> than the previous water year</w:t>
      </w:r>
      <w:r w:rsidRPr="00382129">
        <w:t>.</w:t>
      </w:r>
    </w:p>
    <w:p w14:paraId="0DA56410" w14:textId="77777777" w:rsidR="00A70340" w:rsidRPr="00382129" w:rsidRDefault="00A70340" w:rsidP="00A70340">
      <w:pPr>
        <w:pStyle w:val="Heading7"/>
      </w:pPr>
      <w:r w:rsidRPr="00382129">
        <w:t>Methods</w:t>
      </w:r>
    </w:p>
    <w:p w14:paraId="1CFC60C7" w14:textId="77777777" w:rsidR="00A70340" w:rsidRPr="00382129" w:rsidRDefault="00A70340" w:rsidP="00A70340">
      <w:pPr>
        <w:rPr>
          <w:lang w:eastAsia="en-AU"/>
        </w:rPr>
      </w:pPr>
      <w:r w:rsidRPr="00382129">
        <w:rPr>
          <w:lang w:eastAsia="en-AU"/>
        </w:rPr>
        <w:t xml:space="preserve">Four data sources were used to </w:t>
      </w:r>
      <w:r>
        <w:rPr>
          <w:lang w:eastAsia="en-AU"/>
        </w:rPr>
        <w:t>describe</w:t>
      </w:r>
      <w:r w:rsidRPr="00382129">
        <w:rPr>
          <w:lang w:eastAsia="en-AU"/>
        </w:rPr>
        <w:t xml:space="preserve"> inundation extent and volume in the Gwydir, Gingham and Mallowa systems (Commonwealth of Australia 2015). These included:</w:t>
      </w:r>
    </w:p>
    <w:p w14:paraId="19197728" w14:textId="12AB65A9" w:rsidR="00A70340" w:rsidRPr="00A70340" w:rsidRDefault="00A70340" w:rsidP="00A70340">
      <w:pPr>
        <w:pStyle w:val="Bullets1"/>
      </w:pPr>
      <w:r w:rsidRPr="00A70340">
        <w:t>Landsat imagery</w:t>
      </w:r>
      <w:r w:rsidR="00E07899">
        <w:t>.</w:t>
      </w:r>
    </w:p>
    <w:p w14:paraId="00FCEA3D" w14:textId="5467CECD" w:rsidR="00A70340" w:rsidRPr="00A70340" w:rsidRDefault="00A70340" w:rsidP="00A70340">
      <w:pPr>
        <w:pStyle w:val="Bullets1"/>
      </w:pPr>
      <w:r w:rsidRPr="00A70340">
        <w:t>Existing vegetation mapping</w:t>
      </w:r>
      <w:r w:rsidR="00E07899">
        <w:t>.</w:t>
      </w:r>
    </w:p>
    <w:p w14:paraId="01B2DC30" w14:textId="2D755E7B" w:rsidR="00A70340" w:rsidRPr="00A70340" w:rsidRDefault="00A70340" w:rsidP="00A70340">
      <w:pPr>
        <w:pStyle w:val="Bullets1"/>
      </w:pPr>
      <w:r w:rsidRPr="00A70340">
        <w:t>Water level records associated with remote cameras</w:t>
      </w:r>
      <w:r w:rsidR="00E07899">
        <w:t>.</w:t>
      </w:r>
    </w:p>
    <w:p w14:paraId="45B5CF7E" w14:textId="5729134A" w:rsidR="00A70340" w:rsidRPr="00A70340" w:rsidRDefault="00A70340" w:rsidP="00A70340">
      <w:pPr>
        <w:pStyle w:val="Bullets1"/>
        <w:spacing w:after="240"/>
      </w:pPr>
      <w:r w:rsidRPr="00A70340">
        <w:t>Point water level observations throughout the water year.</w:t>
      </w:r>
    </w:p>
    <w:p w14:paraId="6AE5E0A2" w14:textId="15796C3C" w:rsidR="00A70340" w:rsidRPr="00382129" w:rsidRDefault="00A70340" w:rsidP="00A70340">
      <w:pPr>
        <w:rPr>
          <w:szCs w:val="20"/>
        </w:rPr>
      </w:pPr>
      <w:r w:rsidRPr="00382129">
        <w:rPr>
          <w:szCs w:val="20"/>
        </w:rPr>
        <w:t>These data sources were scrutinised and combined to produce relationships with inflow, inundation extent and volume. Existing vegetation mapping was used to determine the area and volume of inundation associated with each vegetation community in all three wetland systems (</w:t>
      </w:r>
      <w:r w:rsidRPr="00382129">
        <w:rPr>
          <w:szCs w:val="20"/>
        </w:rPr>
        <w:fldChar w:fldCharType="begin"/>
      </w:r>
      <w:r w:rsidRPr="00382129">
        <w:rPr>
          <w:szCs w:val="20"/>
        </w:rPr>
        <w:instrText xml:space="preserve"> REF _Ref457560448 \h  \* MERGEFORMAT </w:instrText>
      </w:r>
      <w:r w:rsidRPr="00382129">
        <w:rPr>
          <w:szCs w:val="20"/>
        </w:rPr>
      </w:r>
      <w:r w:rsidRPr="00382129">
        <w:rPr>
          <w:szCs w:val="20"/>
        </w:rPr>
        <w:fldChar w:fldCharType="separate"/>
      </w:r>
      <w:r w:rsidR="000D3CFD" w:rsidRPr="00382129">
        <w:t xml:space="preserve">Figure </w:t>
      </w:r>
      <w:r w:rsidR="000D3CFD">
        <w:rPr>
          <w:noProof/>
        </w:rPr>
        <w:t>B</w:t>
      </w:r>
      <w:r w:rsidR="000D3CFD">
        <w:rPr>
          <w:noProof/>
        </w:rPr>
        <w:noBreakHyphen/>
        <w:t>1</w:t>
      </w:r>
      <w:r w:rsidRPr="00382129">
        <w:rPr>
          <w:szCs w:val="20"/>
        </w:rPr>
        <w:fldChar w:fldCharType="end"/>
      </w:r>
      <w:r w:rsidRPr="00382129">
        <w:rPr>
          <w:szCs w:val="20"/>
        </w:rPr>
        <w:t xml:space="preserve">). </w:t>
      </w:r>
    </w:p>
    <w:p w14:paraId="08A4AAC0" w14:textId="77777777" w:rsidR="00A70340" w:rsidRPr="00382129" w:rsidRDefault="00A70340" w:rsidP="00A70340">
      <w:pPr>
        <w:pStyle w:val="Heading8"/>
      </w:pPr>
      <w:r w:rsidRPr="00382129">
        <w:t>Inundation mapping</w:t>
      </w:r>
    </w:p>
    <w:p w14:paraId="30374D36" w14:textId="5FD33470" w:rsidR="00A70340" w:rsidRPr="00382129" w:rsidRDefault="00A70340" w:rsidP="00A70340">
      <w:pPr>
        <w:rPr>
          <w:szCs w:val="20"/>
        </w:rPr>
      </w:pPr>
      <w:r w:rsidRPr="00382129">
        <w:t>All available Landsat 8 images captured during the 201</w:t>
      </w:r>
      <w:r>
        <w:t>7</w:t>
      </w:r>
      <w:r w:rsidRPr="00382129">
        <w:t>-1</w:t>
      </w:r>
      <w:r>
        <w:t>8</w:t>
      </w:r>
      <w:r w:rsidRPr="00382129">
        <w:t xml:space="preserve"> season were accessed via the USGS Glovis website (</w:t>
      </w:r>
      <w:hyperlink r:id="rId24" w:history="1">
        <w:r w:rsidRPr="00382129">
          <w:rPr>
            <w:u w:val="single"/>
          </w:rPr>
          <w:t>http://glovis.usgs.gov/</w:t>
        </w:r>
      </w:hyperlink>
      <w:r w:rsidRPr="00382129">
        <w:t>). Those with minimal cloud cover and no other problems were chosen for further analysis. S</w:t>
      </w:r>
      <w:r>
        <w:t xml:space="preserve">ix </w:t>
      </w:r>
      <w:r w:rsidRPr="00382129">
        <w:t>images spanning the season (</w:t>
      </w:r>
      <w:r>
        <w:fldChar w:fldCharType="begin"/>
      </w:r>
      <w:r>
        <w:instrText xml:space="preserve"> REF _Ref518478373 \h </w:instrText>
      </w:r>
      <w:r>
        <w:fldChar w:fldCharType="separate"/>
      </w:r>
      <w:r w:rsidR="000D3CFD">
        <w:t xml:space="preserve">Figure </w:t>
      </w:r>
      <w:r w:rsidR="000D3CFD">
        <w:rPr>
          <w:noProof/>
        </w:rPr>
        <w:t>B</w:t>
      </w:r>
      <w:r w:rsidR="000D3CFD">
        <w:noBreakHyphen/>
      </w:r>
      <w:r w:rsidR="000D3CFD">
        <w:rPr>
          <w:noProof/>
        </w:rPr>
        <w:t>2</w:t>
      </w:r>
      <w:r>
        <w:fldChar w:fldCharType="end"/>
      </w:r>
      <w:r w:rsidRPr="00382129">
        <w:t>) were selected for analysis</w:t>
      </w:r>
      <w:r>
        <w:t xml:space="preserve">, four for the </w:t>
      </w:r>
      <w:r w:rsidR="00E07899">
        <w:t>l</w:t>
      </w:r>
      <w:r>
        <w:t>ower Gwydir and Gingham wetlands</w:t>
      </w:r>
      <w:r w:rsidRPr="00382129">
        <w:t xml:space="preserve"> (</w:t>
      </w:r>
      <w:r>
        <w:t>10 August 2017, 16 December 2017, 17 January 2018, 18 February 2018</w:t>
      </w:r>
      <w:r w:rsidRPr="00382129">
        <w:rPr>
          <w:szCs w:val="20"/>
        </w:rPr>
        <w:t>)</w:t>
      </w:r>
      <w:r>
        <w:rPr>
          <w:szCs w:val="20"/>
        </w:rPr>
        <w:t xml:space="preserve"> and four for the Mallowa wetlands </w:t>
      </w:r>
      <w:r w:rsidRPr="00382129">
        <w:t>(</w:t>
      </w:r>
      <w:r>
        <w:t>29 October 2017, 16 December 2017, 17 January 2018, 23 April 2018</w:t>
      </w:r>
      <w:r w:rsidRPr="00382129">
        <w:rPr>
          <w:szCs w:val="20"/>
        </w:rPr>
        <w:t>)</w:t>
      </w:r>
      <w:r>
        <w:rPr>
          <w:szCs w:val="20"/>
        </w:rPr>
        <w:t>.</w:t>
      </w:r>
    </w:p>
    <w:p w14:paraId="5DDBF5F6" w14:textId="77777777" w:rsidR="00BA339B" w:rsidRDefault="00A70340" w:rsidP="00A70340">
      <w:pPr>
        <w:sectPr w:rsidR="00BA339B" w:rsidSect="00A70340">
          <w:headerReference w:type="default" r:id="rId25"/>
          <w:pgSz w:w="11899" w:h="16838"/>
          <w:pgMar w:top="1508" w:right="1219" w:bottom="1418" w:left="1480" w:header="811" w:footer="305" w:gutter="0"/>
          <w:pgNumType w:start="1" w:chapStyle="6"/>
          <w:cols w:space="708"/>
          <w:docGrid w:linePitch="360"/>
        </w:sectPr>
      </w:pPr>
      <w:r w:rsidRPr="00382129">
        <w:t>The extent of inundation within each image was classified using density slicing of band 6 as described in Frazier and Page (2000). A maximum wetland extent layer was then used to exclude waterbodies such as irrigation storages and farm dams outside of the target wetland area. The final inundation extent file for each capture time was then intersected with Gwydir vegetation community layers (Commonwealth of Australia 2015) to determine the extent of inundation within each vegetation community</w:t>
      </w:r>
      <w:r>
        <w:t>.</w:t>
      </w:r>
    </w:p>
    <w:p w14:paraId="0291DE2A" w14:textId="66B775D4" w:rsidR="00BA339B" w:rsidRPr="00DC6A45" w:rsidRDefault="0011540A" w:rsidP="0011540A">
      <w:pPr>
        <w:keepNext/>
        <w:spacing w:line="240" w:lineRule="auto"/>
        <w:jc w:val="center"/>
        <w:rPr>
          <w:highlight w:val="yellow"/>
        </w:rPr>
      </w:pPr>
      <w:r>
        <w:rPr>
          <w:noProof/>
          <w:lang w:eastAsia="en-AU"/>
        </w:rPr>
        <w:drawing>
          <wp:inline distT="0" distB="0" distL="0" distR="0" wp14:anchorId="09220AA1" wp14:editId="3B2A8278">
            <wp:extent cx="7758112" cy="5490035"/>
            <wp:effectExtent l="0" t="0" r="0" b="0"/>
            <wp:docPr id="12" name="Picture 12" descr="C:\Users\matt.elsley\AppData\Local\Microsoft\Windows\INetCache\Content.Word\Fig B-1_ExtentofWetl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elsley\AppData\Local\Microsoft\Windows\INetCache\Content.Word\Fig B-1_ExtentofWetlands.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773962" cy="5501251"/>
                    </a:xfrm>
                    <a:prstGeom prst="rect">
                      <a:avLst/>
                    </a:prstGeom>
                    <a:noFill/>
                    <a:ln>
                      <a:noFill/>
                    </a:ln>
                  </pic:spPr>
                </pic:pic>
              </a:graphicData>
            </a:graphic>
          </wp:inline>
        </w:drawing>
      </w:r>
    </w:p>
    <w:p w14:paraId="083AE8B1" w14:textId="1FD6955F" w:rsidR="00BA339B" w:rsidRDefault="00BA339B" w:rsidP="00BA339B">
      <w:pPr>
        <w:pStyle w:val="Caption"/>
      </w:pPr>
      <w:bookmarkStart w:id="24" w:name="_Ref457560448"/>
      <w:r w:rsidRPr="00382129">
        <w:t xml:space="preserve">Figure </w:t>
      </w:r>
      <w:fldSimple w:instr=" STYLEREF 6 \s ">
        <w:r w:rsidR="000D3CFD">
          <w:rPr>
            <w:noProof/>
          </w:rPr>
          <w:t>B</w:t>
        </w:r>
      </w:fldSimple>
      <w:r w:rsidR="005220F4">
        <w:noBreakHyphen/>
      </w:r>
      <w:fldSimple w:instr=" SEQ Figure \* ARABIC \s 6 ">
        <w:r w:rsidR="000D3CFD">
          <w:rPr>
            <w:noProof/>
          </w:rPr>
          <w:t>1</w:t>
        </w:r>
      </w:fldSimple>
      <w:bookmarkEnd w:id="24"/>
      <w:r w:rsidRPr="00382129">
        <w:t xml:space="preserve"> Extent of Lower Gwydir, Gingham and Mallowa wetlands in the Gwydir </w:t>
      </w:r>
      <w:r w:rsidR="00F424B9">
        <w:t>R</w:t>
      </w:r>
      <w:r w:rsidRPr="00382129">
        <w:t>iver system Selected Area.</w:t>
      </w:r>
    </w:p>
    <w:p w14:paraId="5A043D5A" w14:textId="77777777" w:rsidR="00BA339B" w:rsidRDefault="00BA339B" w:rsidP="00A70340">
      <w:pPr>
        <w:sectPr w:rsidR="00BA339B" w:rsidSect="00E07899">
          <w:headerReference w:type="default" r:id="rId27"/>
          <w:footerReference w:type="default" r:id="rId28"/>
          <w:pgSz w:w="16838" w:h="11899" w:orient="landscape"/>
          <w:pgMar w:top="1480" w:right="1508" w:bottom="1219" w:left="1418" w:header="811" w:footer="305" w:gutter="0"/>
          <w:pgNumType w:chapStyle="6"/>
          <w:cols w:space="708"/>
          <w:docGrid w:linePitch="360"/>
        </w:sectPr>
      </w:pPr>
    </w:p>
    <w:p w14:paraId="7FC439E0" w14:textId="77777777" w:rsidR="00BA339B" w:rsidRPr="00DC6A45" w:rsidRDefault="00BA339B" w:rsidP="00BA339B">
      <w:pPr>
        <w:rPr>
          <w:highlight w:val="yellow"/>
        </w:rPr>
      </w:pPr>
    </w:p>
    <w:p w14:paraId="25ED3B6A" w14:textId="3057E8D9" w:rsidR="00BA339B" w:rsidRDefault="001C7829" w:rsidP="001C7829">
      <w:pPr>
        <w:spacing w:line="240" w:lineRule="auto"/>
      </w:pPr>
      <w:r>
        <w:rPr>
          <w:noProof/>
          <w:lang w:eastAsia="en-AU"/>
        </w:rPr>
        <w:drawing>
          <wp:inline distT="0" distB="0" distL="0" distR="0" wp14:anchorId="378CA805" wp14:editId="5406B9C3">
            <wp:extent cx="5842000" cy="41224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842000" cy="4122420"/>
                    </a:xfrm>
                    <a:prstGeom prst="rect">
                      <a:avLst/>
                    </a:prstGeom>
                  </pic:spPr>
                </pic:pic>
              </a:graphicData>
            </a:graphic>
          </wp:inline>
        </w:drawing>
      </w:r>
    </w:p>
    <w:p w14:paraId="00116210" w14:textId="78E7D0AB" w:rsidR="00BA339B" w:rsidRDefault="00BA339B" w:rsidP="00BA339B">
      <w:pPr>
        <w:pStyle w:val="Caption"/>
      </w:pPr>
      <w:bookmarkStart w:id="25" w:name="_Ref518478373"/>
      <w:r>
        <w:t xml:space="preserve">Figure </w:t>
      </w:r>
      <w:fldSimple w:instr=" STYLEREF 6 \s ">
        <w:r w:rsidR="000D3CFD">
          <w:rPr>
            <w:noProof/>
          </w:rPr>
          <w:t>B</w:t>
        </w:r>
      </w:fldSimple>
      <w:r w:rsidR="005220F4">
        <w:noBreakHyphen/>
      </w:r>
      <w:fldSimple w:instr=" SEQ Figure \* ARABIC \s 6 ">
        <w:r w:rsidR="000D3CFD">
          <w:rPr>
            <w:noProof/>
          </w:rPr>
          <w:t>2</w:t>
        </w:r>
      </w:fldSimple>
      <w:bookmarkEnd w:id="25"/>
      <w:r>
        <w:t xml:space="preserve"> </w:t>
      </w:r>
      <w:r w:rsidRPr="00AC2BD5">
        <w:t>River flows entering the lower Gwydir River, Gingham Watercourse and Mallowa Creek during 201</w:t>
      </w:r>
      <w:r>
        <w:t>7</w:t>
      </w:r>
      <w:r w:rsidRPr="00AC2BD5">
        <w:t>-1</w:t>
      </w:r>
      <w:r>
        <w:t>8</w:t>
      </w:r>
      <w:r w:rsidRPr="00AC2BD5">
        <w:t>.  Horizontal lines represent the timing of environmental water in each system.  Arrows indicate timing of Landsat image capture.</w:t>
      </w:r>
    </w:p>
    <w:p w14:paraId="35EBBFF4" w14:textId="77777777" w:rsidR="00BA339B" w:rsidRPr="006456B7" w:rsidRDefault="00BA339B" w:rsidP="00BA339B">
      <w:pPr>
        <w:pStyle w:val="Heading8"/>
      </w:pPr>
      <w:r w:rsidRPr="006456B7">
        <w:t>Calculation of inundation volumes</w:t>
      </w:r>
    </w:p>
    <w:p w14:paraId="302FB9B4" w14:textId="6AF49C57" w:rsidR="00BA339B" w:rsidRPr="006456B7" w:rsidRDefault="00BA339B" w:rsidP="00BA339B">
      <w:pPr>
        <w:rPr>
          <w:lang w:eastAsia="en-AU"/>
        </w:rPr>
      </w:pPr>
      <w:r w:rsidRPr="006456B7">
        <w:rPr>
          <w:lang w:eastAsia="en-AU"/>
        </w:rPr>
        <w:t xml:space="preserve">Volumes of inundation for each vegetation community within the </w:t>
      </w:r>
      <w:r w:rsidR="005F468B">
        <w:rPr>
          <w:lang w:eastAsia="en-AU"/>
        </w:rPr>
        <w:t>l</w:t>
      </w:r>
      <w:r w:rsidRPr="006456B7">
        <w:rPr>
          <w:lang w:eastAsia="en-AU"/>
        </w:rPr>
        <w:t>ower Gwydir and Gingham wetlands were estimated for each of the Landsat image dates (</w:t>
      </w:r>
      <w:r w:rsidR="00F54DF4">
        <w:rPr>
          <w:lang w:eastAsia="en-AU"/>
        </w:rPr>
        <w:fldChar w:fldCharType="begin"/>
      </w:r>
      <w:r w:rsidR="00F54DF4">
        <w:rPr>
          <w:lang w:eastAsia="en-AU"/>
        </w:rPr>
        <w:instrText xml:space="preserve"> REF _Ref521508599 \h </w:instrText>
      </w:r>
      <w:r w:rsidR="00F54DF4">
        <w:rPr>
          <w:lang w:eastAsia="en-AU"/>
        </w:rPr>
      </w:r>
      <w:r w:rsidR="00F54DF4">
        <w:rPr>
          <w:lang w:eastAsia="en-AU"/>
        </w:rPr>
        <w:fldChar w:fldCharType="separate"/>
      </w:r>
      <w:r w:rsidR="000D3CFD">
        <w:t xml:space="preserve">Table </w:t>
      </w:r>
      <w:r w:rsidR="000D3CFD">
        <w:rPr>
          <w:noProof/>
        </w:rPr>
        <w:t>B</w:t>
      </w:r>
      <w:r w:rsidR="000D3CFD">
        <w:noBreakHyphen/>
      </w:r>
      <w:r w:rsidR="000D3CFD">
        <w:rPr>
          <w:noProof/>
        </w:rPr>
        <w:t>2</w:t>
      </w:r>
      <w:r w:rsidR="00F54DF4">
        <w:rPr>
          <w:lang w:eastAsia="en-AU"/>
        </w:rPr>
        <w:fldChar w:fldCharType="end"/>
      </w:r>
      <w:r w:rsidRPr="006456B7">
        <w:rPr>
          <w:lang w:eastAsia="en-AU"/>
        </w:rPr>
        <w:t xml:space="preserve">). This was done using water depth information from a level logger at the Old Dromana remote camera site </w:t>
      </w:r>
      <w:r>
        <w:rPr>
          <w:lang w:eastAsia="en-AU"/>
        </w:rPr>
        <w:t xml:space="preserve">in the Gwydir wetlands </w:t>
      </w:r>
      <w:r w:rsidR="005F468B">
        <w:rPr>
          <w:lang w:eastAsia="en-AU"/>
        </w:rPr>
        <w:br/>
      </w:r>
      <w:r w:rsidRPr="006456B7">
        <w:rPr>
          <w:lang w:eastAsia="en-AU"/>
        </w:rPr>
        <w:t>(</w:t>
      </w:r>
      <w:r w:rsidRPr="006456B7">
        <w:rPr>
          <w:lang w:eastAsia="en-AU"/>
        </w:rPr>
        <w:fldChar w:fldCharType="begin"/>
      </w:r>
      <w:r w:rsidRPr="006456B7">
        <w:rPr>
          <w:lang w:eastAsia="en-AU"/>
        </w:rPr>
        <w:instrText xml:space="preserve"> REF _Ref490828656 \h  \* MERGEFORMAT </w:instrText>
      </w:r>
      <w:r w:rsidRPr="006456B7">
        <w:rPr>
          <w:lang w:eastAsia="en-AU"/>
        </w:rPr>
      </w:r>
      <w:r w:rsidRPr="006456B7">
        <w:rPr>
          <w:lang w:eastAsia="en-AU"/>
        </w:rPr>
        <w:fldChar w:fldCharType="separate"/>
      </w:r>
      <w:r w:rsidR="000D3CFD" w:rsidRPr="006456B7">
        <w:t xml:space="preserve">Figure </w:t>
      </w:r>
      <w:r w:rsidR="000D3CFD">
        <w:rPr>
          <w:noProof/>
        </w:rPr>
        <w:t>B</w:t>
      </w:r>
      <w:r w:rsidR="000D3CFD">
        <w:rPr>
          <w:noProof/>
        </w:rPr>
        <w:noBreakHyphen/>
        <w:t>3</w:t>
      </w:r>
      <w:r w:rsidRPr="006456B7">
        <w:rPr>
          <w:lang w:eastAsia="en-AU"/>
        </w:rPr>
        <w:fldChar w:fldCharType="end"/>
      </w:r>
      <w:r w:rsidRPr="006456B7">
        <w:rPr>
          <w:lang w:eastAsia="en-AU"/>
        </w:rPr>
        <w:t xml:space="preserve">) and water depth estimates within vegetation plots surveyed in late October 2017 </w:t>
      </w:r>
      <w:r w:rsidR="005F468B">
        <w:rPr>
          <w:lang w:eastAsia="en-AU"/>
        </w:rPr>
        <w:br/>
      </w:r>
      <w:r w:rsidRPr="006456B7">
        <w:rPr>
          <w:lang w:eastAsia="en-AU"/>
        </w:rPr>
        <w:t>(</w:t>
      </w:r>
      <w:r w:rsidR="00F54DF4">
        <w:rPr>
          <w:highlight w:val="yellow"/>
          <w:lang w:eastAsia="en-AU"/>
        </w:rPr>
        <w:fldChar w:fldCharType="begin"/>
      </w:r>
      <w:r w:rsidR="00F54DF4">
        <w:rPr>
          <w:lang w:eastAsia="en-AU"/>
        </w:rPr>
        <w:instrText xml:space="preserve"> REF _Ref521508501 \r \h </w:instrText>
      </w:r>
      <w:r w:rsidR="00F54DF4">
        <w:rPr>
          <w:highlight w:val="yellow"/>
          <w:lang w:eastAsia="en-AU"/>
        </w:rPr>
      </w:r>
      <w:r w:rsidR="00F54DF4">
        <w:rPr>
          <w:highlight w:val="yellow"/>
          <w:lang w:eastAsia="en-AU"/>
        </w:rPr>
        <w:fldChar w:fldCharType="separate"/>
      </w:r>
      <w:r w:rsidR="000D3CFD">
        <w:rPr>
          <w:lang w:eastAsia="en-AU"/>
        </w:rPr>
        <w:t>Appendix G</w:t>
      </w:r>
      <w:r w:rsidR="00F54DF4">
        <w:rPr>
          <w:highlight w:val="yellow"/>
          <w:lang w:eastAsia="en-AU"/>
        </w:rPr>
        <w:fldChar w:fldCharType="end"/>
      </w:r>
      <w:r w:rsidRPr="006456B7">
        <w:rPr>
          <w:lang w:eastAsia="en-AU"/>
        </w:rPr>
        <w:t>)</w:t>
      </w:r>
      <w:r>
        <w:rPr>
          <w:lang w:eastAsia="en-AU"/>
        </w:rPr>
        <w:t xml:space="preserve">. </w:t>
      </w:r>
      <w:r w:rsidRPr="006456B7">
        <w:rPr>
          <w:lang w:eastAsia="en-AU"/>
        </w:rPr>
        <w:t>Due to technical difficulties, in 201</w:t>
      </w:r>
      <w:r>
        <w:rPr>
          <w:lang w:eastAsia="en-AU"/>
        </w:rPr>
        <w:t>7</w:t>
      </w:r>
      <w:r w:rsidRPr="006456B7">
        <w:rPr>
          <w:lang w:eastAsia="en-AU"/>
        </w:rPr>
        <w:t>-1</w:t>
      </w:r>
      <w:r>
        <w:rPr>
          <w:lang w:eastAsia="en-AU"/>
        </w:rPr>
        <w:t>8</w:t>
      </w:r>
      <w:r w:rsidRPr="006456B7">
        <w:rPr>
          <w:lang w:eastAsia="en-AU"/>
        </w:rPr>
        <w:t xml:space="preserve"> water depths were not monitored at Bunnor bird hide. Point depth measurements were taken at specific points in time, so water level data from the remote camera site were used to adjust these measurements and provide average depth estimates for each image capture date. Average depths for each vegetation community were estimated to the nearest 0.05 m. These were then multiplied by the area of each vegetation community to provide an estimate of the volume of surface water contained within each vegetation community.  Lack of water depth reference data in the Mallowa wetlands precluded calculation of inundation volumes in this system. </w:t>
      </w:r>
    </w:p>
    <w:p w14:paraId="2AC4E585" w14:textId="77777777" w:rsidR="00BA339B" w:rsidRPr="00DC6A45" w:rsidRDefault="00BA339B" w:rsidP="00BA339B">
      <w:pPr>
        <w:keepNext/>
        <w:spacing w:line="240" w:lineRule="auto"/>
        <w:jc w:val="center"/>
        <w:rPr>
          <w:highlight w:val="yellow"/>
        </w:rPr>
      </w:pPr>
      <w:r w:rsidRPr="00F54DF4">
        <w:rPr>
          <w:noProof/>
          <w:lang w:eastAsia="en-AU"/>
        </w:rPr>
        <w:drawing>
          <wp:inline distT="0" distB="0" distL="0" distR="0" wp14:anchorId="1C4F3381" wp14:editId="32F02A82">
            <wp:extent cx="5839460" cy="4377690"/>
            <wp:effectExtent l="0" t="0" r="8890" b="3810"/>
            <wp:docPr id="3" name="Picture 3" descr="H:\LTIM photos&amp;vids\14ARMNRM-001 Photos - Yr 1 Gwydir\RM Cam install photo's\P102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TIM photos&amp;vids\14ARMNRM-001 Photos - Yr 1 Gwydir\RM Cam install photo's\P1020331.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839460" cy="4377690"/>
                    </a:xfrm>
                    <a:prstGeom prst="rect">
                      <a:avLst/>
                    </a:prstGeom>
                    <a:noFill/>
                    <a:ln>
                      <a:noFill/>
                    </a:ln>
                  </pic:spPr>
                </pic:pic>
              </a:graphicData>
            </a:graphic>
          </wp:inline>
        </w:drawing>
      </w:r>
    </w:p>
    <w:p w14:paraId="5EA5DE54" w14:textId="299D62C6" w:rsidR="00BA339B" w:rsidRPr="006456B7" w:rsidRDefault="00BA339B" w:rsidP="00BA339B">
      <w:pPr>
        <w:pStyle w:val="Caption"/>
        <w:rPr>
          <w:lang w:eastAsia="en-AU"/>
        </w:rPr>
      </w:pPr>
      <w:bookmarkStart w:id="26" w:name="_Ref490828656"/>
      <w:r w:rsidRPr="006456B7">
        <w:t xml:space="preserve">Figure </w:t>
      </w:r>
      <w:fldSimple w:instr=" STYLEREF 6 \s ">
        <w:r w:rsidR="000D3CFD">
          <w:rPr>
            <w:noProof/>
          </w:rPr>
          <w:t>B</w:t>
        </w:r>
      </w:fldSimple>
      <w:r w:rsidR="005220F4">
        <w:noBreakHyphen/>
      </w:r>
      <w:fldSimple w:instr=" SEQ Figure \* ARABIC \s 6 ">
        <w:r w:rsidR="000D3CFD">
          <w:rPr>
            <w:noProof/>
          </w:rPr>
          <w:t>3</w:t>
        </w:r>
      </w:fldSimple>
      <w:bookmarkEnd w:id="26"/>
      <w:r w:rsidRPr="006456B7">
        <w:t xml:space="preserve"> Remote monitoring station at Old Dromana wetland.</w:t>
      </w:r>
    </w:p>
    <w:p w14:paraId="0E1F1FEF" w14:textId="3B434CB8" w:rsidR="00BA339B" w:rsidRDefault="00BA339B" w:rsidP="00A70340"/>
    <w:p w14:paraId="0249656E" w14:textId="1EE7836C" w:rsidR="00F54DF4" w:rsidRDefault="00F54DF4" w:rsidP="00F54DF4">
      <w:pPr>
        <w:pStyle w:val="Caption"/>
        <w:keepNext/>
      </w:pPr>
      <w:bookmarkStart w:id="27" w:name="_Ref521508599"/>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27"/>
      <w:r>
        <w:t xml:space="preserve"> </w:t>
      </w:r>
      <w:r w:rsidRPr="005629D9">
        <w:t>Average depth (m) of inundation for vegetation communities during the four image capture times in the Lower Gwydir and Gingham wetlands zone.</w:t>
      </w:r>
    </w:p>
    <w:tbl>
      <w:tblPr>
        <w:tblW w:w="5008" w:type="pct"/>
        <w:tblBorders>
          <w:top w:val="single" w:sz="4" w:space="0" w:color="auto"/>
          <w:bottom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134"/>
        <w:gridCol w:w="3970"/>
        <w:gridCol w:w="1027"/>
        <w:gridCol w:w="1028"/>
        <w:gridCol w:w="1028"/>
        <w:gridCol w:w="1028"/>
      </w:tblGrid>
      <w:tr w:rsidR="00BA339B" w:rsidRPr="005F468B" w14:paraId="0E1F18E8" w14:textId="77777777" w:rsidTr="005F468B">
        <w:trPr>
          <w:trHeight w:val="45"/>
          <w:tblHeader/>
        </w:trPr>
        <w:tc>
          <w:tcPr>
            <w:tcW w:w="615" w:type="pct"/>
            <w:vMerge w:val="restart"/>
            <w:shd w:val="clear" w:color="auto" w:fill="D9D9D9" w:themeFill="background1" w:themeFillShade="D9"/>
            <w:noWrap/>
            <w:vAlign w:val="center"/>
            <w:hideMark/>
          </w:tcPr>
          <w:p w14:paraId="0A14EB63" w14:textId="77777777" w:rsidR="00BA339B" w:rsidRPr="005F468B" w:rsidRDefault="00BA339B" w:rsidP="00BA339B">
            <w:pPr>
              <w:spacing w:before="60" w:after="60"/>
              <w:jc w:val="center"/>
              <w:rPr>
                <w:rFonts w:cs="Arial"/>
                <w:bCs/>
                <w:sz w:val="18"/>
                <w:szCs w:val="18"/>
                <w:lang w:eastAsia="en-AU"/>
              </w:rPr>
            </w:pPr>
            <w:r w:rsidRPr="005F468B">
              <w:rPr>
                <w:rFonts w:cs="Arial"/>
                <w:bCs/>
                <w:sz w:val="18"/>
                <w:szCs w:val="18"/>
                <w:lang w:eastAsia="en-AU"/>
              </w:rPr>
              <w:t>Wetland</w:t>
            </w:r>
          </w:p>
        </w:tc>
        <w:tc>
          <w:tcPr>
            <w:tcW w:w="2154" w:type="pct"/>
            <w:vMerge w:val="restart"/>
            <w:shd w:val="clear" w:color="auto" w:fill="D9D9D9" w:themeFill="background1" w:themeFillShade="D9"/>
            <w:noWrap/>
            <w:vAlign w:val="center"/>
            <w:hideMark/>
          </w:tcPr>
          <w:p w14:paraId="5F96D927" w14:textId="77777777" w:rsidR="00BA339B" w:rsidRPr="005F468B" w:rsidRDefault="00BA339B" w:rsidP="00BA339B">
            <w:pPr>
              <w:spacing w:before="60" w:after="60"/>
              <w:jc w:val="center"/>
              <w:rPr>
                <w:rFonts w:cs="Arial"/>
                <w:bCs/>
                <w:sz w:val="18"/>
                <w:szCs w:val="18"/>
                <w:lang w:eastAsia="en-AU"/>
              </w:rPr>
            </w:pPr>
            <w:r w:rsidRPr="005F468B">
              <w:rPr>
                <w:rFonts w:cs="Arial"/>
                <w:bCs/>
                <w:sz w:val="18"/>
                <w:szCs w:val="18"/>
                <w:lang w:eastAsia="en-AU"/>
              </w:rPr>
              <w:t>Vegetation community</w:t>
            </w:r>
          </w:p>
        </w:tc>
        <w:tc>
          <w:tcPr>
            <w:tcW w:w="2231" w:type="pct"/>
            <w:gridSpan w:val="4"/>
            <w:shd w:val="clear" w:color="auto" w:fill="D9D9D9" w:themeFill="background1" w:themeFillShade="D9"/>
            <w:noWrap/>
            <w:vAlign w:val="center"/>
            <w:hideMark/>
          </w:tcPr>
          <w:p w14:paraId="3915A31B" w14:textId="77777777" w:rsidR="00BA339B" w:rsidRPr="005F468B" w:rsidRDefault="00BA339B" w:rsidP="00BA339B">
            <w:pPr>
              <w:spacing w:before="60" w:after="60"/>
              <w:jc w:val="center"/>
              <w:rPr>
                <w:rFonts w:cs="Arial"/>
                <w:bCs/>
                <w:sz w:val="18"/>
                <w:szCs w:val="18"/>
                <w:lang w:eastAsia="en-AU"/>
              </w:rPr>
            </w:pPr>
            <w:r w:rsidRPr="005F468B">
              <w:rPr>
                <w:rFonts w:cs="Arial"/>
                <w:bCs/>
                <w:sz w:val="18"/>
                <w:szCs w:val="18"/>
                <w:lang w:eastAsia="en-AU"/>
              </w:rPr>
              <w:t>Estimated average depth of inundation (m)</w:t>
            </w:r>
          </w:p>
        </w:tc>
      </w:tr>
      <w:tr w:rsidR="00BA339B" w:rsidRPr="005F468B" w14:paraId="62DD9B46" w14:textId="77777777" w:rsidTr="005F468B">
        <w:trPr>
          <w:trHeight w:val="434"/>
          <w:tblHeader/>
        </w:trPr>
        <w:tc>
          <w:tcPr>
            <w:tcW w:w="615" w:type="pct"/>
            <w:vMerge/>
            <w:shd w:val="clear" w:color="auto" w:fill="D9D9D9" w:themeFill="background1" w:themeFillShade="D9"/>
            <w:vAlign w:val="center"/>
            <w:hideMark/>
          </w:tcPr>
          <w:p w14:paraId="5A0B2471" w14:textId="77777777" w:rsidR="00BA339B" w:rsidRPr="005F468B" w:rsidRDefault="00BA339B" w:rsidP="00BA339B">
            <w:pPr>
              <w:spacing w:before="60" w:after="60"/>
              <w:jc w:val="center"/>
              <w:rPr>
                <w:rFonts w:cs="Arial"/>
                <w:bCs/>
                <w:sz w:val="18"/>
                <w:szCs w:val="18"/>
                <w:lang w:eastAsia="en-AU"/>
              </w:rPr>
            </w:pPr>
          </w:p>
        </w:tc>
        <w:tc>
          <w:tcPr>
            <w:tcW w:w="2154" w:type="pct"/>
            <w:vMerge/>
            <w:shd w:val="clear" w:color="auto" w:fill="D9D9D9" w:themeFill="background1" w:themeFillShade="D9"/>
            <w:vAlign w:val="center"/>
            <w:hideMark/>
          </w:tcPr>
          <w:p w14:paraId="7881EAAC" w14:textId="77777777" w:rsidR="00BA339B" w:rsidRPr="005F468B" w:rsidRDefault="00BA339B" w:rsidP="00BA339B">
            <w:pPr>
              <w:spacing w:before="60" w:after="60"/>
              <w:jc w:val="center"/>
              <w:rPr>
                <w:rFonts w:cs="Arial"/>
                <w:bCs/>
                <w:sz w:val="18"/>
                <w:szCs w:val="18"/>
                <w:lang w:eastAsia="en-AU"/>
              </w:rPr>
            </w:pPr>
          </w:p>
        </w:tc>
        <w:tc>
          <w:tcPr>
            <w:tcW w:w="557" w:type="pct"/>
            <w:shd w:val="clear" w:color="auto" w:fill="D9D9D9" w:themeFill="background1" w:themeFillShade="D9"/>
            <w:noWrap/>
            <w:vAlign w:val="center"/>
            <w:hideMark/>
          </w:tcPr>
          <w:p w14:paraId="2B14D0B5" w14:textId="77777777" w:rsidR="00BA339B" w:rsidRPr="005F468B" w:rsidRDefault="00BA339B" w:rsidP="00BA339B">
            <w:pPr>
              <w:spacing w:before="60" w:after="60"/>
              <w:jc w:val="center"/>
              <w:rPr>
                <w:rFonts w:cs="Arial"/>
                <w:bCs/>
                <w:sz w:val="18"/>
                <w:szCs w:val="18"/>
                <w:lang w:eastAsia="en-AU"/>
              </w:rPr>
            </w:pPr>
            <w:r w:rsidRPr="005F468B">
              <w:rPr>
                <w:rFonts w:cs="Arial"/>
                <w:bCs/>
                <w:color w:val="000000"/>
                <w:sz w:val="18"/>
                <w:szCs w:val="18"/>
              </w:rPr>
              <w:t>10-Aug-17</w:t>
            </w:r>
          </w:p>
        </w:tc>
        <w:tc>
          <w:tcPr>
            <w:tcW w:w="558" w:type="pct"/>
            <w:shd w:val="clear" w:color="auto" w:fill="D9D9D9" w:themeFill="background1" w:themeFillShade="D9"/>
            <w:noWrap/>
            <w:vAlign w:val="center"/>
            <w:hideMark/>
          </w:tcPr>
          <w:p w14:paraId="58976BEC" w14:textId="77777777" w:rsidR="00BA339B" w:rsidRPr="005F468B" w:rsidRDefault="00BA339B" w:rsidP="00BA339B">
            <w:pPr>
              <w:spacing w:before="60" w:after="60"/>
              <w:jc w:val="center"/>
              <w:rPr>
                <w:rFonts w:cs="Arial"/>
                <w:bCs/>
                <w:sz w:val="18"/>
                <w:szCs w:val="18"/>
                <w:lang w:eastAsia="en-AU"/>
              </w:rPr>
            </w:pPr>
            <w:r w:rsidRPr="005F468B">
              <w:rPr>
                <w:rFonts w:cs="Arial"/>
                <w:bCs/>
                <w:color w:val="000000"/>
                <w:sz w:val="18"/>
                <w:szCs w:val="18"/>
              </w:rPr>
              <w:t>16-Dec-17</w:t>
            </w:r>
          </w:p>
        </w:tc>
        <w:tc>
          <w:tcPr>
            <w:tcW w:w="558" w:type="pct"/>
            <w:shd w:val="clear" w:color="auto" w:fill="D9D9D9" w:themeFill="background1" w:themeFillShade="D9"/>
            <w:noWrap/>
            <w:vAlign w:val="center"/>
            <w:hideMark/>
          </w:tcPr>
          <w:p w14:paraId="4414111B" w14:textId="61F7B6A4" w:rsidR="00BA339B" w:rsidRPr="005F468B" w:rsidRDefault="002242AF" w:rsidP="002242AF">
            <w:pPr>
              <w:spacing w:before="60" w:after="60"/>
              <w:jc w:val="center"/>
              <w:rPr>
                <w:rFonts w:cs="Arial"/>
                <w:bCs/>
                <w:sz w:val="18"/>
                <w:szCs w:val="18"/>
                <w:lang w:eastAsia="en-AU"/>
              </w:rPr>
            </w:pPr>
            <w:r>
              <w:rPr>
                <w:rFonts w:cs="Arial"/>
                <w:bCs/>
                <w:color w:val="000000"/>
                <w:sz w:val="18"/>
                <w:szCs w:val="18"/>
              </w:rPr>
              <w:t>17-Jan-18</w:t>
            </w:r>
          </w:p>
        </w:tc>
        <w:tc>
          <w:tcPr>
            <w:tcW w:w="558" w:type="pct"/>
            <w:shd w:val="clear" w:color="auto" w:fill="D9D9D9" w:themeFill="background1" w:themeFillShade="D9"/>
            <w:noWrap/>
            <w:vAlign w:val="center"/>
            <w:hideMark/>
          </w:tcPr>
          <w:p w14:paraId="50E10084" w14:textId="77777777" w:rsidR="00BA339B" w:rsidRPr="005F468B" w:rsidRDefault="00BA339B" w:rsidP="00BA339B">
            <w:pPr>
              <w:spacing w:before="60" w:after="60"/>
              <w:jc w:val="center"/>
              <w:rPr>
                <w:rFonts w:cs="Arial"/>
                <w:bCs/>
                <w:sz w:val="18"/>
                <w:szCs w:val="18"/>
                <w:lang w:eastAsia="en-AU"/>
              </w:rPr>
            </w:pPr>
            <w:r w:rsidRPr="005F468B">
              <w:rPr>
                <w:rFonts w:cs="Arial"/>
                <w:bCs/>
                <w:color w:val="000000"/>
                <w:sz w:val="18"/>
                <w:szCs w:val="18"/>
              </w:rPr>
              <w:t>18-Feb-18</w:t>
            </w:r>
          </w:p>
        </w:tc>
      </w:tr>
      <w:tr w:rsidR="00BA339B" w:rsidRPr="005F468B" w14:paraId="413853C0" w14:textId="77777777" w:rsidTr="005F468B">
        <w:trPr>
          <w:trHeight w:val="300"/>
        </w:trPr>
        <w:tc>
          <w:tcPr>
            <w:tcW w:w="615" w:type="pct"/>
            <w:vMerge w:val="restart"/>
            <w:noWrap/>
            <w:vAlign w:val="center"/>
            <w:hideMark/>
          </w:tcPr>
          <w:p w14:paraId="6A9AA5A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Lower Gwydir</w:t>
            </w:r>
          </w:p>
        </w:tc>
        <w:tc>
          <w:tcPr>
            <w:tcW w:w="2154" w:type="pct"/>
            <w:noWrap/>
            <w:vAlign w:val="center"/>
            <w:hideMark/>
          </w:tcPr>
          <w:p w14:paraId="49D277C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Common Reed - Marsh Club-rush</w:t>
            </w:r>
          </w:p>
        </w:tc>
        <w:tc>
          <w:tcPr>
            <w:tcW w:w="557" w:type="pct"/>
            <w:noWrap/>
            <w:vAlign w:val="center"/>
            <w:hideMark/>
          </w:tcPr>
          <w:p w14:paraId="2A49BAE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6994E15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0F95151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655677A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r>
      <w:tr w:rsidR="00BA339B" w:rsidRPr="005F468B" w14:paraId="34DDB827" w14:textId="77777777" w:rsidTr="005F468B">
        <w:trPr>
          <w:trHeight w:val="300"/>
        </w:trPr>
        <w:tc>
          <w:tcPr>
            <w:tcW w:w="615" w:type="pct"/>
            <w:vMerge/>
            <w:vAlign w:val="center"/>
            <w:hideMark/>
          </w:tcPr>
          <w:p w14:paraId="28F1B4AF"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BAD5F6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Common Reed - Tussock Sedge</w:t>
            </w:r>
          </w:p>
        </w:tc>
        <w:tc>
          <w:tcPr>
            <w:tcW w:w="557" w:type="pct"/>
            <w:noWrap/>
            <w:vAlign w:val="center"/>
            <w:hideMark/>
          </w:tcPr>
          <w:p w14:paraId="2533189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3442341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6AD51FC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0D313C2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r>
      <w:tr w:rsidR="00BA339B" w:rsidRPr="005F468B" w14:paraId="64880DA3" w14:textId="77777777" w:rsidTr="005F468B">
        <w:trPr>
          <w:trHeight w:val="300"/>
        </w:trPr>
        <w:tc>
          <w:tcPr>
            <w:tcW w:w="615" w:type="pct"/>
            <w:vMerge/>
            <w:vAlign w:val="center"/>
            <w:hideMark/>
          </w:tcPr>
          <w:p w14:paraId="38EE800B"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0B2F19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Coolibah - River Red Gum Association</w:t>
            </w:r>
          </w:p>
        </w:tc>
        <w:tc>
          <w:tcPr>
            <w:tcW w:w="557" w:type="pct"/>
            <w:noWrap/>
            <w:vAlign w:val="center"/>
            <w:hideMark/>
          </w:tcPr>
          <w:p w14:paraId="5BEB5EF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6FA7D2A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1449E44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c>
          <w:tcPr>
            <w:tcW w:w="558" w:type="pct"/>
            <w:noWrap/>
            <w:vAlign w:val="center"/>
            <w:hideMark/>
          </w:tcPr>
          <w:p w14:paraId="71C66E7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127FA09A" w14:textId="77777777" w:rsidTr="005F468B">
        <w:trPr>
          <w:trHeight w:val="300"/>
        </w:trPr>
        <w:tc>
          <w:tcPr>
            <w:tcW w:w="615" w:type="pct"/>
            <w:vMerge/>
            <w:vAlign w:val="center"/>
            <w:hideMark/>
          </w:tcPr>
          <w:p w14:paraId="52801ABA"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178E3CB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Coolibah woodland</w:t>
            </w:r>
          </w:p>
        </w:tc>
        <w:tc>
          <w:tcPr>
            <w:tcW w:w="557" w:type="pct"/>
            <w:noWrap/>
            <w:vAlign w:val="center"/>
            <w:hideMark/>
          </w:tcPr>
          <w:p w14:paraId="46BC2EF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3C61B40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0B457B7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c>
          <w:tcPr>
            <w:tcW w:w="558" w:type="pct"/>
            <w:noWrap/>
            <w:vAlign w:val="center"/>
            <w:hideMark/>
          </w:tcPr>
          <w:p w14:paraId="039F54A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56C9B04A" w14:textId="77777777" w:rsidTr="005F468B">
        <w:trPr>
          <w:trHeight w:val="300"/>
        </w:trPr>
        <w:tc>
          <w:tcPr>
            <w:tcW w:w="615" w:type="pct"/>
            <w:vMerge/>
            <w:vAlign w:val="center"/>
            <w:hideMark/>
          </w:tcPr>
          <w:p w14:paraId="4540F92E"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8A42D4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Cumbungi - Marsh Club-rush</w:t>
            </w:r>
          </w:p>
        </w:tc>
        <w:tc>
          <w:tcPr>
            <w:tcW w:w="557" w:type="pct"/>
            <w:noWrap/>
            <w:vAlign w:val="center"/>
            <w:hideMark/>
          </w:tcPr>
          <w:p w14:paraId="7D6904C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40E860C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2DD5146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627C54A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r>
      <w:tr w:rsidR="00BA339B" w:rsidRPr="005F468B" w14:paraId="358791A6" w14:textId="77777777" w:rsidTr="005F468B">
        <w:trPr>
          <w:trHeight w:val="300"/>
        </w:trPr>
        <w:tc>
          <w:tcPr>
            <w:tcW w:w="615" w:type="pct"/>
            <w:vMerge/>
            <w:vAlign w:val="center"/>
            <w:hideMark/>
          </w:tcPr>
          <w:p w14:paraId="127CE43F"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C4D04C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River Cooba - Lignum Association</w:t>
            </w:r>
          </w:p>
        </w:tc>
        <w:tc>
          <w:tcPr>
            <w:tcW w:w="557" w:type="pct"/>
            <w:noWrap/>
            <w:vAlign w:val="center"/>
            <w:hideMark/>
          </w:tcPr>
          <w:p w14:paraId="11BE03F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41ABE0B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79D9BF1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0.00</w:t>
            </w:r>
          </w:p>
        </w:tc>
        <w:tc>
          <w:tcPr>
            <w:tcW w:w="558" w:type="pct"/>
            <w:noWrap/>
            <w:vAlign w:val="center"/>
            <w:hideMark/>
          </w:tcPr>
          <w:p w14:paraId="318424E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r>
      <w:tr w:rsidR="00BA339B" w:rsidRPr="005F468B" w14:paraId="19DFC114" w14:textId="77777777" w:rsidTr="005F468B">
        <w:trPr>
          <w:trHeight w:val="300"/>
        </w:trPr>
        <w:tc>
          <w:tcPr>
            <w:tcW w:w="615" w:type="pct"/>
            <w:vMerge/>
            <w:vAlign w:val="center"/>
            <w:hideMark/>
          </w:tcPr>
          <w:p w14:paraId="2CEB52D7"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AD5CB2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Water Couch - Spike-rush - Tussock Rush</w:t>
            </w:r>
          </w:p>
        </w:tc>
        <w:tc>
          <w:tcPr>
            <w:tcW w:w="557" w:type="pct"/>
            <w:noWrap/>
            <w:vAlign w:val="center"/>
            <w:hideMark/>
          </w:tcPr>
          <w:p w14:paraId="56DFC18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6111405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6DDF69E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2EEECA9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r>
      <w:tr w:rsidR="00BA339B" w:rsidRPr="005F468B" w14:paraId="3B3F5D63" w14:textId="77777777" w:rsidTr="005F468B">
        <w:trPr>
          <w:trHeight w:val="300"/>
        </w:trPr>
        <w:tc>
          <w:tcPr>
            <w:tcW w:w="615" w:type="pct"/>
            <w:vMerge/>
            <w:vAlign w:val="center"/>
            <w:hideMark/>
          </w:tcPr>
          <w:p w14:paraId="37FEE027"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47EA015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Natural Water Body</w:t>
            </w:r>
          </w:p>
        </w:tc>
        <w:tc>
          <w:tcPr>
            <w:tcW w:w="557" w:type="pct"/>
            <w:noWrap/>
            <w:vAlign w:val="center"/>
            <w:hideMark/>
          </w:tcPr>
          <w:p w14:paraId="7743851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0.45</w:t>
            </w:r>
          </w:p>
        </w:tc>
        <w:tc>
          <w:tcPr>
            <w:tcW w:w="558" w:type="pct"/>
            <w:noWrap/>
            <w:vAlign w:val="center"/>
            <w:hideMark/>
          </w:tcPr>
          <w:p w14:paraId="745656B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0.45</w:t>
            </w:r>
          </w:p>
        </w:tc>
        <w:tc>
          <w:tcPr>
            <w:tcW w:w="558" w:type="pct"/>
            <w:noWrap/>
            <w:vAlign w:val="center"/>
            <w:hideMark/>
          </w:tcPr>
          <w:p w14:paraId="2F4998B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0.50</w:t>
            </w:r>
          </w:p>
        </w:tc>
        <w:tc>
          <w:tcPr>
            <w:tcW w:w="558" w:type="pct"/>
            <w:noWrap/>
            <w:vAlign w:val="center"/>
            <w:hideMark/>
          </w:tcPr>
          <w:p w14:paraId="3573EC5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0.50</w:t>
            </w:r>
          </w:p>
        </w:tc>
      </w:tr>
      <w:tr w:rsidR="00BA339B" w:rsidRPr="005F468B" w14:paraId="4C80C7D3" w14:textId="77777777" w:rsidTr="005F468B">
        <w:trPr>
          <w:trHeight w:val="300"/>
        </w:trPr>
        <w:tc>
          <w:tcPr>
            <w:tcW w:w="615" w:type="pct"/>
            <w:vMerge/>
            <w:vAlign w:val="center"/>
            <w:hideMark/>
          </w:tcPr>
          <w:p w14:paraId="08EE8240"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4107783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Cultivated Land</w:t>
            </w:r>
          </w:p>
        </w:tc>
        <w:tc>
          <w:tcPr>
            <w:tcW w:w="557" w:type="pct"/>
            <w:noWrap/>
            <w:vAlign w:val="center"/>
            <w:hideMark/>
          </w:tcPr>
          <w:p w14:paraId="569B9AD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2A90012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7189D15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c>
          <w:tcPr>
            <w:tcW w:w="558" w:type="pct"/>
            <w:noWrap/>
            <w:vAlign w:val="center"/>
            <w:hideMark/>
          </w:tcPr>
          <w:p w14:paraId="4F3201E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1EFE2BC3" w14:textId="77777777" w:rsidTr="005F468B">
        <w:trPr>
          <w:trHeight w:val="300"/>
        </w:trPr>
        <w:tc>
          <w:tcPr>
            <w:tcW w:w="615" w:type="pct"/>
            <w:vMerge/>
            <w:vAlign w:val="center"/>
            <w:hideMark/>
          </w:tcPr>
          <w:p w14:paraId="037EC49F"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149A88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Farm Dam</w:t>
            </w:r>
          </w:p>
        </w:tc>
        <w:tc>
          <w:tcPr>
            <w:tcW w:w="557" w:type="pct"/>
            <w:noWrap/>
            <w:vAlign w:val="center"/>
            <w:hideMark/>
          </w:tcPr>
          <w:p w14:paraId="71D2452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0.90</w:t>
            </w:r>
          </w:p>
        </w:tc>
        <w:tc>
          <w:tcPr>
            <w:tcW w:w="558" w:type="pct"/>
            <w:noWrap/>
            <w:vAlign w:val="center"/>
            <w:hideMark/>
          </w:tcPr>
          <w:p w14:paraId="2AB4301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0.90</w:t>
            </w:r>
          </w:p>
        </w:tc>
        <w:tc>
          <w:tcPr>
            <w:tcW w:w="558" w:type="pct"/>
            <w:noWrap/>
            <w:vAlign w:val="center"/>
            <w:hideMark/>
          </w:tcPr>
          <w:p w14:paraId="5DA6392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1.00</w:t>
            </w:r>
          </w:p>
        </w:tc>
        <w:tc>
          <w:tcPr>
            <w:tcW w:w="558" w:type="pct"/>
            <w:noWrap/>
            <w:vAlign w:val="center"/>
            <w:hideMark/>
          </w:tcPr>
          <w:p w14:paraId="4CEC441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1.00</w:t>
            </w:r>
          </w:p>
        </w:tc>
      </w:tr>
      <w:tr w:rsidR="00BA339B" w:rsidRPr="005F468B" w14:paraId="518F3213" w14:textId="77777777" w:rsidTr="005F468B">
        <w:trPr>
          <w:trHeight w:val="300"/>
        </w:trPr>
        <w:tc>
          <w:tcPr>
            <w:tcW w:w="615" w:type="pct"/>
            <w:vMerge w:val="restart"/>
            <w:noWrap/>
            <w:vAlign w:val="center"/>
            <w:hideMark/>
          </w:tcPr>
          <w:p w14:paraId="17E18AC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Gingham</w:t>
            </w:r>
          </w:p>
        </w:tc>
        <w:tc>
          <w:tcPr>
            <w:tcW w:w="2154" w:type="pct"/>
            <w:noWrap/>
            <w:vAlign w:val="center"/>
            <w:hideMark/>
          </w:tcPr>
          <w:p w14:paraId="4296550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Baradine Red Gum shrubby open forest</w:t>
            </w:r>
          </w:p>
        </w:tc>
        <w:tc>
          <w:tcPr>
            <w:tcW w:w="557" w:type="pct"/>
            <w:noWrap/>
            <w:vAlign w:val="center"/>
            <w:hideMark/>
          </w:tcPr>
          <w:p w14:paraId="1C47D73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0B190AC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ABEBF3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62BB96A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r>
      <w:tr w:rsidR="00BA339B" w:rsidRPr="005F468B" w14:paraId="7C8D7CAB" w14:textId="77777777" w:rsidTr="005F468B">
        <w:trPr>
          <w:trHeight w:val="300"/>
        </w:trPr>
        <w:tc>
          <w:tcPr>
            <w:tcW w:w="615" w:type="pct"/>
            <w:vMerge/>
            <w:vAlign w:val="center"/>
            <w:hideMark/>
          </w:tcPr>
          <w:p w14:paraId="7D80DF96"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40E71C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Belah grassy woodland</w:t>
            </w:r>
          </w:p>
        </w:tc>
        <w:tc>
          <w:tcPr>
            <w:tcW w:w="557" w:type="pct"/>
            <w:noWrap/>
            <w:vAlign w:val="center"/>
            <w:hideMark/>
          </w:tcPr>
          <w:p w14:paraId="492FDBE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4C13E30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31F8EFD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w:t>
            </w:r>
          </w:p>
        </w:tc>
        <w:tc>
          <w:tcPr>
            <w:tcW w:w="558" w:type="pct"/>
            <w:noWrap/>
            <w:vAlign w:val="center"/>
            <w:hideMark/>
          </w:tcPr>
          <w:p w14:paraId="3615C75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512C84B2" w14:textId="77777777" w:rsidTr="005F468B">
        <w:trPr>
          <w:trHeight w:val="300"/>
        </w:trPr>
        <w:tc>
          <w:tcPr>
            <w:tcW w:w="615" w:type="pct"/>
            <w:vMerge/>
            <w:vAlign w:val="center"/>
            <w:hideMark/>
          </w:tcPr>
          <w:p w14:paraId="5AF49612"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742E046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Carbeen grassy woodland</w:t>
            </w:r>
          </w:p>
        </w:tc>
        <w:tc>
          <w:tcPr>
            <w:tcW w:w="557" w:type="pct"/>
            <w:noWrap/>
            <w:vAlign w:val="center"/>
            <w:hideMark/>
          </w:tcPr>
          <w:p w14:paraId="246B074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390238E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254EE70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F01552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r>
      <w:tr w:rsidR="00BA339B" w:rsidRPr="005F468B" w14:paraId="19902676" w14:textId="77777777" w:rsidTr="005F468B">
        <w:trPr>
          <w:trHeight w:val="300"/>
        </w:trPr>
        <w:tc>
          <w:tcPr>
            <w:tcW w:w="615" w:type="pct"/>
            <w:vMerge/>
            <w:vAlign w:val="center"/>
            <w:hideMark/>
          </w:tcPr>
          <w:p w14:paraId="33EB7E1A"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C51725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Cleared land</w:t>
            </w:r>
          </w:p>
        </w:tc>
        <w:tc>
          <w:tcPr>
            <w:tcW w:w="557" w:type="pct"/>
            <w:noWrap/>
            <w:vAlign w:val="center"/>
            <w:hideMark/>
          </w:tcPr>
          <w:p w14:paraId="0B9BD3E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741D71E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28A87A9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62740FD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0A9AFB3A" w14:textId="77777777" w:rsidTr="005F468B">
        <w:trPr>
          <w:trHeight w:val="300"/>
        </w:trPr>
        <w:tc>
          <w:tcPr>
            <w:tcW w:w="615" w:type="pct"/>
            <w:vMerge/>
            <w:vAlign w:val="center"/>
            <w:hideMark/>
          </w:tcPr>
          <w:p w14:paraId="4A204CAA"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42A00C1" w14:textId="59B88715" w:rsidR="00BA339B" w:rsidRPr="005F468B" w:rsidRDefault="00D165EA" w:rsidP="00BA339B">
            <w:pPr>
              <w:spacing w:before="60" w:after="60"/>
              <w:jc w:val="center"/>
              <w:rPr>
                <w:rFonts w:cs="Arial"/>
                <w:sz w:val="18"/>
                <w:szCs w:val="18"/>
                <w:lang w:eastAsia="en-AU"/>
              </w:rPr>
            </w:pPr>
            <w:r>
              <w:rPr>
                <w:rFonts w:cs="Arial"/>
                <w:sz w:val="18"/>
                <w:szCs w:val="18"/>
                <w:lang w:eastAsia="en-AU"/>
              </w:rPr>
              <w:t>Coolibah - River Cooba</w:t>
            </w:r>
            <w:r w:rsidR="00BA339B" w:rsidRPr="005F468B">
              <w:rPr>
                <w:rFonts w:cs="Arial"/>
                <w:sz w:val="18"/>
                <w:szCs w:val="18"/>
                <w:lang w:eastAsia="en-AU"/>
              </w:rPr>
              <w:t xml:space="preserve"> grassy woodland</w:t>
            </w:r>
          </w:p>
        </w:tc>
        <w:tc>
          <w:tcPr>
            <w:tcW w:w="557" w:type="pct"/>
            <w:noWrap/>
            <w:vAlign w:val="center"/>
            <w:hideMark/>
          </w:tcPr>
          <w:p w14:paraId="6A6BD4A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45C959F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588D300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3B78211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204C652C" w14:textId="77777777" w:rsidTr="005F468B">
        <w:trPr>
          <w:trHeight w:val="300"/>
        </w:trPr>
        <w:tc>
          <w:tcPr>
            <w:tcW w:w="615" w:type="pct"/>
            <w:vMerge/>
            <w:vAlign w:val="center"/>
            <w:hideMark/>
          </w:tcPr>
          <w:p w14:paraId="76A4A18E"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24D6BB5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Cultivated land</w:t>
            </w:r>
          </w:p>
        </w:tc>
        <w:tc>
          <w:tcPr>
            <w:tcW w:w="557" w:type="pct"/>
            <w:noWrap/>
            <w:vAlign w:val="center"/>
            <w:hideMark/>
          </w:tcPr>
          <w:p w14:paraId="5CDE1B6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4FCEF31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5151D3E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4B3A8D5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0C23814C" w14:textId="77777777" w:rsidTr="005F468B">
        <w:trPr>
          <w:trHeight w:val="300"/>
        </w:trPr>
        <w:tc>
          <w:tcPr>
            <w:tcW w:w="615" w:type="pct"/>
            <w:vMerge/>
            <w:vAlign w:val="center"/>
            <w:hideMark/>
          </w:tcPr>
          <w:p w14:paraId="2DD20F6B"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EA64BD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Cumbungi swamp rushland</w:t>
            </w:r>
          </w:p>
        </w:tc>
        <w:tc>
          <w:tcPr>
            <w:tcW w:w="557" w:type="pct"/>
            <w:noWrap/>
            <w:vAlign w:val="center"/>
            <w:hideMark/>
          </w:tcPr>
          <w:p w14:paraId="7CB789D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c>
          <w:tcPr>
            <w:tcW w:w="558" w:type="pct"/>
            <w:noWrap/>
            <w:vAlign w:val="center"/>
            <w:hideMark/>
          </w:tcPr>
          <w:p w14:paraId="28309D5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6C117D3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0.35</w:t>
            </w:r>
          </w:p>
        </w:tc>
        <w:tc>
          <w:tcPr>
            <w:tcW w:w="558" w:type="pct"/>
            <w:noWrap/>
            <w:vAlign w:val="center"/>
            <w:hideMark/>
          </w:tcPr>
          <w:p w14:paraId="75FD293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r>
      <w:tr w:rsidR="00BA339B" w:rsidRPr="005F468B" w14:paraId="4D9BB557" w14:textId="77777777" w:rsidTr="005F468B">
        <w:trPr>
          <w:trHeight w:val="300"/>
        </w:trPr>
        <w:tc>
          <w:tcPr>
            <w:tcW w:w="615" w:type="pct"/>
            <w:vMerge/>
            <w:vAlign w:val="center"/>
            <w:hideMark/>
          </w:tcPr>
          <w:p w14:paraId="4923F163"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02F0465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Derived grasslands</w:t>
            </w:r>
          </w:p>
        </w:tc>
        <w:tc>
          <w:tcPr>
            <w:tcW w:w="557" w:type="pct"/>
            <w:noWrap/>
            <w:vAlign w:val="center"/>
            <w:hideMark/>
          </w:tcPr>
          <w:p w14:paraId="56C68C1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19F8E8B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7D053C60"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4CEA250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27B50DE9" w14:textId="77777777" w:rsidTr="005F468B">
        <w:trPr>
          <w:trHeight w:val="300"/>
        </w:trPr>
        <w:tc>
          <w:tcPr>
            <w:tcW w:w="615" w:type="pct"/>
            <w:vMerge/>
            <w:vAlign w:val="center"/>
            <w:hideMark/>
          </w:tcPr>
          <w:p w14:paraId="6988BA19"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D5835B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dry wetland with rehabilitation potential</w:t>
            </w:r>
          </w:p>
        </w:tc>
        <w:tc>
          <w:tcPr>
            <w:tcW w:w="557" w:type="pct"/>
            <w:noWrap/>
            <w:vAlign w:val="center"/>
            <w:hideMark/>
          </w:tcPr>
          <w:p w14:paraId="7C115EC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416E0C6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35DF8F7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5C905260"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493D0C09" w14:textId="77777777" w:rsidTr="005F468B">
        <w:trPr>
          <w:trHeight w:val="300"/>
        </w:trPr>
        <w:tc>
          <w:tcPr>
            <w:tcW w:w="615" w:type="pct"/>
            <w:vMerge/>
            <w:vAlign w:val="center"/>
            <w:hideMark/>
          </w:tcPr>
          <w:p w14:paraId="67E35FBC"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18DCA310"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Marsh Club-rush swamp sedgeland</w:t>
            </w:r>
          </w:p>
        </w:tc>
        <w:tc>
          <w:tcPr>
            <w:tcW w:w="557" w:type="pct"/>
            <w:noWrap/>
            <w:vAlign w:val="center"/>
            <w:hideMark/>
          </w:tcPr>
          <w:p w14:paraId="636868A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37832E8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3E9CA77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1AD06EF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4B3CC828" w14:textId="77777777" w:rsidTr="005F468B">
        <w:trPr>
          <w:trHeight w:val="300"/>
        </w:trPr>
        <w:tc>
          <w:tcPr>
            <w:tcW w:w="615" w:type="pct"/>
            <w:vMerge/>
            <w:vAlign w:val="center"/>
            <w:hideMark/>
          </w:tcPr>
          <w:p w14:paraId="4603921B"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1208F1A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Myall - Rosewood shrubby woodland</w:t>
            </w:r>
          </w:p>
        </w:tc>
        <w:tc>
          <w:tcPr>
            <w:tcW w:w="557" w:type="pct"/>
            <w:noWrap/>
            <w:vAlign w:val="center"/>
            <w:hideMark/>
          </w:tcPr>
          <w:p w14:paraId="7C2C217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440D6F4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2720F5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7CC2762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36706960" w14:textId="77777777" w:rsidTr="005F468B">
        <w:trPr>
          <w:trHeight w:val="300"/>
        </w:trPr>
        <w:tc>
          <w:tcPr>
            <w:tcW w:w="615" w:type="pct"/>
            <w:vMerge/>
            <w:vAlign w:val="center"/>
            <w:hideMark/>
          </w:tcPr>
          <w:p w14:paraId="75D793B3"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A4A2CD1" w14:textId="7422134E"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Paleo-channel: Coolibah - River Cooba woodland</w:t>
            </w:r>
          </w:p>
        </w:tc>
        <w:tc>
          <w:tcPr>
            <w:tcW w:w="557" w:type="pct"/>
            <w:noWrap/>
            <w:vAlign w:val="center"/>
            <w:hideMark/>
          </w:tcPr>
          <w:p w14:paraId="3AA6324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14E2C9C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B63627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0EC4FED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73695718" w14:textId="77777777" w:rsidTr="005F468B">
        <w:trPr>
          <w:trHeight w:val="300"/>
        </w:trPr>
        <w:tc>
          <w:tcPr>
            <w:tcW w:w="615" w:type="pct"/>
            <w:vMerge/>
            <w:vAlign w:val="center"/>
            <w:hideMark/>
          </w:tcPr>
          <w:p w14:paraId="11874C5D"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0E89400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Paleo-channel: cultivated land</w:t>
            </w:r>
          </w:p>
        </w:tc>
        <w:tc>
          <w:tcPr>
            <w:tcW w:w="557" w:type="pct"/>
            <w:noWrap/>
            <w:vAlign w:val="center"/>
            <w:hideMark/>
          </w:tcPr>
          <w:p w14:paraId="42697DB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6408D26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417BF1F0"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4AFD531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39D96D24" w14:textId="77777777" w:rsidTr="005F468B">
        <w:trPr>
          <w:trHeight w:val="300"/>
        </w:trPr>
        <w:tc>
          <w:tcPr>
            <w:tcW w:w="615" w:type="pct"/>
            <w:vMerge/>
            <w:vAlign w:val="center"/>
            <w:hideMark/>
          </w:tcPr>
          <w:p w14:paraId="2B3F2756"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0D4CC3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Paleo-channel: dry wetland with rehabilitation potential</w:t>
            </w:r>
          </w:p>
        </w:tc>
        <w:tc>
          <w:tcPr>
            <w:tcW w:w="557" w:type="pct"/>
            <w:noWrap/>
            <w:vAlign w:val="center"/>
            <w:hideMark/>
          </w:tcPr>
          <w:p w14:paraId="6EAAEF6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2EAF670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1A10A0A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0AF0257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25815083" w14:textId="77777777" w:rsidTr="005F468B">
        <w:trPr>
          <w:trHeight w:val="300"/>
        </w:trPr>
        <w:tc>
          <w:tcPr>
            <w:tcW w:w="615" w:type="pct"/>
            <w:vMerge/>
            <w:vAlign w:val="center"/>
            <w:hideMark/>
          </w:tcPr>
          <w:p w14:paraId="653CD90A"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A5F421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Paleo-channel: Water Couch - Spike-rush</w:t>
            </w:r>
          </w:p>
        </w:tc>
        <w:tc>
          <w:tcPr>
            <w:tcW w:w="557" w:type="pct"/>
            <w:noWrap/>
            <w:vAlign w:val="center"/>
            <w:hideMark/>
          </w:tcPr>
          <w:p w14:paraId="6377C7B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0536BE3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202CC11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6FF8592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4202B2DF" w14:textId="77777777" w:rsidTr="005F468B">
        <w:trPr>
          <w:trHeight w:val="300"/>
        </w:trPr>
        <w:tc>
          <w:tcPr>
            <w:tcW w:w="615" w:type="pct"/>
            <w:vMerge/>
            <w:vAlign w:val="center"/>
            <w:hideMark/>
          </w:tcPr>
          <w:p w14:paraId="6CFA8A87"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62A14E2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Poplar Box shrubby woodland</w:t>
            </w:r>
          </w:p>
        </w:tc>
        <w:tc>
          <w:tcPr>
            <w:tcW w:w="557" w:type="pct"/>
            <w:noWrap/>
            <w:vAlign w:val="center"/>
            <w:hideMark/>
          </w:tcPr>
          <w:p w14:paraId="614145B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201BE20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68BC20D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0.15</w:t>
            </w:r>
          </w:p>
        </w:tc>
        <w:tc>
          <w:tcPr>
            <w:tcW w:w="558" w:type="pct"/>
            <w:noWrap/>
            <w:vAlign w:val="center"/>
            <w:hideMark/>
          </w:tcPr>
          <w:p w14:paraId="14454F5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r>
      <w:tr w:rsidR="00BA339B" w:rsidRPr="005F468B" w14:paraId="4ADBFA6E" w14:textId="77777777" w:rsidTr="005F468B">
        <w:trPr>
          <w:trHeight w:val="300"/>
        </w:trPr>
        <w:tc>
          <w:tcPr>
            <w:tcW w:w="615" w:type="pct"/>
            <w:vMerge/>
            <w:vAlign w:val="center"/>
            <w:hideMark/>
          </w:tcPr>
          <w:p w14:paraId="7C94FA29"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7A4DFF56" w14:textId="270610A2" w:rsidR="00BA339B" w:rsidRPr="005F468B" w:rsidRDefault="00D165EA" w:rsidP="00BA339B">
            <w:pPr>
              <w:spacing w:before="60" w:after="60"/>
              <w:jc w:val="center"/>
              <w:rPr>
                <w:rFonts w:cs="Arial"/>
                <w:sz w:val="18"/>
                <w:szCs w:val="18"/>
                <w:lang w:eastAsia="en-AU"/>
              </w:rPr>
            </w:pPr>
            <w:r>
              <w:rPr>
                <w:rFonts w:cs="Arial"/>
                <w:sz w:val="18"/>
                <w:szCs w:val="18"/>
                <w:lang w:eastAsia="en-AU"/>
              </w:rPr>
              <w:t>River Cooba</w:t>
            </w:r>
            <w:r w:rsidR="00BA339B" w:rsidRPr="005F468B">
              <w:rPr>
                <w:rFonts w:cs="Arial"/>
                <w:sz w:val="18"/>
                <w:szCs w:val="18"/>
                <w:lang w:eastAsia="en-AU"/>
              </w:rPr>
              <w:t xml:space="preserve"> - Lignum Association</w:t>
            </w:r>
          </w:p>
        </w:tc>
        <w:tc>
          <w:tcPr>
            <w:tcW w:w="557" w:type="pct"/>
            <w:noWrap/>
            <w:vAlign w:val="center"/>
            <w:hideMark/>
          </w:tcPr>
          <w:p w14:paraId="1D497D9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2764646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16D572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6AB55DC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1675F1D5" w14:textId="77777777" w:rsidTr="005F468B">
        <w:trPr>
          <w:trHeight w:val="300"/>
        </w:trPr>
        <w:tc>
          <w:tcPr>
            <w:tcW w:w="615" w:type="pct"/>
            <w:vMerge/>
            <w:vAlign w:val="center"/>
            <w:hideMark/>
          </w:tcPr>
          <w:p w14:paraId="742324F3"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034D7A10" w14:textId="3A274B3C" w:rsidR="00BA339B" w:rsidRPr="005F468B" w:rsidRDefault="00D165EA" w:rsidP="00BA339B">
            <w:pPr>
              <w:spacing w:before="60" w:after="60"/>
              <w:jc w:val="center"/>
              <w:rPr>
                <w:rFonts w:cs="Arial"/>
                <w:sz w:val="18"/>
                <w:szCs w:val="18"/>
                <w:lang w:eastAsia="en-AU"/>
              </w:rPr>
            </w:pPr>
            <w:r>
              <w:rPr>
                <w:rFonts w:cs="Arial"/>
                <w:sz w:val="18"/>
                <w:szCs w:val="18"/>
                <w:lang w:eastAsia="en-AU"/>
              </w:rPr>
              <w:t>River Cooba</w:t>
            </w:r>
            <w:r w:rsidR="00BA339B" w:rsidRPr="005F468B">
              <w:rPr>
                <w:rFonts w:cs="Arial"/>
                <w:sz w:val="18"/>
                <w:szCs w:val="18"/>
                <w:lang w:eastAsia="en-AU"/>
              </w:rPr>
              <w:t xml:space="preserve"> - Lignum swamp shrubland</w:t>
            </w:r>
          </w:p>
        </w:tc>
        <w:tc>
          <w:tcPr>
            <w:tcW w:w="557" w:type="pct"/>
            <w:noWrap/>
            <w:vAlign w:val="center"/>
            <w:hideMark/>
          </w:tcPr>
          <w:p w14:paraId="4E506DF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7E9842E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324B670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11BCE3A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441BAC33" w14:textId="77777777" w:rsidTr="005F468B">
        <w:trPr>
          <w:trHeight w:val="300"/>
        </w:trPr>
        <w:tc>
          <w:tcPr>
            <w:tcW w:w="615" w:type="pct"/>
            <w:vMerge/>
            <w:vAlign w:val="center"/>
            <w:hideMark/>
          </w:tcPr>
          <w:p w14:paraId="45CB3765"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2018EE51"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River Red Gum - Coolibah open forest</w:t>
            </w:r>
          </w:p>
        </w:tc>
        <w:tc>
          <w:tcPr>
            <w:tcW w:w="557" w:type="pct"/>
            <w:noWrap/>
            <w:vAlign w:val="center"/>
            <w:hideMark/>
          </w:tcPr>
          <w:p w14:paraId="777B5DF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2D16E1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4779C87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0.20</w:t>
            </w:r>
          </w:p>
        </w:tc>
        <w:tc>
          <w:tcPr>
            <w:tcW w:w="558" w:type="pct"/>
            <w:noWrap/>
            <w:vAlign w:val="center"/>
            <w:hideMark/>
          </w:tcPr>
          <w:p w14:paraId="260C621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3C826244" w14:textId="77777777" w:rsidTr="005F468B">
        <w:trPr>
          <w:trHeight w:val="300"/>
        </w:trPr>
        <w:tc>
          <w:tcPr>
            <w:tcW w:w="615" w:type="pct"/>
            <w:vMerge/>
            <w:vAlign w:val="center"/>
            <w:hideMark/>
          </w:tcPr>
          <w:p w14:paraId="74AA01EE"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9190CC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Spike-rush - Cumbungi swamp sedgeland</w:t>
            </w:r>
          </w:p>
        </w:tc>
        <w:tc>
          <w:tcPr>
            <w:tcW w:w="557" w:type="pct"/>
            <w:noWrap/>
            <w:vAlign w:val="center"/>
            <w:hideMark/>
          </w:tcPr>
          <w:p w14:paraId="110B4DB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79B113C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1950E99A"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501E7BD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r>
      <w:tr w:rsidR="00BA339B" w:rsidRPr="005F468B" w14:paraId="46C38138" w14:textId="77777777" w:rsidTr="005F468B">
        <w:trPr>
          <w:trHeight w:val="300"/>
        </w:trPr>
        <w:tc>
          <w:tcPr>
            <w:tcW w:w="615" w:type="pct"/>
            <w:vMerge/>
            <w:vAlign w:val="center"/>
            <w:hideMark/>
          </w:tcPr>
          <w:p w14:paraId="71009F25"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FE6437B"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Tussock Rush swamp rushland</w:t>
            </w:r>
          </w:p>
        </w:tc>
        <w:tc>
          <w:tcPr>
            <w:tcW w:w="557" w:type="pct"/>
            <w:noWrap/>
            <w:vAlign w:val="center"/>
            <w:hideMark/>
          </w:tcPr>
          <w:p w14:paraId="7FB7950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w:t>
            </w:r>
          </w:p>
        </w:tc>
        <w:tc>
          <w:tcPr>
            <w:tcW w:w="558" w:type="pct"/>
            <w:noWrap/>
            <w:vAlign w:val="center"/>
            <w:hideMark/>
          </w:tcPr>
          <w:p w14:paraId="40DD3B75"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023ED28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3F1FEC9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0380E38B" w14:textId="77777777" w:rsidTr="005F468B">
        <w:trPr>
          <w:trHeight w:val="300"/>
        </w:trPr>
        <w:tc>
          <w:tcPr>
            <w:tcW w:w="615" w:type="pct"/>
            <w:vMerge/>
            <w:vAlign w:val="center"/>
            <w:hideMark/>
          </w:tcPr>
          <w:p w14:paraId="55412C91"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40578DB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Water Couch - Spike-rush - Tussock Rush marsh grassland/sedgeland</w:t>
            </w:r>
          </w:p>
        </w:tc>
        <w:tc>
          <w:tcPr>
            <w:tcW w:w="557" w:type="pct"/>
            <w:noWrap/>
            <w:vAlign w:val="center"/>
            <w:hideMark/>
          </w:tcPr>
          <w:p w14:paraId="79E58E6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76952A8F"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0.05</w:t>
            </w:r>
          </w:p>
        </w:tc>
        <w:tc>
          <w:tcPr>
            <w:tcW w:w="558" w:type="pct"/>
            <w:noWrap/>
            <w:vAlign w:val="center"/>
            <w:hideMark/>
          </w:tcPr>
          <w:p w14:paraId="538E96AD"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0.25</w:t>
            </w:r>
          </w:p>
        </w:tc>
        <w:tc>
          <w:tcPr>
            <w:tcW w:w="558" w:type="pct"/>
            <w:noWrap/>
            <w:vAlign w:val="center"/>
            <w:hideMark/>
          </w:tcPr>
          <w:p w14:paraId="203745E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0.10</w:t>
            </w:r>
          </w:p>
        </w:tc>
      </w:tr>
      <w:tr w:rsidR="00BA339B" w:rsidRPr="005F468B" w14:paraId="01B67A6D" w14:textId="77777777" w:rsidTr="005F468B">
        <w:trPr>
          <w:trHeight w:val="300"/>
        </w:trPr>
        <w:tc>
          <w:tcPr>
            <w:tcW w:w="615" w:type="pct"/>
            <w:vMerge/>
            <w:vAlign w:val="center"/>
            <w:hideMark/>
          </w:tcPr>
          <w:p w14:paraId="02A60951"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36C0164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Natural water body</w:t>
            </w:r>
          </w:p>
        </w:tc>
        <w:tc>
          <w:tcPr>
            <w:tcW w:w="557" w:type="pct"/>
            <w:noWrap/>
            <w:vAlign w:val="center"/>
            <w:hideMark/>
          </w:tcPr>
          <w:p w14:paraId="0223A84C"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0.30</w:t>
            </w:r>
          </w:p>
        </w:tc>
        <w:tc>
          <w:tcPr>
            <w:tcW w:w="558" w:type="pct"/>
            <w:noWrap/>
            <w:vAlign w:val="center"/>
            <w:hideMark/>
          </w:tcPr>
          <w:p w14:paraId="2CFC1173"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0.35</w:t>
            </w:r>
          </w:p>
        </w:tc>
        <w:tc>
          <w:tcPr>
            <w:tcW w:w="558" w:type="pct"/>
            <w:noWrap/>
            <w:vAlign w:val="center"/>
            <w:hideMark/>
          </w:tcPr>
          <w:p w14:paraId="5D363834"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0.5</w:t>
            </w:r>
          </w:p>
        </w:tc>
        <w:tc>
          <w:tcPr>
            <w:tcW w:w="558" w:type="pct"/>
            <w:noWrap/>
            <w:vAlign w:val="center"/>
            <w:hideMark/>
          </w:tcPr>
          <w:p w14:paraId="0417020E"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0.40</w:t>
            </w:r>
          </w:p>
        </w:tc>
      </w:tr>
      <w:tr w:rsidR="00BA339B" w:rsidRPr="005F468B" w14:paraId="1C66801C" w14:textId="77777777" w:rsidTr="005F468B">
        <w:trPr>
          <w:trHeight w:val="315"/>
        </w:trPr>
        <w:tc>
          <w:tcPr>
            <w:tcW w:w="615" w:type="pct"/>
            <w:vMerge/>
            <w:vAlign w:val="center"/>
            <w:hideMark/>
          </w:tcPr>
          <w:p w14:paraId="508368EF" w14:textId="77777777" w:rsidR="00BA339B" w:rsidRPr="005F468B" w:rsidRDefault="00BA339B" w:rsidP="00BA339B">
            <w:pPr>
              <w:spacing w:before="60" w:after="60"/>
              <w:jc w:val="center"/>
              <w:rPr>
                <w:rFonts w:cs="Arial"/>
                <w:sz w:val="18"/>
                <w:szCs w:val="18"/>
                <w:lang w:eastAsia="en-AU"/>
              </w:rPr>
            </w:pPr>
          </w:p>
        </w:tc>
        <w:tc>
          <w:tcPr>
            <w:tcW w:w="2154" w:type="pct"/>
            <w:noWrap/>
            <w:vAlign w:val="center"/>
            <w:hideMark/>
          </w:tcPr>
          <w:p w14:paraId="5C5D81A6"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Farm dam</w:t>
            </w:r>
          </w:p>
        </w:tc>
        <w:tc>
          <w:tcPr>
            <w:tcW w:w="557" w:type="pct"/>
            <w:noWrap/>
            <w:vAlign w:val="center"/>
            <w:hideMark/>
          </w:tcPr>
          <w:p w14:paraId="0A43B292"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0.80</w:t>
            </w:r>
          </w:p>
        </w:tc>
        <w:tc>
          <w:tcPr>
            <w:tcW w:w="558" w:type="pct"/>
            <w:noWrap/>
            <w:vAlign w:val="center"/>
            <w:hideMark/>
          </w:tcPr>
          <w:p w14:paraId="622648C7"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0.90</w:t>
            </w:r>
          </w:p>
        </w:tc>
        <w:tc>
          <w:tcPr>
            <w:tcW w:w="558" w:type="pct"/>
            <w:noWrap/>
            <w:vAlign w:val="center"/>
            <w:hideMark/>
          </w:tcPr>
          <w:p w14:paraId="71C2EDE8"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1.10</w:t>
            </w:r>
          </w:p>
        </w:tc>
        <w:tc>
          <w:tcPr>
            <w:tcW w:w="558" w:type="pct"/>
            <w:noWrap/>
            <w:vAlign w:val="center"/>
            <w:hideMark/>
          </w:tcPr>
          <w:p w14:paraId="5E2DC189" w14:textId="77777777" w:rsidR="00BA339B" w:rsidRPr="005F468B" w:rsidRDefault="00BA339B" w:rsidP="00BA339B">
            <w:pPr>
              <w:spacing w:before="60" w:after="60"/>
              <w:jc w:val="center"/>
              <w:rPr>
                <w:rFonts w:cs="Arial"/>
                <w:sz w:val="18"/>
                <w:szCs w:val="18"/>
                <w:lang w:eastAsia="en-AU"/>
              </w:rPr>
            </w:pPr>
            <w:r w:rsidRPr="005F468B">
              <w:rPr>
                <w:rFonts w:cs="Arial"/>
                <w:sz w:val="18"/>
                <w:szCs w:val="18"/>
                <w:lang w:eastAsia="en-AU"/>
              </w:rPr>
              <w:t>1.00</w:t>
            </w:r>
          </w:p>
        </w:tc>
      </w:tr>
    </w:tbl>
    <w:p w14:paraId="1FE310E4" w14:textId="6B609E51" w:rsidR="00BA339B" w:rsidRDefault="00BA339B" w:rsidP="00A70340"/>
    <w:p w14:paraId="74A678EB" w14:textId="77777777" w:rsidR="00BA339B" w:rsidRDefault="00BA339B" w:rsidP="00A70340"/>
    <w:p w14:paraId="0FA76BD4" w14:textId="77777777" w:rsidR="00BA339B" w:rsidRPr="00DC6A45" w:rsidRDefault="00BA339B" w:rsidP="00BA339B">
      <w:pPr>
        <w:pStyle w:val="Heading8"/>
      </w:pPr>
      <w:r w:rsidRPr="00DC6A45">
        <w:t>Average monthly rainfall</w:t>
      </w:r>
    </w:p>
    <w:p w14:paraId="24E05459" w14:textId="5EFFCF6E" w:rsidR="00BA339B" w:rsidRPr="00AB22B9" w:rsidRDefault="00BA339B" w:rsidP="00BA339B">
      <w:r w:rsidRPr="00AB22B9">
        <w:t>Rainfall in May 2017, leading up to the start of the 2017-18 water year was higher than average, while the winter of 2017 was well below average (</w:t>
      </w:r>
      <w:r w:rsidRPr="00AB22B9">
        <w:fldChar w:fldCharType="begin"/>
      </w:r>
      <w:r w:rsidRPr="00AB22B9">
        <w:instrText xml:space="preserve"> REF _Ref516838757 \h </w:instrText>
      </w:r>
      <w:r>
        <w:instrText xml:space="preserve"> \* MERGEFORMAT </w:instrText>
      </w:r>
      <w:r w:rsidRPr="00AB22B9">
        <w:fldChar w:fldCharType="separate"/>
      </w:r>
      <w:r w:rsidR="000D3CFD">
        <w:t xml:space="preserve">Figure </w:t>
      </w:r>
      <w:r w:rsidR="000D3CFD">
        <w:rPr>
          <w:noProof/>
        </w:rPr>
        <w:t>B</w:t>
      </w:r>
      <w:r w:rsidR="000D3CFD">
        <w:rPr>
          <w:noProof/>
        </w:rPr>
        <w:noBreakHyphen/>
        <w:t>4</w:t>
      </w:r>
      <w:r w:rsidRPr="00AB22B9">
        <w:fldChar w:fldCharType="end"/>
      </w:r>
      <w:r w:rsidRPr="00AB22B9">
        <w:t xml:space="preserve">). October, November, February and March were all above average, with other months </w:t>
      </w:r>
      <w:r w:rsidR="005F468B">
        <w:t>hav</w:t>
      </w:r>
      <w:r w:rsidRPr="00AB22B9">
        <w:t>ing below average</w:t>
      </w:r>
      <w:r w:rsidR="005F468B">
        <w:t xml:space="preserve"> rainfall</w:t>
      </w:r>
      <w:r w:rsidRPr="00AB22B9">
        <w:t xml:space="preserve">. No rainfall was recorded at all in May </w:t>
      </w:r>
      <w:r>
        <w:t xml:space="preserve">2018 </w:t>
      </w:r>
      <w:r w:rsidRPr="00AB22B9">
        <w:t>(</w:t>
      </w:r>
      <w:r w:rsidRPr="00AB22B9">
        <w:fldChar w:fldCharType="begin"/>
      </w:r>
      <w:r w:rsidRPr="00AB22B9">
        <w:instrText xml:space="preserve"> REF _Ref516838757 \h </w:instrText>
      </w:r>
      <w:r>
        <w:instrText xml:space="preserve"> \* MERGEFORMAT </w:instrText>
      </w:r>
      <w:r w:rsidRPr="00AB22B9">
        <w:fldChar w:fldCharType="separate"/>
      </w:r>
      <w:r w:rsidR="000D3CFD">
        <w:t xml:space="preserve">Figure </w:t>
      </w:r>
      <w:r w:rsidR="000D3CFD">
        <w:rPr>
          <w:noProof/>
        </w:rPr>
        <w:t>B</w:t>
      </w:r>
      <w:r w:rsidR="000D3CFD">
        <w:rPr>
          <w:noProof/>
        </w:rPr>
        <w:noBreakHyphen/>
        <w:t>4</w:t>
      </w:r>
      <w:r w:rsidRPr="00AB22B9">
        <w:fldChar w:fldCharType="end"/>
      </w:r>
      <w:r w:rsidRPr="00AB22B9">
        <w:t xml:space="preserve">). </w:t>
      </w:r>
    </w:p>
    <w:p w14:paraId="4D1093E0" w14:textId="7FF890D1" w:rsidR="00BA339B" w:rsidRDefault="001C7829" w:rsidP="00BA339B">
      <w:pPr>
        <w:keepNext/>
        <w:spacing w:line="240" w:lineRule="auto"/>
      </w:pPr>
      <w:r>
        <w:rPr>
          <w:noProof/>
          <w:lang w:eastAsia="en-AU"/>
        </w:rPr>
        <w:drawing>
          <wp:inline distT="0" distB="0" distL="0" distR="0" wp14:anchorId="7DD8923D" wp14:editId="686F3260">
            <wp:extent cx="5842000" cy="3494405"/>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842000" cy="3494405"/>
                    </a:xfrm>
                    <a:prstGeom prst="rect">
                      <a:avLst/>
                    </a:prstGeom>
                  </pic:spPr>
                </pic:pic>
              </a:graphicData>
            </a:graphic>
          </wp:inline>
        </w:drawing>
      </w:r>
    </w:p>
    <w:p w14:paraId="1005E566" w14:textId="0BB0339F" w:rsidR="00BA339B" w:rsidRPr="00DC6A45" w:rsidRDefault="00BA339B" w:rsidP="00BA339B">
      <w:pPr>
        <w:pStyle w:val="Caption"/>
        <w:rPr>
          <w:highlight w:val="yellow"/>
        </w:rPr>
      </w:pPr>
      <w:bookmarkStart w:id="28" w:name="_Ref516838757"/>
      <w:r>
        <w:t xml:space="preserve">Figure </w:t>
      </w:r>
      <w:fldSimple w:instr=" STYLEREF 6 \s ">
        <w:r w:rsidR="000D3CFD">
          <w:rPr>
            <w:noProof/>
          </w:rPr>
          <w:t>B</w:t>
        </w:r>
      </w:fldSimple>
      <w:r w:rsidR="005220F4">
        <w:noBreakHyphen/>
      </w:r>
      <w:fldSimple w:instr=" SEQ Figure \* ARABIC \s 6 ">
        <w:r w:rsidR="000D3CFD">
          <w:rPr>
            <w:noProof/>
          </w:rPr>
          <w:t>4</w:t>
        </w:r>
      </w:fldSimple>
      <w:bookmarkEnd w:id="28"/>
      <w:r>
        <w:t xml:space="preserve"> </w:t>
      </w:r>
      <w:r w:rsidRPr="00B73181">
        <w:t>Monthly rainfall for 2017-18 water year from Moree Aero station (BoM 201</w:t>
      </w:r>
      <w:r w:rsidR="001D21C2">
        <w:t>8</w:t>
      </w:r>
      <w:r w:rsidRPr="00B73181">
        <w:t xml:space="preserve">). </w:t>
      </w:r>
    </w:p>
    <w:p w14:paraId="248FDBB1" w14:textId="77777777" w:rsidR="001D21C2" w:rsidRPr="00F16074" w:rsidRDefault="001D21C2" w:rsidP="001D21C2">
      <w:pPr>
        <w:pStyle w:val="Heading7"/>
      </w:pPr>
      <w:r w:rsidRPr="00F16074">
        <w:t>Results and Discussion</w:t>
      </w:r>
    </w:p>
    <w:p w14:paraId="3DEBED44" w14:textId="77777777" w:rsidR="001D21C2" w:rsidRPr="00F16074" w:rsidRDefault="001D21C2" w:rsidP="001D21C2">
      <w:pPr>
        <w:pStyle w:val="Heading8"/>
      </w:pPr>
      <w:r w:rsidRPr="00F16074">
        <w:t>Inundation extent and volume modelling</w:t>
      </w:r>
    </w:p>
    <w:p w14:paraId="1EFA2CFC" w14:textId="166695A0" w:rsidR="001D21C2" w:rsidRPr="00F16074" w:rsidRDefault="001D21C2" w:rsidP="001D21C2">
      <w:r w:rsidRPr="00F16074">
        <w:t>Inundation mapping using L</w:t>
      </w:r>
      <w:r>
        <w:t>andsat</w:t>
      </w:r>
      <w:r w:rsidRPr="00F16074">
        <w:t xml:space="preserve"> imagery showed that the total extent of inundation varied throughout the water year in all wetlands (</w:t>
      </w:r>
      <w:r w:rsidRPr="00F16074">
        <w:fldChar w:fldCharType="begin"/>
      </w:r>
      <w:r w:rsidRPr="00F16074">
        <w:instrText xml:space="preserve"> REF _Ref490828618 \h  \* MERGEFORMAT </w:instrText>
      </w:r>
      <w:r w:rsidRPr="00F16074">
        <w:fldChar w:fldCharType="separate"/>
      </w:r>
      <w:r w:rsidR="000D3CFD" w:rsidRPr="00F16074">
        <w:t xml:space="preserve">Figure </w:t>
      </w:r>
      <w:r w:rsidR="000D3CFD">
        <w:rPr>
          <w:noProof/>
        </w:rPr>
        <w:t>B</w:t>
      </w:r>
      <w:r w:rsidR="000D3CFD">
        <w:rPr>
          <w:noProof/>
        </w:rPr>
        <w:noBreakHyphen/>
        <w:t>5</w:t>
      </w:r>
      <w:r w:rsidRPr="00F16074">
        <w:fldChar w:fldCharType="end"/>
      </w:r>
      <w:r w:rsidRPr="00F16074">
        <w:t xml:space="preserve">, </w:t>
      </w:r>
      <w:r w:rsidRPr="00F16074">
        <w:fldChar w:fldCharType="begin"/>
      </w:r>
      <w:r w:rsidRPr="00F16074">
        <w:instrText xml:space="preserve"> REF _Ref490828625 \h  \* MERGEFORMAT </w:instrText>
      </w:r>
      <w:r w:rsidRPr="00F16074">
        <w:fldChar w:fldCharType="separate"/>
      </w:r>
      <w:r w:rsidR="000D3CFD" w:rsidRPr="00F16074">
        <w:t xml:space="preserve">Figure </w:t>
      </w:r>
      <w:r w:rsidR="000D3CFD">
        <w:rPr>
          <w:noProof/>
        </w:rPr>
        <w:t>B</w:t>
      </w:r>
      <w:r w:rsidR="000D3CFD">
        <w:rPr>
          <w:noProof/>
        </w:rPr>
        <w:noBreakHyphen/>
        <w:t>6</w:t>
      </w:r>
      <w:r w:rsidRPr="00F16074">
        <w:fldChar w:fldCharType="end"/>
      </w:r>
      <w:r w:rsidRPr="00F16074">
        <w:t xml:space="preserve">). </w:t>
      </w:r>
    </w:p>
    <w:p w14:paraId="7E9C8CDF" w14:textId="4FCDF8B6" w:rsidR="001D21C2" w:rsidRPr="00F16074" w:rsidRDefault="001D21C2" w:rsidP="001D21C2">
      <w:r w:rsidRPr="00F16074">
        <w:t>Inundation extent in the Gingham watercourse for the 201</w:t>
      </w:r>
      <w:r>
        <w:t>7</w:t>
      </w:r>
      <w:r w:rsidRPr="00F16074">
        <w:t>-1</w:t>
      </w:r>
      <w:r>
        <w:t>8</w:t>
      </w:r>
      <w:r w:rsidRPr="00F16074">
        <w:t xml:space="preserve"> water year was lowest in February </w:t>
      </w:r>
      <w:r w:rsidR="005F468B">
        <w:t xml:space="preserve">2018 </w:t>
      </w:r>
      <w:r w:rsidRPr="00F16074">
        <w:t>(6.69 ha), while maximum mapped inundation occurred in August (363.81</w:t>
      </w:r>
      <w:r>
        <w:t xml:space="preserve"> </w:t>
      </w:r>
      <w:r w:rsidRPr="00F16074">
        <w:t xml:space="preserve">ha). Inundation extent was greatest in August presumably because of early season </w:t>
      </w:r>
      <w:r w:rsidR="00B66AA1">
        <w:t xml:space="preserve">natural </w:t>
      </w:r>
      <w:r w:rsidRPr="00F16074">
        <w:t>inflows and residual water from 2016-17. This inundation had retrea</w:t>
      </w:r>
      <w:r w:rsidR="005F468B">
        <w:t>ted in Decemb</w:t>
      </w:r>
      <w:r w:rsidRPr="00F16074">
        <w:t xml:space="preserve">er to 80.90 </w:t>
      </w:r>
      <w:r>
        <w:t>h</w:t>
      </w:r>
      <w:r w:rsidRPr="00F16074">
        <w:t>a, before delive</w:t>
      </w:r>
      <w:r w:rsidR="005F468B">
        <w:t>ries of environmental water</w:t>
      </w:r>
      <w:r w:rsidRPr="00F16074">
        <w:t xml:space="preserve"> increased inundation in the eastern Gingham to 266.72 ha in January (</w:t>
      </w:r>
      <w:r w:rsidRPr="00F16074">
        <w:fldChar w:fldCharType="begin"/>
      </w:r>
      <w:r w:rsidRPr="00F16074">
        <w:instrText xml:space="preserve"> REF _Ref518478373 \h </w:instrText>
      </w:r>
      <w:r>
        <w:instrText xml:space="preserve"> \* MERGEFORMAT </w:instrText>
      </w:r>
      <w:r w:rsidRPr="00F16074">
        <w:fldChar w:fldCharType="separate"/>
      </w:r>
      <w:r w:rsidR="000D3CFD">
        <w:t xml:space="preserve">Figure </w:t>
      </w:r>
      <w:r w:rsidR="000D3CFD">
        <w:rPr>
          <w:noProof/>
        </w:rPr>
        <w:t>B</w:t>
      </w:r>
      <w:r w:rsidR="000D3CFD">
        <w:rPr>
          <w:noProof/>
        </w:rPr>
        <w:noBreakHyphen/>
        <w:t>2</w:t>
      </w:r>
      <w:r w:rsidRPr="00F16074">
        <w:fldChar w:fldCharType="end"/>
      </w:r>
      <w:r w:rsidRPr="00F16074">
        <w:t xml:space="preserve">, </w:t>
      </w:r>
      <w:r w:rsidRPr="00F16074">
        <w:fldChar w:fldCharType="begin"/>
      </w:r>
      <w:r w:rsidRPr="00F16074">
        <w:instrText xml:space="preserve"> REF _Ref518478386 \h </w:instrText>
      </w:r>
      <w:r>
        <w:instrText xml:space="preserve"> \* MERGEFORMAT </w:instrText>
      </w:r>
      <w:r w:rsidRPr="00F16074">
        <w:fldChar w:fldCharType="separate"/>
      </w:r>
      <w:r w:rsidR="000D3CFD" w:rsidRPr="004F3F29">
        <w:t xml:space="preserve">Table </w:t>
      </w:r>
      <w:r w:rsidR="000D3CFD">
        <w:rPr>
          <w:noProof/>
        </w:rPr>
        <w:t>B</w:t>
      </w:r>
      <w:r w:rsidR="000D3CFD">
        <w:rPr>
          <w:noProof/>
        </w:rPr>
        <w:noBreakHyphen/>
        <w:t>3</w:t>
      </w:r>
      <w:r w:rsidRPr="00F16074">
        <w:fldChar w:fldCharType="end"/>
      </w:r>
      <w:r w:rsidRPr="00F16074">
        <w:t>).</w:t>
      </w:r>
    </w:p>
    <w:p w14:paraId="56D5323C" w14:textId="5E8EAAFC" w:rsidR="001D21C2" w:rsidRPr="00F16074" w:rsidRDefault="001D21C2" w:rsidP="001D21C2">
      <w:r w:rsidRPr="00F16074">
        <w:t xml:space="preserve">Inundation extent in the </w:t>
      </w:r>
      <w:r w:rsidR="005F468B">
        <w:t>l</w:t>
      </w:r>
      <w:r w:rsidRPr="00F16074">
        <w:t>ower Gwydir for the 2017-18 was below 35 ha in all images analysed except for January, where 118.51 ha was inundated following environmental water deliveries (</w:t>
      </w:r>
      <w:r w:rsidRPr="00F16074">
        <w:fldChar w:fldCharType="begin"/>
      </w:r>
      <w:r w:rsidRPr="00F16074">
        <w:instrText xml:space="preserve"> REF _Ref518478373 \h </w:instrText>
      </w:r>
      <w:r>
        <w:instrText xml:space="preserve"> \* MERGEFORMAT </w:instrText>
      </w:r>
      <w:r w:rsidRPr="00F16074">
        <w:fldChar w:fldCharType="separate"/>
      </w:r>
      <w:r w:rsidR="000D3CFD">
        <w:t xml:space="preserve">Figure </w:t>
      </w:r>
      <w:r w:rsidR="000D3CFD">
        <w:rPr>
          <w:noProof/>
        </w:rPr>
        <w:t>B</w:t>
      </w:r>
      <w:r w:rsidR="000D3CFD">
        <w:rPr>
          <w:noProof/>
        </w:rPr>
        <w:noBreakHyphen/>
        <w:t>2</w:t>
      </w:r>
      <w:r w:rsidRPr="00F16074">
        <w:fldChar w:fldCharType="end"/>
      </w:r>
      <w:r w:rsidRPr="00F16074">
        <w:t xml:space="preserve">, </w:t>
      </w:r>
      <w:r w:rsidR="005F468B">
        <w:br/>
      </w:r>
      <w:r w:rsidRPr="00F16074">
        <w:fldChar w:fldCharType="begin"/>
      </w:r>
      <w:r w:rsidRPr="00F16074">
        <w:instrText xml:space="preserve"> REF _Ref518478386 \h </w:instrText>
      </w:r>
      <w:r>
        <w:instrText xml:space="preserve"> \* MERGEFORMAT </w:instrText>
      </w:r>
      <w:r w:rsidRPr="00F16074">
        <w:fldChar w:fldCharType="separate"/>
      </w:r>
      <w:r w:rsidR="000D3CFD" w:rsidRPr="004F3F29">
        <w:t xml:space="preserve">Table </w:t>
      </w:r>
      <w:r w:rsidR="000D3CFD">
        <w:rPr>
          <w:noProof/>
        </w:rPr>
        <w:t>B</w:t>
      </w:r>
      <w:r w:rsidR="000D3CFD">
        <w:rPr>
          <w:noProof/>
        </w:rPr>
        <w:noBreakHyphen/>
        <w:t>3</w:t>
      </w:r>
      <w:r w:rsidRPr="00F16074">
        <w:fldChar w:fldCharType="end"/>
      </w:r>
      <w:r w:rsidRPr="00F16074">
        <w:t xml:space="preserve">). This inundation was confined to the eastern and central parts of the </w:t>
      </w:r>
      <w:r w:rsidR="005F468B">
        <w:t>l</w:t>
      </w:r>
      <w:r w:rsidRPr="00F16074">
        <w:t>ower Gwydir wetlands (</w:t>
      </w:r>
      <w:r w:rsidRPr="00F16074">
        <w:fldChar w:fldCharType="begin"/>
      </w:r>
      <w:r w:rsidRPr="00F16074">
        <w:instrText xml:space="preserve"> REF _Ref490828618 \h </w:instrText>
      </w:r>
      <w:r>
        <w:instrText xml:space="preserve"> \* MERGEFORMAT </w:instrText>
      </w:r>
      <w:r w:rsidRPr="00F16074">
        <w:fldChar w:fldCharType="separate"/>
      </w:r>
      <w:r w:rsidR="000D3CFD" w:rsidRPr="00F16074">
        <w:t xml:space="preserve">Figure </w:t>
      </w:r>
      <w:r w:rsidR="000D3CFD">
        <w:rPr>
          <w:noProof/>
        </w:rPr>
        <w:t>B</w:t>
      </w:r>
      <w:r w:rsidR="000D3CFD">
        <w:rPr>
          <w:noProof/>
        </w:rPr>
        <w:noBreakHyphen/>
        <w:t>5</w:t>
      </w:r>
      <w:r w:rsidRPr="00F16074">
        <w:fldChar w:fldCharType="end"/>
      </w:r>
      <w:r w:rsidRPr="00F16074">
        <w:t>)</w:t>
      </w:r>
      <w:r w:rsidR="005F468B">
        <w:t>.</w:t>
      </w:r>
    </w:p>
    <w:p w14:paraId="6EC086B2" w14:textId="25CDD165" w:rsidR="00BA339B" w:rsidRDefault="001D21C2" w:rsidP="001D21C2">
      <w:r w:rsidRPr="00F16074">
        <w:t>Cumulative inflows to the Mallowa wetlands system were very low in 2017-18 wi</w:t>
      </w:r>
      <w:r w:rsidR="005F468B">
        <w:t>th no environmental water</w:t>
      </w:r>
      <w:r w:rsidRPr="00F16074">
        <w:t xml:space="preserve"> delivered to this system (</w:t>
      </w:r>
      <w:r w:rsidRPr="00F16074">
        <w:fldChar w:fldCharType="begin"/>
      </w:r>
      <w:r w:rsidRPr="00F16074">
        <w:instrText xml:space="preserve"> REF _Ref518478386 \h </w:instrText>
      </w:r>
      <w:r>
        <w:instrText xml:space="preserve"> \* MERGEFORMAT </w:instrText>
      </w:r>
      <w:r w:rsidRPr="00F16074">
        <w:fldChar w:fldCharType="separate"/>
      </w:r>
      <w:r w:rsidR="000D3CFD" w:rsidRPr="004F3F29">
        <w:t xml:space="preserve">Table </w:t>
      </w:r>
      <w:r w:rsidR="000D3CFD">
        <w:rPr>
          <w:noProof/>
        </w:rPr>
        <w:t>B</w:t>
      </w:r>
      <w:r w:rsidR="000D3CFD">
        <w:rPr>
          <w:noProof/>
        </w:rPr>
        <w:noBreakHyphen/>
        <w:t>3</w:t>
      </w:r>
      <w:r w:rsidRPr="00F16074">
        <w:fldChar w:fldCharType="end"/>
      </w:r>
      <w:r w:rsidRPr="00F16074">
        <w:t>). As a result, mapped inundation in all images analysed was very low, being less than 20 ha throughout the year. Maximum inundation was detected in December (1</w:t>
      </w:r>
      <w:r>
        <w:t>8</w:t>
      </w:r>
      <w:r w:rsidRPr="00F16074">
        <w:t>.05 ha), with inundation patterns suggesting this was the result of remnant water in farm dams and rainfall generated inundation away from the river channel (</w:t>
      </w:r>
      <w:r w:rsidRPr="00F16074">
        <w:fldChar w:fldCharType="begin"/>
      </w:r>
      <w:r w:rsidRPr="00F16074">
        <w:instrText xml:space="preserve"> REF _Ref490828625 \h </w:instrText>
      </w:r>
      <w:r>
        <w:instrText xml:space="preserve"> \* MERGEFORMAT </w:instrText>
      </w:r>
      <w:r w:rsidRPr="00F16074">
        <w:fldChar w:fldCharType="separate"/>
      </w:r>
      <w:r w:rsidR="000D3CFD" w:rsidRPr="00F16074">
        <w:t xml:space="preserve">Figure </w:t>
      </w:r>
      <w:r w:rsidR="000D3CFD">
        <w:rPr>
          <w:noProof/>
        </w:rPr>
        <w:t>B</w:t>
      </w:r>
      <w:r w:rsidR="000D3CFD">
        <w:rPr>
          <w:noProof/>
        </w:rPr>
        <w:noBreakHyphen/>
        <w:t>6</w:t>
      </w:r>
      <w:r w:rsidRPr="00F16074">
        <w:fldChar w:fldCharType="end"/>
      </w:r>
      <w:r w:rsidRPr="00F16074">
        <w:t>)</w:t>
      </w:r>
      <w:r>
        <w:t>.</w:t>
      </w:r>
    </w:p>
    <w:p w14:paraId="5EF16465" w14:textId="32B881F8" w:rsidR="001D21C2" w:rsidRPr="00DC6A45" w:rsidRDefault="005F04D5" w:rsidP="001D21C2">
      <w:pPr>
        <w:keepNext/>
        <w:spacing w:line="240" w:lineRule="auto"/>
        <w:jc w:val="center"/>
        <w:rPr>
          <w:highlight w:val="yellow"/>
        </w:rPr>
      </w:pPr>
      <w:r>
        <w:rPr>
          <w:noProof/>
          <w:lang w:eastAsia="en-AU"/>
        </w:rPr>
        <w:drawing>
          <wp:inline distT="0" distB="0" distL="0" distR="0" wp14:anchorId="1B8DACB5" wp14:editId="5EF9DDA2">
            <wp:extent cx="5836285" cy="5252720"/>
            <wp:effectExtent l="0" t="0" r="0" b="5080"/>
            <wp:docPr id="17" name="Picture 17" descr="P:\ProjectGIS\14ARMNRM-0001 Stage 2 LTIM Gwydir1\Maps\Report Maps 2017-18\Fig B-5 Inundation_alltimes_GINGHAM_GWY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rojectGIS\14ARMNRM-0001 Stage 2 LTIM Gwydir1\Maps\Report Maps 2017-18\Fig B-5 Inundation_alltimes_GINGHAM_GWY_V1.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36285" cy="5252720"/>
                    </a:xfrm>
                    <a:prstGeom prst="rect">
                      <a:avLst/>
                    </a:prstGeom>
                    <a:noFill/>
                    <a:ln>
                      <a:noFill/>
                    </a:ln>
                  </pic:spPr>
                </pic:pic>
              </a:graphicData>
            </a:graphic>
          </wp:inline>
        </w:drawing>
      </w:r>
    </w:p>
    <w:p w14:paraId="6DA553E6" w14:textId="59B72AD4" w:rsidR="001D21C2" w:rsidRPr="00F16074" w:rsidRDefault="001D21C2" w:rsidP="001D21C2">
      <w:pPr>
        <w:pStyle w:val="Caption"/>
      </w:pPr>
      <w:bookmarkStart w:id="29" w:name="_Ref490828618"/>
      <w:r w:rsidRPr="00F16074">
        <w:t xml:space="preserve">Figure </w:t>
      </w:r>
      <w:fldSimple w:instr=" STYLEREF 6 \s ">
        <w:r w:rsidR="000D3CFD">
          <w:rPr>
            <w:noProof/>
          </w:rPr>
          <w:t>B</w:t>
        </w:r>
      </w:fldSimple>
      <w:r w:rsidR="005220F4">
        <w:noBreakHyphen/>
      </w:r>
      <w:fldSimple w:instr=" SEQ Figure \* ARABIC \s 6 ">
        <w:r w:rsidR="000D3CFD">
          <w:rPr>
            <w:noProof/>
          </w:rPr>
          <w:t>5</w:t>
        </w:r>
      </w:fldSimple>
      <w:bookmarkEnd w:id="29"/>
      <w:r w:rsidRPr="00F16074">
        <w:t>: Wetland inu</w:t>
      </w:r>
      <w:r w:rsidR="005F468B">
        <w:t>ndation within the Gingham and l</w:t>
      </w:r>
      <w:r w:rsidRPr="00F16074">
        <w:t>ower Gwydir Wetlands during the 2017-18 water year.</w:t>
      </w:r>
    </w:p>
    <w:p w14:paraId="4B121E99" w14:textId="0058921D" w:rsidR="001D21C2" w:rsidRDefault="001D21C2" w:rsidP="001D21C2">
      <w:pPr>
        <w:rPr>
          <w:b/>
        </w:rPr>
      </w:pPr>
    </w:p>
    <w:p w14:paraId="3FA33BF1" w14:textId="2F020419" w:rsidR="001D21C2" w:rsidRPr="00DC6A45" w:rsidRDefault="00EB1599" w:rsidP="001D21C2">
      <w:pPr>
        <w:keepNext/>
        <w:spacing w:line="240" w:lineRule="auto"/>
        <w:jc w:val="center"/>
        <w:rPr>
          <w:highlight w:val="yellow"/>
        </w:rPr>
      </w:pPr>
      <w:r>
        <w:rPr>
          <w:noProof/>
          <w:lang w:eastAsia="en-AU"/>
        </w:rPr>
        <w:drawing>
          <wp:inline distT="0" distB="0" distL="0" distR="0" wp14:anchorId="4EE93D75" wp14:editId="2FE63EBF">
            <wp:extent cx="5836285" cy="4134485"/>
            <wp:effectExtent l="0" t="0" r="0" b="0"/>
            <wp:docPr id="15" name="Picture 15" descr="P:\ProjectGIS\14ARMNRM-0001 Stage 2 LTIM Gwydir1\Maps\Report Maps 2017-18\Fig B-6 Inundation_alltimes_Mallowa_v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GIS\14ARMNRM-0001 Stage 2 LTIM Gwydir1\Maps\Report Maps 2017-18\Fig B-6 Inundation_alltimes_Mallowa_v0c.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36285" cy="4134485"/>
                    </a:xfrm>
                    <a:prstGeom prst="rect">
                      <a:avLst/>
                    </a:prstGeom>
                    <a:noFill/>
                    <a:ln>
                      <a:noFill/>
                    </a:ln>
                  </pic:spPr>
                </pic:pic>
              </a:graphicData>
            </a:graphic>
          </wp:inline>
        </w:drawing>
      </w:r>
    </w:p>
    <w:p w14:paraId="743F6C9B" w14:textId="43A81905" w:rsidR="001D21C2" w:rsidRPr="00F16074" w:rsidRDefault="001D21C2" w:rsidP="001D21C2">
      <w:pPr>
        <w:pStyle w:val="Caption"/>
      </w:pPr>
      <w:bookmarkStart w:id="30" w:name="_Ref490828625"/>
      <w:r w:rsidRPr="00F16074">
        <w:t xml:space="preserve">Figure </w:t>
      </w:r>
      <w:fldSimple w:instr=" STYLEREF 6 \s ">
        <w:r w:rsidR="000D3CFD">
          <w:rPr>
            <w:noProof/>
          </w:rPr>
          <w:t>B</w:t>
        </w:r>
      </w:fldSimple>
      <w:r w:rsidR="005220F4">
        <w:noBreakHyphen/>
      </w:r>
      <w:fldSimple w:instr=" SEQ Figure \* ARABIC \s 6 ">
        <w:r w:rsidR="000D3CFD">
          <w:rPr>
            <w:noProof/>
          </w:rPr>
          <w:t>6</w:t>
        </w:r>
      </w:fldSimple>
      <w:bookmarkEnd w:id="30"/>
      <w:r w:rsidRPr="00F16074">
        <w:t>: Wetland inundation within the Mallowa Wetlands mapped on the 16 December 2017.</w:t>
      </w:r>
    </w:p>
    <w:p w14:paraId="60EA0886" w14:textId="35FD949F" w:rsidR="001D21C2" w:rsidRDefault="001D21C2" w:rsidP="001D21C2">
      <w:pPr>
        <w:rPr>
          <w:b/>
        </w:rPr>
      </w:pPr>
    </w:p>
    <w:p w14:paraId="5B7B9C62" w14:textId="195C6314" w:rsidR="001D21C2" w:rsidRPr="004F3F29" w:rsidRDefault="001D21C2" w:rsidP="001D21C2">
      <w:pPr>
        <w:pStyle w:val="Caption"/>
        <w:keepNext/>
      </w:pPr>
      <w:bookmarkStart w:id="31" w:name="_Ref518478386"/>
      <w:r w:rsidRPr="004F3F29">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31"/>
      <w:r w:rsidRPr="004F3F29">
        <w:rPr>
          <w:noProof/>
        </w:rPr>
        <w:t>:</w:t>
      </w:r>
      <w:r w:rsidRPr="004F3F29">
        <w:t xml:space="preserve"> Cumulative inflows, inundation extent and volume of water in the </w:t>
      </w:r>
      <w:r w:rsidR="00D165EA" w:rsidRPr="004F3F29">
        <w:t>Selected</w:t>
      </w:r>
      <w:r w:rsidRPr="004F3F29">
        <w:t xml:space="preserve"> Area throughout the 2017-18 water year.</w:t>
      </w:r>
    </w:p>
    <w:tbl>
      <w:tblPr>
        <w:tblStyle w:val="StandardELAFormat"/>
        <w:tblW w:w="5008" w:type="pct"/>
        <w:tblLayout w:type="fixed"/>
        <w:tblLook w:val="04A0" w:firstRow="1" w:lastRow="0" w:firstColumn="1" w:lastColumn="0" w:noHBand="0" w:noVBand="1"/>
      </w:tblPr>
      <w:tblGrid>
        <w:gridCol w:w="1843"/>
        <w:gridCol w:w="1843"/>
        <w:gridCol w:w="1843"/>
        <w:gridCol w:w="1843"/>
        <w:gridCol w:w="1843"/>
      </w:tblGrid>
      <w:tr w:rsidR="001D21C2" w:rsidRPr="00C47E0D" w14:paraId="19348D7F" w14:textId="77777777" w:rsidTr="001D21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302B3657" w14:textId="77777777" w:rsidR="001D21C2" w:rsidRPr="00C47E0D" w:rsidRDefault="001D21C2" w:rsidP="000665AA">
            <w:pPr>
              <w:spacing w:after="60"/>
              <w:jc w:val="center"/>
              <w:rPr>
                <w:rFonts w:cs="Arial"/>
                <w:szCs w:val="18"/>
                <w:lang w:eastAsia="en-AU"/>
              </w:rPr>
            </w:pPr>
            <w:r w:rsidRPr="00C47E0D">
              <w:rPr>
                <w:rFonts w:cs="Arial"/>
                <w:szCs w:val="18"/>
                <w:lang w:eastAsia="en-AU"/>
              </w:rPr>
              <w:t>Wetland</w:t>
            </w:r>
          </w:p>
        </w:tc>
        <w:tc>
          <w:tcPr>
            <w:tcW w:w="1000" w:type="pct"/>
            <w:noWrap/>
            <w:hideMark/>
          </w:tcPr>
          <w:p w14:paraId="04D0802D" w14:textId="77777777" w:rsidR="001D21C2" w:rsidRPr="00C47E0D" w:rsidRDefault="001D21C2"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Date</w:t>
            </w:r>
          </w:p>
        </w:tc>
        <w:tc>
          <w:tcPr>
            <w:tcW w:w="1000" w:type="pct"/>
            <w:noWrap/>
            <w:hideMark/>
          </w:tcPr>
          <w:p w14:paraId="4DD1E649" w14:textId="77777777" w:rsidR="001D21C2" w:rsidRPr="00C47E0D" w:rsidRDefault="001D21C2"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Cumulative inflows (ML)</w:t>
            </w:r>
          </w:p>
        </w:tc>
        <w:tc>
          <w:tcPr>
            <w:tcW w:w="1000" w:type="pct"/>
            <w:noWrap/>
            <w:hideMark/>
          </w:tcPr>
          <w:p w14:paraId="087C513E" w14:textId="77777777" w:rsidR="001D21C2" w:rsidRPr="00C47E0D" w:rsidRDefault="001D21C2"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Inundation Extent (ha)</w:t>
            </w:r>
          </w:p>
        </w:tc>
        <w:tc>
          <w:tcPr>
            <w:tcW w:w="1000" w:type="pct"/>
            <w:noWrap/>
            <w:hideMark/>
          </w:tcPr>
          <w:p w14:paraId="24457F62" w14:textId="2C025A66" w:rsidR="001D21C2" w:rsidRPr="00C47E0D" w:rsidRDefault="00647978"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Inundation v</w:t>
            </w:r>
            <w:r w:rsidR="001D21C2" w:rsidRPr="00C47E0D">
              <w:rPr>
                <w:rFonts w:cs="Arial"/>
                <w:szCs w:val="18"/>
                <w:lang w:eastAsia="en-AU"/>
              </w:rPr>
              <w:t>olume (ML)</w:t>
            </w:r>
          </w:p>
        </w:tc>
      </w:tr>
      <w:tr w:rsidR="001D21C2" w:rsidRPr="00C47E0D" w14:paraId="6E951961"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tcPr>
          <w:p w14:paraId="10251223" w14:textId="77777777" w:rsidR="001D21C2" w:rsidRPr="00C47E0D" w:rsidRDefault="001D21C2" w:rsidP="000665AA">
            <w:pPr>
              <w:spacing w:after="60"/>
              <w:jc w:val="center"/>
              <w:rPr>
                <w:rFonts w:cs="Arial"/>
                <w:szCs w:val="18"/>
                <w:lang w:eastAsia="en-AU"/>
              </w:rPr>
            </w:pPr>
            <w:r w:rsidRPr="00C47E0D">
              <w:rPr>
                <w:rFonts w:cs="Arial"/>
                <w:szCs w:val="18"/>
                <w:lang w:eastAsia="en-AU"/>
              </w:rPr>
              <w:t>Gingham</w:t>
            </w:r>
          </w:p>
        </w:tc>
        <w:tc>
          <w:tcPr>
            <w:tcW w:w="1000" w:type="pct"/>
            <w:noWrap/>
          </w:tcPr>
          <w:p w14:paraId="793589C0"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10/08/2017</w:t>
            </w:r>
          </w:p>
        </w:tc>
        <w:tc>
          <w:tcPr>
            <w:tcW w:w="1000" w:type="pct"/>
            <w:noWrap/>
          </w:tcPr>
          <w:p w14:paraId="15F27E11"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4,457</w:t>
            </w:r>
          </w:p>
        </w:tc>
        <w:tc>
          <w:tcPr>
            <w:tcW w:w="1000" w:type="pct"/>
            <w:noWrap/>
          </w:tcPr>
          <w:p w14:paraId="12DB1AA2"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363.81</w:t>
            </w:r>
          </w:p>
        </w:tc>
        <w:tc>
          <w:tcPr>
            <w:tcW w:w="1000" w:type="pct"/>
            <w:noWrap/>
            <w:vAlign w:val="bottom"/>
          </w:tcPr>
          <w:p w14:paraId="7A998520"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639.35</w:t>
            </w:r>
          </w:p>
        </w:tc>
      </w:tr>
      <w:tr w:rsidR="001D21C2" w:rsidRPr="00C47E0D" w14:paraId="3B3FAC1F"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tcPr>
          <w:p w14:paraId="68FB88B6" w14:textId="77777777" w:rsidR="001D21C2" w:rsidRPr="00C47E0D" w:rsidRDefault="001D21C2" w:rsidP="000665AA">
            <w:pPr>
              <w:spacing w:after="60"/>
              <w:jc w:val="center"/>
              <w:rPr>
                <w:rFonts w:cs="Arial"/>
                <w:szCs w:val="18"/>
                <w:lang w:eastAsia="en-AU"/>
              </w:rPr>
            </w:pPr>
          </w:p>
        </w:tc>
        <w:tc>
          <w:tcPr>
            <w:tcW w:w="1000" w:type="pct"/>
            <w:noWrap/>
          </w:tcPr>
          <w:p w14:paraId="14B88C4E"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16/12/2017</w:t>
            </w:r>
          </w:p>
        </w:tc>
        <w:tc>
          <w:tcPr>
            <w:tcW w:w="1000" w:type="pct"/>
            <w:noWrap/>
          </w:tcPr>
          <w:p w14:paraId="06EB4C2E"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14,141</w:t>
            </w:r>
          </w:p>
        </w:tc>
        <w:tc>
          <w:tcPr>
            <w:tcW w:w="1000" w:type="pct"/>
            <w:noWrap/>
          </w:tcPr>
          <w:p w14:paraId="0BD62AE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80.90</w:t>
            </w:r>
          </w:p>
        </w:tc>
        <w:tc>
          <w:tcPr>
            <w:tcW w:w="1000" w:type="pct"/>
            <w:noWrap/>
            <w:vAlign w:val="bottom"/>
          </w:tcPr>
          <w:p w14:paraId="3238772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89.44</w:t>
            </w:r>
          </w:p>
        </w:tc>
      </w:tr>
      <w:tr w:rsidR="001D21C2" w:rsidRPr="00C47E0D" w14:paraId="437AC7AE"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tcPr>
          <w:p w14:paraId="14BAE766" w14:textId="77777777" w:rsidR="001D21C2" w:rsidRPr="00C47E0D" w:rsidRDefault="001D21C2" w:rsidP="000665AA">
            <w:pPr>
              <w:spacing w:after="60"/>
              <w:jc w:val="center"/>
              <w:rPr>
                <w:rFonts w:cs="Arial"/>
                <w:szCs w:val="18"/>
                <w:lang w:eastAsia="en-AU"/>
              </w:rPr>
            </w:pPr>
          </w:p>
        </w:tc>
        <w:tc>
          <w:tcPr>
            <w:tcW w:w="1000" w:type="pct"/>
            <w:noWrap/>
          </w:tcPr>
          <w:p w14:paraId="614BE821"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17/01/2018</w:t>
            </w:r>
          </w:p>
        </w:tc>
        <w:tc>
          <w:tcPr>
            <w:tcW w:w="1000" w:type="pct"/>
            <w:noWrap/>
          </w:tcPr>
          <w:p w14:paraId="38151D0B"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19,242</w:t>
            </w:r>
          </w:p>
        </w:tc>
        <w:tc>
          <w:tcPr>
            <w:tcW w:w="1000" w:type="pct"/>
            <w:noWrap/>
          </w:tcPr>
          <w:p w14:paraId="1D080DC8"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266.72</w:t>
            </w:r>
          </w:p>
        </w:tc>
        <w:tc>
          <w:tcPr>
            <w:tcW w:w="1000" w:type="pct"/>
            <w:noWrap/>
            <w:vAlign w:val="bottom"/>
          </w:tcPr>
          <w:p w14:paraId="590582E1"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477.96</w:t>
            </w:r>
          </w:p>
        </w:tc>
      </w:tr>
      <w:tr w:rsidR="001D21C2" w:rsidRPr="00C47E0D" w14:paraId="3BE621AB"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tcPr>
          <w:p w14:paraId="584B4529" w14:textId="77777777" w:rsidR="001D21C2" w:rsidRPr="00C47E0D" w:rsidRDefault="001D21C2" w:rsidP="000665AA">
            <w:pPr>
              <w:spacing w:after="60"/>
              <w:jc w:val="center"/>
              <w:rPr>
                <w:rFonts w:cs="Arial"/>
                <w:szCs w:val="18"/>
                <w:lang w:eastAsia="en-AU"/>
              </w:rPr>
            </w:pPr>
          </w:p>
        </w:tc>
        <w:tc>
          <w:tcPr>
            <w:tcW w:w="1000" w:type="pct"/>
            <w:noWrap/>
          </w:tcPr>
          <w:p w14:paraId="5AA925C3"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18/02/2018</w:t>
            </w:r>
          </w:p>
        </w:tc>
        <w:tc>
          <w:tcPr>
            <w:tcW w:w="1000" w:type="pct"/>
            <w:noWrap/>
          </w:tcPr>
          <w:p w14:paraId="261A8AF3" w14:textId="441DE2DF"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19</w:t>
            </w:r>
            <w:r w:rsidR="005F468B">
              <w:rPr>
                <w:rFonts w:cs="Arial"/>
                <w:szCs w:val="18"/>
                <w:lang w:eastAsia="en-AU"/>
              </w:rPr>
              <w:t>,</w:t>
            </w:r>
            <w:r w:rsidRPr="00C47E0D">
              <w:rPr>
                <w:rFonts w:cs="Arial"/>
                <w:szCs w:val="18"/>
                <w:lang w:eastAsia="en-AU"/>
              </w:rPr>
              <w:t>485</w:t>
            </w:r>
          </w:p>
        </w:tc>
        <w:tc>
          <w:tcPr>
            <w:tcW w:w="1000" w:type="pct"/>
            <w:noWrap/>
          </w:tcPr>
          <w:p w14:paraId="63514F5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55.03</w:t>
            </w:r>
          </w:p>
        </w:tc>
        <w:tc>
          <w:tcPr>
            <w:tcW w:w="1000" w:type="pct"/>
            <w:noWrap/>
            <w:vAlign w:val="bottom"/>
          </w:tcPr>
          <w:p w14:paraId="415D85E3"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38.54</w:t>
            </w:r>
          </w:p>
        </w:tc>
      </w:tr>
      <w:tr w:rsidR="001D21C2" w:rsidRPr="00C47E0D" w14:paraId="46826AC0"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hideMark/>
          </w:tcPr>
          <w:p w14:paraId="06A66C8D" w14:textId="77777777" w:rsidR="001D21C2" w:rsidRPr="00C47E0D" w:rsidRDefault="001D21C2" w:rsidP="000665AA">
            <w:pPr>
              <w:spacing w:after="60"/>
              <w:jc w:val="center"/>
              <w:rPr>
                <w:rFonts w:cs="Arial"/>
                <w:szCs w:val="18"/>
                <w:lang w:eastAsia="en-AU"/>
              </w:rPr>
            </w:pPr>
            <w:r w:rsidRPr="00C47E0D">
              <w:rPr>
                <w:rFonts w:cs="Arial"/>
                <w:szCs w:val="18"/>
                <w:lang w:eastAsia="en-AU"/>
              </w:rPr>
              <w:t>Lower Gwydir</w:t>
            </w:r>
          </w:p>
        </w:tc>
        <w:tc>
          <w:tcPr>
            <w:tcW w:w="1000" w:type="pct"/>
            <w:noWrap/>
            <w:vAlign w:val="bottom"/>
            <w:hideMark/>
          </w:tcPr>
          <w:p w14:paraId="399EFF04"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10/08/2017</w:t>
            </w:r>
          </w:p>
        </w:tc>
        <w:tc>
          <w:tcPr>
            <w:tcW w:w="1000" w:type="pct"/>
            <w:noWrap/>
            <w:vAlign w:val="bottom"/>
          </w:tcPr>
          <w:p w14:paraId="23AA1339" w14:textId="49955483"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3</w:t>
            </w:r>
            <w:r w:rsidR="005F468B">
              <w:rPr>
                <w:rFonts w:cs="Arial"/>
                <w:color w:val="000000"/>
                <w:szCs w:val="18"/>
              </w:rPr>
              <w:t>,</w:t>
            </w:r>
            <w:r w:rsidRPr="00C47E0D">
              <w:rPr>
                <w:rFonts w:cs="Arial"/>
                <w:color w:val="000000"/>
                <w:szCs w:val="18"/>
              </w:rPr>
              <w:t>434.84</w:t>
            </w:r>
          </w:p>
        </w:tc>
        <w:tc>
          <w:tcPr>
            <w:tcW w:w="1000" w:type="pct"/>
            <w:noWrap/>
            <w:vAlign w:val="bottom"/>
          </w:tcPr>
          <w:p w14:paraId="4EB03238"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32.27</w:t>
            </w:r>
          </w:p>
        </w:tc>
        <w:tc>
          <w:tcPr>
            <w:tcW w:w="1000" w:type="pct"/>
            <w:noWrap/>
            <w:vAlign w:val="bottom"/>
          </w:tcPr>
          <w:p w14:paraId="5883773E"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15.15</w:t>
            </w:r>
          </w:p>
        </w:tc>
      </w:tr>
      <w:tr w:rsidR="001D21C2" w:rsidRPr="00C47E0D" w14:paraId="37AFDFAD"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14:paraId="144630CD" w14:textId="77777777" w:rsidR="001D21C2" w:rsidRPr="00C47E0D" w:rsidRDefault="001D21C2" w:rsidP="000665AA">
            <w:pPr>
              <w:spacing w:after="60"/>
              <w:jc w:val="center"/>
              <w:rPr>
                <w:rFonts w:cs="Arial"/>
                <w:szCs w:val="18"/>
                <w:lang w:eastAsia="en-AU"/>
              </w:rPr>
            </w:pPr>
          </w:p>
        </w:tc>
        <w:tc>
          <w:tcPr>
            <w:tcW w:w="1000" w:type="pct"/>
            <w:noWrap/>
            <w:vAlign w:val="bottom"/>
            <w:hideMark/>
          </w:tcPr>
          <w:p w14:paraId="63CAF54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16/12/2017</w:t>
            </w:r>
          </w:p>
        </w:tc>
        <w:tc>
          <w:tcPr>
            <w:tcW w:w="1000" w:type="pct"/>
            <w:noWrap/>
            <w:vAlign w:val="bottom"/>
          </w:tcPr>
          <w:p w14:paraId="7C305F3C" w14:textId="00D7F4B8"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13</w:t>
            </w:r>
            <w:r w:rsidR="005F468B">
              <w:rPr>
                <w:rFonts w:cs="Arial"/>
                <w:color w:val="000000"/>
                <w:szCs w:val="18"/>
              </w:rPr>
              <w:t>,</w:t>
            </w:r>
            <w:r w:rsidRPr="00C47E0D">
              <w:rPr>
                <w:rFonts w:cs="Arial"/>
                <w:color w:val="000000"/>
                <w:szCs w:val="18"/>
              </w:rPr>
              <w:t>800.44</w:t>
            </w:r>
          </w:p>
        </w:tc>
        <w:tc>
          <w:tcPr>
            <w:tcW w:w="1000" w:type="pct"/>
            <w:noWrap/>
            <w:vAlign w:val="bottom"/>
          </w:tcPr>
          <w:p w14:paraId="66C274B5"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7.03</w:t>
            </w:r>
          </w:p>
        </w:tc>
        <w:tc>
          <w:tcPr>
            <w:tcW w:w="1000" w:type="pct"/>
            <w:noWrap/>
            <w:vAlign w:val="bottom"/>
          </w:tcPr>
          <w:p w14:paraId="4D0443F5"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6.84</w:t>
            </w:r>
          </w:p>
        </w:tc>
      </w:tr>
      <w:tr w:rsidR="001D21C2" w:rsidRPr="00C47E0D" w14:paraId="33C25B81"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14:paraId="7124C93C" w14:textId="77777777" w:rsidR="001D21C2" w:rsidRPr="00C47E0D" w:rsidRDefault="001D21C2" w:rsidP="000665AA">
            <w:pPr>
              <w:spacing w:after="60"/>
              <w:jc w:val="center"/>
              <w:rPr>
                <w:rFonts w:cs="Arial"/>
                <w:szCs w:val="18"/>
                <w:lang w:eastAsia="en-AU"/>
              </w:rPr>
            </w:pPr>
          </w:p>
        </w:tc>
        <w:tc>
          <w:tcPr>
            <w:tcW w:w="1000" w:type="pct"/>
            <w:noWrap/>
            <w:vAlign w:val="bottom"/>
            <w:hideMark/>
          </w:tcPr>
          <w:p w14:paraId="2B48F763"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17/01/2018</w:t>
            </w:r>
          </w:p>
        </w:tc>
        <w:tc>
          <w:tcPr>
            <w:tcW w:w="1000" w:type="pct"/>
            <w:noWrap/>
            <w:vAlign w:val="bottom"/>
          </w:tcPr>
          <w:p w14:paraId="29475CB8" w14:textId="77D3E320"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18</w:t>
            </w:r>
            <w:r w:rsidR="005F468B">
              <w:rPr>
                <w:rFonts w:cs="Arial"/>
                <w:color w:val="000000"/>
                <w:szCs w:val="18"/>
              </w:rPr>
              <w:t>,</w:t>
            </w:r>
            <w:r w:rsidRPr="00C47E0D">
              <w:rPr>
                <w:rFonts w:cs="Arial"/>
                <w:color w:val="000000"/>
                <w:szCs w:val="18"/>
              </w:rPr>
              <w:t>237.09</w:t>
            </w:r>
          </w:p>
        </w:tc>
        <w:tc>
          <w:tcPr>
            <w:tcW w:w="1000" w:type="pct"/>
            <w:noWrap/>
            <w:vAlign w:val="bottom"/>
          </w:tcPr>
          <w:p w14:paraId="31BCCAD2"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118.51</w:t>
            </w:r>
          </w:p>
        </w:tc>
        <w:tc>
          <w:tcPr>
            <w:tcW w:w="1000" w:type="pct"/>
            <w:noWrap/>
            <w:vAlign w:val="bottom"/>
          </w:tcPr>
          <w:p w14:paraId="32BDBB2C"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147.00</w:t>
            </w:r>
          </w:p>
        </w:tc>
      </w:tr>
      <w:tr w:rsidR="001D21C2" w:rsidRPr="00C47E0D" w14:paraId="7757A1E2"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hideMark/>
          </w:tcPr>
          <w:p w14:paraId="423D3982" w14:textId="77777777" w:rsidR="001D21C2" w:rsidRPr="00C47E0D" w:rsidRDefault="001D21C2" w:rsidP="000665AA">
            <w:pPr>
              <w:spacing w:after="60"/>
              <w:jc w:val="center"/>
              <w:rPr>
                <w:rFonts w:cs="Arial"/>
                <w:szCs w:val="18"/>
                <w:lang w:eastAsia="en-AU"/>
              </w:rPr>
            </w:pPr>
          </w:p>
        </w:tc>
        <w:tc>
          <w:tcPr>
            <w:tcW w:w="1000" w:type="pct"/>
            <w:noWrap/>
            <w:vAlign w:val="bottom"/>
            <w:hideMark/>
          </w:tcPr>
          <w:p w14:paraId="41D3FB4E"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18/02/2018</w:t>
            </w:r>
          </w:p>
        </w:tc>
        <w:tc>
          <w:tcPr>
            <w:tcW w:w="1000" w:type="pct"/>
            <w:noWrap/>
            <w:vAlign w:val="bottom"/>
          </w:tcPr>
          <w:p w14:paraId="7C5CB952" w14:textId="16BD29E1"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19</w:t>
            </w:r>
            <w:r w:rsidR="005F468B">
              <w:rPr>
                <w:rFonts w:cs="Arial"/>
                <w:color w:val="000000"/>
                <w:szCs w:val="18"/>
              </w:rPr>
              <w:t>,</w:t>
            </w:r>
            <w:r w:rsidRPr="00C47E0D">
              <w:rPr>
                <w:rFonts w:cs="Arial"/>
                <w:color w:val="000000"/>
                <w:szCs w:val="18"/>
              </w:rPr>
              <w:t>157.22</w:t>
            </w:r>
          </w:p>
        </w:tc>
        <w:tc>
          <w:tcPr>
            <w:tcW w:w="1000" w:type="pct"/>
            <w:noWrap/>
            <w:vAlign w:val="bottom"/>
          </w:tcPr>
          <w:p w14:paraId="0C3E84C4"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6.69</w:t>
            </w:r>
          </w:p>
        </w:tc>
        <w:tc>
          <w:tcPr>
            <w:tcW w:w="1000" w:type="pct"/>
            <w:noWrap/>
            <w:vAlign w:val="bottom"/>
          </w:tcPr>
          <w:p w14:paraId="5577FDFC"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0.77</w:t>
            </w:r>
          </w:p>
        </w:tc>
      </w:tr>
      <w:tr w:rsidR="001D21C2" w:rsidRPr="00C47E0D" w14:paraId="10F1A211"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hideMark/>
          </w:tcPr>
          <w:p w14:paraId="77EA462C" w14:textId="77777777" w:rsidR="001D21C2" w:rsidRPr="00C47E0D" w:rsidRDefault="001D21C2" w:rsidP="000665AA">
            <w:pPr>
              <w:spacing w:after="60"/>
              <w:jc w:val="center"/>
              <w:rPr>
                <w:rFonts w:cs="Arial"/>
                <w:szCs w:val="18"/>
                <w:lang w:eastAsia="en-AU"/>
              </w:rPr>
            </w:pPr>
            <w:r w:rsidRPr="00C47E0D">
              <w:rPr>
                <w:rFonts w:cs="Arial"/>
                <w:szCs w:val="18"/>
                <w:lang w:eastAsia="en-AU"/>
              </w:rPr>
              <w:t>Mallowa</w:t>
            </w:r>
          </w:p>
        </w:tc>
        <w:tc>
          <w:tcPr>
            <w:tcW w:w="1000" w:type="pct"/>
            <w:noWrap/>
            <w:hideMark/>
          </w:tcPr>
          <w:p w14:paraId="7192F58D"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29/10/2017</w:t>
            </w:r>
          </w:p>
        </w:tc>
        <w:tc>
          <w:tcPr>
            <w:tcW w:w="1000" w:type="pct"/>
            <w:noWrap/>
            <w:vAlign w:val="bottom"/>
          </w:tcPr>
          <w:p w14:paraId="2DE30DE5"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49.62</w:t>
            </w:r>
          </w:p>
        </w:tc>
        <w:tc>
          <w:tcPr>
            <w:tcW w:w="1000" w:type="pct"/>
            <w:noWrap/>
            <w:vAlign w:val="bottom"/>
          </w:tcPr>
          <w:p w14:paraId="7A98E4C7"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11.37</w:t>
            </w:r>
          </w:p>
        </w:tc>
        <w:tc>
          <w:tcPr>
            <w:tcW w:w="1000" w:type="pct"/>
            <w:vMerge w:val="restart"/>
            <w:noWrap/>
            <w:hideMark/>
          </w:tcPr>
          <w:p w14:paraId="568D9749"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water depth reference data unavailable</w:t>
            </w:r>
          </w:p>
        </w:tc>
      </w:tr>
      <w:tr w:rsidR="001D21C2" w:rsidRPr="00C47E0D" w14:paraId="3B04C74E"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noWrap/>
          </w:tcPr>
          <w:p w14:paraId="20E311C9" w14:textId="77777777" w:rsidR="001D21C2" w:rsidRPr="00C47E0D" w:rsidRDefault="001D21C2" w:rsidP="000665AA">
            <w:pPr>
              <w:spacing w:after="60"/>
              <w:jc w:val="center"/>
              <w:rPr>
                <w:rFonts w:cs="Arial"/>
                <w:szCs w:val="18"/>
                <w:lang w:eastAsia="en-AU"/>
              </w:rPr>
            </w:pPr>
          </w:p>
        </w:tc>
        <w:tc>
          <w:tcPr>
            <w:tcW w:w="1000" w:type="pct"/>
            <w:noWrap/>
          </w:tcPr>
          <w:p w14:paraId="422E1AEB"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16/12/2017</w:t>
            </w:r>
          </w:p>
        </w:tc>
        <w:tc>
          <w:tcPr>
            <w:tcW w:w="1000" w:type="pct"/>
            <w:noWrap/>
            <w:vAlign w:val="bottom"/>
          </w:tcPr>
          <w:p w14:paraId="7DCB8D79"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98.32</w:t>
            </w:r>
          </w:p>
        </w:tc>
        <w:tc>
          <w:tcPr>
            <w:tcW w:w="1000" w:type="pct"/>
            <w:noWrap/>
            <w:vAlign w:val="bottom"/>
          </w:tcPr>
          <w:p w14:paraId="04FF4E93"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18.05</w:t>
            </w:r>
          </w:p>
        </w:tc>
        <w:tc>
          <w:tcPr>
            <w:tcW w:w="1000" w:type="pct"/>
            <w:vMerge/>
            <w:noWrap/>
          </w:tcPr>
          <w:p w14:paraId="51761B5E"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r>
      <w:tr w:rsidR="001D21C2" w:rsidRPr="00C47E0D" w14:paraId="6C2DF9FC"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noWrap/>
          </w:tcPr>
          <w:p w14:paraId="415ED33A" w14:textId="77777777" w:rsidR="001D21C2" w:rsidRPr="00C47E0D" w:rsidRDefault="001D21C2" w:rsidP="000665AA">
            <w:pPr>
              <w:spacing w:after="60"/>
              <w:jc w:val="center"/>
              <w:rPr>
                <w:rFonts w:cs="Arial"/>
                <w:szCs w:val="18"/>
                <w:lang w:eastAsia="en-AU"/>
              </w:rPr>
            </w:pPr>
          </w:p>
        </w:tc>
        <w:tc>
          <w:tcPr>
            <w:tcW w:w="1000" w:type="pct"/>
            <w:noWrap/>
          </w:tcPr>
          <w:p w14:paraId="6DDA3461"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17/01/2018</w:t>
            </w:r>
          </w:p>
        </w:tc>
        <w:tc>
          <w:tcPr>
            <w:tcW w:w="1000" w:type="pct"/>
            <w:noWrap/>
            <w:vAlign w:val="bottom"/>
          </w:tcPr>
          <w:p w14:paraId="6718650C"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103.86</w:t>
            </w:r>
          </w:p>
        </w:tc>
        <w:tc>
          <w:tcPr>
            <w:tcW w:w="1000" w:type="pct"/>
            <w:noWrap/>
            <w:vAlign w:val="bottom"/>
          </w:tcPr>
          <w:p w14:paraId="2DE96849"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7.76</w:t>
            </w:r>
          </w:p>
        </w:tc>
        <w:tc>
          <w:tcPr>
            <w:tcW w:w="1000" w:type="pct"/>
            <w:vMerge/>
            <w:noWrap/>
          </w:tcPr>
          <w:p w14:paraId="6E5273B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r>
      <w:tr w:rsidR="001D21C2" w:rsidRPr="00C47E0D" w14:paraId="2EDC67AE" w14:textId="77777777" w:rsidTr="001D21C2">
        <w:trPr>
          <w:trHeight w:val="300"/>
        </w:trPr>
        <w:tc>
          <w:tcPr>
            <w:cnfStyle w:val="001000000000" w:firstRow="0" w:lastRow="0" w:firstColumn="1" w:lastColumn="0" w:oddVBand="0" w:evenVBand="0" w:oddHBand="0" w:evenHBand="0" w:firstRowFirstColumn="0" w:firstRowLastColumn="0" w:lastRowFirstColumn="0" w:lastRowLastColumn="0"/>
            <w:tcW w:w="1000" w:type="pct"/>
            <w:vMerge/>
            <w:noWrap/>
          </w:tcPr>
          <w:p w14:paraId="3ADC35E7" w14:textId="77777777" w:rsidR="001D21C2" w:rsidRPr="00C47E0D" w:rsidRDefault="001D21C2" w:rsidP="000665AA">
            <w:pPr>
              <w:spacing w:after="60"/>
              <w:jc w:val="center"/>
              <w:rPr>
                <w:rFonts w:cs="Arial"/>
                <w:szCs w:val="18"/>
                <w:lang w:eastAsia="en-AU"/>
              </w:rPr>
            </w:pPr>
          </w:p>
        </w:tc>
        <w:tc>
          <w:tcPr>
            <w:tcW w:w="1000" w:type="pct"/>
            <w:noWrap/>
          </w:tcPr>
          <w:p w14:paraId="2D0CB46A"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szCs w:val="18"/>
                <w:lang w:eastAsia="en-AU"/>
              </w:rPr>
              <w:t>23/04/2018</w:t>
            </w:r>
          </w:p>
        </w:tc>
        <w:tc>
          <w:tcPr>
            <w:tcW w:w="1000" w:type="pct"/>
            <w:noWrap/>
            <w:vAlign w:val="bottom"/>
          </w:tcPr>
          <w:p w14:paraId="5B7203A6"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115.33</w:t>
            </w:r>
          </w:p>
        </w:tc>
        <w:tc>
          <w:tcPr>
            <w:tcW w:w="1000" w:type="pct"/>
            <w:noWrap/>
            <w:vAlign w:val="bottom"/>
          </w:tcPr>
          <w:p w14:paraId="4002D989"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C47E0D">
              <w:rPr>
                <w:rFonts w:cs="Arial"/>
                <w:color w:val="000000"/>
                <w:szCs w:val="18"/>
              </w:rPr>
              <w:t>2.16</w:t>
            </w:r>
          </w:p>
        </w:tc>
        <w:tc>
          <w:tcPr>
            <w:tcW w:w="1000" w:type="pct"/>
            <w:vMerge/>
            <w:noWrap/>
          </w:tcPr>
          <w:p w14:paraId="48603BA1" w14:textId="77777777" w:rsidR="001D21C2" w:rsidRPr="00C47E0D" w:rsidRDefault="001D21C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r>
    </w:tbl>
    <w:p w14:paraId="593360BC" w14:textId="77777777" w:rsidR="001D21C2" w:rsidRPr="00E420D1" w:rsidRDefault="001D21C2" w:rsidP="001D21C2">
      <w:pPr>
        <w:pStyle w:val="Heading8"/>
      </w:pPr>
      <w:r w:rsidRPr="00E420D1">
        <w:t>Vegetation community inundation</w:t>
      </w:r>
    </w:p>
    <w:p w14:paraId="231302B0" w14:textId="2D939E7C" w:rsidR="001D21C2" w:rsidRPr="00E420D1" w:rsidRDefault="001D21C2" w:rsidP="001D21C2">
      <w:pPr>
        <w:pStyle w:val="ListParagraph"/>
        <w:ind w:left="0"/>
      </w:pPr>
      <w:r w:rsidRPr="00E420D1">
        <w:t>In the Gingham watercourse, water couch – spike-rush – tussock rush marsh grassland and cumbungi swamp rushland were the most commonly inundated vegetation communities (</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 xml:space="preserve">).  Water couch – spike-rush – tussock rush marsh grassland had the largest area of inundation mapped for all image capture dates, with the maximum being in July (172 ha; </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 xml:space="preserve">), whereas cumbungi swamp rushland had the greatest volume of inundation, also in July (284 ML;  </w:t>
      </w:r>
      <w:r w:rsidRPr="00E420D1">
        <w:fldChar w:fldCharType="begin"/>
      </w:r>
      <w:r w:rsidRPr="00E420D1">
        <w:instrText xml:space="preserve"> REF _Ref518481946 \h </w:instrText>
      </w:r>
      <w:r>
        <w:instrText xml:space="preserve"> \* MERGEFORMAT </w:instrText>
      </w:r>
      <w:r w:rsidRPr="00E420D1">
        <w:fldChar w:fldCharType="separate"/>
      </w:r>
      <w:r w:rsidR="000D3CFD">
        <w:t xml:space="preserve">Table </w:t>
      </w:r>
      <w:r w:rsidR="000D3CFD">
        <w:rPr>
          <w:noProof/>
        </w:rPr>
        <w:t>B</w:t>
      </w:r>
      <w:r w:rsidR="000D3CFD">
        <w:rPr>
          <w:noProof/>
        </w:rPr>
        <w:noBreakHyphen/>
        <w:t>5</w:t>
      </w:r>
      <w:r w:rsidRPr="00E420D1">
        <w:fldChar w:fldCharType="end"/>
      </w:r>
      <w:r w:rsidRPr="00E420D1">
        <w:t xml:space="preserve">).  During maximum inundation in July (363.81 ha), 12 of 24 vegetation communities </w:t>
      </w:r>
      <w:r w:rsidR="005F468B">
        <w:t xml:space="preserve">in the Gingham watercourse </w:t>
      </w:r>
      <w:r w:rsidRPr="00E420D1">
        <w:t xml:space="preserve">were inundated; while in February </w:t>
      </w:r>
      <w:r>
        <w:t>with</w:t>
      </w:r>
      <w:r w:rsidRPr="00E420D1">
        <w:t xml:space="preserve"> the least inundation (55.03 ha), only six vegetation communities were inundated (</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w:t>
      </w:r>
    </w:p>
    <w:p w14:paraId="2B5ACD1D" w14:textId="522BA8C3" w:rsidR="001D21C2" w:rsidRPr="00E420D1" w:rsidRDefault="001D21C2" w:rsidP="001D21C2">
      <w:r w:rsidRPr="00E420D1">
        <w:t xml:space="preserve">In the </w:t>
      </w:r>
      <w:r w:rsidR="005F468B">
        <w:t>l</w:t>
      </w:r>
      <w:r w:rsidRPr="00E420D1">
        <w:t xml:space="preserve">ower Gwydir wetlands, water couch – spike rush – tussock rush marsh grassland was the most frequently inundated vegetation community. It also had the greatest volume of inundation mapped for all image capture dates, with the maximum in January (75 ML; </w:t>
      </w:r>
      <w:r w:rsidRPr="00E420D1">
        <w:fldChar w:fldCharType="begin"/>
      </w:r>
      <w:r w:rsidRPr="00E420D1">
        <w:instrText xml:space="preserve"> REF _Ref518481946 \h </w:instrText>
      </w:r>
      <w:r>
        <w:instrText xml:space="preserve"> \* MERGEFORMAT </w:instrText>
      </w:r>
      <w:r w:rsidRPr="00E420D1">
        <w:fldChar w:fldCharType="separate"/>
      </w:r>
      <w:r w:rsidR="000D3CFD">
        <w:t xml:space="preserve">Table </w:t>
      </w:r>
      <w:r w:rsidR="000D3CFD">
        <w:rPr>
          <w:noProof/>
        </w:rPr>
        <w:t>B</w:t>
      </w:r>
      <w:r w:rsidR="000D3CFD">
        <w:rPr>
          <w:noProof/>
        </w:rPr>
        <w:noBreakHyphen/>
        <w:t>5</w:t>
      </w:r>
      <w:r w:rsidRPr="00E420D1">
        <w:fldChar w:fldCharType="end"/>
      </w:r>
      <w:r w:rsidRPr="00E420D1">
        <w:t xml:space="preserve">). River-Cooba lignum association had the largest area inundated in any single image capture date with 51 </w:t>
      </w:r>
      <w:r w:rsidR="005F468B">
        <w:t>ha</w:t>
      </w:r>
      <w:r w:rsidRPr="00E420D1">
        <w:t xml:space="preserve"> mapped in January (</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 xml:space="preserve">). During January (the period with the largest extent of inundation) six of the eight vegetation communities mapped in the </w:t>
      </w:r>
      <w:r>
        <w:t>l</w:t>
      </w:r>
      <w:r w:rsidRPr="00E420D1">
        <w:t>ower Gwydir wetlands were inundated (</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 xml:space="preserve">). During February (the period with the smallest extent of inundation) only two communities were inundated </w:t>
      </w:r>
      <w:r>
        <w:t>(</w:t>
      </w:r>
      <w:r w:rsidRPr="00E420D1">
        <w:fldChar w:fldCharType="begin"/>
      </w:r>
      <w:r w:rsidRPr="00E420D1">
        <w:instrText xml:space="preserve"> REF _Ref518481814 \h </w:instrText>
      </w:r>
      <w:r>
        <w:instrText xml:space="preserve"> \* MERGEFORMAT </w:instrText>
      </w:r>
      <w:r w:rsidRPr="00E420D1">
        <w:fldChar w:fldCharType="separate"/>
      </w:r>
      <w:r w:rsidR="000D3CFD">
        <w:t xml:space="preserve">Table </w:t>
      </w:r>
      <w:r w:rsidR="000D3CFD">
        <w:rPr>
          <w:noProof/>
        </w:rPr>
        <w:t>B</w:t>
      </w:r>
      <w:r w:rsidR="000D3CFD">
        <w:rPr>
          <w:noProof/>
        </w:rPr>
        <w:noBreakHyphen/>
        <w:t>4</w:t>
      </w:r>
      <w:r w:rsidRPr="00E420D1">
        <w:fldChar w:fldCharType="end"/>
      </w:r>
      <w:r w:rsidRPr="00E420D1">
        <w:t>).</w:t>
      </w:r>
    </w:p>
    <w:p w14:paraId="557BADB2" w14:textId="77777777" w:rsidR="001D21C2" w:rsidRDefault="001D21C2" w:rsidP="001D21C2">
      <w:r>
        <w:t xml:space="preserve">Since no environmental water was delivered into </w:t>
      </w:r>
      <w:r w:rsidRPr="00E420D1">
        <w:t>the Mallowa</w:t>
      </w:r>
      <w:r>
        <w:t>, no inundation was caused by environmental water and further analysis was not undertaken.</w:t>
      </w:r>
    </w:p>
    <w:p w14:paraId="7F096BB7" w14:textId="5258717B" w:rsidR="001D21C2" w:rsidRDefault="001D21C2" w:rsidP="001D21C2">
      <w:pPr>
        <w:pStyle w:val="Caption"/>
        <w:keepNext/>
      </w:pPr>
      <w:bookmarkStart w:id="32" w:name="_Ref518481814"/>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4</w:t>
      </w:r>
      <w:r w:rsidR="00F276BC">
        <w:rPr>
          <w:noProof/>
        </w:rPr>
        <w:fldChar w:fldCharType="end"/>
      </w:r>
      <w:bookmarkEnd w:id="32"/>
      <w:r>
        <w:t xml:space="preserve"> </w:t>
      </w:r>
      <w:r w:rsidRPr="001A6DEC">
        <w:t xml:space="preserve">Area inundated, including percentage of total extent inundated at the time, for different vegetation communities in the </w:t>
      </w:r>
      <w:r w:rsidR="005F468B">
        <w:t>l</w:t>
      </w:r>
      <w:r w:rsidRPr="001A6DEC">
        <w:t>ower Gwydir and Gingham wetlands in 201</w:t>
      </w:r>
      <w:r>
        <w:t>7</w:t>
      </w:r>
      <w:r w:rsidRPr="001A6DEC">
        <w:t>-1</w:t>
      </w:r>
      <w:r>
        <w:t>8</w:t>
      </w:r>
      <w:r w:rsidRPr="001A6DEC">
        <w:t>.</w:t>
      </w:r>
    </w:p>
    <w:tbl>
      <w:tblPr>
        <w:tblW w:w="5000" w:type="pct"/>
        <w:tblBorders>
          <w:top w:val="single" w:sz="4" w:space="0" w:color="auto"/>
          <w:bottom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993"/>
        <w:gridCol w:w="3678"/>
        <w:gridCol w:w="1132"/>
        <w:gridCol w:w="1133"/>
        <w:gridCol w:w="1132"/>
        <w:gridCol w:w="1132"/>
      </w:tblGrid>
      <w:tr w:rsidR="001D21C2" w:rsidRPr="00C47E0D" w14:paraId="7F9BAF64" w14:textId="77777777" w:rsidTr="005F468B">
        <w:trPr>
          <w:trHeight w:val="300"/>
          <w:tblHeader/>
        </w:trPr>
        <w:tc>
          <w:tcPr>
            <w:tcW w:w="540" w:type="pct"/>
            <w:vMerge w:val="restart"/>
            <w:shd w:val="clear" w:color="auto" w:fill="D9D9D9" w:themeFill="background1" w:themeFillShade="D9"/>
            <w:noWrap/>
            <w:vAlign w:val="center"/>
            <w:hideMark/>
          </w:tcPr>
          <w:p w14:paraId="2776488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sz w:val="18"/>
                <w:szCs w:val="18"/>
                <w:lang w:eastAsia="en-AU"/>
              </w:rPr>
              <w:t>Wetland</w:t>
            </w:r>
          </w:p>
        </w:tc>
        <w:tc>
          <w:tcPr>
            <w:tcW w:w="1999" w:type="pct"/>
            <w:vMerge w:val="restart"/>
            <w:shd w:val="clear" w:color="auto" w:fill="D9D9D9" w:themeFill="background1" w:themeFillShade="D9"/>
            <w:noWrap/>
            <w:vAlign w:val="center"/>
            <w:hideMark/>
          </w:tcPr>
          <w:p w14:paraId="7FC98FC0" w14:textId="77777777" w:rsidR="001D21C2" w:rsidRPr="00C47E0D" w:rsidRDefault="001D21C2" w:rsidP="000665AA">
            <w:pPr>
              <w:spacing w:before="60" w:after="60" w:line="240" w:lineRule="exact"/>
              <w:jc w:val="center"/>
              <w:rPr>
                <w:rFonts w:cs="Arial"/>
                <w:bCs/>
                <w:sz w:val="18"/>
                <w:szCs w:val="18"/>
                <w:lang w:eastAsia="en-AU"/>
              </w:rPr>
            </w:pPr>
            <w:r w:rsidRPr="00C47E0D">
              <w:rPr>
                <w:rFonts w:cs="Arial"/>
                <w:bCs/>
                <w:sz w:val="18"/>
                <w:szCs w:val="18"/>
                <w:lang w:eastAsia="en-AU"/>
              </w:rPr>
              <w:t>Vegetation community</w:t>
            </w:r>
          </w:p>
        </w:tc>
        <w:tc>
          <w:tcPr>
            <w:tcW w:w="2461" w:type="pct"/>
            <w:gridSpan w:val="4"/>
            <w:shd w:val="clear" w:color="auto" w:fill="D9D9D9" w:themeFill="background1" w:themeFillShade="D9"/>
            <w:noWrap/>
            <w:vAlign w:val="center"/>
            <w:hideMark/>
          </w:tcPr>
          <w:p w14:paraId="729CACBC" w14:textId="77777777" w:rsidR="001D21C2" w:rsidRPr="00C47E0D" w:rsidRDefault="001D21C2" w:rsidP="000665AA">
            <w:pPr>
              <w:spacing w:before="60" w:after="60" w:line="240" w:lineRule="exact"/>
              <w:jc w:val="center"/>
              <w:rPr>
                <w:rFonts w:cs="Arial"/>
                <w:bCs/>
                <w:sz w:val="18"/>
                <w:szCs w:val="18"/>
                <w:lang w:eastAsia="en-AU"/>
              </w:rPr>
            </w:pPr>
            <w:r w:rsidRPr="00C47E0D">
              <w:rPr>
                <w:rFonts w:cs="Arial"/>
                <w:bCs/>
                <w:sz w:val="18"/>
                <w:szCs w:val="18"/>
                <w:lang w:eastAsia="en-AU"/>
              </w:rPr>
              <w:t>Area inundated - ha (% of mapped community)</w:t>
            </w:r>
          </w:p>
        </w:tc>
      </w:tr>
      <w:tr w:rsidR="001D21C2" w:rsidRPr="00C47E0D" w14:paraId="461811C8" w14:textId="77777777" w:rsidTr="005F468B">
        <w:trPr>
          <w:trHeight w:val="315"/>
          <w:tblHeader/>
        </w:trPr>
        <w:tc>
          <w:tcPr>
            <w:tcW w:w="540" w:type="pct"/>
            <w:vMerge/>
            <w:shd w:val="clear" w:color="auto" w:fill="D9D9D9" w:themeFill="background1" w:themeFillShade="D9"/>
            <w:vAlign w:val="center"/>
            <w:hideMark/>
          </w:tcPr>
          <w:p w14:paraId="12A47C5A" w14:textId="77777777" w:rsidR="001D21C2" w:rsidRPr="00C47E0D" w:rsidRDefault="001D21C2" w:rsidP="000665AA">
            <w:pPr>
              <w:spacing w:before="60" w:after="60" w:line="240" w:lineRule="exact"/>
              <w:jc w:val="center"/>
              <w:rPr>
                <w:rFonts w:cs="Arial"/>
                <w:sz w:val="18"/>
                <w:szCs w:val="18"/>
                <w:lang w:eastAsia="en-AU"/>
              </w:rPr>
            </w:pPr>
          </w:p>
        </w:tc>
        <w:tc>
          <w:tcPr>
            <w:tcW w:w="1999" w:type="pct"/>
            <w:vMerge/>
            <w:shd w:val="clear" w:color="auto" w:fill="D9D9D9" w:themeFill="background1" w:themeFillShade="D9"/>
            <w:vAlign w:val="center"/>
            <w:hideMark/>
          </w:tcPr>
          <w:p w14:paraId="4B434743" w14:textId="77777777" w:rsidR="001D21C2" w:rsidRPr="00C47E0D" w:rsidRDefault="001D21C2" w:rsidP="000665AA">
            <w:pPr>
              <w:spacing w:before="60" w:after="60" w:line="240" w:lineRule="exact"/>
              <w:jc w:val="center"/>
              <w:rPr>
                <w:rFonts w:cs="Arial"/>
                <w:bCs/>
                <w:sz w:val="18"/>
                <w:szCs w:val="18"/>
                <w:lang w:eastAsia="en-AU"/>
              </w:rPr>
            </w:pPr>
          </w:p>
        </w:tc>
        <w:tc>
          <w:tcPr>
            <w:tcW w:w="615" w:type="pct"/>
            <w:shd w:val="clear" w:color="auto" w:fill="D9D9D9" w:themeFill="background1" w:themeFillShade="D9"/>
            <w:noWrap/>
            <w:vAlign w:val="center"/>
            <w:hideMark/>
          </w:tcPr>
          <w:p w14:paraId="6F11A28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10-Aug-17</w:t>
            </w:r>
          </w:p>
        </w:tc>
        <w:tc>
          <w:tcPr>
            <w:tcW w:w="616" w:type="pct"/>
            <w:shd w:val="clear" w:color="auto" w:fill="D9D9D9" w:themeFill="background1" w:themeFillShade="D9"/>
            <w:noWrap/>
            <w:vAlign w:val="center"/>
            <w:hideMark/>
          </w:tcPr>
          <w:p w14:paraId="12947F3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16-Dec-17</w:t>
            </w:r>
          </w:p>
        </w:tc>
        <w:tc>
          <w:tcPr>
            <w:tcW w:w="615" w:type="pct"/>
            <w:shd w:val="clear" w:color="auto" w:fill="D9D9D9" w:themeFill="background1" w:themeFillShade="D9"/>
            <w:noWrap/>
            <w:vAlign w:val="center"/>
            <w:hideMark/>
          </w:tcPr>
          <w:p w14:paraId="65E2268B" w14:textId="2A379537" w:rsidR="001D21C2" w:rsidRPr="00C47E0D" w:rsidRDefault="002242AF" w:rsidP="002242AF">
            <w:pPr>
              <w:spacing w:before="60" w:after="60" w:line="240" w:lineRule="exact"/>
              <w:jc w:val="center"/>
              <w:rPr>
                <w:rFonts w:cs="Arial"/>
                <w:sz w:val="18"/>
                <w:szCs w:val="18"/>
                <w:lang w:eastAsia="en-AU"/>
              </w:rPr>
            </w:pPr>
            <w:r>
              <w:rPr>
                <w:rFonts w:cs="Arial"/>
                <w:bCs/>
                <w:color w:val="000000"/>
                <w:sz w:val="18"/>
                <w:szCs w:val="18"/>
              </w:rPr>
              <w:t>17-Jan-18</w:t>
            </w:r>
          </w:p>
        </w:tc>
        <w:tc>
          <w:tcPr>
            <w:tcW w:w="615" w:type="pct"/>
            <w:shd w:val="clear" w:color="auto" w:fill="D9D9D9" w:themeFill="background1" w:themeFillShade="D9"/>
            <w:noWrap/>
            <w:vAlign w:val="center"/>
            <w:hideMark/>
          </w:tcPr>
          <w:p w14:paraId="2FED851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18-Feb-18</w:t>
            </w:r>
          </w:p>
        </w:tc>
      </w:tr>
      <w:tr w:rsidR="001D21C2" w:rsidRPr="00C47E0D" w14:paraId="39A98CDB" w14:textId="77777777" w:rsidTr="005F468B">
        <w:trPr>
          <w:trHeight w:val="300"/>
        </w:trPr>
        <w:tc>
          <w:tcPr>
            <w:tcW w:w="540" w:type="pct"/>
            <w:vMerge w:val="restart"/>
            <w:noWrap/>
            <w:vAlign w:val="center"/>
          </w:tcPr>
          <w:p w14:paraId="246F0F9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sz w:val="18"/>
                <w:szCs w:val="18"/>
                <w:lang w:eastAsia="en-AU"/>
              </w:rPr>
              <w:t>Gingham</w:t>
            </w:r>
          </w:p>
        </w:tc>
        <w:tc>
          <w:tcPr>
            <w:tcW w:w="1999" w:type="pct"/>
            <w:noWrap/>
            <w:vAlign w:val="bottom"/>
            <w:hideMark/>
          </w:tcPr>
          <w:p w14:paraId="53B6810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Baradine Red Gum shrubby open forest</w:t>
            </w:r>
          </w:p>
        </w:tc>
        <w:tc>
          <w:tcPr>
            <w:tcW w:w="615" w:type="pct"/>
            <w:vAlign w:val="bottom"/>
            <w:hideMark/>
          </w:tcPr>
          <w:p w14:paraId="1B7FD915" w14:textId="77777777" w:rsidR="001D21C2" w:rsidRPr="00C47E0D" w:rsidRDefault="001D21C2" w:rsidP="000665AA">
            <w:pPr>
              <w:spacing w:before="60" w:after="60" w:line="240" w:lineRule="exact"/>
              <w:jc w:val="center"/>
              <w:rPr>
                <w:rFonts w:cs="Arial"/>
                <w:color w:val="000000"/>
                <w:sz w:val="18"/>
                <w:szCs w:val="18"/>
              </w:rPr>
            </w:pPr>
            <w:r w:rsidRPr="00C47E0D">
              <w:rPr>
                <w:rFonts w:cs="Arial"/>
                <w:color w:val="000000"/>
                <w:sz w:val="18"/>
                <w:szCs w:val="18"/>
              </w:rPr>
              <w:t>0</w:t>
            </w:r>
          </w:p>
        </w:tc>
        <w:tc>
          <w:tcPr>
            <w:tcW w:w="616" w:type="pct"/>
            <w:hideMark/>
          </w:tcPr>
          <w:p w14:paraId="12B7CCA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3033DEB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50F3F27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0B1B2F6C" w14:textId="77777777" w:rsidTr="005F468B">
        <w:trPr>
          <w:trHeight w:val="300"/>
        </w:trPr>
        <w:tc>
          <w:tcPr>
            <w:tcW w:w="540" w:type="pct"/>
            <w:vMerge/>
            <w:vAlign w:val="center"/>
            <w:hideMark/>
          </w:tcPr>
          <w:p w14:paraId="388D8E4B"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299899D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Belah grassy woodland</w:t>
            </w:r>
          </w:p>
        </w:tc>
        <w:tc>
          <w:tcPr>
            <w:tcW w:w="615" w:type="pct"/>
            <w:hideMark/>
          </w:tcPr>
          <w:p w14:paraId="5E5237E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hideMark/>
          </w:tcPr>
          <w:p w14:paraId="1337634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4EE748E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19E541D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EFA8A35" w14:textId="77777777" w:rsidTr="005F468B">
        <w:trPr>
          <w:trHeight w:val="300"/>
        </w:trPr>
        <w:tc>
          <w:tcPr>
            <w:tcW w:w="540" w:type="pct"/>
            <w:vMerge/>
            <w:vAlign w:val="center"/>
            <w:hideMark/>
          </w:tcPr>
          <w:p w14:paraId="2CF6E7B3"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172390F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Carbeen grassy woodland</w:t>
            </w:r>
          </w:p>
        </w:tc>
        <w:tc>
          <w:tcPr>
            <w:tcW w:w="615" w:type="pct"/>
            <w:hideMark/>
          </w:tcPr>
          <w:p w14:paraId="4A7D7D3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hideMark/>
          </w:tcPr>
          <w:p w14:paraId="4B39A23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7D11D04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2F7036F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1B24576" w14:textId="77777777" w:rsidTr="005F468B">
        <w:trPr>
          <w:trHeight w:val="300"/>
        </w:trPr>
        <w:tc>
          <w:tcPr>
            <w:tcW w:w="540" w:type="pct"/>
            <w:vMerge/>
            <w:vAlign w:val="center"/>
            <w:hideMark/>
          </w:tcPr>
          <w:p w14:paraId="6C950E95"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2D5D69B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Cleared land</w:t>
            </w:r>
          </w:p>
        </w:tc>
        <w:tc>
          <w:tcPr>
            <w:tcW w:w="615" w:type="pct"/>
            <w:vAlign w:val="bottom"/>
            <w:hideMark/>
          </w:tcPr>
          <w:p w14:paraId="73AE11A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6 (2%)</w:t>
            </w:r>
          </w:p>
        </w:tc>
        <w:tc>
          <w:tcPr>
            <w:tcW w:w="616" w:type="pct"/>
            <w:hideMark/>
          </w:tcPr>
          <w:p w14:paraId="77E85B5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28059FA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7ACBA62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ADDBA80" w14:textId="77777777" w:rsidTr="005F468B">
        <w:trPr>
          <w:trHeight w:val="300"/>
        </w:trPr>
        <w:tc>
          <w:tcPr>
            <w:tcW w:w="540" w:type="pct"/>
            <w:vMerge/>
            <w:vAlign w:val="center"/>
            <w:hideMark/>
          </w:tcPr>
          <w:p w14:paraId="5F1FC6A9"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611538E7" w14:textId="32B5329D"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 xml:space="preserve">Coolibah - River </w:t>
            </w:r>
            <w:r w:rsidR="00D165EA" w:rsidRPr="00C47E0D">
              <w:rPr>
                <w:rFonts w:cs="Arial"/>
                <w:color w:val="000000"/>
                <w:sz w:val="18"/>
                <w:szCs w:val="18"/>
              </w:rPr>
              <w:t>Cooba</w:t>
            </w:r>
            <w:r w:rsidRPr="00C47E0D">
              <w:rPr>
                <w:rFonts w:cs="Arial"/>
                <w:color w:val="000000"/>
                <w:sz w:val="18"/>
                <w:szCs w:val="18"/>
              </w:rPr>
              <w:t xml:space="preserve"> grassy woodland</w:t>
            </w:r>
          </w:p>
        </w:tc>
        <w:tc>
          <w:tcPr>
            <w:tcW w:w="615" w:type="pct"/>
            <w:vAlign w:val="bottom"/>
            <w:hideMark/>
          </w:tcPr>
          <w:p w14:paraId="0634EB4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4 (1%)</w:t>
            </w:r>
          </w:p>
        </w:tc>
        <w:tc>
          <w:tcPr>
            <w:tcW w:w="616" w:type="pct"/>
            <w:hideMark/>
          </w:tcPr>
          <w:p w14:paraId="373207B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155DB41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vAlign w:val="bottom"/>
            <w:hideMark/>
          </w:tcPr>
          <w:p w14:paraId="46D1D4C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(1%)</w:t>
            </w:r>
          </w:p>
        </w:tc>
      </w:tr>
      <w:tr w:rsidR="001D21C2" w:rsidRPr="00C47E0D" w14:paraId="2E7F768D" w14:textId="77777777" w:rsidTr="005F468B">
        <w:trPr>
          <w:trHeight w:val="300"/>
        </w:trPr>
        <w:tc>
          <w:tcPr>
            <w:tcW w:w="540" w:type="pct"/>
            <w:vMerge/>
            <w:vAlign w:val="center"/>
            <w:hideMark/>
          </w:tcPr>
          <w:p w14:paraId="2748AE46"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2A526AF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Cultivated land</w:t>
            </w:r>
          </w:p>
        </w:tc>
        <w:tc>
          <w:tcPr>
            <w:tcW w:w="615" w:type="pct"/>
            <w:vAlign w:val="bottom"/>
            <w:hideMark/>
          </w:tcPr>
          <w:p w14:paraId="36DDDCF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17 (5%)</w:t>
            </w:r>
          </w:p>
        </w:tc>
        <w:tc>
          <w:tcPr>
            <w:tcW w:w="616" w:type="pct"/>
            <w:vAlign w:val="bottom"/>
            <w:hideMark/>
          </w:tcPr>
          <w:p w14:paraId="7872F71F"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(2%)</w:t>
            </w:r>
          </w:p>
        </w:tc>
        <w:tc>
          <w:tcPr>
            <w:tcW w:w="615" w:type="pct"/>
            <w:vAlign w:val="bottom"/>
            <w:hideMark/>
          </w:tcPr>
          <w:p w14:paraId="6D7F691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8 (3%)</w:t>
            </w:r>
          </w:p>
        </w:tc>
        <w:tc>
          <w:tcPr>
            <w:tcW w:w="615" w:type="pct"/>
            <w:vAlign w:val="bottom"/>
            <w:hideMark/>
          </w:tcPr>
          <w:p w14:paraId="4BEF182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5 (9%)</w:t>
            </w:r>
          </w:p>
        </w:tc>
      </w:tr>
      <w:tr w:rsidR="001D21C2" w:rsidRPr="00C47E0D" w14:paraId="621B4157" w14:textId="77777777" w:rsidTr="005F468B">
        <w:trPr>
          <w:trHeight w:val="300"/>
        </w:trPr>
        <w:tc>
          <w:tcPr>
            <w:tcW w:w="540" w:type="pct"/>
            <w:vMerge/>
            <w:vAlign w:val="center"/>
            <w:hideMark/>
          </w:tcPr>
          <w:p w14:paraId="6AF3D0E4"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26A1BA9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Cumbungi swamp rushland</w:t>
            </w:r>
          </w:p>
        </w:tc>
        <w:tc>
          <w:tcPr>
            <w:tcW w:w="615" w:type="pct"/>
            <w:vAlign w:val="bottom"/>
            <w:hideMark/>
          </w:tcPr>
          <w:p w14:paraId="257FB46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95 (26%)</w:t>
            </w:r>
          </w:p>
        </w:tc>
        <w:tc>
          <w:tcPr>
            <w:tcW w:w="616" w:type="pct"/>
            <w:vAlign w:val="bottom"/>
            <w:hideMark/>
          </w:tcPr>
          <w:p w14:paraId="2F39B2AF"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28 (35%)</w:t>
            </w:r>
          </w:p>
        </w:tc>
        <w:tc>
          <w:tcPr>
            <w:tcW w:w="615" w:type="pct"/>
            <w:vAlign w:val="bottom"/>
            <w:hideMark/>
          </w:tcPr>
          <w:p w14:paraId="5388AB6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108 (40%)</w:t>
            </w:r>
          </w:p>
        </w:tc>
        <w:tc>
          <w:tcPr>
            <w:tcW w:w="615" w:type="pct"/>
            <w:vAlign w:val="bottom"/>
            <w:hideMark/>
          </w:tcPr>
          <w:p w14:paraId="3D257C3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8 (15%)</w:t>
            </w:r>
          </w:p>
        </w:tc>
      </w:tr>
      <w:tr w:rsidR="001D21C2" w:rsidRPr="00C47E0D" w14:paraId="5DF0AFBD" w14:textId="77777777" w:rsidTr="005F468B">
        <w:trPr>
          <w:trHeight w:val="300"/>
        </w:trPr>
        <w:tc>
          <w:tcPr>
            <w:tcW w:w="540" w:type="pct"/>
            <w:vMerge/>
            <w:vAlign w:val="center"/>
            <w:hideMark/>
          </w:tcPr>
          <w:p w14:paraId="4AA68E02"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72A2AFA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Derived grasslands</w:t>
            </w:r>
          </w:p>
        </w:tc>
        <w:tc>
          <w:tcPr>
            <w:tcW w:w="615" w:type="pct"/>
            <w:hideMark/>
          </w:tcPr>
          <w:p w14:paraId="663A6E9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hideMark/>
          </w:tcPr>
          <w:p w14:paraId="6AB182A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vAlign w:val="bottom"/>
            <w:hideMark/>
          </w:tcPr>
          <w:p w14:paraId="36EF0F4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vAlign w:val="bottom"/>
            <w:hideMark/>
          </w:tcPr>
          <w:p w14:paraId="0C2AB86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02789A0F" w14:textId="77777777" w:rsidTr="005F468B">
        <w:trPr>
          <w:trHeight w:val="300"/>
        </w:trPr>
        <w:tc>
          <w:tcPr>
            <w:tcW w:w="540" w:type="pct"/>
            <w:vMerge/>
            <w:vAlign w:val="center"/>
            <w:hideMark/>
          </w:tcPr>
          <w:p w14:paraId="7592D693"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1D3EBB5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dry wetland with rehabilitation potential</w:t>
            </w:r>
          </w:p>
        </w:tc>
        <w:tc>
          <w:tcPr>
            <w:tcW w:w="615" w:type="pct"/>
            <w:vAlign w:val="bottom"/>
            <w:hideMark/>
          </w:tcPr>
          <w:p w14:paraId="0AA5CED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8 (2%)</w:t>
            </w:r>
          </w:p>
        </w:tc>
        <w:tc>
          <w:tcPr>
            <w:tcW w:w="616" w:type="pct"/>
            <w:vAlign w:val="bottom"/>
            <w:hideMark/>
          </w:tcPr>
          <w:p w14:paraId="15FD374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vAlign w:val="bottom"/>
            <w:hideMark/>
          </w:tcPr>
          <w:p w14:paraId="2E3F17A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(0%)</w:t>
            </w:r>
          </w:p>
        </w:tc>
        <w:tc>
          <w:tcPr>
            <w:tcW w:w="615" w:type="pct"/>
            <w:vAlign w:val="bottom"/>
            <w:hideMark/>
          </w:tcPr>
          <w:p w14:paraId="457A5E1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13 (23%)</w:t>
            </w:r>
          </w:p>
        </w:tc>
      </w:tr>
      <w:tr w:rsidR="001D21C2" w:rsidRPr="00C47E0D" w14:paraId="43877AC0" w14:textId="77777777" w:rsidTr="005F468B">
        <w:trPr>
          <w:trHeight w:val="300"/>
        </w:trPr>
        <w:tc>
          <w:tcPr>
            <w:tcW w:w="540" w:type="pct"/>
            <w:vMerge/>
            <w:vAlign w:val="center"/>
            <w:hideMark/>
          </w:tcPr>
          <w:p w14:paraId="67BAF508"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A572DF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Marsh Club-rush swamp sedgeland</w:t>
            </w:r>
          </w:p>
        </w:tc>
        <w:tc>
          <w:tcPr>
            <w:tcW w:w="615" w:type="pct"/>
            <w:vAlign w:val="bottom"/>
            <w:hideMark/>
          </w:tcPr>
          <w:p w14:paraId="4D8B497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9 (2%)</w:t>
            </w:r>
          </w:p>
        </w:tc>
        <w:tc>
          <w:tcPr>
            <w:tcW w:w="616" w:type="pct"/>
            <w:vAlign w:val="bottom"/>
            <w:hideMark/>
          </w:tcPr>
          <w:p w14:paraId="738DB01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1DAA6BF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hideMark/>
          </w:tcPr>
          <w:p w14:paraId="2DFC4FA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6395E33" w14:textId="77777777" w:rsidTr="005F468B">
        <w:trPr>
          <w:trHeight w:val="315"/>
        </w:trPr>
        <w:tc>
          <w:tcPr>
            <w:tcW w:w="540" w:type="pct"/>
            <w:vMerge/>
            <w:vAlign w:val="center"/>
            <w:hideMark/>
          </w:tcPr>
          <w:p w14:paraId="3F7CF87C"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85573A1"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color w:val="000000"/>
                <w:sz w:val="18"/>
                <w:szCs w:val="18"/>
              </w:rPr>
              <w:t>Myall - Rosewood shrubby woodland</w:t>
            </w:r>
          </w:p>
        </w:tc>
        <w:tc>
          <w:tcPr>
            <w:tcW w:w="615" w:type="pct"/>
            <w:noWrap/>
            <w:hideMark/>
          </w:tcPr>
          <w:p w14:paraId="4141C560"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color w:val="000000"/>
                <w:sz w:val="18"/>
                <w:szCs w:val="18"/>
              </w:rPr>
              <w:t>0</w:t>
            </w:r>
          </w:p>
        </w:tc>
        <w:tc>
          <w:tcPr>
            <w:tcW w:w="616" w:type="pct"/>
            <w:noWrap/>
            <w:hideMark/>
          </w:tcPr>
          <w:p w14:paraId="133DBE35"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color w:val="000000"/>
                <w:sz w:val="18"/>
                <w:szCs w:val="18"/>
              </w:rPr>
              <w:t>0</w:t>
            </w:r>
          </w:p>
        </w:tc>
        <w:tc>
          <w:tcPr>
            <w:tcW w:w="615" w:type="pct"/>
            <w:noWrap/>
            <w:hideMark/>
          </w:tcPr>
          <w:p w14:paraId="42B6B1EC"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color w:val="000000"/>
                <w:sz w:val="18"/>
                <w:szCs w:val="18"/>
              </w:rPr>
              <w:t>0</w:t>
            </w:r>
          </w:p>
        </w:tc>
        <w:tc>
          <w:tcPr>
            <w:tcW w:w="615" w:type="pct"/>
            <w:noWrap/>
            <w:hideMark/>
          </w:tcPr>
          <w:p w14:paraId="75D48D30"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color w:val="000000"/>
                <w:sz w:val="18"/>
                <w:szCs w:val="18"/>
              </w:rPr>
              <w:t>0</w:t>
            </w:r>
          </w:p>
        </w:tc>
      </w:tr>
      <w:tr w:rsidR="001D21C2" w:rsidRPr="00C47E0D" w14:paraId="71E52A6C" w14:textId="77777777" w:rsidTr="005F468B">
        <w:trPr>
          <w:trHeight w:val="300"/>
        </w:trPr>
        <w:tc>
          <w:tcPr>
            <w:tcW w:w="540" w:type="pct"/>
            <w:vMerge/>
            <w:noWrap/>
            <w:vAlign w:val="center"/>
            <w:hideMark/>
          </w:tcPr>
          <w:p w14:paraId="11DFBCCC"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4F5A91BC" w14:textId="45F57912"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 xml:space="preserve">Paleo-channel: Coolibah - River </w:t>
            </w:r>
            <w:r w:rsidR="00D165EA">
              <w:rPr>
                <w:rFonts w:cs="Arial"/>
                <w:color w:val="000000"/>
                <w:sz w:val="18"/>
                <w:szCs w:val="18"/>
              </w:rPr>
              <w:t>Cooba</w:t>
            </w:r>
            <w:r w:rsidRPr="00C47E0D">
              <w:rPr>
                <w:rFonts w:cs="Arial"/>
                <w:color w:val="000000"/>
                <w:sz w:val="18"/>
                <w:szCs w:val="18"/>
              </w:rPr>
              <w:t xml:space="preserve"> woodland</w:t>
            </w:r>
          </w:p>
        </w:tc>
        <w:tc>
          <w:tcPr>
            <w:tcW w:w="615" w:type="pct"/>
            <w:noWrap/>
            <w:hideMark/>
          </w:tcPr>
          <w:p w14:paraId="6095B8E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6AE36D6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31E9E3F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4DA330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1B1C3C06" w14:textId="77777777" w:rsidTr="005F468B">
        <w:trPr>
          <w:trHeight w:val="300"/>
        </w:trPr>
        <w:tc>
          <w:tcPr>
            <w:tcW w:w="540" w:type="pct"/>
            <w:vMerge/>
            <w:vAlign w:val="center"/>
            <w:hideMark/>
          </w:tcPr>
          <w:p w14:paraId="7F997421"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D0922C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Paleo-channel: cultivated land</w:t>
            </w:r>
          </w:p>
        </w:tc>
        <w:tc>
          <w:tcPr>
            <w:tcW w:w="615" w:type="pct"/>
            <w:noWrap/>
            <w:hideMark/>
          </w:tcPr>
          <w:p w14:paraId="228811D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592083D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4F6EFE8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026C9E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6F369E9" w14:textId="77777777" w:rsidTr="005F468B">
        <w:trPr>
          <w:trHeight w:val="300"/>
        </w:trPr>
        <w:tc>
          <w:tcPr>
            <w:tcW w:w="540" w:type="pct"/>
            <w:vMerge/>
            <w:vAlign w:val="center"/>
            <w:hideMark/>
          </w:tcPr>
          <w:p w14:paraId="25375FF6"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5869398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Paleo-channel: dry wetland with rehabilitation potential</w:t>
            </w:r>
          </w:p>
        </w:tc>
        <w:tc>
          <w:tcPr>
            <w:tcW w:w="615" w:type="pct"/>
            <w:noWrap/>
            <w:hideMark/>
          </w:tcPr>
          <w:p w14:paraId="57D0F617" w14:textId="77777777" w:rsidR="001D21C2" w:rsidRPr="00C47E0D" w:rsidRDefault="001D21C2" w:rsidP="001D21C2">
            <w:pPr>
              <w:spacing w:before="60" w:after="60" w:line="240" w:lineRule="exact"/>
              <w:jc w:val="center"/>
              <w:rPr>
                <w:rFonts w:cs="Arial"/>
                <w:sz w:val="18"/>
                <w:szCs w:val="18"/>
                <w:lang w:eastAsia="en-AU"/>
              </w:rPr>
            </w:pPr>
            <w:r w:rsidRPr="00C47E0D">
              <w:rPr>
                <w:rFonts w:cs="Arial"/>
                <w:color w:val="000000"/>
                <w:sz w:val="18"/>
                <w:szCs w:val="18"/>
              </w:rPr>
              <w:t>20 (6%)</w:t>
            </w:r>
          </w:p>
        </w:tc>
        <w:tc>
          <w:tcPr>
            <w:tcW w:w="616" w:type="pct"/>
            <w:noWrap/>
            <w:hideMark/>
          </w:tcPr>
          <w:p w14:paraId="067DA87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1DB4F4D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422094A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1B6F6794" w14:textId="77777777" w:rsidTr="005F468B">
        <w:trPr>
          <w:trHeight w:val="300"/>
        </w:trPr>
        <w:tc>
          <w:tcPr>
            <w:tcW w:w="540" w:type="pct"/>
            <w:vMerge/>
            <w:vAlign w:val="center"/>
            <w:hideMark/>
          </w:tcPr>
          <w:p w14:paraId="73330607"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77B3A7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Paleo-channel: Water Couch - Spike-rush</w:t>
            </w:r>
          </w:p>
        </w:tc>
        <w:tc>
          <w:tcPr>
            <w:tcW w:w="615" w:type="pct"/>
            <w:noWrap/>
            <w:hideMark/>
          </w:tcPr>
          <w:p w14:paraId="1D7E03A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065EE82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01FCC26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58BB105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77B5E51" w14:textId="77777777" w:rsidTr="005F468B">
        <w:trPr>
          <w:trHeight w:val="300"/>
        </w:trPr>
        <w:tc>
          <w:tcPr>
            <w:tcW w:w="540" w:type="pct"/>
            <w:vMerge/>
            <w:vAlign w:val="center"/>
            <w:hideMark/>
          </w:tcPr>
          <w:p w14:paraId="1BE54E31"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46F574D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Poplar Box shrubby woodland</w:t>
            </w:r>
          </w:p>
        </w:tc>
        <w:tc>
          <w:tcPr>
            <w:tcW w:w="615" w:type="pct"/>
            <w:noWrap/>
            <w:hideMark/>
          </w:tcPr>
          <w:p w14:paraId="518FF0B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1A124E1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4B4A5EE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F27DDF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6E10488" w14:textId="77777777" w:rsidTr="005F468B">
        <w:trPr>
          <w:trHeight w:val="300"/>
        </w:trPr>
        <w:tc>
          <w:tcPr>
            <w:tcW w:w="540" w:type="pct"/>
            <w:vMerge/>
            <w:vAlign w:val="center"/>
            <w:hideMark/>
          </w:tcPr>
          <w:p w14:paraId="12DE2092"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6E943E07" w14:textId="794C512B"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 xml:space="preserve">River </w:t>
            </w:r>
            <w:r w:rsidR="00D165EA" w:rsidRPr="00C47E0D">
              <w:rPr>
                <w:rFonts w:cs="Arial"/>
                <w:color w:val="000000"/>
                <w:sz w:val="18"/>
                <w:szCs w:val="18"/>
              </w:rPr>
              <w:t>Cooba</w:t>
            </w:r>
            <w:r w:rsidRPr="00C47E0D">
              <w:rPr>
                <w:rFonts w:cs="Arial"/>
                <w:color w:val="000000"/>
                <w:sz w:val="18"/>
                <w:szCs w:val="18"/>
              </w:rPr>
              <w:t xml:space="preserve"> - Lignum Association</w:t>
            </w:r>
          </w:p>
        </w:tc>
        <w:tc>
          <w:tcPr>
            <w:tcW w:w="615" w:type="pct"/>
            <w:noWrap/>
            <w:hideMark/>
          </w:tcPr>
          <w:p w14:paraId="481C8D3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0A61C4B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63C40BC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3058C3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6B4CC88" w14:textId="77777777" w:rsidTr="005F468B">
        <w:trPr>
          <w:trHeight w:val="300"/>
        </w:trPr>
        <w:tc>
          <w:tcPr>
            <w:tcW w:w="540" w:type="pct"/>
            <w:vMerge/>
            <w:vAlign w:val="center"/>
            <w:hideMark/>
          </w:tcPr>
          <w:p w14:paraId="71779445"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1380041E" w14:textId="38328C0F"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 xml:space="preserve">River </w:t>
            </w:r>
            <w:r w:rsidR="00D165EA" w:rsidRPr="00C47E0D">
              <w:rPr>
                <w:rFonts w:cs="Arial"/>
                <w:color w:val="000000"/>
                <w:sz w:val="18"/>
                <w:szCs w:val="18"/>
              </w:rPr>
              <w:t>Cooba</w:t>
            </w:r>
            <w:r w:rsidRPr="00C47E0D">
              <w:rPr>
                <w:rFonts w:cs="Arial"/>
                <w:color w:val="000000"/>
                <w:sz w:val="18"/>
                <w:szCs w:val="18"/>
              </w:rPr>
              <w:t xml:space="preserve"> - Lignum swamp shrubland</w:t>
            </w:r>
          </w:p>
        </w:tc>
        <w:tc>
          <w:tcPr>
            <w:tcW w:w="615" w:type="pct"/>
            <w:noWrap/>
            <w:vAlign w:val="bottom"/>
            <w:hideMark/>
          </w:tcPr>
          <w:p w14:paraId="312ABFD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21 (6%)</w:t>
            </w:r>
          </w:p>
        </w:tc>
        <w:tc>
          <w:tcPr>
            <w:tcW w:w="616" w:type="pct"/>
            <w:noWrap/>
            <w:vAlign w:val="bottom"/>
            <w:hideMark/>
          </w:tcPr>
          <w:p w14:paraId="500ED69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(2%)</w:t>
            </w:r>
          </w:p>
        </w:tc>
        <w:tc>
          <w:tcPr>
            <w:tcW w:w="615" w:type="pct"/>
            <w:noWrap/>
            <w:vAlign w:val="bottom"/>
            <w:hideMark/>
          </w:tcPr>
          <w:p w14:paraId="644AB11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(0%)</w:t>
            </w:r>
          </w:p>
        </w:tc>
        <w:tc>
          <w:tcPr>
            <w:tcW w:w="615" w:type="pct"/>
            <w:noWrap/>
            <w:vAlign w:val="bottom"/>
            <w:hideMark/>
          </w:tcPr>
          <w:p w14:paraId="2078006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5F9CFF2C" w14:textId="77777777" w:rsidTr="005F468B">
        <w:trPr>
          <w:trHeight w:val="300"/>
        </w:trPr>
        <w:tc>
          <w:tcPr>
            <w:tcW w:w="540" w:type="pct"/>
            <w:vMerge/>
            <w:vAlign w:val="center"/>
            <w:hideMark/>
          </w:tcPr>
          <w:p w14:paraId="51175812"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79A7C2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River Red Gum - Coolibah open forest</w:t>
            </w:r>
          </w:p>
        </w:tc>
        <w:tc>
          <w:tcPr>
            <w:tcW w:w="615" w:type="pct"/>
            <w:noWrap/>
            <w:vAlign w:val="bottom"/>
            <w:hideMark/>
          </w:tcPr>
          <w:p w14:paraId="4C991D2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(0%)</w:t>
            </w:r>
          </w:p>
        </w:tc>
        <w:tc>
          <w:tcPr>
            <w:tcW w:w="616" w:type="pct"/>
            <w:noWrap/>
            <w:hideMark/>
          </w:tcPr>
          <w:p w14:paraId="28FF9A1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0C6233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C40DE4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83C008B" w14:textId="77777777" w:rsidTr="005F468B">
        <w:trPr>
          <w:trHeight w:val="300"/>
        </w:trPr>
        <w:tc>
          <w:tcPr>
            <w:tcW w:w="540" w:type="pct"/>
            <w:vMerge/>
            <w:vAlign w:val="center"/>
            <w:hideMark/>
          </w:tcPr>
          <w:p w14:paraId="24F614AD"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F83F49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Spike-rush - Cumbungi swamp sedgeland</w:t>
            </w:r>
          </w:p>
        </w:tc>
        <w:tc>
          <w:tcPr>
            <w:tcW w:w="615" w:type="pct"/>
            <w:noWrap/>
            <w:hideMark/>
          </w:tcPr>
          <w:p w14:paraId="544AD9C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5690DB5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0E3A853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7615AA8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7C1776F0" w14:textId="77777777" w:rsidTr="005F468B">
        <w:trPr>
          <w:trHeight w:val="300"/>
        </w:trPr>
        <w:tc>
          <w:tcPr>
            <w:tcW w:w="540" w:type="pct"/>
            <w:vMerge/>
            <w:vAlign w:val="center"/>
            <w:hideMark/>
          </w:tcPr>
          <w:p w14:paraId="70EDA5F1"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6803F96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Tussock Rush swamp rushland</w:t>
            </w:r>
          </w:p>
        </w:tc>
        <w:tc>
          <w:tcPr>
            <w:tcW w:w="615" w:type="pct"/>
            <w:noWrap/>
            <w:hideMark/>
          </w:tcPr>
          <w:p w14:paraId="7B8398C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02897C5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6F72D78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23C29D4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077EB99" w14:textId="77777777" w:rsidTr="005F468B">
        <w:trPr>
          <w:trHeight w:val="300"/>
        </w:trPr>
        <w:tc>
          <w:tcPr>
            <w:tcW w:w="540" w:type="pct"/>
            <w:vMerge/>
            <w:vAlign w:val="center"/>
            <w:hideMark/>
          </w:tcPr>
          <w:p w14:paraId="2B3ADB76"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C02048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Water Couch - Spike-rush - Tussock Rush marsh grassland/sedgeland</w:t>
            </w:r>
          </w:p>
        </w:tc>
        <w:tc>
          <w:tcPr>
            <w:tcW w:w="615" w:type="pct"/>
            <w:noWrap/>
            <w:vAlign w:val="bottom"/>
            <w:hideMark/>
          </w:tcPr>
          <w:p w14:paraId="44746D8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172 (47%)</w:t>
            </w:r>
          </w:p>
        </w:tc>
        <w:tc>
          <w:tcPr>
            <w:tcW w:w="616" w:type="pct"/>
            <w:noWrap/>
            <w:vAlign w:val="bottom"/>
            <w:hideMark/>
          </w:tcPr>
          <w:p w14:paraId="419AE6F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40 (49%)</w:t>
            </w:r>
          </w:p>
        </w:tc>
        <w:tc>
          <w:tcPr>
            <w:tcW w:w="615" w:type="pct"/>
            <w:noWrap/>
            <w:vAlign w:val="bottom"/>
            <w:hideMark/>
          </w:tcPr>
          <w:p w14:paraId="6E9BE63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137 (51%)</w:t>
            </w:r>
          </w:p>
        </w:tc>
        <w:tc>
          <w:tcPr>
            <w:tcW w:w="615" w:type="pct"/>
            <w:noWrap/>
            <w:vAlign w:val="bottom"/>
            <w:hideMark/>
          </w:tcPr>
          <w:p w14:paraId="6DDC1E0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27 (48%)</w:t>
            </w:r>
          </w:p>
        </w:tc>
      </w:tr>
      <w:tr w:rsidR="001D21C2" w:rsidRPr="00C47E0D" w14:paraId="594D7E4A" w14:textId="77777777" w:rsidTr="005F468B">
        <w:trPr>
          <w:trHeight w:val="300"/>
        </w:trPr>
        <w:tc>
          <w:tcPr>
            <w:tcW w:w="540" w:type="pct"/>
            <w:vMerge/>
            <w:vAlign w:val="center"/>
            <w:hideMark/>
          </w:tcPr>
          <w:p w14:paraId="03962154"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18957B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Natural water body</w:t>
            </w:r>
          </w:p>
        </w:tc>
        <w:tc>
          <w:tcPr>
            <w:tcW w:w="615" w:type="pct"/>
            <w:noWrap/>
            <w:vAlign w:val="bottom"/>
            <w:hideMark/>
          </w:tcPr>
          <w:p w14:paraId="7CF6531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10 (3%)</w:t>
            </w:r>
          </w:p>
        </w:tc>
        <w:tc>
          <w:tcPr>
            <w:tcW w:w="616" w:type="pct"/>
            <w:noWrap/>
            <w:vAlign w:val="bottom"/>
            <w:hideMark/>
          </w:tcPr>
          <w:p w14:paraId="10DF0DE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9 (11%)</w:t>
            </w:r>
          </w:p>
        </w:tc>
        <w:tc>
          <w:tcPr>
            <w:tcW w:w="615" w:type="pct"/>
            <w:noWrap/>
            <w:vAlign w:val="bottom"/>
            <w:hideMark/>
          </w:tcPr>
          <w:p w14:paraId="5825EBC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10 (4%)</w:t>
            </w:r>
          </w:p>
        </w:tc>
        <w:tc>
          <w:tcPr>
            <w:tcW w:w="615" w:type="pct"/>
            <w:noWrap/>
            <w:vAlign w:val="bottom"/>
            <w:hideMark/>
          </w:tcPr>
          <w:p w14:paraId="41D3115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(2%)</w:t>
            </w:r>
          </w:p>
        </w:tc>
      </w:tr>
      <w:tr w:rsidR="001D21C2" w:rsidRPr="00C47E0D" w14:paraId="4819F607" w14:textId="77777777" w:rsidTr="005F468B">
        <w:trPr>
          <w:trHeight w:val="300"/>
        </w:trPr>
        <w:tc>
          <w:tcPr>
            <w:tcW w:w="540" w:type="pct"/>
            <w:vMerge/>
            <w:vAlign w:val="center"/>
            <w:hideMark/>
          </w:tcPr>
          <w:p w14:paraId="0CF2B97F"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56C3041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Farm dam*</w:t>
            </w:r>
          </w:p>
        </w:tc>
        <w:tc>
          <w:tcPr>
            <w:tcW w:w="615" w:type="pct"/>
            <w:noWrap/>
            <w:vAlign w:val="bottom"/>
            <w:hideMark/>
          </w:tcPr>
          <w:p w14:paraId="1280E71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(0%)</w:t>
            </w:r>
          </w:p>
        </w:tc>
        <w:tc>
          <w:tcPr>
            <w:tcW w:w="616" w:type="pct"/>
            <w:noWrap/>
            <w:vAlign w:val="bottom"/>
            <w:hideMark/>
          </w:tcPr>
          <w:p w14:paraId="762DECB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 (2%)</w:t>
            </w:r>
          </w:p>
        </w:tc>
        <w:tc>
          <w:tcPr>
            <w:tcW w:w="615" w:type="pct"/>
            <w:noWrap/>
            <w:vAlign w:val="bottom"/>
            <w:hideMark/>
          </w:tcPr>
          <w:p w14:paraId="5ADF0B6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 (1%)</w:t>
            </w:r>
          </w:p>
        </w:tc>
        <w:tc>
          <w:tcPr>
            <w:tcW w:w="615" w:type="pct"/>
            <w:noWrap/>
            <w:vAlign w:val="bottom"/>
            <w:hideMark/>
          </w:tcPr>
          <w:p w14:paraId="39C4A5D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 (0%)</w:t>
            </w:r>
          </w:p>
        </w:tc>
      </w:tr>
      <w:tr w:rsidR="001D21C2" w:rsidRPr="00C47E0D" w14:paraId="024FAC1D" w14:textId="77777777" w:rsidTr="005F468B">
        <w:trPr>
          <w:trHeight w:val="300"/>
        </w:trPr>
        <w:tc>
          <w:tcPr>
            <w:tcW w:w="540" w:type="pct"/>
            <w:vMerge/>
            <w:vAlign w:val="center"/>
            <w:hideMark/>
          </w:tcPr>
          <w:p w14:paraId="27003FBD"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4F99FD4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
                <w:bCs/>
                <w:color w:val="000000"/>
                <w:sz w:val="18"/>
                <w:szCs w:val="18"/>
              </w:rPr>
              <w:t>Total</w:t>
            </w:r>
          </w:p>
        </w:tc>
        <w:tc>
          <w:tcPr>
            <w:tcW w:w="615" w:type="pct"/>
            <w:noWrap/>
            <w:vAlign w:val="bottom"/>
            <w:hideMark/>
          </w:tcPr>
          <w:p w14:paraId="6196F29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
                <w:bCs/>
                <w:color w:val="000000"/>
                <w:sz w:val="18"/>
                <w:szCs w:val="18"/>
              </w:rPr>
              <w:t>363.8</w:t>
            </w:r>
          </w:p>
        </w:tc>
        <w:tc>
          <w:tcPr>
            <w:tcW w:w="616" w:type="pct"/>
            <w:noWrap/>
            <w:vAlign w:val="bottom"/>
            <w:hideMark/>
          </w:tcPr>
          <w:p w14:paraId="76E5B4F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
                <w:bCs/>
                <w:color w:val="000000"/>
                <w:sz w:val="18"/>
                <w:szCs w:val="18"/>
              </w:rPr>
              <w:t>80.9</w:t>
            </w:r>
          </w:p>
        </w:tc>
        <w:tc>
          <w:tcPr>
            <w:tcW w:w="615" w:type="pct"/>
            <w:noWrap/>
            <w:vAlign w:val="bottom"/>
            <w:hideMark/>
          </w:tcPr>
          <w:p w14:paraId="655B67D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
                <w:bCs/>
                <w:color w:val="000000"/>
                <w:sz w:val="18"/>
                <w:szCs w:val="18"/>
              </w:rPr>
              <w:t>266.7</w:t>
            </w:r>
          </w:p>
        </w:tc>
        <w:tc>
          <w:tcPr>
            <w:tcW w:w="615" w:type="pct"/>
            <w:noWrap/>
            <w:vAlign w:val="bottom"/>
            <w:hideMark/>
          </w:tcPr>
          <w:p w14:paraId="7EAB079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b/>
                <w:bCs/>
                <w:color w:val="000000"/>
                <w:sz w:val="18"/>
                <w:szCs w:val="18"/>
              </w:rPr>
              <w:t>55.0</w:t>
            </w:r>
          </w:p>
        </w:tc>
      </w:tr>
      <w:tr w:rsidR="001D21C2" w:rsidRPr="00C47E0D" w14:paraId="720F1793" w14:textId="77777777" w:rsidTr="005F468B">
        <w:trPr>
          <w:trHeight w:val="300"/>
        </w:trPr>
        <w:tc>
          <w:tcPr>
            <w:tcW w:w="540" w:type="pct"/>
            <w:vMerge w:val="restart"/>
            <w:vAlign w:val="center"/>
            <w:hideMark/>
          </w:tcPr>
          <w:p w14:paraId="458A901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sz w:val="18"/>
                <w:szCs w:val="18"/>
                <w:lang w:eastAsia="en-AU"/>
              </w:rPr>
              <w:t>Lower Gwydir</w:t>
            </w:r>
          </w:p>
        </w:tc>
        <w:tc>
          <w:tcPr>
            <w:tcW w:w="1999" w:type="pct"/>
            <w:noWrap/>
            <w:vAlign w:val="bottom"/>
            <w:hideMark/>
          </w:tcPr>
          <w:p w14:paraId="6FC71EC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Common Reed - Marsh Club-rush</w:t>
            </w:r>
          </w:p>
        </w:tc>
        <w:tc>
          <w:tcPr>
            <w:tcW w:w="615" w:type="pct"/>
            <w:noWrap/>
            <w:hideMark/>
          </w:tcPr>
          <w:p w14:paraId="44F5516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124189D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vAlign w:val="bottom"/>
            <w:hideMark/>
          </w:tcPr>
          <w:p w14:paraId="7752666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(1%)</w:t>
            </w:r>
          </w:p>
        </w:tc>
        <w:tc>
          <w:tcPr>
            <w:tcW w:w="615" w:type="pct"/>
            <w:noWrap/>
            <w:vAlign w:val="bottom"/>
            <w:hideMark/>
          </w:tcPr>
          <w:p w14:paraId="2F307BEE"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234D349C" w14:textId="77777777" w:rsidTr="005F468B">
        <w:trPr>
          <w:trHeight w:val="300"/>
        </w:trPr>
        <w:tc>
          <w:tcPr>
            <w:tcW w:w="540" w:type="pct"/>
            <w:vMerge/>
            <w:vAlign w:val="center"/>
            <w:hideMark/>
          </w:tcPr>
          <w:p w14:paraId="4808527F"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0251A1C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Common Reed - Tussock Sedge</w:t>
            </w:r>
          </w:p>
        </w:tc>
        <w:tc>
          <w:tcPr>
            <w:tcW w:w="615" w:type="pct"/>
            <w:noWrap/>
            <w:hideMark/>
          </w:tcPr>
          <w:p w14:paraId="10B8791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1009E50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66A462E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4B7359E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484B0EBE" w14:textId="77777777" w:rsidTr="005F468B">
        <w:trPr>
          <w:trHeight w:val="300"/>
        </w:trPr>
        <w:tc>
          <w:tcPr>
            <w:tcW w:w="540" w:type="pct"/>
            <w:vMerge/>
            <w:vAlign w:val="center"/>
            <w:hideMark/>
          </w:tcPr>
          <w:p w14:paraId="63E80CE7"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5843D7A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Coolibah - River Red Gum Association</w:t>
            </w:r>
          </w:p>
        </w:tc>
        <w:tc>
          <w:tcPr>
            <w:tcW w:w="615" w:type="pct"/>
            <w:noWrap/>
            <w:hideMark/>
          </w:tcPr>
          <w:p w14:paraId="3DB5046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64778C8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vAlign w:val="bottom"/>
            <w:hideMark/>
          </w:tcPr>
          <w:p w14:paraId="595638EF"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5 (4%)</w:t>
            </w:r>
          </w:p>
        </w:tc>
        <w:tc>
          <w:tcPr>
            <w:tcW w:w="615" w:type="pct"/>
            <w:noWrap/>
            <w:vAlign w:val="bottom"/>
            <w:hideMark/>
          </w:tcPr>
          <w:p w14:paraId="5BD2FD4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557C6E25" w14:textId="77777777" w:rsidTr="005F468B">
        <w:trPr>
          <w:trHeight w:val="300"/>
        </w:trPr>
        <w:tc>
          <w:tcPr>
            <w:tcW w:w="540" w:type="pct"/>
            <w:vMerge/>
            <w:vAlign w:val="center"/>
            <w:hideMark/>
          </w:tcPr>
          <w:p w14:paraId="02815E3A"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8088A5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Coolibah woodland</w:t>
            </w:r>
          </w:p>
        </w:tc>
        <w:tc>
          <w:tcPr>
            <w:tcW w:w="615" w:type="pct"/>
            <w:noWrap/>
            <w:hideMark/>
          </w:tcPr>
          <w:p w14:paraId="3AAF4EE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72738A2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5586D80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311A355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1678E6DA" w14:textId="77777777" w:rsidTr="005F468B">
        <w:trPr>
          <w:trHeight w:val="300"/>
        </w:trPr>
        <w:tc>
          <w:tcPr>
            <w:tcW w:w="540" w:type="pct"/>
            <w:vMerge/>
            <w:vAlign w:val="center"/>
            <w:hideMark/>
          </w:tcPr>
          <w:p w14:paraId="219A55BD"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8D7F466" w14:textId="4C2BA407" w:rsidR="001D21C2" w:rsidRPr="00C47E0D" w:rsidRDefault="00D165EA" w:rsidP="000665AA">
            <w:pPr>
              <w:spacing w:before="60" w:after="60" w:line="240" w:lineRule="exact"/>
              <w:jc w:val="center"/>
              <w:rPr>
                <w:rFonts w:cs="Arial"/>
                <w:sz w:val="18"/>
                <w:szCs w:val="18"/>
                <w:lang w:eastAsia="en-AU"/>
              </w:rPr>
            </w:pPr>
            <w:r w:rsidRPr="00C47E0D">
              <w:rPr>
                <w:rFonts w:cs="Arial"/>
                <w:color w:val="000000"/>
                <w:sz w:val="18"/>
                <w:szCs w:val="18"/>
              </w:rPr>
              <w:t>Cumbungi</w:t>
            </w:r>
            <w:r w:rsidR="001D21C2" w:rsidRPr="00C47E0D">
              <w:rPr>
                <w:rFonts w:cs="Arial"/>
                <w:color w:val="000000"/>
                <w:sz w:val="18"/>
                <w:szCs w:val="18"/>
              </w:rPr>
              <w:t>-Marsh Club Rush</w:t>
            </w:r>
          </w:p>
        </w:tc>
        <w:tc>
          <w:tcPr>
            <w:tcW w:w="615" w:type="pct"/>
            <w:noWrap/>
            <w:vAlign w:val="bottom"/>
            <w:hideMark/>
          </w:tcPr>
          <w:p w14:paraId="4FC7C47F"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vAlign w:val="bottom"/>
            <w:hideMark/>
          </w:tcPr>
          <w:p w14:paraId="3DCA1501"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 (3%)</w:t>
            </w:r>
          </w:p>
        </w:tc>
        <w:tc>
          <w:tcPr>
            <w:tcW w:w="615" w:type="pct"/>
            <w:noWrap/>
            <w:vAlign w:val="bottom"/>
            <w:hideMark/>
          </w:tcPr>
          <w:p w14:paraId="0C948B2D"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10 (9%)</w:t>
            </w:r>
          </w:p>
        </w:tc>
        <w:tc>
          <w:tcPr>
            <w:tcW w:w="615" w:type="pct"/>
            <w:noWrap/>
            <w:vAlign w:val="bottom"/>
            <w:hideMark/>
          </w:tcPr>
          <w:p w14:paraId="39ABFF9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4C3CD71D" w14:textId="77777777" w:rsidTr="005F468B">
        <w:trPr>
          <w:trHeight w:val="300"/>
        </w:trPr>
        <w:tc>
          <w:tcPr>
            <w:tcW w:w="540" w:type="pct"/>
            <w:vMerge/>
            <w:vAlign w:val="center"/>
            <w:hideMark/>
          </w:tcPr>
          <w:p w14:paraId="373CE601"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6507FA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River Cooba - Lignum Association</w:t>
            </w:r>
          </w:p>
        </w:tc>
        <w:tc>
          <w:tcPr>
            <w:tcW w:w="615" w:type="pct"/>
            <w:noWrap/>
            <w:hideMark/>
          </w:tcPr>
          <w:p w14:paraId="493E8BA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hideMark/>
          </w:tcPr>
          <w:p w14:paraId="7F8058E9"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vAlign w:val="bottom"/>
            <w:hideMark/>
          </w:tcPr>
          <w:p w14:paraId="79DFDB4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51 (43%)</w:t>
            </w:r>
          </w:p>
        </w:tc>
        <w:tc>
          <w:tcPr>
            <w:tcW w:w="615" w:type="pct"/>
            <w:noWrap/>
            <w:vAlign w:val="bottom"/>
            <w:hideMark/>
          </w:tcPr>
          <w:p w14:paraId="1BEC1DB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2845BD23" w14:textId="77777777" w:rsidTr="005F468B">
        <w:trPr>
          <w:trHeight w:val="300"/>
        </w:trPr>
        <w:tc>
          <w:tcPr>
            <w:tcW w:w="540" w:type="pct"/>
            <w:vMerge/>
            <w:vAlign w:val="center"/>
            <w:hideMark/>
          </w:tcPr>
          <w:p w14:paraId="55154103"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2B6BE2E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Water Couch - Spike-rush - Tussock Rush</w:t>
            </w:r>
          </w:p>
        </w:tc>
        <w:tc>
          <w:tcPr>
            <w:tcW w:w="615" w:type="pct"/>
            <w:noWrap/>
            <w:vAlign w:val="bottom"/>
            <w:hideMark/>
          </w:tcPr>
          <w:p w14:paraId="64EBED4A"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30 (94%)</w:t>
            </w:r>
          </w:p>
        </w:tc>
        <w:tc>
          <w:tcPr>
            <w:tcW w:w="616" w:type="pct"/>
            <w:noWrap/>
            <w:vAlign w:val="bottom"/>
            <w:hideMark/>
          </w:tcPr>
          <w:p w14:paraId="49FB0D0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6 (79%)</w:t>
            </w:r>
          </w:p>
        </w:tc>
        <w:tc>
          <w:tcPr>
            <w:tcW w:w="615" w:type="pct"/>
            <w:noWrap/>
            <w:vAlign w:val="bottom"/>
            <w:hideMark/>
          </w:tcPr>
          <w:p w14:paraId="3F2F4A3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50 (42%)</w:t>
            </w:r>
          </w:p>
        </w:tc>
        <w:tc>
          <w:tcPr>
            <w:tcW w:w="615" w:type="pct"/>
            <w:noWrap/>
            <w:vAlign w:val="bottom"/>
            <w:hideMark/>
          </w:tcPr>
          <w:p w14:paraId="143DF75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 (23%)</w:t>
            </w:r>
          </w:p>
        </w:tc>
      </w:tr>
      <w:tr w:rsidR="001D21C2" w:rsidRPr="00C47E0D" w14:paraId="40802EFC" w14:textId="77777777" w:rsidTr="005F468B">
        <w:trPr>
          <w:trHeight w:val="300"/>
        </w:trPr>
        <w:tc>
          <w:tcPr>
            <w:tcW w:w="540" w:type="pct"/>
            <w:vMerge/>
            <w:vAlign w:val="center"/>
            <w:hideMark/>
          </w:tcPr>
          <w:p w14:paraId="1675B1F9"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3C39512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Natural Water Body</w:t>
            </w:r>
          </w:p>
        </w:tc>
        <w:tc>
          <w:tcPr>
            <w:tcW w:w="615" w:type="pct"/>
            <w:noWrap/>
            <w:hideMark/>
          </w:tcPr>
          <w:p w14:paraId="7DEB521B"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vAlign w:val="bottom"/>
            <w:hideMark/>
          </w:tcPr>
          <w:p w14:paraId="47B9C93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1 (13%)</w:t>
            </w:r>
          </w:p>
        </w:tc>
        <w:tc>
          <w:tcPr>
            <w:tcW w:w="615" w:type="pct"/>
            <w:noWrap/>
            <w:hideMark/>
          </w:tcPr>
          <w:p w14:paraId="3D6878E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6BF210EC"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0D20EAD4" w14:textId="77777777" w:rsidTr="005F468B">
        <w:trPr>
          <w:trHeight w:val="300"/>
        </w:trPr>
        <w:tc>
          <w:tcPr>
            <w:tcW w:w="540" w:type="pct"/>
            <w:vMerge/>
            <w:vAlign w:val="center"/>
            <w:hideMark/>
          </w:tcPr>
          <w:p w14:paraId="10976020"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1A4F78A7"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Cultivated Land</w:t>
            </w:r>
          </w:p>
        </w:tc>
        <w:tc>
          <w:tcPr>
            <w:tcW w:w="615" w:type="pct"/>
            <w:noWrap/>
            <w:hideMark/>
          </w:tcPr>
          <w:p w14:paraId="75D46E04"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6" w:type="pct"/>
            <w:noWrap/>
            <w:vAlign w:val="bottom"/>
            <w:hideMark/>
          </w:tcPr>
          <w:p w14:paraId="718D770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5B1B3C66"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c>
          <w:tcPr>
            <w:tcW w:w="615" w:type="pct"/>
            <w:noWrap/>
            <w:hideMark/>
          </w:tcPr>
          <w:p w14:paraId="3EE9099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w:t>
            </w:r>
          </w:p>
        </w:tc>
      </w:tr>
      <w:tr w:rsidR="001D21C2" w:rsidRPr="00C47E0D" w14:paraId="31E6CA79" w14:textId="77777777" w:rsidTr="005F468B">
        <w:trPr>
          <w:trHeight w:val="300"/>
        </w:trPr>
        <w:tc>
          <w:tcPr>
            <w:tcW w:w="540" w:type="pct"/>
            <w:vMerge/>
            <w:vAlign w:val="center"/>
            <w:hideMark/>
          </w:tcPr>
          <w:p w14:paraId="42DD70C0"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443B5642"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Farm Dam*</w:t>
            </w:r>
          </w:p>
        </w:tc>
        <w:tc>
          <w:tcPr>
            <w:tcW w:w="615" w:type="pct"/>
            <w:noWrap/>
            <w:vAlign w:val="bottom"/>
            <w:hideMark/>
          </w:tcPr>
          <w:p w14:paraId="3368FA05"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 (6%)</w:t>
            </w:r>
          </w:p>
        </w:tc>
        <w:tc>
          <w:tcPr>
            <w:tcW w:w="616" w:type="pct"/>
            <w:noWrap/>
            <w:vAlign w:val="bottom"/>
            <w:hideMark/>
          </w:tcPr>
          <w:p w14:paraId="5D4C55B3"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0 (6%)</w:t>
            </w:r>
          </w:p>
        </w:tc>
        <w:tc>
          <w:tcPr>
            <w:tcW w:w="615" w:type="pct"/>
            <w:noWrap/>
            <w:vAlign w:val="bottom"/>
            <w:hideMark/>
          </w:tcPr>
          <w:p w14:paraId="5480A398"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2 (1%)</w:t>
            </w:r>
          </w:p>
        </w:tc>
        <w:tc>
          <w:tcPr>
            <w:tcW w:w="615" w:type="pct"/>
            <w:noWrap/>
            <w:vAlign w:val="bottom"/>
            <w:hideMark/>
          </w:tcPr>
          <w:p w14:paraId="6610E9D0" w14:textId="77777777" w:rsidR="001D21C2" w:rsidRPr="00C47E0D" w:rsidRDefault="001D21C2" w:rsidP="000665AA">
            <w:pPr>
              <w:spacing w:before="60" w:after="60" w:line="240" w:lineRule="exact"/>
              <w:jc w:val="center"/>
              <w:rPr>
                <w:rFonts w:cs="Arial"/>
                <w:sz w:val="18"/>
                <w:szCs w:val="18"/>
                <w:lang w:eastAsia="en-AU"/>
              </w:rPr>
            </w:pPr>
            <w:r w:rsidRPr="00C47E0D">
              <w:rPr>
                <w:rFonts w:cs="Arial"/>
                <w:color w:val="000000"/>
                <w:sz w:val="18"/>
                <w:szCs w:val="18"/>
              </w:rPr>
              <w:t>5 (77%)</w:t>
            </w:r>
          </w:p>
        </w:tc>
      </w:tr>
      <w:tr w:rsidR="001D21C2" w:rsidRPr="00C47E0D" w14:paraId="57C7E350" w14:textId="77777777" w:rsidTr="005F468B">
        <w:trPr>
          <w:trHeight w:val="315"/>
        </w:trPr>
        <w:tc>
          <w:tcPr>
            <w:tcW w:w="540" w:type="pct"/>
            <w:vMerge/>
            <w:vAlign w:val="center"/>
            <w:hideMark/>
          </w:tcPr>
          <w:p w14:paraId="7DF24BBC" w14:textId="77777777" w:rsidR="001D21C2" w:rsidRPr="00C47E0D" w:rsidRDefault="001D21C2" w:rsidP="000665AA">
            <w:pPr>
              <w:spacing w:before="60" w:after="60" w:line="240" w:lineRule="exact"/>
              <w:jc w:val="center"/>
              <w:rPr>
                <w:rFonts w:cs="Arial"/>
                <w:sz w:val="18"/>
                <w:szCs w:val="18"/>
                <w:lang w:eastAsia="en-AU"/>
              </w:rPr>
            </w:pPr>
          </w:p>
        </w:tc>
        <w:tc>
          <w:tcPr>
            <w:tcW w:w="1999" w:type="pct"/>
            <w:noWrap/>
            <w:vAlign w:val="bottom"/>
            <w:hideMark/>
          </w:tcPr>
          <w:p w14:paraId="53506BF3"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b/>
                <w:bCs/>
                <w:color w:val="000000"/>
                <w:sz w:val="18"/>
                <w:szCs w:val="18"/>
              </w:rPr>
              <w:t>Total</w:t>
            </w:r>
          </w:p>
        </w:tc>
        <w:tc>
          <w:tcPr>
            <w:tcW w:w="615" w:type="pct"/>
            <w:noWrap/>
            <w:vAlign w:val="bottom"/>
            <w:hideMark/>
          </w:tcPr>
          <w:p w14:paraId="4F4A1E78"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b/>
                <w:bCs/>
                <w:color w:val="000000"/>
                <w:sz w:val="18"/>
                <w:szCs w:val="18"/>
              </w:rPr>
              <w:t>32.3</w:t>
            </w:r>
          </w:p>
        </w:tc>
        <w:tc>
          <w:tcPr>
            <w:tcW w:w="616" w:type="pct"/>
            <w:noWrap/>
            <w:vAlign w:val="bottom"/>
            <w:hideMark/>
          </w:tcPr>
          <w:p w14:paraId="697FCF96"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b/>
                <w:bCs/>
                <w:color w:val="000000"/>
                <w:sz w:val="18"/>
                <w:szCs w:val="18"/>
              </w:rPr>
              <w:t>7.0</w:t>
            </w:r>
          </w:p>
        </w:tc>
        <w:tc>
          <w:tcPr>
            <w:tcW w:w="615" w:type="pct"/>
            <w:noWrap/>
            <w:vAlign w:val="bottom"/>
            <w:hideMark/>
          </w:tcPr>
          <w:p w14:paraId="674BA035"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b/>
                <w:bCs/>
                <w:color w:val="000000"/>
                <w:sz w:val="18"/>
                <w:szCs w:val="18"/>
              </w:rPr>
              <w:t>118.5</w:t>
            </w:r>
          </w:p>
        </w:tc>
        <w:tc>
          <w:tcPr>
            <w:tcW w:w="615" w:type="pct"/>
            <w:noWrap/>
            <w:vAlign w:val="bottom"/>
            <w:hideMark/>
          </w:tcPr>
          <w:p w14:paraId="5B4DEE9D" w14:textId="77777777" w:rsidR="001D21C2" w:rsidRPr="00C47E0D" w:rsidRDefault="001D21C2" w:rsidP="000665AA">
            <w:pPr>
              <w:spacing w:before="60" w:after="60" w:line="240" w:lineRule="exact"/>
              <w:jc w:val="center"/>
              <w:rPr>
                <w:rFonts w:cs="Arial"/>
                <w:b/>
                <w:bCs/>
                <w:sz w:val="18"/>
                <w:szCs w:val="18"/>
                <w:lang w:eastAsia="en-AU"/>
              </w:rPr>
            </w:pPr>
            <w:r w:rsidRPr="00C47E0D">
              <w:rPr>
                <w:rFonts w:cs="Arial"/>
                <w:b/>
                <w:bCs/>
                <w:color w:val="000000"/>
                <w:sz w:val="18"/>
                <w:szCs w:val="18"/>
              </w:rPr>
              <w:t>6.7</w:t>
            </w:r>
          </w:p>
        </w:tc>
      </w:tr>
    </w:tbl>
    <w:p w14:paraId="5C3B5A85" w14:textId="12448E10" w:rsidR="00F05DDA" w:rsidRDefault="00F05DDA" w:rsidP="001D21C2">
      <w:pPr>
        <w:rPr>
          <w:b/>
        </w:rPr>
      </w:pPr>
      <w:r>
        <w:rPr>
          <w:b/>
        </w:rPr>
        <w:br w:type="page"/>
      </w:r>
    </w:p>
    <w:p w14:paraId="3092A8B3" w14:textId="535ADF2B" w:rsidR="001D21C2" w:rsidRDefault="001D21C2" w:rsidP="001D21C2">
      <w:pPr>
        <w:pStyle w:val="Caption"/>
        <w:keepNext/>
      </w:pPr>
      <w:bookmarkStart w:id="33" w:name="_Ref518481946"/>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5</w:t>
      </w:r>
      <w:r w:rsidR="00F276BC">
        <w:rPr>
          <w:noProof/>
        </w:rPr>
        <w:fldChar w:fldCharType="end"/>
      </w:r>
      <w:bookmarkEnd w:id="33"/>
      <w:r>
        <w:t xml:space="preserve"> </w:t>
      </w:r>
      <w:r w:rsidRPr="001D4D60">
        <w:t xml:space="preserve">Inundation volume, including percentage of total volume, for different vegetation communities in the </w:t>
      </w:r>
      <w:r w:rsidR="005F468B">
        <w:t>l</w:t>
      </w:r>
      <w:r w:rsidRPr="001D4D60">
        <w:t>ower Gwydir and Gingham wetlands in 201</w:t>
      </w:r>
      <w:r>
        <w:t>7-18</w:t>
      </w:r>
      <w:r w:rsidRPr="001D4D60">
        <w:t>.</w:t>
      </w:r>
    </w:p>
    <w:tbl>
      <w:tblPr>
        <w:tblW w:w="5000" w:type="pct"/>
        <w:tblBorders>
          <w:top w:val="single" w:sz="8" w:space="0" w:color="auto"/>
          <w:insideH w:val="single" w:sz="8" w:space="0" w:color="auto"/>
          <w:insideV w:val="single" w:sz="8" w:space="0" w:color="auto"/>
        </w:tblBorders>
        <w:tblLayout w:type="fixed"/>
        <w:tblCellMar>
          <w:top w:w="15" w:type="dxa"/>
          <w:bottom w:w="15" w:type="dxa"/>
        </w:tblCellMar>
        <w:tblLook w:val="04A0" w:firstRow="1" w:lastRow="0" w:firstColumn="1" w:lastColumn="0" w:noHBand="0" w:noVBand="1"/>
      </w:tblPr>
      <w:tblGrid>
        <w:gridCol w:w="994"/>
        <w:gridCol w:w="3686"/>
        <w:gridCol w:w="1133"/>
        <w:gridCol w:w="1133"/>
        <w:gridCol w:w="1133"/>
        <w:gridCol w:w="1121"/>
      </w:tblGrid>
      <w:tr w:rsidR="001D21C2" w:rsidRPr="003E580D" w14:paraId="12EDD6C2" w14:textId="77777777" w:rsidTr="005F468B">
        <w:trPr>
          <w:trHeight w:val="300"/>
          <w:tblHeader/>
        </w:trPr>
        <w:tc>
          <w:tcPr>
            <w:tcW w:w="540"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55EB000" w14:textId="77777777" w:rsidR="001D21C2" w:rsidRPr="003E580D" w:rsidRDefault="001D21C2" w:rsidP="000665AA">
            <w:pPr>
              <w:spacing w:before="60" w:after="60" w:line="240" w:lineRule="exact"/>
              <w:jc w:val="center"/>
              <w:rPr>
                <w:rFonts w:cs="Arial"/>
                <w:sz w:val="18"/>
                <w:szCs w:val="18"/>
                <w:lang w:eastAsia="en-AU"/>
              </w:rPr>
            </w:pPr>
            <w:r w:rsidRPr="003E580D">
              <w:rPr>
                <w:rFonts w:cs="Arial"/>
                <w:sz w:val="18"/>
                <w:szCs w:val="18"/>
                <w:lang w:eastAsia="en-AU"/>
              </w:rPr>
              <w:t>Wetland</w:t>
            </w:r>
          </w:p>
        </w:tc>
        <w:tc>
          <w:tcPr>
            <w:tcW w:w="20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92A2BB" w14:textId="77777777" w:rsidR="001D21C2" w:rsidRPr="003E580D" w:rsidRDefault="001D21C2" w:rsidP="000665AA">
            <w:pPr>
              <w:spacing w:before="60" w:after="60" w:line="240" w:lineRule="exact"/>
              <w:jc w:val="center"/>
              <w:rPr>
                <w:rFonts w:cs="Arial"/>
                <w:bCs/>
                <w:sz w:val="18"/>
                <w:szCs w:val="18"/>
                <w:lang w:eastAsia="en-AU"/>
              </w:rPr>
            </w:pPr>
            <w:r w:rsidRPr="003E580D">
              <w:rPr>
                <w:rFonts w:cs="Arial"/>
                <w:bCs/>
                <w:sz w:val="18"/>
                <w:szCs w:val="18"/>
                <w:lang w:eastAsia="en-AU"/>
              </w:rPr>
              <w:t>Vegetation community</w:t>
            </w:r>
          </w:p>
        </w:tc>
        <w:tc>
          <w:tcPr>
            <w:tcW w:w="2457" w:type="pct"/>
            <w:gridSpan w:val="4"/>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0799249" w14:textId="77777777" w:rsidR="001D21C2" w:rsidRPr="003E580D" w:rsidRDefault="001D21C2" w:rsidP="000665AA">
            <w:pPr>
              <w:spacing w:before="60" w:after="60" w:line="240" w:lineRule="exact"/>
              <w:jc w:val="center"/>
              <w:rPr>
                <w:rFonts w:cs="Arial"/>
                <w:bCs/>
                <w:sz w:val="18"/>
                <w:szCs w:val="18"/>
                <w:lang w:eastAsia="en-AU"/>
              </w:rPr>
            </w:pPr>
            <w:r w:rsidRPr="003E580D">
              <w:rPr>
                <w:rFonts w:cs="Arial"/>
                <w:bCs/>
                <w:sz w:val="18"/>
                <w:szCs w:val="18"/>
                <w:lang w:eastAsia="en-AU"/>
              </w:rPr>
              <w:t>Volume - ML</w:t>
            </w:r>
          </w:p>
        </w:tc>
      </w:tr>
      <w:tr w:rsidR="001D21C2" w:rsidRPr="003E580D" w14:paraId="17F65A3C" w14:textId="77777777" w:rsidTr="005F468B">
        <w:trPr>
          <w:trHeight w:val="448"/>
          <w:tblHeader/>
        </w:trPr>
        <w:tc>
          <w:tcPr>
            <w:tcW w:w="540"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49549AF4" w14:textId="77777777" w:rsidR="001D21C2" w:rsidRPr="003E580D" w:rsidRDefault="001D21C2" w:rsidP="000665AA">
            <w:pPr>
              <w:spacing w:before="60" w:after="60" w:line="240" w:lineRule="exact"/>
              <w:jc w:val="center"/>
              <w:rPr>
                <w:rFonts w:cs="Arial"/>
                <w:sz w:val="18"/>
                <w:szCs w:val="18"/>
                <w:lang w:eastAsia="en-AU"/>
              </w:rPr>
            </w:pPr>
          </w:p>
        </w:tc>
        <w:tc>
          <w:tcPr>
            <w:tcW w:w="200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9719C" w14:textId="77777777" w:rsidR="001D21C2" w:rsidRPr="003E580D" w:rsidRDefault="001D21C2" w:rsidP="000665AA">
            <w:pPr>
              <w:spacing w:before="60" w:after="60" w:line="240" w:lineRule="exact"/>
              <w:jc w:val="center"/>
              <w:rPr>
                <w:rFonts w:cs="Arial"/>
                <w:bCs/>
                <w:sz w:val="18"/>
                <w:szCs w:val="18"/>
                <w:lang w:eastAsia="en-AU"/>
              </w:rPr>
            </w:pP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1847E3" w14:textId="77777777" w:rsidR="001D21C2" w:rsidRPr="003E58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10-Aug-17</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8A9D9D" w14:textId="77777777" w:rsidR="001D21C2" w:rsidRPr="003E58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16-Dec-17</w:t>
            </w:r>
          </w:p>
        </w:tc>
        <w:tc>
          <w:tcPr>
            <w:tcW w:w="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CD7B2F" w14:textId="37FEEFBF" w:rsidR="001D21C2" w:rsidRPr="003E580D" w:rsidRDefault="002242AF" w:rsidP="002242AF">
            <w:pPr>
              <w:spacing w:before="60" w:after="60" w:line="240" w:lineRule="exact"/>
              <w:jc w:val="center"/>
              <w:rPr>
                <w:rFonts w:cs="Arial"/>
                <w:sz w:val="18"/>
                <w:szCs w:val="18"/>
                <w:lang w:eastAsia="en-AU"/>
              </w:rPr>
            </w:pPr>
            <w:r>
              <w:rPr>
                <w:rFonts w:cs="Arial"/>
                <w:bCs/>
                <w:color w:val="000000"/>
                <w:sz w:val="18"/>
                <w:szCs w:val="18"/>
              </w:rPr>
              <w:t>17-Jan-18</w:t>
            </w:r>
          </w:p>
        </w:tc>
        <w:tc>
          <w:tcPr>
            <w:tcW w:w="609" w:type="pc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47FB8A52" w14:textId="77777777" w:rsidR="001D21C2" w:rsidRPr="003E580D" w:rsidRDefault="001D21C2" w:rsidP="000665AA">
            <w:pPr>
              <w:spacing w:before="60" w:after="60" w:line="240" w:lineRule="exact"/>
              <w:jc w:val="center"/>
              <w:rPr>
                <w:rFonts w:cs="Arial"/>
                <w:sz w:val="18"/>
                <w:szCs w:val="18"/>
                <w:lang w:eastAsia="en-AU"/>
              </w:rPr>
            </w:pPr>
            <w:r w:rsidRPr="00C47E0D">
              <w:rPr>
                <w:rFonts w:cs="Arial"/>
                <w:bCs/>
                <w:color w:val="000000"/>
                <w:sz w:val="18"/>
                <w:szCs w:val="18"/>
              </w:rPr>
              <w:t>18-Feb-18</w:t>
            </w:r>
          </w:p>
        </w:tc>
      </w:tr>
      <w:tr w:rsidR="001D21C2" w:rsidRPr="003E580D" w14:paraId="0BF76B79" w14:textId="77777777" w:rsidTr="005F468B">
        <w:trPr>
          <w:trHeight w:val="300"/>
        </w:trPr>
        <w:tc>
          <w:tcPr>
            <w:tcW w:w="540" w:type="pct"/>
            <w:vMerge w:val="restart"/>
            <w:tcBorders>
              <w:top w:val="single" w:sz="4" w:space="0" w:color="auto"/>
              <w:bottom w:val="single" w:sz="4" w:space="0" w:color="auto"/>
              <w:right w:val="single" w:sz="4" w:space="0" w:color="auto"/>
            </w:tcBorders>
            <w:shd w:val="clear" w:color="auto" w:fill="auto"/>
            <w:noWrap/>
            <w:vAlign w:val="center"/>
          </w:tcPr>
          <w:p w14:paraId="60F07F9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sz w:val="18"/>
                <w:szCs w:val="18"/>
                <w:lang w:eastAsia="en-AU"/>
              </w:rPr>
              <w:t>Gingham</w:t>
            </w: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BD53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Baradine Red Gum shrubby open forest</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2F0F878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1CE489E"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61C4865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4B620F7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8281B60"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DE2B961"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E8F75"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Belah grassy woodland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740277C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1DBB273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2FDCAC9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3FD70D5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E5F1FA5"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75AEF801"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D3F2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Carbeen grassy woodland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7E1D116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3C30E8B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3B5CA81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6CA984F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66460669"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624DD907"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C47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Cleared 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FFC40A1"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3</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5B48139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77245D0C"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4912835B"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4E149D01"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770C782"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28624" w14:textId="48A3C892"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 xml:space="preserve">Coolibah - River </w:t>
            </w:r>
            <w:r w:rsidR="00D165EA" w:rsidRPr="003E580D">
              <w:rPr>
                <w:rFonts w:cs="Arial"/>
                <w:color w:val="000000"/>
                <w:sz w:val="18"/>
                <w:szCs w:val="18"/>
              </w:rPr>
              <w:t>Cooba</w:t>
            </w:r>
            <w:r w:rsidRPr="003E580D">
              <w:rPr>
                <w:rFonts w:cs="Arial"/>
                <w:color w:val="000000"/>
                <w:sz w:val="18"/>
                <w:szCs w:val="18"/>
              </w:rPr>
              <w:t xml:space="preserve"> grassy woodland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7200EA9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6</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2834A90E"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7463DDB"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2CBF9DC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ED105F5"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07D814AC"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DADC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Cultivated 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472073F9"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25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430DF8A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A08759C"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8</w:t>
            </w:r>
          </w:p>
        </w:tc>
        <w:tc>
          <w:tcPr>
            <w:tcW w:w="609" w:type="pct"/>
            <w:tcBorders>
              <w:top w:val="single" w:sz="4" w:space="0" w:color="auto"/>
              <w:left w:val="single" w:sz="4" w:space="0" w:color="auto"/>
              <w:bottom w:val="single" w:sz="4" w:space="0" w:color="auto"/>
            </w:tcBorders>
            <w:shd w:val="clear" w:color="auto" w:fill="auto"/>
            <w:vAlign w:val="bottom"/>
          </w:tcPr>
          <w:p w14:paraId="0194A6D6"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3</w:t>
            </w:r>
          </w:p>
        </w:tc>
      </w:tr>
      <w:tr w:rsidR="001D21C2" w:rsidRPr="003E580D" w14:paraId="7FED4DA9"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73DE53E8"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5D0A9"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Cumbungi swamp rushland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1862B41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284</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1DA3C840"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42</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2F45F65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269</w:t>
            </w:r>
          </w:p>
        </w:tc>
        <w:tc>
          <w:tcPr>
            <w:tcW w:w="609" w:type="pct"/>
            <w:tcBorders>
              <w:top w:val="single" w:sz="4" w:space="0" w:color="auto"/>
              <w:left w:val="single" w:sz="4" w:space="0" w:color="auto"/>
              <w:bottom w:val="single" w:sz="4" w:space="0" w:color="auto"/>
            </w:tcBorders>
            <w:shd w:val="clear" w:color="auto" w:fill="auto"/>
            <w:vAlign w:val="bottom"/>
          </w:tcPr>
          <w:p w14:paraId="2A079509"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13</w:t>
            </w:r>
          </w:p>
        </w:tc>
      </w:tr>
      <w:tr w:rsidR="001D21C2" w:rsidRPr="003E580D" w14:paraId="6818A050"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4DC952F7"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0B04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Derived grasslands</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46F6CEB6"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564E3D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0A84E8F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27EA71B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09BDE80C"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13CB176C"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5576"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dry wetland with rehabilitation potential</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653177C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12</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35CD7E30"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276ED04E"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w:t>
            </w:r>
          </w:p>
        </w:tc>
        <w:tc>
          <w:tcPr>
            <w:tcW w:w="609" w:type="pct"/>
            <w:tcBorders>
              <w:top w:val="single" w:sz="4" w:space="0" w:color="auto"/>
              <w:left w:val="single" w:sz="4" w:space="0" w:color="auto"/>
              <w:bottom w:val="single" w:sz="4" w:space="0" w:color="auto"/>
            </w:tcBorders>
            <w:shd w:val="clear" w:color="auto" w:fill="auto"/>
            <w:vAlign w:val="bottom"/>
          </w:tcPr>
          <w:p w14:paraId="613A0425"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6</w:t>
            </w:r>
          </w:p>
        </w:tc>
      </w:tr>
      <w:tr w:rsidR="001D21C2" w:rsidRPr="003E580D" w14:paraId="2BA04A51"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557BB75A"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5CAD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Marsh Club-rush swamp sedgeland</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58B471F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13</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1D84662C"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bottom"/>
          </w:tcPr>
          <w:p w14:paraId="7B50793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vAlign w:val="bottom"/>
          </w:tcPr>
          <w:p w14:paraId="59479EB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4A3416B7" w14:textId="77777777" w:rsidTr="005F468B">
        <w:trPr>
          <w:trHeight w:val="315"/>
        </w:trPr>
        <w:tc>
          <w:tcPr>
            <w:tcW w:w="540" w:type="pct"/>
            <w:vMerge/>
            <w:tcBorders>
              <w:top w:val="single" w:sz="4" w:space="0" w:color="auto"/>
              <w:bottom w:val="single" w:sz="4" w:space="0" w:color="auto"/>
              <w:right w:val="single" w:sz="4" w:space="0" w:color="auto"/>
            </w:tcBorders>
            <w:shd w:val="clear" w:color="auto" w:fill="auto"/>
            <w:vAlign w:val="center"/>
            <w:hideMark/>
          </w:tcPr>
          <w:p w14:paraId="3F4FC09F"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D5A44"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color w:val="000000"/>
                <w:sz w:val="18"/>
                <w:szCs w:val="18"/>
              </w:rPr>
              <w:t>Myall - Rosewood shrubby woodland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CDFFC"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94FF"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5DB4B"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vAlign w:val="bottom"/>
            <w:hideMark/>
          </w:tcPr>
          <w:p w14:paraId="7B1AB238"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color w:val="000000"/>
                <w:sz w:val="18"/>
                <w:szCs w:val="18"/>
              </w:rPr>
              <w:t>0</w:t>
            </w:r>
          </w:p>
        </w:tc>
      </w:tr>
      <w:tr w:rsidR="001D21C2" w:rsidRPr="003E580D" w14:paraId="285F3383"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noWrap/>
            <w:vAlign w:val="center"/>
            <w:hideMark/>
          </w:tcPr>
          <w:p w14:paraId="4B58346F"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06AE2" w14:textId="5104ADA8"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 xml:space="preserve">Paleo-channel: Coolibah - River </w:t>
            </w:r>
            <w:r w:rsidR="00D165EA" w:rsidRPr="003E580D">
              <w:rPr>
                <w:rFonts w:cs="Arial"/>
                <w:color w:val="000000"/>
                <w:sz w:val="18"/>
                <w:szCs w:val="18"/>
              </w:rPr>
              <w:t>Cooba</w:t>
            </w:r>
            <w:r w:rsidRPr="003E580D">
              <w:rPr>
                <w:rFonts w:cs="Arial"/>
                <w:color w:val="000000"/>
                <w:sz w:val="18"/>
                <w:szCs w:val="18"/>
              </w:rPr>
              <w:t xml:space="preserve"> woodland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9710A6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0AA3637"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0CEEB96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3D4C04C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635E2308"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6747E26F"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9EDB"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Paleo-channel: cultivated 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DC90BEE"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4DB712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19151F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2F0163C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4708ECB7"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D72E444"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CFE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Paleo-channel: dry wetland with rehabilitation potential</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954C562"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4253E5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3D514EC"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00909DF8"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67F585C3"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3C6DF61C"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75601"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Paleo-channel: Water Couch - Spike-rush</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FFB494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06378F6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C85FF86"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5BA870A0"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8C56FD3"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5119694C"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9722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Poplar Box shrubby woodland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4CE4C4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09519D36"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B08CA6E"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3B4A9F13"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14A21B12"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095FB5EA"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297B1" w14:textId="0B1D7009"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 xml:space="preserve">River </w:t>
            </w:r>
            <w:r w:rsidR="00D165EA" w:rsidRPr="003E580D">
              <w:rPr>
                <w:rFonts w:cs="Arial"/>
                <w:color w:val="000000"/>
                <w:sz w:val="18"/>
                <w:szCs w:val="18"/>
              </w:rPr>
              <w:t>Cooba</w:t>
            </w:r>
            <w:r w:rsidRPr="003E580D">
              <w:rPr>
                <w:rFonts w:cs="Arial"/>
                <w:color w:val="000000"/>
                <w:sz w:val="18"/>
                <w:szCs w:val="18"/>
              </w:rPr>
              <w:t xml:space="preserve"> - Lignum Association</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2512384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7066AA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C36D84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3F149B9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FF3397F"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9F536E4"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788E4" w14:textId="3F78AEC0"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 xml:space="preserve">River </w:t>
            </w:r>
            <w:r w:rsidR="00D165EA" w:rsidRPr="003E580D">
              <w:rPr>
                <w:rFonts w:cs="Arial"/>
                <w:color w:val="000000"/>
                <w:sz w:val="18"/>
                <w:szCs w:val="18"/>
              </w:rPr>
              <w:t>Cooba</w:t>
            </w:r>
            <w:r w:rsidRPr="003E580D">
              <w:rPr>
                <w:rFonts w:cs="Arial"/>
                <w:color w:val="000000"/>
                <w:sz w:val="18"/>
                <w:szCs w:val="18"/>
              </w:rPr>
              <w:t xml:space="preserve"> - Lignum swamp shrubland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65B7848"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42</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E2239B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20E3B3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2</w:t>
            </w:r>
          </w:p>
        </w:tc>
        <w:tc>
          <w:tcPr>
            <w:tcW w:w="609" w:type="pct"/>
            <w:tcBorders>
              <w:top w:val="single" w:sz="4" w:space="0" w:color="auto"/>
              <w:left w:val="single" w:sz="4" w:space="0" w:color="auto"/>
              <w:bottom w:val="single" w:sz="4" w:space="0" w:color="auto"/>
            </w:tcBorders>
            <w:shd w:val="clear" w:color="auto" w:fill="auto"/>
            <w:noWrap/>
            <w:hideMark/>
          </w:tcPr>
          <w:p w14:paraId="6701825E"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77415356"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70F1A5CF"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ECE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River Red Gum - Coolibah open forest</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0F68F84"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DEC86A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5F5C55C"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70A14E2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0BE97099"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0270A99"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E48E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Spike-rush - Cumbungi swamp sedgeland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8CF9E0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FEE8A1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D35B2B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7015B5B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BC91E87"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159150C3"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3FEA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Tussock Rush swamp rushland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9DC9D17"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F834816"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2A713E7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55767090"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1B8EF018"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DA4EF32"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915F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Water Couch - Spike-rush - Tussock Rush marsh grassland/sedgeland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F4BDB60"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172</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C2BD26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832D1A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137</w:t>
            </w:r>
          </w:p>
        </w:tc>
        <w:tc>
          <w:tcPr>
            <w:tcW w:w="609" w:type="pct"/>
            <w:tcBorders>
              <w:top w:val="single" w:sz="4" w:space="0" w:color="auto"/>
              <w:left w:val="single" w:sz="4" w:space="0" w:color="auto"/>
              <w:bottom w:val="single" w:sz="4" w:space="0" w:color="auto"/>
            </w:tcBorders>
            <w:shd w:val="clear" w:color="auto" w:fill="auto"/>
            <w:noWrap/>
            <w:hideMark/>
          </w:tcPr>
          <w:p w14:paraId="10A16AE8"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13</w:t>
            </w:r>
          </w:p>
        </w:tc>
      </w:tr>
      <w:tr w:rsidR="001D21C2" w:rsidRPr="003E580D" w14:paraId="5BD7653D"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559D89D5"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D844D"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Natural water body</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C89423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60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8BEBD7C"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26</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877EEAC"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61</w:t>
            </w:r>
          </w:p>
        </w:tc>
        <w:tc>
          <w:tcPr>
            <w:tcW w:w="609" w:type="pct"/>
            <w:tcBorders>
              <w:top w:val="single" w:sz="4" w:space="0" w:color="auto"/>
              <w:left w:val="single" w:sz="4" w:space="0" w:color="auto"/>
              <w:bottom w:val="single" w:sz="4" w:space="0" w:color="auto"/>
            </w:tcBorders>
            <w:shd w:val="clear" w:color="auto" w:fill="auto"/>
            <w:noWrap/>
            <w:hideMark/>
          </w:tcPr>
          <w:p w14:paraId="5C0C3844"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3</w:t>
            </w:r>
          </w:p>
        </w:tc>
      </w:tr>
      <w:tr w:rsidR="001D21C2" w:rsidRPr="003E580D" w14:paraId="7759508E"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7153BB82"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D6F1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Farm dam*</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9AB07B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13</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152D85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12</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242163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16</w:t>
            </w:r>
          </w:p>
        </w:tc>
        <w:tc>
          <w:tcPr>
            <w:tcW w:w="609" w:type="pct"/>
            <w:tcBorders>
              <w:top w:val="single" w:sz="4" w:space="0" w:color="auto"/>
              <w:left w:val="single" w:sz="4" w:space="0" w:color="auto"/>
              <w:bottom w:val="single" w:sz="4" w:space="0" w:color="auto"/>
            </w:tcBorders>
            <w:shd w:val="clear" w:color="auto" w:fill="auto"/>
            <w:noWrap/>
            <w:hideMark/>
          </w:tcPr>
          <w:p w14:paraId="6C5AED9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w:t>
            </w:r>
          </w:p>
        </w:tc>
      </w:tr>
      <w:tr w:rsidR="001D21C2" w:rsidRPr="003E580D" w14:paraId="307B00F8"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3874594A"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22F8B" w14:textId="77777777" w:rsidR="001D21C2" w:rsidRPr="003E580D" w:rsidRDefault="001D21C2" w:rsidP="000665AA">
            <w:pPr>
              <w:spacing w:before="60" w:after="60" w:line="240" w:lineRule="exact"/>
              <w:jc w:val="center"/>
              <w:rPr>
                <w:rFonts w:cs="Arial"/>
                <w:sz w:val="18"/>
                <w:szCs w:val="18"/>
                <w:lang w:eastAsia="en-AU"/>
              </w:rPr>
            </w:pPr>
            <w:r w:rsidRPr="003E580D">
              <w:rPr>
                <w:rFonts w:cs="Arial"/>
                <w:b/>
                <w:bCs/>
                <w:color w:val="000000"/>
                <w:sz w:val="18"/>
                <w:szCs w:val="18"/>
              </w:rPr>
              <w:t>Total (ML)</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D36C22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b/>
                <w:bCs/>
                <w:color w:val="000000"/>
                <w:sz w:val="18"/>
                <w:szCs w:val="18"/>
              </w:rPr>
              <w:t>639</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8C3707E" w14:textId="77777777" w:rsidR="001D21C2" w:rsidRPr="003E580D" w:rsidRDefault="001D21C2" w:rsidP="001D21C2">
            <w:pPr>
              <w:spacing w:before="60" w:after="60" w:line="240" w:lineRule="exact"/>
              <w:jc w:val="center"/>
              <w:rPr>
                <w:rFonts w:cs="Arial"/>
                <w:sz w:val="18"/>
                <w:szCs w:val="18"/>
                <w:lang w:eastAsia="en-AU"/>
              </w:rPr>
            </w:pPr>
            <w:r w:rsidRPr="003E580D">
              <w:rPr>
                <w:rFonts w:cs="Arial"/>
                <w:b/>
                <w:bCs/>
                <w:color w:val="000000"/>
                <w:sz w:val="18"/>
                <w:szCs w:val="18"/>
              </w:rPr>
              <w:t>89</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CBF643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b/>
                <w:bCs/>
                <w:color w:val="000000"/>
                <w:sz w:val="18"/>
                <w:szCs w:val="18"/>
              </w:rPr>
              <w:t>478</w:t>
            </w:r>
          </w:p>
        </w:tc>
        <w:tc>
          <w:tcPr>
            <w:tcW w:w="609" w:type="pct"/>
            <w:tcBorders>
              <w:top w:val="single" w:sz="4" w:space="0" w:color="auto"/>
              <w:left w:val="single" w:sz="4" w:space="0" w:color="auto"/>
              <w:bottom w:val="single" w:sz="4" w:space="0" w:color="auto"/>
            </w:tcBorders>
            <w:shd w:val="clear" w:color="auto" w:fill="auto"/>
            <w:noWrap/>
            <w:hideMark/>
          </w:tcPr>
          <w:p w14:paraId="3573A483" w14:textId="77777777" w:rsidR="001D21C2" w:rsidRPr="003E580D" w:rsidRDefault="001D21C2" w:rsidP="001D21C2">
            <w:pPr>
              <w:spacing w:before="60" w:after="60" w:line="240" w:lineRule="exact"/>
              <w:jc w:val="center"/>
              <w:rPr>
                <w:rFonts w:cs="Arial"/>
                <w:sz w:val="18"/>
                <w:szCs w:val="18"/>
                <w:lang w:eastAsia="en-AU"/>
              </w:rPr>
            </w:pPr>
            <w:r w:rsidRPr="003E580D">
              <w:rPr>
                <w:rFonts w:cs="Arial"/>
                <w:b/>
                <w:bCs/>
                <w:color w:val="000000"/>
                <w:sz w:val="18"/>
                <w:szCs w:val="18"/>
              </w:rPr>
              <w:t>39</w:t>
            </w:r>
          </w:p>
        </w:tc>
      </w:tr>
      <w:tr w:rsidR="001D21C2" w:rsidRPr="003E580D" w14:paraId="0BFA0546" w14:textId="77777777" w:rsidTr="005F468B">
        <w:trPr>
          <w:trHeight w:val="300"/>
        </w:trPr>
        <w:tc>
          <w:tcPr>
            <w:tcW w:w="540" w:type="pct"/>
            <w:vMerge w:val="restart"/>
            <w:tcBorders>
              <w:top w:val="single" w:sz="4" w:space="0" w:color="auto"/>
              <w:bottom w:val="single" w:sz="4" w:space="0" w:color="auto"/>
              <w:right w:val="single" w:sz="4" w:space="0" w:color="auto"/>
            </w:tcBorders>
            <w:shd w:val="clear" w:color="auto" w:fill="auto"/>
            <w:vAlign w:val="center"/>
            <w:hideMark/>
          </w:tcPr>
          <w:p w14:paraId="79E0F99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sz w:val="18"/>
                <w:szCs w:val="18"/>
                <w:lang w:eastAsia="en-AU"/>
              </w:rPr>
              <w:t>Lower Gwydir</w:t>
            </w: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40B5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Common Reed - Marsh Club-rush</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FC4019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2D7ECB4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44994E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w:t>
            </w:r>
          </w:p>
        </w:tc>
        <w:tc>
          <w:tcPr>
            <w:tcW w:w="609" w:type="pct"/>
            <w:tcBorders>
              <w:top w:val="single" w:sz="4" w:space="0" w:color="auto"/>
              <w:left w:val="single" w:sz="4" w:space="0" w:color="auto"/>
              <w:bottom w:val="single" w:sz="4" w:space="0" w:color="auto"/>
            </w:tcBorders>
            <w:shd w:val="clear" w:color="auto" w:fill="auto"/>
            <w:noWrap/>
            <w:hideMark/>
          </w:tcPr>
          <w:p w14:paraId="45E20C2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19C7C78E"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11A909A0"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05A3"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Common Reed - Tussock Sedge</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C5BEEC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DE3CA03"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26C9DC1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290E044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AA47D28"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03F544D"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1CCE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Coolibah - River Red Gum Association</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C6EF6A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57F9A070"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E8CC9D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5</w:t>
            </w:r>
          </w:p>
        </w:tc>
        <w:tc>
          <w:tcPr>
            <w:tcW w:w="609" w:type="pct"/>
            <w:tcBorders>
              <w:top w:val="single" w:sz="4" w:space="0" w:color="auto"/>
              <w:left w:val="single" w:sz="4" w:space="0" w:color="auto"/>
              <w:bottom w:val="single" w:sz="4" w:space="0" w:color="auto"/>
            </w:tcBorders>
            <w:shd w:val="clear" w:color="auto" w:fill="auto"/>
            <w:noWrap/>
            <w:hideMark/>
          </w:tcPr>
          <w:p w14:paraId="1A293A0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68ABF2F"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5362341B"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5E21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Coolibah woodland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3A6ECCD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7B4469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A03FDF1"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hideMark/>
          </w:tcPr>
          <w:p w14:paraId="3631FB84"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2AE11600"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03D54BD0"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A26F5" w14:textId="2D58D976" w:rsidR="001D21C2" w:rsidRPr="003E580D" w:rsidRDefault="00D165EA" w:rsidP="000665AA">
            <w:pPr>
              <w:spacing w:before="60" w:after="60" w:line="240" w:lineRule="exact"/>
              <w:jc w:val="center"/>
              <w:rPr>
                <w:rFonts w:cs="Arial"/>
                <w:sz w:val="18"/>
                <w:szCs w:val="18"/>
                <w:lang w:eastAsia="en-AU"/>
              </w:rPr>
            </w:pPr>
            <w:r w:rsidRPr="003E580D">
              <w:rPr>
                <w:rFonts w:cs="Arial"/>
                <w:color w:val="000000"/>
                <w:sz w:val="18"/>
                <w:szCs w:val="18"/>
              </w:rPr>
              <w:t>Cumbungi</w:t>
            </w:r>
            <w:r w:rsidR="001D21C2" w:rsidRPr="003E580D">
              <w:rPr>
                <w:rFonts w:cs="Arial"/>
                <w:color w:val="000000"/>
                <w:sz w:val="18"/>
                <w:szCs w:val="18"/>
              </w:rPr>
              <w:t>-Marsh Club Rush</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E4547E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2E4BDB6"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C4EE9ED"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15</w:t>
            </w:r>
          </w:p>
        </w:tc>
        <w:tc>
          <w:tcPr>
            <w:tcW w:w="609" w:type="pct"/>
            <w:tcBorders>
              <w:top w:val="single" w:sz="4" w:space="0" w:color="auto"/>
              <w:left w:val="single" w:sz="4" w:space="0" w:color="auto"/>
              <w:bottom w:val="single" w:sz="4" w:space="0" w:color="auto"/>
            </w:tcBorders>
            <w:shd w:val="clear" w:color="auto" w:fill="auto"/>
            <w:noWrap/>
            <w:hideMark/>
          </w:tcPr>
          <w:p w14:paraId="0A70F7D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59534348"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1815D37F"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F6C4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River Cooba - Lignum Association</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FC9C207"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1A253F0B"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21F03AD3"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51</w:t>
            </w:r>
          </w:p>
        </w:tc>
        <w:tc>
          <w:tcPr>
            <w:tcW w:w="609" w:type="pct"/>
            <w:tcBorders>
              <w:top w:val="single" w:sz="4" w:space="0" w:color="auto"/>
              <w:left w:val="single" w:sz="4" w:space="0" w:color="auto"/>
              <w:bottom w:val="single" w:sz="4" w:space="0" w:color="auto"/>
            </w:tcBorders>
            <w:shd w:val="clear" w:color="auto" w:fill="auto"/>
            <w:noWrap/>
            <w:hideMark/>
          </w:tcPr>
          <w:p w14:paraId="180D827A"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3468E11E"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6A490D80"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7DA5E"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Water Couch - Spike-rush - Tussock Rush</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4FA10D1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15</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707FBCA9"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3</w:t>
            </w:r>
          </w:p>
        </w:tc>
        <w:tc>
          <w:tcPr>
            <w:tcW w:w="616" w:type="pct"/>
            <w:tcBorders>
              <w:top w:val="single" w:sz="4" w:space="0" w:color="auto"/>
              <w:left w:val="single" w:sz="4" w:space="0" w:color="auto"/>
              <w:bottom w:val="single" w:sz="4" w:space="0" w:color="auto"/>
              <w:right w:val="single" w:sz="4" w:space="0" w:color="auto"/>
            </w:tcBorders>
            <w:shd w:val="clear" w:color="auto" w:fill="auto"/>
            <w:noWrap/>
            <w:hideMark/>
          </w:tcPr>
          <w:p w14:paraId="6F759E05"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75</w:t>
            </w:r>
          </w:p>
        </w:tc>
        <w:tc>
          <w:tcPr>
            <w:tcW w:w="609" w:type="pct"/>
            <w:tcBorders>
              <w:top w:val="single" w:sz="4" w:space="0" w:color="auto"/>
              <w:left w:val="single" w:sz="4" w:space="0" w:color="auto"/>
              <w:bottom w:val="single" w:sz="4" w:space="0" w:color="auto"/>
            </w:tcBorders>
            <w:shd w:val="clear" w:color="auto" w:fill="auto"/>
            <w:noWrap/>
            <w:hideMark/>
          </w:tcPr>
          <w:p w14:paraId="0E3C251F" w14:textId="77777777" w:rsidR="001D21C2" w:rsidRPr="003E580D" w:rsidRDefault="001D21C2" w:rsidP="001D21C2">
            <w:pPr>
              <w:spacing w:before="60" w:after="60" w:line="240" w:lineRule="exact"/>
              <w:jc w:val="center"/>
              <w:rPr>
                <w:rFonts w:cs="Arial"/>
                <w:sz w:val="18"/>
                <w:szCs w:val="18"/>
                <w:lang w:eastAsia="en-AU"/>
              </w:rPr>
            </w:pPr>
            <w:r w:rsidRPr="003E580D">
              <w:rPr>
                <w:rFonts w:cs="Arial"/>
                <w:color w:val="000000"/>
                <w:sz w:val="18"/>
                <w:szCs w:val="18"/>
              </w:rPr>
              <w:t>1</w:t>
            </w:r>
          </w:p>
        </w:tc>
      </w:tr>
      <w:tr w:rsidR="001D21C2" w:rsidRPr="003E580D" w14:paraId="1B6A8CA9"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369100FC"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F892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Natural Water Body</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938E"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2881F"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4</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D0FCA"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vAlign w:val="bottom"/>
            <w:hideMark/>
          </w:tcPr>
          <w:p w14:paraId="5A737C0B"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65811E1D"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61A300FD"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E2B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Cultivated Land</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A9904"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D378"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9721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c>
          <w:tcPr>
            <w:tcW w:w="609" w:type="pct"/>
            <w:tcBorders>
              <w:top w:val="single" w:sz="4" w:space="0" w:color="auto"/>
              <w:left w:val="single" w:sz="4" w:space="0" w:color="auto"/>
              <w:bottom w:val="single" w:sz="4" w:space="0" w:color="auto"/>
            </w:tcBorders>
            <w:shd w:val="clear" w:color="auto" w:fill="auto"/>
            <w:noWrap/>
            <w:vAlign w:val="bottom"/>
            <w:hideMark/>
          </w:tcPr>
          <w:p w14:paraId="62EAD1D7"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0</w:t>
            </w:r>
          </w:p>
        </w:tc>
      </w:tr>
      <w:tr w:rsidR="001D21C2" w:rsidRPr="003E580D" w14:paraId="1EF12F50" w14:textId="77777777" w:rsidTr="005F468B">
        <w:trPr>
          <w:trHeight w:val="300"/>
        </w:trPr>
        <w:tc>
          <w:tcPr>
            <w:tcW w:w="540" w:type="pct"/>
            <w:vMerge/>
            <w:tcBorders>
              <w:top w:val="single" w:sz="4" w:space="0" w:color="auto"/>
              <w:bottom w:val="single" w:sz="4" w:space="0" w:color="auto"/>
              <w:right w:val="single" w:sz="4" w:space="0" w:color="auto"/>
            </w:tcBorders>
            <w:shd w:val="clear" w:color="auto" w:fill="auto"/>
            <w:vAlign w:val="center"/>
            <w:hideMark/>
          </w:tcPr>
          <w:p w14:paraId="256D25CA"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F7565"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Farm Dam*</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79AAD"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16</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5C9C6"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3</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A6C32"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15</w:t>
            </w:r>
          </w:p>
        </w:tc>
        <w:tc>
          <w:tcPr>
            <w:tcW w:w="609" w:type="pct"/>
            <w:tcBorders>
              <w:top w:val="single" w:sz="4" w:space="0" w:color="auto"/>
              <w:left w:val="single" w:sz="4" w:space="0" w:color="auto"/>
              <w:bottom w:val="single" w:sz="4" w:space="0" w:color="auto"/>
            </w:tcBorders>
            <w:shd w:val="clear" w:color="auto" w:fill="auto"/>
            <w:noWrap/>
            <w:vAlign w:val="bottom"/>
            <w:hideMark/>
          </w:tcPr>
          <w:p w14:paraId="3205AE01" w14:textId="77777777" w:rsidR="001D21C2" w:rsidRPr="003E580D" w:rsidRDefault="001D21C2" w:rsidP="000665AA">
            <w:pPr>
              <w:spacing w:before="60" w:after="60" w:line="240" w:lineRule="exact"/>
              <w:jc w:val="center"/>
              <w:rPr>
                <w:rFonts w:cs="Arial"/>
                <w:sz w:val="18"/>
                <w:szCs w:val="18"/>
                <w:lang w:eastAsia="en-AU"/>
              </w:rPr>
            </w:pPr>
            <w:r w:rsidRPr="003E580D">
              <w:rPr>
                <w:rFonts w:cs="Arial"/>
                <w:color w:val="000000"/>
                <w:sz w:val="18"/>
                <w:szCs w:val="18"/>
              </w:rPr>
              <w:t>41</w:t>
            </w:r>
          </w:p>
        </w:tc>
      </w:tr>
      <w:tr w:rsidR="001D21C2" w:rsidRPr="003E580D" w14:paraId="47D186BF" w14:textId="77777777" w:rsidTr="005F468B">
        <w:trPr>
          <w:trHeight w:val="315"/>
        </w:trPr>
        <w:tc>
          <w:tcPr>
            <w:tcW w:w="540" w:type="pct"/>
            <w:vMerge/>
            <w:tcBorders>
              <w:top w:val="single" w:sz="4" w:space="0" w:color="auto"/>
              <w:bottom w:val="single" w:sz="4" w:space="0" w:color="auto"/>
              <w:right w:val="single" w:sz="4" w:space="0" w:color="auto"/>
            </w:tcBorders>
            <w:shd w:val="clear" w:color="auto" w:fill="auto"/>
            <w:vAlign w:val="center"/>
            <w:hideMark/>
          </w:tcPr>
          <w:p w14:paraId="25B0C676" w14:textId="77777777" w:rsidR="001D21C2" w:rsidRPr="003E580D" w:rsidRDefault="001D21C2" w:rsidP="000665AA">
            <w:pPr>
              <w:spacing w:before="60" w:after="60" w:line="240" w:lineRule="exact"/>
              <w:jc w:val="center"/>
              <w:rPr>
                <w:rFonts w:cs="Arial"/>
                <w:sz w:val="18"/>
                <w:szCs w:val="18"/>
                <w:lang w:eastAsia="en-AU"/>
              </w:rPr>
            </w:pPr>
          </w:p>
        </w:tc>
        <w:tc>
          <w:tcPr>
            <w:tcW w:w="20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A71C4"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b/>
                <w:bCs/>
                <w:color w:val="000000"/>
                <w:sz w:val="18"/>
                <w:szCs w:val="18"/>
              </w:rPr>
              <w:t>Total (ML)</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B17F6"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b/>
                <w:bCs/>
                <w:color w:val="000000"/>
                <w:sz w:val="18"/>
                <w:szCs w:val="18"/>
              </w:rPr>
              <w:t>15</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1534"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b/>
                <w:bCs/>
                <w:color w:val="000000"/>
                <w:sz w:val="18"/>
                <w:szCs w:val="18"/>
              </w:rPr>
              <w:t>7</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47C1"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b/>
                <w:bCs/>
                <w:color w:val="000000"/>
                <w:sz w:val="18"/>
                <w:szCs w:val="18"/>
              </w:rPr>
              <w:t>147</w:t>
            </w:r>
          </w:p>
        </w:tc>
        <w:tc>
          <w:tcPr>
            <w:tcW w:w="609" w:type="pct"/>
            <w:tcBorders>
              <w:top w:val="single" w:sz="4" w:space="0" w:color="auto"/>
              <w:left w:val="single" w:sz="4" w:space="0" w:color="auto"/>
              <w:bottom w:val="single" w:sz="4" w:space="0" w:color="auto"/>
            </w:tcBorders>
            <w:shd w:val="clear" w:color="auto" w:fill="auto"/>
            <w:noWrap/>
            <w:vAlign w:val="bottom"/>
            <w:hideMark/>
          </w:tcPr>
          <w:p w14:paraId="0AFA851E" w14:textId="77777777" w:rsidR="001D21C2" w:rsidRPr="003E580D" w:rsidRDefault="001D21C2" w:rsidP="000665AA">
            <w:pPr>
              <w:spacing w:before="60" w:after="60" w:line="240" w:lineRule="exact"/>
              <w:jc w:val="center"/>
              <w:rPr>
                <w:rFonts w:cs="Arial"/>
                <w:b/>
                <w:bCs/>
                <w:sz w:val="18"/>
                <w:szCs w:val="18"/>
                <w:lang w:eastAsia="en-AU"/>
              </w:rPr>
            </w:pPr>
            <w:r w:rsidRPr="003E580D">
              <w:rPr>
                <w:rFonts w:cs="Arial"/>
                <w:b/>
                <w:bCs/>
                <w:color w:val="000000"/>
                <w:sz w:val="18"/>
                <w:szCs w:val="18"/>
              </w:rPr>
              <w:t>1</w:t>
            </w:r>
          </w:p>
        </w:tc>
      </w:tr>
      <w:tr w:rsidR="001D21C2" w:rsidRPr="003E580D" w14:paraId="2E533054" w14:textId="77777777" w:rsidTr="005F468B">
        <w:trPr>
          <w:trHeight w:val="315"/>
        </w:trPr>
        <w:tc>
          <w:tcPr>
            <w:tcW w:w="5000" w:type="pct"/>
            <w:gridSpan w:val="6"/>
            <w:tcBorders>
              <w:top w:val="single" w:sz="4" w:space="0" w:color="auto"/>
            </w:tcBorders>
            <w:shd w:val="clear" w:color="auto" w:fill="auto"/>
            <w:vAlign w:val="center"/>
          </w:tcPr>
          <w:p w14:paraId="4C2B25BA" w14:textId="77777777" w:rsidR="001D21C2" w:rsidRPr="003E580D" w:rsidRDefault="001D21C2" w:rsidP="000665AA">
            <w:pPr>
              <w:spacing w:before="60" w:after="60" w:line="240" w:lineRule="exact"/>
              <w:jc w:val="left"/>
              <w:rPr>
                <w:rFonts w:cs="Arial"/>
                <w:b/>
                <w:bCs/>
                <w:sz w:val="18"/>
                <w:szCs w:val="18"/>
              </w:rPr>
            </w:pPr>
            <w:r w:rsidRPr="003E580D">
              <w:rPr>
                <w:rFonts w:cs="Arial"/>
                <w:sz w:val="18"/>
                <w:szCs w:val="18"/>
                <w:lang w:eastAsia="en-AU"/>
              </w:rPr>
              <w:t>* Farm dams were not included in volume calculations</w:t>
            </w:r>
          </w:p>
        </w:tc>
      </w:tr>
    </w:tbl>
    <w:p w14:paraId="77A70E79" w14:textId="4D31229C" w:rsidR="001D21C2" w:rsidRDefault="001D21C2" w:rsidP="001D21C2">
      <w:pPr>
        <w:rPr>
          <w:b/>
        </w:rPr>
      </w:pPr>
    </w:p>
    <w:p w14:paraId="118C126D" w14:textId="77777777" w:rsidR="001D21C2" w:rsidRPr="005F55C0" w:rsidRDefault="001D21C2" w:rsidP="001D21C2">
      <w:pPr>
        <w:pStyle w:val="Heading8"/>
      </w:pPr>
      <w:r w:rsidRPr="005F55C0">
        <w:t>Comparison with previous years</w:t>
      </w:r>
    </w:p>
    <w:p w14:paraId="45AB9206" w14:textId="1AC070FC" w:rsidR="001D21C2" w:rsidRPr="005F55C0" w:rsidRDefault="001D21C2" w:rsidP="001D21C2">
      <w:r>
        <w:t>W</w:t>
      </w:r>
      <w:r w:rsidRPr="005F55C0">
        <w:t>etland</w:t>
      </w:r>
      <w:r>
        <w:t xml:space="preserve"> i</w:t>
      </w:r>
      <w:r w:rsidRPr="005F55C0">
        <w:t xml:space="preserve">nundation in the lower Gwydir in 2017-18 was the lowest recorded </w:t>
      </w:r>
      <w:r>
        <w:t>since</w:t>
      </w:r>
      <w:r w:rsidRPr="005F55C0">
        <w:t xml:space="preserve"> the LTIM project</w:t>
      </w:r>
      <w:r>
        <w:t xml:space="preserve"> commenced</w:t>
      </w:r>
      <w:r w:rsidRPr="005F55C0">
        <w:t xml:space="preserve">. This year, inflows into the Gingham </w:t>
      </w:r>
      <w:r w:rsidR="007A47DE">
        <w:t>watercourse</w:t>
      </w:r>
      <w:r w:rsidRPr="005F55C0">
        <w:t xml:space="preserve"> were around 5 times less than in 2016-17, </w:t>
      </w:r>
      <w:r w:rsidR="00F05DDA">
        <w:t>and much less in</w:t>
      </w:r>
      <w:r>
        <w:t xml:space="preserve"> the</w:t>
      </w:r>
      <w:r w:rsidRPr="005F55C0">
        <w:t xml:space="preserve"> </w:t>
      </w:r>
      <w:r w:rsidR="00F05DDA">
        <w:t>l</w:t>
      </w:r>
      <w:r w:rsidRPr="005F55C0">
        <w:t>ower Gwydir</w:t>
      </w:r>
      <w:r>
        <w:t>.  I</w:t>
      </w:r>
      <w:r w:rsidRPr="005F55C0">
        <w:t>n 201</w:t>
      </w:r>
      <w:r w:rsidR="00F05DDA">
        <w:t>7</w:t>
      </w:r>
      <w:r w:rsidRPr="005F55C0">
        <w:t>-1</w:t>
      </w:r>
      <w:r w:rsidR="00F05DDA">
        <w:t>8</w:t>
      </w:r>
      <w:r>
        <w:t xml:space="preserve"> </w:t>
      </w:r>
      <w:r w:rsidRPr="005F55C0">
        <w:t xml:space="preserve">no environmental </w:t>
      </w:r>
      <w:r>
        <w:t>water</w:t>
      </w:r>
      <w:r w:rsidRPr="005F55C0">
        <w:t xml:space="preserve"> </w:t>
      </w:r>
      <w:r>
        <w:t xml:space="preserve">was </w:t>
      </w:r>
      <w:r w:rsidRPr="005F55C0">
        <w:t>released into the Mallowa system. This resulted in around 5 times less wetland inundation overall in 2017-18 compared to the previous water year (</w:t>
      </w:r>
      <w:r w:rsidRPr="005F55C0">
        <w:fldChar w:fldCharType="begin"/>
      </w:r>
      <w:r w:rsidRPr="005F55C0">
        <w:instrText xml:space="preserve"> REF _Ref490828252 \h </w:instrText>
      </w:r>
      <w:r>
        <w:instrText xml:space="preserve"> \* MERGEFORMAT </w:instrText>
      </w:r>
      <w:r w:rsidRPr="005F55C0">
        <w:fldChar w:fldCharType="separate"/>
      </w:r>
      <w:r w:rsidR="000D3CFD" w:rsidRPr="00853537">
        <w:t xml:space="preserve">Table </w:t>
      </w:r>
      <w:r w:rsidR="000D3CFD">
        <w:rPr>
          <w:noProof/>
        </w:rPr>
        <w:t>B</w:t>
      </w:r>
      <w:r w:rsidR="000D3CFD">
        <w:rPr>
          <w:noProof/>
        </w:rPr>
        <w:noBreakHyphen/>
        <w:t>6</w:t>
      </w:r>
      <w:r w:rsidRPr="005F55C0">
        <w:fldChar w:fldCharType="end"/>
      </w:r>
      <w:r w:rsidRPr="005F55C0">
        <w:t>)</w:t>
      </w:r>
    </w:p>
    <w:p w14:paraId="620DD362" w14:textId="3E6886CD" w:rsidR="001D21C2" w:rsidRPr="00F16074" w:rsidRDefault="001D21C2" w:rsidP="001D21C2">
      <w:bookmarkStart w:id="34" w:name="_Hlk521526007"/>
      <w:r w:rsidRPr="00F16074">
        <w:t xml:space="preserve">While the area of inundation was low during 2017-18, a </w:t>
      </w:r>
      <w:r w:rsidR="007A47DE">
        <w:t>large range</w:t>
      </w:r>
      <w:r w:rsidRPr="00F16074">
        <w:t xml:space="preserve"> of vegetation communities w</w:t>
      </w:r>
      <w:r w:rsidR="007A47DE">
        <w:t>ere</w:t>
      </w:r>
      <w:r w:rsidRPr="00F16074">
        <w:t xml:space="preserve"> inundated. In the Gingham, 16 of the 22 vegetation communities that were inundated in 2016-17 were again inundated this water year (</w:t>
      </w:r>
      <w:r w:rsidRPr="00F16074">
        <w:fldChar w:fldCharType="begin"/>
      </w:r>
      <w:r w:rsidRPr="00F16074">
        <w:instrText xml:space="preserve"> REF _Ref490828252 \h </w:instrText>
      </w:r>
      <w:r>
        <w:instrText xml:space="preserve"> \* MERGEFORMAT </w:instrText>
      </w:r>
      <w:r w:rsidRPr="00F16074">
        <w:fldChar w:fldCharType="separate"/>
      </w:r>
      <w:r w:rsidR="000D3CFD" w:rsidRPr="00853537">
        <w:t xml:space="preserve">Table </w:t>
      </w:r>
      <w:r w:rsidR="000D3CFD">
        <w:rPr>
          <w:noProof/>
        </w:rPr>
        <w:t>B</w:t>
      </w:r>
      <w:r w:rsidR="000D3CFD">
        <w:rPr>
          <w:noProof/>
        </w:rPr>
        <w:noBreakHyphen/>
        <w:t>6</w:t>
      </w:r>
      <w:r w:rsidRPr="00F16074">
        <w:fldChar w:fldCharType="end"/>
      </w:r>
      <w:r w:rsidRPr="00F16074">
        <w:t xml:space="preserve">). </w:t>
      </w:r>
      <w:r w:rsidR="007A47DE">
        <w:t>Interestingly in 2017-18, more c</w:t>
      </w:r>
      <w:r w:rsidRPr="00F16074">
        <w:t>umbungi swamp rushland was inundated than in the previous year</w:t>
      </w:r>
      <w:r w:rsidR="005F04D5">
        <w:t>, likely a reflection of variable inundations patterns between year</w:t>
      </w:r>
      <w:r w:rsidRPr="00F16074">
        <w:t xml:space="preserve">. As in previous years </w:t>
      </w:r>
      <w:r w:rsidR="00AC245D">
        <w:t>w</w:t>
      </w:r>
      <w:r w:rsidRPr="00F16074">
        <w:t xml:space="preserve">ater couch – spike rush – tussock rush marsh grassland/sedgeland and river cooba – lignum swamp shrubland were again </w:t>
      </w:r>
      <w:r>
        <w:t>all</w:t>
      </w:r>
      <w:r w:rsidR="00AC245D">
        <w:t xml:space="preserve"> partially</w:t>
      </w:r>
      <w:r>
        <w:t xml:space="preserve"> inundated in 2017-18</w:t>
      </w:r>
      <w:r w:rsidRPr="00F16074">
        <w:t>.</w:t>
      </w:r>
    </w:p>
    <w:p w14:paraId="47734353" w14:textId="27DAC0C6" w:rsidR="001D21C2" w:rsidRPr="00853537" w:rsidRDefault="001D21C2" w:rsidP="001D21C2">
      <w:r w:rsidRPr="00853537">
        <w:t xml:space="preserve">In the </w:t>
      </w:r>
      <w:r w:rsidR="00AC245D">
        <w:t>l</w:t>
      </w:r>
      <w:r w:rsidRPr="00853537">
        <w:t>ower Gwydir wetlands, six of the eight vegetation communities mapped were inundated to varying extents during each of the last three monitoring years (</w:t>
      </w:r>
      <w:r w:rsidRPr="00853537">
        <w:fldChar w:fldCharType="begin"/>
      </w:r>
      <w:r w:rsidRPr="00853537">
        <w:instrText xml:space="preserve"> REF _Ref490828252 \h  \* MERGEFORMAT </w:instrText>
      </w:r>
      <w:r w:rsidRPr="00853537">
        <w:fldChar w:fldCharType="separate"/>
      </w:r>
      <w:r w:rsidR="000D3CFD" w:rsidRPr="00853537">
        <w:t xml:space="preserve">Table </w:t>
      </w:r>
      <w:r w:rsidR="000D3CFD">
        <w:rPr>
          <w:noProof/>
        </w:rPr>
        <w:t>B</w:t>
      </w:r>
      <w:r w:rsidR="000D3CFD">
        <w:rPr>
          <w:noProof/>
        </w:rPr>
        <w:noBreakHyphen/>
        <w:t>6</w:t>
      </w:r>
      <w:r w:rsidRPr="00853537">
        <w:fldChar w:fldCharType="end"/>
      </w:r>
      <w:r w:rsidRPr="00853537">
        <w:t>), though the area inundated in 2017-18 w</w:t>
      </w:r>
      <w:r>
        <w:t>as</w:t>
      </w:r>
      <w:r w:rsidRPr="00853537">
        <w:t xml:space="preserve"> much </w:t>
      </w:r>
      <w:r>
        <w:t>less</w:t>
      </w:r>
      <w:r w:rsidRPr="00853537">
        <w:t xml:space="preserve"> than</w:t>
      </w:r>
      <w:r w:rsidR="00D26138">
        <w:t xml:space="preserve"> in previous years. In 2017-18, river cooba - l</w:t>
      </w:r>
      <w:r w:rsidRPr="00853537">
        <w:t xml:space="preserve">ignum </w:t>
      </w:r>
      <w:r w:rsidR="00D26138">
        <w:t>a</w:t>
      </w:r>
      <w:r w:rsidRPr="00853537">
        <w:t xml:space="preserve">ssociation made up a greater proportion of the total area inundated, being 44% of the total inundated area. This </w:t>
      </w:r>
      <w:r w:rsidR="00AC245D">
        <w:t>wa</w:t>
      </w:r>
      <w:r w:rsidRPr="00853537">
        <w:t xml:space="preserve">s due to the reduced area of </w:t>
      </w:r>
      <w:r w:rsidR="00F05DDA">
        <w:t>w</w:t>
      </w:r>
      <w:r w:rsidRPr="00853537">
        <w:t>ater couch – spike rush – tussock rush marsh grassland inundated in 2016-17, which in this water year constituted 43% of the to</w:t>
      </w:r>
      <w:r>
        <w:t>t</w:t>
      </w:r>
      <w:r w:rsidRPr="00853537">
        <w:t>al area compared to 74% in the previous water year (</w:t>
      </w:r>
      <w:r w:rsidRPr="00853537">
        <w:fldChar w:fldCharType="begin"/>
      </w:r>
      <w:r w:rsidRPr="00853537">
        <w:instrText xml:space="preserve"> REF _Ref490828252 \h  \* MERGEFORMAT </w:instrText>
      </w:r>
      <w:r w:rsidRPr="00853537">
        <w:fldChar w:fldCharType="separate"/>
      </w:r>
      <w:r w:rsidR="000D3CFD" w:rsidRPr="00853537">
        <w:t xml:space="preserve">Table </w:t>
      </w:r>
      <w:r w:rsidR="000D3CFD">
        <w:rPr>
          <w:noProof/>
        </w:rPr>
        <w:t>B</w:t>
      </w:r>
      <w:r w:rsidR="000D3CFD">
        <w:rPr>
          <w:noProof/>
        </w:rPr>
        <w:noBreakHyphen/>
        <w:t>6</w:t>
      </w:r>
      <w:r w:rsidRPr="00853537">
        <w:fldChar w:fldCharType="end"/>
      </w:r>
      <w:r w:rsidRPr="00853537">
        <w:t>).</w:t>
      </w:r>
      <w:bookmarkEnd w:id="34"/>
      <w:r w:rsidRPr="00853537">
        <w:t xml:space="preserve"> </w:t>
      </w:r>
    </w:p>
    <w:p w14:paraId="5DE9F913" w14:textId="0B7E35CD" w:rsidR="001D21C2" w:rsidRPr="00853537" w:rsidRDefault="001D21C2" w:rsidP="001D21C2">
      <w:pPr>
        <w:pStyle w:val="Caption"/>
        <w:keepNext/>
      </w:pPr>
      <w:bookmarkStart w:id="35" w:name="_Ref490828252"/>
      <w:r w:rsidRPr="00853537">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B</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6</w:t>
      </w:r>
      <w:r w:rsidR="00F276BC">
        <w:rPr>
          <w:noProof/>
        </w:rPr>
        <w:fldChar w:fldCharType="end"/>
      </w:r>
      <w:bookmarkEnd w:id="35"/>
      <w:r w:rsidRPr="00853537">
        <w:rPr>
          <w:noProof/>
        </w:rPr>
        <w:t>:</w:t>
      </w:r>
      <w:r w:rsidRPr="00853537">
        <w:t xml:space="preserve"> Maximum area of inundation for each vegetation community during the LTIM project.</w:t>
      </w:r>
    </w:p>
    <w:tbl>
      <w:tblPr>
        <w:tblStyle w:val="StandardELAFormat"/>
        <w:tblW w:w="5000" w:type="pct"/>
        <w:jc w:val="left"/>
        <w:tblLayout w:type="fixed"/>
        <w:tblLook w:val="04A0" w:firstRow="1" w:lastRow="0" w:firstColumn="1" w:lastColumn="0" w:noHBand="0" w:noVBand="1"/>
      </w:tblPr>
      <w:tblGrid>
        <w:gridCol w:w="994"/>
        <w:gridCol w:w="3686"/>
        <w:gridCol w:w="1133"/>
        <w:gridCol w:w="1133"/>
        <w:gridCol w:w="1133"/>
        <w:gridCol w:w="1121"/>
      </w:tblGrid>
      <w:tr w:rsidR="001D21C2" w:rsidRPr="001D21C2" w14:paraId="6FD51C72" w14:textId="77777777" w:rsidTr="001D21C2">
        <w:trPr>
          <w:cnfStyle w:val="100000000000" w:firstRow="1" w:lastRow="0" w:firstColumn="0" w:lastColumn="0" w:oddVBand="0" w:evenVBand="0" w:oddHBand="0" w:evenHBand="0" w:firstRowFirstColumn="0" w:firstRowLastColumn="0" w:lastRowFirstColumn="0" w:lastRowLastColumn="0"/>
          <w:trHeight w:val="240"/>
          <w:tblHeader/>
          <w:jc w:val="left"/>
        </w:trPr>
        <w:tc>
          <w:tcPr>
            <w:cnfStyle w:val="001000000000" w:firstRow="0" w:lastRow="0" w:firstColumn="1" w:lastColumn="0" w:oddVBand="0" w:evenVBand="0" w:oddHBand="0" w:evenHBand="0" w:firstRowFirstColumn="0" w:firstRowLastColumn="0" w:lastRowFirstColumn="0" w:lastRowLastColumn="0"/>
            <w:tcW w:w="540" w:type="pct"/>
            <w:vMerge w:val="restart"/>
            <w:noWrap/>
            <w:hideMark/>
          </w:tcPr>
          <w:p w14:paraId="74052B7C" w14:textId="77777777" w:rsidR="001D21C2" w:rsidRPr="001D21C2" w:rsidRDefault="001D21C2" w:rsidP="001D21C2">
            <w:pPr>
              <w:spacing w:after="60"/>
              <w:jc w:val="center"/>
              <w:rPr>
                <w:rFonts w:cs="Arial"/>
                <w:szCs w:val="18"/>
                <w:lang w:eastAsia="en-AU"/>
              </w:rPr>
            </w:pPr>
            <w:r w:rsidRPr="001D21C2">
              <w:rPr>
                <w:rFonts w:cs="Arial"/>
                <w:szCs w:val="18"/>
                <w:lang w:eastAsia="en-AU"/>
              </w:rPr>
              <w:t>Wetland</w:t>
            </w:r>
          </w:p>
        </w:tc>
        <w:tc>
          <w:tcPr>
            <w:tcW w:w="2003" w:type="pct"/>
            <w:vMerge w:val="restart"/>
            <w:noWrap/>
            <w:hideMark/>
          </w:tcPr>
          <w:p w14:paraId="05622F3C" w14:textId="77777777" w:rsidR="001D21C2" w:rsidRPr="001D21C2" w:rsidRDefault="001D21C2" w:rsidP="001D21C2">
            <w:pPr>
              <w:spacing w:after="60"/>
              <w:ind w:left="-578" w:firstLine="485"/>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Vegetation community</w:t>
            </w:r>
          </w:p>
        </w:tc>
        <w:tc>
          <w:tcPr>
            <w:tcW w:w="2457" w:type="pct"/>
            <w:gridSpan w:val="4"/>
          </w:tcPr>
          <w:p w14:paraId="22BAB597" w14:textId="77777777" w:rsidR="001D21C2" w:rsidRPr="001D21C2" w:rsidRDefault="001D21C2" w:rsidP="001D21C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Maximum area inundated (ha)</w:t>
            </w:r>
          </w:p>
        </w:tc>
      </w:tr>
      <w:tr w:rsidR="001D21C2" w:rsidRPr="001D21C2" w14:paraId="32B796FB" w14:textId="77777777" w:rsidTr="001D21C2">
        <w:trPr>
          <w:cnfStyle w:val="100000000000" w:firstRow="1" w:lastRow="0" w:firstColumn="0" w:lastColumn="0" w:oddVBand="0" w:evenVBand="0" w:oddHBand="0" w:evenHBand="0" w:firstRowFirstColumn="0" w:firstRowLastColumn="0" w:lastRowFirstColumn="0" w:lastRowLastColumn="0"/>
          <w:trHeight w:val="240"/>
          <w:tblHeader/>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5DB14343" w14:textId="77777777" w:rsidR="001D21C2" w:rsidRPr="001D21C2" w:rsidRDefault="001D21C2" w:rsidP="001D21C2">
            <w:pPr>
              <w:spacing w:after="60"/>
              <w:jc w:val="center"/>
              <w:rPr>
                <w:rFonts w:cs="Arial"/>
                <w:szCs w:val="18"/>
                <w:lang w:eastAsia="en-AU"/>
              </w:rPr>
            </w:pPr>
          </w:p>
        </w:tc>
        <w:tc>
          <w:tcPr>
            <w:tcW w:w="2003" w:type="pct"/>
            <w:vMerge/>
            <w:hideMark/>
          </w:tcPr>
          <w:p w14:paraId="746E594C" w14:textId="77777777" w:rsidR="001D21C2" w:rsidRPr="001D21C2" w:rsidRDefault="001D21C2" w:rsidP="001D21C2">
            <w:pPr>
              <w:spacing w:after="60"/>
              <w:ind w:left="-578" w:firstLine="485"/>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p>
        </w:tc>
        <w:tc>
          <w:tcPr>
            <w:tcW w:w="616" w:type="pct"/>
          </w:tcPr>
          <w:p w14:paraId="4864B165" w14:textId="77777777" w:rsidR="001D21C2" w:rsidRPr="001D21C2" w:rsidRDefault="001D21C2" w:rsidP="001D21C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2017-18</w:t>
            </w:r>
          </w:p>
        </w:tc>
        <w:tc>
          <w:tcPr>
            <w:tcW w:w="616" w:type="pct"/>
            <w:noWrap/>
            <w:hideMark/>
          </w:tcPr>
          <w:p w14:paraId="59F64209" w14:textId="77777777" w:rsidR="001D21C2" w:rsidRPr="001D21C2" w:rsidRDefault="001D21C2" w:rsidP="001D21C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2016-17</w:t>
            </w:r>
          </w:p>
        </w:tc>
        <w:tc>
          <w:tcPr>
            <w:tcW w:w="616" w:type="pct"/>
            <w:noWrap/>
            <w:hideMark/>
          </w:tcPr>
          <w:p w14:paraId="57504502" w14:textId="77777777" w:rsidR="001D21C2" w:rsidRPr="001D21C2" w:rsidRDefault="001D21C2" w:rsidP="001D21C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2015-16</w:t>
            </w:r>
          </w:p>
        </w:tc>
        <w:tc>
          <w:tcPr>
            <w:tcW w:w="609" w:type="pct"/>
            <w:noWrap/>
            <w:hideMark/>
          </w:tcPr>
          <w:p w14:paraId="3D745397" w14:textId="77777777" w:rsidR="001D21C2" w:rsidRPr="001D21C2" w:rsidRDefault="001D21C2" w:rsidP="001D21C2">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2014-15</w:t>
            </w:r>
          </w:p>
        </w:tc>
      </w:tr>
      <w:tr w:rsidR="001D21C2" w:rsidRPr="001D21C2" w14:paraId="1B27A6E0"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val="restart"/>
            <w:hideMark/>
          </w:tcPr>
          <w:p w14:paraId="4827EDD4" w14:textId="77777777" w:rsidR="001D21C2" w:rsidRPr="001D21C2" w:rsidRDefault="001D21C2" w:rsidP="001D21C2">
            <w:pPr>
              <w:spacing w:after="60"/>
              <w:jc w:val="center"/>
              <w:rPr>
                <w:rFonts w:cs="Arial"/>
                <w:szCs w:val="18"/>
                <w:lang w:eastAsia="en-AU"/>
              </w:rPr>
            </w:pPr>
            <w:r w:rsidRPr="001D21C2">
              <w:rPr>
                <w:rFonts w:cs="Arial"/>
                <w:szCs w:val="18"/>
                <w:lang w:eastAsia="en-AU"/>
              </w:rPr>
              <w:t>Lower Gwydir</w:t>
            </w:r>
          </w:p>
        </w:tc>
        <w:tc>
          <w:tcPr>
            <w:tcW w:w="2003" w:type="pct"/>
            <w:noWrap/>
            <w:hideMark/>
          </w:tcPr>
          <w:p w14:paraId="3EDBC544"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Common Reed - Marsh Club-rush</w:t>
            </w:r>
          </w:p>
        </w:tc>
        <w:tc>
          <w:tcPr>
            <w:tcW w:w="616" w:type="pct"/>
          </w:tcPr>
          <w:p w14:paraId="102BA71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0.75</w:t>
            </w:r>
          </w:p>
        </w:tc>
        <w:tc>
          <w:tcPr>
            <w:tcW w:w="616" w:type="pct"/>
            <w:noWrap/>
            <w:hideMark/>
          </w:tcPr>
          <w:p w14:paraId="75B5A14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26.95</w:t>
            </w:r>
          </w:p>
        </w:tc>
        <w:tc>
          <w:tcPr>
            <w:tcW w:w="616" w:type="pct"/>
            <w:noWrap/>
            <w:hideMark/>
          </w:tcPr>
          <w:p w14:paraId="53F7FF2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15.34</w:t>
            </w:r>
          </w:p>
        </w:tc>
        <w:tc>
          <w:tcPr>
            <w:tcW w:w="609" w:type="pct"/>
            <w:noWrap/>
            <w:hideMark/>
          </w:tcPr>
          <w:p w14:paraId="6C051C9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55.68</w:t>
            </w:r>
          </w:p>
        </w:tc>
      </w:tr>
      <w:tr w:rsidR="001D21C2" w:rsidRPr="001D21C2" w14:paraId="4D10C068"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5B39B252" w14:textId="77777777" w:rsidR="001D21C2" w:rsidRPr="001D21C2" w:rsidRDefault="001D21C2" w:rsidP="001D21C2">
            <w:pPr>
              <w:spacing w:after="60"/>
              <w:jc w:val="center"/>
              <w:rPr>
                <w:rFonts w:cs="Arial"/>
                <w:szCs w:val="18"/>
                <w:lang w:eastAsia="en-AU"/>
              </w:rPr>
            </w:pPr>
          </w:p>
        </w:tc>
        <w:tc>
          <w:tcPr>
            <w:tcW w:w="2003" w:type="pct"/>
            <w:noWrap/>
            <w:hideMark/>
          </w:tcPr>
          <w:p w14:paraId="4F7AD08D"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Common Reed - Tussock Sedge</w:t>
            </w:r>
          </w:p>
        </w:tc>
        <w:tc>
          <w:tcPr>
            <w:tcW w:w="616" w:type="pct"/>
          </w:tcPr>
          <w:p w14:paraId="359F861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0.19</w:t>
            </w:r>
          </w:p>
        </w:tc>
        <w:tc>
          <w:tcPr>
            <w:tcW w:w="616" w:type="pct"/>
            <w:noWrap/>
            <w:hideMark/>
          </w:tcPr>
          <w:p w14:paraId="43E8FF0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3.67</w:t>
            </w:r>
          </w:p>
        </w:tc>
        <w:tc>
          <w:tcPr>
            <w:tcW w:w="616" w:type="pct"/>
            <w:noWrap/>
            <w:hideMark/>
          </w:tcPr>
          <w:p w14:paraId="5C8C3FA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2.78</w:t>
            </w:r>
          </w:p>
        </w:tc>
        <w:tc>
          <w:tcPr>
            <w:tcW w:w="609" w:type="pct"/>
            <w:noWrap/>
            <w:hideMark/>
          </w:tcPr>
          <w:p w14:paraId="0B72C58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44.37</w:t>
            </w:r>
          </w:p>
        </w:tc>
      </w:tr>
      <w:tr w:rsidR="001D21C2" w:rsidRPr="001D21C2" w14:paraId="3E2BA5B9"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16B232FF" w14:textId="77777777" w:rsidR="001D21C2" w:rsidRPr="001D21C2" w:rsidRDefault="001D21C2" w:rsidP="001D21C2">
            <w:pPr>
              <w:spacing w:after="60"/>
              <w:jc w:val="center"/>
              <w:rPr>
                <w:rFonts w:cs="Arial"/>
                <w:szCs w:val="18"/>
                <w:lang w:eastAsia="en-AU"/>
              </w:rPr>
            </w:pPr>
          </w:p>
        </w:tc>
        <w:tc>
          <w:tcPr>
            <w:tcW w:w="2003" w:type="pct"/>
            <w:noWrap/>
            <w:hideMark/>
          </w:tcPr>
          <w:p w14:paraId="4D5B129D"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Coolibah - River Red Gum Association</w:t>
            </w:r>
          </w:p>
        </w:tc>
        <w:tc>
          <w:tcPr>
            <w:tcW w:w="616" w:type="pct"/>
          </w:tcPr>
          <w:p w14:paraId="39E5F0C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4.55</w:t>
            </w:r>
          </w:p>
        </w:tc>
        <w:tc>
          <w:tcPr>
            <w:tcW w:w="616" w:type="pct"/>
            <w:noWrap/>
            <w:hideMark/>
          </w:tcPr>
          <w:p w14:paraId="45537AD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4.83</w:t>
            </w:r>
          </w:p>
        </w:tc>
        <w:tc>
          <w:tcPr>
            <w:tcW w:w="616" w:type="pct"/>
            <w:noWrap/>
            <w:hideMark/>
          </w:tcPr>
          <w:p w14:paraId="2E9C041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9.03</w:t>
            </w:r>
          </w:p>
        </w:tc>
        <w:tc>
          <w:tcPr>
            <w:tcW w:w="609" w:type="pct"/>
            <w:noWrap/>
            <w:hideMark/>
          </w:tcPr>
          <w:p w14:paraId="325691F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15.68</w:t>
            </w:r>
          </w:p>
        </w:tc>
      </w:tr>
      <w:tr w:rsidR="001D21C2" w:rsidRPr="001D21C2" w14:paraId="47963DCA"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2B818BFD" w14:textId="77777777" w:rsidR="001D21C2" w:rsidRPr="001D21C2" w:rsidRDefault="001D21C2" w:rsidP="001D21C2">
            <w:pPr>
              <w:spacing w:after="60"/>
              <w:jc w:val="center"/>
              <w:rPr>
                <w:rFonts w:cs="Arial"/>
                <w:szCs w:val="18"/>
                <w:lang w:eastAsia="en-AU"/>
              </w:rPr>
            </w:pPr>
          </w:p>
        </w:tc>
        <w:tc>
          <w:tcPr>
            <w:tcW w:w="2003" w:type="pct"/>
            <w:noWrap/>
            <w:hideMark/>
          </w:tcPr>
          <w:p w14:paraId="23E44453"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Coolibah woodland</w:t>
            </w:r>
          </w:p>
        </w:tc>
        <w:tc>
          <w:tcPr>
            <w:tcW w:w="616" w:type="pct"/>
          </w:tcPr>
          <w:p w14:paraId="071DEEB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225B6554"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21.34</w:t>
            </w:r>
          </w:p>
        </w:tc>
        <w:tc>
          <w:tcPr>
            <w:tcW w:w="616" w:type="pct"/>
            <w:noWrap/>
            <w:hideMark/>
          </w:tcPr>
          <w:p w14:paraId="274B1D9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7.59</w:t>
            </w:r>
          </w:p>
        </w:tc>
        <w:tc>
          <w:tcPr>
            <w:tcW w:w="609" w:type="pct"/>
            <w:noWrap/>
            <w:hideMark/>
          </w:tcPr>
          <w:p w14:paraId="07BBB83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66.74</w:t>
            </w:r>
          </w:p>
        </w:tc>
      </w:tr>
      <w:tr w:rsidR="001D21C2" w:rsidRPr="001D21C2" w14:paraId="2ED6B657"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9CD503D" w14:textId="77777777" w:rsidR="001D21C2" w:rsidRPr="001D21C2" w:rsidRDefault="001D21C2" w:rsidP="001D21C2">
            <w:pPr>
              <w:spacing w:after="60"/>
              <w:jc w:val="center"/>
              <w:rPr>
                <w:rFonts w:cs="Arial"/>
                <w:szCs w:val="18"/>
                <w:lang w:eastAsia="en-AU"/>
              </w:rPr>
            </w:pPr>
          </w:p>
        </w:tc>
        <w:tc>
          <w:tcPr>
            <w:tcW w:w="2003" w:type="pct"/>
            <w:noWrap/>
            <w:hideMark/>
          </w:tcPr>
          <w:p w14:paraId="048C168C"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Cultivated Land</w:t>
            </w:r>
          </w:p>
        </w:tc>
        <w:tc>
          <w:tcPr>
            <w:tcW w:w="616" w:type="pct"/>
          </w:tcPr>
          <w:p w14:paraId="0D4998E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5B7CB26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78.17</w:t>
            </w:r>
          </w:p>
        </w:tc>
        <w:tc>
          <w:tcPr>
            <w:tcW w:w="616" w:type="pct"/>
            <w:noWrap/>
            <w:hideMark/>
          </w:tcPr>
          <w:p w14:paraId="59D538B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7.29</w:t>
            </w:r>
          </w:p>
        </w:tc>
        <w:tc>
          <w:tcPr>
            <w:tcW w:w="609" w:type="pct"/>
            <w:noWrap/>
            <w:hideMark/>
          </w:tcPr>
          <w:p w14:paraId="63EDA4C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264.07</w:t>
            </w:r>
          </w:p>
        </w:tc>
      </w:tr>
      <w:tr w:rsidR="001D21C2" w:rsidRPr="001D21C2" w14:paraId="79096758"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E1DF7DA" w14:textId="77777777" w:rsidR="001D21C2" w:rsidRPr="001D21C2" w:rsidRDefault="001D21C2" w:rsidP="001D21C2">
            <w:pPr>
              <w:spacing w:after="60"/>
              <w:jc w:val="center"/>
              <w:rPr>
                <w:rFonts w:cs="Arial"/>
                <w:szCs w:val="18"/>
                <w:lang w:eastAsia="en-AU"/>
              </w:rPr>
            </w:pPr>
          </w:p>
        </w:tc>
        <w:tc>
          <w:tcPr>
            <w:tcW w:w="2003" w:type="pct"/>
            <w:noWrap/>
            <w:hideMark/>
          </w:tcPr>
          <w:p w14:paraId="5EBA54A3"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Cumbungi - Marsh Club-rush</w:t>
            </w:r>
          </w:p>
        </w:tc>
        <w:tc>
          <w:tcPr>
            <w:tcW w:w="616" w:type="pct"/>
          </w:tcPr>
          <w:p w14:paraId="2D4DE78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10.15</w:t>
            </w:r>
          </w:p>
        </w:tc>
        <w:tc>
          <w:tcPr>
            <w:tcW w:w="616" w:type="pct"/>
            <w:noWrap/>
            <w:hideMark/>
          </w:tcPr>
          <w:p w14:paraId="20B7F89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14.05</w:t>
            </w:r>
          </w:p>
        </w:tc>
        <w:tc>
          <w:tcPr>
            <w:tcW w:w="616" w:type="pct"/>
            <w:noWrap/>
            <w:hideMark/>
          </w:tcPr>
          <w:p w14:paraId="4CC97F5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6.70</w:t>
            </w:r>
          </w:p>
        </w:tc>
        <w:tc>
          <w:tcPr>
            <w:tcW w:w="609" w:type="pct"/>
            <w:noWrap/>
            <w:hideMark/>
          </w:tcPr>
          <w:p w14:paraId="69262FE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31.02</w:t>
            </w:r>
          </w:p>
        </w:tc>
      </w:tr>
      <w:tr w:rsidR="001D21C2" w:rsidRPr="001D21C2" w14:paraId="2927681F"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8CE8969" w14:textId="77777777" w:rsidR="001D21C2" w:rsidRPr="001D21C2" w:rsidRDefault="001D21C2" w:rsidP="001D21C2">
            <w:pPr>
              <w:spacing w:after="60"/>
              <w:jc w:val="center"/>
              <w:rPr>
                <w:rFonts w:cs="Arial"/>
                <w:szCs w:val="18"/>
                <w:lang w:eastAsia="en-AU"/>
              </w:rPr>
            </w:pPr>
          </w:p>
        </w:tc>
        <w:tc>
          <w:tcPr>
            <w:tcW w:w="2003" w:type="pct"/>
            <w:noWrap/>
            <w:hideMark/>
          </w:tcPr>
          <w:p w14:paraId="267A7775"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River Cooba - Lignum Association</w:t>
            </w:r>
          </w:p>
        </w:tc>
        <w:tc>
          <w:tcPr>
            <w:tcW w:w="616" w:type="pct"/>
          </w:tcPr>
          <w:p w14:paraId="4345962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51.30</w:t>
            </w:r>
          </w:p>
        </w:tc>
        <w:tc>
          <w:tcPr>
            <w:tcW w:w="616" w:type="pct"/>
            <w:noWrap/>
            <w:hideMark/>
          </w:tcPr>
          <w:p w14:paraId="5F9E170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66.06</w:t>
            </w:r>
          </w:p>
        </w:tc>
        <w:tc>
          <w:tcPr>
            <w:tcW w:w="616" w:type="pct"/>
            <w:noWrap/>
            <w:hideMark/>
          </w:tcPr>
          <w:p w14:paraId="4EE7597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72.85</w:t>
            </w:r>
          </w:p>
        </w:tc>
        <w:tc>
          <w:tcPr>
            <w:tcW w:w="609" w:type="pct"/>
            <w:noWrap/>
            <w:hideMark/>
          </w:tcPr>
          <w:p w14:paraId="1C5FFAD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165.18</w:t>
            </w:r>
          </w:p>
        </w:tc>
      </w:tr>
      <w:tr w:rsidR="001D21C2" w:rsidRPr="001D21C2" w14:paraId="1BC28481"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7D22874" w14:textId="77777777" w:rsidR="001D21C2" w:rsidRPr="001D21C2" w:rsidRDefault="001D21C2" w:rsidP="001D21C2">
            <w:pPr>
              <w:spacing w:after="60"/>
              <w:jc w:val="center"/>
              <w:rPr>
                <w:rFonts w:cs="Arial"/>
                <w:szCs w:val="18"/>
                <w:lang w:eastAsia="en-AU"/>
              </w:rPr>
            </w:pPr>
          </w:p>
        </w:tc>
        <w:tc>
          <w:tcPr>
            <w:tcW w:w="2003" w:type="pct"/>
            <w:noWrap/>
            <w:hideMark/>
          </w:tcPr>
          <w:p w14:paraId="0466D704"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Water Couch - Spike-rush - Tussock Rush</w:t>
            </w:r>
          </w:p>
        </w:tc>
        <w:tc>
          <w:tcPr>
            <w:tcW w:w="616" w:type="pct"/>
          </w:tcPr>
          <w:p w14:paraId="7853650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49.86</w:t>
            </w:r>
          </w:p>
        </w:tc>
        <w:tc>
          <w:tcPr>
            <w:tcW w:w="616" w:type="pct"/>
            <w:noWrap/>
            <w:hideMark/>
          </w:tcPr>
          <w:p w14:paraId="3256CC2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606.75</w:t>
            </w:r>
          </w:p>
        </w:tc>
        <w:tc>
          <w:tcPr>
            <w:tcW w:w="616" w:type="pct"/>
            <w:noWrap/>
            <w:hideMark/>
          </w:tcPr>
          <w:p w14:paraId="46E3BB14"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101.70</w:t>
            </w:r>
          </w:p>
        </w:tc>
        <w:tc>
          <w:tcPr>
            <w:tcW w:w="609" w:type="pct"/>
            <w:noWrap/>
            <w:hideMark/>
          </w:tcPr>
          <w:p w14:paraId="298CDB3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1848.91</w:t>
            </w:r>
          </w:p>
        </w:tc>
      </w:tr>
      <w:tr w:rsidR="001D21C2" w:rsidRPr="001D21C2" w14:paraId="73574BD9"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val="restart"/>
            <w:noWrap/>
          </w:tcPr>
          <w:p w14:paraId="10621332" w14:textId="77777777" w:rsidR="001D21C2" w:rsidRPr="001D21C2" w:rsidRDefault="001D21C2" w:rsidP="001D21C2">
            <w:pPr>
              <w:spacing w:after="60"/>
              <w:jc w:val="center"/>
              <w:rPr>
                <w:rFonts w:cs="Arial"/>
                <w:szCs w:val="18"/>
                <w:lang w:eastAsia="en-AU"/>
              </w:rPr>
            </w:pPr>
            <w:r w:rsidRPr="001D21C2">
              <w:rPr>
                <w:rFonts w:cs="Arial"/>
                <w:szCs w:val="18"/>
                <w:lang w:eastAsia="en-AU"/>
              </w:rPr>
              <w:t>Gingham</w:t>
            </w:r>
          </w:p>
        </w:tc>
        <w:tc>
          <w:tcPr>
            <w:tcW w:w="2003" w:type="pct"/>
            <w:noWrap/>
          </w:tcPr>
          <w:p w14:paraId="1D871FD6"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Baradine Red Gum shrubby open forest</w:t>
            </w:r>
          </w:p>
        </w:tc>
        <w:tc>
          <w:tcPr>
            <w:tcW w:w="616" w:type="pct"/>
          </w:tcPr>
          <w:p w14:paraId="63DD10D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tcPr>
          <w:p w14:paraId="32DBAF2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0.18</w:t>
            </w:r>
          </w:p>
        </w:tc>
        <w:tc>
          <w:tcPr>
            <w:tcW w:w="616" w:type="pct"/>
            <w:noWrap/>
          </w:tcPr>
          <w:p w14:paraId="30DAEA4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8.49</w:t>
            </w:r>
          </w:p>
        </w:tc>
        <w:tc>
          <w:tcPr>
            <w:tcW w:w="609" w:type="pct"/>
            <w:noWrap/>
          </w:tcPr>
          <w:p w14:paraId="595A2C0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37.13</w:t>
            </w:r>
          </w:p>
        </w:tc>
      </w:tr>
      <w:tr w:rsidR="001D21C2" w:rsidRPr="001D21C2" w14:paraId="13050D35"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noWrap/>
            <w:hideMark/>
          </w:tcPr>
          <w:p w14:paraId="7705BF16" w14:textId="77777777" w:rsidR="001D21C2" w:rsidRPr="001D21C2" w:rsidRDefault="001D21C2" w:rsidP="001D21C2">
            <w:pPr>
              <w:spacing w:after="60"/>
              <w:jc w:val="center"/>
              <w:rPr>
                <w:rFonts w:cs="Arial"/>
                <w:szCs w:val="18"/>
                <w:lang w:eastAsia="en-AU"/>
              </w:rPr>
            </w:pPr>
          </w:p>
        </w:tc>
        <w:tc>
          <w:tcPr>
            <w:tcW w:w="2003" w:type="pct"/>
            <w:noWrap/>
            <w:hideMark/>
          </w:tcPr>
          <w:p w14:paraId="3280A78E"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Belah grassy woodland</w:t>
            </w:r>
          </w:p>
        </w:tc>
        <w:tc>
          <w:tcPr>
            <w:tcW w:w="616" w:type="pct"/>
          </w:tcPr>
          <w:p w14:paraId="0CA8B01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0.03</w:t>
            </w:r>
          </w:p>
        </w:tc>
        <w:tc>
          <w:tcPr>
            <w:tcW w:w="616" w:type="pct"/>
            <w:noWrap/>
            <w:hideMark/>
          </w:tcPr>
          <w:p w14:paraId="3E78B42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62.46</w:t>
            </w:r>
          </w:p>
        </w:tc>
        <w:tc>
          <w:tcPr>
            <w:tcW w:w="616" w:type="pct"/>
            <w:noWrap/>
            <w:hideMark/>
          </w:tcPr>
          <w:p w14:paraId="37A42CC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9.61</w:t>
            </w:r>
          </w:p>
        </w:tc>
        <w:tc>
          <w:tcPr>
            <w:tcW w:w="609" w:type="pct"/>
            <w:noWrap/>
            <w:hideMark/>
          </w:tcPr>
          <w:p w14:paraId="3056F51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299.02</w:t>
            </w:r>
          </w:p>
        </w:tc>
      </w:tr>
      <w:tr w:rsidR="001D21C2" w:rsidRPr="001D21C2" w14:paraId="40E7142E"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43D87748" w14:textId="77777777" w:rsidR="001D21C2" w:rsidRPr="001D21C2" w:rsidRDefault="001D21C2" w:rsidP="001D21C2">
            <w:pPr>
              <w:spacing w:after="60"/>
              <w:jc w:val="center"/>
              <w:rPr>
                <w:rFonts w:cs="Arial"/>
                <w:szCs w:val="18"/>
                <w:lang w:eastAsia="en-AU"/>
              </w:rPr>
            </w:pPr>
          </w:p>
        </w:tc>
        <w:tc>
          <w:tcPr>
            <w:tcW w:w="2003" w:type="pct"/>
            <w:noWrap/>
            <w:hideMark/>
          </w:tcPr>
          <w:p w14:paraId="6264D481"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Carbeen grassy woodland</w:t>
            </w:r>
          </w:p>
        </w:tc>
        <w:tc>
          <w:tcPr>
            <w:tcW w:w="616" w:type="pct"/>
          </w:tcPr>
          <w:p w14:paraId="5139406A"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c>
          <w:tcPr>
            <w:tcW w:w="616" w:type="pct"/>
            <w:noWrap/>
            <w:hideMark/>
          </w:tcPr>
          <w:p w14:paraId="1C68FD6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c>
          <w:tcPr>
            <w:tcW w:w="616" w:type="pct"/>
            <w:noWrap/>
            <w:hideMark/>
          </w:tcPr>
          <w:p w14:paraId="02CDF23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0.03</w:t>
            </w:r>
          </w:p>
        </w:tc>
        <w:tc>
          <w:tcPr>
            <w:tcW w:w="609" w:type="pct"/>
            <w:noWrap/>
            <w:hideMark/>
          </w:tcPr>
          <w:p w14:paraId="31D12E3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1.28</w:t>
            </w:r>
          </w:p>
        </w:tc>
      </w:tr>
      <w:tr w:rsidR="001D21C2" w:rsidRPr="001D21C2" w14:paraId="64656B36"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BFE0086" w14:textId="77777777" w:rsidR="001D21C2" w:rsidRPr="001D21C2" w:rsidRDefault="001D21C2" w:rsidP="001D21C2">
            <w:pPr>
              <w:spacing w:after="60"/>
              <w:jc w:val="center"/>
              <w:rPr>
                <w:rFonts w:cs="Arial"/>
                <w:szCs w:val="18"/>
                <w:lang w:eastAsia="en-AU"/>
              </w:rPr>
            </w:pPr>
          </w:p>
        </w:tc>
        <w:tc>
          <w:tcPr>
            <w:tcW w:w="2003" w:type="pct"/>
            <w:noWrap/>
            <w:hideMark/>
          </w:tcPr>
          <w:p w14:paraId="5A671063"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Cleared land</w:t>
            </w:r>
          </w:p>
        </w:tc>
        <w:tc>
          <w:tcPr>
            <w:tcW w:w="616" w:type="pct"/>
          </w:tcPr>
          <w:p w14:paraId="3EEC7B9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5.52</w:t>
            </w:r>
          </w:p>
        </w:tc>
        <w:tc>
          <w:tcPr>
            <w:tcW w:w="616" w:type="pct"/>
            <w:noWrap/>
            <w:hideMark/>
          </w:tcPr>
          <w:p w14:paraId="114EDAC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286.69</w:t>
            </w:r>
          </w:p>
        </w:tc>
        <w:tc>
          <w:tcPr>
            <w:tcW w:w="616" w:type="pct"/>
            <w:noWrap/>
            <w:hideMark/>
          </w:tcPr>
          <w:p w14:paraId="192AD1B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87.53</w:t>
            </w:r>
          </w:p>
        </w:tc>
        <w:tc>
          <w:tcPr>
            <w:tcW w:w="609" w:type="pct"/>
            <w:noWrap/>
            <w:hideMark/>
          </w:tcPr>
          <w:p w14:paraId="1ABD1F4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119.55</w:t>
            </w:r>
          </w:p>
        </w:tc>
      </w:tr>
      <w:tr w:rsidR="001D21C2" w:rsidRPr="001D21C2" w14:paraId="6C33563F"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21CEEBF5" w14:textId="77777777" w:rsidR="001D21C2" w:rsidRPr="001D21C2" w:rsidRDefault="001D21C2" w:rsidP="001D21C2">
            <w:pPr>
              <w:spacing w:after="60"/>
              <w:jc w:val="center"/>
              <w:rPr>
                <w:rFonts w:cs="Arial"/>
                <w:szCs w:val="18"/>
                <w:lang w:eastAsia="en-AU"/>
              </w:rPr>
            </w:pPr>
          </w:p>
        </w:tc>
        <w:tc>
          <w:tcPr>
            <w:tcW w:w="2003" w:type="pct"/>
            <w:noWrap/>
            <w:hideMark/>
          </w:tcPr>
          <w:p w14:paraId="1A3EDAB7" w14:textId="4E291FD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Coolibah - River Cooba grassy woodland</w:t>
            </w:r>
          </w:p>
        </w:tc>
        <w:tc>
          <w:tcPr>
            <w:tcW w:w="616" w:type="pct"/>
          </w:tcPr>
          <w:p w14:paraId="7859679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3.80</w:t>
            </w:r>
          </w:p>
        </w:tc>
        <w:tc>
          <w:tcPr>
            <w:tcW w:w="616" w:type="pct"/>
            <w:noWrap/>
            <w:hideMark/>
          </w:tcPr>
          <w:p w14:paraId="18E8B04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279.71</w:t>
            </w:r>
          </w:p>
        </w:tc>
        <w:tc>
          <w:tcPr>
            <w:tcW w:w="616" w:type="pct"/>
            <w:noWrap/>
            <w:hideMark/>
          </w:tcPr>
          <w:p w14:paraId="31C051B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44.84</w:t>
            </w:r>
          </w:p>
        </w:tc>
        <w:tc>
          <w:tcPr>
            <w:tcW w:w="609" w:type="pct"/>
            <w:noWrap/>
            <w:hideMark/>
          </w:tcPr>
          <w:p w14:paraId="3A0BA7D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432.31</w:t>
            </w:r>
          </w:p>
        </w:tc>
      </w:tr>
      <w:tr w:rsidR="001D21C2" w:rsidRPr="001D21C2" w14:paraId="04B063EE"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088098FD" w14:textId="77777777" w:rsidR="001D21C2" w:rsidRPr="001D21C2" w:rsidRDefault="001D21C2" w:rsidP="001D21C2">
            <w:pPr>
              <w:spacing w:after="60"/>
              <w:jc w:val="center"/>
              <w:rPr>
                <w:rFonts w:cs="Arial"/>
                <w:szCs w:val="18"/>
                <w:lang w:eastAsia="en-AU"/>
              </w:rPr>
            </w:pPr>
          </w:p>
        </w:tc>
        <w:tc>
          <w:tcPr>
            <w:tcW w:w="2003" w:type="pct"/>
            <w:noWrap/>
            <w:hideMark/>
          </w:tcPr>
          <w:p w14:paraId="4879DD2E"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Cultivated land</w:t>
            </w:r>
          </w:p>
        </w:tc>
        <w:tc>
          <w:tcPr>
            <w:tcW w:w="616" w:type="pct"/>
          </w:tcPr>
          <w:p w14:paraId="0626FB3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16.84</w:t>
            </w:r>
          </w:p>
        </w:tc>
        <w:tc>
          <w:tcPr>
            <w:tcW w:w="616" w:type="pct"/>
            <w:noWrap/>
            <w:hideMark/>
          </w:tcPr>
          <w:p w14:paraId="207F333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114.92</w:t>
            </w:r>
          </w:p>
        </w:tc>
        <w:tc>
          <w:tcPr>
            <w:tcW w:w="616" w:type="pct"/>
            <w:noWrap/>
            <w:hideMark/>
          </w:tcPr>
          <w:p w14:paraId="4ADD539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2.66</w:t>
            </w:r>
          </w:p>
        </w:tc>
        <w:tc>
          <w:tcPr>
            <w:tcW w:w="609" w:type="pct"/>
            <w:noWrap/>
            <w:hideMark/>
          </w:tcPr>
          <w:p w14:paraId="27DDD7E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106.27</w:t>
            </w:r>
          </w:p>
        </w:tc>
      </w:tr>
      <w:tr w:rsidR="001D21C2" w:rsidRPr="001D21C2" w14:paraId="6EBD3895"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DF65EF9" w14:textId="77777777" w:rsidR="001D21C2" w:rsidRPr="001D21C2" w:rsidRDefault="001D21C2" w:rsidP="001D21C2">
            <w:pPr>
              <w:spacing w:after="60"/>
              <w:jc w:val="center"/>
              <w:rPr>
                <w:rFonts w:cs="Arial"/>
                <w:szCs w:val="18"/>
                <w:lang w:eastAsia="en-AU"/>
              </w:rPr>
            </w:pPr>
          </w:p>
        </w:tc>
        <w:tc>
          <w:tcPr>
            <w:tcW w:w="2003" w:type="pct"/>
            <w:noWrap/>
            <w:hideMark/>
          </w:tcPr>
          <w:p w14:paraId="6FA67B87"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Cumbungi swamp rushland</w:t>
            </w:r>
          </w:p>
        </w:tc>
        <w:tc>
          <w:tcPr>
            <w:tcW w:w="616" w:type="pct"/>
          </w:tcPr>
          <w:p w14:paraId="60DDDAA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107.79</w:t>
            </w:r>
          </w:p>
        </w:tc>
        <w:tc>
          <w:tcPr>
            <w:tcW w:w="616" w:type="pct"/>
            <w:noWrap/>
            <w:hideMark/>
          </w:tcPr>
          <w:p w14:paraId="3A1A5F8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64.04</w:t>
            </w:r>
          </w:p>
        </w:tc>
        <w:tc>
          <w:tcPr>
            <w:tcW w:w="616" w:type="pct"/>
            <w:noWrap/>
            <w:hideMark/>
          </w:tcPr>
          <w:p w14:paraId="20CFD1F4"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119.01</w:t>
            </w:r>
          </w:p>
        </w:tc>
        <w:tc>
          <w:tcPr>
            <w:tcW w:w="609" w:type="pct"/>
            <w:noWrap/>
            <w:hideMark/>
          </w:tcPr>
          <w:p w14:paraId="5FB6468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274.44</w:t>
            </w:r>
          </w:p>
        </w:tc>
      </w:tr>
      <w:tr w:rsidR="001D21C2" w:rsidRPr="001D21C2" w14:paraId="71DBA0AD"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C309028" w14:textId="77777777" w:rsidR="001D21C2" w:rsidRPr="001D21C2" w:rsidRDefault="001D21C2" w:rsidP="001D21C2">
            <w:pPr>
              <w:spacing w:after="60"/>
              <w:jc w:val="center"/>
              <w:rPr>
                <w:rFonts w:cs="Arial"/>
                <w:szCs w:val="18"/>
                <w:lang w:eastAsia="en-AU"/>
              </w:rPr>
            </w:pPr>
          </w:p>
        </w:tc>
        <w:tc>
          <w:tcPr>
            <w:tcW w:w="2003" w:type="pct"/>
            <w:noWrap/>
            <w:hideMark/>
          </w:tcPr>
          <w:p w14:paraId="1E173B41"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Derived grasslands</w:t>
            </w:r>
          </w:p>
        </w:tc>
        <w:tc>
          <w:tcPr>
            <w:tcW w:w="616" w:type="pct"/>
          </w:tcPr>
          <w:p w14:paraId="7C48F5AA"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16057EC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20.86</w:t>
            </w:r>
          </w:p>
        </w:tc>
        <w:tc>
          <w:tcPr>
            <w:tcW w:w="616" w:type="pct"/>
            <w:noWrap/>
            <w:hideMark/>
          </w:tcPr>
          <w:p w14:paraId="6BDD9A9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0.51</w:t>
            </w:r>
          </w:p>
        </w:tc>
        <w:tc>
          <w:tcPr>
            <w:tcW w:w="609" w:type="pct"/>
            <w:noWrap/>
            <w:hideMark/>
          </w:tcPr>
          <w:p w14:paraId="2F808E3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11.49</w:t>
            </w:r>
          </w:p>
        </w:tc>
      </w:tr>
      <w:tr w:rsidR="001D21C2" w:rsidRPr="001D21C2" w14:paraId="32886FBC"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11AFF381" w14:textId="77777777" w:rsidR="001D21C2" w:rsidRPr="001D21C2" w:rsidRDefault="001D21C2" w:rsidP="001D21C2">
            <w:pPr>
              <w:spacing w:after="60"/>
              <w:jc w:val="center"/>
              <w:rPr>
                <w:rFonts w:cs="Arial"/>
                <w:szCs w:val="18"/>
                <w:lang w:eastAsia="en-AU"/>
              </w:rPr>
            </w:pPr>
          </w:p>
        </w:tc>
        <w:tc>
          <w:tcPr>
            <w:tcW w:w="2003" w:type="pct"/>
            <w:noWrap/>
            <w:hideMark/>
          </w:tcPr>
          <w:p w14:paraId="261D49A5"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dry wetland with rehabilitation potential</w:t>
            </w:r>
          </w:p>
        </w:tc>
        <w:tc>
          <w:tcPr>
            <w:tcW w:w="616" w:type="pct"/>
          </w:tcPr>
          <w:p w14:paraId="4C9F181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12.85</w:t>
            </w:r>
          </w:p>
        </w:tc>
        <w:tc>
          <w:tcPr>
            <w:tcW w:w="616" w:type="pct"/>
            <w:noWrap/>
            <w:hideMark/>
          </w:tcPr>
          <w:p w14:paraId="0E6CA37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309.78</w:t>
            </w:r>
          </w:p>
        </w:tc>
        <w:tc>
          <w:tcPr>
            <w:tcW w:w="616" w:type="pct"/>
            <w:noWrap/>
            <w:hideMark/>
          </w:tcPr>
          <w:p w14:paraId="78C8F0E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36.08</w:t>
            </w:r>
          </w:p>
        </w:tc>
        <w:tc>
          <w:tcPr>
            <w:tcW w:w="609" w:type="pct"/>
            <w:noWrap/>
            <w:hideMark/>
          </w:tcPr>
          <w:p w14:paraId="4FCE25A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279.22</w:t>
            </w:r>
          </w:p>
        </w:tc>
      </w:tr>
      <w:tr w:rsidR="001D21C2" w:rsidRPr="001D21C2" w14:paraId="62195153"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37334BE0" w14:textId="77777777" w:rsidR="001D21C2" w:rsidRPr="001D21C2" w:rsidRDefault="001D21C2" w:rsidP="001D21C2">
            <w:pPr>
              <w:spacing w:after="60"/>
              <w:jc w:val="center"/>
              <w:rPr>
                <w:rFonts w:cs="Arial"/>
                <w:szCs w:val="18"/>
                <w:lang w:eastAsia="en-AU"/>
              </w:rPr>
            </w:pPr>
          </w:p>
        </w:tc>
        <w:tc>
          <w:tcPr>
            <w:tcW w:w="2003" w:type="pct"/>
            <w:noWrap/>
            <w:hideMark/>
          </w:tcPr>
          <w:p w14:paraId="45F29C47"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Marsh Club-rush swamp sedgeland</w:t>
            </w:r>
          </w:p>
        </w:tc>
        <w:tc>
          <w:tcPr>
            <w:tcW w:w="616" w:type="pct"/>
          </w:tcPr>
          <w:p w14:paraId="076229B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8.69</w:t>
            </w:r>
          </w:p>
        </w:tc>
        <w:tc>
          <w:tcPr>
            <w:tcW w:w="616" w:type="pct"/>
            <w:noWrap/>
            <w:hideMark/>
          </w:tcPr>
          <w:p w14:paraId="5BE6DD6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0.11</w:t>
            </w:r>
          </w:p>
        </w:tc>
        <w:tc>
          <w:tcPr>
            <w:tcW w:w="616" w:type="pct"/>
            <w:noWrap/>
            <w:hideMark/>
          </w:tcPr>
          <w:p w14:paraId="42C840F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c>
          <w:tcPr>
            <w:tcW w:w="609" w:type="pct"/>
            <w:noWrap/>
            <w:hideMark/>
          </w:tcPr>
          <w:p w14:paraId="1770EBF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9.62</w:t>
            </w:r>
          </w:p>
        </w:tc>
      </w:tr>
      <w:tr w:rsidR="001D21C2" w:rsidRPr="001D21C2" w14:paraId="0BE57604"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0051BAE4" w14:textId="77777777" w:rsidR="001D21C2" w:rsidRPr="001D21C2" w:rsidRDefault="001D21C2" w:rsidP="001D21C2">
            <w:pPr>
              <w:spacing w:after="60"/>
              <w:jc w:val="center"/>
              <w:rPr>
                <w:rFonts w:cs="Arial"/>
                <w:szCs w:val="18"/>
                <w:lang w:eastAsia="en-AU"/>
              </w:rPr>
            </w:pPr>
          </w:p>
        </w:tc>
        <w:tc>
          <w:tcPr>
            <w:tcW w:w="2003" w:type="pct"/>
            <w:noWrap/>
            <w:hideMark/>
          </w:tcPr>
          <w:p w14:paraId="5A7B7938"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Myall - Rosewood shrubby woodland</w:t>
            </w:r>
          </w:p>
        </w:tc>
        <w:tc>
          <w:tcPr>
            <w:tcW w:w="616" w:type="pct"/>
          </w:tcPr>
          <w:p w14:paraId="4DE6429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0.16</w:t>
            </w:r>
          </w:p>
        </w:tc>
        <w:tc>
          <w:tcPr>
            <w:tcW w:w="616" w:type="pct"/>
            <w:noWrap/>
            <w:hideMark/>
          </w:tcPr>
          <w:p w14:paraId="1596977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7.44</w:t>
            </w:r>
          </w:p>
        </w:tc>
        <w:tc>
          <w:tcPr>
            <w:tcW w:w="616" w:type="pct"/>
            <w:noWrap/>
            <w:hideMark/>
          </w:tcPr>
          <w:p w14:paraId="4D3E8C6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0.24</w:t>
            </w:r>
          </w:p>
        </w:tc>
        <w:tc>
          <w:tcPr>
            <w:tcW w:w="609" w:type="pct"/>
            <w:noWrap/>
            <w:hideMark/>
          </w:tcPr>
          <w:p w14:paraId="739DE84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12.90</w:t>
            </w:r>
          </w:p>
        </w:tc>
      </w:tr>
      <w:tr w:rsidR="001D21C2" w:rsidRPr="001D21C2" w14:paraId="60EA36D5"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CED3929" w14:textId="77777777" w:rsidR="001D21C2" w:rsidRPr="001D21C2" w:rsidRDefault="001D21C2" w:rsidP="001D21C2">
            <w:pPr>
              <w:spacing w:after="60"/>
              <w:jc w:val="center"/>
              <w:rPr>
                <w:rFonts w:cs="Arial"/>
                <w:szCs w:val="18"/>
                <w:lang w:eastAsia="en-AU"/>
              </w:rPr>
            </w:pPr>
          </w:p>
        </w:tc>
        <w:tc>
          <w:tcPr>
            <w:tcW w:w="2003" w:type="pct"/>
            <w:noWrap/>
            <w:hideMark/>
          </w:tcPr>
          <w:p w14:paraId="33B6E590" w14:textId="5223D8CE"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Paleo-channel: Coolibah - River Cooba woodland</w:t>
            </w:r>
          </w:p>
        </w:tc>
        <w:tc>
          <w:tcPr>
            <w:tcW w:w="616" w:type="pct"/>
          </w:tcPr>
          <w:p w14:paraId="0A918EF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0D2688C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41.29</w:t>
            </w:r>
          </w:p>
        </w:tc>
        <w:tc>
          <w:tcPr>
            <w:tcW w:w="616" w:type="pct"/>
            <w:noWrap/>
            <w:hideMark/>
          </w:tcPr>
          <w:p w14:paraId="1A59F51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c>
          <w:tcPr>
            <w:tcW w:w="609" w:type="pct"/>
            <w:noWrap/>
            <w:hideMark/>
          </w:tcPr>
          <w:p w14:paraId="081D239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0.83</w:t>
            </w:r>
          </w:p>
        </w:tc>
      </w:tr>
      <w:tr w:rsidR="001D21C2" w:rsidRPr="001D21C2" w14:paraId="13956C47"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14467C52" w14:textId="77777777" w:rsidR="001D21C2" w:rsidRPr="001D21C2" w:rsidRDefault="001D21C2" w:rsidP="001D21C2">
            <w:pPr>
              <w:spacing w:after="60"/>
              <w:jc w:val="center"/>
              <w:rPr>
                <w:rFonts w:cs="Arial"/>
                <w:szCs w:val="18"/>
                <w:lang w:eastAsia="en-AU"/>
              </w:rPr>
            </w:pPr>
          </w:p>
        </w:tc>
        <w:tc>
          <w:tcPr>
            <w:tcW w:w="2003" w:type="pct"/>
            <w:noWrap/>
            <w:hideMark/>
          </w:tcPr>
          <w:p w14:paraId="6F1C21B0"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Paleo-channel: cultivated land</w:t>
            </w:r>
          </w:p>
        </w:tc>
        <w:tc>
          <w:tcPr>
            <w:tcW w:w="616" w:type="pct"/>
          </w:tcPr>
          <w:p w14:paraId="25455D3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7115DF9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52.56</w:t>
            </w:r>
          </w:p>
        </w:tc>
        <w:tc>
          <w:tcPr>
            <w:tcW w:w="616" w:type="pct"/>
            <w:noWrap/>
            <w:hideMark/>
          </w:tcPr>
          <w:p w14:paraId="6F30AC0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p>
        </w:tc>
        <w:tc>
          <w:tcPr>
            <w:tcW w:w="609" w:type="pct"/>
            <w:noWrap/>
            <w:hideMark/>
          </w:tcPr>
          <w:p w14:paraId="39447DA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1.80</w:t>
            </w:r>
          </w:p>
        </w:tc>
      </w:tr>
      <w:tr w:rsidR="001D21C2" w:rsidRPr="001D21C2" w14:paraId="29BA37B0"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66795E4" w14:textId="77777777" w:rsidR="001D21C2" w:rsidRPr="001D21C2" w:rsidRDefault="001D21C2" w:rsidP="001D21C2">
            <w:pPr>
              <w:spacing w:after="60"/>
              <w:jc w:val="center"/>
              <w:rPr>
                <w:rFonts w:cs="Arial"/>
                <w:szCs w:val="18"/>
                <w:lang w:eastAsia="en-AU"/>
              </w:rPr>
            </w:pPr>
          </w:p>
        </w:tc>
        <w:tc>
          <w:tcPr>
            <w:tcW w:w="2003" w:type="pct"/>
            <w:noWrap/>
            <w:hideMark/>
          </w:tcPr>
          <w:p w14:paraId="2EEE2B37"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Paleo-channel: dry wetland with rehabilitation potential</w:t>
            </w:r>
          </w:p>
        </w:tc>
        <w:tc>
          <w:tcPr>
            <w:tcW w:w="616" w:type="pct"/>
          </w:tcPr>
          <w:p w14:paraId="01FC993A"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20.29</w:t>
            </w:r>
          </w:p>
        </w:tc>
        <w:tc>
          <w:tcPr>
            <w:tcW w:w="616" w:type="pct"/>
            <w:noWrap/>
            <w:hideMark/>
          </w:tcPr>
          <w:p w14:paraId="528EFB0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64.17</w:t>
            </w:r>
          </w:p>
        </w:tc>
        <w:tc>
          <w:tcPr>
            <w:tcW w:w="616" w:type="pct"/>
            <w:noWrap/>
            <w:hideMark/>
          </w:tcPr>
          <w:p w14:paraId="5241BEF2"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0.04</w:t>
            </w:r>
          </w:p>
        </w:tc>
        <w:tc>
          <w:tcPr>
            <w:tcW w:w="609" w:type="pct"/>
            <w:noWrap/>
            <w:hideMark/>
          </w:tcPr>
          <w:p w14:paraId="3F47349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1.09</w:t>
            </w:r>
          </w:p>
        </w:tc>
      </w:tr>
      <w:tr w:rsidR="001D21C2" w:rsidRPr="001D21C2" w14:paraId="76B21150"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7F72DCE" w14:textId="77777777" w:rsidR="001D21C2" w:rsidRPr="001D21C2" w:rsidRDefault="001D21C2" w:rsidP="001D21C2">
            <w:pPr>
              <w:spacing w:after="60"/>
              <w:jc w:val="center"/>
              <w:rPr>
                <w:rFonts w:cs="Arial"/>
                <w:szCs w:val="18"/>
                <w:lang w:eastAsia="en-AU"/>
              </w:rPr>
            </w:pPr>
          </w:p>
        </w:tc>
        <w:tc>
          <w:tcPr>
            <w:tcW w:w="2003" w:type="pct"/>
            <w:noWrap/>
            <w:hideMark/>
          </w:tcPr>
          <w:p w14:paraId="10A533FF"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Paleo-channel: Water Couch - Spike-rush</w:t>
            </w:r>
          </w:p>
        </w:tc>
        <w:tc>
          <w:tcPr>
            <w:tcW w:w="616" w:type="pct"/>
          </w:tcPr>
          <w:p w14:paraId="2CC8704A"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0.01</w:t>
            </w:r>
          </w:p>
        </w:tc>
        <w:tc>
          <w:tcPr>
            <w:tcW w:w="616" w:type="pct"/>
            <w:noWrap/>
            <w:hideMark/>
          </w:tcPr>
          <w:p w14:paraId="208898A2"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46.43</w:t>
            </w:r>
          </w:p>
        </w:tc>
        <w:tc>
          <w:tcPr>
            <w:tcW w:w="616" w:type="pct"/>
            <w:noWrap/>
            <w:hideMark/>
          </w:tcPr>
          <w:p w14:paraId="335438D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0.16</w:t>
            </w:r>
          </w:p>
        </w:tc>
        <w:tc>
          <w:tcPr>
            <w:tcW w:w="609" w:type="pct"/>
            <w:noWrap/>
            <w:hideMark/>
          </w:tcPr>
          <w:p w14:paraId="4115A6F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42.73</w:t>
            </w:r>
          </w:p>
        </w:tc>
      </w:tr>
      <w:tr w:rsidR="001D21C2" w:rsidRPr="001D21C2" w14:paraId="576FE81B"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284F18E2" w14:textId="77777777" w:rsidR="001D21C2" w:rsidRPr="001D21C2" w:rsidRDefault="001D21C2" w:rsidP="001D21C2">
            <w:pPr>
              <w:spacing w:after="60"/>
              <w:jc w:val="center"/>
              <w:rPr>
                <w:rFonts w:cs="Arial"/>
                <w:szCs w:val="18"/>
                <w:lang w:eastAsia="en-AU"/>
              </w:rPr>
            </w:pPr>
          </w:p>
        </w:tc>
        <w:tc>
          <w:tcPr>
            <w:tcW w:w="2003" w:type="pct"/>
            <w:noWrap/>
            <w:hideMark/>
          </w:tcPr>
          <w:p w14:paraId="7D7A6273"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Poplar Box shrubby woodland</w:t>
            </w:r>
          </w:p>
        </w:tc>
        <w:tc>
          <w:tcPr>
            <w:tcW w:w="616" w:type="pct"/>
          </w:tcPr>
          <w:p w14:paraId="5B1FD98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p>
        </w:tc>
        <w:tc>
          <w:tcPr>
            <w:tcW w:w="616" w:type="pct"/>
            <w:noWrap/>
            <w:hideMark/>
          </w:tcPr>
          <w:p w14:paraId="6FE7E9E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60.77</w:t>
            </w:r>
          </w:p>
        </w:tc>
        <w:tc>
          <w:tcPr>
            <w:tcW w:w="616" w:type="pct"/>
            <w:noWrap/>
            <w:hideMark/>
          </w:tcPr>
          <w:p w14:paraId="2F060E8D"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1.70</w:t>
            </w:r>
          </w:p>
        </w:tc>
        <w:tc>
          <w:tcPr>
            <w:tcW w:w="609" w:type="pct"/>
            <w:noWrap/>
            <w:hideMark/>
          </w:tcPr>
          <w:p w14:paraId="16690EF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1.20</w:t>
            </w:r>
          </w:p>
        </w:tc>
      </w:tr>
      <w:tr w:rsidR="001D21C2" w:rsidRPr="001D21C2" w14:paraId="60EAF426"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7B282D7F" w14:textId="77777777" w:rsidR="001D21C2" w:rsidRPr="001D21C2" w:rsidRDefault="001D21C2" w:rsidP="001D21C2">
            <w:pPr>
              <w:spacing w:after="60"/>
              <w:jc w:val="center"/>
              <w:rPr>
                <w:rFonts w:cs="Arial"/>
                <w:szCs w:val="18"/>
                <w:lang w:eastAsia="en-AU"/>
              </w:rPr>
            </w:pPr>
          </w:p>
        </w:tc>
        <w:tc>
          <w:tcPr>
            <w:tcW w:w="2003" w:type="pct"/>
            <w:noWrap/>
            <w:hideMark/>
          </w:tcPr>
          <w:p w14:paraId="4F664B3C" w14:textId="6CD65F58"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River Cooba - Lignum Association</w:t>
            </w:r>
          </w:p>
        </w:tc>
        <w:tc>
          <w:tcPr>
            <w:tcW w:w="616" w:type="pct"/>
          </w:tcPr>
          <w:p w14:paraId="22611E6E"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0.09</w:t>
            </w:r>
          </w:p>
        </w:tc>
        <w:tc>
          <w:tcPr>
            <w:tcW w:w="616" w:type="pct"/>
            <w:noWrap/>
            <w:hideMark/>
          </w:tcPr>
          <w:p w14:paraId="02D92F7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43.95</w:t>
            </w:r>
          </w:p>
        </w:tc>
        <w:tc>
          <w:tcPr>
            <w:tcW w:w="616" w:type="pct"/>
            <w:noWrap/>
            <w:hideMark/>
          </w:tcPr>
          <w:p w14:paraId="60FDAE7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11.74</w:t>
            </w:r>
          </w:p>
        </w:tc>
        <w:tc>
          <w:tcPr>
            <w:tcW w:w="609" w:type="pct"/>
            <w:noWrap/>
            <w:hideMark/>
          </w:tcPr>
          <w:p w14:paraId="7F1B99D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42.48</w:t>
            </w:r>
          </w:p>
        </w:tc>
      </w:tr>
      <w:tr w:rsidR="001D21C2" w:rsidRPr="001D21C2" w14:paraId="7E18CA79"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30A544A0" w14:textId="77777777" w:rsidR="001D21C2" w:rsidRPr="001D21C2" w:rsidRDefault="001D21C2" w:rsidP="001D21C2">
            <w:pPr>
              <w:spacing w:after="60"/>
              <w:jc w:val="center"/>
              <w:rPr>
                <w:rFonts w:cs="Arial"/>
                <w:szCs w:val="18"/>
                <w:lang w:eastAsia="en-AU"/>
              </w:rPr>
            </w:pPr>
          </w:p>
        </w:tc>
        <w:tc>
          <w:tcPr>
            <w:tcW w:w="2003" w:type="pct"/>
            <w:noWrap/>
            <w:hideMark/>
          </w:tcPr>
          <w:p w14:paraId="4F467A67" w14:textId="10719743"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River Cooba - Lignum swamp shrubland</w:t>
            </w:r>
          </w:p>
        </w:tc>
        <w:tc>
          <w:tcPr>
            <w:tcW w:w="616" w:type="pct"/>
          </w:tcPr>
          <w:p w14:paraId="5DD297C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21.17</w:t>
            </w:r>
          </w:p>
        </w:tc>
        <w:tc>
          <w:tcPr>
            <w:tcW w:w="616" w:type="pct"/>
            <w:noWrap/>
            <w:hideMark/>
          </w:tcPr>
          <w:p w14:paraId="7316CA98"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450.05</w:t>
            </w:r>
          </w:p>
        </w:tc>
        <w:tc>
          <w:tcPr>
            <w:tcW w:w="616" w:type="pct"/>
            <w:noWrap/>
            <w:hideMark/>
          </w:tcPr>
          <w:p w14:paraId="4C6726B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230.01</w:t>
            </w:r>
          </w:p>
        </w:tc>
        <w:tc>
          <w:tcPr>
            <w:tcW w:w="609" w:type="pct"/>
            <w:noWrap/>
            <w:hideMark/>
          </w:tcPr>
          <w:p w14:paraId="2C456AA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688.99</w:t>
            </w:r>
          </w:p>
        </w:tc>
      </w:tr>
      <w:tr w:rsidR="001D21C2" w:rsidRPr="001D21C2" w14:paraId="7799D5BD"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181C8D4E" w14:textId="77777777" w:rsidR="001D21C2" w:rsidRPr="001D21C2" w:rsidRDefault="001D21C2" w:rsidP="001D21C2">
            <w:pPr>
              <w:spacing w:after="60"/>
              <w:jc w:val="center"/>
              <w:rPr>
                <w:rFonts w:cs="Arial"/>
                <w:szCs w:val="18"/>
                <w:lang w:eastAsia="en-AU"/>
              </w:rPr>
            </w:pPr>
          </w:p>
        </w:tc>
        <w:tc>
          <w:tcPr>
            <w:tcW w:w="2003" w:type="pct"/>
            <w:noWrap/>
            <w:hideMark/>
          </w:tcPr>
          <w:p w14:paraId="1A659ADE"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River Red Gum - Coolibah open forest</w:t>
            </w:r>
          </w:p>
        </w:tc>
        <w:tc>
          <w:tcPr>
            <w:tcW w:w="616" w:type="pct"/>
          </w:tcPr>
          <w:p w14:paraId="46F2EC99"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0.57</w:t>
            </w:r>
          </w:p>
        </w:tc>
        <w:tc>
          <w:tcPr>
            <w:tcW w:w="616" w:type="pct"/>
            <w:noWrap/>
            <w:hideMark/>
          </w:tcPr>
          <w:p w14:paraId="706B7B0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10.31</w:t>
            </w:r>
          </w:p>
        </w:tc>
        <w:tc>
          <w:tcPr>
            <w:tcW w:w="616" w:type="pct"/>
            <w:noWrap/>
            <w:hideMark/>
          </w:tcPr>
          <w:p w14:paraId="665BA664"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7.60</w:t>
            </w:r>
          </w:p>
        </w:tc>
        <w:tc>
          <w:tcPr>
            <w:tcW w:w="609" w:type="pct"/>
            <w:noWrap/>
            <w:hideMark/>
          </w:tcPr>
          <w:p w14:paraId="650B251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21.06</w:t>
            </w:r>
          </w:p>
        </w:tc>
      </w:tr>
      <w:tr w:rsidR="001D21C2" w:rsidRPr="001D21C2" w14:paraId="1544D407"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63A9A852" w14:textId="77777777" w:rsidR="001D21C2" w:rsidRPr="001D21C2" w:rsidRDefault="001D21C2" w:rsidP="001D21C2">
            <w:pPr>
              <w:spacing w:after="60"/>
              <w:jc w:val="center"/>
              <w:rPr>
                <w:rFonts w:cs="Arial"/>
                <w:szCs w:val="18"/>
                <w:lang w:eastAsia="en-AU"/>
              </w:rPr>
            </w:pPr>
          </w:p>
        </w:tc>
        <w:tc>
          <w:tcPr>
            <w:tcW w:w="2003" w:type="pct"/>
            <w:noWrap/>
            <w:hideMark/>
          </w:tcPr>
          <w:p w14:paraId="7EAB4AF2"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Spike-rush - Cumbungi swamp sedgeland</w:t>
            </w:r>
          </w:p>
        </w:tc>
        <w:tc>
          <w:tcPr>
            <w:tcW w:w="616" w:type="pct"/>
          </w:tcPr>
          <w:p w14:paraId="0C671B1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0.32</w:t>
            </w:r>
          </w:p>
        </w:tc>
        <w:tc>
          <w:tcPr>
            <w:tcW w:w="616" w:type="pct"/>
            <w:noWrap/>
            <w:hideMark/>
          </w:tcPr>
          <w:p w14:paraId="6A879194"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333.34</w:t>
            </w:r>
          </w:p>
        </w:tc>
        <w:tc>
          <w:tcPr>
            <w:tcW w:w="616" w:type="pct"/>
            <w:noWrap/>
            <w:hideMark/>
          </w:tcPr>
          <w:p w14:paraId="6DE8D28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0.14</w:t>
            </w:r>
          </w:p>
        </w:tc>
        <w:tc>
          <w:tcPr>
            <w:tcW w:w="609" w:type="pct"/>
            <w:noWrap/>
            <w:hideMark/>
          </w:tcPr>
          <w:p w14:paraId="17E05C62"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7.57</w:t>
            </w:r>
          </w:p>
        </w:tc>
      </w:tr>
      <w:tr w:rsidR="001D21C2" w:rsidRPr="001D21C2" w14:paraId="5ACD54DC"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0C86BB68" w14:textId="77777777" w:rsidR="001D21C2" w:rsidRPr="001D21C2" w:rsidRDefault="001D21C2" w:rsidP="001D21C2">
            <w:pPr>
              <w:spacing w:after="60"/>
              <w:jc w:val="center"/>
              <w:rPr>
                <w:rFonts w:cs="Arial"/>
                <w:szCs w:val="18"/>
                <w:lang w:eastAsia="en-AU"/>
              </w:rPr>
            </w:pPr>
          </w:p>
        </w:tc>
        <w:tc>
          <w:tcPr>
            <w:tcW w:w="2003" w:type="pct"/>
            <w:noWrap/>
            <w:hideMark/>
          </w:tcPr>
          <w:p w14:paraId="27D0345D"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Tussock Rush swamp rushland</w:t>
            </w:r>
          </w:p>
        </w:tc>
        <w:tc>
          <w:tcPr>
            <w:tcW w:w="616" w:type="pct"/>
          </w:tcPr>
          <w:p w14:paraId="7975945F"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0.28</w:t>
            </w:r>
          </w:p>
        </w:tc>
        <w:tc>
          <w:tcPr>
            <w:tcW w:w="616" w:type="pct"/>
            <w:noWrap/>
            <w:hideMark/>
          </w:tcPr>
          <w:p w14:paraId="2EC9F062"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14.83</w:t>
            </w:r>
          </w:p>
        </w:tc>
        <w:tc>
          <w:tcPr>
            <w:tcW w:w="616" w:type="pct"/>
            <w:noWrap/>
            <w:hideMark/>
          </w:tcPr>
          <w:p w14:paraId="14179A6C"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0.87</w:t>
            </w:r>
          </w:p>
        </w:tc>
        <w:tc>
          <w:tcPr>
            <w:tcW w:w="609" w:type="pct"/>
            <w:noWrap/>
            <w:hideMark/>
          </w:tcPr>
          <w:p w14:paraId="688BEB4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4.13</w:t>
            </w:r>
          </w:p>
        </w:tc>
      </w:tr>
      <w:tr w:rsidR="001D21C2" w:rsidRPr="001D21C2" w14:paraId="4BF54C08"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540" w:type="pct"/>
            <w:vMerge/>
            <w:hideMark/>
          </w:tcPr>
          <w:p w14:paraId="123D6EDD" w14:textId="77777777" w:rsidR="001D21C2" w:rsidRPr="001D21C2" w:rsidRDefault="001D21C2" w:rsidP="001D21C2">
            <w:pPr>
              <w:spacing w:after="60"/>
              <w:jc w:val="center"/>
              <w:rPr>
                <w:rFonts w:cs="Arial"/>
                <w:szCs w:val="18"/>
                <w:lang w:eastAsia="en-AU"/>
              </w:rPr>
            </w:pPr>
          </w:p>
        </w:tc>
        <w:tc>
          <w:tcPr>
            <w:tcW w:w="2003" w:type="pct"/>
            <w:noWrap/>
            <w:hideMark/>
          </w:tcPr>
          <w:p w14:paraId="59D2E030" w14:textId="77777777" w:rsidR="001D21C2" w:rsidRPr="001D21C2" w:rsidRDefault="001D21C2" w:rsidP="001D21C2">
            <w:pPr>
              <w:spacing w:after="60"/>
              <w:ind w:left="-578" w:firstLine="485"/>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Water Couch - Spike-rush - Tussock Rush marsh grassland/sedgeland</w:t>
            </w:r>
          </w:p>
        </w:tc>
        <w:tc>
          <w:tcPr>
            <w:tcW w:w="616" w:type="pct"/>
          </w:tcPr>
          <w:p w14:paraId="09EF6B5B"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rPr>
            </w:pPr>
            <w:r w:rsidRPr="001D21C2">
              <w:rPr>
                <w:rFonts w:cs="Arial"/>
                <w:color w:val="000000"/>
                <w:szCs w:val="18"/>
              </w:rPr>
              <w:t>171.85</w:t>
            </w:r>
          </w:p>
        </w:tc>
        <w:tc>
          <w:tcPr>
            <w:tcW w:w="616" w:type="pct"/>
            <w:noWrap/>
            <w:hideMark/>
          </w:tcPr>
          <w:p w14:paraId="40F63456"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rPr>
              <w:t>1,004.10</w:t>
            </w:r>
          </w:p>
        </w:tc>
        <w:tc>
          <w:tcPr>
            <w:tcW w:w="616" w:type="pct"/>
            <w:noWrap/>
            <w:hideMark/>
          </w:tcPr>
          <w:p w14:paraId="40429C8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189.94</w:t>
            </w:r>
          </w:p>
        </w:tc>
        <w:tc>
          <w:tcPr>
            <w:tcW w:w="609" w:type="pct"/>
            <w:noWrap/>
            <w:hideMark/>
          </w:tcPr>
          <w:p w14:paraId="567B1C30"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1D21C2">
              <w:rPr>
                <w:rFonts w:cs="Arial"/>
                <w:szCs w:val="18"/>
                <w:lang w:eastAsia="en-AU"/>
              </w:rPr>
              <w:t>1,483.84</w:t>
            </w:r>
          </w:p>
        </w:tc>
      </w:tr>
      <w:tr w:rsidR="001D21C2" w:rsidRPr="001D21C2" w14:paraId="3B4C72DB" w14:textId="77777777" w:rsidTr="001D21C2">
        <w:trPr>
          <w:trHeight w:val="240"/>
          <w:jc w:val="left"/>
        </w:trPr>
        <w:tc>
          <w:tcPr>
            <w:cnfStyle w:val="001000000000" w:firstRow="0" w:lastRow="0" w:firstColumn="1" w:lastColumn="0" w:oddVBand="0" w:evenVBand="0" w:oddHBand="0" w:evenHBand="0" w:firstRowFirstColumn="0" w:firstRowLastColumn="0" w:lastRowFirstColumn="0" w:lastRowLastColumn="0"/>
            <w:tcW w:w="2543" w:type="pct"/>
            <w:gridSpan w:val="2"/>
          </w:tcPr>
          <w:p w14:paraId="1C72ACA5" w14:textId="77777777" w:rsidR="001D21C2" w:rsidRPr="001D21C2" w:rsidRDefault="001D21C2" w:rsidP="001D21C2">
            <w:pPr>
              <w:spacing w:after="60"/>
              <w:ind w:left="-578" w:firstLine="485"/>
              <w:jc w:val="center"/>
              <w:rPr>
                <w:rFonts w:cs="Arial"/>
                <w:b/>
                <w:szCs w:val="18"/>
                <w:lang w:eastAsia="en-AU"/>
              </w:rPr>
            </w:pPr>
            <w:r w:rsidRPr="001D21C2">
              <w:rPr>
                <w:rFonts w:cs="Arial"/>
                <w:b/>
                <w:szCs w:val="18"/>
                <w:lang w:eastAsia="en-AU"/>
              </w:rPr>
              <w:t>Total (ha)</w:t>
            </w:r>
          </w:p>
        </w:tc>
        <w:tc>
          <w:tcPr>
            <w:tcW w:w="616" w:type="pct"/>
          </w:tcPr>
          <w:p w14:paraId="7655F255"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sidRPr="001D21C2">
              <w:rPr>
                <w:rFonts w:cs="Arial"/>
                <w:b/>
                <w:szCs w:val="18"/>
                <w:lang w:eastAsia="en-AU"/>
              </w:rPr>
              <w:t>487.07</w:t>
            </w:r>
          </w:p>
        </w:tc>
        <w:tc>
          <w:tcPr>
            <w:tcW w:w="616" w:type="pct"/>
            <w:noWrap/>
          </w:tcPr>
          <w:p w14:paraId="5A3E9027"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sidRPr="001D21C2">
              <w:rPr>
                <w:rFonts w:cs="Arial"/>
                <w:b/>
                <w:szCs w:val="18"/>
                <w:lang w:eastAsia="en-AU"/>
              </w:rPr>
              <w:t>4089.81</w:t>
            </w:r>
          </w:p>
        </w:tc>
        <w:tc>
          <w:tcPr>
            <w:tcW w:w="616" w:type="pct"/>
            <w:noWrap/>
          </w:tcPr>
          <w:p w14:paraId="2D2D09F3"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sidRPr="001D21C2">
              <w:rPr>
                <w:rFonts w:cs="Arial"/>
                <w:b/>
                <w:szCs w:val="18"/>
                <w:lang w:eastAsia="en-AU"/>
              </w:rPr>
              <w:t>974.48</w:t>
            </w:r>
          </w:p>
        </w:tc>
        <w:tc>
          <w:tcPr>
            <w:tcW w:w="609" w:type="pct"/>
          </w:tcPr>
          <w:p w14:paraId="33E38AB1" w14:textId="77777777" w:rsidR="001D21C2" w:rsidRPr="001D21C2" w:rsidRDefault="001D21C2" w:rsidP="001D21C2">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sidRPr="001D21C2">
              <w:rPr>
                <w:rFonts w:cs="Arial"/>
                <w:b/>
                <w:szCs w:val="18"/>
                <w:lang w:eastAsia="en-AU"/>
              </w:rPr>
              <w:t>6370.6</w:t>
            </w:r>
          </w:p>
        </w:tc>
      </w:tr>
    </w:tbl>
    <w:p w14:paraId="7EDF0B21" w14:textId="77777777" w:rsidR="001D21C2" w:rsidRDefault="001D21C2" w:rsidP="001D21C2">
      <w:pPr>
        <w:rPr>
          <w:highlight w:val="yellow"/>
        </w:rPr>
      </w:pPr>
    </w:p>
    <w:p w14:paraId="752F8A24" w14:textId="77777777" w:rsidR="001D21C2" w:rsidRPr="00B14A8C" w:rsidRDefault="001D21C2" w:rsidP="001D21C2">
      <w:pPr>
        <w:pStyle w:val="Heading7"/>
      </w:pPr>
      <w:r w:rsidRPr="00B14A8C">
        <w:t xml:space="preserve">Conclusion </w:t>
      </w:r>
    </w:p>
    <w:p w14:paraId="3BD378F8" w14:textId="598CED20" w:rsidR="001D21C2" w:rsidRPr="00B14A8C" w:rsidRDefault="001D21C2" w:rsidP="001D21C2">
      <w:r w:rsidRPr="00B14A8C">
        <w:t>Reduced inflows to the Gi</w:t>
      </w:r>
      <w:r>
        <w:t>n</w:t>
      </w:r>
      <w:r w:rsidRPr="00B14A8C">
        <w:t xml:space="preserve">gham and </w:t>
      </w:r>
      <w:r w:rsidR="00AC245D">
        <w:t>l</w:t>
      </w:r>
      <w:r w:rsidRPr="00B14A8C">
        <w:t xml:space="preserve">ower Gwydir wetlands during </w:t>
      </w:r>
      <w:r>
        <w:t xml:space="preserve">the </w:t>
      </w:r>
      <w:r w:rsidRPr="00B14A8C">
        <w:t xml:space="preserve">2017-18 water year resulted in </w:t>
      </w:r>
      <w:r>
        <w:t>reduced</w:t>
      </w:r>
      <w:r w:rsidRPr="00B14A8C">
        <w:t xml:space="preserve"> wetland inundation. In the Gingham, maximum inundation was observed early in the water year. Inundation extent then decreased before a small delivery of environmental water over the summer period </w:t>
      </w:r>
      <w:r w:rsidR="00AC245D">
        <w:t xml:space="preserve">further </w:t>
      </w:r>
      <w:r w:rsidRPr="00B14A8C">
        <w:t>increased inundation</w:t>
      </w:r>
      <w:r w:rsidR="00AC245D">
        <w:t xml:space="preserve"> in February. The</w:t>
      </w:r>
      <w:r w:rsidRPr="00B14A8C">
        <w:t xml:space="preserve"> system then dried for the rem</w:t>
      </w:r>
      <w:r w:rsidR="00D26138">
        <w:t>a</w:t>
      </w:r>
      <w:r w:rsidRPr="00B14A8C">
        <w:t xml:space="preserve">inder of the year. In the </w:t>
      </w:r>
      <w:r w:rsidR="00AC245D">
        <w:t>l</w:t>
      </w:r>
      <w:r>
        <w:t xml:space="preserve">ower </w:t>
      </w:r>
      <w:r w:rsidRPr="00B14A8C">
        <w:t xml:space="preserve">Gwydir wetlands, maximum inundation was </w:t>
      </w:r>
      <w:r w:rsidR="00AC245D">
        <w:t>recorded</w:t>
      </w:r>
      <w:r w:rsidRPr="00B14A8C">
        <w:t xml:space="preserve"> following the delivery of environmental water. </w:t>
      </w:r>
      <w:r>
        <w:t>In both the Gingha</w:t>
      </w:r>
      <w:r w:rsidR="00D26138">
        <w:t>m and l</w:t>
      </w:r>
      <w:r>
        <w:t>ower Gwydir wetlands</w:t>
      </w:r>
      <w:r w:rsidRPr="00B14A8C">
        <w:t xml:space="preserve"> the delivery of environmental water over the summer period inundated </w:t>
      </w:r>
      <w:r w:rsidR="00F625F8">
        <w:t xml:space="preserve">a range of </w:t>
      </w:r>
      <w:r w:rsidRPr="00B14A8C">
        <w:t>core wetland</w:t>
      </w:r>
      <w:r w:rsidR="00AC245D">
        <w:t xml:space="preserve"> habitat</w:t>
      </w:r>
      <w:r w:rsidR="00F625F8">
        <w:t>s which is likely to be critical to maintaining la diversity of habitats for animals, and allowing these areas to respond positively when broader inundation occurs in future</w:t>
      </w:r>
      <w:r w:rsidRPr="00B14A8C">
        <w:t xml:space="preserve">. There were minimal inflows to the Mallowa wetlands during 2017-18 </w:t>
      </w:r>
      <w:r w:rsidR="00AC245D">
        <w:t>with</w:t>
      </w:r>
      <w:r w:rsidRPr="00B14A8C">
        <w:t xml:space="preserve"> no environmental water. As a result, inundation in this system was confi</w:t>
      </w:r>
      <w:r>
        <w:t>n</w:t>
      </w:r>
      <w:r w:rsidRPr="00B14A8C">
        <w:t xml:space="preserve">ed to farm dams and some </w:t>
      </w:r>
      <w:r>
        <w:t xml:space="preserve">small areas of </w:t>
      </w:r>
      <w:r w:rsidR="00AC245D">
        <w:t>rainfall induced</w:t>
      </w:r>
      <w:r w:rsidRPr="00B14A8C">
        <w:t xml:space="preserve"> inundation</w:t>
      </w:r>
      <w:r w:rsidR="00AC245D">
        <w:t xml:space="preserve"> in isolated areas</w:t>
      </w:r>
      <w:r w:rsidRPr="00B14A8C">
        <w:t>.</w:t>
      </w:r>
    </w:p>
    <w:p w14:paraId="3AD49F88" w14:textId="77777777" w:rsidR="001D21C2" w:rsidRPr="00DC6A45" w:rsidRDefault="001D21C2" w:rsidP="001D21C2">
      <w:pPr>
        <w:rPr>
          <w:highlight w:val="yellow"/>
        </w:rPr>
      </w:pPr>
    </w:p>
    <w:p w14:paraId="09F8EB4B" w14:textId="77777777" w:rsidR="001D21C2" w:rsidRPr="00A47751" w:rsidRDefault="001D21C2" w:rsidP="001D21C2">
      <w:pPr>
        <w:pStyle w:val="Heading7"/>
      </w:pPr>
      <w:r w:rsidRPr="00A47751">
        <w:t>References</w:t>
      </w:r>
    </w:p>
    <w:p w14:paraId="2D674948" w14:textId="4987AA47" w:rsidR="001D21C2" w:rsidRPr="00A47751" w:rsidRDefault="001D21C2" w:rsidP="001D21C2">
      <w:pPr>
        <w:rPr>
          <w:rStyle w:val="Hyperlink"/>
          <w:rFonts w:cs="Arial"/>
          <w:color w:val="auto"/>
          <w:szCs w:val="20"/>
        </w:rPr>
      </w:pPr>
      <w:r w:rsidRPr="00A47751">
        <w:rPr>
          <w:rFonts w:cs="Arial"/>
          <w:szCs w:val="20"/>
        </w:rPr>
        <w:t>Bureau of Meteorology (BoM). 201</w:t>
      </w:r>
      <w:r>
        <w:rPr>
          <w:rFonts w:cs="Arial"/>
          <w:szCs w:val="20"/>
        </w:rPr>
        <w:t>8</w:t>
      </w:r>
      <w:r w:rsidRPr="00A47751">
        <w:rPr>
          <w:rFonts w:cs="Arial"/>
          <w:szCs w:val="20"/>
        </w:rPr>
        <w:t xml:space="preserve">. </w:t>
      </w:r>
      <w:r w:rsidRPr="00A47751">
        <w:rPr>
          <w:rFonts w:cs="Arial"/>
          <w:i/>
          <w:szCs w:val="20"/>
        </w:rPr>
        <w:t>New South Wales Weather Observation Stations</w:t>
      </w:r>
      <w:r w:rsidRPr="00A47751">
        <w:rPr>
          <w:rFonts w:cs="Arial"/>
          <w:szCs w:val="20"/>
        </w:rPr>
        <w:t xml:space="preserve">. [online].  Available at: </w:t>
      </w:r>
      <w:hyperlink r:id="rId34" w:history="1">
        <w:r w:rsidRPr="00A47751">
          <w:rPr>
            <w:rStyle w:val="Hyperlink"/>
            <w:rFonts w:cs="Arial"/>
            <w:color w:val="auto"/>
            <w:szCs w:val="20"/>
          </w:rPr>
          <w:t>http://www.bom.gov.au/nsw/observations/map.shtml</w:t>
        </w:r>
      </w:hyperlink>
      <w:r w:rsidRPr="00A47751">
        <w:rPr>
          <w:rFonts w:cs="Arial"/>
          <w:szCs w:val="20"/>
        </w:rPr>
        <w:t xml:space="preserve"> </w:t>
      </w:r>
      <w:r w:rsidRPr="00AC245D">
        <w:rPr>
          <w:rFonts w:cs="Arial"/>
          <w:szCs w:val="20"/>
        </w:rPr>
        <w:t>(</w:t>
      </w:r>
      <w:r w:rsidRPr="00AC245D">
        <w:rPr>
          <w:rStyle w:val="Hyperlink"/>
          <w:rFonts w:cs="Arial"/>
          <w:color w:val="auto"/>
          <w:szCs w:val="20"/>
          <w:u w:val="none"/>
        </w:rPr>
        <w:t>July 4, 2018).</w:t>
      </w:r>
    </w:p>
    <w:p w14:paraId="6E730900" w14:textId="0DEB7925" w:rsidR="001D21C2" w:rsidRPr="00A47751" w:rsidRDefault="001D21C2" w:rsidP="001D21C2">
      <w:r w:rsidRPr="00A47751">
        <w:t xml:space="preserve">Commonwealth of Australia. 2015. </w:t>
      </w:r>
      <w:r w:rsidRPr="00A47751">
        <w:rPr>
          <w:i/>
        </w:rPr>
        <w:t xml:space="preserve">Commonwealth Environmental Water Office Long Term </w:t>
      </w:r>
      <w:r w:rsidR="009919CA" w:rsidRPr="00A47751">
        <w:rPr>
          <w:i/>
        </w:rPr>
        <w:t>Intervention</w:t>
      </w:r>
      <w:r w:rsidRPr="00A47751">
        <w:rPr>
          <w:i/>
        </w:rPr>
        <w:t xml:space="preserve"> M</w:t>
      </w:r>
      <w:r w:rsidR="00F424B9">
        <w:rPr>
          <w:i/>
        </w:rPr>
        <w:t>onitoring Project Gwydir River s</w:t>
      </w:r>
      <w:r w:rsidRPr="00A47751">
        <w:rPr>
          <w:i/>
        </w:rPr>
        <w:t>ystem Selected Area – 2014-15 Evaluation Report</w:t>
      </w:r>
      <w:r w:rsidRPr="00A47751">
        <w:t>. Commonwealth of Australia.</w:t>
      </w:r>
    </w:p>
    <w:p w14:paraId="4E2D2788" w14:textId="77777777" w:rsidR="001D21C2" w:rsidRPr="00A47751" w:rsidRDefault="001D21C2" w:rsidP="001D21C2">
      <w:pPr>
        <w:rPr>
          <w:szCs w:val="20"/>
        </w:rPr>
      </w:pPr>
      <w:r w:rsidRPr="00A47751">
        <w:rPr>
          <w:szCs w:val="20"/>
        </w:rPr>
        <w:t xml:space="preserve">Department of Environment, Climate Change and Water (DECCW). 2011. </w:t>
      </w:r>
      <w:r w:rsidRPr="00A47751">
        <w:rPr>
          <w:i/>
          <w:szCs w:val="20"/>
        </w:rPr>
        <w:t>Gwydir Wetlands Adaptive Environmental Management Plan: Synthesis of information projects and actions</w:t>
      </w:r>
      <w:r w:rsidRPr="00A47751">
        <w:rPr>
          <w:szCs w:val="20"/>
        </w:rPr>
        <w:t xml:space="preserve">.  </w:t>
      </w:r>
    </w:p>
    <w:p w14:paraId="355260DA" w14:textId="77777777" w:rsidR="001D21C2" w:rsidRPr="00DC6A45" w:rsidRDefault="001D21C2" w:rsidP="001D21C2">
      <w:pPr>
        <w:rPr>
          <w:szCs w:val="20"/>
        </w:rPr>
      </w:pPr>
      <w:r w:rsidRPr="00A47751">
        <w:rPr>
          <w:szCs w:val="20"/>
        </w:rPr>
        <w:t xml:space="preserve">Frazier, PS, Page KJ. 2000. Water body detection and delineation with Landsat TM data. </w:t>
      </w:r>
      <w:r w:rsidRPr="00A47751">
        <w:rPr>
          <w:i/>
          <w:iCs/>
          <w:szCs w:val="20"/>
        </w:rPr>
        <w:t>Photogrammetric Engineering and Remote Sensing</w:t>
      </w:r>
      <w:r w:rsidRPr="00A47751">
        <w:rPr>
          <w:szCs w:val="20"/>
        </w:rPr>
        <w:t xml:space="preserve">, </w:t>
      </w:r>
      <w:r w:rsidRPr="00A47751">
        <w:rPr>
          <w:bCs/>
          <w:i/>
          <w:szCs w:val="20"/>
        </w:rPr>
        <w:t>66</w:t>
      </w:r>
      <w:r w:rsidRPr="00A47751">
        <w:rPr>
          <w:szCs w:val="20"/>
        </w:rPr>
        <w:t>, 1461-146</w:t>
      </w:r>
    </w:p>
    <w:p w14:paraId="3190B8AA" w14:textId="77777777" w:rsidR="001D21C2" w:rsidRDefault="001D21C2" w:rsidP="001D21C2">
      <w:pPr>
        <w:rPr>
          <w:b/>
        </w:rPr>
        <w:sectPr w:rsidR="001D21C2" w:rsidSect="00E07899">
          <w:headerReference w:type="default" r:id="rId35"/>
          <w:footerReference w:type="default" r:id="rId36"/>
          <w:pgSz w:w="11899" w:h="16838"/>
          <w:pgMar w:top="1508" w:right="1219" w:bottom="1418" w:left="1480" w:header="811" w:footer="305" w:gutter="0"/>
          <w:pgNumType w:chapStyle="6"/>
          <w:cols w:space="708"/>
          <w:docGrid w:linePitch="360"/>
        </w:sectPr>
      </w:pPr>
    </w:p>
    <w:p w14:paraId="0523B1EA" w14:textId="3F0B0E24" w:rsidR="001D21C2" w:rsidRDefault="001D21C2" w:rsidP="004043D7">
      <w:pPr>
        <w:pStyle w:val="Heading6"/>
      </w:pPr>
      <w:bookmarkStart w:id="36" w:name="_Ref521526740"/>
      <w:r>
        <w:t>Water Quality</w:t>
      </w:r>
      <w:bookmarkEnd w:id="36"/>
    </w:p>
    <w:p w14:paraId="66365D4A" w14:textId="77777777" w:rsidR="00D7015B" w:rsidRPr="001D21C2" w:rsidRDefault="00D7015B" w:rsidP="00D7015B">
      <w:pPr>
        <w:pStyle w:val="Heading7"/>
      </w:pPr>
      <w:r>
        <w:t>Introduction</w:t>
      </w:r>
    </w:p>
    <w:p w14:paraId="4EA5C509" w14:textId="5A40E907" w:rsidR="00D7015B" w:rsidRDefault="00D7015B" w:rsidP="00D7015B">
      <w:r>
        <w:t>The category II Water Quality indicator aims to assess the contribution of environmental water to the qualit</w:t>
      </w:r>
      <w:r w:rsidR="00F424B9">
        <w:t>y of water entering the Gwydir R</w:t>
      </w:r>
      <w:r>
        <w:t xml:space="preserve">iver system Selected Area (Selected Area). </w:t>
      </w:r>
      <w:r w:rsidR="00B37335">
        <w:t>It also assesses patterns of metabolism at sites within the Gwydir and Mehi Rivers. Information presented in this appendix</w:t>
      </w:r>
      <w:r>
        <w:t xml:space="preserve"> is linked to the Vegetation, Waterbird, Fish (River) and Hydrology River and Watercourse indicators. Several specific questions were addressed through this indicator within the Selected Area during the 2017-18 water year:</w:t>
      </w:r>
    </w:p>
    <w:p w14:paraId="4884CC5A" w14:textId="77777777" w:rsidR="00D7015B" w:rsidRPr="00356030" w:rsidRDefault="00D7015B" w:rsidP="00E95C72">
      <w:pPr>
        <w:pStyle w:val="ListParagraph"/>
        <w:numPr>
          <w:ilvl w:val="0"/>
          <w:numId w:val="34"/>
        </w:numPr>
        <w:rPr>
          <w:lang w:eastAsia="en-AU"/>
        </w:rPr>
      </w:pPr>
      <w:r w:rsidRPr="00356030">
        <w:rPr>
          <w:lang w:eastAsia="en-AU"/>
        </w:rPr>
        <w:t xml:space="preserve">What did Commonwealth environmental water contribute to temperature regimes? </w:t>
      </w:r>
    </w:p>
    <w:p w14:paraId="29A0699F" w14:textId="77777777" w:rsidR="00D7015B" w:rsidRPr="00356030" w:rsidRDefault="00D7015B" w:rsidP="00E95C72">
      <w:pPr>
        <w:pStyle w:val="ListParagraph"/>
        <w:numPr>
          <w:ilvl w:val="0"/>
          <w:numId w:val="34"/>
        </w:numPr>
        <w:rPr>
          <w:lang w:eastAsia="en-AU"/>
        </w:rPr>
      </w:pPr>
      <w:r w:rsidRPr="00356030">
        <w:rPr>
          <w:lang w:eastAsia="en-AU"/>
        </w:rPr>
        <w:t xml:space="preserve">What did Commonwealth environmental water contribute to pH levels? </w:t>
      </w:r>
    </w:p>
    <w:p w14:paraId="0A00B2D6" w14:textId="77777777" w:rsidR="00D7015B" w:rsidRPr="00356030" w:rsidRDefault="00D7015B" w:rsidP="00E95C72">
      <w:pPr>
        <w:pStyle w:val="ListParagraph"/>
        <w:numPr>
          <w:ilvl w:val="0"/>
          <w:numId w:val="34"/>
        </w:numPr>
        <w:rPr>
          <w:lang w:eastAsia="en-AU"/>
        </w:rPr>
      </w:pPr>
      <w:r w:rsidRPr="00356030">
        <w:rPr>
          <w:lang w:eastAsia="en-AU"/>
        </w:rPr>
        <w:t xml:space="preserve">What did Commonwealth environmental water contribute to turbidity regimes? </w:t>
      </w:r>
    </w:p>
    <w:p w14:paraId="57D96673" w14:textId="77777777" w:rsidR="00D7015B" w:rsidRPr="00356030" w:rsidRDefault="00D7015B" w:rsidP="00E95C72">
      <w:pPr>
        <w:pStyle w:val="ListParagraph"/>
        <w:numPr>
          <w:ilvl w:val="0"/>
          <w:numId w:val="34"/>
        </w:numPr>
        <w:rPr>
          <w:lang w:eastAsia="en-AU"/>
        </w:rPr>
      </w:pPr>
      <w:r w:rsidRPr="00356030">
        <w:rPr>
          <w:lang w:eastAsia="en-AU"/>
        </w:rPr>
        <w:t xml:space="preserve">What did Commonwealth environmental water contribute to salinity regimes? </w:t>
      </w:r>
    </w:p>
    <w:p w14:paraId="4A3C3825" w14:textId="696272AD" w:rsidR="00D7015B" w:rsidRDefault="00D7015B" w:rsidP="00E95C72">
      <w:pPr>
        <w:pStyle w:val="ListParagraph"/>
        <w:numPr>
          <w:ilvl w:val="0"/>
          <w:numId w:val="34"/>
        </w:numPr>
        <w:rPr>
          <w:lang w:eastAsia="en-AU"/>
        </w:rPr>
      </w:pPr>
      <w:r w:rsidRPr="00356030">
        <w:rPr>
          <w:lang w:eastAsia="en-AU"/>
        </w:rPr>
        <w:t xml:space="preserve">What did Commonwealth environmental water contribute to dissolved oxygen levels? </w:t>
      </w:r>
    </w:p>
    <w:p w14:paraId="42FD0287" w14:textId="77777777" w:rsidR="00E95C72" w:rsidRPr="00353B33" w:rsidRDefault="00E95C72" w:rsidP="00E95C72">
      <w:pPr>
        <w:pStyle w:val="ListParagraph"/>
        <w:numPr>
          <w:ilvl w:val="0"/>
          <w:numId w:val="34"/>
        </w:numPr>
      </w:pPr>
      <w:r w:rsidRPr="00353B33">
        <w:t xml:space="preserve">What did Commonwealth environmental water contribute to patterns and rates of decomposition? </w:t>
      </w:r>
    </w:p>
    <w:p w14:paraId="7F56D506" w14:textId="77777777" w:rsidR="00E95C72" w:rsidRPr="00353B33" w:rsidRDefault="00E95C72" w:rsidP="00E95C72">
      <w:pPr>
        <w:pStyle w:val="ListParagraph"/>
        <w:numPr>
          <w:ilvl w:val="0"/>
          <w:numId w:val="34"/>
        </w:numPr>
      </w:pPr>
      <w:r w:rsidRPr="00353B33">
        <w:t xml:space="preserve">What did Commonwealth environmental water contribute to patterns and rates of primary productivity? </w:t>
      </w:r>
    </w:p>
    <w:p w14:paraId="0342D2A4" w14:textId="77777777" w:rsidR="00D7015B" w:rsidRDefault="00D7015B" w:rsidP="00D7015B">
      <w:pPr>
        <w:pStyle w:val="Heading8"/>
      </w:pPr>
      <w:r>
        <w:t>Environmental watering in 2017-18</w:t>
      </w:r>
    </w:p>
    <w:p w14:paraId="24B89548" w14:textId="48F4F66D" w:rsidR="002E0F79" w:rsidRDefault="002E0F79" w:rsidP="002E0F79">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_Ref491356973 \h </w:instrText>
      </w:r>
      <w:r>
        <w:fldChar w:fldCharType="separate"/>
      </w:r>
      <w:r w:rsidR="000D3CFD">
        <w:rPr>
          <w:b/>
          <w:bCs/>
          <w:lang w:val="en-US"/>
        </w:rPr>
        <w:t>Error! Reference source not found.</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10153540" w14:textId="6D2545E9" w:rsidR="00D7015B" w:rsidRDefault="002E0F79" w:rsidP="002E0F79">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49F7E2E5" w14:textId="11F18D4C" w:rsidR="00F463DD" w:rsidRDefault="00F463DD" w:rsidP="002E0F79"/>
    <w:p w14:paraId="7AC665A9" w14:textId="77777777" w:rsidR="00F463DD" w:rsidRDefault="00F463DD" w:rsidP="002E0F79"/>
    <w:p w14:paraId="18A88ECD" w14:textId="10B6F654" w:rsidR="00D7015B" w:rsidRDefault="00D7015B" w:rsidP="00D7015B">
      <w:pPr>
        <w:pStyle w:val="Caption"/>
        <w:keepNext/>
      </w:pPr>
      <w:bookmarkStart w:id="37" w:name="_Ref521417911"/>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37"/>
      <w:r>
        <w:t xml:space="preserve">: </w:t>
      </w:r>
      <w:r w:rsidRPr="007F629F">
        <w:t xml:space="preserve">Environmental water delivered in the Gwydir </w:t>
      </w:r>
      <w:r w:rsidR="00F424B9">
        <w:t>R</w:t>
      </w:r>
      <w:r w:rsidRPr="007F629F">
        <w:t>iver system Selected Area in 2017-18.</w:t>
      </w:r>
      <w:r w:rsidR="00F463DD">
        <w:t xml:space="preserve"> </w:t>
      </w:r>
      <w:r w:rsidR="00F463DD" w:rsidRPr="006625ED">
        <w:t>Percentage represents the percentage of the total flow made up of environmental water.</w:t>
      </w:r>
    </w:p>
    <w:tbl>
      <w:tblPr>
        <w:tblStyle w:val="StandardELAFormat"/>
        <w:tblW w:w="5001" w:type="pct"/>
        <w:tblLook w:val="04A0" w:firstRow="1" w:lastRow="0" w:firstColumn="1" w:lastColumn="0" w:noHBand="0" w:noVBand="1"/>
      </w:tblPr>
      <w:tblGrid>
        <w:gridCol w:w="1681"/>
        <w:gridCol w:w="2408"/>
        <w:gridCol w:w="2879"/>
        <w:gridCol w:w="867"/>
        <w:gridCol w:w="1367"/>
      </w:tblGrid>
      <w:tr w:rsidR="00F463DD" w:rsidRPr="00F6309E" w14:paraId="790C6006"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4E8A948E"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3571EC05"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6E784CE3"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182A8ED6"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33B670A6"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577C4894"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6ACCD092"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4E6A5DC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619BCAE5"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30C390D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5998D6F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724EFE3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55F93719"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54C3920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6DC6B9A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7BCC95E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729FAA2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447C23E9"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5B7B8DC6"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2DFAC04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07AEDAA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5A070C5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5B72218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638B7CE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697A7783"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1A47BC9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4D1A210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7E71EA4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73356C5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7D282DD1"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7943CEFB"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3968794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7802849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13A4A9B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2F0F687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5319D91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tcPr>
          <w:p w14:paraId="0972A3CA"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0E022F6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04E19D6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5E5F1143"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002629AF"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6B0430E1"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21AA423E"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1BBC023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16ACD81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7FEA860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6323AF2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49AD117D"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1AD41848"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55B45567"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023D22B1"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7E68A4B5"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0F83ADBE"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2135D8F4"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29D0D1C6"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4B0C5732"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19D14F78" w14:textId="77777777" w:rsidR="00D7015B" w:rsidRDefault="00D7015B" w:rsidP="00D7015B"/>
    <w:p w14:paraId="0DE270C2" w14:textId="77777777" w:rsidR="00D7015B" w:rsidRDefault="00D7015B" w:rsidP="00D7015B">
      <w:pPr>
        <w:pStyle w:val="Heading8"/>
      </w:pPr>
      <w:r>
        <w:t>Previous monitoring</w:t>
      </w:r>
    </w:p>
    <w:p w14:paraId="430C84DD" w14:textId="29F5B068" w:rsidR="00D7015B" w:rsidRDefault="00D7015B" w:rsidP="00D7015B">
      <w:r>
        <w:t>T</w:t>
      </w:r>
      <w:r w:rsidRPr="00872CCF">
        <w:t xml:space="preserve">hree years of </w:t>
      </w:r>
      <w:r>
        <w:t xml:space="preserve">water quality </w:t>
      </w:r>
      <w:r w:rsidRPr="00872CCF">
        <w:t xml:space="preserve">monitoring between 2014 and 2017 </w:t>
      </w:r>
      <w:r>
        <w:t xml:space="preserve">at the Gwydir Pallamallawa station has </w:t>
      </w:r>
      <w:r w:rsidRPr="00872CCF">
        <w:t>show</w:t>
      </w:r>
      <w:r>
        <w:t xml:space="preserve">n that </w:t>
      </w:r>
      <w:r w:rsidRPr="00872CCF">
        <w:t xml:space="preserve">the delivery of environmental water </w:t>
      </w:r>
      <w:r>
        <w:t>drives</w:t>
      </w:r>
      <w:r w:rsidRPr="00872CCF">
        <w:t xml:space="preserve"> consistent patterns </w:t>
      </w:r>
      <w:r>
        <w:t xml:space="preserve">in </w:t>
      </w:r>
      <w:r w:rsidRPr="00872CCF">
        <w:t>water quality</w:t>
      </w:r>
      <w:r>
        <w:t xml:space="preserve"> indicators</w:t>
      </w:r>
      <w:r w:rsidRPr="00872CCF">
        <w:t xml:space="preserve">. </w:t>
      </w:r>
      <w:r>
        <w:t>T</w:t>
      </w:r>
      <w:r w:rsidRPr="00872CCF">
        <w:t xml:space="preserve">he delivery of environmental water significantly reduced mean daily pH, conductivity and turbidity </w:t>
      </w:r>
      <w:r>
        <w:t>when compared with periods</w:t>
      </w:r>
      <w:r w:rsidRPr="00872CCF">
        <w:t xml:space="preserve"> without environmental water. These </w:t>
      </w:r>
      <w:r w:rsidR="00A40F3A">
        <w:t>results</w:t>
      </w:r>
      <w:r w:rsidRPr="00872CCF">
        <w:t xml:space="preserve"> reflect the dilution effects provided by environmental water, and the changes in water chemistry associated with the increase in discharge and wetted </w:t>
      </w:r>
      <w:r>
        <w:t>channel habitats</w:t>
      </w:r>
      <w:r w:rsidRPr="00872CCF">
        <w:t xml:space="preserve">. The delivery of environmental water during the natural base flow period in 2015-16 led to </w:t>
      </w:r>
      <w:r>
        <w:t xml:space="preserve">a </w:t>
      </w:r>
      <w:r w:rsidRPr="00872CCF">
        <w:t xml:space="preserve">significant reduction </w:t>
      </w:r>
      <w:r>
        <w:t>in</w:t>
      </w:r>
      <w:r w:rsidRPr="00872CCF">
        <w:t xml:space="preserve"> turbidity levels to below the ANZECC water quality guideline. In 2015-16, the delivery of environmental water significantly increased mean daily dissolved oxygen and chlorophyll </w:t>
      </w:r>
      <w:r w:rsidRPr="00872CCF">
        <w:rPr>
          <w:i/>
          <w:iCs/>
        </w:rPr>
        <w:t xml:space="preserve">a </w:t>
      </w:r>
      <w:r w:rsidRPr="00872CCF">
        <w:t xml:space="preserve">concentrations, which are likely to be associated with increased nutrient concentrations and improved light conditions </w:t>
      </w:r>
      <w:r>
        <w:t xml:space="preserve">(due to reduced turbidity) </w:t>
      </w:r>
      <w:r w:rsidRPr="00872CCF">
        <w:t xml:space="preserve">to support water column primary productivity and stimulate pelagic foodwebs. </w:t>
      </w:r>
      <w:r>
        <w:t xml:space="preserve">Single point </w:t>
      </w:r>
      <w:r w:rsidRPr="00872CCF">
        <w:t>water quality samples at a range of channel and watercourse sites throughout the Gwydir Selected Area in 2014-17 showed</w:t>
      </w:r>
      <w:r>
        <w:t xml:space="preserve"> that</w:t>
      </w:r>
      <w:r w:rsidRPr="00872CCF">
        <w:t xml:space="preserve"> environmental water </w:t>
      </w:r>
      <w:r>
        <w:t>consistently delivered</w:t>
      </w:r>
      <w:r w:rsidRPr="00872CCF">
        <w:t xml:space="preserve"> pulse</w:t>
      </w:r>
      <w:r>
        <w:t>s</w:t>
      </w:r>
      <w:r w:rsidRPr="00872CCF">
        <w:t xml:space="preserve"> of carbon and nutrients that stimulated rates of prim</w:t>
      </w:r>
      <w:r>
        <w:t xml:space="preserve">ary and microbial productivity to support </w:t>
      </w:r>
      <w:r w:rsidR="00885050">
        <w:t xml:space="preserve">river and wetland </w:t>
      </w:r>
      <w:r>
        <w:t>foodwebs.</w:t>
      </w:r>
    </w:p>
    <w:p w14:paraId="5251E993" w14:textId="77777777" w:rsidR="00D7015B" w:rsidRDefault="00D7015B" w:rsidP="00D7015B">
      <w:pPr>
        <w:pStyle w:val="Heading7"/>
      </w:pPr>
      <w:r>
        <w:t>Methods</w:t>
      </w:r>
    </w:p>
    <w:p w14:paraId="2B7A9DB2" w14:textId="77777777" w:rsidR="00D7015B" w:rsidRDefault="00D7015B" w:rsidP="00D7015B">
      <w:pPr>
        <w:pStyle w:val="Heading8"/>
      </w:pPr>
      <w:r w:rsidRPr="008E5B82">
        <w:t xml:space="preserve">Gwydir River </w:t>
      </w:r>
      <w:r>
        <w:t>long-term station</w:t>
      </w:r>
    </w:p>
    <w:p w14:paraId="1A0081B8" w14:textId="24885A95" w:rsidR="00D7015B" w:rsidRDefault="00D7015B" w:rsidP="00D7015B">
      <w:pPr>
        <w:rPr>
          <w:szCs w:val="20"/>
        </w:rPr>
      </w:pPr>
      <w:r>
        <w:rPr>
          <w:szCs w:val="20"/>
        </w:rPr>
        <w:t>The category II Water Quality indicators were monitored at a single station at Pallamallawa near the DPI Water telemetered gauge (NSW418001) in the Gwydir River between Copeton Dam and Tareelaroi Weir (Commonwealth of Australia, 2015). This single station has permanent surface water connectivity in a defined channel and all environmental water delivered to the lower Gwydir must pass through this reach.</w:t>
      </w:r>
      <w:r w:rsidR="005220F4">
        <w:rPr>
          <w:szCs w:val="20"/>
        </w:rPr>
        <w:t xml:space="preserve"> It has been labelled GW1 in the following analysis.</w:t>
      </w:r>
    </w:p>
    <w:p w14:paraId="207D3155" w14:textId="553A45DA" w:rsidR="00D7015B" w:rsidRDefault="00D7015B" w:rsidP="00D7015B">
      <w:pPr>
        <w:rPr>
          <w:szCs w:val="20"/>
        </w:rPr>
      </w:pPr>
      <w:r w:rsidRPr="00DA1246">
        <w:rPr>
          <w:szCs w:val="20"/>
        </w:rPr>
        <w:t xml:space="preserve">Continuous monitoring of dependant </w:t>
      </w:r>
      <w:r>
        <w:rPr>
          <w:szCs w:val="20"/>
        </w:rPr>
        <w:t>indicator</w:t>
      </w:r>
      <w:r w:rsidRPr="00DA1246">
        <w:rPr>
          <w:szCs w:val="20"/>
        </w:rPr>
        <w:t>s temperature (°C), pH, turbidity (NTU)</w:t>
      </w:r>
      <w:r>
        <w:rPr>
          <w:szCs w:val="20"/>
        </w:rPr>
        <w:t>,</w:t>
      </w:r>
      <w:r w:rsidRPr="00DA1246">
        <w:rPr>
          <w:szCs w:val="20"/>
        </w:rPr>
        <w:t xml:space="preserve"> conductivity (mS/cm), and dissolved oxygen (</w:t>
      </w:r>
      <w:r>
        <w:rPr>
          <w:szCs w:val="20"/>
        </w:rPr>
        <w:t>%</w:t>
      </w:r>
      <w:r w:rsidRPr="00DA1246">
        <w:rPr>
          <w:szCs w:val="20"/>
        </w:rPr>
        <w:t xml:space="preserve">) occurs at this </w:t>
      </w:r>
      <w:r>
        <w:rPr>
          <w:szCs w:val="20"/>
        </w:rPr>
        <w:t>station</w:t>
      </w:r>
      <w:r w:rsidRPr="00DA1246">
        <w:rPr>
          <w:szCs w:val="20"/>
        </w:rPr>
        <w:t xml:space="preserve"> using a Hydrolab DS5-X logger. The probe was permanently mounted in mid water below the low flow wa</w:t>
      </w:r>
      <w:r>
        <w:rPr>
          <w:szCs w:val="20"/>
        </w:rPr>
        <w:t>ter height at the Pallamallawa g</w:t>
      </w:r>
      <w:r w:rsidRPr="00DA1246">
        <w:rPr>
          <w:szCs w:val="20"/>
        </w:rPr>
        <w:t xml:space="preserve">auge in the Gwydir River. The probe was then connected via a 3-G telemetered system in the hydrometric station to an RMTek website for data monitoring and download. Each water quality </w:t>
      </w:r>
      <w:r>
        <w:rPr>
          <w:szCs w:val="20"/>
        </w:rPr>
        <w:t>indicator</w:t>
      </w:r>
      <w:r w:rsidRPr="00DA1246">
        <w:rPr>
          <w:szCs w:val="20"/>
        </w:rPr>
        <w:t xml:space="preserve"> is logged at a 10-minute interval. </w:t>
      </w:r>
      <w:r>
        <w:rPr>
          <w:szCs w:val="20"/>
        </w:rPr>
        <w:t>Due to issues with instrument failure, datasets were available from 1</w:t>
      </w:r>
      <w:r w:rsidRPr="00FD0715">
        <w:rPr>
          <w:szCs w:val="20"/>
          <w:vertAlign w:val="superscript"/>
        </w:rPr>
        <w:t>st</w:t>
      </w:r>
      <w:r>
        <w:rPr>
          <w:szCs w:val="20"/>
        </w:rPr>
        <w:t xml:space="preserve"> July to 26</w:t>
      </w:r>
      <w:r w:rsidRPr="00FD0715">
        <w:rPr>
          <w:szCs w:val="20"/>
          <w:vertAlign w:val="superscript"/>
        </w:rPr>
        <w:t>th</w:t>
      </w:r>
      <w:r>
        <w:rPr>
          <w:szCs w:val="20"/>
        </w:rPr>
        <w:t xml:space="preserve"> December 2017 and no turbidity data was available in the 2017-18 water year.</w:t>
      </w:r>
    </w:p>
    <w:p w14:paraId="7DDA5A46" w14:textId="0457DB59" w:rsidR="00D7015B" w:rsidRPr="00CD50A3" w:rsidRDefault="00D7015B" w:rsidP="00D7015B">
      <w:pPr>
        <w:rPr>
          <w:szCs w:val="20"/>
        </w:rPr>
      </w:pPr>
      <w:r w:rsidRPr="00CD50A3">
        <w:t xml:space="preserve">Environmental water that was delivered to the Selected Area </w:t>
      </w:r>
      <w:r w:rsidR="009919CA" w:rsidRPr="00CD50A3">
        <w:t>occur</w:t>
      </w:r>
      <w:r w:rsidR="009919CA">
        <w:t>red</w:t>
      </w:r>
      <w:r w:rsidRPr="00CD50A3">
        <w:t xml:space="preserve"> in f</w:t>
      </w:r>
      <w:r>
        <w:t>our</w:t>
      </w:r>
      <w:r w:rsidRPr="00CD50A3">
        <w:t xml:space="preserve"> events (</w:t>
      </w:r>
      <w:r>
        <w:rPr>
          <w:highlight w:val="yellow"/>
        </w:rPr>
        <w:fldChar w:fldCharType="begin"/>
      </w:r>
      <w:r>
        <w:instrText xml:space="preserve"> REF _Ref521527608 \r \h </w:instrText>
      </w:r>
      <w:r>
        <w:rPr>
          <w:highlight w:val="yellow"/>
        </w:rPr>
      </w:r>
      <w:r>
        <w:rPr>
          <w:highlight w:val="yellow"/>
        </w:rPr>
        <w:fldChar w:fldCharType="separate"/>
      </w:r>
      <w:r w:rsidR="000D3CFD">
        <w:t>Appendix A</w:t>
      </w:r>
      <w:r>
        <w:rPr>
          <w:highlight w:val="yellow"/>
        </w:rPr>
        <w:fldChar w:fldCharType="end"/>
      </w:r>
      <w:r w:rsidRPr="00CD50A3">
        <w:t>). Four non-environmental water periods, immediately before or after environmental water delivery were used to examine differences in water quality indicators between periods of environmental water delivery and non-environmental water</w:t>
      </w:r>
      <w:r w:rsidRPr="00CE0B78">
        <w:t xml:space="preserve"> (</w:t>
      </w:r>
      <w:r>
        <w:fldChar w:fldCharType="begin"/>
      </w:r>
      <w:r>
        <w:instrText xml:space="preserve"> REF _Ref521333218 \h </w:instrText>
      </w:r>
      <w:r>
        <w:fldChar w:fldCharType="separate"/>
      </w:r>
      <w:r w:rsidR="000D3CFD">
        <w:t xml:space="preserve">Table </w:t>
      </w:r>
      <w:r w:rsidR="000D3CFD">
        <w:rPr>
          <w:noProof/>
        </w:rPr>
        <w:t>C</w:t>
      </w:r>
      <w:r w:rsidR="000D3CFD">
        <w:noBreakHyphen/>
      </w:r>
      <w:r w:rsidR="000D3CFD">
        <w:rPr>
          <w:noProof/>
        </w:rPr>
        <w:t>2</w:t>
      </w:r>
      <w:r>
        <w:fldChar w:fldCharType="end"/>
      </w:r>
      <w:r>
        <w:t xml:space="preserve"> and </w:t>
      </w:r>
      <w:r>
        <w:fldChar w:fldCharType="begin"/>
      </w:r>
      <w:r>
        <w:instrText xml:space="preserve"> REF _Ref521415937 \h </w:instrText>
      </w:r>
      <w:r>
        <w:fldChar w:fldCharType="separate"/>
      </w:r>
      <w:r w:rsidR="000D3CFD">
        <w:t xml:space="preserve">Figure </w:t>
      </w:r>
      <w:r w:rsidR="000D3CFD">
        <w:rPr>
          <w:noProof/>
        </w:rPr>
        <w:t>C</w:t>
      </w:r>
      <w:r w:rsidR="000D3CFD">
        <w:noBreakHyphen/>
      </w:r>
      <w:r w:rsidR="000D3CFD">
        <w:rPr>
          <w:noProof/>
        </w:rPr>
        <w:t>1</w:t>
      </w:r>
      <w:r>
        <w:fldChar w:fldCharType="end"/>
      </w:r>
      <w:r>
        <w:t>)</w:t>
      </w:r>
      <w:r w:rsidRPr="00CE0B78">
        <w:rPr>
          <w:szCs w:val="20"/>
        </w:rPr>
        <w:t>.</w:t>
      </w:r>
      <w:r w:rsidRPr="00CD50A3">
        <w:rPr>
          <w:szCs w:val="20"/>
        </w:rPr>
        <w:t xml:space="preserve"> </w:t>
      </w:r>
    </w:p>
    <w:p w14:paraId="3CC62BD0" w14:textId="06E044BD" w:rsidR="00D7015B" w:rsidRDefault="00D7015B" w:rsidP="00D7015B">
      <w:pPr>
        <w:rPr>
          <w:szCs w:val="20"/>
        </w:rPr>
      </w:pPr>
      <w:r w:rsidRPr="00DA1246">
        <w:rPr>
          <w:szCs w:val="20"/>
        </w:rPr>
        <w:t xml:space="preserve">Daily means (midnight to midnight) of each water quality </w:t>
      </w:r>
      <w:r>
        <w:rPr>
          <w:szCs w:val="20"/>
        </w:rPr>
        <w:t>indicator</w:t>
      </w:r>
      <w:r w:rsidRPr="00DA1246">
        <w:rPr>
          <w:szCs w:val="20"/>
        </w:rPr>
        <w:t xml:space="preserve"> were calculated from </w:t>
      </w:r>
      <w:r>
        <w:rPr>
          <w:szCs w:val="20"/>
        </w:rPr>
        <w:t xml:space="preserve">the </w:t>
      </w:r>
      <w:r w:rsidRPr="00DA1246">
        <w:rPr>
          <w:szCs w:val="20"/>
        </w:rPr>
        <w:t xml:space="preserve">10-minute interval data, with analyses </w:t>
      </w:r>
      <w:r w:rsidRPr="00A574F5">
        <w:rPr>
          <w:szCs w:val="20"/>
        </w:rPr>
        <w:t>based on temporally independent</w:t>
      </w:r>
      <w:r>
        <w:rPr>
          <w:szCs w:val="20"/>
        </w:rPr>
        <w:t xml:space="preserve"> mean values</w:t>
      </w:r>
      <w:r w:rsidRPr="00A574F5">
        <w:rPr>
          <w:szCs w:val="20"/>
        </w:rPr>
        <w:t>.</w:t>
      </w:r>
      <w:r w:rsidRPr="00DA1246">
        <w:rPr>
          <w:szCs w:val="20"/>
        </w:rPr>
        <w:t xml:space="preserve"> Daily means of water quality </w:t>
      </w:r>
      <w:r>
        <w:rPr>
          <w:szCs w:val="20"/>
        </w:rPr>
        <w:t>indicator</w:t>
      </w:r>
      <w:r w:rsidRPr="00DA1246">
        <w:rPr>
          <w:szCs w:val="20"/>
        </w:rPr>
        <w:t xml:space="preserve">s were analysed using </w:t>
      </w:r>
      <w:r w:rsidR="00885050">
        <w:rPr>
          <w:szCs w:val="20"/>
        </w:rPr>
        <w:t xml:space="preserve">the </w:t>
      </w:r>
      <w:r w:rsidRPr="00DA1246">
        <w:rPr>
          <w:szCs w:val="20"/>
        </w:rPr>
        <w:t xml:space="preserve">non-parametric Mann-Whitney U test to examine the differences between environmental water periods and non-environmental water periods where the significance level was set at 0.05. Regression analyses were used to explore relationships between discharge (ML/d) and each water quality </w:t>
      </w:r>
      <w:r>
        <w:rPr>
          <w:szCs w:val="20"/>
        </w:rPr>
        <w:t>indicator</w:t>
      </w:r>
      <w:r w:rsidRPr="00DA1246">
        <w:rPr>
          <w:szCs w:val="20"/>
        </w:rPr>
        <w:t xml:space="preserve"> to separate the time/season of delivery from the discharge volume.</w:t>
      </w:r>
    </w:p>
    <w:p w14:paraId="1A7174A6" w14:textId="1CF86B9D" w:rsidR="00D7015B" w:rsidRDefault="00D7015B" w:rsidP="00D7015B">
      <w:pPr>
        <w:pStyle w:val="Caption"/>
        <w:keepNext/>
      </w:pPr>
      <w:bookmarkStart w:id="38" w:name="_Ref521333218"/>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38"/>
      <w:r>
        <w:t xml:space="preserve">: </w:t>
      </w:r>
      <w:r w:rsidRPr="00CE0B78">
        <w:t xml:space="preserve">Summary of </w:t>
      </w:r>
      <w:r>
        <w:t xml:space="preserve">the Gwydir River long-term station </w:t>
      </w:r>
      <w:r w:rsidRPr="00CE0B78">
        <w:t>water quality data records in 2017-18. EW represents Environmental</w:t>
      </w:r>
      <w:r>
        <w:t xml:space="preserve"> Water and CEW represents Commonwealth Environmental Water.</w:t>
      </w:r>
    </w:p>
    <w:tbl>
      <w:tblPr>
        <w:tblW w:w="0" w:type="auto"/>
        <w:tblLayout w:type="fixed"/>
        <w:tblLook w:val="04A0" w:firstRow="1" w:lastRow="0" w:firstColumn="1" w:lastColumn="0" w:noHBand="0" w:noVBand="1"/>
      </w:tblPr>
      <w:tblGrid>
        <w:gridCol w:w="709"/>
        <w:gridCol w:w="2693"/>
        <w:gridCol w:w="2023"/>
        <w:gridCol w:w="2230"/>
        <w:gridCol w:w="1545"/>
      </w:tblGrid>
      <w:tr w:rsidR="00D7015B" w:rsidRPr="00356030" w14:paraId="31AFA1B2" w14:textId="77777777" w:rsidTr="00DE1D8C">
        <w:trPr>
          <w:trHeight w:val="300"/>
        </w:trPr>
        <w:tc>
          <w:tcPr>
            <w:tcW w:w="709"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D94BF6D"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Event</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807824"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Event name (CEW contribution)</w:t>
            </w:r>
          </w:p>
        </w:tc>
        <w:tc>
          <w:tcPr>
            <w:tcW w:w="20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8DB1C1"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EW period</w:t>
            </w:r>
          </w:p>
        </w:tc>
        <w:tc>
          <w:tcPr>
            <w:tcW w:w="223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E90730" w14:textId="77777777" w:rsidR="00D7015B" w:rsidRPr="00356030" w:rsidRDefault="00D7015B" w:rsidP="00DE1D8C">
            <w:pPr>
              <w:spacing w:before="60" w:after="60"/>
              <w:jc w:val="center"/>
              <w:rPr>
                <w:rFonts w:cs="Arial"/>
                <w:color w:val="000000"/>
                <w:sz w:val="18"/>
                <w:szCs w:val="18"/>
              </w:rPr>
            </w:pPr>
            <w:r>
              <w:rPr>
                <w:rFonts w:cs="Arial"/>
                <w:color w:val="000000"/>
                <w:sz w:val="18"/>
                <w:szCs w:val="18"/>
              </w:rPr>
              <w:t>N</w:t>
            </w:r>
            <w:r w:rsidRPr="00356030">
              <w:rPr>
                <w:rFonts w:cs="Arial"/>
                <w:color w:val="000000"/>
                <w:sz w:val="18"/>
                <w:szCs w:val="18"/>
              </w:rPr>
              <w:t>on-EW period</w:t>
            </w:r>
          </w:p>
        </w:tc>
        <w:tc>
          <w:tcPr>
            <w:tcW w:w="1545" w:type="dxa"/>
            <w:tcBorders>
              <w:top w:val="single" w:sz="4" w:space="0" w:color="auto"/>
              <w:left w:val="nil"/>
              <w:bottom w:val="single" w:sz="4" w:space="0" w:color="auto"/>
            </w:tcBorders>
            <w:shd w:val="clear" w:color="auto" w:fill="D9D9D9" w:themeFill="background1" w:themeFillShade="D9"/>
            <w:noWrap/>
            <w:vAlign w:val="center"/>
            <w:hideMark/>
          </w:tcPr>
          <w:p w14:paraId="4DC5A09E"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Number of days in each period</w:t>
            </w:r>
          </w:p>
        </w:tc>
      </w:tr>
      <w:tr w:rsidR="00D7015B" w:rsidRPr="00356030" w14:paraId="288D61C6" w14:textId="77777777" w:rsidTr="00DE1D8C">
        <w:trPr>
          <w:trHeight w:val="300"/>
        </w:trPr>
        <w:tc>
          <w:tcPr>
            <w:tcW w:w="709" w:type="dxa"/>
            <w:tcBorders>
              <w:top w:val="single" w:sz="4" w:space="0" w:color="auto"/>
              <w:bottom w:val="single" w:sz="4" w:space="0" w:color="auto"/>
              <w:right w:val="single" w:sz="4" w:space="0" w:color="auto"/>
            </w:tcBorders>
            <w:shd w:val="clear" w:color="auto" w:fill="auto"/>
            <w:noWrap/>
            <w:vAlign w:val="center"/>
            <w:hideMark/>
          </w:tcPr>
          <w:p w14:paraId="39DAEA67"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w:t>
            </w:r>
          </w:p>
        </w:tc>
        <w:tc>
          <w:tcPr>
            <w:tcW w:w="2693" w:type="dxa"/>
            <w:tcBorders>
              <w:top w:val="nil"/>
              <w:left w:val="nil"/>
              <w:bottom w:val="nil"/>
              <w:right w:val="nil"/>
            </w:tcBorders>
            <w:shd w:val="clear" w:color="auto" w:fill="auto"/>
            <w:noWrap/>
            <w:vAlign w:val="center"/>
            <w:hideMark/>
          </w:tcPr>
          <w:p w14:paraId="1E5F48DD"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Early Season Stimulus Flow 10GL (7GL)</w:t>
            </w:r>
          </w:p>
        </w:tc>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487AF8C9"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26 Aug</w:t>
            </w:r>
            <w:r>
              <w:rPr>
                <w:rFonts w:cs="Arial"/>
                <w:color w:val="000000"/>
                <w:sz w:val="18"/>
                <w:szCs w:val="18"/>
              </w:rPr>
              <w:t>ust</w:t>
            </w:r>
            <w:r w:rsidRPr="00356030">
              <w:rPr>
                <w:rFonts w:cs="Arial"/>
                <w:color w:val="000000"/>
                <w:sz w:val="18"/>
                <w:szCs w:val="18"/>
              </w:rPr>
              <w:t xml:space="preserve"> 17 to 4 Sep</w:t>
            </w:r>
            <w:r>
              <w:rPr>
                <w:rFonts w:cs="Arial"/>
                <w:color w:val="000000"/>
                <w:sz w:val="18"/>
                <w:szCs w:val="18"/>
              </w:rPr>
              <w:t>tember</w:t>
            </w:r>
            <w:r w:rsidRPr="00356030">
              <w:rPr>
                <w:rFonts w:cs="Arial"/>
                <w:color w:val="000000"/>
                <w:sz w:val="18"/>
                <w:szCs w:val="18"/>
              </w:rPr>
              <w:t xml:space="preserve"> 17</w:t>
            </w:r>
          </w:p>
        </w:tc>
        <w:tc>
          <w:tcPr>
            <w:tcW w:w="2230" w:type="dxa"/>
            <w:tcBorders>
              <w:top w:val="nil"/>
              <w:left w:val="nil"/>
              <w:bottom w:val="single" w:sz="4" w:space="0" w:color="auto"/>
              <w:right w:val="single" w:sz="4" w:space="0" w:color="auto"/>
            </w:tcBorders>
            <w:shd w:val="clear" w:color="auto" w:fill="auto"/>
            <w:noWrap/>
            <w:vAlign w:val="center"/>
            <w:hideMark/>
          </w:tcPr>
          <w:p w14:paraId="30A72132"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16 Aug</w:t>
            </w:r>
            <w:r>
              <w:rPr>
                <w:rFonts w:cs="Arial"/>
                <w:color w:val="000000"/>
                <w:sz w:val="18"/>
                <w:szCs w:val="18"/>
              </w:rPr>
              <w:t>ust</w:t>
            </w:r>
            <w:r w:rsidRPr="00356030">
              <w:rPr>
                <w:rFonts w:cs="Arial"/>
                <w:color w:val="000000"/>
                <w:sz w:val="18"/>
                <w:szCs w:val="18"/>
              </w:rPr>
              <w:t xml:space="preserve"> 17 to 25 Aug</w:t>
            </w:r>
            <w:r>
              <w:rPr>
                <w:rFonts w:cs="Arial"/>
                <w:color w:val="000000"/>
                <w:sz w:val="18"/>
                <w:szCs w:val="18"/>
              </w:rPr>
              <w:t>ust</w:t>
            </w:r>
            <w:r w:rsidRPr="00356030">
              <w:rPr>
                <w:rFonts w:cs="Arial"/>
                <w:color w:val="000000"/>
                <w:sz w:val="18"/>
                <w:szCs w:val="18"/>
              </w:rPr>
              <w:t xml:space="preserve"> 17</w:t>
            </w:r>
          </w:p>
        </w:tc>
        <w:tc>
          <w:tcPr>
            <w:tcW w:w="1545" w:type="dxa"/>
            <w:tcBorders>
              <w:top w:val="single" w:sz="4" w:space="0" w:color="auto"/>
              <w:left w:val="nil"/>
              <w:bottom w:val="single" w:sz="4" w:space="0" w:color="auto"/>
            </w:tcBorders>
            <w:shd w:val="clear" w:color="auto" w:fill="auto"/>
            <w:noWrap/>
            <w:vAlign w:val="center"/>
            <w:hideMark/>
          </w:tcPr>
          <w:p w14:paraId="16B13D67"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10, 10</w:t>
            </w:r>
          </w:p>
        </w:tc>
      </w:tr>
      <w:tr w:rsidR="00D7015B" w:rsidRPr="00356030" w14:paraId="3CEDAEB6" w14:textId="77777777" w:rsidTr="00DE1D8C">
        <w:trPr>
          <w:trHeight w:val="499"/>
        </w:trPr>
        <w:tc>
          <w:tcPr>
            <w:tcW w:w="709" w:type="dxa"/>
            <w:tcBorders>
              <w:top w:val="single" w:sz="4" w:space="0" w:color="auto"/>
              <w:bottom w:val="single" w:sz="4" w:space="0" w:color="auto"/>
              <w:right w:val="single" w:sz="4" w:space="0" w:color="auto"/>
            </w:tcBorders>
            <w:shd w:val="clear" w:color="auto" w:fill="auto"/>
            <w:noWrap/>
            <w:vAlign w:val="center"/>
            <w:hideMark/>
          </w:tcPr>
          <w:p w14:paraId="52ECBC19"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2</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5EF8FCBF" w14:textId="77777777" w:rsidR="00D7015B" w:rsidRPr="00356030" w:rsidRDefault="00D7015B" w:rsidP="00DE1D8C">
            <w:pPr>
              <w:spacing w:before="60" w:after="60"/>
              <w:jc w:val="center"/>
              <w:rPr>
                <w:rFonts w:cs="Arial"/>
                <w:sz w:val="18"/>
                <w:szCs w:val="18"/>
              </w:rPr>
            </w:pPr>
            <w:r w:rsidRPr="00356030">
              <w:rPr>
                <w:rFonts w:cs="Arial"/>
                <w:sz w:val="18"/>
                <w:szCs w:val="18"/>
              </w:rPr>
              <w:t>Stable Fish Flow 10GL (5GL)</w:t>
            </w:r>
          </w:p>
        </w:tc>
        <w:tc>
          <w:tcPr>
            <w:tcW w:w="2023" w:type="dxa"/>
            <w:tcBorders>
              <w:top w:val="nil"/>
              <w:left w:val="nil"/>
              <w:bottom w:val="single" w:sz="4" w:space="0" w:color="auto"/>
              <w:right w:val="single" w:sz="4" w:space="0" w:color="auto"/>
            </w:tcBorders>
            <w:shd w:val="clear" w:color="auto" w:fill="auto"/>
            <w:noWrap/>
            <w:vAlign w:val="center"/>
            <w:hideMark/>
          </w:tcPr>
          <w:p w14:paraId="11051A49"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30 Oct</w:t>
            </w:r>
            <w:r>
              <w:rPr>
                <w:rFonts w:cs="Arial"/>
                <w:color w:val="000000"/>
                <w:sz w:val="18"/>
                <w:szCs w:val="18"/>
              </w:rPr>
              <w:t>ober</w:t>
            </w:r>
            <w:r w:rsidRPr="00356030">
              <w:rPr>
                <w:rFonts w:cs="Arial"/>
                <w:color w:val="000000"/>
                <w:sz w:val="18"/>
                <w:szCs w:val="18"/>
              </w:rPr>
              <w:t xml:space="preserve"> 17 to 20 Nov</w:t>
            </w:r>
            <w:r>
              <w:rPr>
                <w:rFonts w:cs="Arial"/>
                <w:color w:val="000000"/>
                <w:sz w:val="18"/>
                <w:szCs w:val="18"/>
              </w:rPr>
              <w:t>ember</w:t>
            </w:r>
            <w:r w:rsidRPr="00356030">
              <w:rPr>
                <w:rFonts w:cs="Arial"/>
                <w:color w:val="000000"/>
                <w:sz w:val="18"/>
                <w:szCs w:val="18"/>
              </w:rPr>
              <w:t xml:space="preserve"> 17</w:t>
            </w:r>
          </w:p>
        </w:tc>
        <w:tc>
          <w:tcPr>
            <w:tcW w:w="2230" w:type="dxa"/>
            <w:tcBorders>
              <w:top w:val="nil"/>
              <w:left w:val="nil"/>
              <w:bottom w:val="single" w:sz="4" w:space="0" w:color="auto"/>
              <w:right w:val="single" w:sz="4" w:space="0" w:color="auto"/>
            </w:tcBorders>
            <w:shd w:val="clear" w:color="auto" w:fill="auto"/>
            <w:noWrap/>
            <w:vAlign w:val="center"/>
            <w:hideMark/>
          </w:tcPr>
          <w:p w14:paraId="0BCE0F68"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21 Nov</w:t>
            </w:r>
            <w:r>
              <w:rPr>
                <w:rFonts w:cs="Arial"/>
                <w:color w:val="000000"/>
                <w:sz w:val="18"/>
                <w:szCs w:val="18"/>
              </w:rPr>
              <w:t>ember</w:t>
            </w:r>
            <w:r w:rsidRPr="00356030">
              <w:rPr>
                <w:rFonts w:cs="Arial"/>
                <w:color w:val="000000"/>
                <w:sz w:val="18"/>
                <w:szCs w:val="18"/>
              </w:rPr>
              <w:t xml:space="preserve"> 17 to 12 Dec</w:t>
            </w:r>
            <w:r>
              <w:rPr>
                <w:rFonts w:cs="Arial"/>
                <w:color w:val="000000"/>
                <w:sz w:val="18"/>
                <w:szCs w:val="18"/>
              </w:rPr>
              <w:t>ember</w:t>
            </w:r>
            <w:r w:rsidRPr="00356030">
              <w:rPr>
                <w:rFonts w:cs="Arial"/>
                <w:color w:val="000000"/>
                <w:sz w:val="18"/>
                <w:szCs w:val="18"/>
              </w:rPr>
              <w:t xml:space="preserve"> 17</w:t>
            </w:r>
          </w:p>
        </w:tc>
        <w:tc>
          <w:tcPr>
            <w:tcW w:w="1545" w:type="dxa"/>
            <w:tcBorders>
              <w:top w:val="single" w:sz="4" w:space="0" w:color="auto"/>
              <w:left w:val="nil"/>
              <w:bottom w:val="single" w:sz="4" w:space="0" w:color="auto"/>
            </w:tcBorders>
            <w:shd w:val="clear" w:color="auto" w:fill="auto"/>
            <w:noWrap/>
            <w:vAlign w:val="center"/>
            <w:hideMark/>
          </w:tcPr>
          <w:p w14:paraId="7B31B4B0"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22, 22</w:t>
            </w:r>
          </w:p>
        </w:tc>
      </w:tr>
      <w:tr w:rsidR="00D7015B" w:rsidRPr="00356030" w14:paraId="2C54067F" w14:textId="77777777" w:rsidTr="00DE1D8C">
        <w:trPr>
          <w:trHeight w:val="505"/>
        </w:trPr>
        <w:tc>
          <w:tcPr>
            <w:tcW w:w="709" w:type="dxa"/>
            <w:tcBorders>
              <w:top w:val="single" w:sz="4" w:space="0" w:color="auto"/>
              <w:bottom w:val="single" w:sz="4" w:space="0" w:color="auto"/>
              <w:right w:val="single" w:sz="4" w:space="0" w:color="auto"/>
            </w:tcBorders>
            <w:shd w:val="clear" w:color="auto" w:fill="auto"/>
            <w:noWrap/>
            <w:vAlign w:val="center"/>
            <w:hideMark/>
          </w:tcPr>
          <w:p w14:paraId="05544FD1"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3</w:t>
            </w:r>
          </w:p>
        </w:tc>
        <w:tc>
          <w:tcPr>
            <w:tcW w:w="2693" w:type="dxa"/>
            <w:tcBorders>
              <w:top w:val="nil"/>
              <w:left w:val="nil"/>
              <w:bottom w:val="single" w:sz="4" w:space="0" w:color="auto"/>
              <w:right w:val="single" w:sz="4" w:space="0" w:color="auto"/>
            </w:tcBorders>
            <w:shd w:val="clear" w:color="auto" w:fill="auto"/>
            <w:noWrap/>
            <w:vAlign w:val="center"/>
            <w:hideMark/>
          </w:tcPr>
          <w:p w14:paraId="0E86B449" w14:textId="77777777" w:rsidR="00D7015B" w:rsidRPr="00356030" w:rsidRDefault="00D7015B" w:rsidP="00DE1D8C">
            <w:pPr>
              <w:spacing w:before="60" w:after="60"/>
              <w:jc w:val="center"/>
              <w:rPr>
                <w:rFonts w:cs="Arial"/>
                <w:sz w:val="18"/>
                <w:szCs w:val="18"/>
              </w:rPr>
            </w:pPr>
            <w:r w:rsidRPr="00356030">
              <w:rPr>
                <w:rFonts w:cs="Arial"/>
                <w:sz w:val="18"/>
                <w:szCs w:val="18"/>
              </w:rPr>
              <w:t>Supplementary event 8 GL (4GL)</w:t>
            </w:r>
          </w:p>
        </w:tc>
        <w:tc>
          <w:tcPr>
            <w:tcW w:w="2023" w:type="dxa"/>
            <w:tcBorders>
              <w:top w:val="nil"/>
              <w:left w:val="nil"/>
              <w:bottom w:val="single" w:sz="4" w:space="0" w:color="auto"/>
              <w:right w:val="single" w:sz="4" w:space="0" w:color="auto"/>
            </w:tcBorders>
            <w:shd w:val="clear" w:color="auto" w:fill="auto"/>
            <w:noWrap/>
            <w:vAlign w:val="center"/>
            <w:hideMark/>
          </w:tcPr>
          <w:p w14:paraId="60BF0033"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19 Dec</w:t>
            </w:r>
            <w:r>
              <w:rPr>
                <w:rFonts w:cs="Arial"/>
                <w:color w:val="000000"/>
                <w:sz w:val="18"/>
                <w:szCs w:val="18"/>
              </w:rPr>
              <w:t>ember</w:t>
            </w:r>
            <w:r w:rsidRPr="00356030">
              <w:rPr>
                <w:rFonts w:cs="Arial"/>
                <w:color w:val="000000"/>
                <w:sz w:val="18"/>
                <w:szCs w:val="18"/>
              </w:rPr>
              <w:t xml:space="preserve"> 17 to 3 Jan</w:t>
            </w:r>
            <w:r>
              <w:rPr>
                <w:rFonts w:cs="Arial"/>
                <w:color w:val="000000"/>
                <w:sz w:val="18"/>
                <w:szCs w:val="18"/>
              </w:rPr>
              <w:t>uary</w:t>
            </w:r>
            <w:r w:rsidRPr="00356030">
              <w:rPr>
                <w:rFonts w:cs="Arial"/>
                <w:color w:val="000000"/>
                <w:sz w:val="18"/>
                <w:szCs w:val="18"/>
              </w:rPr>
              <w:t xml:space="preserve"> 18</w:t>
            </w:r>
          </w:p>
        </w:tc>
        <w:tc>
          <w:tcPr>
            <w:tcW w:w="2230" w:type="dxa"/>
            <w:tcBorders>
              <w:top w:val="nil"/>
              <w:left w:val="nil"/>
              <w:bottom w:val="single" w:sz="4" w:space="0" w:color="auto"/>
              <w:right w:val="single" w:sz="4" w:space="0" w:color="auto"/>
            </w:tcBorders>
            <w:shd w:val="clear" w:color="auto" w:fill="auto"/>
            <w:noWrap/>
            <w:vAlign w:val="center"/>
            <w:hideMark/>
          </w:tcPr>
          <w:p w14:paraId="1A77A0C3"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4 Jan</w:t>
            </w:r>
            <w:r>
              <w:rPr>
                <w:rFonts w:cs="Arial"/>
                <w:color w:val="000000"/>
                <w:sz w:val="18"/>
                <w:szCs w:val="18"/>
              </w:rPr>
              <w:t>uary</w:t>
            </w:r>
            <w:r w:rsidRPr="00356030">
              <w:rPr>
                <w:rFonts w:cs="Arial"/>
                <w:color w:val="000000"/>
                <w:sz w:val="18"/>
                <w:szCs w:val="18"/>
              </w:rPr>
              <w:t xml:space="preserve"> 18 to 19 Jan</w:t>
            </w:r>
            <w:r>
              <w:rPr>
                <w:rFonts w:cs="Arial"/>
                <w:color w:val="000000"/>
                <w:sz w:val="18"/>
                <w:szCs w:val="18"/>
              </w:rPr>
              <w:t>uary</w:t>
            </w:r>
            <w:r w:rsidRPr="00356030">
              <w:rPr>
                <w:rFonts w:cs="Arial"/>
                <w:color w:val="000000"/>
                <w:sz w:val="18"/>
                <w:szCs w:val="18"/>
              </w:rPr>
              <w:t xml:space="preserve"> 18</w:t>
            </w:r>
          </w:p>
        </w:tc>
        <w:tc>
          <w:tcPr>
            <w:tcW w:w="1545" w:type="dxa"/>
            <w:tcBorders>
              <w:top w:val="single" w:sz="4" w:space="0" w:color="auto"/>
              <w:left w:val="nil"/>
              <w:bottom w:val="single" w:sz="4" w:space="0" w:color="auto"/>
            </w:tcBorders>
            <w:shd w:val="clear" w:color="auto" w:fill="auto"/>
            <w:noWrap/>
            <w:vAlign w:val="center"/>
            <w:hideMark/>
          </w:tcPr>
          <w:p w14:paraId="7A5F1275"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16, 16</w:t>
            </w:r>
          </w:p>
        </w:tc>
      </w:tr>
      <w:tr w:rsidR="00D7015B" w:rsidRPr="00356030" w14:paraId="5354FCA2" w14:textId="77777777" w:rsidTr="00DE1D8C">
        <w:trPr>
          <w:trHeight w:val="300"/>
        </w:trPr>
        <w:tc>
          <w:tcPr>
            <w:tcW w:w="709" w:type="dxa"/>
            <w:tcBorders>
              <w:top w:val="single" w:sz="4" w:space="0" w:color="auto"/>
              <w:bottom w:val="single" w:sz="4" w:space="0" w:color="auto"/>
              <w:right w:val="single" w:sz="4" w:space="0" w:color="auto"/>
            </w:tcBorders>
            <w:shd w:val="clear" w:color="auto" w:fill="auto"/>
            <w:noWrap/>
            <w:vAlign w:val="center"/>
            <w:hideMark/>
          </w:tcPr>
          <w:p w14:paraId="2E89F082"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4</w:t>
            </w:r>
          </w:p>
        </w:tc>
        <w:tc>
          <w:tcPr>
            <w:tcW w:w="2693" w:type="dxa"/>
            <w:tcBorders>
              <w:top w:val="nil"/>
              <w:left w:val="nil"/>
              <w:bottom w:val="single" w:sz="4" w:space="0" w:color="auto"/>
              <w:right w:val="single" w:sz="4" w:space="0" w:color="auto"/>
            </w:tcBorders>
            <w:shd w:val="clear" w:color="auto" w:fill="auto"/>
            <w:noWrap/>
            <w:vAlign w:val="center"/>
            <w:hideMark/>
          </w:tcPr>
          <w:p w14:paraId="7CDC71CE" w14:textId="07376D07" w:rsidR="00D7015B" w:rsidRPr="00356030" w:rsidRDefault="00D7015B" w:rsidP="00DE1D8C">
            <w:pPr>
              <w:spacing w:before="60" w:after="60"/>
              <w:jc w:val="center"/>
              <w:rPr>
                <w:rFonts w:cs="Arial"/>
                <w:sz w:val="18"/>
                <w:szCs w:val="18"/>
              </w:rPr>
            </w:pPr>
            <w:r w:rsidRPr="00356030">
              <w:rPr>
                <w:rFonts w:cs="Arial"/>
                <w:sz w:val="18"/>
                <w:szCs w:val="18"/>
              </w:rPr>
              <w:t xml:space="preserve">Barwon Darling Connection Flow </w:t>
            </w:r>
            <w:r w:rsidR="00A40F3A">
              <w:rPr>
                <w:rFonts w:cs="Arial"/>
                <w:sz w:val="18"/>
                <w:szCs w:val="18"/>
              </w:rPr>
              <w:t xml:space="preserve">18.9 </w:t>
            </w:r>
            <w:r w:rsidRPr="00356030">
              <w:rPr>
                <w:rFonts w:cs="Arial"/>
                <w:sz w:val="18"/>
                <w:szCs w:val="18"/>
              </w:rPr>
              <w:t>GL (12GL)</w:t>
            </w:r>
          </w:p>
        </w:tc>
        <w:tc>
          <w:tcPr>
            <w:tcW w:w="2023" w:type="dxa"/>
            <w:tcBorders>
              <w:top w:val="nil"/>
              <w:left w:val="nil"/>
              <w:bottom w:val="single" w:sz="4" w:space="0" w:color="auto"/>
              <w:right w:val="single" w:sz="4" w:space="0" w:color="auto"/>
            </w:tcBorders>
            <w:shd w:val="clear" w:color="auto" w:fill="auto"/>
            <w:noWrap/>
            <w:vAlign w:val="center"/>
            <w:hideMark/>
          </w:tcPr>
          <w:p w14:paraId="3006F016" w14:textId="77777777" w:rsidR="00D7015B" w:rsidRPr="00135447" w:rsidRDefault="00D7015B" w:rsidP="00DE1D8C">
            <w:pPr>
              <w:spacing w:before="60" w:after="60"/>
              <w:jc w:val="center"/>
              <w:rPr>
                <w:rFonts w:cs="Arial"/>
                <w:color w:val="000000"/>
                <w:sz w:val="18"/>
                <w:szCs w:val="18"/>
              </w:rPr>
            </w:pPr>
            <w:r w:rsidRPr="00135447">
              <w:rPr>
                <w:rFonts w:cs="Arial"/>
                <w:color w:val="000000"/>
                <w:sz w:val="18"/>
                <w:szCs w:val="18"/>
              </w:rPr>
              <w:t>20 April 18 to 23 May 18</w:t>
            </w:r>
          </w:p>
        </w:tc>
        <w:tc>
          <w:tcPr>
            <w:tcW w:w="2230" w:type="dxa"/>
            <w:tcBorders>
              <w:top w:val="nil"/>
              <w:left w:val="nil"/>
              <w:bottom w:val="single" w:sz="4" w:space="0" w:color="auto"/>
              <w:right w:val="single" w:sz="4" w:space="0" w:color="auto"/>
            </w:tcBorders>
            <w:shd w:val="clear" w:color="auto" w:fill="auto"/>
            <w:noWrap/>
            <w:vAlign w:val="center"/>
            <w:hideMark/>
          </w:tcPr>
          <w:p w14:paraId="15354666"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17 Mar</w:t>
            </w:r>
            <w:r>
              <w:rPr>
                <w:rFonts w:cs="Arial"/>
                <w:color w:val="000000"/>
                <w:sz w:val="18"/>
                <w:szCs w:val="18"/>
              </w:rPr>
              <w:t>ch</w:t>
            </w:r>
            <w:r w:rsidRPr="00356030">
              <w:rPr>
                <w:rFonts w:cs="Arial"/>
                <w:color w:val="000000"/>
                <w:sz w:val="18"/>
                <w:szCs w:val="18"/>
              </w:rPr>
              <w:t xml:space="preserve"> 18 to 19 Apr</w:t>
            </w:r>
            <w:r>
              <w:rPr>
                <w:rFonts w:cs="Arial"/>
                <w:color w:val="000000"/>
                <w:sz w:val="18"/>
                <w:szCs w:val="18"/>
              </w:rPr>
              <w:t>il</w:t>
            </w:r>
            <w:r w:rsidRPr="00356030">
              <w:rPr>
                <w:rFonts w:cs="Arial"/>
                <w:color w:val="000000"/>
                <w:sz w:val="18"/>
                <w:szCs w:val="18"/>
              </w:rPr>
              <w:t xml:space="preserve"> 18</w:t>
            </w:r>
          </w:p>
        </w:tc>
        <w:tc>
          <w:tcPr>
            <w:tcW w:w="1545" w:type="dxa"/>
            <w:tcBorders>
              <w:top w:val="single" w:sz="4" w:space="0" w:color="auto"/>
              <w:left w:val="nil"/>
              <w:bottom w:val="single" w:sz="4" w:space="0" w:color="auto"/>
            </w:tcBorders>
            <w:shd w:val="clear" w:color="auto" w:fill="auto"/>
            <w:noWrap/>
            <w:vAlign w:val="center"/>
            <w:hideMark/>
          </w:tcPr>
          <w:p w14:paraId="37DA78B1" w14:textId="77777777" w:rsidR="00D7015B" w:rsidRPr="00356030" w:rsidRDefault="00D7015B" w:rsidP="00DE1D8C">
            <w:pPr>
              <w:spacing w:before="60" w:after="60"/>
              <w:jc w:val="center"/>
              <w:rPr>
                <w:rFonts w:cs="Arial"/>
                <w:color w:val="000000"/>
                <w:sz w:val="18"/>
                <w:szCs w:val="18"/>
              </w:rPr>
            </w:pPr>
            <w:r w:rsidRPr="00356030">
              <w:rPr>
                <w:rFonts w:cs="Arial"/>
                <w:color w:val="000000"/>
                <w:sz w:val="18"/>
                <w:szCs w:val="18"/>
              </w:rPr>
              <w:t>34, 34</w:t>
            </w:r>
          </w:p>
        </w:tc>
      </w:tr>
    </w:tbl>
    <w:p w14:paraId="7E6CC6FD" w14:textId="77777777" w:rsidR="00D7015B" w:rsidRDefault="00D7015B" w:rsidP="00D7015B">
      <w:pPr>
        <w:rPr>
          <w:b/>
        </w:rPr>
      </w:pPr>
    </w:p>
    <w:p w14:paraId="2E1AC695" w14:textId="77777777" w:rsidR="00D7015B" w:rsidRDefault="00D7015B" w:rsidP="00D7015B">
      <w:pPr>
        <w:rPr>
          <w:b/>
        </w:rPr>
      </w:pPr>
      <w:r>
        <w:rPr>
          <w:noProof/>
          <w:lang w:eastAsia="en-AU"/>
        </w:rPr>
        <w:drawing>
          <wp:inline distT="0" distB="0" distL="0" distR="0" wp14:anchorId="0F44DB67" wp14:editId="153F6666">
            <wp:extent cx="5731510" cy="4914900"/>
            <wp:effectExtent l="0" t="0" r="2540" b="0"/>
            <wp:docPr id="829"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41008B" w14:textId="28A865C2" w:rsidR="00D7015B" w:rsidRDefault="002527D4" w:rsidP="00D7015B">
      <w:pPr>
        <w:keepNext/>
        <w:spacing w:line="240" w:lineRule="auto"/>
      </w:pPr>
      <w:r>
        <w:rPr>
          <w:noProof/>
          <w:lang w:eastAsia="en-AU"/>
        </w:rPr>
        <w:drawing>
          <wp:inline distT="0" distB="0" distL="0" distR="0" wp14:anchorId="52A0FD59" wp14:editId="5F54870F">
            <wp:extent cx="5842000" cy="5052695"/>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5842000" cy="5052695"/>
                    </a:xfrm>
                    <a:prstGeom prst="rect">
                      <a:avLst/>
                    </a:prstGeom>
                  </pic:spPr>
                </pic:pic>
              </a:graphicData>
            </a:graphic>
          </wp:inline>
        </w:drawing>
      </w:r>
    </w:p>
    <w:p w14:paraId="5CBEBA19" w14:textId="56FBF230" w:rsidR="00D7015B" w:rsidRDefault="00D7015B" w:rsidP="00D7015B">
      <w:pPr>
        <w:pStyle w:val="Caption"/>
        <w:rPr>
          <w:szCs w:val="18"/>
        </w:rPr>
      </w:pPr>
      <w:bookmarkStart w:id="39" w:name="_Ref521415937"/>
      <w:r>
        <w:t xml:space="preserve">Figure </w:t>
      </w:r>
      <w:fldSimple w:instr=" STYLEREF 6 \s ">
        <w:r w:rsidR="000D3CFD">
          <w:rPr>
            <w:noProof/>
          </w:rPr>
          <w:t>C</w:t>
        </w:r>
      </w:fldSimple>
      <w:r w:rsidR="005220F4">
        <w:noBreakHyphen/>
      </w:r>
      <w:fldSimple w:instr=" SEQ Figure \* ARABIC \s 6 ">
        <w:r w:rsidR="000D3CFD">
          <w:rPr>
            <w:noProof/>
          </w:rPr>
          <w:t>1</w:t>
        </w:r>
      </w:fldSimple>
      <w:bookmarkEnd w:id="39"/>
      <w:r>
        <w:t xml:space="preserve">: </w:t>
      </w:r>
      <w:r w:rsidRPr="00CE0B78">
        <w:rPr>
          <w:szCs w:val="18"/>
        </w:rPr>
        <w:t xml:space="preserve">Mean daily discharge of four Environmental Water </w:t>
      </w:r>
      <w:r>
        <w:rPr>
          <w:szCs w:val="18"/>
        </w:rPr>
        <w:t xml:space="preserve">(EW) </w:t>
      </w:r>
      <w:r w:rsidRPr="00CE0B78">
        <w:rPr>
          <w:szCs w:val="18"/>
        </w:rPr>
        <w:t xml:space="preserve">and non-Environmental Water </w:t>
      </w:r>
      <w:r>
        <w:rPr>
          <w:szCs w:val="18"/>
        </w:rPr>
        <w:t xml:space="preserve">(non EW) </w:t>
      </w:r>
      <w:r w:rsidRPr="00CE0B78">
        <w:rPr>
          <w:szCs w:val="18"/>
        </w:rPr>
        <w:t xml:space="preserve">periods at Gwydir Pallamallawa gauging station (NSW418001) and four </w:t>
      </w:r>
      <w:r>
        <w:rPr>
          <w:szCs w:val="18"/>
        </w:rPr>
        <w:t xml:space="preserve">short term </w:t>
      </w:r>
      <w:r w:rsidRPr="00CE0B78">
        <w:rPr>
          <w:szCs w:val="18"/>
        </w:rPr>
        <w:t>spot sampling periods.</w:t>
      </w:r>
    </w:p>
    <w:p w14:paraId="1BF6369D" w14:textId="77777777" w:rsidR="00D7015B" w:rsidRPr="00135447" w:rsidRDefault="00D7015B" w:rsidP="00D7015B"/>
    <w:p w14:paraId="4F99DD3B" w14:textId="77777777" w:rsidR="00D7015B" w:rsidRDefault="00D7015B" w:rsidP="00D7015B">
      <w:pPr>
        <w:pStyle w:val="Heading8"/>
      </w:pPr>
      <w:r>
        <w:t>Stream metabolism monitoring in four additional sites</w:t>
      </w:r>
    </w:p>
    <w:p w14:paraId="5CC9031D" w14:textId="17020F62" w:rsidR="00D7015B" w:rsidRDefault="00D7015B" w:rsidP="00D7015B">
      <w:pPr>
        <w:rPr>
          <w:szCs w:val="20"/>
        </w:rPr>
      </w:pPr>
      <w:r>
        <w:rPr>
          <w:szCs w:val="20"/>
        </w:rPr>
        <w:t>T</w:t>
      </w:r>
      <w:r w:rsidRPr="00CC161B">
        <w:rPr>
          <w:szCs w:val="20"/>
        </w:rPr>
        <w:t xml:space="preserve">o </w:t>
      </w:r>
      <w:r>
        <w:rPr>
          <w:szCs w:val="20"/>
        </w:rPr>
        <w:t xml:space="preserve">explore the patterns and rates of stream metabolism </w:t>
      </w:r>
      <w:r w:rsidRPr="00CC161B">
        <w:rPr>
          <w:szCs w:val="20"/>
        </w:rPr>
        <w:t>within the Selected Area</w:t>
      </w:r>
      <w:r>
        <w:rPr>
          <w:szCs w:val="20"/>
        </w:rPr>
        <w:t>, f</w:t>
      </w:r>
      <w:r w:rsidRPr="00CC161B">
        <w:rPr>
          <w:szCs w:val="20"/>
        </w:rPr>
        <w:t>our additional s</w:t>
      </w:r>
      <w:r>
        <w:rPr>
          <w:szCs w:val="20"/>
        </w:rPr>
        <w:t>i</w:t>
      </w:r>
      <w:r w:rsidRPr="00CC161B">
        <w:rPr>
          <w:szCs w:val="20"/>
        </w:rPr>
        <w:t>t</w:t>
      </w:r>
      <w:r>
        <w:rPr>
          <w:szCs w:val="20"/>
        </w:rPr>
        <w:t>es</w:t>
      </w:r>
      <w:r w:rsidRPr="00CC161B">
        <w:rPr>
          <w:szCs w:val="20"/>
        </w:rPr>
        <w:t xml:space="preserve"> were selected </w:t>
      </w:r>
      <w:r>
        <w:rPr>
          <w:szCs w:val="20"/>
        </w:rPr>
        <w:t xml:space="preserve">from category III microinvertebrate sites </w:t>
      </w:r>
      <w:r w:rsidRPr="00CC161B">
        <w:rPr>
          <w:szCs w:val="20"/>
        </w:rPr>
        <w:t>along the Gwydir and Mehi Rivers to monitor temperature (°C) and dissolved oxygen (</w:t>
      </w:r>
      <w:r>
        <w:rPr>
          <w:szCs w:val="20"/>
        </w:rPr>
        <w:t>%</w:t>
      </w:r>
      <w:r w:rsidRPr="00CC161B">
        <w:rPr>
          <w:szCs w:val="20"/>
        </w:rPr>
        <w:t xml:space="preserve">) at a 10-minute interval </w:t>
      </w:r>
      <w:r>
        <w:rPr>
          <w:szCs w:val="20"/>
        </w:rPr>
        <w:t>using D-Opto loggers from</w:t>
      </w:r>
      <w:r w:rsidRPr="00CC161B">
        <w:rPr>
          <w:szCs w:val="20"/>
        </w:rPr>
        <w:t xml:space="preserve"> September 2017 (</w:t>
      </w:r>
      <w:r>
        <w:rPr>
          <w:szCs w:val="20"/>
        </w:rPr>
        <w:fldChar w:fldCharType="begin"/>
      </w:r>
      <w:r>
        <w:rPr>
          <w:szCs w:val="20"/>
        </w:rPr>
        <w:instrText xml:space="preserve"> REF _Ref521416467 \h </w:instrText>
      </w:r>
      <w:r>
        <w:rPr>
          <w:szCs w:val="20"/>
        </w:rPr>
      </w:r>
      <w:r>
        <w:rPr>
          <w:szCs w:val="20"/>
        </w:rPr>
        <w:fldChar w:fldCharType="separate"/>
      </w:r>
      <w:r w:rsidR="000D3CFD">
        <w:t xml:space="preserve">Table </w:t>
      </w:r>
      <w:r w:rsidR="000D3CFD">
        <w:rPr>
          <w:noProof/>
        </w:rPr>
        <w:t>C</w:t>
      </w:r>
      <w:r w:rsidR="000D3CFD">
        <w:noBreakHyphen/>
      </w:r>
      <w:r w:rsidR="000D3CFD">
        <w:rPr>
          <w:noProof/>
        </w:rPr>
        <w:t>3</w:t>
      </w:r>
      <w:r>
        <w:rPr>
          <w:szCs w:val="20"/>
        </w:rPr>
        <w:fldChar w:fldCharType="end"/>
      </w:r>
      <w:r w:rsidRPr="00CC161B">
        <w:rPr>
          <w:szCs w:val="20"/>
        </w:rPr>
        <w:t xml:space="preserve">). </w:t>
      </w:r>
      <w:r>
        <w:t>Photosynthetically active radiation (PAR) and barometric pressure were also logged at 10-minute intervals.</w:t>
      </w:r>
    </w:p>
    <w:p w14:paraId="268951D8" w14:textId="2A623A49" w:rsidR="00D7015B" w:rsidRDefault="00D7015B" w:rsidP="00D7015B">
      <w:pPr>
        <w:rPr>
          <w:szCs w:val="20"/>
        </w:rPr>
      </w:pPr>
      <w:r w:rsidRPr="00DA1246">
        <w:rPr>
          <w:szCs w:val="20"/>
        </w:rPr>
        <w:t xml:space="preserve">Daily means (midnight to midnight) of </w:t>
      </w:r>
      <w:r>
        <w:rPr>
          <w:szCs w:val="20"/>
        </w:rPr>
        <w:t xml:space="preserve">dissolved oxygen (DO) </w:t>
      </w:r>
      <w:r w:rsidRPr="00DA1246">
        <w:rPr>
          <w:szCs w:val="20"/>
        </w:rPr>
        <w:t xml:space="preserve">were calculated from 10-minute interval data, with analyses </w:t>
      </w:r>
      <w:r w:rsidRPr="00A574F5">
        <w:rPr>
          <w:szCs w:val="20"/>
        </w:rPr>
        <w:t>based on temporally independent</w:t>
      </w:r>
      <w:r>
        <w:rPr>
          <w:szCs w:val="20"/>
        </w:rPr>
        <w:t xml:space="preserve"> mean values</w:t>
      </w:r>
      <w:r w:rsidRPr="00A574F5">
        <w:rPr>
          <w:szCs w:val="20"/>
        </w:rPr>
        <w:t>.</w:t>
      </w:r>
      <w:r w:rsidRPr="00DA1246">
        <w:rPr>
          <w:szCs w:val="20"/>
        </w:rPr>
        <w:t xml:space="preserve"> </w:t>
      </w:r>
      <w:r>
        <w:t xml:space="preserve">Daily rates of </w:t>
      </w:r>
      <w:bookmarkStart w:id="40" w:name="_Hlk521568071"/>
      <w:r>
        <w:t>gross primary production</w:t>
      </w:r>
      <w:bookmarkEnd w:id="40"/>
      <w:r>
        <w:t xml:space="preserve"> (GPP), </w:t>
      </w:r>
      <w:bookmarkStart w:id="41" w:name="_Hlk521568086"/>
      <w:r>
        <w:t>ecosystem respiration</w:t>
      </w:r>
      <w:bookmarkEnd w:id="41"/>
      <w:r>
        <w:t xml:space="preserve"> (ER) and </w:t>
      </w:r>
      <w:bookmarkStart w:id="42" w:name="_Hlk521568055"/>
      <w:r>
        <w:t xml:space="preserve">net primary production </w:t>
      </w:r>
      <w:bookmarkEnd w:id="42"/>
      <w:r>
        <w:t>(NPP) in mg O</w:t>
      </w:r>
      <w:r w:rsidRPr="002A5283">
        <w:rPr>
          <w:vertAlign w:val="subscript"/>
        </w:rPr>
        <w:t>2</w:t>
      </w:r>
      <w:r>
        <w:t xml:space="preserve">/L/day were calculated using the BASE v2 modelling package </w:t>
      </w:r>
      <w:r>
        <w:fldChar w:fldCharType="begin"/>
      </w:r>
      <w:r>
        <w:instrText xml:space="preserve"> ADDIN EN.CITE &lt;EndNote&gt;&lt;Cite&gt;&lt;Author&gt;Grace&lt;/Author&gt;&lt;Year&gt;2015&lt;/Year&gt;&lt;RecNum&gt;70&lt;/RecNum&gt;&lt;DisplayText&gt;(Grace et al., 2015)&lt;/DisplayText&gt;&lt;record&gt;&lt;rec-number&gt;70&lt;/rec-number&gt;&lt;foreign-keys&gt;&lt;key app="EN" db-id="vpsd0p950dzvpnexx92xfvtcwsw5dzd0sp0x" timestamp="1501467730"&gt;70&lt;/key&gt;&lt;/foreign-keys&gt;&lt;ref-type name="Journal Article"&gt;17&lt;/ref-type&gt;&lt;contributors&gt;&lt;authors&gt;&lt;author&gt;Grace, Michael R&lt;/author&gt;&lt;author&gt;Giling, Darren P&lt;/author&gt;&lt;author&gt;Hladyz, Sally&lt;/author&gt;&lt;author&gt;Caron, Valerie&lt;/author&gt;&lt;author&gt;Thompson, Ross M&lt;/author&gt;&lt;author&gt;Mac Nally, Ralph&lt;/author&gt;&lt;/authors&gt;&lt;/contributors&gt;&lt;titles&gt;&lt;title&gt;Fast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isbn&gt;1541-5856&lt;/isbn&gt;&lt;urls&gt;&lt;/urls&gt;&lt;/record&gt;&lt;/Cite&gt;&lt;/EndNote&gt;</w:instrText>
      </w:r>
      <w:r>
        <w:fldChar w:fldCharType="separate"/>
      </w:r>
      <w:r>
        <w:rPr>
          <w:noProof/>
        </w:rPr>
        <w:t xml:space="preserve">(Grace </w:t>
      </w:r>
      <w:r w:rsidRPr="00135447">
        <w:rPr>
          <w:i/>
          <w:noProof/>
        </w:rPr>
        <w:t>et al.</w:t>
      </w:r>
      <w:r>
        <w:rPr>
          <w:noProof/>
        </w:rPr>
        <w:t>, 2015)</w:t>
      </w:r>
      <w:r>
        <w:fldChar w:fldCharType="end"/>
      </w:r>
      <w:r>
        <w:t xml:space="preserve">. </w:t>
      </w:r>
      <w:r w:rsidRPr="00DA1246">
        <w:rPr>
          <w:szCs w:val="20"/>
        </w:rPr>
        <w:t xml:space="preserve">Daily means were analysed using </w:t>
      </w:r>
      <w:r w:rsidR="00885050">
        <w:rPr>
          <w:szCs w:val="20"/>
        </w:rPr>
        <w:t xml:space="preserve">the </w:t>
      </w:r>
      <w:r w:rsidRPr="00DA1246">
        <w:rPr>
          <w:szCs w:val="20"/>
        </w:rPr>
        <w:t xml:space="preserve">non-parametric Mann-Whitney U test to examine the differences between environmental water periods and non-environmental water periods where the significance level was set at 0.05. Regression analyses were used to explore relationships between discharge (ML/d) and each water quality </w:t>
      </w:r>
      <w:r>
        <w:rPr>
          <w:szCs w:val="20"/>
        </w:rPr>
        <w:t>indicator</w:t>
      </w:r>
      <w:r w:rsidRPr="00DA1246">
        <w:rPr>
          <w:szCs w:val="20"/>
        </w:rPr>
        <w:t xml:space="preserve"> to separate the time/season of delivery from the discharge volume.</w:t>
      </w:r>
      <w:r>
        <w:rPr>
          <w:szCs w:val="20"/>
        </w:rPr>
        <w:t xml:space="preserve"> </w:t>
      </w:r>
    </w:p>
    <w:p w14:paraId="7D158AEE" w14:textId="77777777" w:rsidR="00D7015B" w:rsidRDefault="00D7015B" w:rsidP="00D7015B">
      <w:r>
        <w:rPr>
          <w:szCs w:val="20"/>
        </w:rPr>
        <w:t>A new metric to estimate the amount of organic carbon produced per day per one-kilometre stream reach (kg C/km/day) was calculated by multiplying the daily rate of GPP (</w:t>
      </w:r>
      <w:r>
        <w:t>mg O</w:t>
      </w:r>
      <w:r w:rsidRPr="002A5283">
        <w:rPr>
          <w:vertAlign w:val="subscript"/>
        </w:rPr>
        <w:t>2</w:t>
      </w:r>
      <w:r>
        <w:t>/L/day) by the cross-sectional stream area (m</w:t>
      </w:r>
      <w:r w:rsidRPr="00892B83">
        <w:rPr>
          <w:vertAlign w:val="superscript"/>
        </w:rPr>
        <w:t>2</w:t>
      </w:r>
      <w:r>
        <w:t>) at the nearest gauge station with a conversion factor of 12/32 to convert oxygen gas (O</w:t>
      </w:r>
      <w:r w:rsidRPr="006B3353">
        <w:rPr>
          <w:vertAlign w:val="subscript"/>
        </w:rPr>
        <w:t>2</w:t>
      </w:r>
      <w:r>
        <w:t xml:space="preserve">) molecular mass to carbon (C) atomic mass. </w:t>
      </w:r>
    </w:p>
    <w:p w14:paraId="3E7FC6E5" w14:textId="72CE2109" w:rsidR="00D7015B" w:rsidRPr="00E921A2" w:rsidRDefault="00D7015B" w:rsidP="00D7015B">
      <w:pPr>
        <w:pStyle w:val="Caption"/>
      </w:pPr>
      <w:bookmarkStart w:id="43" w:name="_Ref521416467"/>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43"/>
      <w:r>
        <w:t xml:space="preserve">: </w:t>
      </w:r>
      <w:r w:rsidRPr="00E921A2">
        <w:t>Four additional sites and the nearest gauge stations within the Gwydir Selected Area for stream metabolism monitoring in 2017-18. Sites details in Table C-4.</w:t>
      </w:r>
    </w:p>
    <w:tbl>
      <w:tblPr>
        <w:tblW w:w="5000" w:type="pct"/>
        <w:tblLook w:val="04A0" w:firstRow="1" w:lastRow="0" w:firstColumn="1" w:lastColumn="0" w:noHBand="0" w:noVBand="1"/>
      </w:tblPr>
      <w:tblGrid>
        <w:gridCol w:w="1325"/>
        <w:gridCol w:w="4497"/>
        <w:gridCol w:w="3378"/>
      </w:tblGrid>
      <w:tr w:rsidR="00D7015B" w:rsidRPr="00E921A2" w14:paraId="747AA47A" w14:textId="77777777" w:rsidTr="00DE1D8C">
        <w:trPr>
          <w:trHeight w:val="300"/>
        </w:trPr>
        <w:tc>
          <w:tcPr>
            <w:tcW w:w="720" w:type="pct"/>
            <w:tcBorders>
              <w:top w:val="single" w:sz="4" w:space="0" w:color="auto"/>
              <w:bottom w:val="single" w:sz="4" w:space="0" w:color="auto"/>
              <w:right w:val="single" w:sz="4" w:space="0" w:color="auto"/>
            </w:tcBorders>
            <w:shd w:val="clear" w:color="000000" w:fill="D9D9D9"/>
            <w:noWrap/>
            <w:vAlign w:val="center"/>
            <w:hideMark/>
          </w:tcPr>
          <w:p w14:paraId="46FE118A"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Site</w:t>
            </w:r>
          </w:p>
        </w:tc>
        <w:tc>
          <w:tcPr>
            <w:tcW w:w="2444" w:type="pct"/>
            <w:tcBorders>
              <w:top w:val="single" w:sz="4" w:space="0" w:color="auto"/>
              <w:left w:val="nil"/>
              <w:bottom w:val="single" w:sz="4" w:space="0" w:color="auto"/>
              <w:right w:val="single" w:sz="4" w:space="0" w:color="auto"/>
            </w:tcBorders>
            <w:shd w:val="clear" w:color="000000" w:fill="D9D9D9"/>
            <w:noWrap/>
            <w:vAlign w:val="center"/>
            <w:hideMark/>
          </w:tcPr>
          <w:p w14:paraId="1BF3A683"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 xml:space="preserve">DPI Water gauge station </w:t>
            </w:r>
          </w:p>
        </w:tc>
        <w:tc>
          <w:tcPr>
            <w:tcW w:w="1836" w:type="pct"/>
            <w:tcBorders>
              <w:top w:val="single" w:sz="4" w:space="0" w:color="auto"/>
              <w:left w:val="nil"/>
              <w:bottom w:val="single" w:sz="4" w:space="0" w:color="auto"/>
            </w:tcBorders>
            <w:shd w:val="clear" w:color="000000" w:fill="D9D9D9"/>
            <w:noWrap/>
            <w:vAlign w:val="center"/>
            <w:hideMark/>
          </w:tcPr>
          <w:p w14:paraId="6D47BF16"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Distance from gauge station</w:t>
            </w:r>
          </w:p>
        </w:tc>
      </w:tr>
      <w:tr w:rsidR="00D7015B" w:rsidRPr="00E921A2" w14:paraId="7EA890CA" w14:textId="77777777" w:rsidTr="00DE1D8C">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14:paraId="2004D555"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GW2</w:t>
            </w:r>
          </w:p>
        </w:tc>
        <w:tc>
          <w:tcPr>
            <w:tcW w:w="2444" w:type="pct"/>
            <w:tcBorders>
              <w:top w:val="nil"/>
              <w:left w:val="nil"/>
              <w:bottom w:val="single" w:sz="4" w:space="0" w:color="auto"/>
              <w:right w:val="single" w:sz="4" w:space="0" w:color="auto"/>
            </w:tcBorders>
            <w:shd w:val="clear" w:color="auto" w:fill="auto"/>
            <w:noWrap/>
            <w:vAlign w:val="center"/>
            <w:hideMark/>
          </w:tcPr>
          <w:p w14:paraId="7478DED7"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418042 (Gwydir D/S Tareelaroi)</w:t>
            </w:r>
          </w:p>
        </w:tc>
        <w:tc>
          <w:tcPr>
            <w:tcW w:w="1836" w:type="pct"/>
            <w:tcBorders>
              <w:top w:val="single" w:sz="4" w:space="0" w:color="auto"/>
              <w:left w:val="nil"/>
              <w:bottom w:val="single" w:sz="4" w:space="0" w:color="auto"/>
            </w:tcBorders>
            <w:shd w:val="clear" w:color="auto" w:fill="auto"/>
            <w:noWrap/>
            <w:vAlign w:val="center"/>
            <w:hideMark/>
          </w:tcPr>
          <w:p w14:paraId="5C09CA73"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6 km downstream</w:t>
            </w:r>
          </w:p>
        </w:tc>
      </w:tr>
      <w:tr w:rsidR="00D7015B" w:rsidRPr="00E921A2" w14:paraId="72660873" w14:textId="77777777" w:rsidTr="00DE1D8C">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14:paraId="23C78E9E"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GW4</w:t>
            </w:r>
          </w:p>
        </w:tc>
        <w:tc>
          <w:tcPr>
            <w:tcW w:w="2444" w:type="pct"/>
            <w:tcBorders>
              <w:top w:val="nil"/>
              <w:left w:val="nil"/>
              <w:bottom w:val="single" w:sz="4" w:space="0" w:color="auto"/>
              <w:right w:val="single" w:sz="4" w:space="0" w:color="auto"/>
            </w:tcBorders>
            <w:shd w:val="clear" w:color="auto" w:fill="auto"/>
            <w:noWrap/>
            <w:vAlign w:val="center"/>
            <w:hideMark/>
          </w:tcPr>
          <w:p w14:paraId="39B71958"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418004 (Gwydir @ Yarraman Br)</w:t>
            </w:r>
          </w:p>
        </w:tc>
        <w:tc>
          <w:tcPr>
            <w:tcW w:w="1836" w:type="pct"/>
            <w:tcBorders>
              <w:top w:val="single" w:sz="4" w:space="0" w:color="auto"/>
              <w:left w:val="nil"/>
              <w:bottom w:val="single" w:sz="4" w:space="0" w:color="auto"/>
            </w:tcBorders>
            <w:shd w:val="clear" w:color="auto" w:fill="auto"/>
            <w:noWrap/>
            <w:vAlign w:val="center"/>
            <w:hideMark/>
          </w:tcPr>
          <w:p w14:paraId="4054058F"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 xml:space="preserve">0 km </w:t>
            </w:r>
          </w:p>
        </w:tc>
      </w:tr>
      <w:tr w:rsidR="00D7015B" w:rsidRPr="00E921A2" w14:paraId="62F06B2B" w14:textId="77777777" w:rsidTr="00DE1D8C">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14:paraId="4F5F2B3F"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GW6</w:t>
            </w:r>
          </w:p>
        </w:tc>
        <w:tc>
          <w:tcPr>
            <w:tcW w:w="2444" w:type="pct"/>
            <w:tcBorders>
              <w:top w:val="nil"/>
              <w:left w:val="nil"/>
              <w:bottom w:val="single" w:sz="4" w:space="0" w:color="auto"/>
              <w:right w:val="single" w:sz="4" w:space="0" w:color="auto"/>
            </w:tcBorders>
            <w:shd w:val="clear" w:color="auto" w:fill="auto"/>
            <w:noWrap/>
            <w:vAlign w:val="center"/>
            <w:hideMark/>
          </w:tcPr>
          <w:p w14:paraId="110AF950"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418078 (Gwydir @ Allambie Br)</w:t>
            </w:r>
          </w:p>
        </w:tc>
        <w:tc>
          <w:tcPr>
            <w:tcW w:w="1836" w:type="pct"/>
            <w:tcBorders>
              <w:top w:val="single" w:sz="4" w:space="0" w:color="auto"/>
              <w:left w:val="nil"/>
              <w:bottom w:val="single" w:sz="4" w:space="0" w:color="auto"/>
            </w:tcBorders>
            <w:shd w:val="clear" w:color="auto" w:fill="auto"/>
            <w:noWrap/>
            <w:vAlign w:val="center"/>
            <w:hideMark/>
          </w:tcPr>
          <w:p w14:paraId="6D0B3B57"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 xml:space="preserve">0 km </w:t>
            </w:r>
          </w:p>
        </w:tc>
      </w:tr>
      <w:tr w:rsidR="00D7015B" w:rsidRPr="00E921A2" w14:paraId="5D956BBD" w14:textId="77777777" w:rsidTr="00DE1D8C">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14:paraId="3C4C467C"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ME1</w:t>
            </w:r>
          </w:p>
        </w:tc>
        <w:tc>
          <w:tcPr>
            <w:tcW w:w="2444" w:type="pct"/>
            <w:tcBorders>
              <w:top w:val="nil"/>
              <w:left w:val="nil"/>
              <w:bottom w:val="single" w:sz="4" w:space="0" w:color="auto"/>
              <w:right w:val="single" w:sz="4" w:space="0" w:color="auto"/>
            </w:tcBorders>
            <w:shd w:val="clear" w:color="auto" w:fill="auto"/>
            <w:noWrap/>
            <w:vAlign w:val="center"/>
            <w:hideMark/>
          </w:tcPr>
          <w:p w14:paraId="5538D22C"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418044 (Mehi D/S Tareelaroi)</w:t>
            </w:r>
          </w:p>
        </w:tc>
        <w:tc>
          <w:tcPr>
            <w:tcW w:w="1836" w:type="pct"/>
            <w:tcBorders>
              <w:top w:val="single" w:sz="4" w:space="0" w:color="auto"/>
              <w:left w:val="nil"/>
              <w:bottom w:val="single" w:sz="4" w:space="0" w:color="auto"/>
            </w:tcBorders>
            <w:shd w:val="clear" w:color="auto" w:fill="auto"/>
            <w:noWrap/>
            <w:vAlign w:val="center"/>
            <w:hideMark/>
          </w:tcPr>
          <w:p w14:paraId="7FE3B4A0" w14:textId="77777777" w:rsidR="00D7015B" w:rsidRPr="00E921A2" w:rsidRDefault="00D7015B" w:rsidP="00DE1D8C">
            <w:pPr>
              <w:spacing w:before="60" w:after="60"/>
              <w:rPr>
                <w:rFonts w:cs="Arial"/>
                <w:color w:val="000000"/>
                <w:sz w:val="18"/>
                <w:szCs w:val="18"/>
              </w:rPr>
            </w:pPr>
            <w:r w:rsidRPr="00E921A2">
              <w:rPr>
                <w:rFonts w:cs="Arial"/>
                <w:color w:val="000000"/>
                <w:sz w:val="18"/>
                <w:szCs w:val="18"/>
              </w:rPr>
              <w:t>3 km downstream</w:t>
            </w:r>
          </w:p>
        </w:tc>
      </w:tr>
    </w:tbl>
    <w:p w14:paraId="48531730" w14:textId="77777777" w:rsidR="00D7015B" w:rsidRDefault="00D7015B" w:rsidP="00D7015B">
      <w:pPr>
        <w:pStyle w:val="Heading8"/>
      </w:pPr>
      <w:r>
        <w:t>Short-term spot sampling</w:t>
      </w:r>
    </w:p>
    <w:p w14:paraId="36AD6AFF" w14:textId="29D9564D" w:rsidR="00D7015B" w:rsidRPr="00CD50A3" w:rsidRDefault="00D7015B" w:rsidP="00D7015B">
      <w:r w:rsidRPr="00D95187">
        <w:t xml:space="preserve">Water quality and nutrient indicators were measured in </w:t>
      </w:r>
      <w:r>
        <w:t>association with C</w:t>
      </w:r>
      <w:r w:rsidRPr="00D95187">
        <w:t>ategory III microinvertebrate indicators (</w:t>
      </w:r>
      <w:r>
        <w:fldChar w:fldCharType="begin"/>
      </w:r>
      <w:r>
        <w:instrText xml:space="preserve"> REF _Ref521416479 \h </w:instrText>
      </w:r>
      <w:r>
        <w:fldChar w:fldCharType="separate"/>
      </w:r>
      <w:r w:rsidR="000D3CFD">
        <w:t xml:space="preserve">Table </w:t>
      </w:r>
      <w:r w:rsidR="000D3CFD">
        <w:rPr>
          <w:noProof/>
        </w:rPr>
        <w:t>C</w:t>
      </w:r>
      <w:r w:rsidR="000D3CFD">
        <w:noBreakHyphen/>
      </w:r>
      <w:r w:rsidR="000D3CFD">
        <w:rPr>
          <w:noProof/>
        </w:rPr>
        <w:t>4</w:t>
      </w:r>
      <w:r>
        <w:fldChar w:fldCharType="end"/>
      </w:r>
      <w:r w:rsidR="005220F4">
        <w:t xml:space="preserve">; </w:t>
      </w:r>
      <w:r w:rsidR="005220F4">
        <w:fldChar w:fldCharType="begin"/>
      </w:r>
      <w:r w:rsidR="005220F4">
        <w:instrText xml:space="preserve"> REF _Ref531257637 \h </w:instrText>
      </w:r>
      <w:r w:rsidR="005220F4">
        <w:fldChar w:fldCharType="separate"/>
      </w:r>
      <w:r w:rsidR="000D3CFD">
        <w:t xml:space="preserve">Figure </w:t>
      </w:r>
      <w:r w:rsidR="000D3CFD">
        <w:rPr>
          <w:noProof/>
        </w:rPr>
        <w:t>C</w:t>
      </w:r>
      <w:r w:rsidR="000D3CFD">
        <w:noBreakHyphen/>
      </w:r>
      <w:r w:rsidR="000D3CFD">
        <w:rPr>
          <w:noProof/>
        </w:rPr>
        <w:t>2</w:t>
      </w:r>
      <w:r w:rsidR="005220F4">
        <w:fldChar w:fldCharType="end"/>
      </w:r>
      <w:r w:rsidRPr="00D95187">
        <w:t xml:space="preserve">). Sampling sites were located in five Sampling Zones within the Selected Area: Gingham </w:t>
      </w:r>
      <w:r w:rsidR="00885050">
        <w:t>w</w:t>
      </w:r>
      <w:r>
        <w:t>atercourse</w:t>
      </w:r>
      <w:r w:rsidRPr="00D95187">
        <w:t xml:space="preserve">, </w:t>
      </w:r>
      <w:r w:rsidR="00885050">
        <w:t>l</w:t>
      </w:r>
      <w:r w:rsidRPr="00D95187">
        <w:t xml:space="preserve">ower Gwydir </w:t>
      </w:r>
      <w:r w:rsidR="00072F3E">
        <w:t>w</w:t>
      </w:r>
      <w:r w:rsidRPr="00D95187">
        <w:t>etland</w:t>
      </w:r>
      <w:r w:rsidR="00885050">
        <w:t>s</w:t>
      </w:r>
      <w:r w:rsidRPr="00D95187">
        <w:t>, Gwydir River, Mehi River and Moomin Creek (</w:t>
      </w:r>
      <w:r w:rsidR="002527D4">
        <w:fldChar w:fldCharType="begin"/>
      </w:r>
      <w:r w:rsidR="002527D4">
        <w:instrText xml:space="preserve"> REF _Ref521416479 \h </w:instrText>
      </w:r>
      <w:r w:rsidR="002527D4">
        <w:fldChar w:fldCharType="separate"/>
      </w:r>
      <w:r w:rsidR="000D3CFD">
        <w:t xml:space="preserve">Table </w:t>
      </w:r>
      <w:r w:rsidR="000D3CFD">
        <w:rPr>
          <w:noProof/>
        </w:rPr>
        <w:t>C</w:t>
      </w:r>
      <w:r w:rsidR="000D3CFD">
        <w:noBreakHyphen/>
      </w:r>
      <w:r w:rsidR="000D3CFD">
        <w:rPr>
          <w:noProof/>
        </w:rPr>
        <w:t>4</w:t>
      </w:r>
      <w:r w:rsidR="002527D4">
        <w:fldChar w:fldCharType="end"/>
      </w:r>
      <w:r w:rsidRPr="00D95187">
        <w:t xml:space="preserve">). Sampling took place on four occasions in </w:t>
      </w:r>
      <w:r>
        <w:t>September 2017</w:t>
      </w:r>
      <w:r w:rsidRPr="00D95187">
        <w:t xml:space="preserve">, </w:t>
      </w:r>
      <w:r>
        <w:t>November 2017, February 2018 and April 2018</w:t>
      </w:r>
      <w:r w:rsidRPr="00D95187">
        <w:t xml:space="preserve"> to capture the inundation and contraction cycle of environmental water delivery (</w:t>
      </w:r>
      <w:r w:rsidR="002527D4">
        <w:fldChar w:fldCharType="begin"/>
      </w:r>
      <w:r w:rsidR="002527D4">
        <w:instrText xml:space="preserve"> REF _Ref521416479 \h </w:instrText>
      </w:r>
      <w:r w:rsidR="002527D4">
        <w:fldChar w:fldCharType="separate"/>
      </w:r>
      <w:r w:rsidR="000D3CFD">
        <w:t xml:space="preserve">Table </w:t>
      </w:r>
      <w:r w:rsidR="000D3CFD">
        <w:rPr>
          <w:noProof/>
        </w:rPr>
        <w:t>C</w:t>
      </w:r>
      <w:r w:rsidR="000D3CFD">
        <w:noBreakHyphen/>
      </w:r>
      <w:r w:rsidR="000D3CFD">
        <w:rPr>
          <w:noProof/>
        </w:rPr>
        <w:t>4</w:t>
      </w:r>
      <w:r w:rsidR="002527D4">
        <w:fldChar w:fldCharType="end"/>
      </w:r>
      <w:r w:rsidRPr="00D95187">
        <w:t>). Hereafter, sampling occasion codes are arranged in chronological order from T1 to T4 (</w:t>
      </w:r>
      <w:r>
        <w:fldChar w:fldCharType="begin"/>
      </w:r>
      <w:r>
        <w:instrText xml:space="preserve"> REF _Ref521415937 \h </w:instrText>
      </w:r>
      <w:r>
        <w:fldChar w:fldCharType="separate"/>
      </w:r>
      <w:r w:rsidR="000D3CFD">
        <w:t xml:space="preserve">Figure </w:t>
      </w:r>
      <w:r w:rsidR="000D3CFD">
        <w:rPr>
          <w:noProof/>
        </w:rPr>
        <w:t>C</w:t>
      </w:r>
      <w:r w:rsidR="000D3CFD">
        <w:noBreakHyphen/>
      </w:r>
      <w:r w:rsidR="000D3CFD">
        <w:rPr>
          <w:noProof/>
        </w:rPr>
        <w:t>1</w:t>
      </w:r>
      <w:r>
        <w:fldChar w:fldCharType="end"/>
      </w:r>
      <w:r w:rsidRPr="00D95187">
        <w:t xml:space="preserve">). Hydrological conditions within the selected Area during four sampling periods are </w:t>
      </w:r>
      <w:r w:rsidRPr="00CD50A3">
        <w:t>described as follows.</w:t>
      </w:r>
    </w:p>
    <w:p w14:paraId="35EE9B51" w14:textId="77777777" w:rsidR="00D7015B" w:rsidRPr="00B5035A" w:rsidRDefault="00D7015B" w:rsidP="00D7015B">
      <w:pPr>
        <w:rPr>
          <w:rFonts w:cs="Arial"/>
        </w:rPr>
      </w:pPr>
      <w:r w:rsidRPr="00B5035A">
        <w:rPr>
          <w:rFonts w:cs="Arial"/>
        </w:rPr>
        <w:t xml:space="preserve">T1 Early Season Stimulus </w:t>
      </w:r>
      <w:r>
        <w:rPr>
          <w:rFonts w:cs="Arial"/>
        </w:rPr>
        <w:t xml:space="preserve">Triggered </w:t>
      </w:r>
      <w:r w:rsidRPr="00B5035A">
        <w:rPr>
          <w:rFonts w:cs="Arial"/>
        </w:rPr>
        <w:t>Flow</w:t>
      </w:r>
    </w:p>
    <w:p w14:paraId="1DC954BC" w14:textId="3F7E6F35" w:rsidR="00D7015B" w:rsidRDefault="00D7015B" w:rsidP="00D7015B">
      <w:pPr>
        <w:pStyle w:val="ListParagraph"/>
      </w:pPr>
      <w:r w:rsidRPr="00CD50A3">
        <w:t xml:space="preserve">This </w:t>
      </w:r>
      <w:r>
        <w:t xml:space="preserve">late winter </w:t>
      </w:r>
      <w:r w:rsidRPr="00CD50A3">
        <w:t>sampling (2</w:t>
      </w:r>
      <w:r w:rsidRPr="00CD50A3">
        <w:rPr>
          <w:vertAlign w:val="superscript"/>
        </w:rPr>
        <w:t>nd</w:t>
      </w:r>
      <w:r w:rsidRPr="00CD50A3">
        <w:t xml:space="preserve"> </w:t>
      </w:r>
      <w:r>
        <w:t>-</w:t>
      </w:r>
      <w:r w:rsidRPr="00CD50A3">
        <w:t xml:space="preserve"> 5</w:t>
      </w:r>
      <w:r w:rsidRPr="00CD50A3">
        <w:rPr>
          <w:vertAlign w:val="superscript"/>
        </w:rPr>
        <w:t>th</w:t>
      </w:r>
      <w:r w:rsidRPr="00CD50A3">
        <w:t xml:space="preserve"> September 2017) </w:t>
      </w:r>
      <w:r w:rsidR="00885050">
        <w:t xml:space="preserve">was </w:t>
      </w:r>
      <w:r w:rsidRPr="00CD50A3">
        <w:t xml:space="preserve">conducted during the Early Season Stimulus </w:t>
      </w:r>
      <w:r>
        <w:t xml:space="preserve">Triggered </w:t>
      </w:r>
      <w:r w:rsidRPr="00CD50A3">
        <w:t>Flow (</w:t>
      </w:r>
      <w:r>
        <w:t>26</w:t>
      </w:r>
      <w:r w:rsidRPr="00B5035A">
        <w:rPr>
          <w:vertAlign w:val="superscript"/>
        </w:rPr>
        <w:t>th</w:t>
      </w:r>
      <w:r>
        <w:t xml:space="preserve"> August - 4</w:t>
      </w:r>
      <w:r w:rsidRPr="00B5035A">
        <w:rPr>
          <w:vertAlign w:val="superscript"/>
        </w:rPr>
        <w:t>th</w:t>
      </w:r>
      <w:r>
        <w:t xml:space="preserve"> September 2017</w:t>
      </w:r>
      <w:r w:rsidRPr="00CD50A3">
        <w:t>) with 7</w:t>
      </w:r>
      <w:r>
        <w:t xml:space="preserve"> GL</w:t>
      </w:r>
      <w:r w:rsidRPr="00CD50A3">
        <w:t xml:space="preserve"> from CEWO and 3</w:t>
      </w:r>
      <w:r>
        <w:t xml:space="preserve"> G</w:t>
      </w:r>
      <w:r w:rsidRPr="00CD50A3">
        <w:t>L from NSW</w:t>
      </w:r>
      <w:r>
        <w:t xml:space="preserve"> </w:t>
      </w:r>
      <w:r w:rsidRPr="00CD50A3">
        <w:t>EWA. This event was planned to provide</w:t>
      </w:r>
      <w:r>
        <w:t xml:space="preserve"> an</w:t>
      </w:r>
      <w:r w:rsidRPr="00CD50A3">
        <w:t xml:space="preserve"> early small fresh and with </w:t>
      </w:r>
      <w:r>
        <w:t xml:space="preserve">a </w:t>
      </w:r>
      <w:r w:rsidRPr="00CD50A3">
        <w:t xml:space="preserve">low steady flow during late winter into spring targeting in-stream and native fish outcomes in the </w:t>
      </w:r>
      <w:r>
        <w:t>Gwydir River, M</w:t>
      </w:r>
      <w:r w:rsidRPr="00CD50A3">
        <w:t>ehi River and Carole Creek.</w:t>
      </w:r>
      <w:r>
        <w:t xml:space="preserve"> The </w:t>
      </w:r>
      <w:r w:rsidR="00885050">
        <w:t>l</w:t>
      </w:r>
      <w:r>
        <w:t xml:space="preserve">ower Gwydir </w:t>
      </w:r>
      <w:r w:rsidR="00072F3E">
        <w:t>w</w:t>
      </w:r>
      <w:r>
        <w:t>etland</w:t>
      </w:r>
      <w:r w:rsidR="00885050">
        <w:t>s</w:t>
      </w:r>
      <w:r>
        <w:t xml:space="preserve"> and Gingham </w:t>
      </w:r>
      <w:r w:rsidR="00885050">
        <w:t>w</w:t>
      </w:r>
      <w:r>
        <w:t>atercourse received small inflows of upstream environmental water delivery during this period.</w:t>
      </w:r>
    </w:p>
    <w:p w14:paraId="3E005FE9" w14:textId="77777777" w:rsidR="00D7015B" w:rsidRPr="00B5035A" w:rsidRDefault="00D7015B" w:rsidP="00D7015B">
      <w:pPr>
        <w:rPr>
          <w:rFonts w:cs="Arial"/>
        </w:rPr>
      </w:pPr>
      <w:r w:rsidRPr="00B5035A">
        <w:rPr>
          <w:rFonts w:cs="Arial"/>
        </w:rPr>
        <w:t xml:space="preserve">T2 Stable Fish Flow </w:t>
      </w:r>
    </w:p>
    <w:p w14:paraId="2F6C3FD8" w14:textId="4277ED35" w:rsidR="00D7015B" w:rsidRDefault="00D7015B" w:rsidP="00D7015B">
      <w:pPr>
        <w:ind w:left="709"/>
      </w:pPr>
      <w:r w:rsidRPr="00CD50A3">
        <w:t xml:space="preserve">This </w:t>
      </w:r>
      <w:r>
        <w:t xml:space="preserve">early summer </w:t>
      </w:r>
      <w:r w:rsidRPr="00CD50A3">
        <w:t xml:space="preserve">sampling </w:t>
      </w:r>
      <w:r w:rsidRPr="00CD50A3">
        <w:rPr>
          <w:rFonts w:cs="Arial"/>
        </w:rPr>
        <w:t>(13</w:t>
      </w:r>
      <w:r w:rsidRPr="00B5035A">
        <w:rPr>
          <w:rFonts w:cs="Arial"/>
          <w:vertAlign w:val="superscript"/>
        </w:rPr>
        <w:t>th</w:t>
      </w:r>
      <w:r>
        <w:rPr>
          <w:rFonts w:cs="Arial"/>
        </w:rPr>
        <w:t xml:space="preserve"> </w:t>
      </w:r>
      <w:r w:rsidRPr="00CD50A3">
        <w:rPr>
          <w:rFonts w:cs="Arial"/>
        </w:rPr>
        <w:t>-</w:t>
      </w:r>
      <w:r>
        <w:rPr>
          <w:rFonts w:cs="Arial"/>
        </w:rPr>
        <w:t xml:space="preserve"> </w:t>
      </w:r>
      <w:r w:rsidRPr="00CD50A3">
        <w:rPr>
          <w:rFonts w:cs="Arial"/>
        </w:rPr>
        <w:t>16</w:t>
      </w:r>
      <w:r w:rsidRPr="00B5035A">
        <w:rPr>
          <w:rFonts w:cs="Arial"/>
          <w:vertAlign w:val="superscript"/>
        </w:rPr>
        <w:t>th</w:t>
      </w:r>
      <w:r>
        <w:rPr>
          <w:rFonts w:cs="Arial"/>
        </w:rPr>
        <w:t xml:space="preserve"> </w:t>
      </w:r>
      <w:r w:rsidRPr="00CD50A3">
        <w:rPr>
          <w:rFonts w:cs="Arial"/>
        </w:rPr>
        <w:t>November 2017)</w:t>
      </w:r>
      <w:r w:rsidR="00885050">
        <w:rPr>
          <w:rFonts w:cs="Arial"/>
        </w:rPr>
        <w:t xml:space="preserve"> was</w:t>
      </w:r>
      <w:r w:rsidRPr="00CD50A3">
        <w:rPr>
          <w:rFonts w:cs="Arial"/>
        </w:rPr>
        <w:t xml:space="preserve"> </w:t>
      </w:r>
      <w:r>
        <w:t>designed to capture</w:t>
      </w:r>
      <w:r w:rsidRPr="00CD50A3">
        <w:t xml:space="preserve"> the</w:t>
      </w:r>
      <w:r>
        <w:t xml:space="preserve"> Stable Fish Flow </w:t>
      </w:r>
      <w:r w:rsidRPr="00CD50A3">
        <w:t xml:space="preserve">event </w:t>
      </w:r>
      <w:r>
        <w:t xml:space="preserve">that </w:t>
      </w:r>
      <w:r w:rsidRPr="00CD50A3">
        <w:t xml:space="preserve">ran for 3 weeks </w:t>
      </w:r>
      <w:r>
        <w:t>(30</w:t>
      </w:r>
      <w:r w:rsidRPr="00B5035A">
        <w:rPr>
          <w:vertAlign w:val="superscript"/>
        </w:rPr>
        <w:t>th</w:t>
      </w:r>
      <w:r>
        <w:t xml:space="preserve"> October - 20</w:t>
      </w:r>
      <w:r w:rsidRPr="00B5035A">
        <w:rPr>
          <w:vertAlign w:val="superscript"/>
        </w:rPr>
        <w:t>th</w:t>
      </w:r>
      <w:r>
        <w:t xml:space="preserve"> November 2017) </w:t>
      </w:r>
      <w:r w:rsidRPr="00CD50A3">
        <w:t xml:space="preserve">during </w:t>
      </w:r>
      <w:r>
        <w:t>a</w:t>
      </w:r>
      <w:r w:rsidRPr="00CD50A3">
        <w:t xml:space="preserve"> pause in irrigation deliveries</w:t>
      </w:r>
      <w:r>
        <w:t xml:space="preserve">. This event aimed to </w:t>
      </w:r>
      <w:r w:rsidRPr="00CD50A3">
        <w:t>provide small stable in</w:t>
      </w:r>
      <w:r w:rsidR="00885050">
        <w:t>-</w:t>
      </w:r>
      <w:r w:rsidRPr="00CD50A3">
        <w:t xml:space="preserve">channel low flows and to avoid rapid rates of </w:t>
      </w:r>
      <w:r>
        <w:t xml:space="preserve">water level </w:t>
      </w:r>
      <w:r w:rsidRPr="00CD50A3">
        <w:t xml:space="preserve">rise and fall in the Gwydir </w:t>
      </w:r>
      <w:r>
        <w:t xml:space="preserve">River, </w:t>
      </w:r>
      <w:r w:rsidRPr="00CD50A3">
        <w:t>Mehi River and Carol</w:t>
      </w:r>
      <w:r>
        <w:t xml:space="preserve">e Creek, with 5 GL from </w:t>
      </w:r>
      <w:r w:rsidRPr="00CD50A3">
        <w:t>CEWO and 5</w:t>
      </w:r>
      <w:r>
        <w:t>.04 G</w:t>
      </w:r>
      <w:r w:rsidRPr="00CD50A3">
        <w:t>L from NSW</w:t>
      </w:r>
      <w:r>
        <w:t xml:space="preserve"> </w:t>
      </w:r>
      <w:r w:rsidRPr="00CD50A3">
        <w:t>AEW</w:t>
      </w:r>
      <w:r>
        <w:t>. The stable flow delivery</w:t>
      </w:r>
      <w:r w:rsidRPr="00CD50A3">
        <w:t xml:space="preserve"> </w:t>
      </w:r>
      <w:r>
        <w:t>was</w:t>
      </w:r>
      <w:r w:rsidRPr="00CD50A3">
        <w:t xml:space="preserve"> targeted </w:t>
      </w:r>
      <w:r>
        <w:t>on</w:t>
      </w:r>
      <w:r w:rsidRPr="00CD50A3">
        <w:t xml:space="preserve"> support</w:t>
      </w:r>
      <w:r>
        <w:t>ing</w:t>
      </w:r>
      <w:r w:rsidRPr="00CD50A3">
        <w:t xml:space="preserve"> native fish outcomes including recruitment.</w:t>
      </w:r>
      <w:r>
        <w:t xml:space="preserve"> This event also aimed to deliver environmental water into the </w:t>
      </w:r>
      <w:r w:rsidR="00885050">
        <w:t>l</w:t>
      </w:r>
      <w:r>
        <w:t xml:space="preserve">ower Gwydir </w:t>
      </w:r>
      <w:r w:rsidR="00072F3E">
        <w:t>w</w:t>
      </w:r>
      <w:r>
        <w:t>etland</w:t>
      </w:r>
      <w:r w:rsidR="00885050">
        <w:t>s</w:t>
      </w:r>
      <w:r>
        <w:t xml:space="preserve"> (2.37GL) and the Gingham </w:t>
      </w:r>
      <w:r w:rsidR="00885050">
        <w:t>w</w:t>
      </w:r>
      <w:r>
        <w:t>atercourse (2.52GL). As a result, the u</w:t>
      </w:r>
      <w:r w:rsidRPr="00CD50A3">
        <w:t>pp</w:t>
      </w:r>
      <w:r>
        <w:t>er and eastern sections of the l</w:t>
      </w:r>
      <w:r w:rsidRPr="00CD50A3">
        <w:t xml:space="preserve">ower Gwydir </w:t>
      </w:r>
      <w:r>
        <w:t>wetland</w:t>
      </w:r>
      <w:r w:rsidR="00072F3E">
        <w:t>s</w:t>
      </w:r>
      <w:r>
        <w:t xml:space="preserve"> </w:t>
      </w:r>
      <w:r w:rsidRPr="00CD50A3">
        <w:t xml:space="preserve">and Gingham </w:t>
      </w:r>
      <w:r w:rsidR="00885050">
        <w:t>w</w:t>
      </w:r>
      <w:r w:rsidRPr="00CD50A3">
        <w:t xml:space="preserve">atercourse </w:t>
      </w:r>
      <w:r>
        <w:t xml:space="preserve">received inflows. </w:t>
      </w:r>
    </w:p>
    <w:p w14:paraId="66D9FEE8" w14:textId="77777777" w:rsidR="00D7015B" w:rsidRPr="005304FF" w:rsidRDefault="00D7015B" w:rsidP="00D7015B">
      <w:pPr>
        <w:rPr>
          <w:rFonts w:cs="Arial"/>
        </w:rPr>
      </w:pPr>
      <w:r>
        <w:rPr>
          <w:rFonts w:cs="Arial"/>
        </w:rPr>
        <w:t>T3 P</w:t>
      </w:r>
      <w:r w:rsidRPr="005304FF">
        <w:rPr>
          <w:rFonts w:cs="Arial"/>
        </w:rPr>
        <w:t xml:space="preserve">ost EW condition in the Gwydir channels and </w:t>
      </w:r>
      <w:r>
        <w:rPr>
          <w:rFonts w:cs="Arial"/>
        </w:rPr>
        <w:t>W</w:t>
      </w:r>
      <w:r w:rsidRPr="005304FF">
        <w:rPr>
          <w:rFonts w:cs="Arial"/>
        </w:rPr>
        <w:t xml:space="preserve">etlands </w:t>
      </w:r>
    </w:p>
    <w:p w14:paraId="54150862" w14:textId="7C7CB080" w:rsidR="00D7015B" w:rsidRDefault="00D7015B" w:rsidP="00D7015B">
      <w:pPr>
        <w:pStyle w:val="ListParagraph"/>
      </w:pPr>
      <w:r w:rsidRPr="00CD50A3">
        <w:t>This late summer sampling (21</w:t>
      </w:r>
      <w:r w:rsidRPr="00CD50A3">
        <w:rPr>
          <w:vertAlign w:val="superscript"/>
        </w:rPr>
        <w:t>st</w:t>
      </w:r>
      <w:r w:rsidRPr="00CD50A3">
        <w:t xml:space="preserve"> – 23</w:t>
      </w:r>
      <w:r w:rsidRPr="00CD50A3">
        <w:rPr>
          <w:vertAlign w:val="superscript"/>
        </w:rPr>
        <w:t>rd</w:t>
      </w:r>
      <w:r w:rsidRPr="00CD50A3">
        <w:t xml:space="preserve"> February 2018) </w:t>
      </w:r>
      <w:r>
        <w:t>ca</w:t>
      </w:r>
      <w:r w:rsidR="00072F3E">
        <w:t xml:space="preserve">ptured </w:t>
      </w:r>
      <w:r>
        <w:t>post environmental water condition</w:t>
      </w:r>
      <w:r w:rsidR="00072F3E">
        <w:t>s</w:t>
      </w:r>
      <w:r>
        <w:t xml:space="preserve"> with </w:t>
      </w:r>
      <w:r w:rsidRPr="00CD50A3">
        <w:t xml:space="preserve">the latest </w:t>
      </w:r>
      <w:r>
        <w:t xml:space="preserve">supplementary environmental water </w:t>
      </w:r>
      <w:r w:rsidRPr="00CD50A3">
        <w:t>release (8GL</w:t>
      </w:r>
      <w:r>
        <w:t xml:space="preserve"> in total, 4GL from CEWH</w:t>
      </w:r>
      <w:r w:rsidRPr="00CD50A3">
        <w:t xml:space="preserve">) into </w:t>
      </w:r>
      <w:r>
        <w:t>the lower Gwydir w</w:t>
      </w:r>
      <w:r w:rsidRPr="00CD50A3">
        <w:t>etland</w:t>
      </w:r>
      <w:r w:rsidR="00072F3E">
        <w:t>s</w:t>
      </w:r>
      <w:r>
        <w:t xml:space="preserve"> and Gingham </w:t>
      </w:r>
      <w:r w:rsidR="00072F3E">
        <w:t>w</w:t>
      </w:r>
      <w:r>
        <w:t>atercourse</w:t>
      </w:r>
      <w:r w:rsidRPr="00CD50A3">
        <w:t xml:space="preserve"> during </w:t>
      </w:r>
      <w:r>
        <w:t>19</w:t>
      </w:r>
      <w:r w:rsidRPr="005304FF">
        <w:rPr>
          <w:vertAlign w:val="superscript"/>
        </w:rPr>
        <w:t>th</w:t>
      </w:r>
      <w:r>
        <w:t xml:space="preserve"> </w:t>
      </w:r>
      <w:r w:rsidRPr="00CD50A3">
        <w:t>December</w:t>
      </w:r>
      <w:r>
        <w:t xml:space="preserve"> 2017 to</w:t>
      </w:r>
      <w:r w:rsidRPr="00CD50A3">
        <w:t xml:space="preserve"> </w:t>
      </w:r>
      <w:r>
        <w:t>3</w:t>
      </w:r>
      <w:r w:rsidRPr="005304FF">
        <w:rPr>
          <w:vertAlign w:val="superscript"/>
        </w:rPr>
        <w:t>rd</w:t>
      </w:r>
      <w:r>
        <w:t xml:space="preserve"> </w:t>
      </w:r>
      <w:r w:rsidRPr="00CD50A3">
        <w:t>January</w:t>
      </w:r>
      <w:r>
        <w:t xml:space="preserve"> 2018</w:t>
      </w:r>
      <w:r w:rsidRPr="00CD50A3">
        <w:t>.</w:t>
      </w:r>
      <w:r>
        <w:t xml:space="preserve"> </w:t>
      </w:r>
      <w:r w:rsidR="00072F3E">
        <w:t>R</w:t>
      </w:r>
      <w:r>
        <w:t>esidual environmental water maintained surface water in the lower Gwydir wetland</w:t>
      </w:r>
      <w:r w:rsidR="00072F3E">
        <w:t>s</w:t>
      </w:r>
      <w:r>
        <w:t xml:space="preserve"> and Gingham </w:t>
      </w:r>
      <w:r w:rsidR="00072F3E">
        <w:t>w</w:t>
      </w:r>
      <w:r>
        <w:t>atercourse one month after the event. The Gwydir River was in the falling</w:t>
      </w:r>
      <w:r w:rsidR="00072F3E">
        <w:t xml:space="preserve"> flow</w:t>
      </w:r>
      <w:r>
        <w:t xml:space="preserve"> limb with average discharge of 1,100 ML/d (418001 Gwydir</w:t>
      </w:r>
      <w:r w:rsidR="009919CA">
        <w:t xml:space="preserve"> </w:t>
      </w:r>
      <w:r>
        <w:t>@</w:t>
      </w:r>
      <w:r w:rsidR="009919CA">
        <w:t xml:space="preserve"> </w:t>
      </w:r>
      <w:r>
        <w:t xml:space="preserve">Pallamallawa) while the Mehi River experienced a pulse of irrigation water delivery during this sampling occasion. </w:t>
      </w:r>
    </w:p>
    <w:p w14:paraId="45EF8C57" w14:textId="77777777" w:rsidR="00D7015B" w:rsidRPr="00BF4D76" w:rsidRDefault="00D7015B" w:rsidP="00D7015B">
      <w:pPr>
        <w:rPr>
          <w:rFonts w:cs="Arial"/>
        </w:rPr>
      </w:pPr>
      <w:r w:rsidRPr="00BF4D76">
        <w:rPr>
          <w:rFonts w:cs="Arial"/>
        </w:rPr>
        <w:t xml:space="preserve">T4 </w:t>
      </w:r>
      <w:r>
        <w:rPr>
          <w:rFonts w:cs="Arial"/>
        </w:rPr>
        <w:t>B</w:t>
      </w:r>
      <w:r w:rsidRPr="00BF4D76">
        <w:rPr>
          <w:rFonts w:cs="Arial"/>
        </w:rPr>
        <w:t>ase flow period</w:t>
      </w:r>
    </w:p>
    <w:p w14:paraId="11E7BF4C" w14:textId="465E5FF5" w:rsidR="00D7015B" w:rsidRPr="00CD50A3" w:rsidRDefault="00072F3E" w:rsidP="00D7015B">
      <w:pPr>
        <w:pStyle w:val="ListParagraph"/>
        <w:rPr>
          <w:rFonts w:cs="Arial"/>
        </w:rPr>
      </w:pPr>
      <w:r>
        <w:rPr>
          <w:rFonts w:cs="Arial"/>
        </w:rPr>
        <w:t>Autumn</w:t>
      </w:r>
      <w:r w:rsidR="00D7015B" w:rsidRPr="00CD50A3">
        <w:rPr>
          <w:rFonts w:cs="Arial"/>
        </w:rPr>
        <w:t xml:space="preserve"> sampling (6</w:t>
      </w:r>
      <w:r w:rsidR="00D7015B" w:rsidRPr="00CD50A3">
        <w:rPr>
          <w:rFonts w:cs="Arial"/>
          <w:vertAlign w:val="superscript"/>
        </w:rPr>
        <w:t>th</w:t>
      </w:r>
      <w:r w:rsidR="00D7015B" w:rsidRPr="00CD50A3">
        <w:rPr>
          <w:rFonts w:cs="Arial"/>
        </w:rPr>
        <w:t xml:space="preserve"> – 10</w:t>
      </w:r>
      <w:r w:rsidR="00D7015B" w:rsidRPr="00CD50A3">
        <w:rPr>
          <w:rFonts w:cs="Arial"/>
          <w:vertAlign w:val="superscript"/>
        </w:rPr>
        <w:t>th</w:t>
      </w:r>
      <w:r w:rsidR="00D7015B" w:rsidRPr="00CD50A3">
        <w:rPr>
          <w:rFonts w:cs="Arial"/>
        </w:rPr>
        <w:t xml:space="preserve"> April 2018</w:t>
      </w:r>
      <w:r w:rsidR="00D7015B">
        <w:rPr>
          <w:rFonts w:cs="Arial"/>
        </w:rPr>
        <w:t>) represents a natural dry</w:t>
      </w:r>
      <w:r w:rsidR="00D7015B" w:rsidRPr="00CD50A3">
        <w:rPr>
          <w:rFonts w:cs="Arial"/>
        </w:rPr>
        <w:t xml:space="preserve"> condition of the system.</w:t>
      </w:r>
      <w:r w:rsidR="00D7015B" w:rsidRPr="00BF4D76">
        <w:rPr>
          <w:rFonts w:cs="Arial"/>
        </w:rPr>
        <w:t xml:space="preserve"> </w:t>
      </w:r>
      <w:r w:rsidR="00D7015B" w:rsidRPr="00CD50A3">
        <w:rPr>
          <w:rFonts w:cs="Arial"/>
        </w:rPr>
        <w:t>All river</w:t>
      </w:r>
      <w:r w:rsidR="00D7015B">
        <w:rPr>
          <w:rFonts w:cs="Arial"/>
        </w:rPr>
        <w:t xml:space="preserve"> </w:t>
      </w:r>
      <w:r w:rsidR="00D7015B" w:rsidRPr="00CD50A3">
        <w:rPr>
          <w:rFonts w:cs="Arial"/>
        </w:rPr>
        <w:t>s</w:t>
      </w:r>
      <w:r w:rsidR="00D7015B">
        <w:rPr>
          <w:rFonts w:cs="Arial"/>
        </w:rPr>
        <w:t>ystems</w:t>
      </w:r>
      <w:r w:rsidR="00D7015B" w:rsidRPr="00CD50A3">
        <w:rPr>
          <w:rFonts w:cs="Arial"/>
        </w:rPr>
        <w:t xml:space="preserve"> were in base flow condition with discontinuous longitudinal connectivity.</w:t>
      </w:r>
      <w:r w:rsidR="00D7015B">
        <w:rPr>
          <w:rFonts w:cs="Arial"/>
        </w:rPr>
        <w:t xml:space="preserve"> Discharge in the Gwydir River was below 150 ML/d (</w:t>
      </w:r>
      <w:r w:rsidR="00D7015B">
        <w:t xml:space="preserve">418001 Gwydir @Pallamallawa) </w:t>
      </w:r>
      <w:r w:rsidR="00D7015B">
        <w:rPr>
          <w:rFonts w:cs="Arial"/>
        </w:rPr>
        <w:t>and the Mehi River was below 60 ML/d (418044 Mehi D/S</w:t>
      </w:r>
      <w:r w:rsidR="009919CA">
        <w:rPr>
          <w:rFonts w:cs="Arial"/>
        </w:rPr>
        <w:t xml:space="preserve"> </w:t>
      </w:r>
      <w:r>
        <w:rPr>
          <w:rFonts w:cs="Arial"/>
        </w:rPr>
        <w:t>@</w:t>
      </w:r>
      <w:r w:rsidR="009919CA">
        <w:rPr>
          <w:rFonts w:cs="Arial"/>
        </w:rPr>
        <w:t xml:space="preserve"> </w:t>
      </w:r>
      <w:r w:rsidR="00D7015B">
        <w:rPr>
          <w:rFonts w:cs="Arial"/>
        </w:rPr>
        <w:t xml:space="preserve">Tareelaroi) for one month. The </w:t>
      </w:r>
      <w:r w:rsidR="00D7015B" w:rsidRPr="00CD50A3">
        <w:rPr>
          <w:rFonts w:cs="Arial"/>
        </w:rPr>
        <w:t xml:space="preserve">Gingham </w:t>
      </w:r>
      <w:r>
        <w:rPr>
          <w:rFonts w:cs="Arial"/>
        </w:rPr>
        <w:t>w</w:t>
      </w:r>
      <w:r w:rsidR="00D7015B" w:rsidRPr="00CD50A3">
        <w:rPr>
          <w:rFonts w:cs="Arial"/>
        </w:rPr>
        <w:t xml:space="preserve">atercourse was </w:t>
      </w:r>
      <w:r w:rsidR="00D7015B">
        <w:rPr>
          <w:rFonts w:cs="Arial"/>
        </w:rPr>
        <w:t>in a contraction phase and the l</w:t>
      </w:r>
      <w:r w:rsidR="00D7015B" w:rsidRPr="00CD50A3">
        <w:rPr>
          <w:rFonts w:cs="Arial"/>
        </w:rPr>
        <w:t xml:space="preserve">ower Gwydir </w:t>
      </w:r>
      <w:r w:rsidR="00D7015B">
        <w:rPr>
          <w:rFonts w:cs="Arial"/>
        </w:rPr>
        <w:t>wetland</w:t>
      </w:r>
      <w:r>
        <w:rPr>
          <w:rFonts w:cs="Arial"/>
        </w:rPr>
        <w:t>s were</w:t>
      </w:r>
      <w:r w:rsidR="00D7015B" w:rsidRPr="00CD50A3">
        <w:rPr>
          <w:rFonts w:cs="Arial"/>
        </w:rPr>
        <w:t xml:space="preserve"> predominantly dry.</w:t>
      </w:r>
    </w:p>
    <w:p w14:paraId="02A28A59" w14:textId="2F62F7DA" w:rsidR="00D7015B" w:rsidRDefault="00D7015B" w:rsidP="00D7015B">
      <w:pPr>
        <w:rPr>
          <w:rFonts w:cs="Arial"/>
        </w:rPr>
      </w:pPr>
      <w:r w:rsidRPr="00D95187">
        <w:rPr>
          <w:rFonts w:cs="Arial"/>
        </w:rPr>
        <w:t xml:space="preserve">Samples were collected and analysed following the methods in 2015-16 report Appendix D </w:t>
      </w:r>
      <w:r w:rsidRPr="00D95187">
        <w:rPr>
          <w:rFonts w:cs="Arial"/>
        </w:rPr>
        <w:fldChar w:fldCharType="begin"/>
      </w:r>
      <w:r w:rsidRPr="00D95187">
        <w:rPr>
          <w:rFonts w:cs="Arial"/>
        </w:rPr>
        <w:instrText xml:space="preserve"> ADDIN EN.CITE &lt;EndNote&gt;&lt;Cite&gt;&lt;Author&gt;CEWO&lt;/Author&gt;&lt;Year&gt;2016&lt;/Year&gt;&lt;RecNum&gt;85&lt;/RecNum&gt;&lt;DisplayText&gt;(CEWO, 2016)&lt;/DisplayText&gt;&lt;record&gt;&lt;rec-number&gt;85&lt;/rec-number&gt;&lt;foreign-keys&gt;&lt;key app="EN" db-id="vpsd0p950dzvpnexx92xfvtcwsw5dzd0sp0x" timestamp="1502343764"&gt;85&lt;/key&gt;&lt;/foreign-keys&gt;&lt;ref-type name="Report"&gt;27&lt;/ref-type&gt;&lt;contributors&gt;&lt;authors&gt;&lt;author&gt;Commonwealth of Australia CEWO&lt;/author&gt;&lt;/authors&gt;&lt;/contributors&gt;&lt;titles&gt;&lt;title&gt;Commonwealth Environmental Water Office Long Term Intervention Monitoring Project Gwydir river system Selected Area – 2015-16 Final Evaluation Report&amp;#xD;&lt;/title&gt;&lt;/titles&gt;&lt;dates&gt;&lt;year&gt;2016&lt;/year&gt;&lt;/dates&gt;&lt;publisher&gt;Commonwealth Environmental Water Office, Commonwealth of Australia &lt;/publisher&gt;&lt;urls&gt;&lt;/urls&gt;&lt;/record&gt;&lt;/Cite&gt;&lt;/EndNote&gt;</w:instrText>
      </w:r>
      <w:r w:rsidRPr="00D95187">
        <w:rPr>
          <w:rFonts w:cs="Arial"/>
        </w:rPr>
        <w:fldChar w:fldCharType="separate"/>
      </w:r>
      <w:r w:rsidRPr="00D95187">
        <w:rPr>
          <w:rFonts w:cs="Arial"/>
          <w:noProof/>
        </w:rPr>
        <w:t>(C</w:t>
      </w:r>
      <w:r>
        <w:rPr>
          <w:rFonts w:cs="Arial"/>
          <w:noProof/>
        </w:rPr>
        <w:t>ommonwealth of Australia,</w:t>
      </w:r>
      <w:r w:rsidRPr="00D95187">
        <w:rPr>
          <w:rFonts w:cs="Arial"/>
          <w:noProof/>
        </w:rPr>
        <w:t xml:space="preserve"> 2016</w:t>
      </w:r>
      <w:r w:rsidRPr="00D95187">
        <w:rPr>
          <w:rFonts w:cs="Arial"/>
        </w:rPr>
        <w:fldChar w:fldCharType="end"/>
      </w:r>
      <w:r w:rsidRPr="00D95187">
        <w:rPr>
          <w:rFonts w:cs="Arial"/>
        </w:rPr>
        <w:t xml:space="preserve">). To identify dominant </w:t>
      </w:r>
      <w:r>
        <w:rPr>
          <w:rFonts w:cs="Arial"/>
        </w:rPr>
        <w:t>water quality</w:t>
      </w:r>
      <w:r w:rsidRPr="00D95187">
        <w:rPr>
          <w:rFonts w:cs="Arial"/>
        </w:rPr>
        <w:t xml:space="preserve"> indicators in the study area, a principal components analysis (PCA) was performed to summarise indicators into </w:t>
      </w:r>
      <w:r>
        <w:rPr>
          <w:rFonts w:cs="Arial"/>
        </w:rPr>
        <w:t>several</w:t>
      </w:r>
      <w:r w:rsidRPr="00D95187">
        <w:rPr>
          <w:rFonts w:cs="Arial"/>
        </w:rPr>
        <w:t xml:space="preserve"> axes (components).</w:t>
      </w:r>
    </w:p>
    <w:p w14:paraId="30A2339A" w14:textId="2AC8ABCF" w:rsidR="00D7015B" w:rsidRPr="00E921A2" w:rsidRDefault="00D7015B" w:rsidP="00D7015B">
      <w:pPr>
        <w:pStyle w:val="Caption"/>
        <w:keepNext/>
      </w:pPr>
      <w:bookmarkStart w:id="44" w:name="_Ref521416479"/>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4</w:t>
      </w:r>
      <w:r w:rsidR="00F276BC">
        <w:rPr>
          <w:noProof/>
        </w:rPr>
        <w:fldChar w:fldCharType="end"/>
      </w:r>
      <w:bookmarkEnd w:id="44"/>
      <w:r>
        <w:t xml:space="preserve">: </w:t>
      </w:r>
      <w:r w:rsidRPr="00E921A2">
        <w:t xml:space="preserve">Water quality and water nutrients indicators measured in spot sampling in 2017-18. </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3"/>
        <w:gridCol w:w="576"/>
        <w:gridCol w:w="3932"/>
        <w:gridCol w:w="1586"/>
        <w:gridCol w:w="843"/>
      </w:tblGrid>
      <w:tr w:rsidR="00D7015B" w:rsidRPr="00E921A2" w14:paraId="2F6BE429" w14:textId="77777777" w:rsidTr="00DE1D8C">
        <w:trPr>
          <w:trHeight w:val="300"/>
        </w:trPr>
        <w:tc>
          <w:tcPr>
            <w:tcW w:w="1230" w:type="pct"/>
            <w:shd w:val="clear" w:color="auto" w:fill="D9D9D9" w:themeFill="background1" w:themeFillShade="D9"/>
            <w:noWrap/>
            <w:vAlign w:val="center"/>
            <w:hideMark/>
          </w:tcPr>
          <w:p w14:paraId="59A2686C" w14:textId="77777777" w:rsidR="00D7015B" w:rsidRPr="00E921A2" w:rsidRDefault="00D7015B" w:rsidP="00DE1D8C">
            <w:pPr>
              <w:spacing w:beforeLines="20" w:before="48" w:afterLines="20" w:after="48"/>
              <w:rPr>
                <w:rFonts w:cs="Arial"/>
                <w:bCs/>
                <w:color w:val="000000"/>
                <w:sz w:val="18"/>
                <w:szCs w:val="18"/>
              </w:rPr>
            </w:pPr>
            <w:r w:rsidRPr="00E921A2">
              <w:rPr>
                <w:rFonts w:cs="Arial"/>
                <w:bCs/>
                <w:color w:val="000000"/>
                <w:sz w:val="18"/>
                <w:szCs w:val="18"/>
              </w:rPr>
              <w:t>Indicators</w:t>
            </w:r>
          </w:p>
        </w:tc>
        <w:tc>
          <w:tcPr>
            <w:tcW w:w="2450" w:type="pct"/>
            <w:gridSpan w:val="2"/>
            <w:shd w:val="clear" w:color="auto" w:fill="D9D9D9" w:themeFill="background1" w:themeFillShade="D9"/>
            <w:noWrap/>
            <w:vAlign w:val="center"/>
            <w:hideMark/>
          </w:tcPr>
          <w:p w14:paraId="468CE108" w14:textId="77777777" w:rsidR="00D7015B" w:rsidRPr="00E921A2" w:rsidRDefault="00D7015B" w:rsidP="00DE1D8C">
            <w:pPr>
              <w:spacing w:beforeLines="20" w:before="48" w:afterLines="20" w:after="48"/>
              <w:rPr>
                <w:rFonts w:cs="Arial"/>
                <w:bCs/>
                <w:color w:val="000000"/>
                <w:sz w:val="18"/>
                <w:szCs w:val="18"/>
              </w:rPr>
            </w:pPr>
            <w:r w:rsidRPr="00E921A2">
              <w:rPr>
                <w:rFonts w:cs="Arial"/>
                <w:bCs/>
                <w:color w:val="000000"/>
                <w:sz w:val="18"/>
                <w:szCs w:val="18"/>
              </w:rPr>
              <w:t>Variables</w:t>
            </w:r>
          </w:p>
        </w:tc>
        <w:tc>
          <w:tcPr>
            <w:tcW w:w="862" w:type="pct"/>
            <w:shd w:val="clear" w:color="auto" w:fill="D9D9D9" w:themeFill="background1" w:themeFillShade="D9"/>
            <w:noWrap/>
            <w:vAlign w:val="center"/>
            <w:hideMark/>
          </w:tcPr>
          <w:p w14:paraId="25A1DC08" w14:textId="77777777" w:rsidR="00D7015B" w:rsidRPr="00E921A2" w:rsidRDefault="00D7015B" w:rsidP="00DE1D8C">
            <w:pPr>
              <w:spacing w:beforeLines="20" w:before="48" w:afterLines="20" w:after="48"/>
              <w:rPr>
                <w:rFonts w:cs="Arial"/>
                <w:bCs/>
                <w:color w:val="000000"/>
                <w:sz w:val="18"/>
                <w:szCs w:val="18"/>
              </w:rPr>
            </w:pPr>
            <w:r w:rsidRPr="00E921A2">
              <w:rPr>
                <w:rFonts w:cs="Arial"/>
                <w:bCs/>
                <w:color w:val="000000"/>
                <w:sz w:val="18"/>
                <w:szCs w:val="18"/>
              </w:rPr>
              <w:t>Units</w:t>
            </w:r>
          </w:p>
        </w:tc>
        <w:tc>
          <w:tcPr>
            <w:tcW w:w="458" w:type="pct"/>
            <w:shd w:val="clear" w:color="auto" w:fill="D9D9D9" w:themeFill="background1" w:themeFillShade="D9"/>
            <w:noWrap/>
            <w:vAlign w:val="center"/>
            <w:hideMark/>
          </w:tcPr>
          <w:p w14:paraId="4D82D681" w14:textId="77777777" w:rsidR="00D7015B" w:rsidRPr="00E921A2" w:rsidRDefault="00D7015B" w:rsidP="00DE1D8C">
            <w:pPr>
              <w:spacing w:beforeLines="20" w:before="48" w:afterLines="20" w:after="48"/>
              <w:rPr>
                <w:rFonts w:cs="Arial"/>
                <w:bCs/>
                <w:color w:val="000000"/>
                <w:sz w:val="18"/>
                <w:szCs w:val="18"/>
              </w:rPr>
            </w:pPr>
            <w:r w:rsidRPr="00E921A2">
              <w:rPr>
                <w:rFonts w:cs="Arial"/>
                <w:bCs/>
                <w:color w:val="000000"/>
                <w:sz w:val="18"/>
                <w:szCs w:val="18"/>
              </w:rPr>
              <w:t>Code</w:t>
            </w:r>
          </w:p>
        </w:tc>
      </w:tr>
      <w:tr w:rsidR="00D7015B" w:rsidRPr="00E921A2" w14:paraId="17F5D438" w14:textId="77777777" w:rsidTr="00DE1D8C">
        <w:trPr>
          <w:trHeight w:val="300"/>
        </w:trPr>
        <w:tc>
          <w:tcPr>
            <w:tcW w:w="1230" w:type="pct"/>
            <w:vMerge w:val="restart"/>
            <w:shd w:val="clear" w:color="auto" w:fill="auto"/>
            <w:noWrap/>
            <w:hideMark/>
          </w:tcPr>
          <w:p w14:paraId="591CD5CE" w14:textId="77777777" w:rsidR="00D7015B" w:rsidRPr="00E921A2" w:rsidRDefault="00D7015B" w:rsidP="00DE1D8C">
            <w:pPr>
              <w:spacing w:beforeLines="20" w:before="48" w:afterLines="20" w:after="48"/>
              <w:jc w:val="left"/>
              <w:rPr>
                <w:rFonts w:cs="Arial"/>
                <w:color w:val="000000"/>
                <w:sz w:val="18"/>
                <w:szCs w:val="18"/>
              </w:rPr>
            </w:pPr>
            <w:r w:rsidRPr="00E921A2">
              <w:rPr>
                <w:rFonts w:cs="Arial"/>
                <w:color w:val="000000"/>
                <w:sz w:val="18"/>
                <w:szCs w:val="18"/>
              </w:rPr>
              <w:t>Water quality</w:t>
            </w:r>
          </w:p>
        </w:tc>
        <w:tc>
          <w:tcPr>
            <w:tcW w:w="313" w:type="pct"/>
            <w:tcBorders>
              <w:right w:val="nil"/>
            </w:tcBorders>
            <w:shd w:val="clear" w:color="auto" w:fill="auto"/>
            <w:noWrap/>
            <w:vAlign w:val="center"/>
            <w:hideMark/>
          </w:tcPr>
          <w:p w14:paraId="424322AB"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w:t>
            </w:r>
          </w:p>
        </w:tc>
        <w:tc>
          <w:tcPr>
            <w:tcW w:w="2137" w:type="pct"/>
            <w:tcBorders>
              <w:left w:val="nil"/>
            </w:tcBorders>
            <w:shd w:val="clear" w:color="auto" w:fill="auto"/>
            <w:noWrap/>
            <w:vAlign w:val="center"/>
            <w:hideMark/>
          </w:tcPr>
          <w:p w14:paraId="2495C401"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Temperature</w:t>
            </w:r>
          </w:p>
        </w:tc>
        <w:tc>
          <w:tcPr>
            <w:tcW w:w="862" w:type="pct"/>
            <w:shd w:val="clear" w:color="auto" w:fill="auto"/>
            <w:noWrap/>
            <w:vAlign w:val="center"/>
            <w:hideMark/>
          </w:tcPr>
          <w:p w14:paraId="208D1196"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°C</w:t>
            </w:r>
          </w:p>
        </w:tc>
        <w:tc>
          <w:tcPr>
            <w:tcW w:w="458" w:type="pct"/>
            <w:shd w:val="clear" w:color="auto" w:fill="auto"/>
            <w:noWrap/>
            <w:vAlign w:val="center"/>
            <w:hideMark/>
          </w:tcPr>
          <w:p w14:paraId="5EE87C4F"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temp</w:t>
            </w:r>
          </w:p>
        </w:tc>
      </w:tr>
      <w:tr w:rsidR="00D7015B" w:rsidRPr="00E921A2" w14:paraId="0551C289" w14:textId="77777777" w:rsidTr="00DE1D8C">
        <w:trPr>
          <w:trHeight w:val="300"/>
        </w:trPr>
        <w:tc>
          <w:tcPr>
            <w:tcW w:w="1230" w:type="pct"/>
            <w:vMerge/>
            <w:shd w:val="clear" w:color="auto" w:fill="auto"/>
            <w:noWrap/>
            <w:vAlign w:val="center"/>
            <w:hideMark/>
          </w:tcPr>
          <w:p w14:paraId="4CDB22F0"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0DD82CAE"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ii.</w:t>
            </w:r>
          </w:p>
        </w:tc>
        <w:tc>
          <w:tcPr>
            <w:tcW w:w="2137" w:type="pct"/>
            <w:tcBorders>
              <w:left w:val="nil"/>
            </w:tcBorders>
            <w:shd w:val="clear" w:color="auto" w:fill="auto"/>
            <w:noWrap/>
            <w:vAlign w:val="center"/>
            <w:hideMark/>
          </w:tcPr>
          <w:p w14:paraId="3936BA5F"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pH</w:t>
            </w:r>
          </w:p>
        </w:tc>
        <w:tc>
          <w:tcPr>
            <w:tcW w:w="862" w:type="pct"/>
            <w:shd w:val="clear" w:color="auto" w:fill="auto"/>
            <w:noWrap/>
            <w:vAlign w:val="center"/>
            <w:hideMark/>
          </w:tcPr>
          <w:p w14:paraId="039899F8"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w:t>
            </w:r>
          </w:p>
        </w:tc>
        <w:tc>
          <w:tcPr>
            <w:tcW w:w="458" w:type="pct"/>
            <w:shd w:val="clear" w:color="auto" w:fill="auto"/>
            <w:noWrap/>
            <w:vAlign w:val="center"/>
            <w:hideMark/>
          </w:tcPr>
          <w:p w14:paraId="10576F33" w14:textId="2E4E72A3"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p</w:t>
            </w:r>
            <w:r w:rsidR="009919CA">
              <w:rPr>
                <w:rFonts w:cs="Arial"/>
                <w:color w:val="000000"/>
                <w:sz w:val="18"/>
                <w:szCs w:val="18"/>
              </w:rPr>
              <w:t>H</w:t>
            </w:r>
          </w:p>
        </w:tc>
      </w:tr>
      <w:tr w:rsidR="00D7015B" w:rsidRPr="00E921A2" w14:paraId="26B63BD8" w14:textId="77777777" w:rsidTr="00DE1D8C">
        <w:trPr>
          <w:trHeight w:val="300"/>
        </w:trPr>
        <w:tc>
          <w:tcPr>
            <w:tcW w:w="1230" w:type="pct"/>
            <w:vMerge/>
            <w:shd w:val="clear" w:color="auto" w:fill="auto"/>
            <w:noWrap/>
            <w:vAlign w:val="center"/>
            <w:hideMark/>
          </w:tcPr>
          <w:p w14:paraId="2CA0AE6E"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2B506F54"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iii.</w:t>
            </w:r>
          </w:p>
        </w:tc>
        <w:tc>
          <w:tcPr>
            <w:tcW w:w="2137" w:type="pct"/>
            <w:tcBorders>
              <w:left w:val="nil"/>
            </w:tcBorders>
            <w:shd w:val="clear" w:color="auto" w:fill="auto"/>
            <w:noWrap/>
            <w:vAlign w:val="center"/>
            <w:hideMark/>
          </w:tcPr>
          <w:p w14:paraId="47CBBA4A"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Turbidity</w:t>
            </w:r>
          </w:p>
        </w:tc>
        <w:tc>
          <w:tcPr>
            <w:tcW w:w="862" w:type="pct"/>
            <w:shd w:val="clear" w:color="auto" w:fill="auto"/>
            <w:noWrap/>
            <w:vAlign w:val="center"/>
            <w:hideMark/>
          </w:tcPr>
          <w:p w14:paraId="6DB67B60"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NTU</w:t>
            </w:r>
          </w:p>
        </w:tc>
        <w:tc>
          <w:tcPr>
            <w:tcW w:w="458" w:type="pct"/>
            <w:shd w:val="clear" w:color="auto" w:fill="auto"/>
            <w:noWrap/>
            <w:vAlign w:val="center"/>
            <w:hideMark/>
          </w:tcPr>
          <w:p w14:paraId="0CA8118E"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turb</w:t>
            </w:r>
          </w:p>
        </w:tc>
      </w:tr>
      <w:tr w:rsidR="00D7015B" w:rsidRPr="00E921A2" w14:paraId="71E01A95" w14:textId="77777777" w:rsidTr="00DE1D8C">
        <w:trPr>
          <w:trHeight w:val="300"/>
        </w:trPr>
        <w:tc>
          <w:tcPr>
            <w:tcW w:w="1230" w:type="pct"/>
            <w:vMerge/>
            <w:shd w:val="clear" w:color="auto" w:fill="auto"/>
            <w:noWrap/>
            <w:vAlign w:val="center"/>
            <w:hideMark/>
          </w:tcPr>
          <w:p w14:paraId="38229D58"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22FB0493"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iv.</w:t>
            </w:r>
          </w:p>
        </w:tc>
        <w:tc>
          <w:tcPr>
            <w:tcW w:w="2137" w:type="pct"/>
            <w:tcBorders>
              <w:left w:val="nil"/>
            </w:tcBorders>
            <w:shd w:val="clear" w:color="auto" w:fill="auto"/>
            <w:noWrap/>
            <w:vAlign w:val="center"/>
            <w:hideMark/>
          </w:tcPr>
          <w:p w14:paraId="12EB397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Conductivity</w:t>
            </w:r>
          </w:p>
        </w:tc>
        <w:tc>
          <w:tcPr>
            <w:tcW w:w="862" w:type="pct"/>
            <w:shd w:val="clear" w:color="auto" w:fill="auto"/>
            <w:noWrap/>
            <w:vAlign w:val="center"/>
            <w:hideMark/>
          </w:tcPr>
          <w:p w14:paraId="65078D2C"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mS/cm</w:t>
            </w:r>
          </w:p>
        </w:tc>
        <w:tc>
          <w:tcPr>
            <w:tcW w:w="458" w:type="pct"/>
            <w:shd w:val="clear" w:color="auto" w:fill="auto"/>
            <w:noWrap/>
            <w:vAlign w:val="center"/>
            <w:hideMark/>
          </w:tcPr>
          <w:p w14:paraId="6DBFCB1D"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cond</w:t>
            </w:r>
          </w:p>
        </w:tc>
      </w:tr>
      <w:tr w:rsidR="00D7015B" w:rsidRPr="00E921A2" w14:paraId="634E69B7" w14:textId="77777777" w:rsidTr="00DE1D8C">
        <w:trPr>
          <w:trHeight w:val="300"/>
        </w:trPr>
        <w:tc>
          <w:tcPr>
            <w:tcW w:w="1230" w:type="pct"/>
            <w:vMerge/>
            <w:shd w:val="clear" w:color="auto" w:fill="auto"/>
            <w:noWrap/>
            <w:vAlign w:val="center"/>
            <w:hideMark/>
          </w:tcPr>
          <w:p w14:paraId="3D68BA7E"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75C7510E"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v.</w:t>
            </w:r>
          </w:p>
        </w:tc>
        <w:tc>
          <w:tcPr>
            <w:tcW w:w="2137" w:type="pct"/>
            <w:tcBorders>
              <w:left w:val="nil"/>
            </w:tcBorders>
            <w:shd w:val="clear" w:color="auto" w:fill="auto"/>
            <w:noWrap/>
            <w:vAlign w:val="center"/>
            <w:hideMark/>
          </w:tcPr>
          <w:p w14:paraId="7A7D8BC1"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Dissolved Oxygen</w:t>
            </w:r>
          </w:p>
        </w:tc>
        <w:tc>
          <w:tcPr>
            <w:tcW w:w="862" w:type="pct"/>
            <w:shd w:val="clear" w:color="auto" w:fill="auto"/>
            <w:noWrap/>
            <w:vAlign w:val="center"/>
            <w:hideMark/>
          </w:tcPr>
          <w:p w14:paraId="3D676D1D"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w:t>
            </w:r>
          </w:p>
        </w:tc>
        <w:tc>
          <w:tcPr>
            <w:tcW w:w="458" w:type="pct"/>
            <w:shd w:val="clear" w:color="auto" w:fill="auto"/>
            <w:noWrap/>
            <w:vAlign w:val="center"/>
            <w:hideMark/>
          </w:tcPr>
          <w:p w14:paraId="43D1D11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do</w:t>
            </w:r>
          </w:p>
        </w:tc>
      </w:tr>
      <w:tr w:rsidR="00D7015B" w:rsidRPr="00E921A2" w14:paraId="0095922F" w14:textId="77777777" w:rsidTr="00DE1D8C">
        <w:trPr>
          <w:trHeight w:val="300"/>
        </w:trPr>
        <w:tc>
          <w:tcPr>
            <w:tcW w:w="1230" w:type="pct"/>
            <w:vMerge/>
            <w:shd w:val="clear" w:color="auto" w:fill="auto"/>
            <w:noWrap/>
            <w:vAlign w:val="center"/>
            <w:hideMark/>
          </w:tcPr>
          <w:p w14:paraId="523A8AF0"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2AF103E3"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vi.</w:t>
            </w:r>
          </w:p>
        </w:tc>
        <w:tc>
          <w:tcPr>
            <w:tcW w:w="2137" w:type="pct"/>
            <w:tcBorders>
              <w:left w:val="nil"/>
            </w:tcBorders>
            <w:shd w:val="clear" w:color="auto" w:fill="auto"/>
            <w:noWrap/>
            <w:vAlign w:val="center"/>
            <w:hideMark/>
          </w:tcPr>
          <w:p w14:paraId="7B2EE81D"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Chlorophyll a</w:t>
            </w:r>
          </w:p>
        </w:tc>
        <w:tc>
          <w:tcPr>
            <w:tcW w:w="862" w:type="pct"/>
            <w:shd w:val="clear" w:color="auto" w:fill="auto"/>
            <w:noWrap/>
            <w:vAlign w:val="center"/>
            <w:hideMark/>
          </w:tcPr>
          <w:p w14:paraId="518B99C5"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µg/L</w:t>
            </w:r>
          </w:p>
        </w:tc>
        <w:tc>
          <w:tcPr>
            <w:tcW w:w="458" w:type="pct"/>
            <w:shd w:val="clear" w:color="auto" w:fill="auto"/>
            <w:noWrap/>
            <w:vAlign w:val="center"/>
            <w:hideMark/>
          </w:tcPr>
          <w:p w14:paraId="7396F08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Chla</w:t>
            </w:r>
          </w:p>
        </w:tc>
      </w:tr>
      <w:tr w:rsidR="00D7015B" w:rsidRPr="00E921A2" w14:paraId="55BA6612" w14:textId="77777777" w:rsidTr="00DE1D8C">
        <w:trPr>
          <w:trHeight w:val="300"/>
        </w:trPr>
        <w:tc>
          <w:tcPr>
            <w:tcW w:w="1230" w:type="pct"/>
            <w:vMerge w:val="restart"/>
            <w:shd w:val="clear" w:color="auto" w:fill="auto"/>
            <w:noWrap/>
            <w:hideMark/>
          </w:tcPr>
          <w:p w14:paraId="0515B85F" w14:textId="77777777" w:rsidR="00D7015B" w:rsidRPr="00E921A2" w:rsidRDefault="00D7015B" w:rsidP="00DE1D8C">
            <w:pPr>
              <w:spacing w:beforeLines="20" w:before="48" w:afterLines="20" w:after="48"/>
              <w:jc w:val="left"/>
              <w:rPr>
                <w:rFonts w:cs="Arial"/>
                <w:color w:val="000000"/>
                <w:sz w:val="18"/>
                <w:szCs w:val="18"/>
              </w:rPr>
            </w:pPr>
            <w:r w:rsidRPr="00E921A2">
              <w:rPr>
                <w:rFonts w:cs="Arial"/>
                <w:color w:val="000000"/>
                <w:sz w:val="18"/>
                <w:szCs w:val="18"/>
              </w:rPr>
              <w:t>Water nutrients</w:t>
            </w:r>
          </w:p>
        </w:tc>
        <w:tc>
          <w:tcPr>
            <w:tcW w:w="313" w:type="pct"/>
            <w:tcBorders>
              <w:right w:val="nil"/>
            </w:tcBorders>
            <w:shd w:val="clear" w:color="auto" w:fill="auto"/>
            <w:noWrap/>
            <w:vAlign w:val="center"/>
            <w:hideMark/>
          </w:tcPr>
          <w:p w14:paraId="2D4EB6D5"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w:t>
            </w:r>
          </w:p>
        </w:tc>
        <w:tc>
          <w:tcPr>
            <w:tcW w:w="2137" w:type="pct"/>
            <w:tcBorders>
              <w:left w:val="nil"/>
            </w:tcBorders>
            <w:shd w:val="clear" w:color="auto" w:fill="auto"/>
            <w:noWrap/>
            <w:vAlign w:val="center"/>
            <w:hideMark/>
          </w:tcPr>
          <w:p w14:paraId="3FC8CFB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Total Nitrogen</w:t>
            </w:r>
          </w:p>
        </w:tc>
        <w:tc>
          <w:tcPr>
            <w:tcW w:w="862" w:type="pct"/>
            <w:shd w:val="clear" w:color="auto" w:fill="auto"/>
            <w:noWrap/>
            <w:vAlign w:val="center"/>
            <w:hideMark/>
          </w:tcPr>
          <w:p w14:paraId="15D4B0B4"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µg/L</w:t>
            </w:r>
          </w:p>
        </w:tc>
        <w:tc>
          <w:tcPr>
            <w:tcW w:w="458" w:type="pct"/>
            <w:shd w:val="clear" w:color="auto" w:fill="auto"/>
            <w:noWrap/>
            <w:vAlign w:val="center"/>
            <w:hideMark/>
          </w:tcPr>
          <w:p w14:paraId="1B8B9AB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tn</w:t>
            </w:r>
          </w:p>
        </w:tc>
      </w:tr>
      <w:tr w:rsidR="00D7015B" w:rsidRPr="00E921A2" w14:paraId="3152470D" w14:textId="77777777" w:rsidTr="00DE1D8C">
        <w:trPr>
          <w:trHeight w:val="300"/>
        </w:trPr>
        <w:tc>
          <w:tcPr>
            <w:tcW w:w="1230" w:type="pct"/>
            <w:vMerge/>
            <w:shd w:val="clear" w:color="auto" w:fill="auto"/>
            <w:noWrap/>
            <w:vAlign w:val="center"/>
            <w:hideMark/>
          </w:tcPr>
          <w:p w14:paraId="6AEA9E59"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45C9A60E"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ii.</w:t>
            </w:r>
          </w:p>
        </w:tc>
        <w:tc>
          <w:tcPr>
            <w:tcW w:w="2137" w:type="pct"/>
            <w:tcBorders>
              <w:left w:val="nil"/>
            </w:tcBorders>
            <w:shd w:val="clear" w:color="auto" w:fill="auto"/>
            <w:noWrap/>
            <w:vAlign w:val="center"/>
            <w:hideMark/>
          </w:tcPr>
          <w:p w14:paraId="63F44C50"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Total Phosphorus</w:t>
            </w:r>
          </w:p>
        </w:tc>
        <w:tc>
          <w:tcPr>
            <w:tcW w:w="862" w:type="pct"/>
            <w:shd w:val="clear" w:color="auto" w:fill="auto"/>
            <w:noWrap/>
            <w:vAlign w:val="center"/>
            <w:hideMark/>
          </w:tcPr>
          <w:p w14:paraId="2E20821D"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µg/L</w:t>
            </w:r>
          </w:p>
        </w:tc>
        <w:tc>
          <w:tcPr>
            <w:tcW w:w="458" w:type="pct"/>
            <w:shd w:val="clear" w:color="auto" w:fill="auto"/>
            <w:noWrap/>
            <w:vAlign w:val="center"/>
            <w:hideMark/>
          </w:tcPr>
          <w:p w14:paraId="302C5F57"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tp</w:t>
            </w:r>
          </w:p>
        </w:tc>
      </w:tr>
      <w:tr w:rsidR="00D7015B" w:rsidRPr="00E921A2" w14:paraId="0E5F28AA" w14:textId="77777777" w:rsidTr="00DE1D8C">
        <w:trPr>
          <w:trHeight w:val="300"/>
        </w:trPr>
        <w:tc>
          <w:tcPr>
            <w:tcW w:w="1230" w:type="pct"/>
            <w:vMerge/>
            <w:shd w:val="clear" w:color="auto" w:fill="auto"/>
            <w:noWrap/>
            <w:vAlign w:val="center"/>
            <w:hideMark/>
          </w:tcPr>
          <w:p w14:paraId="3C7C8B46"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10F7D632"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iii</w:t>
            </w:r>
          </w:p>
        </w:tc>
        <w:tc>
          <w:tcPr>
            <w:tcW w:w="2137" w:type="pct"/>
            <w:tcBorders>
              <w:left w:val="nil"/>
            </w:tcBorders>
            <w:shd w:val="clear" w:color="auto" w:fill="auto"/>
            <w:noWrap/>
            <w:vAlign w:val="center"/>
            <w:hideMark/>
          </w:tcPr>
          <w:p w14:paraId="0EE106DF"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Nitrate-nitrite</w:t>
            </w:r>
          </w:p>
        </w:tc>
        <w:tc>
          <w:tcPr>
            <w:tcW w:w="862" w:type="pct"/>
            <w:shd w:val="clear" w:color="auto" w:fill="auto"/>
            <w:noWrap/>
            <w:vAlign w:val="center"/>
            <w:hideMark/>
          </w:tcPr>
          <w:p w14:paraId="69D15028"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µg/L</w:t>
            </w:r>
          </w:p>
        </w:tc>
        <w:tc>
          <w:tcPr>
            <w:tcW w:w="458" w:type="pct"/>
            <w:shd w:val="clear" w:color="auto" w:fill="auto"/>
            <w:noWrap/>
            <w:vAlign w:val="center"/>
            <w:hideMark/>
          </w:tcPr>
          <w:p w14:paraId="1DFD02BF"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nox</w:t>
            </w:r>
          </w:p>
        </w:tc>
      </w:tr>
      <w:tr w:rsidR="00D7015B" w:rsidRPr="00E921A2" w14:paraId="77725334" w14:textId="77777777" w:rsidTr="00DE1D8C">
        <w:trPr>
          <w:trHeight w:val="300"/>
        </w:trPr>
        <w:tc>
          <w:tcPr>
            <w:tcW w:w="1230" w:type="pct"/>
            <w:vMerge/>
            <w:shd w:val="clear" w:color="auto" w:fill="auto"/>
            <w:noWrap/>
            <w:vAlign w:val="center"/>
            <w:hideMark/>
          </w:tcPr>
          <w:p w14:paraId="73A7BBF9" w14:textId="77777777" w:rsidR="00D7015B" w:rsidRPr="00E921A2" w:rsidRDefault="00D7015B" w:rsidP="00DE1D8C">
            <w:pPr>
              <w:spacing w:beforeLines="20" w:before="48" w:afterLines="20" w:after="48"/>
              <w:rPr>
                <w:rFonts w:cs="Arial"/>
                <w:color w:val="000000"/>
                <w:sz w:val="18"/>
                <w:szCs w:val="18"/>
              </w:rPr>
            </w:pPr>
          </w:p>
        </w:tc>
        <w:tc>
          <w:tcPr>
            <w:tcW w:w="313" w:type="pct"/>
            <w:tcBorders>
              <w:right w:val="nil"/>
            </w:tcBorders>
            <w:shd w:val="clear" w:color="auto" w:fill="auto"/>
            <w:noWrap/>
            <w:vAlign w:val="center"/>
            <w:hideMark/>
          </w:tcPr>
          <w:p w14:paraId="04E344D5"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iv.</w:t>
            </w:r>
          </w:p>
        </w:tc>
        <w:tc>
          <w:tcPr>
            <w:tcW w:w="2137" w:type="pct"/>
            <w:tcBorders>
              <w:left w:val="nil"/>
            </w:tcBorders>
            <w:shd w:val="clear" w:color="auto" w:fill="auto"/>
            <w:noWrap/>
            <w:vAlign w:val="center"/>
            <w:hideMark/>
          </w:tcPr>
          <w:p w14:paraId="1DD45F25"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Filterable Reactive Phosphorus</w:t>
            </w:r>
          </w:p>
        </w:tc>
        <w:tc>
          <w:tcPr>
            <w:tcW w:w="862" w:type="pct"/>
            <w:shd w:val="clear" w:color="auto" w:fill="auto"/>
            <w:noWrap/>
            <w:vAlign w:val="center"/>
            <w:hideMark/>
          </w:tcPr>
          <w:p w14:paraId="7752D805"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µg/L</w:t>
            </w:r>
          </w:p>
        </w:tc>
        <w:tc>
          <w:tcPr>
            <w:tcW w:w="458" w:type="pct"/>
            <w:shd w:val="clear" w:color="auto" w:fill="auto"/>
            <w:noWrap/>
            <w:vAlign w:val="center"/>
            <w:hideMark/>
          </w:tcPr>
          <w:p w14:paraId="40361FE4" w14:textId="77777777" w:rsidR="00D7015B" w:rsidRPr="00E921A2" w:rsidRDefault="00D7015B" w:rsidP="00DE1D8C">
            <w:pPr>
              <w:spacing w:beforeLines="20" w:before="48" w:afterLines="20" w:after="48"/>
              <w:rPr>
                <w:rFonts w:cs="Arial"/>
                <w:color w:val="000000"/>
                <w:sz w:val="18"/>
                <w:szCs w:val="18"/>
              </w:rPr>
            </w:pPr>
            <w:r w:rsidRPr="00E921A2">
              <w:rPr>
                <w:rFonts w:cs="Arial"/>
                <w:color w:val="000000"/>
                <w:sz w:val="18"/>
                <w:szCs w:val="18"/>
              </w:rPr>
              <w:t>frp</w:t>
            </w:r>
          </w:p>
        </w:tc>
      </w:tr>
    </w:tbl>
    <w:p w14:paraId="071BDC5A" w14:textId="6146F7B3" w:rsidR="00072F3E" w:rsidRDefault="00072F3E" w:rsidP="00D7015B">
      <w:pPr>
        <w:pStyle w:val="Caption"/>
        <w:keepNext/>
      </w:pPr>
      <w:bookmarkStart w:id="45" w:name="_Ref521416487"/>
      <w:r>
        <w:br w:type="page"/>
      </w:r>
    </w:p>
    <w:p w14:paraId="1DF18725" w14:textId="77777777" w:rsidR="00A40F3A" w:rsidRDefault="00A40F3A" w:rsidP="00A40F3A">
      <w:pPr>
        <w:sectPr w:rsidR="00A40F3A" w:rsidSect="00A70340">
          <w:headerReference w:type="default" r:id="rId39"/>
          <w:pgSz w:w="11899" w:h="16838"/>
          <w:pgMar w:top="1508" w:right="1219" w:bottom="1418" w:left="1480" w:header="811" w:footer="305" w:gutter="0"/>
          <w:pgNumType w:start="1" w:chapStyle="6"/>
          <w:cols w:space="708"/>
          <w:docGrid w:linePitch="360"/>
        </w:sectPr>
      </w:pPr>
    </w:p>
    <w:p w14:paraId="7B73BCB3" w14:textId="77777777" w:rsidR="005220F4" w:rsidRDefault="005220F4" w:rsidP="005220F4">
      <w:pPr>
        <w:keepNext/>
        <w:spacing w:line="240" w:lineRule="auto"/>
        <w:jc w:val="center"/>
      </w:pPr>
      <w:r>
        <w:rPr>
          <w:noProof/>
          <w:lang w:eastAsia="en-AU"/>
        </w:rPr>
        <w:drawing>
          <wp:inline distT="0" distB="0" distL="0" distR="0" wp14:anchorId="22883980" wp14:editId="3DC42767">
            <wp:extent cx="7454097" cy="5261716"/>
            <wp:effectExtent l="19050" t="19050" r="13970" b="15240"/>
            <wp:docPr id="14" name="Picture 14" descr="C:\Users\matt.elsley\AppData\Local\Microsoft\Windows\INetCache\Content.Word\Fig I-1 Microinvert site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elsley\AppData\Local\Microsoft\Windows\INetCache\Content.Word\Fig I-1 Microinvert sites_V1.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7475234" cy="5276636"/>
                    </a:xfrm>
                    <a:prstGeom prst="rect">
                      <a:avLst/>
                    </a:prstGeom>
                    <a:noFill/>
                    <a:ln>
                      <a:solidFill>
                        <a:schemeClr val="tx1"/>
                      </a:solidFill>
                    </a:ln>
                  </pic:spPr>
                </pic:pic>
              </a:graphicData>
            </a:graphic>
          </wp:inline>
        </w:drawing>
      </w:r>
    </w:p>
    <w:p w14:paraId="2A5011B9" w14:textId="08FDA2BC" w:rsidR="00A40F3A" w:rsidRPr="00A40F3A" w:rsidRDefault="005220F4" w:rsidP="005220F4">
      <w:pPr>
        <w:pStyle w:val="Caption"/>
      </w:pPr>
      <w:bookmarkStart w:id="46" w:name="_Ref531257637"/>
      <w:r>
        <w:t xml:space="preserve">Figure </w:t>
      </w:r>
      <w:fldSimple w:instr=" STYLEREF 6 \s ">
        <w:r w:rsidR="000D3CFD">
          <w:rPr>
            <w:noProof/>
          </w:rPr>
          <w:t>C</w:t>
        </w:r>
      </w:fldSimple>
      <w:r>
        <w:noBreakHyphen/>
      </w:r>
      <w:fldSimple w:instr=" SEQ Figure \* ARABIC \s 6 ">
        <w:r w:rsidR="000D3CFD">
          <w:rPr>
            <w:noProof/>
          </w:rPr>
          <w:t>2</w:t>
        </w:r>
      </w:fldSimple>
      <w:bookmarkEnd w:id="46"/>
      <w:r>
        <w:t xml:space="preserve">: Location of water quality sampling sites in the Selected Area in 2017-18. </w:t>
      </w:r>
      <w:r w:rsidRPr="00661DDF">
        <w:t xml:space="preserve">See Table </w:t>
      </w:r>
      <w:r>
        <w:t>C-5</w:t>
      </w:r>
      <w:r w:rsidRPr="00661DDF">
        <w:t xml:space="preserve"> for site codes</w:t>
      </w:r>
      <w:r>
        <w:t>.</w:t>
      </w:r>
    </w:p>
    <w:p w14:paraId="5F518742" w14:textId="77777777" w:rsidR="00A40F3A" w:rsidRDefault="00A40F3A" w:rsidP="00A40F3A">
      <w:pPr>
        <w:sectPr w:rsidR="00A40F3A" w:rsidSect="00A40F3A">
          <w:headerReference w:type="default" r:id="rId41"/>
          <w:footerReference w:type="default" r:id="rId42"/>
          <w:pgSz w:w="16838" w:h="11899" w:orient="landscape"/>
          <w:pgMar w:top="1219" w:right="1418" w:bottom="1480" w:left="1508" w:header="811" w:footer="305" w:gutter="0"/>
          <w:pgNumType w:start="1" w:chapStyle="6"/>
          <w:cols w:space="708"/>
          <w:docGrid w:linePitch="360"/>
        </w:sectPr>
      </w:pPr>
    </w:p>
    <w:p w14:paraId="77EEE8E0" w14:textId="78353CD8" w:rsidR="00D7015B" w:rsidRDefault="00D7015B" w:rsidP="00D7015B">
      <w:pPr>
        <w:pStyle w:val="Caption"/>
        <w:keepNext/>
      </w:pPr>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5</w:t>
      </w:r>
      <w:r w:rsidR="00F276BC">
        <w:rPr>
          <w:noProof/>
        </w:rPr>
        <w:fldChar w:fldCharType="end"/>
      </w:r>
      <w:bookmarkEnd w:id="45"/>
      <w:r>
        <w:t xml:space="preserve">: </w:t>
      </w:r>
      <w:r w:rsidRPr="003F4C5E">
        <w:t xml:space="preserve">Location of sites </w:t>
      </w:r>
      <w:r>
        <w:t xml:space="preserve">within </w:t>
      </w:r>
      <w:r w:rsidRPr="003F4C5E">
        <w:t xml:space="preserve">the Gwydir River Selected Area for </w:t>
      </w:r>
      <w:r>
        <w:t>water quality and water nutrients spot sampling</w:t>
      </w:r>
      <w:r w:rsidRPr="003F4C5E">
        <w:t xml:space="preserve"> </w:t>
      </w:r>
      <w:r>
        <w:t>surveys.</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992"/>
        <w:gridCol w:w="1134"/>
        <w:gridCol w:w="1262"/>
        <w:gridCol w:w="792"/>
        <w:gridCol w:w="792"/>
        <w:gridCol w:w="782"/>
        <w:gridCol w:w="752"/>
      </w:tblGrid>
      <w:tr w:rsidR="00D7015B" w:rsidRPr="00E921A2" w14:paraId="7766E87F" w14:textId="77777777" w:rsidTr="00072F3E">
        <w:trPr>
          <w:trHeight w:val="315"/>
          <w:tblHeader/>
        </w:trPr>
        <w:tc>
          <w:tcPr>
            <w:tcW w:w="1134" w:type="dxa"/>
            <w:vMerge w:val="restart"/>
            <w:shd w:val="clear" w:color="auto" w:fill="D9D9D9" w:themeFill="background1" w:themeFillShade="D9"/>
            <w:noWrap/>
            <w:vAlign w:val="center"/>
            <w:hideMark/>
          </w:tcPr>
          <w:p w14:paraId="2368C44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Ecosystem</w:t>
            </w:r>
          </w:p>
        </w:tc>
        <w:tc>
          <w:tcPr>
            <w:tcW w:w="1560" w:type="dxa"/>
            <w:vMerge w:val="restart"/>
            <w:shd w:val="clear" w:color="auto" w:fill="D9D9D9" w:themeFill="background1" w:themeFillShade="D9"/>
            <w:noWrap/>
            <w:vAlign w:val="center"/>
            <w:hideMark/>
          </w:tcPr>
          <w:p w14:paraId="053F793F"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Sampling Zone</w:t>
            </w:r>
          </w:p>
        </w:tc>
        <w:tc>
          <w:tcPr>
            <w:tcW w:w="992" w:type="dxa"/>
            <w:vMerge w:val="restart"/>
            <w:shd w:val="clear" w:color="auto" w:fill="D9D9D9" w:themeFill="background1" w:themeFillShade="D9"/>
            <w:noWrap/>
            <w:vAlign w:val="center"/>
            <w:hideMark/>
          </w:tcPr>
          <w:p w14:paraId="6F1B0CFF"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Site</w:t>
            </w:r>
          </w:p>
        </w:tc>
        <w:tc>
          <w:tcPr>
            <w:tcW w:w="1134" w:type="dxa"/>
            <w:vMerge w:val="restart"/>
            <w:shd w:val="clear" w:color="auto" w:fill="D9D9D9" w:themeFill="background1" w:themeFillShade="D9"/>
            <w:noWrap/>
            <w:vAlign w:val="center"/>
            <w:hideMark/>
          </w:tcPr>
          <w:p w14:paraId="7BCE8BCB" w14:textId="09F89EFC" w:rsidR="00D7015B" w:rsidRPr="00E921A2" w:rsidRDefault="00D7015B" w:rsidP="00D7015B">
            <w:pPr>
              <w:spacing w:before="60" w:after="60"/>
              <w:jc w:val="center"/>
              <w:rPr>
                <w:rFonts w:cs="Arial"/>
                <w:color w:val="000000"/>
                <w:sz w:val="18"/>
                <w:szCs w:val="18"/>
              </w:rPr>
            </w:pPr>
            <w:r>
              <w:rPr>
                <w:rFonts w:cs="Arial"/>
                <w:color w:val="000000"/>
                <w:sz w:val="18"/>
                <w:szCs w:val="18"/>
                <w:lang w:eastAsia="zh-TW"/>
              </w:rPr>
              <w:t>Easting</w:t>
            </w:r>
          </w:p>
        </w:tc>
        <w:tc>
          <w:tcPr>
            <w:tcW w:w="1262" w:type="dxa"/>
            <w:vMerge w:val="restart"/>
            <w:shd w:val="clear" w:color="auto" w:fill="D9D9D9" w:themeFill="background1" w:themeFillShade="D9"/>
            <w:noWrap/>
            <w:vAlign w:val="center"/>
            <w:hideMark/>
          </w:tcPr>
          <w:p w14:paraId="3DD5E002" w14:textId="3DD5A19F" w:rsidR="00D7015B" w:rsidRPr="00E921A2" w:rsidRDefault="00D7015B" w:rsidP="00D7015B">
            <w:pPr>
              <w:spacing w:before="60" w:after="60"/>
              <w:jc w:val="center"/>
              <w:rPr>
                <w:rFonts w:cs="Arial"/>
                <w:color w:val="000000"/>
                <w:sz w:val="18"/>
                <w:szCs w:val="18"/>
              </w:rPr>
            </w:pPr>
            <w:r>
              <w:rPr>
                <w:rFonts w:cs="Arial"/>
                <w:color w:val="000000"/>
                <w:sz w:val="18"/>
                <w:szCs w:val="18"/>
                <w:lang w:eastAsia="zh-TW"/>
              </w:rPr>
              <w:t>Northing</w:t>
            </w:r>
          </w:p>
        </w:tc>
        <w:tc>
          <w:tcPr>
            <w:tcW w:w="3118" w:type="dxa"/>
            <w:gridSpan w:val="4"/>
            <w:shd w:val="clear" w:color="auto" w:fill="D9D9D9" w:themeFill="background1" w:themeFillShade="D9"/>
            <w:noWrap/>
            <w:vAlign w:val="center"/>
            <w:hideMark/>
          </w:tcPr>
          <w:p w14:paraId="50FF90E8"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 xml:space="preserve">Inundation </w:t>
            </w:r>
          </w:p>
        </w:tc>
      </w:tr>
      <w:tr w:rsidR="00D7015B" w:rsidRPr="00E921A2" w14:paraId="58F11865" w14:textId="77777777" w:rsidTr="00072F3E">
        <w:trPr>
          <w:trHeight w:val="315"/>
          <w:tblHeader/>
        </w:trPr>
        <w:tc>
          <w:tcPr>
            <w:tcW w:w="1134" w:type="dxa"/>
            <w:vMerge/>
            <w:shd w:val="clear" w:color="auto" w:fill="D9D9D9" w:themeFill="background1" w:themeFillShade="D9"/>
            <w:vAlign w:val="center"/>
            <w:hideMark/>
          </w:tcPr>
          <w:p w14:paraId="41F256A2" w14:textId="77777777" w:rsidR="00D7015B" w:rsidRPr="00E921A2" w:rsidRDefault="00D7015B" w:rsidP="00D7015B">
            <w:pPr>
              <w:spacing w:before="60" w:after="60"/>
              <w:rPr>
                <w:rFonts w:cs="Arial"/>
                <w:color w:val="000000"/>
                <w:sz w:val="18"/>
                <w:szCs w:val="18"/>
              </w:rPr>
            </w:pPr>
          </w:p>
        </w:tc>
        <w:tc>
          <w:tcPr>
            <w:tcW w:w="1560" w:type="dxa"/>
            <w:vMerge/>
            <w:shd w:val="clear" w:color="auto" w:fill="D9D9D9" w:themeFill="background1" w:themeFillShade="D9"/>
            <w:vAlign w:val="center"/>
            <w:hideMark/>
          </w:tcPr>
          <w:p w14:paraId="08F2607E" w14:textId="77777777" w:rsidR="00D7015B" w:rsidRPr="00E921A2" w:rsidRDefault="00D7015B" w:rsidP="00D7015B">
            <w:pPr>
              <w:spacing w:before="60" w:after="60"/>
              <w:rPr>
                <w:rFonts w:cs="Arial"/>
                <w:color w:val="000000"/>
                <w:sz w:val="18"/>
                <w:szCs w:val="18"/>
              </w:rPr>
            </w:pPr>
          </w:p>
        </w:tc>
        <w:tc>
          <w:tcPr>
            <w:tcW w:w="992" w:type="dxa"/>
            <w:vMerge/>
            <w:shd w:val="clear" w:color="auto" w:fill="D9D9D9" w:themeFill="background1" w:themeFillShade="D9"/>
            <w:vAlign w:val="center"/>
            <w:hideMark/>
          </w:tcPr>
          <w:p w14:paraId="556C7ADE" w14:textId="77777777" w:rsidR="00D7015B" w:rsidRPr="00E921A2" w:rsidRDefault="00D7015B" w:rsidP="00D7015B">
            <w:pPr>
              <w:spacing w:before="60" w:after="60"/>
              <w:rPr>
                <w:rFonts w:cs="Arial"/>
                <w:color w:val="000000"/>
                <w:sz w:val="18"/>
                <w:szCs w:val="18"/>
              </w:rPr>
            </w:pPr>
          </w:p>
        </w:tc>
        <w:tc>
          <w:tcPr>
            <w:tcW w:w="1134" w:type="dxa"/>
            <w:vMerge/>
            <w:shd w:val="clear" w:color="auto" w:fill="D9D9D9" w:themeFill="background1" w:themeFillShade="D9"/>
            <w:vAlign w:val="center"/>
            <w:hideMark/>
          </w:tcPr>
          <w:p w14:paraId="3DB28039" w14:textId="77777777" w:rsidR="00D7015B" w:rsidRPr="00E921A2" w:rsidRDefault="00D7015B" w:rsidP="00D7015B">
            <w:pPr>
              <w:spacing w:before="60" w:after="60"/>
              <w:rPr>
                <w:rFonts w:cs="Arial"/>
                <w:color w:val="000000"/>
                <w:sz w:val="18"/>
                <w:szCs w:val="18"/>
              </w:rPr>
            </w:pPr>
          </w:p>
        </w:tc>
        <w:tc>
          <w:tcPr>
            <w:tcW w:w="1262" w:type="dxa"/>
            <w:vMerge/>
            <w:shd w:val="clear" w:color="auto" w:fill="D9D9D9" w:themeFill="background1" w:themeFillShade="D9"/>
            <w:vAlign w:val="center"/>
            <w:hideMark/>
          </w:tcPr>
          <w:p w14:paraId="03EDE1ED" w14:textId="77777777" w:rsidR="00D7015B" w:rsidRPr="00E921A2" w:rsidRDefault="00D7015B" w:rsidP="00D7015B">
            <w:pPr>
              <w:spacing w:before="60" w:after="60"/>
              <w:rPr>
                <w:rFonts w:cs="Arial"/>
                <w:color w:val="000000"/>
                <w:sz w:val="18"/>
                <w:szCs w:val="18"/>
              </w:rPr>
            </w:pPr>
          </w:p>
        </w:tc>
        <w:tc>
          <w:tcPr>
            <w:tcW w:w="792" w:type="dxa"/>
            <w:shd w:val="clear" w:color="auto" w:fill="D9D9D9" w:themeFill="background1" w:themeFillShade="D9"/>
            <w:noWrap/>
            <w:vAlign w:val="center"/>
            <w:hideMark/>
          </w:tcPr>
          <w:p w14:paraId="5801050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Sep-17</w:t>
            </w:r>
          </w:p>
          <w:p w14:paraId="3A2BE0A0"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(T1)</w:t>
            </w:r>
          </w:p>
        </w:tc>
        <w:tc>
          <w:tcPr>
            <w:tcW w:w="792" w:type="dxa"/>
            <w:shd w:val="clear" w:color="auto" w:fill="D9D9D9" w:themeFill="background1" w:themeFillShade="D9"/>
            <w:noWrap/>
            <w:vAlign w:val="center"/>
            <w:hideMark/>
          </w:tcPr>
          <w:p w14:paraId="40551B3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Nov-17</w:t>
            </w:r>
          </w:p>
          <w:p w14:paraId="1C02C715"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(T2)</w:t>
            </w:r>
          </w:p>
        </w:tc>
        <w:tc>
          <w:tcPr>
            <w:tcW w:w="782" w:type="dxa"/>
            <w:shd w:val="clear" w:color="auto" w:fill="D9D9D9" w:themeFill="background1" w:themeFillShade="D9"/>
            <w:noWrap/>
            <w:vAlign w:val="center"/>
            <w:hideMark/>
          </w:tcPr>
          <w:p w14:paraId="319C34E4"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Feb-18</w:t>
            </w:r>
          </w:p>
          <w:p w14:paraId="50A5D483"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(T3)</w:t>
            </w:r>
          </w:p>
        </w:tc>
        <w:tc>
          <w:tcPr>
            <w:tcW w:w="752" w:type="dxa"/>
            <w:shd w:val="clear" w:color="auto" w:fill="D9D9D9" w:themeFill="background1" w:themeFillShade="D9"/>
            <w:noWrap/>
            <w:vAlign w:val="center"/>
            <w:hideMark/>
          </w:tcPr>
          <w:p w14:paraId="04D67C9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Apr-18</w:t>
            </w:r>
          </w:p>
          <w:p w14:paraId="3376358C"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(T4)</w:t>
            </w:r>
          </w:p>
        </w:tc>
      </w:tr>
      <w:tr w:rsidR="00D7015B" w:rsidRPr="00E921A2" w14:paraId="099E9EA1" w14:textId="77777777" w:rsidTr="00E95C72">
        <w:trPr>
          <w:trHeight w:val="300"/>
        </w:trPr>
        <w:tc>
          <w:tcPr>
            <w:tcW w:w="1134" w:type="dxa"/>
            <w:vMerge w:val="restart"/>
            <w:shd w:val="clear" w:color="auto" w:fill="auto"/>
            <w:noWrap/>
            <w:vAlign w:val="center"/>
            <w:hideMark/>
          </w:tcPr>
          <w:p w14:paraId="3441C10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Wetland</w:t>
            </w:r>
          </w:p>
        </w:tc>
        <w:tc>
          <w:tcPr>
            <w:tcW w:w="1560" w:type="dxa"/>
            <w:vMerge w:val="restart"/>
            <w:shd w:val="clear" w:color="auto" w:fill="auto"/>
            <w:noWrap/>
            <w:vAlign w:val="center"/>
            <w:hideMark/>
          </w:tcPr>
          <w:p w14:paraId="5997A17B" w14:textId="5E72F713"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 xml:space="preserve">Gingham </w:t>
            </w:r>
            <w:r w:rsidR="00ED137B">
              <w:rPr>
                <w:rFonts w:cs="Arial"/>
                <w:color w:val="000000"/>
                <w:sz w:val="18"/>
                <w:szCs w:val="18"/>
              </w:rPr>
              <w:t>w</w:t>
            </w:r>
            <w:r w:rsidRPr="00E921A2">
              <w:rPr>
                <w:rFonts w:cs="Arial"/>
                <w:color w:val="000000"/>
                <w:sz w:val="18"/>
                <w:szCs w:val="18"/>
              </w:rPr>
              <w:t>atercourse</w:t>
            </w:r>
          </w:p>
        </w:tc>
        <w:tc>
          <w:tcPr>
            <w:tcW w:w="992" w:type="dxa"/>
            <w:shd w:val="clear" w:color="auto" w:fill="auto"/>
            <w:noWrap/>
            <w:vAlign w:val="center"/>
            <w:hideMark/>
          </w:tcPr>
          <w:p w14:paraId="291AC76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BUNOW</w:t>
            </w:r>
          </w:p>
        </w:tc>
        <w:tc>
          <w:tcPr>
            <w:tcW w:w="1134" w:type="dxa"/>
            <w:shd w:val="clear" w:color="auto" w:fill="auto"/>
            <w:vAlign w:val="bottom"/>
            <w:hideMark/>
          </w:tcPr>
          <w:p w14:paraId="0360541F" w14:textId="4999BBBA" w:rsidR="00D7015B" w:rsidRPr="00E921A2" w:rsidRDefault="00D7015B" w:rsidP="00D7015B">
            <w:pPr>
              <w:spacing w:before="60" w:after="60"/>
              <w:jc w:val="center"/>
              <w:rPr>
                <w:rFonts w:cs="Arial"/>
                <w:color w:val="000000"/>
                <w:sz w:val="18"/>
                <w:szCs w:val="18"/>
              </w:rPr>
            </w:pPr>
            <w:r>
              <w:rPr>
                <w:rFonts w:cs="Arial"/>
                <w:color w:val="000000"/>
                <w:sz w:val="18"/>
                <w:szCs w:val="18"/>
              </w:rPr>
              <w:t>731409</w:t>
            </w:r>
          </w:p>
        </w:tc>
        <w:tc>
          <w:tcPr>
            <w:tcW w:w="1262" w:type="dxa"/>
            <w:shd w:val="clear" w:color="auto" w:fill="auto"/>
            <w:vAlign w:val="bottom"/>
            <w:hideMark/>
          </w:tcPr>
          <w:p w14:paraId="2187E85B" w14:textId="51AD9AFD" w:rsidR="00D7015B" w:rsidRPr="00E921A2" w:rsidRDefault="00D7015B" w:rsidP="00D7015B">
            <w:pPr>
              <w:spacing w:before="60" w:after="60"/>
              <w:jc w:val="center"/>
              <w:rPr>
                <w:rFonts w:cs="Arial"/>
                <w:color w:val="000000"/>
                <w:sz w:val="18"/>
                <w:szCs w:val="18"/>
              </w:rPr>
            </w:pPr>
            <w:r>
              <w:rPr>
                <w:rFonts w:cs="Arial"/>
                <w:color w:val="000000"/>
                <w:sz w:val="18"/>
                <w:szCs w:val="18"/>
              </w:rPr>
              <w:t>6759165</w:t>
            </w:r>
          </w:p>
        </w:tc>
        <w:tc>
          <w:tcPr>
            <w:tcW w:w="792" w:type="dxa"/>
            <w:shd w:val="clear" w:color="auto" w:fill="8DB3E2" w:themeFill="text2" w:themeFillTint="66"/>
            <w:noWrap/>
            <w:vAlign w:val="center"/>
            <w:hideMark/>
          </w:tcPr>
          <w:p w14:paraId="75E99C49"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1E1D8353"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6D43C2B8"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5B91F631"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76826A54" w14:textId="77777777" w:rsidTr="00E95C72">
        <w:trPr>
          <w:trHeight w:val="300"/>
        </w:trPr>
        <w:tc>
          <w:tcPr>
            <w:tcW w:w="1134" w:type="dxa"/>
            <w:vMerge/>
            <w:vAlign w:val="center"/>
            <w:hideMark/>
          </w:tcPr>
          <w:p w14:paraId="25383E63"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79BE22C5"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0E48D25C"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BUNTY</w:t>
            </w:r>
          </w:p>
        </w:tc>
        <w:tc>
          <w:tcPr>
            <w:tcW w:w="1134" w:type="dxa"/>
            <w:shd w:val="clear" w:color="auto" w:fill="auto"/>
            <w:vAlign w:val="bottom"/>
            <w:hideMark/>
          </w:tcPr>
          <w:p w14:paraId="1ABAD164" w14:textId="3930058A" w:rsidR="00D7015B" w:rsidRPr="00E921A2" w:rsidRDefault="00D7015B" w:rsidP="00D7015B">
            <w:pPr>
              <w:spacing w:before="60" w:after="60"/>
              <w:jc w:val="center"/>
              <w:rPr>
                <w:rFonts w:cs="Arial"/>
                <w:color w:val="000000"/>
                <w:sz w:val="18"/>
                <w:szCs w:val="18"/>
              </w:rPr>
            </w:pPr>
            <w:r>
              <w:rPr>
                <w:rFonts w:cs="Arial"/>
                <w:color w:val="000000"/>
                <w:sz w:val="18"/>
                <w:szCs w:val="18"/>
              </w:rPr>
              <w:t>731394</w:t>
            </w:r>
          </w:p>
        </w:tc>
        <w:tc>
          <w:tcPr>
            <w:tcW w:w="1262" w:type="dxa"/>
            <w:shd w:val="clear" w:color="auto" w:fill="auto"/>
            <w:vAlign w:val="bottom"/>
            <w:hideMark/>
          </w:tcPr>
          <w:p w14:paraId="0BFFA520" w14:textId="078F85F5" w:rsidR="00D7015B" w:rsidRPr="00E921A2" w:rsidRDefault="00D7015B" w:rsidP="00D7015B">
            <w:pPr>
              <w:spacing w:before="60" w:after="60"/>
              <w:jc w:val="center"/>
              <w:rPr>
                <w:rFonts w:cs="Arial"/>
                <w:color w:val="000000"/>
                <w:sz w:val="18"/>
                <w:szCs w:val="18"/>
              </w:rPr>
            </w:pPr>
            <w:r>
              <w:rPr>
                <w:rFonts w:cs="Arial"/>
                <w:color w:val="000000"/>
                <w:sz w:val="18"/>
                <w:szCs w:val="18"/>
              </w:rPr>
              <w:t>6759148</w:t>
            </w:r>
          </w:p>
        </w:tc>
        <w:tc>
          <w:tcPr>
            <w:tcW w:w="792" w:type="dxa"/>
            <w:shd w:val="clear" w:color="auto" w:fill="8DB3E2" w:themeFill="text2" w:themeFillTint="66"/>
            <w:noWrap/>
            <w:vAlign w:val="center"/>
            <w:hideMark/>
          </w:tcPr>
          <w:p w14:paraId="696E6E2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4C84AA7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188D0222"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749796D5"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2E8F629C" w14:textId="77777777" w:rsidTr="00E95C72">
        <w:trPr>
          <w:trHeight w:val="315"/>
        </w:trPr>
        <w:tc>
          <w:tcPr>
            <w:tcW w:w="1134" w:type="dxa"/>
            <w:vMerge/>
            <w:vAlign w:val="center"/>
            <w:hideMark/>
          </w:tcPr>
          <w:p w14:paraId="04360996"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281A76B7"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1A491F4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GINWH</w:t>
            </w:r>
          </w:p>
        </w:tc>
        <w:tc>
          <w:tcPr>
            <w:tcW w:w="1134" w:type="dxa"/>
            <w:shd w:val="clear" w:color="auto" w:fill="auto"/>
            <w:noWrap/>
            <w:vAlign w:val="bottom"/>
            <w:hideMark/>
          </w:tcPr>
          <w:p w14:paraId="02429821" w14:textId="73027716" w:rsidR="00D7015B" w:rsidRPr="00E921A2" w:rsidRDefault="00D7015B" w:rsidP="00D7015B">
            <w:pPr>
              <w:spacing w:before="60" w:after="60"/>
              <w:jc w:val="center"/>
              <w:rPr>
                <w:rFonts w:cs="Arial"/>
                <w:color w:val="000000"/>
                <w:sz w:val="18"/>
                <w:szCs w:val="18"/>
              </w:rPr>
            </w:pPr>
            <w:r>
              <w:rPr>
                <w:rFonts w:cs="Arial"/>
                <w:color w:val="000000"/>
                <w:sz w:val="18"/>
                <w:szCs w:val="18"/>
              </w:rPr>
              <w:t>724103</w:t>
            </w:r>
          </w:p>
        </w:tc>
        <w:tc>
          <w:tcPr>
            <w:tcW w:w="1262" w:type="dxa"/>
            <w:shd w:val="clear" w:color="auto" w:fill="auto"/>
            <w:noWrap/>
            <w:vAlign w:val="bottom"/>
            <w:hideMark/>
          </w:tcPr>
          <w:p w14:paraId="4FD2E495" w14:textId="41398039" w:rsidR="00D7015B" w:rsidRPr="00E921A2" w:rsidRDefault="00D7015B" w:rsidP="00D7015B">
            <w:pPr>
              <w:spacing w:before="60" w:after="60"/>
              <w:jc w:val="center"/>
              <w:rPr>
                <w:rFonts w:cs="Arial"/>
                <w:color w:val="000000"/>
                <w:sz w:val="18"/>
                <w:szCs w:val="18"/>
              </w:rPr>
            </w:pPr>
            <w:r>
              <w:rPr>
                <w:rFonts w:cs="Arial"/>
                <w:color w:val="000000"/>
                <w:sz w:val="18"/>
                <w:szCs w:val="18"/>
              </w:rPr>
              <w:t>6762962</w:t>
            </w:r>
          </w:p>
        </w:tc>
        <w:tc>
          <w:tcPr>
            <w:tcW w:w="792" w:type="dxa"/>
            <w:shd w:val="clear" w:color="auto" w:fill="8DB3E2" w:themeFill="text2" w:themeFillTint="66"/>
            <w:noWrap/>
            <w:vAlign w:val="center"/>
            <w:hideMark/>
          </w:tcPr>
          <w:p w14:paraId="6898039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2ACFACE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7C29C27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6916E65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26213161" w14:textId="77777777" w:rsidTr="00A40F3A">
        <w:trPr>
          <w:trHeight w:val="315"/>
        </w:trPr>
        <w:tc>
          <w:tcPr>
            <w:tcW w:w="1134" w:type="dxa"/>
            <w:vMerge/>
            <w:vAlign w:val="center"/>
            <w:hideMark/>
          </w:tcPr>
          <w:p w14:paraId="4DC6CDB1" w14:textId="77777777" w:rsidR="00D7015B" w:rsidRPr="00E921A2" w:rsidRDefault="00D7015B" w:rsidP="00D7015B">
            <w:pPr>
              <w:spacing w:before="60" w:after="60"/>
              <w:rPr>
                <w:rFonts w:cs="Arial"/>
                <w:color w:val="000000"/>
                <w:sz w:val="18"/>
                <w:szCs w:val="18"/>
              </w:rPr>
            </w:pPr>
          </w:p>
        </w:tc>
        <w:tc>
          <w:tcPr>
            <w:tcW w:w="1560" w:type="dxa"/>
            <w:shd w:val="clear" w:color="auto" w:fill="auto"/>
            <w:noWrap/>
            <w:vAlign w:val="center"/>
            <w:hideMark/>
          </w:tcPr>
          <w:p w14:paraId="5ECDE30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Lower Gwydir Wetland</w:t>
            </w:r>
          </w:p>
        </w:tc>
        <w:tc>
          <w:tcPr>
            <w:tcW w:w="992" w:type="dxa"/>
            <w:shd w:val="clear" w:color="auto" w:fill="auto"/>
            <w:noWrap/>
            <w:vAlign w:val="center"/>
            <w:hideMark/>
          </w:tcPr>
          <w:p w14:paraId="1B8B7AA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OLDBS</w:t>
            </w:r>
          </w:p>
        </w:tc>
        <w:tc>
          <w:tcPr>
            <w:tcW w:w="1134" w:type="dxa"/>
            <w:shd w:val="clear" w:color="auto" w:fill="auto"/>
            <w:vAlign w:val="center"/>
            <w:hideMark/>
          </w:tcPr>
          <w:p w14:paraId="50EE37B5" w14:textId="4800050F" w:rsidR="00D7015B" w:rsidRPr="00E921A2" w:rsidRDefault="00D7015B" w:rsidP="00072F3E">
            <w:pPr>
              <w:spacing w:before="60" w:after="60"/>
              <w:jc w:val="center"/>
              <w:rPr>
                <w:rFonts w:cs="Arial"/>
                <w:color w:val="000000"/>
                <w:sz w:val="18"/>
                <w:szCs w:val="18"/>
              </w:rPr>
            </w:pPr>
            <w:r>
              <w:rPr>
                <w:rFonts w:cs="Arial"/>
                <w:color w:val="000000"/>
                <w:sz w:val="18"/>
                <w:szCs w:val="18"/>
              </w:rPr>
              <w:t>726067</w:t>
            </w:r>
          </w:p>
        </w:tc>
        <w:tc>
          <w:tcPr>
            <w:tcW w:w="1262" w:type="dxa"/>
            <w:shd w:val="clear" w:color="auto" w:fill="auto"/>
            <w:vAlign w:val="center"/>
            <w:hideMark/>
          </w:tcPr>
          <w:p w14:paraId="5DDBF411" w14:textId="728C1B3C" w:rsidR="00D7015B" w:rsidRPr="00E921A2" w:rsidRDefault="00D7015B" w:rsidP="00072F3E">
            <w:pPr>
              <w:spacing w:before="60" w:after="60"/>
              <w:jc w:val="center"/>
              <w:rPr>
                <w:rFonts w:cs="Arial"/>
                <w:color w:val="000000"/>
                <w:sz w:val="18"/>
                <w:szCs w:val="18"/>
              </w:rPr>
            </w:pPr>
            <w:r>
              <w:rPr>
                <w:rFonts w:cs="Arial"/>
                <w:color w:val="000000"/>
                <w:sz w:val="18"/>
                <w:szCs w:val="18"/>
              </w:rPr>
              <w:t>6752088</w:t>
            </w:r>
          </w:p>
        </w:tc>
        <w:tc>
          <w:tcPr>
            <w:tcW w:w="792" w:type="dxa"/>
            <w:shd w:val="clear" w:color="auto" w:fill="8DB3E2" w:themeFill="text2" w:themeFillTint="66"/>
            <w:noWrap/>
            <w:vAlign w:val="center"/>
            <w:hideMark/>
          </w:tcPr>
          <w:p w14:paraId="5A2F1DC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5C96EAF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24C1912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FFC000"/>
            <w:noWrap/>
            <w:vAlign w:val="center"/>
            <w:hideMark/>
          </w:tcPr>
          <w:p w14:paraId="30EA433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Dry</w:t>
            </w:r>
          </w:p>
        </w:tc>
      </w:tr>
      <w:tr w:rsidR="00D7015B" w:rsidRPr="00E921A2" w14:paraId="274FFAE0" w14:textId="77777777" w:rsidTr="00E95C72">
        <w:trPr>
          <w:trHeight w:val="300"/>
        </w:trPr>
        <w:tc>
          <w:tcPr>
            <w:tcW w:w="1134" w:type="dxa"/>
            <w:vMerge w:val="restart"/>
            <w:shd w:val="clear" w:color="auto" w:fill="auto"/>
            <w:noWrap/>
            <w:vAlign w:val="center"/>
            <w:hideMark/>
          </w:tcPr>
          <w:p w14:paraId="62702A02"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River</w:t>
            </w:r>
          </w:p>
        </w:tc>
        <w:tc>
          <w:tcPr>
            <w:tcW w:w="1560" w:type="dxa"/>
            <w:vMerge w:val="restart"/>
            <w:shd w:val="clear" w:color="auto" w:fill="auto"/>
            <w:noWrap/>
            <w:vAlign w:val="center"/>
            <w:hideMark/>
          </w:tcPr>
          <w:p w14:paraId="04086B6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Gwydir River</w:t>
            </w:r>
          </w:p>
        </w:tc>
        <w:tc>
          <w:tcPr>
            <w:tcW w:w="992" w:type="dxa"/>
            <w:shd w:val="clear" w:color="auto" w:fill="auto"/>
            <w:noWrap/>
            <w:vAlign w:val="center"/>
            <w:hideMark/>
          </w:tcPr>
          <w:p w14:paraId="520D8F6F"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GW2</w:t>
            </w:r>
          </w:p>
        </w:tc>
        <w:tc>
          <w:tcPr>
            <w:tcW w:w="1134" w:type="dxa"/>
            <w:shd w:val="clear" w:color="auto" w:fill="auto"/>
            <w:vAlign w:val="bottom"/>
            <w:hideMark/>
          </w:tcPr>
          <w:p w14:paraId="6D446B90" w14:textId="39CB34E4" w:rsidR="00D7015B" w:rsidRPr="00E921A2" w:rsidRDefault="00D7015B" w:rsidP="00D7015B">
            <w:pPr>
              <w:spacing w:before="60" w:after="60"/>
              <w:jc w:val="center"/>
              <w:rPr>
                <w:rFonts w:cs="Arial"/>
                <w:color w:val="000000"/>
                <w:sz w:val="18"/>
                <w:szCs w:val="18"/>
              </w:rPr>
            </w:pPr>
            <w:r>
              <w:rPr>
                <w:rFonts w:cs="Arial"/>
                <w:color w:val="000000"/>
                <w:sz w:val="18"/>
                <w:szCs w:val="18"/>
              </w:rPr>
              <w:t>209205</w:t>
            </w:r>
          </w:p>
        </w:tc>
        <w:tc>
          <w:tcPr>
            <w:tcW w:w="1262" w:type="dxa"/>
            <w:shd w:val="clear" w:color="auto" w:fill="auto"/>
            <w:vAlign w:val="bottom"/>
            <w:hideMark/>
          </w:tcPr>
          <w:p w14:paraId="74DF7622" w14:textId="24BD7C95" w:rsidR="00D7015B" w:rsidRPr="00E921A2" w:rsidRDefault="00D7015B" w:rsidP="00D7015B">
            <w:pPr>
              <w:spacing w:before="60" w:after="60"/>
              <w:jc w:val="center"/>
              <w:rPr>
                <w:rFonts w:cs="Arial"/>
                <w:color w:val="000000"/>
                <w:sz w:val="18"/>
                <w:szCs w:val="18"/>
              </w:rPr>
            </w:pPr>
            <w:r>
              <w:rPr>
                <w:rFonts w:cs="Arial"/>
                <w:color w:val="000000"/>
                <w:sz w:val="18"/>
                <w:szCs w:val="18"/>
              </w:rPr>
              <w:t>6740455</w:t>
            </w:r>
          </w:p>
        </w:tc>
        <w:tc>
          <w:tcPr>
            <w:tcW w:w="792" w:type="dxa"/>
            <w:shd w:val="clear" w:color="auto" w:fill="8DB3E2" w:themeFill="text2" w:themeFillTint="66"/>
            <w:noWrap/>
            <w:vAlign w:val="center"/>
            <w:hideMark/>
          </w:tcPr>
          <w:p w14:paraId="3BC3FC40"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68B0ED80"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669447E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619835AC"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17D85442" w14:textId="77777777" w:rsidTr="00E95C72">
        <w:trPr>
          <w:trHeight w:val="300"/>
        </w:trPr>
        <w:tc>
          <w:tcPr>
            <w:tcW w:w="1134" w:type="dxa"/>
            <w:vMerge/>
            <w:vAlign w:val="center"/>
            <w:hideMark/>
          </w:tcPr>
          <w:p w14:paraId="425832B9"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4C9ECAC2"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02D54F5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GW3</w:t>
            </w:r>
          </w:p>
        </w:tc>
        <w:tc>
          <w:tcPr>
            <w:tcW w:w="1134" w:type="dxa"/>
            <w:shd w:val="clear" w:color="auto" w:fill="auto"/>
            <w:vAlign w:val="bottom"/>
            <w:hideMark/>
          </w:tcPr>
          <w:p w14:paraId="4C528949" w14:textId="70501865" w:rsidR="00D7015B" w:rsidRPr="00E921A2" w:rsidRDefault="00D7015B" w:rsidP="00D7015B">
            <w:pPr>
              <w:spacing w:before="60" w:after="60"/>
              <w:jc w:val="center"/>
              <w:rPr>
                <w:rFonts w:cs="Arial"/>
                <w:color w:val="000000"/>
                <w:sz w:val="18"/>
                <w:szCs w:val="18"/>
              </w:rPr>
            </w:pPr>
            <w:r>
              <w:rPr>
                <w:rFonts w:cs="Arial"/>
                <w:color w:val="000000"/>
                <w:sz w:val="18"/>
                <w:szCs w:val="18"/>
              </w:rPr>
              <w:t>783417</w:t>
            </w:r>
          </w:p>
        </w:tc>
        <w:tc>
          <w:tcPr>
            <w:tcW w:w="1262" w:type="dxa"/>
            <w:shd w:val="clear" w:color="auto" w:fill="auto"/>
            <w:vAlign w:val="bottom"/>
            <w:hideMark/>
          </w:tcPr>
          <w:p w14:paraId="1569A1F2" w14:textId="562EA1A1" w:rsidR="00D7015B" w:rsidRPr="00E921A2" w:rsidRDefault="00D7015B" w:rsidP="00D7015B">
            <w:pPr>
              <w:spacing w:before="60" w:after="60"/>
              <w:jc w:val="center"/>
              <w:rPr>
                <w:rFonts w:cs="Arial"/>
                <w:color w:val="000000"/>
                <w:sz w:val="18"/>
                <w:szCs w:val="18"/>
              </w:rPr>
            </w:pPr>
            <w:r>
              <w:rPr>
                <w:rFonts w:cs="Arial"/>
                <w:color w:val="000000"/>
                <w:sz w:val="18"/>
                <w:szCs w:val="18"/>
              </w:rPr>
              <w:t>6743135</w:t>
            </w:r>
          </w:p>
        </w:tc>
        <w:tc>
          <w:tcPr>
            <w:tcW w:w="792" w:type="dxa"/>
            <w:shd w:val="clear" w:color="auto" w:fill="8DB3E2" w:themeFill="text2" w:themeFillTint="66"/>
            <w:noWrap/>
            <w:vAlign w:val="center"/>
            <w:hideMark/>
          </w:tcPr>
          <w:p w14:paraId="1076850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2DDA154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226F971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2E052E92"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758859C6" w14:textId="77777777" w:rsidTr="00E95C72">
        <w:trPr>
          <w:trHeight w:val="315"/>
        </w:trPr>
        <w:tc>
          <w:tcPr>
            <w:tcW w:w="1134" w:type="dxa"/>
            <w:vMerge/>
            <w:vAlign w:val="center"/>
            <w:hideMark/>
          </w:tcPr>
          <w:p w14:paraId="61252AD0"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69E8484C"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0F2A8A8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GW4</w:t>
            </w:r>
          </w:p>
        </w:tc>
        <w:tc>
          <w:tcPr>
            <w:tcW w:w="1134" w:type="dxa"/>
            <w:shd w:val="clear" w:color="auto" w:fill="auto"/>
            <w:vAlign w:val="bottom"/>
            <w:hideMark/>
          </w:tcPr>
          <w:p w14:paraId="6E119E6E" w14:textId="2D7C27E7" w:rsidR="00D7015B" w:rsidRPr="00E921A2" w:rsidRDefault="00D7015B" w:rsidP="00D7015B">
            <w:pPr>
              <w:spacing w:before="60" w:after="60"/>
              <w:jc w:val="center"/>
              <w:rPr>
                <w:rFonts w:cs="Arial"/>
                <w:color w:val="000000"/>
                <w:sz w:val="18"/>
                <w:szCs w:val="18"/>
              </w:rPr>
            </w:pPr>
            <w:r>
              <w:rPr>
                <w:rFonts w:cs="Arial"/>
                <w:color w:val="000000"/>
                <w:sz w:val="18"/>
                <w:szCs w:val="18"/>
              </w:rPr>
              <w:t>775597</w:t>
            </w:r>
          </w:p>
        </w:tc>
        <w:tc>
          <w:tcPr>
            <w:tcW w:w="1262" w:type="dxa"/>
            <w:shd w:val="clear" w:color="auto" w:fill="auto"/>
            <w:vAlign w:val="bottom"/>
            <w:hideMark/>
          </w:tcPr>
          <w:p w14:paraId="34F7DB0C" w14:textId="7B724B05" w:rsidR="00D7015B" w:rsidRPr="00E921A2" w:rsidRDefault="00D7015B" w:rsidP="00D7015B">
            <w:pPr>
              <w:spacing w:before="60" w:after="60"/>
              <w:jc w:val="center"/>
              <w:rPr>
                <w:rFonts w:cs="Arial"/>
                <w:color w:val="000000"/>
                <w:sz w:val="18"/>
                <w:szCs w:val="18"/>
              </w:rPr>
            </w:pPr>
            <w:r>
              <w:rPr>
                <w:rFonts w:cs="Arial"/>
                <w:color w:val="000000"/>
                <w:sz w:val="18"/>
                <w:szCs w:val="18"/>
              </w:rPr>
              <w:t>6741491</w:t>
            </w:r>
          </w:p>
        </w:tc>
        <w:tc>
          <w:tcPr>
            <w:tcW w:w="792" w:type="dxa"/>
            <w:shd w:val="clear" w:color="auto" w:fill="8DB3E2" w:themeFill="text2" w:themeFillTint="66"/>
            <w:noWrap/>
            <w:vAlign w:val="center"/>
            <w:hideMark/>
          </w:tcPr>
          <w:p w14:paraId="239B2338"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11A2D63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2F01B329"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6F42ECE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3417ECB0" w14:textId="77777777" w:rsidTr="00E95C72">
        <w:trPr>
          <w:trHeight w:val="300"/>
        </w:trPr>
        <w:tc>
          <w:tcPr>
            <w:tcW w:w="1134" w:type="dxa"/>
            <w:vMerge/>
            <w:vAlign w:val="center"/>
            <w:hideMark/>
          </w:tcPr>
          <w:p w14:paraId="0AE8EFC1" w14:textId="77777777" w:rsidR="00D7015B" w:rsidRPr="00E921A2" w:rsidRDefault="00D7015B" w:rsidP="00D7015B">
            <w:pPr>
              <w:spacing w:before="60" w:after="60"/>
              <w:rPr>
                <w:rFonts w:cs="Arial"/>
                <w:color w:val="000000"/>
                <w:sz w:val="18"/>
                <w:szCs w:val="18"/>
              </w:rPr>
            </w:pPr>
          </w:p>
        </w:tc>
        <w:tc>
          <w:tcPr>
            <w:tcW w:w="1560" w:type="dxa"/>
            <w:vMerge w:val="restart"/>
            <w:shd w:val="clear" w:color="auto" w:fill="auto"/>
            <w:noWrap/>
            <w:vAlign w:val="center"/>
            <w:hideMark/>
          </w:tcPr>
          <w:p w14:paraId="2542651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Mehi River</w:t>
            </w:r>
          </w:p>
        </w:tc>
        <w:tc>
          <w:tcPr>
            <w:tcW w:w="992" w:type="dxa"/>
            <w:shd w:val="clear" w:color="auto" w:fill="auto"/>
            <w:noWrap/>
            <w:vAlign w:val="center"/>
            <w:hideMark/>
          </w:tcPr>
          <w:p w14:paraId="7F2D73C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ME1</w:t>
            </w:r>
          </w:p>
        </w:tc>
        <w:tc>
          <w:tcPr>
            <w:tcW w:w="1134" w:type="dxa"/>
            <w:shd w:val="clear" w:color="auto" w:fill="auto"/>
            <w:vAlign w:val="bottom"/>
            <w:hideMark/>
          </w:tcPr>
          <w:p w14:paraId="0DC08C1E" w14:textId="3E2C432E" w:rsidR="00D7015B" w:rsidRPr="00E921A2" w:rsidRDefault="00D7015B" w:rsidP="00D7015B">
            <w:pPr>
              <w:spacing w:before="60" w:after="60"/>
              <w:jc w:val="center"/>
              <w:rPr>
                <w:rFonts w:cs="Arial"/>
                <w:color w:val="000000"/>
                <w:sz w:val="18"/>
                <w:szCs w:val="18"/>
              </w:rPr>
            </w:pPr>
            <w:r>
              <w:rPr>
                <w:rFonts w:cs="Arial"/>
                <w:color w:val="000000"/>
                <w:sz w:val="18"/>
                <w:szCs w:val="18"/>
              </w:rPr>
              <w:t>211342</w:t>
            </w:r>
          </w:p>
        </w:tc>
        <w:tc>
          <w:tcPr>
            <w:tcW w:w="1262" w:type="dxa"/>
            <w:shd w:val="clear" w:color="auto" w:fill="auto"/>
            <w:vAlign w:val="bottom"/>
            <w:hideMark/>
          </w:tcPr>
          <w:p w14:paraId="2ECC0C21" w14:textId="59DC3DDA" w:rsidR="00D7015B" w:rsidRPr="00E921A2" w:rsidRDefault="00D7015B" w:rsidP="00D7015B">
            <w:pPr>
              <w:spacing w:before="60" w:after="60"/>
              <w:jc w:val="center"/>
              <w:rPr>
                <w:rFonts w:cs="Arial"/>
                <w:color w:val="000000"/>
                <w:sz w:val="18"/>
                <w:szCs w:val="18"/>
              </w:rPr>
            </w:pPr>
            <w:r>
              <w:rPr>
                <w:rFonts w:cs="Arial"/>
                <w:color w:val="000000"/>
                <w:sz w:val="18"/>
                <w:szCs w:val="18"/>
              </w:rPr>
              <w:t>6736610</w:t>
            </w:r>
          </w:p>
        </w:tc>
        <w:tc>
          <w:tcPr>
            <w:tcW w:w="792" w:type="dxa"/>
            <w:shd w:val="clear" w:color="auto" w:fill="8DB3E2" w:themeFill="text2" w:themeFillTint="66"/>
            <w:noWrap/>
            <w:vAlign w:val="center"/>
            <w:hideMark/>
          </w:tcPr>
          <w:p w14:paraId="64FA0E6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68084D8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21931D65"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23DB6E01"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39330E52" w14:textId="77777777" w:rsidTr="00E95C72">
        <w:trPr>
          <w:trHeight w:val="300"/>
        </w:trPr>
        <w:tc>
          <w:tcPr>
            <w:tcW w:w="1134" w:type="dxa"/>
            <w:vMerge/>
            <w:vAlign w:val="center"/>
            <w:hideMark/>
          </w:tcPr>
          <w:p w14:paraId="14DFEAFD"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6D46B796"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4CFDE0DD"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ME2</w:t>
            </w:r>
          </w:p>
        </w:tc>
        <w:tc>
          <w:tcPr>
            <w:tcW w:w="1134" w:type="dxa"/>
            <w:shd w:val="clear" w:color="auto" w:fill="auto"/>
            <w:vAlign w:val="bottom"/>
            <w:hideMark/>
          </w:tcPr>
          <w:p w14:paraId="42A8635D" w14:textId="67C8AFBD" w:rsidR="00D7015B" w:rsidRPr="00E921A2" w:rsidRDefault="00D7015B" w:rsidP="00D7015B">
            <w:pPr>
              <w:spacing w:before="60" w:after="60"/>
              <w:jc w:val="center"/>
              <w:rPr>
                <w:rFonts w:cs="Arial"/>
                <w:color w:val="000000"/>
                <w:sz w:val="18"/>
                <w:szCs w:val="18"/>
              </w:rPr>
            </w:pPr>
            <w:r>
              <w:rPr>
                <w:rFonts w:cs="Arial"/>
                <w:color w:val="000000"/>
                <w:sz w:val="18"/>
                <w:szCs w:val="18"/>
              </w:rPr>
              <w:t>753566</w:t>
            </w:r>
          </w:p>
        </w:tc>
        <w:tc>
          <w:tcPr>
            <w:tcW w:w="1262" w:type="dxa"/>
            <w:shd w:val="clear" w:color="auto" w:fill="auto"/>
            <w:vAlign w:val="bottom"/>
            <w:hideMark/>
          </w:tcPr>
          <w:p w14:paraId="50F8C1E6" w14:textId="506C349D" w:rsidR="00D7015B" w:rsidRPr="00E921A2" w:rsidRDefault="00D7015B" w:rsidP="00D7015B">
            <w:pPr>
              <w:spacing w:before="60" w:after="60"/>
              <w:jc w:val="center"/>
              <w:rPr>
                <w:rFonts w:cs="Arial"/>
                <w:color w:val="000000"/>
                <w:sz w:val="18"/>
                <w:szCs w:val="18"/>
              </w:rPr>
            </w:pPr>
            <w:r>
              <w:rPr>
                <w:rFonts w:cs="Arial"/>
                <w:color w:val="000000"/>
                <w:sz w:val="18"/>
                <w:szCs w:val="18"/>
              </w:rPr>
              <w:t>6726596</w:t>
            </w:r>
          </w:p>
        </w:tc>
        <w:tc>
          <w:tcPr>
            <w:tcW w:w="792" w:type="dxa"/>
            <w:shd w:val="clear" w:color="auto" w:fill="8DB3E2" w:themeFill="text2" w:themeFillTint="66"/>
            <w:noWrap/>
            <w:vAlign w:val="center"/>
            <w:hideMark/>
          </w:tcPr>
          <w:p w14:paraId="72336998"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3966F2A4"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3D775253"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259DFE5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591A514B" w14:textId="77777777" w:rsidTr="00E95C72">
        <w:trPr>
          <w:trHeight w:val="315"/>
        </w:trPr>
        <w:tc>
          <w:tcPr>
            <w:tcW w:w="1134" w:type="dxa"/>
            <w:vMerge/>
            <w:vAlign w:val="center"/>
            <w:hideMark/>
          </w:tcPr>
          <w:p w14:paraId="76B93AE6"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3B1584F6"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439AB180"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ME3</w:t>
            </w:r>
          </w:p>
        </w:tc>
        <w:tc>
          <w:tcPr>
            <w:tcW w:w="1134" w:type="dxa"/>
            <w:shd w:val="clear" w:color="auto" w:fill="auto"/>
            <w:vAlign w:val="bottom"/>
            <w:hideMark/>
          </w:tcPr>
          <w:p w14:paraId="20985711" w14:textId="32CFC219" w:rsidR="00D7015B" w:rsidRPr="00E921A2" w:rsidRDefault="00D7015B" w:rsidP="00D7015B">
            <w:pPr>
              <w:spacing w:before="60" w:after="60"/>
              <w:jc w:val="center"/>
              <w:rPr>
                <w:rFonts w:cs="Arial"/>
                <w:color w:val="000000"/>
                <w:sz w:val="18"/>
                <w:szCs w:val="18"/>
              </w:rPr>
            </w:pPr>
            <w:r>
              <w:rPr>
                <w:rFonts w:cs="Arial"/>
                <w:color w:val="000000"/>
                <w:sz w:val="18"/>
                <w:szCs w:val="18"/>
              </w:rPr>
              <w:t>719420</w:t>
            </w:r>
          </w:p>
        </w:tc>
        <w:tc>
          <w:tcPr>
            <w:tcW w:w="1262" w:type="dxa"/>
            <w:shd w:val="clear" w:color="auto" w:fill="auto"/>
            <w:vAlign w:val="bottom"/>
            <w:hideMark/>
          </w:tcPr>
          <w:p w14:paraId="0F50D94E" w14:textId="69BF54D2" w:rsidR="00D7015B" w:rsidRPr="00E921A2" w:rsidRDefault="00D7015B" w:rsidP="00D7015B">
            <w:pPr>
              <w:spacing w:before="60" w:after="60"/>
              <w:jc w:val="center"/>
              <w:rPr>
                <w:rFonts w:cs="Arial"/>
                <w:color w:val="000000"/>
                <w:sz w:val="18"/>
                <w:szCs w:val="18"/>
              </w:rPr>
            </w:pPr>
            <w:r>
              <w:rPr>
                <w:rFonts w:cs="Arial"/>
                <w:color w:val="000000"/>
                <w:sz w:val="18"/>
                <w:szCs w:val="18"/>
              </w:rPr>
              <w:t>6731644</w:t>
            </w:r>
          </w:p>
        </w:tc>
        <w:tc>
          <w:tcPr>
            <w:tcW w:w="792" w:type="dxa"/>
            <w:shd w:val="clear" w:color="auto" w:fill="8DB3E2" w:themeFill="text2" w:themeFillTint="66"/>
            <w:noWrap/>
            <w:vAlign w:val="center"/>
            <w:hideMark/>
          </w:tcPr>
          <w:p w14:paraId="2BAD4CAB"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326312F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1DDB553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0260DD6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2850C041" w14:textId="77777777" w:rsidTr="00E95C72">
        <w:trPr>
          <w:trHeight w:val="300"/>
        </w:trPr>
        <w:tc>
          <w:tcPr>
            <w:tcW w:w="1134" w:type="dxa"/>
            <w:vMerge/>
            <w:vAlign w:val="center"/>
            <w:hideMark/>
          </w:tcPr>
          <w:p w14:paraId="61AD8FC6" w14:textId="77777777" w:rsidR="00D7015B" w:rsidRPr="00E921A2" w:rsidRDefault="00D7015B" w:rsidP="00D7015B">
            <w:pPr>
              <w:spacing w:before="60" w:after="60"/>
              <w:rPr>
                <w:rFonts w:cs="Arial"/>
                <w:color w:val="000000"/>
                <w:sz w:val="18"/>
                <w:szCs w:val="18"/>
              </w:rPr>
            </w:pPr>
          </w:p>
        </w:tc>
        <w:tc>
          <w:tcPr>
            <w:tcW w:w="1560" w:type="dxa"/>
            <w:vMerge w:val="restart"/>
            <w:shd w:val="clear" w:color="auto" w:fill="auto"/>
            <w:noWrap/>
            <w:vAlign w:val="center"/>
            <w:hideMark/>
          </w:tcPr>
          <w:p w14:paraId="5A71947E"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Moomin Creek</w:t>
            </w:r>
          </w:p>
        </w:tc>
        <w:tc>
          <w:tcPr>
            <w:tcW w:w="992" w:type="dxa"/>
            <w:shd w:val="clear" w:color="auto" w:fill="auto"/>
            <w:noWrap/>
            <w:vAlign w:val="center"/>
            <w:hideMark/>
          </w:tcPr>
          <w:p w14:paraId="525A7F63"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MO1</w:t>
            </w:r>
          </w:p>
        </w:tc>
        <w:tc>
          <w:tcPr>
            <w:tcW w:w="1134" w:type="dxa"/>
            <w:shd w:val="clear" w:color="auto" w:fill="auto"/>
            <w:vAlign w:val="bottom"/>
            <w:hideMark/>
          </w:tcPr>
          <w:p w14:paraId="74D5DC18" w14:textId="06F58F3A" w:rsidR="00D7015B" w:rsidRPr="00E921A2" w:rsidRDefault="00D7015B" w:rsidP="00D7015B">
            <w:pPr>
              <w:spacing w:before="60" w:after="60"/>
              <w:jc w:val="center"/>
              <w:rPr>
                <w:rFonts w:cs="Arial"/>
                <w:color w:val="000000"/>
                <w:sz w:val="18"/>
                <w:szCs w:val="18"/>
              </w:rPr>
            </w:pPr>
            <w:r>
              <w:rPr>
                <w:rFonts w:cs="Arial"/>
                <w:color w:val="000000"/>
                <w:sz w:val="18"/>
                <w:szCs w:val="18"/>
              </w:rPr>
              <w:t>753679</w:t>
            </w:r>
          </w:p>
        </w:tc>
        <w:tc>
          <w:tcPr>
            <w:tcW w:w="1262" w:type="dxa"/>
            <w:shd w:val="clear" w:color="auto" w:fill="auto"/>
            <w:vAlign w:val="bottom"/>
            <w:hideMark/>
          </w:tcPr>
          <w:p w14:paraId="4B696A79" w14:textId="11A96154" w:rsidR="00D7015B" w:rsidRPr="00E921A2" w:rsidRDefault="00D7015B" w:rsidP="00D7015B">
            <w:pPr>
              <w:spacing w:before="60" w:after="60"/>
              <w:jc w:val="center"/>
              <w:rPr>
                <w:rFonts w:cs="Arial"/>
                <w:color w:val="000000"/>
                <w:sz w:val="18"/>
                <w:szCs w:val="18"/>
              </w:rPr>
            </w:pPr>
            <w:r>
              <w:rPr>
                <w:rFonts w:cs="Arial"/>
                <w:color w:val="000000"/>
                <w:sz w:val="18"/>
                <w:szCs w:val="18"/>
              </w:rPr>
              <w:t>6721789</w:t>
            </w:r>
          </w:p>
        </w:tc>
        <w:tc>
          <w:tcPr>
            <w:tcW w:w="792" w:type="dxa"/>
            <w:shd w:val="clear" w:color="auto" w:fill="8DB3E2" w:themeFill="text2" w:themeFillTint="66"/>
            <w:noWrap/>
            <w:vAlign w:val="center"/>
            <w:hideMark/>
          </w:tcPr>
          <w:p w14:paraId="26267136"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2BD1E282"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2DEB706A"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3C446E85"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539EFD6A" w14:textId="77777777" w:rsidTr="00E95C72">
        <w:trPr>
          <w:trHeight w:val="300"/>
        </w:trPr>
        <w:tc>
          <w:tcPr>
            <w:tcW w:w="1134" w:type="dxa"/>
            <w:vMerge/>
            <w:vAlign w:val="center"/>
            <w:hideMark/>
          </w:tcPr>
          <w:p w14:paraId="3CEC5295"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5128F738"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2BA0F80F"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MO2</w:t>
            </w:r>
          </w:p>
        </w:tc>
        <w:tc>
          <w:tcPr>
            <w:tcW w:w="1134" w:type="dxa"/>
            <w:shd w:val="clear" w:color="auto" w:fill="auto"/>
            <w:vAlign w:val="bottom"/>
            <w:hideMark/>
          </w:tcPr>
          <w:p w14:paraId="595933AF" w14:textId="7CDB5B10" w:rsidR="00D7015B" w:rsidRPr="00E921A2" w:rsidRDefault="00D7015B" w:rsidP="00D7015B">
            <w:pPr>
              <w:spacing w:before="60" w:after="60"/>
              <w:jc w:val="center"/>
              <w:rPr>
                <w:rFonts w:cs="Arial"/>
                <w:color w:val="000000"/>
                <w:sz w:val="18"/>
                <w:szCs w:val="18"/>
              </w:rPr>
            </w:pPr>
            <w:r>
              <w:rPr>
                <w:rFonts w:cs="Arial"/>
                <w:color w:val="000000"/>
                <w:sz w:val="18"/>
                <w:szCs w:val="18"/>
              </w:rPr>
              <w:t>740017</w:t>
            </w:r>
          </w:p>
        </w:tc>
        <w:tc>
          <w:tcPr>
            <w:tcW w:w="1262" w:type="dxa"/>
            <w:shd w:val="clear" w:color="auto" w:fill="auto"/>
            <w:vAlign w:val="bottom"/>
            <w:hideMark/>
          </w:tcPr>
          <w:p w14:paraId="4E20B16A" w14:textId="19805D33" w:rsidR="00D7015B" w:rsidRPr="00E921A2" w:rsidRDefault="00D7015B" w:rsidP="00D7015B">
            <w:pPr>
              <w:spacing w:before="60" w:after="60"/>
              <w:jc w:val="center"/>
              <w:rPr>
                <w:rFonts w:cs="Arial"/>
                <w:color w:val="000000"/>
                <w:sz w:val="18"/>
                <w:szCs w:val="18"/>
              </w:rPr>
            </w:pPr>
            <w:r>
              <w:rPr>
                <w:rFonts w:cs="Arial"/>
                <w:color w:val="000000"/>
                <w:sz w:val="18"/>
                <w:szCs w:val="18"/>
              </w:rPr>
              <w:t>6712590</w:t>
            </w:r>
          </w:p>
        </w:tc>
        <w:tc>
          <w:tcPr>
            <w:tcW w:w="792" w:type="dxa"/>
            <w:shd w:val="clear" w:color="auto" w:fill="8DB3E2" w:themeFill="text2" w:themeFillTint="66"/>
            <w:noWrap/>
            <w:vAlign w:val="center"/>
            <w:hideMark/>
          </w:tcPr>
          <w:p w14:paraId="57431E7A"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44F50889"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07553DEC"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6C354B84"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r w:rsidR="00D7015B" w:rsidRPr="00E921A2" w14:paraId="1E7735F6" w14:textId="77777777" w:rsidTr="00E95C72">
        <w:trPr>
          <w:trHeight w:val="315"/>
        </w:trPr>
        <w:tc>
          <w:tcPr>
            <w:tcW w:w="1134" w:type="dxa"/>
            <w:vMerge/>
            <w:vAlign w:val="center"/>
            <w:hideMark/>
          </w:tcPr>
          <w:p w14:paraId="156CAC18" w14:textId="77777777" w:rsidR="00D7015B" w:rsidRPr="00E921A2" w:rsidRDefault="00D7015B" w:rsidP="00D7015B">
            <w:pPr>
              <w:spacing w:before="60" w:after="60"/>
              <w:rPr>
                <w:rFonts w:cs="Arial"/>
                <w:color w:val="000000"/>
                <w:sz w:val="18"/>
                <w:szCs w:val="18"/>
              </w:rPr>
            </w:pPr>
          </w:p>
        </w:tc>
        <w:tc>
          <w:tcPr>
            <w:tcW w:w="1560" w:type="dxa"/>
            <w:vMerge/>
            <w:vAlign w:val="center"/>
            <w:hideMark/>
          </w:tcPr>
          <w:p w14:paraId="0512CD5E" w14:textId="77777777" w:rsidR="00D7015B" w:rsidRPr="00E921A2" w:rsidRDefault="00D7015B" w:rsidP="00D7015B">
            <w:pPr>
              <w:spacing w:before="60" w:after="60"/>
              <w:rPr>
                <w:rFonts w:cs="Arial"/>
                <w:color w:val="000000"/>
                <w:sz w:val="18"/>
                <w:szCs w:val="18"/>
              </w:rPr>
            </w:pPr>
          </w:p>
        </w:tc>
        <w:tc>
          <w:tcPr>
            <w:tcW w:w="992" w:type="dxa"/>
            <w:shd w:val="clear" w:color="auto" w:fill="auto"/>
            <w:noWrap/>
            <w:vAlign w:val="center"/>
            <w:hideMark/>
          </w:tcPr>
          <w:p w14:paraId="3D5D4EEA"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MO3</w:t>
            </w:r>
          </w:p>
        </w:tc>
        <w:tc>
          <w:tcPr>
            <w:tcW w:w="1134" w:type="dxa"/>
            <w:shd w:val="clear" w:color="auto" w:fill="auto"/>
            <w:vAlign w:val="bottom"/>
            <w:hideMark/>
          </w:tcPr>
          <w:p w14:paraId="3FA93096" w14:textId="28066617" w:rsidR="00D7015B" w:rsidRPr="00E921A2" w:rsidRDefault="00D7015B" w:rsidP="00D7015B">
            <w:pPr>
              <w:spacing w:before="60" w:after="60"/>
              <w:jc w:val="center"/>
              <w:rPr>
                <w:rFonts w:cs="Arial"/>
                <w:color w:val="000000"/>
                <w:sz w:val="18"/>
                <w:szCs w:val="18"/>
              </w:rPr>
            </w:pPr>
            <w:r>
              <w:rPr>
                <w:rFonts w:cs="Arial"/>
                <w:color w:val="000000"/>
                <w:sz w:val="18"/>
                <w:szCs w:val="18"/>
              </w:rPr>
              <w:t>708808</w:t>
            </w:r>
          </w:p>
        </w:tc>
        <w:tc>
          <w:tcPr>
            <w:tcW w:w="1262" w:type="dxa"/>
            <w:shd w:val="clear" w:color="auto" w:fill="auto"/>
            <w:vAlign w:val="bottom"/>
            <w:hideMark/>
          </w:tcPr>
          <w:p w14:paraId="58B9D291" w14:textId="1B964219" w:rsidR="00D7015B" w:rsidRPr="00E921A2" w:rsidRDefault="00D7015B" w:rsidP="00D7015B">
            <w:pPr>
              <w:spacing w:before="60" w:after="60"/>
              <w:jc w:val="center"/>
              <w:rPr>
                <w:rFonts w:cs="Arial"/>
                <w:color w:val="000000"/>
                <w:sz w:val="18"/>
                <w:szCs w:val="18"/>
              </w:rPr>
            </w:pPr>
            <w:r>
              <w:rPr>
                <w:rFonts w:cs="Arial"/>
                <w:color w:val="000000"/>
                <w:sz w:val="18"/>
                <w:szCs w:val="18"/>
              </w:rPr>
              <w:t>6714077</w:t>
            </w:r>
          </w:p>
        </w:tc>
        <w:tc>
          <w:tcPr>
            <w:tcW w:w="792" w:type="dxa"/>
            <w:shd w:val="clear" w:color="auto" w:fill="8DB3E2" w:themeFill="text2" w:themeFillTint="66"/>
            <w:noWrap/>
            <w:vAlign w:val="center"/>
            <w:hideMark/>
          </w:tcPr>
          <w:p w14:paraId="6BCFE9FA"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92" w:type="dxa"/>
            <w:shd w:val="clear" w:color="auto" w:fill="8DB3E2" w:themeFill="text2" w:themeFillTint="66"/>
            <w:noWrap/>
            <w:vAlign w:val="center"/>
            <w:hideMark/>
          </w:tcPr>
          <w:p w14:paraId="22500BD7"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82" w:type="dxa"/>
            <w:shd w:val="clear" w:color="auto" w:fill="8DB3E2" w:themeFill="text2" w:themeFillTint="66"/>
            <w:noWrap/>
            <w:vAlign w:val="center"/>
            <w:hideMark/>
          </w:tcPr>
          <w:p w14:paraId="73E2FFDC"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c>
          <w:tcPr>
            <w:tcW w:w="752" w:type="dxa"/>
            <w:shd w:val="clear" w:color="auto" w:fill="8DB3E2" w:themeFill="text2" w:themeFillTint="66"/>
            <w:noWrap/>
            <w:vAlign w:val="center"/>
            <w:hideMark/>
          </w:tcPr>
          <w:p w14:paraId="667E8312" w14:textId="77777777" w:rsidR="00D7015B" w:rsidRPr="00E921A2" w:rsidRDefault="00D7015B" w:rsidP="00D7015B">
            <w:pPr>
              <w:spacing w:before="60" w:after="60"/>
              <w:jc w:val="center"/>
              <w:rPr>
                <w:rFonts w:cs="Arial"/>
                <w:color w:val="000000"/>
                <w:sz w:val="18"/>
                <w:szCs w:val="18"/>
              </w:rPr>
            </w:pPr>
            <w:r w:rsidRPr="00E921A2">
              <w:rPr>
                <w:rFonts w:cs="Arial"/>
                <w:color w:val="000000"/>
                <w:sz w:val="18"/>
                <w:szCs w:val="18"/>
              </w:rPr>
              <w:t>Wet</w:t>
            </w:r>
          </w:p>
        </w:tc>
      </w:tr>
    </w:tbl>
    <w:p w14:paraId="5E5DF1D6" w14:textId="77777777" w:rsidR="00D7015B" w:rsidRDefault="00D7015B" w:rsidP="00D7015B">
      <w:pPr>
        <w:keepNext/>
        <w:spacing w:line="240" w:lineRule="auto"/>
        <w:jc w:val="center"/>
      </w:pPr>
    </w:p>
    <w:p w14:paraId="551385EB" w14:textId="77777777" w:rsidR="00D7015B" w:rsidRDefault="00D7015B" w:rsidP="00D7015B">
      <w:pPr>
        <w:keepNext/>
        <w:spacing w:line="240" w:lineRule="auto"/>
        <w:jc w:val="center"/>
      </w:pPr>
      <w:r>
        <w:rPr>
          <w:rFonts w:cs="Arial"/>
          <w:b/>
          <w:bCs/>
          <w:noProof/>
          <w:szCs w:val="20"/>
          <w:lang w:eastAsia="en-AU"/>
        </w:rPr>
        <w:drawing>
          <wp:inline distT="0" distB="0" distL="0" distR="0" wp14:anchorId="499BCAA2" wp14:editId="6DA0EE8B">
            <wp:extent cx="4249458" cy="3185328"/>
            <wp:effectExtent l="0" t="0" r="0" b="0"/>
            <wp:docPr id="831" name="Picture 831" descr="\\cloud.une.edu.au\Aquatic Ecology Lab\CEWO\01.Gwydir\Gwydir Reports\Gwydir Report 2017-18\C. Water Quality\P1170720 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une.edu.au\Aquatic Ecology Lab\CEWO\01.Gwydir\Gwydir Reports\Gwydir Report 2017-18\C. Water Quality\P1170720 sam.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71071" cy="3201529"/>
                    </a:xfrm>
                    <a:prstGeom prst="rect">
                      <a:avLst/>
                    </a:prstGeom>
                    <a:noFill/>
                    <a:ln>
                      <a:noFill/>
                    </a:ln>
                  </pic:spPr>
                </pic:pic>
              </a:graphicData>
            </a:graphic>
          </wp:inline>
        </w:drawing>
      </w:r>
    </w:p>
    <w:p w14:paraId="690566C7" w14:textId="5159BAD8" w:rsidR="00D7015B" w:rsidRDefault="00D7015B" w:rsidP="00D7015B">
      <w:pPr>
        <w:pStyle w:val="Caption"/>
      </w:pPr>
      <w:bookmarkStart w:id="47" w:name="_Ref521415971"/>
      <w:r>
        <w:t xml:space="preserve">Figure </w:t>
      </w:r>
      <w:fldSimple w:instr=" STYLEREF 6 \s ">
        <w:r w:rsidR="000D3CFD">
          <w:rPr>
            <w:noProof/>
          </w:rPr>
          <w:t>C</w:t>
        </w:r>
      </w:fldSimple>
      <w:r w:rsidR="005220F4">
        <w:noBreakHyphen/>
      </w:r>
      <w:fldSimple w:instr=" SEQ Figure \* ARABIC \s 6 ">
        <w:r w:rsidR="000D3CFD">
          <w:rPr>
            <w:noProof/>
          </w:rPr>
          <w:t>3</w:t>
        </w:r>
      </w:fldSimple>
      <w:bookmarkEnd w:id="47"/>
      <w:r>
        <w:t>: Accessing the water quality logger at in the Gwydir River at Pallamallawa gauge station (NSW418001).</w:t>
      </w:r>
    </w:p>
    <w:p w14:paraId="25DBB372" w14:textId="77777777" w:rsidR="00D7015B" w:rsidRDefault="00D7015B" w:rsidP="00D7015B">
      <w:pPr>
        <w:pStyle w:val="Heading7"/>
      </w:pPr>
      <w:r>
        <w:t>Results</w:t>
      </w:r>
    </w:p>
    <w:p w14:paraId="787FDD99" w14:textId="77777777" w:rsidR="00D7015B" w:rsidRDefault="00D7015B" w:rsidP="00D7015B">
      <w:pPr>
        <w:pStyle w:val="Heading8"/>
      </w:pPr>
      <w:r>
        <w:t>Gwydir River long-term station</w:t>
      </w:r>
    </w:p>
    <w:p w14:paraId="5C6537D5" w14:textId="260BBB98" w:rsidR="00D7015B" w:rsidRPr="000951B8" w:rsidRDefault="00D7015B" w:rsidP="00D7015B">
      <w:pPr>
        <w:rPr>
          <w:rFonts w:cs="Arial"/>
          <w:szCs w:val="20"/>
        </w:rPr>
      </w:pPr>
      <w:r>
        <w:rPr>
          <w:szCs w:val="20"/>
        </w:rPr>
        <w:t xml:space="preserve">Water quality data </w:t>
      </w:r>
      <w:r w:rsidR="005220F4">
        <w:rPr>
          <w:szCs w:val="20"/>
        </w:rPr>
        <w:t xml:space="preserve">at Pallamallawa </w:t>
      </w:r>
      <w:r>
        <w:rPr>
          <w:szCs w:val="20"/>
        </w:rPr>
        <w:t>were available from July to December 2017, covering EW events 1 and 2 in the 2017-18 water year (</w:t>
      </w:r>
      <w:r>
        <w:rPr>
          <w:szCs w:val="20"/>
        </w:rPr>
        <w:fldChar w:fldCharType="begin"/>
      </w:r>
      <w:r>
        <w:rPr>
          <w:szCs w:val="20"/>
        </w:rPr>
        <w:instrText xml:space="preserve"> REF _Ref521411439 \h </w:instrText>
      </w:r>
      <w:r>
        <w:rPr>
          <w:szCs w:val="20"/>
        </w:rPr>
      </w:r>
      <w:r>
        <w:rPr>
          <w:szCs w:val="20"/>
        </w:rPr>
        <w:fldChar w:fldCharType="separate"/>
      </w:r>
      <w:r w:rsidR="000D3CFD">
        <w:t xml:space="preserve">Figure </w:t>
      </w:r>
      <w:r w:rsidR="000D3CFD">
        <w:rPr>
          <w:noProof/>
        </w:rPr>
        <w:t>C</w:t>
      </w:r>
      <w:r w:rsidR="000D3CFD">
        <w:noBreakHyphen/>
      </w:r>
      <w:r w:rsidR="000D3CFD">
        <w:rPr>
          <w:noProof/>
        </w:rPr>
        <w:t>4</w:t>
      </w:r>
      <w:r>
        <w:rPr>
          <w:szCs w:val="20"/>
        </w:rPr>
        <w:fldChar w:fldCharType="end"/>
      </w:r>
      <w:r>
        <w:rPr>
          <w:szCs w:val="20"/>
        </w:rPr>
        <w:t>a). Mean daily temperature increased steadily from July to December in line with seasonal vari</w:t>
      </w:r>
      <w:r w:rsidRPr="004F62B6">
        <w:rPr>
          <w:szCs w:val="20"/>
        </w:rPr>
        <w:t>ation</w:t>
      </w:r>
      <w:r>
        <w:rPr>
          <w:szCs w:val="20"/>
        </w:rPr>
        <w:t>s</w:t>
      </w:r>
      <w:r w:rsidRPr="004F62B6">
        <w:rPr>
          <w:szCs w:val="20"/>
        </w:rPr>
        <w:t xml:space="preserve"> (</w:t>
      </w:r>
      <w:r>
        <w:rPr>
          <w:color w:val="FF0000"/>
          <w:szCs w:val="20"/>
        </w:rPr>
        <w:fldChar w:fldCharType="begin"/>
      </w:r>
      <w:r>
        <w:rPr>
          <w:szCs w:val="20"/>
        </w:rPr>
        <w:instrText xml:space="preserve"> REF _Ref521411439 \h </w:instrText>
      </w:r>
      <w:r>
        <w:rPr>
          <w:color w:val="FF0000"/>
          <w:szCs w:val="20"/>
        </w:rPr>
      </w:r>
      <w:r>
        <w:rPr>
          <w:color w:val="FF0000"/>
          <w:szCs w:val="20"/>
        </w:rPr>
        <w:fldChar w:fldCharType="separate"/>
      </w:r>
      <w:r w:rsidR="000D3CFD">
        <w:t xml:space="preserve">Figure </w:t>
      </w:r>
      <w:r w:rsidR="000D3CFD">
        <w:rPr>
          <w:noProof/>
        </w:rPr>
        <w:t>C</w:t>
      </w:r>
      <w:r w:rsidR="000D3CFD">
        <w:noBreakHyphen/>
      </w:r>
      <w:r w:rsidR="000D3CFD">
        <w:rPr>
          <w:noProof/>
        </w:rPr>
        <w:t>4</w:t>
      </w:r>
      <w:r>
        <w:rPr>
          <w:color w:val="FF0000"/>
          <w:szCs w:val="20"/>
        </w:rPr>
        <w:fldChar w:fldCharType="end"/>
      </w:r>
      <w:r w:rsidRPr="00453F35">
        <w:rPr>
          <w:szCs w:val="20"/>
        </w:rPr>
        <w:t>b</w:t>
      </w:r>
      <w:r w:rsidRPr="004F62B6">
        <w:rPr>
          <w:szCs w:val="20"/>
        </w:rPr>
        <w:t>). Mean daily temperature was significantly lower during environmental water delivery periods (</w:t>
      </w:r>
      <w:r>
        <w:rPr>
          <w:szCs w:val="20"/>
        </w:rPr>
        <w:fldChar w:fldCharType="begin"/>
      </w:r>
      <w:r>
        <w:rPr>
          <w:szCs w:val="20"/>
        </w:rPr>
        <w:instrText xml:space="preserve"> REF _Ref521416518 \h </w:instrText>
      </w:r>
      <w:r>
        <w:rPr>
          <w:szCs w:val="20"/>
        </w:rPr>
      </w:r>
      <w:r>
        <w:rPr>
          <w:szCs w:val="20"/>
        </w:rPr>
        <w:fldChar w:fldCharType="separate"/>
      </w:r>
      <w:r w:rsidR="000D3CFD">
        <w:t xml:space="preserve">Table </w:t>
      </w:r>
      <w:r w:rsidR="000D3CFD">
        <w:rPr>
          <w:noProof/>
        </w:rPr>
        <w:t>C</w:t>
      </w:r>
      <w:r w:rsidR="000D3CFD">
        <w:noBreakHyphen/>
      </w:r>
      <w:r w:rsidR="000D3CFD">
        <w:rPr>
          <w:noProof/>
        </w:rPr>
        <w:t>6</w:t>
      </w:r>
      <w:r>
        <w:rPr>
          <w:szCs w:val="20"/>
        </w:rPr>
        <w:fldChar w:fldCharType="end"/>
      </w:r>
      <w:r w:rsidRPr="004F62B6">
        <w:rPr>
          <w:szCs w:val="20"/>
        </w:rPr>
        <w:t>). Like previous years, t</w:t>
      </w:r>
      <w:r w:rsidRPr="004F62B6">
        <w:rPr>
          <w:rFonts w:cs="Arial"/>
          <w:szCs w:val="20"/>
        </w:rPr>
        <w:t>emperature did not have</w:t>
      </w:r>
      <w:r>
        <w:rPr>
          <w:rFonts w:cs="Arial"/>
          <w:szCs w:val="20"/>
        </w:rPr>
        <w:t xml:space="preserve"> a</w:t>
      </w:r>
      <w:r w:rsidRPr="004F62B6">
        <w:rPr>
          <w:rFonts w:cs="Arial"/>
          <w:szCs w:val="20"/>
        </w:rPr>
        <w:t xml:space="preserve"> strong predictable linear relationship with discharge (</w:t>
      </w:r>
      <w:r>
        <w:rPr>
          <w:rFonts w:cs="Arial"/>
          <w:szCs w:val="20"/>
        </w:rPr>
        <w:fldChar w:fldCharType="begin"/>
      </w:r>
      <w:r>
        <w:rPr>
          <w:rFonts w:cs="Arial"/>
          <w:szCs w:val="20"/>
        </w:rPr>
        <w:instrText xml:space="preserve"> REF _Ref521411447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5</w:t>
      </w:r>
      <w:r>
        <w:rPr>
          <w:rFonts w:cs="Arial"/>
          <w:szCs w:val="20"/>
        </w:rPr>
        <w:fldChar w:fldCharType="end"/>
      </w:r>
      <w:r w:rsidRPr="004F62B6">
        <w:rPr>
          <w:rFonts w:cs="Arial"/>
          <w:szCs w:val="20"/>
        </w:rPr>
        <w:t>a</w:t>
      </w:r>
      <w:r>
        <w:rPr>
          <w:rFonts w:cs="Arial"/>
          <w:szCs w:val="20"/>
        </w:rPr>
        <w:t xml:space="preserve"> and </w:t>
      </w:r>
      <w:r>
        <w:rPr>
          <w:rFonts w:cs="Arial"/>
          <w:szCs w:val="20"/>
        </w:rPr>
        <w:fldChar w:fldCharType="begin"/>
      </w:r>
      <w:r>
        <w:rPr>
          <w:rFonts w:cs="Arial"/>
          <w:szCs w:val="20"/>
        </w:rPr>
        <w:instrText xml:space="preserve"> REF _Ref521411456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6</w:t>
      </w:r>
      <w:r>
        <w:rPr>
          <w:rFonts w:cs="Arial"/>
          <w:szCs w:val="20"/>
        </w:rPr>
        <w:fldChar w:fldCharType="end"/>
      </w:r>
      <w:r>
        <w:rPr>
          <w:rFonts w:cs="Arial"/>
          <w:szCs w:val="20"/>
        </w:rPr>
        <w:t>a</w:t>
      </w:r>
      <w:r w:rsidRPr="004F62B6">
        <w:rPr>
          <w:rFonts w:cs="Arial"/>
          <w:szCs w:val="20"/>
        </w:rPr>
        <w:t xml:space="preserve">), suggesting season exerts a stronger influence on temperature than magnitude </w:t>
      </w:r>
      <w:r w:rsidR="005220F4">
        <w:rPr>
          <w:rFonts w:cs="Arial"/>
          <w:szCs w:val="20"/>
        </w:rPr>
        <w:t xml:space="preserve">or delivery </w:t>
      </w:r>
      <w:r w:rsidRPr="004F62B6">
        <w:rPr>
          <w:rFonts w:cs="Arial"/>
          <w:szCs w:val="20"/>
        </w:rPr>
        <w:t>of flows.</w:t>
      </w:r>
    </w:p>
    <w:p w14:paraId="321BCCF5" w14:textId="6A469B08" w:rsidR="00D7015B" w:rsidRDefault="00072F3E" w:rsidP="00D7015B">
      <w:pPr>
        <w:rPr>
          <w:szCs w:val="20"/>
        </w:rPr>
      </w:pPr>
      <w:r>
        <w:rPr>
          <w:rFonts w:cs="Arial"/>
          <w:szCs w:val="20"/>
        </w:rPr>
        <w:t>Similar to</w:t>
      </w:r>
      <w:r w:rsidR="00D7015B" w:rsidRPr="00112978">
        <w:rPr>
          <w:rFonts w:cs="Arial"/>
          <w:szCs w:val="20"/>
        </w:rPr>
        <w:t xml:space="preserve"> previous years, mean daily pH values were consistently alkaline</w:t>
      </w:r>
      <w:r w:rsidR="00D7015B">
        <w:rPr>
          <w:rFonts w:cs="Arial"/>
          <w:szCs w:val="20"/>
        </w:rPr>
        <w:t xml:space="preserve"> (</w:t>
      </w:r>
      <w:r w:rsidR="00D7015B">
        <w:rPr>
          <w:rFonts w:cs="Arial"/>
          <w:szCs w:val="20"/>
        </w:rPr>
        <w:fldChar w:fldCharType="begin"/>
      </w:r>
      <w:r w:rsidR="00D7015B">
        <w:rPr>
          <w:rFonts w:cs="Arial"/>
          <w:szCs w:val="20"/>
        </w:rPr>
        <w:instrText xml:space="preserve"> REF _Ref521411456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6</w:t>
      </w:r>
      <w:r w:rsidR="00D7015B">
        <w:rPr>
          <w:rFonts w:cs="Arial"/>
          <w:szCs w:val="20"/>
        </w:rPr>
        <w:fldChar w:fldCharType="end"/>
      </w:r>
      <w:r w:rsidR="00D7015B">
        <w:rPr>
          <w:rFonts w:cs="Arial"/>
          <w:szCs w:val="20"/>
        </w:rPr>
        <w:t>b)</w:t>
      </w:r>
      <w:r w:rsidR="00D7015B" w:rsidRPr="00112978">
        <w:rPr>
          <w:rFonts w:cs="Arial"/>
          <w:szCs w:val="20"/>
        </w:rPr>
        <w:t xml:space="preserve">, ranging from 7.8 to 8.4 </w:t>
      </w:r>
      <w:r w:rsidR="00D7015B">
        <w:rPr>
          <w:rFonts w:cs="Arial"/>
          <w:szCs w:val="20"/>
        </w:rPr>
        <w:t>pH</w:t>
      </w:r>
      <w:r w:rsidR="00D7015B" w:rsidRPr="00112978">
        <w:rPr>
          <w:rFonts w:cs="Arial"/>
          <w:szCs w:val="20"/>
        </w:rPr>
        <w:t xml:space="preserve"> </w:t>
      </w:r>
      <w:r w:rsidR="00D7015B">
        <w:rPr>
          <w:rFonts w:cs="Arial"/>
          <w:szCs w:val="20"/>
        </w:rPr>
        <w:t xml:space="preserve">and </w:t>
      </w:r>
      <w:r w:rsidR="00D7015B" w:rsidRPr="00112978">
        <w:rPr>
          <w:rFonts w:cs="Arial"/>
          <w:szCs w:val="20"/>
        </w:rPr>
        <w:t>were significantly lower during the environmental water delivery periods (</w:t>
      </w:r>
      <w:r w:rsidR="00D7015B">
        <w:rPr>
          <w:rFonts w:cs="Arial"/>
          <w:szCs w:val="20"/>
        </w:rPr>
        <w:fldChar w:fldCharType="begin"/>
      </w:r>
      <w:r w:rsidR="00D7015B">
        <w:rPr>
          <w:rFonts w:cs="Arial"/>
          <w:szCs w:val="20"/>
        </w:rPr>
        <w:instrText xml:space="preserve"> REF _Ref521416518 \h </w:instrText>
      </w:r>
      <w:r w:rsidR="00D7015B">
        <w:rPr>
          <w:rFonts w:cs="Arial"/>
          <w:szCs w:val="20"/>
        </w:rPr>
      </w:r>
      <w:r w:rsidR="00D7015B">
        <w:rPr>
          <w:rFonts w:cs="Arial"/>
          <w:szCs w:val="20"/>
        </w:rPr>
        <w:fldChar w:fldCharType="separate"/>
      </w:r>
      <w:r w:rsidR="000D3CFD">
        <w:t xml:space="preserve">Table </w:t>
      </w:r>
      <w:r w:rsidR="000D3CFD">
        <w:rPr>
          <w:noProof/>
        </w:rPr>
        <w:t>C</w:t>
      </w:r>
      <w:r w:rsidR="000D3CFD">
        <w:noBreakHyphen/>
      </w:r>
      <w:r w:rsidR="000D3CFD">
        <w:rPr>
          <w:noProof/>
        </w:rPr>
        <w:t>6</w:t>
      </w:r>
      <w:r w:rsidR="00D7015B">
        <w:rPr>
          <w:rFonts w:cs="Arial"/>
          <w:szCs w:val="20"/>
        </w:rPr>
        <w:fldChar w:fldCharType="end"/>
      </w:r>
      <w:r w:rsidR="00D7015B" w:rsidRPr="00112978">
        <w:rPr>
          <w:rFonts w:cs="Arial"/>
          <w:szCs w:val="20"/>
        </w:rPr>
        <w:t xml:space="preserve">). </w:t>
      </w:r>
      <w:r w:rsidR="00D7015B">
        <w:rPr>
          <w:rFonts w:cs="Arial"/>
          <w:szCs w:val="20"/>
        </w:rPr>
        <w:t>In EW event 1 and 2, m</w:t>
      </w:r>
      <w:r w:rsidR="00D7015B" w:rsidRPr="00112978">
        <w:rPr>
          <w:rFonts w:cs="Arial"/>
          <w:szCs w:val="20"/>
        </w:rPr>
        <w:t xml:space="preserve">ean daily pH decreased to within the ANZECC guideline trigger value (pH between 6.5 and 8; </w:t>
      </w:r>
      <w:r w:rsidR="00D7015B">
        <w:rPr>
          <w:rFonts w:cs="Arial"/>
          <w:szCs w:val="20"/>
        </w:rPr>
        <w:fldChar w:fldCharType="begin"/>
      </w:r>
      <w:r w:rsidR="00D7015B">
        <w:rPr>
          <w:rFonts w:cs="Arial"/>
          <w:szCs w:val="20"/>
        </w:rPr>
        <w:instrText xml:space="preserve"> REF _Ref521411439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4</w:t>
      </w:r>
      <w:r w:rsidR="00D7015B">
        <w:rPr>
          <w:rFonts w:cs="Arial"/>
          <w:szCs w:val="20"/>
        </w:rPr>
        <w:fldChar w:fldCharType="end"/>
      </w:r>
      <w:r w:rsidR="00D7015B">
        <w:rPr>
          <w:rFonts w:cs="Arial"/>
          <w:szCs w:val="20"/>
        </w:rPr>
        <w:t>c</w:t>
      </w:r>
      <w:r w:rsidR="00D7015B" w:rsidRPr="00112978">
        <w:rPr>
          <w:rFonts w:cs="Arial"/>
          <w:szCs w:val="20"/>
        </w:rPr>
        <w:t>) four an</w:t>
      </w:r>
      <w:r w:rsidR="00D7015B">
        <w:rPr>
          <w:rFonts w:cs="Arial"/>
          <w:szCs w:val="20"/>
        </w:rPr>
        <w:t xml:space="preserve">d six days after both </w:t>
      </w:r>
      <w:r w:rsidR="00D7015B" w:rsidRPr="00112978">
        <w:rPr>
          <w:rFonts w:cs="Arial"/>
          <w:szCs w:val="20"/>
        </w:rPr>
        <w:t>events</w:t>
      </w:r>
      <w:r w:rsidR="00D7015B">
        <w:rPr>
          <w:rFonts w:cs="Arial"/>
          <w:szCs w:val="20"/>
        </w:rPr>
        <w:t xml:space="preserve"> started</w:t>
      </w:r>
      <w:r w:rsidR="00D7015B" w:rsidRPr="00112978">
        <w:rPr>
          <w:rFonts w:cs="Arial"/>
          <w:szCs w:val="20"/>
        </w:rPr>
        <w:t xml:space="preserve">. The regression </w:t>
      </w:r>
      <w:r w:rsidR="00D7015B">
        <w:rPr>
          <w:rFonts w:cs="Arial"/>
          <w:szCs w:val="20"/>
        </w:rPr>
        <w:t xml:space="preserve">analysis suggested </w:t>
      </w:r>
      <w:r w:rsidR="00D7015B" w:rsidRPr="00112978">
        <w:rPr>
          <w:rFonts w:cs="Arial"/>
          <w:szCs w:val="20"/>
        </w:rPr>
        <w:t>that an increase in discharge was correlated with a decrease in pH (</w:t>
      </w:r>
      <w:r w:rsidR="00D7015B">
        <w:rPr>
          <w:rFonts w:cs="Arial"/>
          <w:szCs w:val="20"/>
        </w:rPr>
        <w:fldChar w:fldCharType="begin"/>
      </w:r>
      <w:r w:rsidR="00D7015B">
        <w:rPr>
          <w:rFonts w:cs="Arial"/>
          <w:szCs w:val="20"/>
        </w:rPr>
        <w:instrText xml:space="preserve"> REF _Ref521411447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5</w:t>
      </w:r>
      <w:r w:rsidR="00D7015B">
        <w:rPr>
          <w:rFonts w:cs="Arial"/>
          <w:szCs w:val="20"/>
        </w:rPr>
        <w:fldChar w:fldCharType="end"/>
      </w:r>
      <w:r w:rsidR="00D7015B" w:rsidRPr="00112978">
        <w:rPr>
          <w:rFonts w:cs="Arial"/>
          <w:szCs w:val="20"/>
        </w:rPr>
        <w:t xml:space="preserve">b). </w:t>
      </w:r>
    </w:p>
    <w:p w14:paraId="6F92A007" w14:textId="21037F1C" w:rsidR="00D7015B" w:rsidRPr="00112978" w:rsidRDefault="00D7015B" w:rsidP="00D7015B">
      <w:pPr>
        <w:rPr>
          <w:szCs w:val="20"/>
        </w:rPr>
      </w:pPr>
      <w:r>
        <w:rPr>
          <w:szCs w:val="20"/>
        </w:rPr>
        <w:t>Mean daily conductivity ranged from 0.15 to 0.74</w:t>
      </w:r>
      <w:r w:rsidRPr="003E39F4">
        <w:rPr>
          <w:rFonts w:cs="Arial"/>
          <w:szCs w:val="20"/>
        </w:rPr>
        <w:t xml:space="preserve"> </w:t>
      </w:r>
      <w:r>
        <w:rPr>
          <w:rFonts w:cs="Arial"/>
          <w:szCs w:val="20"/>
        </w:rPr>
        <w:t>mS/cm</w:t>
      </w:r>
      <w:r w:rsidRPr="000951B8">
        <w:rPr>
          <w:rFonts w:cs="Arial"/>
          <w:szCs w:val="20"/>
        </w:rPr>
        <w:t xml:space="preserve"> and </w:t>
      </w:r>
      <w:r>
        <w:rPr>
          <w:rFonts w:cs="Arial"/>
          <w:szCs w:val="20"/>
        </w:rPr>
        <w:t>was</w:t>
      </w:r>
      <w:r w:rsidRPr="000951B8">
        <w:rPr>
          <w:rFonts w:cs="Arial"/>
          <w:szCs w:val="20"/>
        </w:rPr>
        <w:t xml:space="preserve"> consistently within the ANZECC </w:t>
      </w:r>
      <w:r w:rsidRPr="00112978">
        <w:rPr>
          <w:rFonts w:cs="Arial"/>
          <w:szCs w:val="20"/>
        </w:rPr>
        <w:t xml:space="preserve">guideline trigger value (0.125 and 2.2 mS/cm; </w:t>
      </w:r>
      <w:r w:rsidR="00547298">
        <w:rPr>
          <w:rFonts w:cs="Arial"/>
          <w:szCs w:val="20"/>
        </w:rPr>
        <w:fldChar w:fldCharType="begin"/>
      </w:r>
      <w:r w:rsidR="00547298">
        <w:rPr>
          <w:rFonts w:cs="Arial"/>
          <w:szCs w:val="20"/>
        </w:rPr>
        <w:instrText xml:space="preserve"> REF _Ref521411439 \h </w:instrText>
      </w:r>
      <w:r w:rsidR="00547298">
        <w:rPr>
          <w:rFonts w:cs="Arial"/>
          <w:szCs w:val="20"/>
        </w:rPr>
      </w:r>
      <w:r w:rsidR="00547298">
        <w:rPr>
          <w:rFonts w:cs="Arial"/>
          <w:szCs w:val="20"/>
        </w:rPr>
        <w:fldChar w:fldCharType="separate"/>
      </w:r>
      <w:r w:rsidR="000D3CFD">
        <w:t xml:space="preserve">Figure </w:t>
      </w:r>
      <w:r w:rsidR="000D3CFD">
        <w:rPr>
          <w:noProof/>
        </w:rPr>
        <w:t>C</w:t>
      </w:r>
      <w:r w:rsidR="000D3CFD">
        <w:noBreakHyphen/>
      </w:r>
      <w:r w:rsidR="000D3CFD">
        <w:rPr>
          <w:noProof/>
        </w:rPr>
        <w:t>4</w:t>
      </w:r>
      <w:r w:rsidR="00547298">
        <w:rPr>
          <w:rFonts w:cs="Arial"/>
          <w:szCs w:val="20"/>
        </w:rPr>
        <w:fldChar w:fldCharType="end"/>
      </w:r>
      <w:r>
        <w:rPr>
          <w:rFonts w:cs="Arial"/>
          <w:szCs w:val="20"/>
        </w:rPr>
        <w:t>d</w:t>
      </w:r>
      <w:r w:rsidRPr="00112978">
        <w:rPr>
          <w:rFonts w:cs="Arial"/>
          <w:szCs w:val="20"/>
        </w:rPr>
        <w:t>)</w:t>
      </w:r>
      <w:r>
        <w:rPr>
          <w:rFonts w:cs="Arial"/>
          <w:szCs w:val="20"/>
        </w:rPr>
        <w:t xml:space="preserve"> throughout the period of available data</w:t>
      </w:r>
      <w:r w:rsidRPr="00112978">
        <w:rPr>
          <w:rFonts w:cs="Arial"/>
          <w:szCs w:val="20"/>
        </w:rPr>
        <w:t xml:space="preserve">. </w:t>
      </w:r>
      <w:r w:rsidRPr="00112978">
        <w:rPr>
          <w:szCs w:val="20"/>
        </w:rPr>
        <w:t xml:space="preserve">During environmental water delivery periods, mean daily conductivity was significantly lower, highlighting the potential dilution effects provided by environmental water to the Gwydir </w:t>
      </w:r>
      <w:r>
        <w:rPr>
          <w:szCs w:val="20"/>
        </w:rPr>
        <w:t>River</w:t>
      </w:r>
      <w:r w:rsidRPr="00112978">
        <w:rPr>
          <w:szCs w:val="20"/>
        </w:rPr>
        <w:t xml:space="preserve"> (</w:t>
      </w:r>
      <w:r>
        <w:rPr>
          <w:szCs w:val="20"/>
        </w:rPr>
        <w:fldChar w:fldCharType="begin"/>
      </w:r>
      <w:r>
        <w:rPr>
          <w:szCs w:val="20"/>
        </w:rPr>
        <w:instrText xml:space="preserve"> REF _Ref521416518 \h </w:instrText>
      </w:r>
      <w:r>
        <w:rPr>
          <w:szCs w:val="20"/>
        </w:rPr>
      </w:r>
      <w:r>
        <w:rPr>
          <w:szCs w:val="20"/>
        </w:rPr>
        <w:fldChar w:fldCharType="separate"/>
      </w:r>
      <w:r w:rsidR="000D3CFD">
        <w:t xml:space="preserve">Table </w:t>
      </w:r>
      <w:r w:rsidR="000D3CFD">
        <w:rPr>
          <w:noProof/>
        </w:rPr>
        <w:t>C</w:t>
      </w:r>
      <w:r w:rsidR="000D3CFD">
        <w:noBreakHyphen/>
      </w:r>
      <w:r w:rsidR="000D3CFD">
        <w:rPr>
          <w:noProof/>
        </w:rPr>
        <w:t>6</w:t>
      </w:r>
      <w:r>
        <w:rPr>
          <w:szCs w:val="20"/>
        </w:rPr>
        <w:fldChar w:fldCharType="end"/>
      </w:r>
      <w:r w:rsidRPr="00112978">
        <w:rPr>
          <w:szCs w:val="20"/>
        </w:rPr>
        <w:t xml:space="preserve">). </w:t>
      </w:r>
      <w:r w:rsidRPr="00112978">
        <w:rPr>
          <w:rFonts w:cs="Arial"/>
          <w:szCs w:val="20"/>
        </w:rPr>
        <w:t xml:space="preserve">An increase in discharge was negatively correlated </w:t>
      </w:r>
      <w:r>
        <w:rPr>
          <w:rFonts w:cs="Arial"/>
          <w:szCs w:val="20"/>
        </w:rPr>
        <w:t>with</w:t>
      </w:r>
      <w:r w:rsidRPr="00112978">
        <w:rPr>
          <w:rFonts w:cs="Arial"/>
          <w:szCs w:val="20"/>
        </w:rPr>
        <w:t xml:space="preserve"> conductivity (</w:t>
      </w:r>
      <w:r>
        <w:rPr>
          <w:rFonts w:cs="Arial"/>
          <w:szCs w:val="20"/>
        </w:rPr>
        <w:fldChar w:fldCharType="begin"/>
      </w:r>
      <w:r>
        <w:rPr>
          <w:rFonts w:cs="Arial"/>
          <w:szCs w:val="20"/>
        </w:rPr>
        <w:instrText xml:space="preserve"> REF _Ref521411447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5</w:t>
      </w:r>
      <w:r>
        <w:rPr>
          <w:rFonts w:cs="Arial"/>
          <w:szCs w:val="20"/>
        </w:rPr>
        <w:fldChar w:fldCharType="end"/>
      </w:r>
      <w:r w:rsidRPr="00112978">
        <w:rPr>
          <w:rFonts w:cs="Arial"/>
          <w:szCs w:val="20"/>
        </w:rPr>
        <w:t xml:space="preserve">c). Conductivity ranges </w:t>
      </w:r>
      <w:r>
        <w:rPr>
          <w:rFonts w:cs="Arial"/>
          <w:szCs w:val="20"/>
        </w:rPr>
        <w:t xml:space="preserve">have been </w:t>
      </w:r>
      <w:r w:rsidRPr="00112978">
        <w:rPr>
          <w:rFonts w:cs="Arial"/>
          <w:szCs w:val="20"/>
        </w:rPr>
        <w:t xml:space="preserve">similar </w:t>
      </w:r>
      <w:r>
        <w:rPr>
          <w:rFonts w:cs="Arial"/>
          <w:szCs w:val="20"/>
        </w:rPr>
        <w:t>across the four years of the LTIM project</w:t>
      </w:r>
      <w:r w:rsidRPr="00112978">
        <w:rPr>
          <w:rFonts w:cs="Arial"/>
          <w:szCs w:val="20"/>
        </w:rPr>
        <w:t xml:space="preserve"> </w:t>
      </w:r>
      <w:r>
        <w:rPr>
          <w:rFonts w:cs="Arial"/>
          <w:szCs w:val="20"/>
        </w:rPr>
        <w:t>(</w:t>
      </w:r>
      <w:r>
        <w:rPr>
          <w:rFonts w:cs="Arial"/>
          <w:szCs w:val="20"/>
        </w:rPr>
        <w:fldChar w:fldCharType="begin"/>
      </w:r>
      <w:r>
        <w:rPr>
          <w:rFonts w:cs="Arial"/>
          <w:szCs w:val="20"/>
        </w:rPr>
        <w:instrText xml:space="preserve"> REF _Ref521411456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6</w:t>
      </w:r>
      <w:r>
        <w:rPr>
          <w:rFonts w:cs="Arial"/>
          <w:szCs w:val="20"/>
        </w:rPr>
        <w:fldChar w:fldCharType="end"/>
      </w:r>
      <w:r>
        <w:rPr>
          <w:rFonts w:cs="Arial"/>
          <w:szCs w:val="20"/>
        </w:rPr>
        <w:t>d; Commonwealth of Australia,</w:t>
      </w:r>
      <w:r w:rsidRPr="00112978">
        <w:rPr>
          <w:rFonts w:cs="Arial"/>
          <w:szCs w:val="20"/>
        </w:rPr>
        <w:t xml:space="preserve"> 2016). </w:t>
      </w:r>
    </w:p>
    <w:p w14:paraId="67122241" w14:textId="27074634" w:rsidR="00D7015B" w:rsidRPr="00B641B3" w:rsidRDefault="00D7015B" w:rsidP="00D7015B">
      <w:pPr>
        <w:rPr>
          <w:rFonts w:cs="Arial"/>
          <w:szCs w:val="20"/>
        </w:rPr>
      </w:pPr>
      <w:r w:rsidRPr="00B641B3">
        <w:rPr>
          <w:rFonts w:cs="Arial"/>
          <w:szCs w:val="20"/>
        </w:rPr>
        <w:t>Mean daily dissolved oxygen concentrations range from 64</w:t>
      </w:r>
      <w:r w:rsidR="005D6073">
        <w:rPr>
          <w:rFonts w:cs="Arial"/>
          <w:szCs w:val="20"/>
        </w:rPr>
        <w:t xml:space="preserve"> – </w:t>
      </w:r>
      <w:r w:rsidRPr="00B641B3">
        <w:rPr>
          <w:rFonts w:cs="Arial"/>
          <w:szCs w:val="20"/>
        </w:rPr>
        <w:t>105%</w:t>
      </w:r>
      <w:r w:rsidR="005D6073">
        <w:rPr>
          <w:rFonts w:cs="Arial"/>
          <w:szCs w:val="20"/>
        </w:rPr>
        <w:t>. Recorded values</w:t>
      </w:r>
      <w:r w:rsidRPr="00B641B3">
        <w:rPr>
          <w:rFonts w:cs="Arial"/>
          <w:szCs w:val="20"/>
        </w:rPr>
        <w:t xml:space="preserve"> were outside the ANZECC water quality guideline (85-110% in dissolved oxygen percent) after a natural rainfall event in mid-October 2017 and on a few</w:t>
      </w:r>
      <w:r>
        <w:rPr>
          <w:rFonts w:cs="Arial"/>
          <w:szCs w:val="20"/>
        </w:rPr>
        <w:t xml:space="preserve"> other</w:t>
      </w:r>
      <w:r w:rsidRPr="00B641B3">
        <w:rPr>
          <w:rFonts w:cs="Arial"/>
          <w:szCs w:val="20"/>
        </w:rPr>
        <w:t xml:space="preserve"> occasions (</w:t>
      </w:r>
      <w:r>
        <w:rPr>
          <w:rFonts w:cs="Arial"/>
          <w:szCs w:val="20"/>
        </w:rPr>
        <w:fldChar w:fldCharType="begin"/>
      </w:r>
      <w:r>
        <w:rPr>
          <w:rFonts w:cs="Arial"/>
          <w:szCs w:val="20"/>
        </w:rPr>
        <w:instrText xml:space="preserve"> REF _Ref521411439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4</w:t>
      </w:r>
      <w:r>
        <w:rPr>
          <w:rFonts w:cs="Arial"/>
          <w:szCs w:val="20"/>
        </w:rPr>
        <w:fldChar w:fldCharType="end"/>
      </w:r>
      <w:r>
        <w:rPr>
          <w:rFonts w:cs="Arial"/>
          <w:szCs w:val="20"/>
        </w:rPr>
        <w:t>e</w:t>
      </w:r>
      <w:r w:rsidRPr="00B641B3">
        <w:rPr>
          <w:rFonts w:cs="Arial"/>
          <w:szCs w:val="20"/>
        </w:rPr>
        <w:t xml:space="preserve">). There was </w:t>
      </w:r>
      <w:r>
        <w:rPr>
          <w:rFonts w:cs="Arial"/>
          <w:szCs w:val="20"/>
        </w:rPr>
        <w:t xml:space="preserve">a </w:t>
      </w:r>
      <w:r w:rsidRPr="00B641B3">
        <w:rPr>
          <w:rFonts w:cs="Arial"/>
          <w:szCs w:val="20"/>
        </w:rPr>
        <w:t>significant difference in dissolved oxygen concentrations between environmental water delivery periods and non-environmental water delivery periods (</w:t>
      </w:r>
      <w:r>
        <w:rPr>
          <w:rFonts w:cs="Arial"/>
          <w:szCs w:val="20"/>
        </w:rPr>
        <w:fldChar w:fldCharType="begin"/>
      </w:r>
      <w:r>
        <w:rPr>
          <w:rFonts w:cs="Arial"/>
          <w:szCs w:val="20"/>
        </w:rPr>
        <w:instrText xml:space="preserve"> REF _Ref521416518 \h </w:instrText>
      </w:r>
      <w:r>
        <w:rPr>
          <w:rFonts w:cs="Arial"/>
          <w:szCs w:val="20"/>
        </w:rPr>
      </w:r>
      <w:r>
        <w:rPr>
          <w:rFonts w:cs="Arial"/>
          <w:szCs w:val="20"/>
        </w:rPr>
        <w:fldChar w:fldCharType="separate"/>
      </w:r>
      <w:r w:rsidR="000D3CFD">
        <w:t xml:space="preserve">Table </w:t>
      </w:r>
      <w:r w:rsidR="000D3CFD">
        <w:rPr>
          <w:noProof/>
        </w:rPr>
        <w:t>C</w:t>
      </w:r>
      <w:r w:rsidR="000D3CFD">
        <w:noBreakHyphen/>
      </w:r>
      <w:r w:rsidR="000D3CFD">
        <w:rPr>
          <w:noProof/>
        </w:rPr>
        <w:t>6</w:t>
      </w:r>
      <w:r>
        <w:rPr>
          <w:rFonts w:cs="Arial"/>
          <w:szCs w:val="20"/>
        </w:rPr>
        <w:fldChar w:fldCharType="end"/>
      </w:r>
      <w:r w:rsidRPr="00B641B3">
        <w:rPr>
          <w:rFonts w:cs="Arial"/>
          <w:szCs w:val="20"/>
        </w:rPr>
        <w:t>). Dissolved oxygen concentration has a poor correlation with discharge (</w:t>
      </w:r>
      <w:r>
        <w:rPr>
          <w:rFonts w:cs="Arial"/>
          <w:szCs w:val="20"/>
        </w:rPr>
        <w:fldChar w:fldCharType="begin"/>
      </w:r>
      <w:r>
        <w:rPr>
          <w:rFonts w:cs="Arial"/>
          <w:szCs w:val="20"/>
        </w:rPr>
        <w:instrText xml:space="preserve"> REF _Ref521411447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5</w:t>
      </w:r>
      <w:r>
        <w:rPr>
          <w:rFonts w:cs="Arial"/>
          <w:szCs w:val="20"/>
        </w:rPr>
        <w:fldChar w:fldCharType="end"/>
      </w:r>
      <w:r w:rsidRPr="00B641B3">
        <w:rPr>
          <w:rFonts w:cs="Arial"/>
          <w:szCs w:val="20"/>
        </w:rPr>
        <w:t xml:space="preserve">d), and was </w:t>
      </w:r>
      <w:r>
        <w:rPr>
          <w:rFonts w:cs="Arial"/>
          <w:szCs w:val="20"/>
        </w:rPr>
        <w:t>within a</w:t>
      </w:r>
      <w:r w:rsidRPr="00B641B3">
        <w:rPr>
          <w:rFonts w:cs="Arial"/>
          <w:szCs w:val="20"/>
        </w:rPr>
        <w:t xml:space="preserve"> similar range</w:t>
      </w:r>
      <w:r>
        <w:rPr>
          <w:rFonts w:cs="Arial"/>
          <w:szCs w:val="20"/>
        </w:rPr>
        <w:t xml:space="preserve"> of concentrations</w:t>
      </w:r>
      <w:r w:rsidRPr="00B641B3">
        <w:rPr>
          <w:rFonts w:cs="Arial"/>
          <w:szCs w:val="20"/>
        </w:rPr>
        <w:t xml:space="preserve"> compared with previous years (</w:t>
      </w:r>
      <w:r>
        <w:rPr>
          <w:rFonts w:cs="Arial"/>
          <w:szCs w:val="20"/>
        </w:rPr>
        <w:fldChar w:fldCharType="begin"/>
      </w:r>
      <w:r>
        <w:rPr>
          <w:rFonts w:cs="Arial"/>
          <w:szCs w:val="20"/>
        </w:rPr>
        <w:instrText xml:space="preserve"> REF _Ref521411456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6</w:t>
      </w:r>
      <w:r>
        <w:rPr>
          <w:rFonts w:cs="Arial"/>
          <w:szCs w:val="20"/>
        </w:rPr>
        <w:fldChar w:fldCharType="end"/>
      </w:r>
      <w:r>
        <w:rPr>
          <w:rFonts w:cs="Arial"/>
          <w:szCs w:val="20"/>
        </w:rPr>
        <w:t>e</w:t>
      </w:r>
      <w:r w:rsidRPr="00B641B3">
        <w:rPr>
          <w:rFonts w:cs="Arial"/>
          <w:szCs w:val="20"/>
        </w:rPr>
        <w:t>).</w:t>
      </w:r>
    </w:p>
    <w:p w14:paraId="3DB8FF3D" w14:textId="03455A73" w:rsidR="00D7015B" w:rsidRDefault="00D7015B" w:rsidP="00D7015B">
      <w:pPr>
        <w:pStyle w:val="Caption"/>
        <w:keepNext/>
      </w:pPr>
      <w:bookmarkStart w:id="48" w:name="_Ref521416518"/>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6</w:t>
      </w:r>
      <w:r w:rsidR="00F276BC">
        <w:rPr>
          <w:noProof/>
        </w:rPr>
        <w:fldChar w:fldCharType="end"/>
      </w:r>
      <w:bookmarkEnd w:id="48"/>
      <w:r>
        <w:t xml:space="preserve">: </w:t>
      </w:r>
      <w:r w:rsidRPr="00061B05">
        <w:rPr>
          <w:rFonts w:cs="Arial"/>
          <w:szCs w:val="18"/>
        </w:rPr>
        <w:t>Mean ± standard deviation (SD) of measured water quality indicators in Environmental Water delivery periods (EW) and non-Environmental Water delivery periods (non-EW)</w:t>
      </w:r>
      <w:r w:rsidR="005220F4">
        <w:rPr>
          <w:rFonts w:cs="Arial"/>
          <w:szCs w:val="18"/>
        </w:rPr>
        <w:t xml:space="preserve"> at the Pallamallawa Station</w:t>
      </w:r>
      <w:r w:rsidRPr="00061B05">
        <w:rPr>
          <w:rFonts w:cs="Arial"/>
          <w:szCs w:val="18"/>
        </w:rPr>
        <w:t>. Mann-Whitney U test and Regression results with significant different at p &lt;0.05 *.</w:t>
      </w:r>
    </w:p>
    <w:tbl>
      <w:tblPr>
        <w:tblW w:w="0" w:type="auto"/>
        <w:tblLayout w:type="fixed"/>
        <w:tblLook w:val="04A0" w:firstRow="1" w:lastRow="0" w:firstColumn="1" w:lastColumn="0" w:noHBand="0" w:noVBand="1"/>
      </w:tblPr>
      <w:tblGrid>
        <w:gridCol w:w="1701"/>
        <w:gridCol w:w="993"/>
        <w:gridCol w:w="776"/>
        <w:gridCol w:w="581"/>
        <w:gridCol w:w="705"/>
        <w:gridCol w:w="581"/>
        <w:gridCol w:w="1086"/>
        <w:gridCol w:w="898"/>
        <w:gridCol w:w="1879"/>
      </w:tblGrid>
      <w:tr w:rsidR="00D7015B" w:rsidRPr="00E921A2" w14:paraId="02FAA552" w14:textId="77777777" w:rsidTr="00DE1D8C">
        <w:trPr>
          <w:trHeight w:val="300"/>
        </w:trPr>
        <w:tc>
          <w:tcPr>
            <w:tcW w:w="1701" w:type="dxa"/>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7D24A903"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Variable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74E0D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Unit</w:t>
            </w:r>
          </w:p>
        </w:tc>
        <w:tc>
          <w:tcPr>
            <w:tcW w:w="1357"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E23840"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EW</w:t>
            </w:r>
          </w:p>
        </w:tc>
        <w:tc>
          <w:tcPr>
            <w:tcW w:w="128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94C62A"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non-EW</w:t>
            </w:r>
          </w:p>
        </w:tc>
        <w:tc>
          <w:tcPr>
            <w:tcW w:w="198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834513"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U test</w:t>
            </w:r>
          </w:p>
        </w:tc>
        <w:tc>
          <w:tcPr>
            <w:tcW w:w="1879" w:type="dxa"/>
            <w:vMerge w:val="restart"/>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55FDC1A4"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Regression r</w:t>
            </w:r>
            <w:r w:rsidRPr="00E921A2">
              <w:rPr>
                <w:rFonts w:cs="Arial"/>
                <w:color w:val="000000"/>
                <w:sz w:val="18"/>
                <w:szCs w:val="18"/>
                <w:vertAlign w:val="superscript"/>
              </w:rPr>
              <w:t>2</w:t>
            </w:r>
          </w:p>
        </w:tc>
      </w:tr>
      <w:tr w:rsidR="00D7015B" w:rsidRPr="00E921A2" w14:paraId="1022B232" w14:textId="77777777" w:rsidTr="00DE1D8C">
        <w:trPr>
          <w:trHeight w:val="300"/>
        </w:trPr>
        <w:tc>
          <w:tcPr>
            <w:tcW w:w="1701" w:type="dxa"/>
            <w:vMerge/>
            <w:tcBorders>
              <w:top w:val="single" w:sz="4" w:space="0" w:color="auto"/>
              <w:bottom w:val="single" w:sz="4" w:space="0" w:color="auto"/>
              <w:right w:val="single" w:sz="4" w:space="0" w:color="auto"/>
            </w:tcBorders>
            <w:shd w:val="clear" w:color="auto" w:fill="E7E6E6"/>
            <w:vAlign w:val="center"/>
            <w:hideMark/>
          </w:tcPr>
          <w:p w14:paraId="64A4EE1D" w14:textId="77777777" w:rsidR="00D7015B" w:rsidRPr="00E921A2" w:rsidRDefault="00D7015B" w:rsidP="00DE1D8C">
            <w:pPr>
              <w:spacing w:before="60" w:after="60"/>
              <w:rPr>
                <w:rFonts w:cs="Arial"/>
                <w:color w:val="000000"/>
                <w:sz w:val="18"/>
                <w:szCs w:val="18"/>
              </w:rPr>
            </w:pPr>
          </w:p>
        </w:tc>
        <w:tc>
          <w:tcPr>
            <w:tcW w:w="993"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264FB8A3" w14:textId="77777777" w:rsidR="00D7015B" w:rsidRPr="00E921A2" w:rsidRDefault="00D7015B" w:rsidP="00DE1D8C">
            <w:pPr>
              <w:spacing w:before="60" w:after="60"/>
              <w:rPr>
                <w:rFonts w:cs="Arial"/>
                <w:color w:val="000000"/>
                <w:sz w:val="18"/>
                <w:szCs w:val="18"/>
              </w:rPr>
            </w:pPr>
          </w:p>
        </w:tc>
        <w:tc>
          <w:tcPr>
            <w:tcW w:w="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B6B177C"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Mean</w:t>
            </w:r>
          </w:p>
        </w:tc>
        <w:tc>
          <w:tcPr>
            <w:tcW w:w="581" w:type="dxa"/>
            <w:tcBorders>
              <w:top w:val="nil"/>
              <w:left w:val="nil"/>
              <w:bottom w:val="single" w:sz="4" w:space="0" w:color="auto"/>
              <w:right w:val="single" w:sz="4" w:space="0" w:color="auto"/>
            </w:tcBorders>
            <w:shd w:val="clear" w:color="auto" w:fill="D9D9D9" w:themeFill="background1" w:themeFillShade="D9"/>
            <w:noWrap/>
            <w:vAlign w:val="center"/>
            <w:hideMark/>
          </w:tcPr>
          <w:p w14:paraId="3670DAD2"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±SD</w:t>
            </w:r>
          </w:p>
        </w:tc>
        <w:tc>
          <w:tcPr>
            <w:tcW w:w="705" w:type="dxa"/>
            <w:tcBorders>
              <w:top w:val="nil"/>
              <w:left w:val="nil"/>
              <w:bottom w:val="single" w:sz="4" w:space="0" w:color="auto"/>
              <w:right w:val="single" w:sz="4" w:space="0" w:color="auto"/>
            </w:tcBorders>
            <w:shd w:val="clear" w:color="auto" w:fill="D9D9D9" w:themeFill="background1" w:themeFillShade="D9"/>
            <w:noWrap/>
            <w:vAlign w:val="center"/>
            <w:hideMark/>
          </w:tcPr>
          <w:p w14:paraId="22877DE9"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Mean</w:t>
            </w:r>
          </w:p>
        </w:tc>
        <w:tc>
          <w:tcPr>
            <w:tcW w:w="581" w:type="dxa"/>
            <w:tcBorders>
              <w:top w:val="nil"/>
              <w:left w:val="nil"/>
              <w:bottom w:val="single" w:sz="4" w:space="0" w:color="auto"/>
              <w:right w:val="single" w:sz="4" w:space="0" w:color="auto"/>
            </w:tcBorders>
            <w:shd w:val="clear" w:color="auto" w:fill="D9D9D9" w:themeFill="background1" w:themeFillShade="D9"/>
            <w:noWrap/>
            <w:vAlign w:val="center"/>
            <w:hideMark/>
          </w:tcPr>
          <w:p w14:paraId="42F6226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±SD</w:t>
            </w:r>
          </w:p>
        </w:tc>
        <w:tc>
          <w:tcPr>
            <w:tcW w:w="1086" w:type="dxa"/>
            <w:tcBorders>
              <w:top w:val="nil"/>
              <w:left w:val="nil"/>
              <w:bottom w:val="single" w:sz="4" w:space="0" w:color="auto"/>
              <w:right w:val="single" w:sz="4" w:space="0" w:color="auto"/>
            </w:tcBorders>
            <w:shd w:val="clear" w:color="auto" w:fill="D9D9D9" w:themeFill="background1" w:themeFillShade="D9"/>
            <w:noWrap/>
            <w:vAlign w:val="center"/>
            <w:hideMark/>
          </w:tcPr>
          <w:p w14:paraId="779252DB"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chi-square</w:t>
            </w:r>
          </w:p>
        </w:tc>
        <w:tc>
          <w:tcPr>
            <w:tcW w:w="898" w:type="dxa"/>
            <w:tcBorders>
              <w:top w:val="nil"/>
              <w:left w:val="nil"/>
              <w:bottom w:val="single" w:sz="4" w:space="0" w:color="auto"/>
              <w:right w:val="single" w:sz="4" w:space="0" w:color="auto"/>
            </w:tcBorders>
            <w:shd w:val="clear" w:color="auto" w:fill="D9D9D9" w:themeFill="background1" w:themeFillShade="D9"/>
            <w:noWrap/>
            <w:vAlign w:val="center"/>
            <w:hideMark/>
          </w:tcPr>
          <w:p w14:paraId="4381976A"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p-value</w:t>
            </w:r>
          </w:p>
        </w:tc>
        <w:tc>
          <w:tcPr>
            <w:tcW w:w="1879" w:type="dxa"/>
            <w:vMerge/>
            <w:tcBorders>
              <w:top w:val="single" w:sz="4" w:space="0" w:color="auto"/>
              <w:left w:val="single" w:sz="4" w:space="0" w:color="auto"/>
              <w:bottom w:val="single" w:sz="4" w:space="0" w:color="auto"/>
            </w:tcBorders>
            <w:shd w:val="clear" w:color="auto" w:fill="E7E6E6"/>
            <w:vAlign w:val="center"/>
            <w:hideMark/>
          </w:tcPr>
          <w:p w14:paraId="5D9AA116" w14:textId="77777777" w:rsidR="00D7015B" w:rsidRPr="00E921A2" w:rsidRDefault="00D7015B" w:rsidP="00DE1D8C">
            <w:pPr>
              <w:spacing w:before="60" w:after="60"/>
              <w:rPr>
                <w:rFonts w:cs="Arial"/>
                <w:color w:val="000000"/>
                <w:sz w:val="18"/>
                <w:szCs w:val="18"/>
              </w:rPr>
            </w:pPr>
          </w:p>
        </w:tc>
      </w:tr>
      <w:tr w:rsidR="00D7015B" w:rsidRPr="00E921A2" w14:paraId="37973781" w14:textId="77777777" w:rsidTr="00DE1D8C">
        <w:trPr>
          <w:trHeight w:val="300"/>
        </w:trPr>
        <w:tc>
          <w:tcPr>
            <w:tcW w:w="1701" w:type="dxa"/>
            <w:tcBorders>
              <w:top w:val="single" w:sz="4" w:space="0" w:color="auto"/>
              <w:bottom w:val="single" w:sz="4" w:space="0" w:color="auto"/>
              <w:right w:val="single" w:sz="4" w:space="0" w:color="auto"/>
            </w:tcBorders>
            <w:shd w:val="clear" w:color="auto" w:fill="auto"/>
            <w:noWrap/>
            <w:vAlign w:val="center"/>
          </w:tcPr>
          <w:p w14:paraId="1E1ADC8B"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Discharge</w:t>
            </w:r>
          </w:p>
        </w:tc>
        <w:tc>
          <w:tcPr>
            <w:tcW w:w="993" w:type="dxa"/>
            <w:tcBorders>
              <w:top w:val="nil"/>
              <w:left w:val="nil"/>
              <w:bottom w:val="single" w:sz="4" w:space="0" w:color="auto"/>
              <w:right w:val="single" w:sz="4" w:space="0" w:color="auto"/>
            </w:tcBorders>
            <w:shd w:val="clear" w:color="auto" w:fill="auto"/>
            <w:noWrap/>
            <w:vAlign w:val="center"/>
          </w:tcPr>
          <w:p w14:paraId="078B72B4"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ML/day</w:t>
            </w:r>
          </w:p>
        </w:tc>
        <w:tc>
          <w:tcPr>
            <w:tcW w:w="776" w:type="dxa"/>
            <w:tcBorders>
              <w:top w:val="nil"/>
              <w:left w:val="nil"/>
              <w:bottom w:val="single" w:sz="4" w:space="0" w:color="auto"/>
              <w:right w:val="single" w:sz="4" w:space="0" w:color="auto"/>
            </w:tcBorders>
            <w:shd w:val="clear" w:color="auto" w:fill="auto"/>
            <w:noWrap/>
            <w:vAlign w:val="center"/>
          </w:tcPr>
          <w:p w14:paraId="0BBC0B5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1328</w:t>
            </w:r>
          </w:p>
        </w:tc>
        <w:tc>
          <w:tcPr>
            <w:tcW w:w="581" w:type="dxa"/>
            <w:tcBorders>
              <w:top w:val="nil"/>
              <w:left w:val="nil"/>
              <w:bottom w:val="single" w:sz="4" w:space="0" w:color="auto"/>
              <w:right w:val="single" w:sz="4" w:space="0" w:color="auto"/>
            </w:tcBorders>
            <w:shd w:val="clear" w:color="auto" w:fill="auto"/>
            <w:noWrap/>
            <w:vAlign w:val="center"/>
          </w:tcPr>
          <w:p w14:paraId="480B683C"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579</w:t>
            </w:r>
          </w:p>
        </w:tc>
        <w:tc>
          <w:tcPr>
            <w:tcW w:w="705" w:type="dxa"/>
            <w:tcBorders>
              <w:top w:val="nil"/>
              <w:left w:val="nil"/>
              <w:bottom w:val="single" w:sz="4" w:space="0" w:color="auto"/>
              <w:right w:val="single" w:sz="4" w:space="0" w:color="auto"/>
            </w:tcBorders>
            <w:shd w:val="clear" w:color="auto" w:fill="auto"/>
            <w:noWrap/>
            <w:vAlign w:val="center"/>
          </w:tcPr>
          <w:p w14:paraId="78AAB403"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815</w:t>
            </w:r>
          </w:p>
        </w:tc>
        <w:tc>
          <w:tcPr>
            <w:tcW w:w="581" w:type="dxa"/>
            <w:tcBorders>
              <w:top w:val="nil"/>
              <w:left w:val="nil"/>
              <w:bottom w:val="single" w:sz="4" w:space="0" w:color="auto"/>
              <w:right w:val="single" w:sz="4" w:space="0" w:color="auto"/>
            </w:tcBorders>
            <w:shd w:val="clear" w:color="auto" w:fill="auto"/>
            <w:noWrap/>
            <w:vAlign w:val="center"/>
          </w:tcPr>
          <w:p w14:paraId="47C8DEB6"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531</w:t>
            </w:r>
          </w:p>
        </w:tc>
        <w:tc>
          <w:tcPr>
            <w:tcW w:w="1086" w:type="dxa"/>
            <w:tcBorders>
              <w:top w:val="nil"/>
              <w:left w:val="nil"/>
              <w:bottom w:val="single" w:sz="4" w:space="0" w:color="auto"/>
              <w:right w:val="single" w:sz="4" w:space="0" w:color="auto"/>
            </w:tcBorders>
            <w:shd w:val="clear" w:color="auto" w:fill="auto"/>
            <w:noWrap/>
            <w:vAlign w:val="center"/>
          </w:tcPr>
          <w:p w14:paraId="0014BD4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11.72</w:t>
            </w:r>
          </w:p>
        </w:tc>
        <w:tc>
          <w:tcPr>
            <w:tcW w:w="898" w:type="dxa"/>
            <w:tcBorders>
              <w:top w:val="nil"/>
              <w:left w:val="nil"/>
              <w:bottom w:val="single" w:sz="4" w:space="0" w:color="auto"/>
              <w:right w:val="single" w:sz="4" w:space="0" w:color="auto"/>
            </w:tcBorders>
            <w:shd w:val="clear" w:color="auto" w:fill="auto"/>
            <w:noWrap/>
            <w:vAlign w:val="center"/>
          </w:tcPr>
          <w:p w14:paraId="36ADA8AE"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0.001*</w:t>
            </w:r>
          </w:p>
        </w:tc>
        <w:tc>
          <w:tcPr>
            <w:tcW w:w="1879" w:type="dxa"/>
            <w:tcBorders>
              <w:top w:val="single" w:sz="4" w:space="0" w:color="auto"/>
              <w:left w:val="nil"/>
              <w:bottom w:val="single" w:sz="4" w:space="0" w:color="auto"/>
            </w:tcBorders>
            <w:shd w:val="clear" w:color="auto" w:fill="auto"/>
            <w:noWrap/>
            <w:vAlign w:val="center"/>
          </w:tcPr>
          <w:p w14:paraId="3F2CDFEC"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w:t>
            </w:r>
          </w:p>
        </w:tc>
      </w:tr>
      <w:tr w:rsidR="00D7015B" w:rsidRPr="00E921A2" w14:paraId="4B5298E1" w14:textId="77777777" w:rsidTr="00DE1D8C">
        <w:trPr>
          <w:trHeight w:val="300"/>
        </w:trPr>
        <w:tc>
          <w:tcPr>
            <w:tcW w:w="1701" w:type="dxa"/>
            <w:tcBorders>
              <w:top w:val="single" w:sz="4" w:space="0" w:color="auto"/>
              <w:bottom w:val="single" w:sz="4" w:space="0" w:color="auto"/>
              <w:right w:val="single" w:sz="4" w:space="0" w:color="auto"/>
            </w:tcBorders>
            <w:shd w:val="clear" w:color="auto" w:fill="auto"/>
            <w:noWrap/>
            <w:vAlign w:val="center"/>
          </w:tcPr>
          <w:p w14:paraId="3F391060"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Temperature</w:t>
            </w:r>
          </w:p>
        </w:tc>
        <w:tc>
          <w:tcPr>
            <w:tcW w:w="993" w:type="dxa"/>
            <w:tcBorders>
              <w:top w:val="nil"/>
              <w:left w:val="nil"/>
              <w:bottom w:val="single" w:sz="4" w:space="0" w:color="auto"/>
              <w:right w:val="single" w:sz="4" w:space="0" w:color="auto"/>
            </w:tcBorders>
            <w:shd w:val="clear" w:color="auto" w:fill="auto"/>
            <w:noWrap/>
            <w:vAlign w:val="center"/>
          </w:tcPr>
          <w:p w14:paraId="0B361BC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°C</w:t>
            </w:r>
          </w:p>
        </w:tc>
        <w:tc>
          <w:tcPr>
            <w:tcW w:w="776" w:type="dxa"/>
            <w:tcBorders>
              <w:top w:val="nil"/>
              <w:left w:val="nil"/>
              <w:bottom w:val="single" w:sz="4" w:space="0" w:color="auto"/>
              <w:right w:val="single" w:sz="4" w:space="0" w:color="auto"/>
            </w:tcBorders>
            <w:shd w:val="clear" w:color="auto" w:fill="auto"/>
            <w:noWrap/>
            <w:vAlign w:val="center"/>
          </w:tcPr>
          <w:p w14:paraId="35D46029"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20.1</w:t>
            </w:r>
          </w:p>
        </w:tc>
        <w:tc>
          <w:tcPr>
            <w:tcW w:w="581" w:type="dxa"/>
            <w:tcBorders>
              <w:top w:val="nil"/>
              <w:left w:val="nil"/>
              <w:bottom w:val="single" w:sz="4" w:space="0" w:color="auto"/>
              <w:right w:val="single" w:sz="4" w:space="0" w:color="auto"/>
            </w:tcBorders>
            <w:shd w:val="clear" w:color="auto" w:fill="auto"/>
            <w:noWrap/>
            <w:vAlign w:val="center"/>
          </w:tcPr>
          <w:p w14:paraId="2F79C79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4.6</w:t>
            </w:r>
          </w:p>
        </w:tc>
        <w:tc>
          <w:tcPr>
            <w:tcW w:w="705" w:type="dxa"/>
            <w:tcBorders>
              <w:top w:val="nil"/>
              <w:left w:val="nil"/>
              <w:bottom w:val="single" w:sz="4" w:space="0" w:color="auto"/>
              <w:right w:val="single" w:sz="4" w:space="0" w:color="auto"/>
            </w:tcBorders>
            <w:shd w:val="clear" w:color="auto" w:fill="auto"/>
            <w:noWrap/>
            <w:vAlign w:val="center"/>
          </w:tcPr>
          <w:p w14:paraId="6DEA6BEE"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21.7</w:t>
            </w:r>
          </w:p>
        </w:tc>
        <w:tc>
          <w:tcPr>
            <w:tcW w:w="581" w:type="dxa"/>
            <w:tcBorders>
              <w:top w:val="nil"/>
              <w:left w:val="nil"/>
              <w:bottom w:val="single" w:sz="4" w:space="0" w:color="auto"/>
              <w:right w:val="single" w:sz="4" w:space="0" w:color="auto"/>
            </w:tcBorders>
            <w:shd w:val="clear" w:color="auto" w:fill="auto"/>
            <w:noWrap/>
            <w:vAlign w:val="center"/>
          </w:tcPr>
          <w:p w14:paraId="553B6A44"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5.7</w:t>
            </w:r>
          </w:p>
        </w:tc>
        <w:tc>
          <w:tcPr>
            <w:tcW w:w="1086" w:type="dxa"/>
            <w:tcBorders>
              <w:top w:val="nil"/>
              <w:left w:val="nil"/>
              <w:bottom w:val="single" w:sz="4" w:space="0" w:color="auto"/>
              <w:right w:val="single" w:sz="4" w:space="0" w:color="auto"/>
            </w:tcBorders>
            <w:shd w:val="clear" w:color="auto" w:fill="auto"/>
            <w:noWrap/>
            <w:vAlign w:val="center"/>
          </w:tcPr>
          <w:p w14:paraId="6368A69E"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8.49</w:t>
            </w:r>
          </w:p>
        </w:tc>
        <w:tc>
          <w:tcPr>
            <w:tcW w:w="898" w:type="dxa"/>
            <w:tcBorders>
              <w:top w:val="nil"/>
              <w:left w:val="nil"/>
              <w:bottom w:val="single" w:sz="4" w:space="0" w:color="auto"/>
              <w:right w:val="single" w:sz="4" w:space="0" w:color="auto"/>
            </w:tcBorders>
            <w:shd w:val="clear" w:color="auto" w:fill="auto"/>
            <w:noWrap/>
            <w:vAlign w:val="center"/>
          </w:tcPr>
          <w:p w14:paraId="40CCD52A"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0.004*</w:t>
            </w:r>
          </w:p>
        </w:tc>
        <w:tc>
          <w:tcPr>
            <w:tcW w:w="1879" w:type="dxa"/>
            <w:tcBorders>
              <w:top w:val="single" w:sz="4" w:space="0" w:color="auto"/>
              <w:left w:val="nil"/>
              <w:bottom w:val="single" w:sz="4" w:space="0" w:color="auto"/>
            </w:tcBorders>
            <w:shd w:val="clear" w:color="auto" w:fill="auto"/>
            <w:noWrap/>
            <w:vAlign w:val="center"/>
          </w:tcPr>
          <w:p w14:paraId="0D1A76F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0.204 (linear)</w:t>
            </w:r>
          </w:p>
        </w:tc>
      </w:tr>
      <w:tr w:rsidR="00D7015B" w:rsidRPr="00E921A2" w14:paraId="1551C01F" w14:textId="77777777" w:rsidTr="00DE1D8C">
        <w:trPr>
          <w:trHeight w:val="300"/>
        </w:trPr>
        <w:tc>
          <w:tcPr>
            <w:tcW w:w="1701" w:type="dxa"/>
            <w:tcBorders>
              <w:top w:val="single" w:sz="4" w:space="0" w:color="auto"/>
              <w:bottom w:val="single" w:sz="4" w:space="0" w:color="auto"/>
              <w:right w:val="single" w:sz="4" w:space="0" w:color="auto"/>
            </w:tcBorders>
            <w:shd w:val="clear" w:color="auto" w:fill="auto"/>
            <w:noWrap/>
            <w:vAlign w:val="center"/>
            <w:hideMark/>
          </w:tcPr>
          <w:p w14:paraId="3ABFBD9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pH</w:t>
            </w:r>
          </w:p>
        </w:tc>
        <w:tc>
          <w:tcPr>
            <w:tcW w:w="993" w:type="dxa"/>
            <w:tcBorders>
              <w:top w:val="nil"/>
              <w:left w:val="nil"/>
              <w:bottom w:val="single" w:sz="4" w:space="0" w:color="auto"/>
              <w:right w:val="single" w:sz="4" w:space="0" w:color="auto"/>
            </w:tcBorders>
            <w:shd w:val="clear" w:color="auto" w:fill="auto"/>
            <w:noWrap/>
            <w:vAlign w:val="center"/>
            <w:hideMark/>
          </w:tcPr>
          <w:p w14:paraId="68D91921"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w:t>
            </w:r>
          </w:p>
        </w:tc>
        <w:tc>
          <w:tcPr>
            <w:tcW w:w="776" w:type="dxa"/>
            <w:tcBorders>
              <w:top w:val="nil"/>
              <w:left w:val="nil"/>
              <w:bottom w:val="single" w:sz="4" w:space="0" w:color="auto"/>
              <w:right w:val="single" w:sz="4" w:space="0" w:color="auto"/>
            </w:tcBorders>
            <w:shd w:val="clear" w:color="auto" w:fill="auto"/>
            <w:noWrap/>
            <w:vAlign w:val="center"/>
            <w:hideMark/>
          </w:tcPr>
          <w:p w14:paraId="6BA5E792"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8.0</w:t>
            </w:r>
          </w:p>
        </w:tc>
        <w:tc>
          <w:tcPr>
            <w:tcW w:w="581" w:type="dxa"/>
            <w:tcBorders>
              <w:top w:val="nil"/>
              <w:left w:val="nil"/>
              <w:bottom w:val="single" w:sz="4" w:space="0" w:color="auto"/>
              <w:right w:val="single" w:sz="4" w:space="0" w:color="auto"/>
            </w:tcBorders>
            <w:shd w:val="clear" w:color="auto" w:fill="auto"/>
            <w:noWrap/>
            <w:vAlign w:val="center"/>
            <w:hideMark/>
          </w:tcPr>
          <w:p w14:paraId="56B1AB0C"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0.1</w:t>
            </w:r>
          </w:p>
        </w:tc>
        <w:tc>
          <w:tcPr>
            <w:tcW w:w="705" w:type="dxa"/>
            <w:tcBorders>
              <w:top w:val="nil"/>
              <w:left w:val="nil"/>
              <w:bottom w:val="single" w:sz="4" w:space="0" w:color="auto"/>
              <w:right w:val="single" w:sz="4" w:space="0" w:color="auto"/>
            </w:tcBorders>
            <w:shd w:val="clear" w:color="auto" w:fill="auto"/>
            <w:noWrap/>
            <w:vAlign w:val="center"/>
            <w:hideMark/>
          </w:tcPr>
          <w:p w14:paraId="78FBD17C"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8.2</w:t>
            </w:r>
          </w:p>
        </w:tc>
        <w:tc>
          <w:tcPr>
            <w:tcW w:w="581" w:type="dxa"/>
            <w:tcBorders>
              <w:top w:val="nil"/>
              <w:left w:val="nil"/>
              <w:bottom w:val="single" w:sz="4" w:space="0" w:color="auto"/>
              <w:right w:val="single" w:sz="4" w:space="0" w:color="auto"/>
            </w:tcBorders>
            <w:shd w:val="clear" w:color="auto" w:fill="auto"/>
            <w:noWrap/>
            <w:vAlign w:val="center"/>
            <w:hideMark/>
          </w:tcPr>
          <w:p w14:paraId="6FA071FD"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0.1</w:t>
            </w:r>
          </w:p>
        </w:tc>
        <w:tc>
          <w:tcPr>
            <w:tcW w:w="1086" w:type="dxa"/>
            <w:tcBorders>
              <w:top w:val="nil"/>
              <w:left w:val="nil"/>
              <w:bottom w:val="single" w:sz="4" w:space="0" w:color="auto"/>
              <w:right w:val="single" w:sz="4" w:space="0" w:color="auto"/>
            </w:tcBorders>
            <w:shd w:val="clear" w:color="auto" w:fill="auto"/>
            <w:noWrap/>
            <w:vAlign w:val="center"/>
            <w:hideMark/>
          </w:tcPr>
          <w:p w14:paraId="7941DF22"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21.21</w:t>
            </w:r>
          </w:p>
        </w:tc>
        <w:tc>
          <w:tcPr>
            <w:tcW w:w="898" w:type="dxa"/>
            <w:tcBorders>
              <w:top w:val="nil"/>
              <w:left w:val="nil"/>
              <w:bottom w:val="single" w:sz="4" w:space="0" w:color="auto"/>
              <w:right w:val="single" w:sz="4" w:space="0" w:color="auto"/>
            </w:tcBorders>
            <w:shd w:val="clear" w:color="auto" w:fill="auto"/>
            <w:noWrap/>
            <w:vAlign w:val="center"/>
            <w:hideMark/>
          </w:tcPr>
          <w:p w14:paraId="6F1A0EAA"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&lt;0.001*</w:t>
            </w:r>
          </w:p>
        </w:tc>
        <w:tc>
          <w:tcPr>
            <w:tcW w:w="1879" w:type="dxa"/>
            <w:tcBorders>
              <w:top w:val="single" w:sz="4" w:space="0" w:color="auto"/>
              <w:left w:val="nil"/>
              <w:bottom w:val="single" w:sz="4" w:space="0" w:color="auto"/>
            </w:tcBorders>
            <w:shd w:val="clear" w:color="auto" w:fill="auto"/>
            <w:noWrap/>
            <w:vAlign w:val="center"/>
            <w:hideMark/>
          </w:tcPr>
          <w:p w14:paraId="55B17E93"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0.435 (polynomial)</w:t>
            </w:r>
          </w:p>
        </w:tc>
      </w:tr>
      <w:tr w:rsidR="00D7015B" w:rsidRPr="00E921A2" w14:paraId="5D57D83A" w14:textId="77777777" w:rsidTr="00DE1D8C">
        <w:trPr>
          <w:trHeight w:val="300"/>
        </w:trPr>
        <w:tc>
          <w:tcPr>
            <w:tcW w:w="1701" w:type="dxa"/>
            <w:tcBorders>
              <w:top w:val="single" w:sz="4" w:space="0" w:color="auto"/>
              <w:bottom w:val="single" w:sz="4" w:space="0" w:color="auto"/>
              <w:right w:val="single" w:sz="4" w:space="0" w:color="auto"/>
            </w:tcBorders>
            <w:shd w:val="clear" w:color="auto" w:fill="auto"/>
            <w:noWrap/>
            <w:vAlign w:val="center"/>
            <w:hideMark/>
          </w:tcPr>
          <w:p w14:paraId="7C441C41"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Conductivity</w:t>
            </w:r>
          </w:p>
        </w:tc>
        <w:tc>
          <w:tcPr>
            <w:tcW w:w="993" w:type="dxa"/>
            <w:tcBorders>
              <w:top w:val="nil"/>
              <w:left w:val="nil"/>
              <w:bottom w:val="single" w:sz="4" w:space="0" w:color="auto"/>
              <w:right w:val="single" w:sz="4" w:space="0" w:color="auto"/>
            </w:tcBorders>
            <w:shd w:val="clear" w:color="auto" w:fill="auto"/>
            <w:noWrap/>
            <w:vAlign w:val="center"/>
            <w:hideMark/>
          </w:tcPr>
          <w:p w14:paraId="5BFCF641"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mS/cm</w:t>
            </w:r>
          </w:p>
        </w:tc>
        <w:tc>
          <w:tcPr>
            <w:tcW w:w="776" w:type="dxa"/>
            <w:tcBorders>
              <w:top w:val="nil"/>
              <w:left w:val="nil"/>
              <w:bottom w:val="single" w:sz="4" w:space="0" w:color="auto"/>
              <w:right w:val="single" w:sz="4" w:space="0" w:color="auto"/>
            </w:tcBorders>
            <w:shd w:val="clear" w:color="auto" w:fill="auto"/>
            <w:noWrap/>
            <w:vAlign w:val="center"/>
            <w:hideMark/>
          </w:tcPr>
          <w:p w14:paraId="127FF33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0.27</w:t>
            </w:r>
          </w:p>
        </w:tc>
        <w:tc>
          <w:tcPr>
            <w:tcW w:w="581" w:type="dxa"/>
            <w:tcBorders>
              <w:top w:val="nil"/>
              <w:left w:val="nil"/>
              <w:bottom w:val="single" w:sz="4" w:space="0" w:color="auto"/>
              <w:right w:val="single" w:sz="4" w:space="0" w:color="auto"/>
            </w:tcBorders>
            <w:shd w:val="clear" w:color="auto" w:fill="auto"/>
            <w:noWrap/>
            <w:vAlign w:val="center"/>
            <w:hideMark/>
          </w:tcPr>
          <w:p w14:paraId="51A1F8B1"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0.17</w:t>
            </w:r>
          </w:p>
        </w:tc>
        <w:tc>
          <w:tcPr>
            <w:tcW w:w="705" w:type="dxa"/>
            <w:tcBorders>
              <w:top w:val="nil"/>
              <w:left w:val="nil"/>
              <w:bottom w:val="single" w:sz="4" w:space="0" w:color="auto"/>
              <w:right w:val="single" w:sz="4" w:space="0" w:color="auto"/>
            </w:tcBorders>
            <w:shd w:val="clear" w:color="auto" w:fill="auto"/>
            <w:noWrap/>
            <w:vAlign w:val="center"/>
            <w:hideMark/>
          </w:tcPr>
          <w:p w14:paraId="4DCE803B"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0.40</w:t>
            </w:r>
          </w:p>
        </w:tc>
        <w:tc>
          <w:tcPr>
            <w:tcW w:w="581" w:type="dxa"/>
            <w:tcBorders>
              <w:top w:val="nil"/>
              <w:left w:val="nil"/>
              <w:bottom w:val="single" w:sz="4" w:space="0" w:color="auto"/>
              <w:right w:val="single" w:sz="4" w:space="0" w:color="auto"/>
            </w:tcBorders>
            <w:shd w:val="clear" w:color="auto" w:fill="auto"/>
            <w:noWrap/>
            <w:vAlign w:val="center"/>
            <w:hideMark/>
          </w:tcPr>
          <w:p w14:paraId="061A40C9"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0.22</w:t>
            </w:r>
          </w:p>
        </w:tc>
        <w:tc>
          <w:tcPr>
            <w:tcW w:w="1086" w:type="dxa"/>
            <w:tcBorders>
              <w:top w:val="nil"/>
              <w:left w:val="nil"/>
              <w:bottom w:val="single" w:sz="4" w:space="0" w:color="auto"/>
              <w:right w:val="single" w:sz="4" w:space="0" w:color="auto"/>
            </w:tcBorders>
            <w:shd w:val="clear" w:color="auto" w:fill="auto"/>
            <w:noWrap/>
            <w:vAlign w:val="center"/>
            <w:hideMark/>
          </w:tcPr>
          <w:p w14:paraId="38342155"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20.35</w:t>
            </w:r>
          </w:p>
        </w:tc>
        <w:tc>
          <w:tcPr>
            <w:tcW w:w="898" w:type="dxa"/>
            <w:tcBorders>
              <w:top w:val="nil"/>
              <w:left w:val="nil"/>
              <w:bottom w:val="single" w:sz="4" w:space="0" w:color="auto"/>
              <w:right w:val="single" w:sz="4" w:space="0" w:color="auto"/>
            </w:tcBorders>
            <w:shd w:val="clear" w:color="auto" w:fill="auto"/>
            <w:noWrap/>
            <w:vAlign w:val="center"/>
            <w:hideMark/>
          </w:tcPr>
          <w:p w14:paraId="42EF8A34"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&lt;0.001*</w:t>
            </w:r>
          </w:p>
        </w:tc>
        <w:tc>
          <w:tcPr>
            <w:tcW w:w="1879" w:type="dxa"/>
            <w:tcBorders>
              <w:top w:val="single" w:sz="4" w:space="0" w:color="auto"/>
              <w:left w:val="nil"/>
              <w:bottom w:val="single" w:sz="4" w:space="0" w:color="auto"/>
            </w:tcBorders>
            <w:shd w:val="clear" w:color="auto" w:fill="auto"/>
            <w:noWrap/>
            <w:vAlign w:val="center"/>
            <w:hideMark/>
          </w:tcPr>
          <w:p w14:paraId="7A95BBF0"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0.535 (polynomial)</w:t>
            </w:r>
          </w:p>
        </w:tc>
      </w:tr>
      <w:tr w:rsidR="00D7015B" w:rsidRPr="00E921A2" w14:paraId="2EA558CC" w14:textId="77777777" w:rsidTr="00DE1D8C">
        <w:trPr>
          <w:trHeight w:val="300"/>
        </w:trPr>
        <w:tc>
          <w:tcPr>
            <w:tcW w:w="1701" w:type="dxa"/>
            <w:tcBorders>
              <w:top w:val="single" w:sz="4" w:space="0" w:color="auto"/>
              <w:bottom w:val="single" w:sz="4" w:space="0" w:color="auto"/>
              <w:right w:val="single" w:sz="4" w:space="0" w:color="auto"/>
            </w:tcBorders>
            <w:shd w:val="clear" w:color="auto" w:fill="auto"/>
            <w:noWrap/>
            <w:vAlign w:val="center"/>
            <w:hideMark/>
          </w:tcPr>
          <w:p w14:paraId="0E0F1499"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Dissolved Oxygen</w:t>
            </w:r>
          </w:p>
        </w:tc>
        <w:tc>
          <w:tcPr>
            <w:tcW w:w="993" w:type="dxa"/>
            <w:tcBorders>
              <w:top w:val="nil"/>
              <w:left w:val="nil"/>
              <w:bottom w:val="single" w:sz="4" w:space="0" w:color="auto"/>
              <w:right w:val="single" w:sz="4" w:space="0" w:color="auto"/>
            </w:tcBorders>
            <w:shd w:val="clear" w:color="auto" w:fill="auto"/>
            <w:noWrap/>
            <w:vAlign w:val="center"/>
            <w:hideMark/>
          </w:tcPr>
          <w:p w14:paraId="7395D7CB"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w:t>
            </w:r>
          </w:p>
        </w:tc>
        <w:tc>
          <w:tcPr>
            <w:tcW w:w="776" w:type="dxa"/>
            <w:tcBorders>
              <w:top w:val="nil"/>
              <w:left w:val="nil"/>
              <w:bottom w:val="single" w:sz="4" w:space="0" w:color="auto"/>
              <w:right w:val="single" w:sz="4" w:space="0" w:color="auto"/>
            </w:tcBorders>
            <w:shd w:val="clear" w:color="auto" w:fill="auto"/>
            <w:noWrap/>
            <w:vAlign w:val="center"/>
            <w:hideMark/>
          </w:tcPr>
          <w:p w14:paraId="56847903"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88</w:t>
            </w:r>
          </w:p>
        </w:tc>
        <w:tc>
          <w:tcPr>
            <w:tcW w:w="581" w:type="dxa"/>
            <w:tcBorders>
              <w:top w:val="nil"/>
              <w:left w:val="nil"/>
              <w:bottom w:val="single" w:sz="4" w:space="0" w:color="auto"/>
              <w:right w:val="single" w:sz="4" w:space="0" w:color="auto"/>
            </w:tcBorders>
            <w:shd w:val="clear" w:color="auto" w:fill="auto"/>
            <w:noWrap/>
            <w:vAlign w:val="center"/>
            <w:hideMark/>
          </w:tcPr>
          <w:p w14:paraId="33234214"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2</w:t>
            </w:r>
          </w:p>
        </w:tc>
        <w:tc>
          <w:tcPr>
            <w:tcW w:w="705" w:type="dxa"/>
            <w:tcBorders>
              <w:top w:val="nil"/>
              <w:left w:val="nil"/>
              <w:bottom w:val="single" w:sz="4" w:space="0" w:color="auto"/>
              <w:right w:val="single" w:sz="4" w:space="0" w:color="auto"/>
            </w:tcBorders>
            <w:shd w:val="clear" w:color="auto" w:fill="auto"/>
            <w:noWrap/>
            <w:vAlign w:val="center"/>
            <w:hideMark/>
          </w:tcPr>
          <w:p w14:paraId="6AAAD8DF"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89</w:t>
            </w:r>
          </w:p>
        </w:tc>
        <w:tc>
          <w:tcPr>
            <w:tcW w:w="581" w:type="dxa"/>
            <w:tcBorders>
              <w:top w:val="nil"/>
              <w:left w:val="nil"/>
              <w:bottom w:val="single" w:sz="4" w:space="0" w:color="auto"/>
              <w:right w:val="single" w:sz="4" w:space="0" w:color="auto"/>
            </w:tcBorders>
            <w:shd w:val="clear" w:color="auto" w:fill="auto"/>
            <w:noWrap/>
            <w:vAlign w:val="center"/>
            <w:hideMark/>
          </w:tcPr>
          <w:p w14:paraId="374EDA86"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4</w:t>
            </w:r>
          </w:p>
        </w:tc>
        <w:tc>
          <w:tcPr>
            <w:tcW w:w="1086" w:type="dxa"/>
            <w:tcBorders>
              <w:top w:val="nil"/>
              <w:left w:val="nil"/>
              <w:bottom w:val="single" w:sz="4" w:space="0" w:color="auto"/>
              <w:right w:val="single" w:sz="4" w:space="0" w:color="auto"/>
            </w:tcBorders>
            <w:shd w:val="clear" w:color="auto" w:fill="auto"/>
            <w:noWrap/>
            <w:vAlign w:val="center"/>
            <w:hideMark/>
          </w:tcPr>
          <w:p w14:paraId="672215A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5.52</w:t>
            </w:r>
          </w:p>
        </w:tc>
        <w:tc>
          <w:tcPr>
            <w:tcW w:w="898" w:type="dxa"/>
            <w:tcBorders>
              <w:top w:val="nil"/>
              <w:left w:val="nil"/>
              <w:bottom w:val="single" w:sz="4" w:space="0" w:color="auto"/>
              <w:right w:val="single" w:sz="4" w:space="0" w:color="auto"/>
            </w:tcBorders>
            <w:shd w:val="clear" w:color="auto" w:fill="auto"/>
            <w:noWrap/>
            <w:vAlign w:val="center"/>
            <w:hideMark/>
          </w:tcPr>
          <w:p w14:paraId="21A592BE"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0.019*</w:t>
            </w:r>
          </w:p>
        </w:tc>
        <w:tc>
          <w:tcPr>
            <w:tcW w:w="1879" w:type="dxa"/>
            <w:tcBorders>
              <w:top w:val="single" w:sz="4" w:space="0" w:color="auto"/>
              <w:left w:val="nil"/>
              <w:bottom w:val="single" w:sz="4" w:space="0" w:color="auto"/>
            </w:tcBorders>
            <w:shd w:val="clear" w:color="auto" w:fill="auto"/>
            <w:noWrap/>
            <w:vAlign w:val="center"/>
            <w:hideMark/>
          </w:tcPr>
          <w:p w14:paraId="67FB4C27" w14:textId="77777777" w:rsidR="00D7015B" w:rsidRPr="00E921A2" w:rsidRDefault="00D7015B" w:rsidP="00DE1D8C">
            <w:pPr>
              <w:spacing w:before="60" w:after="60"/>
              <w:jc w:val="center"/>
              <w:rPr>
                <w:rFonts w:cs="Arial"/>
                <w:color w:val="000000"/>
                <w:sz w:val="18"/>
                <w:szCs w:val="18"/>
              </w:rPr>
            </w:pPr>
            <w:r w:rsidRPr="00E921A2">
              <w:rPr>
                <w:rFonts w:cs="Arial"/>
                <w:color w:val="000000"/>
                <w:sz w:val="18"/>
                <w:szCs w:val="18"/>
              </w:rPr>
              <w:t>0.398 (polynomial)</w:t>
            </w:r>
          </w:p>
        </w:tc>
      </w:tr>
    </w:tbl>
    <w:p w14:paraId="184C61C7" w14:textId="77777777" w:rsidR="00D7015B" w:rsidRDefault="00D7015B" w:rsidP="00D7015B">
      <w:r>
        <w:br w:type="page"/>
      </w:r>
    </w:p>
    <w:p w14:paraId="454FD6B3" w14:textId="549E0247" w:rsidR="00D7015B" w:rsidRDefault="007A17B6" w:rsidP="00D7015B">
      <w:pPr>
        <w:keepNext/>
        <w:spacing w:line="240" w:lineRule="auto"/>
      </w:pPr>
      <w:r w:rsidRPr="00E921A2">
        <w:rPr>
          <w:rFonts w:cs="Arial"/>
          <w:noProof/>
          <w:lang w:eastAsia="en-AU"/>
        </w:rPr>
        <mc:AlternateContent>
          <mc:Choice Requires="wps">
            <w:drawing>
              <wp:anchor distT="0" distB="0" distL="114300" distR="114300" simplePos="0" relativeHeight="251703296" behindDoc="0" locked="0" layoutInCell="1" allowOverlap="1" wp14:anchorId="3C41CAE5" wp14:editId="4F4E2BA3">
                <wp:simplePos x="0" y="0"/>
                <wp:positionH relativeFrom="column">
                  <wp:posOffset>1910404</wp:posOffset>
                </wp:positionH>
                <wp:positionV relativeFrom="paragraph">
                  <wp:posOffset>533872</wp:posOffset>
                </wp:positionV>
                <wp:extent cx="555625" cy="7071009"/>
                <wp:effectExtent l="0" t="0" r="15875" b="15875"/>
                <wp:wrapNone/>
                <wp:docPr id="1024" name="Rectangle 1024"/>
                <wp:cNvGraphicFramePr/>
                <a:graphic xmlns:a="http://schemas.openxmlformats.org/drawingml/2006/main">
                  <a:graphicData uri="http://schemas.microsoft.com/office/word/2010/wordprocessingShape">
                    <wps:wsp>
                      <wps:cNvSpPr/>
                      <wps:spPr>
                        <a:xfrm>
                          <a:off x="0" y="0"/>
                          <a:ext cx="555625" cy="7071009"/>
                        </a:xfrm>
                        <a:prstGeom prst="rect">
                          <a:avLst/>
                        </a:prstGeom>
                        <a:noFill/>
                        <a:ln w="12700" cap="flat" cmpd="sng" algn="ctr">
                          <a:solidFill>
                            <a:sysClr val="windowText" lastClr="000000"/>
                          </a:solidFill>
                          <a:prstDash val="dash"/>
                          <a:miter lim="800000"/>
                        </a:ln>
                        <a:effectLst/>
                      </wps:spPr>
                      <wps:txbx>
                        <w:txbxContent>
                          <w:p w14:paraId="152D1740" w14:textId="77777777" w:rsidR="00D62E0D" w:rsidRPr="00B00627" w:rsidRDefault="00D62E0D" w:rsidP="00D7015B">
                            <w:pPr>
                              <w:rPr>
                                <w:b/>
                                <w:color w:val="FF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1CAE5" id="Rectangle 1024" o:spid="_x0000_s1026" style="position:absolute;left:0;text-align:left;margin-left:150.45pt;margin-top:42.05pt;width:43.75pt;height:55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" filled="f" strokecolor="windowText" strokeweight="1pt">
                <v:stroke dashstyle="dash"/>
                <v:textbox>
                  <w:txbxContent>
                    <w:p w14:paraId="152D1740" w14:textId="77777777" w:rsidR="00D62E0D" w:rsidRPr="00B00627" w:rsidRDefault="00D62E0D" w:rsidP="00D7015B">
                      <w:pPr>
                        <w:rPr>
                          <w:b/>
                          <w:color w:val="FF0000"/>
                          <w:sz w:val="40"/>
                          <w:szCs w:val="40"/>
                        </w:rPr>
                      </w:pPr>
                    </w:p>
                  </w:txbxContent>
                </v:textbox>
              </v:rect>
            </w:pict>
          </mc:Fallback>
        </mc:AlternateContent>
      </w:r>
      <w:r w:rsidRPr="00E921A2">
        <w:rPr>
          <w:rFonts w:cs="Arial"/>
          <w:noProof/>
          <w:lang w:eastAsia="en-AU"/>
        </w:rPr>
        <mc:AlternateContent>
          <mc:Choice Requires="wps">
            <w:drawing>
              <wp:anchor distT="0" distB="0" distL="114300" distR="114300" simplePos="0" relativeHeight="251706368" behindDoc="0" locked="0" layoutInCell="1" allowOverlap="1" wp14:anchorId="06077E54" wp14:editId="0928D23F">
                <wp:simplePos x="0" y="0"/>
                <wp:positionH relativeFrom="column">
                  <wp:posOffset>4335132</wp:posOffset>
                </wp:positionH>
                <wp:positionV relativeFrom="paragraph">
                  <wp:posOffset>529185</wp:posOffset>
                </wp:positionV>
                <wp:extent cx="914400" cy="262890"/>
                <wp:effectExtent l="0" t="0" r="0" b="3810"/>
                <wp:wrapNone/>
                <wp:docPr id="1027" name="Text Box 1027"/>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a:effectLst/>
                      </wps:spPr>
                      <wps:txbx>
                        <w:txbxContent>
                          <w:p w14:paraId="076D216B" w14:textId="77777777" w:rsidR="00D62E0D" w:rsidRDefault="00D62E0D" w:rsidP="00D7015B">
                            <w:r>
                              <w:t>Event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077E54" id="_x0000_t202" coordsize="21600,21600" o:spt="202" path="m,l,21600r21600,l21600,xe">
                <v:stroke joinstyle="miter"/>
                <v:path gradientshapeok="t" o:connecttype="rect"/>
              </v:shapetype>
              <v:shape id="Text Box 1027" o:spid="_x0000_s1027" type="#_x0000_t202" style="position:absolute;left:0;text-align:left;margin-left:341.35pt;margin-top:41.65pt;width:1in;height:20.7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" filled="f" stroked="f" strokeweight=".5pt">
                <v:textbox>
                  <w:txbxContent>
                    <w:p w14:paraId="076D216B" w14:textId="77777777" w:rsidR="00D62E0D" w:rsidRDefault="00D62E0D" w:rsidP="00D7015B">
                      <w:r>
                        <w:t>Event 2</w:t>
                      </w:r>
                    </w:p>
                  </w:txbxContent>
                </v:textbox>
              </v:shape>
            </w:pict>
          </mc:Fallback>
        </mc:AlternateContent>
      </w:r>
      <w:r w:rsidRPr="00E921A2">
        <w:rPr>
          <w:rFonts w:cs="Arial"/>
          <w:noProof/>
          <w:lang w:eastAsia="en-AU"/>
        </w:rPr>
        <mc:AlternateContent>
          <mc:Choice Requires="wps">
            <w:drawing>
              <wp:anchor distT="0" distB="0" distL="114300" distR="114300" simplePos="0" relativeHeight="251705344" behindDoc="0" locked="0" layoutInCell="1" allowOverlap="1" wp14:anchorId="10C9FB32" wp14:editId="7F354D2E">
                <wp:simplePos x="0" y="0"/>
                <wp:positionH relativeFrom="column">
                  <wp:posOffset>1885916</wp:posOffset>
                </wp:positionH>
                <wp:positionV relativeFrom="paragraph">
                  <wp:posOffset>548005</wp:posOffset>
                </wp:positionV>
                <wp:extent cx="914400" cy="262890"/>
                <wp:effectExtent l="0" t="0" r="0" b="3810"/>
                <wp:wrapNone/>
                <wp:docPr id="1025" name="Text Box 1025"/>
                <wp:cNvGraphicFramePr/>
                <a:graphic xmlns:a="http://schemas.openxmlformats.org/drawingml/2006/main">
                  <a:graphicData uri="http://schemas.microsoft.com/office/word/2010/wordprocessingShape">
                    <wps:wsp>
                      <wps:cNvSpPr txBox="1"/>
                      <wps:spPr>
                        <a:xfrm>
                          <a:off x="0" y="0"/>
                          <a:ext cx="914400" cy="262890"/>
                        </a:xfrm>
                        <a:prstGeom prst="rect">
                          <a:avLst/>
                        </a:prstGeom>
                        <a:noFill/>
                        <a:ln w="6350">
                          <a:noFill/>
                        </a:ln>
                        <a:effectLst/>
                      </wps:spPr>
                      <wps:txbx>
                        <w:txbxContent>
                          <w:p w14:paraId="57CA3DC5" w14:textId="1E526914" w:rsidR="00D62E0D" w:rsidRDefault="00D62E0D" w:rsidP="00D7015B">
                            <w:r>
                              <w:t>Event 1</w:t>
                            </w:r>
                          </w:p>
                          <w:p w14:paraId="5A95EFDE" w14:textId="77777777" w:rsidR="00D62E0D" w:rsidRDefault="00D62E0D" w:rsidP="00D7015B"/>
                          <w:p w14:paraId="5B11EC1E" w14:textId="77777777" w:rsidR="00D62E0D" w:rsidRDefault="00D62E0D" w:rsidP="00D7015B"/>
                          <w:p w14:paraId="3AA257D3" w14:textId="77777777" w:rsidR="00D62E0D" w:rsidRDefault="00D62E0D" w:rsidP="00D701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9FB32" id="Text Box 1025" o:spid="_x0000_s1028" type="#_x0000_t202" style="position:absolute;left:0;text-align:left;margin-left:148.5pt;margin-top:43.15pt;width:1in;height:20.7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" filled="f" stroked="f" strokeweight=".5pt">
                <v:textbox>
                  <w:txbxContent>
                    <w:p w14:paraId="57CA3DC5" w14:textId="1E526914" w:rsidR="00D62E0D" w:rsidRDefault="00D62E0D" w:rsidP="00D7015B">
                      <w:r>
                        <w:t>Event 1</w:t>
                      </w:r>
                    </w:p>
                    <w:p w14:paraId="5A95EFDE" w14:textId="77777777" w:rsidR="00D62E0D" w:rsidRDefault="00D62E0D" w:rsidP="00D7015B"/>
                    <w:p w14:paraId="5B11EC1E" w14:textId="77777777" w:rsidR="00D62E0D" w:rsidRDefault="00D62E0D" w:rsidP="00D7015B"/>
                    <w:p w14:paraId="3AA257D3" w14:textId="77777777" w:rsidR="00D62E0D" w:rsidRDefault="00D62E0D" w:rsidP="00D7015B"/>
                  </w:txbxContent>
                </v:textbox>
              </v:shape>
            </w:pict>
          </mc:Fallback>
        </mc:AlternateContent>
      </w:r>
      <w:r w:rsidRPr="00E921A2">
        <w:rPr>
          <w:rFonts w:cs="Arial"/>
          <w:noProof/>
          <w:lang w:eastAsia="en-AU"/>
        </w:rPr>
        <mc:AlternateContent>
          <mc:Choice Requires="wps">
            <w:drawing>
              <wp:anchor distT="0" distB="0" distL="114300" distR="114300" simplePos="0" relativeHeight="251704320" behindDoc="0" locked="0" layoutInCell="1" allowOverlap="1" wp14:anchorId="78238BD5" wp14:editId="3C1102B1">
                <wp:simplePos x="0" y="0"/>
                <wp:positionH relativeFrom="column">
                  <wp:posOffset>4019884</wp:posOffset>
                </wp:positionH>
                <wp:positionV relativeFrom="paragraph">
                  <wp:posOffset>537912</wp:posOffset>
                </wp:positionV>
                <wp:extent cx="1237916" cy="7071895"/>
                <wp:effectExtent l="0" t="0" r="19685" b="15240"/>
                <wp:wrapNone/>
                <wp:docPr id="1028" name="Rectangle 1028"/>
                <wp:cNvGraphicFramePr/>
                <a:graphic xmlns:a="http://schemas.openxmlformats.org/drawingml/2006/main">
                  <a:graphicData uri="http://schemas.microsoft.com/office/word/2010/wordprocessingShape">
                    <wps:wsp>
                      <wps:cNvSpPr/>
                      <wps:spPr>
                        <a:xfrm>
                          <a:off x="0" y="0"/>
                          <a:ext cx="1237916" cy="707189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246C5" id="Rectangle 1028" o:spid="_x0000_s1026" style="position:absolute;margin-left:316.55pt;margin-top:42.35pt;width:97.45pt;height:55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" filled="f" strokecolor="windowText" strokeweight="1pt">
                <v:stroke dashstyle="dash"/>
              </v:rect>
            </w:pict>
          </mc:Fallback>
        </mc:AlternateContent>
      </w:r>
      <w:r w:rsidR="00D7015B" w:rsidRPr="00E921A2">
        <w:rPr>
          <w:rFonts w:cs="Arial"/>
          <w:noProof/>
          <w:lang w:eastAsia="en-AU"/>
        </w:rPr>
        <w:drawing>
          <wp:inline distT="0" distB="0" distL="0" distR="0" wp14:anchorId="6BE087AB" wp14:editId="5FBD4CF7">
            <wp:extent cx="5820508" cy="1543050"/>
            <wp:effectExtent l="0" t="0" r="8890" b="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D7015B" w:rsidRPr="00E921A2">
        <w:rPr>
          <w:rFonts w:cs="Arial"/>
          <w:noProof/>
          <w:lang w:eastAsia="en-AU"/>
        </w:rPr>
        <w:drawing>
          <wp:inline distT="0" distB="0" distL="0" distR="0" wp14:anchorId="632708DC" wp14:editId="7040FBDD">
            <wp:extent cx="5820410" cy="1428750"/>
            <wp:effectExtent l="0" t="0" r="8890" b="0"/>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7015B" w:rsidRPr="00E921A2">
        <w:rPr>
          <w:rFonts w:cs="Arial"/>
          <w:noProof/>
          <w:lang w:eastAsia="en-AU"/>
        </w:rPr>
        <w:drawing>
          <wp:inline distT="0" distB="0" distL="0" distR="0" wp14:anchorId="6F9523A2" wp14:editId="61BBF3FA">
            <wp:extent cx="5820410" cy="1428750"/>
            <wp:effectExtent l="0" t="0" r="8890" b="0"/>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7015B" w:rsidRPr="00E921A2">
        <w:rPr>
          <w:rFonts w:cs="Arial"/>
          <w:noProof/>
          <w:lang w:eastAsia="en-AU"/>
        </w:rPr>
        <w:drawing>
          <wp:inline distT="0" distB="0" distL="0" distR="0" wp14:anchorId="4FC9223C" wp14:editId="018E9C19">
            <wp:extent cx="5820410" cy="1531620"/>
            <wp:effectExtent l="0" t="0" r="8890" b="0"/>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7015B" w:rsidRPr="00E921A2">
        <w:rPr>
          <w:rFonts w:cs="Arial"/>
          <w:noProof/>
          <w:lang w:eastAsia="en-AU"/>
        </w:rPr>
        <w:drawing>
          <wp:inline distT="0" distB="0" distL="0" distR="0" wp14:anchorId="3231DE4F" wp14:editId="22D6F316">
            <wp:extent cx="5978769" cy="2241550"/>
            <wp:effectExtent l="0" t="0" r="3175" b="6350"/>
            <wp:docPr id="1034" name="Chart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EC6ED7" w14:textId="42F6B657" w:rsidR="00D7015B" w:rsidRPr="00E921A2" w:rsidRDefault="00D7015B" w:rsidP="00D7015B">
      <w:pPr>
        <w:pStyle w:val="Caption"/>
        <w:rPr>
          <w:rFonts w:cs="Arial"/>
          <w:noProof/>
        </w:rPr>
      </w:pPr>
      <w:bookmarkStart w:id="49" w:name="_Ref521411439"/>
      <w:r>
        <w:t xml:space="preserve">Figure </w:t>
      </w:r>
      <w:fldSimple w:instr=" STYLEREF 6 \s ">
        <w:r w:rsidR="000D3CFD">
          <w:rPr>
            <w:noProof/>
          </w:rPr>
          <w:t>C</w:t>
        </w:r>
      </w:fldSimple>
      <w:r w:rsidR="005220F4">
        <w:noBreakHyphen/>
      </w:r>
      <w:fldSimple w:instr=" SEQ Figure \* ARABIC \s 6 ">
        <w:r w:rsidR="000D3CFD">
          <w:rPr>
            <w:noProof/>
          </w:rPr>
          <w:t>4</w:t>
        </w:r>
      </w:fldSimple>
      <w:bookmarkEnd w:id="49"/>
      <w:r>
        <w:t xml:space="preserve">: </w:t>
      </w:r>
      <w:r w:rsidRPr="0096553B">
        <w:t>Mean daily (a) discharge, (b) temperature, (c) pH, (d) conductivity and (e) dissolved oxygen concentrations. EW represents environmental water. Black line represents all available data from this watering year and red dotted line represents ANZECC guideline trigger value.</w:t>
      </w:r>
    </w:p>
    <w:p w14:paraId="6364F177" w14:textId="77777777" w:rsidR="00D7015B" w:rsidRDefault="00D7015B" w:rsidP="00D7015B"/>
    <w:p w14:paraId="32904763" w14:textId="4781A5CD" w:rsidR="00D7015B" w:rsidRDefault="004176E3" w:rsidP="00D7015B">
      <w:pPr>
        <w:keepNext/>
        <w:spacing w:line="240" w:lineRule="auto"/>
      </w:pPr>
      <w:r>
        <w:rPr>
          <w:noProof/>
          <w:lang w:eastAsia="en-AU"/>
        </w:rPr>
        <w:drawing>
          <wp:inline distT="0" distB="0" distL="0" distR="0" wp14:anchorId="5CC7C12A" wp14:editId="53C2735A">
            <wp:extent cx="5705475" cy="55054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05475" cy="5505450"/>
                    </a:xfrm>
                    <a:prstGeom prst="rect">
                      <a:avLst/>
                    </a:prstGeom>
                  </pic:spPr>
                </pic:pic>
              </a:graphicData>
            </a:graphic>
          </wp:inline>
        </w:drawing>
      </w:r>
    </w:p>
    <w:p w14:paraId="640F5CAE" w14:textId="30998041" w:rsidR="00D7015B" w:rsidRPr="0096553B" w:rsidRDefault="00D7015B" w:rsidP="00D7015B">
      <w:pPr>
        <w:pStyle w:val="Caption"/>
        <w:rPr>
          <w:rFonts w:cs="Arial"/>
          <w:noProof/>
        </w:rPr>
      </w:pPr>
      <w:bookmarkStart w:id="50" w:name="_Ref521411447"/>
      <w:r>
        <w:t xml:space="preserve">Figure </w:t>
      </w:r>
      <w:fldSimple w:instr=" STYLEREF 6 \s ">
        <w:r w:rsidR="000D3CFD">
          <w:rPr>
            <w:noProof/>
          </w:rPr>
          <w:t>C</w:t>
        </w:r>
      </w:fldSimple>
      <w:r w:rsidR="005220F4">
        <w:noBreakHyphen/>
      </w:r>
      <w:fldSimple w:instr=" SEQ Figure \* ARABIC \s 6 ">
        <w:r w:rsidR="000D3CFD">
          <w:rPr>
            <w:noProof/>
          </w:rPr>
          <w:t>5</w:t>
        </w:r>
      </w:fldSimple>
      <w:bookmarkEnd w:id="50"/>
      <w:r>
        <w:t xml:space="preserve">: </w:t>
      </w:r>
      <w:r w:rsidRPr="0096553B">
        <w:rPr>
          <w:rFonts w:cs="Arial"/>
          <w:szCs w:val="18"/>
        </w:rPr>
        <w:t xml:space="preserve">Regressions between discharge </w:t>
      </w:r>
      <w:r w:rsidR="00535492">
        <w:rPr>
          <w:rFonts w:cs="Arial"/>
          <w:szCs w:val="18"/>
        </w:rPr>
        <w:t xml:space="preserve">in the </w:t>
      </w:r>
      <w:r w:rsidRPr="0096553B">
        <w:rPr>
          <w:rFonts w:cs="Arial"/>
          <w:szCs w:val="18"/>
        </w:rPr>
        <w:t xml:space="preserve">Gwydir </w:t>
      </w:r>
      <w:r w:rsidR="00535492">
        <w:rPr>
          <w:rFonts w:cs="Arial"/>
          <w:szCs w:val="18"/>
        </w:rPr>
        <w:t xml:space="preserve">@ </w:t>
      </w:r>
      <w:r w:rsidRPr="0096553B">
        <w:rPr>
          <w:rFonts w:cs="Arial"/>
          <w:szCs w:val="18"/>
        </w:rPr>
        <w:t>Pallamallawa gauge (NSW418001) and mean daily (a) temperature, (b) pH, (c) conductivity and (d) dissolved oxygen concentrations. All represents all available data from this watering year and EW represents environmental water.</w:t>
      </w:r>
      <w:r>
        <w:rPr>
          <w:rFonts w:cs="Arial"/>
          <w:szCs w:val="18"/>
        </w:rPr>
        <w:t xml:space="preserve"> </w:t>
      </w:r>
    </w:p>
    <w:p w14:paraId="3C63767F" w14:textId="77777777" w:rsidR="00D7015B" w:rsidRDefault="00D7015B" w:rsidP="00D7015B">
      <w:r>
        <w:br w:type="page"/>
      </w:r>
    </w:p>
    <w:p w14:paraId="4EC5C692" w14:textId="77777777" w:rsidR="00D7015B" w:rsidRDefault="00D7015B" w:rsidP="00D7015B">
      <w:pPr>
        <w:keepNext/>
        <w:spacing w:line="240" w:lineRule="auto"/>
      </w:pPr>
      <w:r w:rsidRPr="0096553B">
        <w:rPr>
          <w:rFonts w:cs="Arial"/>
          <w:noProof/>
          <w:lang w:eastAsia="en-AU"/>
        </w:rPr>
        <w:drawing>
          <wp:inline distT="0" distB="0" distL="0" distR="0" wp14:anchorId="1B63D515" wp14:editId="3BAF2B21">
            <wp:extent cx="5731510" cy="1673157"/>
            <wp:effectExtent l="0" t="0" r="2540" b="3810"/>
            <wp:docPr id="1039" name="Chart 10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722E1">
        <w:rPr>
          <w:rFonts w:cs="Arial"/>
          <w:noProof/>
          <w:sz w:val="18"/>
          <w:szCs w:val="18"/>
          <w:lang w:eastAsia="en-AU"/>
        </w:rPr>
        <w:drawing>
          <wp:inline distT="0" distB="0" distL="0" distR="0" wp14:anchorId="6BBFE310" wp14:editId="4A165579">
            <wp:extent cx="5731510" cy="1595336"/>
            <wp:effectExtent l="0" t="0" r="2540" b="5080"/>
            <wp:docPr id="1040" name="Chart 10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96553B">
        <w:rPr>
          <w:rFonts w:cs="Arial"/>
          <w:noProof/>
          <w:lang w:eastAsia="en-AU"/>
        </w:rPr>
        <w:drawing>
          <wp:inline distT="0" distB="0" distL="0" distR="0" wp14:anchorId="582C89AB" wp14:editId="55D9DD8B">
            <wp:extent cx="5731510" cy="1456660"/>
            <wp:effectExtent l="0" t="0" r="2540" b="0"/>
            <wp:docPr id="1041" name="Chart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6553B">
        <w:rPr>
          <w:rFonts w:cs="Arial"/>
          <w:noProof/>
          <w:lang w:eastAsia="en-AU"/>
        </w:rPr>
        <w:drawing>
          <wp:inline distT="0" distB="0" distL="0" distR="0" wp14:anchorId="014114EA" wp14:editId="22150E7D">
            <wp:extent cx="5731510" cy="1605516"/>
            <wp:effectExtent l="0" t="0" r="2540" b="0"/>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96553B">
        <w:rPr>
          <w:rFonts w:cs="Arial"/>
          <w:noProof/>
          <w:lang w:eastAsia="en-AU"/>
        </w:rPr>
        <w:drawing>
          <wp:inline distT="0" distB="0" distL="0" distR="0" wp14:anchorId="05BEF69D" wp14:editId="1CD9A7F4">
            <wp:extent cx="5731510" cy="1903228"/>
            <wp:effectExtent l="0" t="0" r="2540" b="1905"/>
            <wp:docPr id="1043" name="Chart 10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45FA01D" w14:textId="74177D69" w:rsidR="00D7015B" w:rsidRPr="0096553B" w:rsidRDefault="00D7015B" w:rsidP="00D7015B">
      <w:pPr>
        <w:pStyle w:val="Caption"/>
        <w:rPr>
          <w:rFonts w:cs="Arial"/>
          <w:noProof/>
        </w:rPr>
      </w:pPr>
      <w:bookmarkStart w:id="51" w:name="_Ref521411456"/>
      <w:r>
        <w:t xml:space="preserve">Figure </w:t>
      </w:r>
      <w:fldSimple w:instr=" STYLEREF 6 \s ">
        <w:r w:rsidR="000D3CFD">
          <w:rPr>
            <w:noProof/>
          </w:rPr>
          <w:t>C</w:t>
        </w:r>
      </w:fldSimple>
      <w:r w:rsidR="005220F4">
        <w:noBreakHyphen/>
      </w:r>
      <w:fldSimple w:instr=" SEQ Figure \* ARABIC \s 6 ">
        <w:r w:rsidR="000D3CFD">
          <w:rPr>
            <w:noProof/>
          </w:rPr>
          <w:t>6</w:t>
        </w:r>
      </w:fldSimple>
      <w:bookmarkEnd w:id="51"/>
      <w:r>
        <w:t xml:space="preserve">: </w:t>
      </w:r>
      <w:r w:rsidRPr="0096553B">
        <w:rPr>
          <w:rFonts w:cs="Arial"/>
        </w:rPr>
        <w:t xml:space="preserve">Mean daily </w:t>
      </w:r>
      <w:r w:rsidRPr="0096553B">
        <w:rPr>
          <w:rFonts w:cs="Arial"/>
          <w:szCs w:val="18"/>
        </w:rPr>
        <w:t>(a) temperature, (b) pH, (c) turbidity, (d) conductivity and (e) dissolved oxygen concentrations</w:t>
      </w:r>
      <w:r w:rsidRPr="0096553B">
        <w:rPr>
          <w:rFonts w:cs="Arial"/>
        </w:rPr>
        <w:t xml:space="preserve"> water quality indicators </w:t>
      </w:r>
      <w:r w:rsidR="00740226">
        <w:rPr>
          <w:rFonts w:cs="Arial"/>
        </w:rPr>
        <w:t xml:space="preserve">measured in the </w:t>
      </w:r>
      <w:r w:rsidRPr="0096553B">
        <w:rPr>
          <w:rFonts w:cs="Arial"/>
          <w:szCs w:val="18"/>
        </w:rPr>
        <w:t>Gwydir</w:t>
      </w:r>
      <w:r w:rsidR="00740226">
        <w:rPr>
          <w:rFonts w:cs="Arial"/>
          <w:szCs w:val="18"/>
        </w:rPr>
        <w:t xml:space="preserve"> River at </w:t>
      </w:r>
      <w:r w:rsidRPr="0096553B">
        <w:rPr>
          <w:rFonts w:cs="Arial"/>
          <w:szCs w:val="18"/>
        </w:rPr>
        <w:t>Pallamallawa</w:t>
      </w:r>
      <w:r w:rsidR="00740226">
        <w:rPr>
          <w:rFonts w:cs="Arial"/>
          <w:szCs w:val="18"/>
        </w:rPr>
        <w:t xml:space="preserve"> in 2014</w:t>
      </w:r>
      <w:r w:rsidRPr="0096553B">
        <w:rPr>
          <w:rFonts w:cs="Arial"/>
        </w:rPr>
        <w:t>-18.</w:t>
      </w:r>
    </w:p>
    <w:p w14:paraId="338E408B" w14:textId="57829D23" w:rsidR="00D7015B" w:rsidRPr="0096553B" w:rsidRDefault="00D45FD6" w:rsidP="00D7015B">
      <w:pPr>
        <w:pStyle w:val="Heading8"/>
      </w:pPr>
      <w:r>
        <w:t>Spot sampling for water chemistry</w:t>
      </w:r>
    </w:p>
    <w:p w14:paraId="734EDD53" w14:textId="27D2C6BC" w:rsidR="00D7015B" w:rsidRPr="0096553B" w:rsidRDefault="00D7015B" w:rsidP="00D7015B">
      <w:pPr>
        <w:rPr>
          <w:rFonts w:cs="Arial"/>
        </w:rPr>
      </w:pPr>
      <w:r w:rsidRPr="0096553B">
        <w:rPr>
          <w:rFonts w:cs="Arial"/>
          <w:szCs w:val="20"/>
        </w:rPr>
        <w:t>Stream metabolism data w</w:t>
      </w:r>
      <w:r>
        <w:rPr>
          <w:rFonts w:cs="Arial"/>
          <w:szCs w:val="20"/>
        </w:rPr>
        <w:t>ere</w:t>
      </w:r>
      <w:r w:rsidRPr="0096553B">
        <w:rPr>
          <w:rFonts w:cs="Arial"/>
          <w:szCs w:val="20"/>
        </w:rPr>
        <w:t xml:space="preserve"> collected in </w:t>
      </w:r>
      <w:r>
        <w:rPr>
          <w:rFonts w:cs="Arial"/>
          <w:szCs w:val="20"/>
        </w:rPr>
        <w:t xml:space="preserve">the </w:t>
      </w:r>
      <w:r w:rsidRPr="0096553B">
        <w:rPr>
          <w:rFonts w:cs="Arial"/>
          <w:szCs w:val="20"/>
        </w:rPr>
        <w:t>2017-18 water year covering EW event 2, event 3 and event 4 in four additional sites (</w:t>
      </w:r>
      <w:r>
        <w:rPr>
          <w:rFonts w:cs="Arial"/>
          <w:szCs w:val="20"/>
        </w:rPr>
        <w:fldChar w:fldCharType="begin"/>
      </w:r>
      <w:r>
        <w:rPr>
          <w:rFonts w:cs="Arial"/>
          <w:szCs w:val="20"/>
        </w:rPr>
        <w:instrText xml:space="preserve"> REF _Ref521333218 \h </w:instrText>
      </w:r>
      <w:r>
        <w:rPr>
          <w:rFonts w:cs="Arial"/>
          <w:szCs w:val="20"/>
        </w:rPr>
      </w:r>
      <w:r>
        <w:rPr>
          <w:rFonts w:cs="Arial"/>
          <w:szCs w:val="20"/>
        </w:rPr>
        <w:fldChar w:fldCharType="separate"/>
      </w:r>
      <w:r w:rsidR="000D3CFD">
        <w:t xml:space="preserve">Table </w:t>
      </w:r>
      <w:r w:rsidR="000D3CFD">
        <w:rPr>
          <w:noProof/>
        </w:rPr>
        <w:t>C</w:t>
      </w:r>
      <w:r w:rsidR="000D3CFD">
        <w:noBreakHyphen/>
      </w:r>
      <w:r w:rsidR="000D3CFD">
        <w:rPr>
          <w:noProof/>
        </w:rPr>
        <w:t>2</w:t>
      </w:r>
      <w:r>
        <w:rPr>
          <w:rFonts w:cs="Arial"/>
          <w:szCs w:val="20"/>
        </w:rPr>
        <w:fldChar w:fldCharType="end"/>
      </w:r>
      <w:r w:rsidRPr="0096553B">
        <w:rPr>
          <w:rFonts w:cs="Arial"/>
          <w:szCs w:val="20"/>
        </w:rPr>
        <w:t xml:space="preserve"> and </w:t>
      </w:r>
      <w:r>
        <w:rPr>
          <w:rFonts w:cs="Arial"/>
          <w:szCs w:val="20"/>
        </w:rPr>
        <w:fldChar w:fldCharType="begin"/>
      </w:r>
      <w:r>
        <w:rPr>
          <w:rFonts w:cs="Arial"/>
          <w:szCs w:val="20"/>
        </w:rPr>
        <w:instrText xml:space="preserve"> REF _Ref521416467 \h </w:instrText>
      </w:r>
      <w:r>
        <w:rPr>
          <w:rFonts w:cs="Arial"/>
          <w:szCs w:val="20"/>
        </w:rPr>
      </w:r>
      <w:r>
        <w:rPr>
          <w:rFonts w:cs="Arial"/>
          <w:szCs w:val="20"/>
        </w:rPr>
        <w:fldChar w:fldCharType="separate"/>
      </w:r>
      <w:r w:rsidR="000D3CFD">
        <w:t xml:space="preserve">Table </w:t>
      </w:r>
      <w:r w:rsidR="000D3CFD">
        <w:rPr>
          <w:noProof/>
        </w:rPr>
        <w:t>C</w:t>
      </w:r>
      <w:r w:rsidR="000D3CFD">
        <w:noBreakHyphen/>
      </w:r>
      <w:r w:rsidR="000D3CFD">
        <w:rPr>
          <w:noProof/>
        </w:rPr>
        <w:t>3</w:t>
      </w:r>
      <w:r>
        <w:rPr>
          <w:rFonts w:cs="Arial"/>
          <w:szCs w:val="20"/>
        </w:rPr>
        <w:fldChar w:fldCharType="end"/>
      </w:r>
      <w:r w:rsidRPr="0096553B">
        <w:rPr>
          <w:rFonts w:cs="Arial"/>
          <w:szCs w:val="20"/>
        </w:rPr>
        <w:t xml:space="preserve">). </w:t>
      </w:r>
      <w:r w:rsidRPr="0096553B">
        <w:rPr>
          <w:rFonts w:cs="Arial"/>
        </w:rPr>
        <w:t xml:space="preserve">All four additional sites experienced a similar rise and fall in discharge </w:t>
      </w:r>
      <w:r>
        <w:rPr>
          <w:rFonts w:cs="Arial"/>
        </w:rPr>
        <w:t>of</w:t>
      </w:r>
      <w:r w:rsidRPr="0096553B">
        <w:rPr>
          <w:rFonts w:cs="Arial"/>
        </w:rPr>
        <w:t xml:space="preserve"> different magnitude, with a short time lag for downstream flow (</w:t>
      </w:r>
      <w:r>
        <w:rPr>
          <w:rFonts w:cs="Arial"/>
        </w:rPr>
        <w:fldChar w:fldCharType="begin"/>
      </w:r>
      <w:r>
        <w:rPr>
          <w:rFonts w:cs="Arial"/>
        </w:rPr>
        <w:instrText xml:space="preserve"> REF _Ref521416001 \h </w:instrText>
      </w:r>
      <w:r>
        <w:rPr>
          <w:rFonts w:cs="Arial"/>
        </w:rPr>
      </w:r>
      <w:r>
        <w:rPr>
          <w:rFonts w:cs="Arial"/>
        </w:rPr>
        <w:fldChar w:fldCharType="separate"/>
      </w:r>
      <w:r w:rsidR="000D3CFD">
        <w:t xml:space="preserve">Figure </w:t>
      </w:r>
      <w:r w:rsidR="000D3CFD">
        <w:rPr>
          <w:noProof/>
        </w:rPr>
        <w:t>C</w:t>
      </w:r>
      <w:r w:rsidR="000D3CFD">
        <w:noBreakHyphen/>
      </w:r>
      <w:r w:rsidR="000D3CFD">
        <w:rPr>
          <w:noProof/>
        </w:rPr>
        <w:t>7</w:t>
      </w:r>
      <w:r>
        <w:rPr>
          <w:rFonts w:cs="Arial"/>
        </w:rPr>
        <w:fldChar w:fldCharType="end"/>
      </w:r>
      <w:r w:rsidRPr="0096553B">
        <w:rPr>
          <w:rFonts w:cs="Arial"/>
        </w:rPr>
        <w:t>a-d). Like the long-term station, m</w:t>
      </w:r>
      <w:r w:rsidRPr="0096553B">
        <w:rPr>
          <w:rFonts w:cs="Arial"/>
          <w:szCs w:val="20"/>
        </w:rPr>
        <w:t>ean daily temperature increased steadily from September to March due to seasonal variation (</w:t>
      </w:r>
      <w:r>
        <w:rPr>
          <w:rFonts w:cs="Arial"/>
          <w:szCs w:val="20"/>
        </w:rPr>
        <w:fldChar w:fldCharType="begin"/>
      </w:r>
      <w:r>
        <w:rPr>
          <w:rFonts w:cs="Arial"/>
          <w:szCs w:val="20"/>
        </w:rPr>
        <w:instrText xml:space="preserve"> REF _Ref521415990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8</w:t>
      </w:r>
      <w:r>
        <w:rPr>
          <w:rFonts w:cs="Arial"/>
          <w:szCs w:val="20"/>
        </w:rPr>
        <w:fldChar w:fldCharType="end"/>
      </w:r>
      <w:r w:rsidRPr="0096553B">
        <w:rPr>
          <w:rFonts w:cs="Arial"/>
          <w:szCs w:val="20"/>
        </w:rPr>
        <w:t xml:space="preserve">), and temperature did not have </w:t>
      </w:r>
      <w:r>
        <w:rPr>
          <w:rFonts w:cs="Arial"/>
          <w:szCs w:val="20"/>
        </w:rPr>
        <w:t xml:space="preserve">a </w:t>
      </w:r>
      <w:r w:rsidRPr="0096553B">
        <w:rPr>
          <w:rFonts w:cs="Arial"/>
          <w:szCs w:val="20"/>
        </w:rPr>
        <w:t xml:space="preserve">strong predictable linear relationship with discharge, suggesting seasonal change exerts a stronger influence on temperature than </w:t>
      </w:r>
      <w:r w:rsidR="0010303E">
        <w:rPr>
          <w:rFonts w:cs="Arial"/>
          <w:szCs w:val="20"/>
        </w:rPr>
        <w:t xml:space="preserve">the </w:t>
      </w:r>
      <w:r w:rsidRPr="0096553B">
        <w:rPr>
          <w:rFonts w:cs="Arial"/>
          <w:szCs w:val="20"/>
        </w:rPr>
        <w:t>magnitude of flows.</w:t>
      </w:r>
      <w:r w:rsidR="005220F4">
        <w:rPr>
          <w:rFonts w:cs="Arial"/>
          <w:szCs w:val="20"/>
        </w:rPr>
        <w:t xml:space="preserve"> This suggests that there is no detectable influence of the delivery of colder water from Copeton Dam on water temperatures below Pallamallawa.</w:t>
      </w:r>
    </w:p>
    <w:p w14:paraId="338DA846" w14:textId="63237FE6" w:rsidR="0010303E" w:rsidRDefault="005D6073" w:rsidP="00D7015B">
      <w:pPr>
        <w:rPr>
          <w:rFonts w:cs="Arial"/>
          <w:szCs w:val="20"/>
        </w:rPr>
      </w:pPr>
      <w:r>
        <w:rPr>
          <w:rFonts w:cs="Arial"/>
          <w:szCs w:val="20"/>
        </w:rPr>
        <w:t>Mean</w:t>
      </w:r>
      <w:r w:rsidR="00D7015B" w:rsidRPr="0096553B">
        <w:rPr>
          <w:rFonts w:cs="Arial"/>
          <w:szCs w:val="20"/>
        </w:rPr>
        <w:t xml:space="preserve"> daily d</w:t>
      </w:r>
      <w:r>
        <w:rPr>
          <w:rFonts w:cs="Arial"/>
          <w:szCs w:val="20"/>
        </w:rPr>
        <w:t xml:space="preserve">issolved oxygen concentrations ranged from </w:t>
      </w:r>
      <w:r w:rsidR="00D7015B" w:rsidRPr="0096553B">
        <w:rPr>
          <w:rFonts w:cs="Arial"/>
          <w:szCs w:val="20"/>
        </w:rPr>
        <w:t>12.7% - 110.9%) was greater than the range of ANZECC water quality guideline</w:t>
      </w:r>
      <w:r w:rsidR="0010303E">
        <w:rPr>
          <w:rFonts w:cs="Arial"/>
          <w:szCs w:val="20"/>
        </w:rPr>
        <w:t>s</w:t>
      </w:r>
      <w:r w:rsidR="00D7015B" w:rsidRPr="0096553B">
        <w:rPr>
          <w:rFonts w:cs="Arial"/>
          <w:szCs w:val="20"/>
        </w:rPr>
        <w:t xml:space="preserve"> (85% - 110% in dissolved oxygen, </w:t>
      </w:r>
      <w:r w:rsidR="00D7015B">
        <w:rPr>
          <w:rFonts w:cs="Arial"/>
          <w:szCs w:val="20"/>
        </w:rPr>
        <w:fldChar w:fldCharType="begin"/>
      </w:r>
      <w:r w:rsidR="00D7015B">
        <w:rPr>
          <w:rFonts w:cs="Arial"/>
          <w:szCs w:val="20"/>
        </w:rPr>
        <w:instrText xml:space="preserve"> REF _Ref521416001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7</w:t>
      </w:r>
      <w:r w:rsidR="00D7015B">
        <w:rPr>
          <w:rFonts w:cs="Arial"/>
          <w:szCs w:val="20"/>
        </w:rPr>
        <w:fldChar w:fldCharType="end"/>
      </w:r>
      <w:r w:rsidR="00D7015B" w:rsidRPr="0096553B">
        <w:rPr>
          <w:rFonts w:cs="Arial"/>
          <w:szCs w:val="20"/>
        </w:rPr>
        <w:t xml:space="preserve"> a-d). There was </w:t>
      </w:r>
      <w:r w:rsidR="00D7015B">
        <w:rPr>
          <w:rFonts w:cs="Arial"/>
          <w:szCs w:val="20"/>
        </w:rPr>
        <w:t xml:space="preserve">a </w:t>
      </w:r>
      <w:r w:rsidR="00D7015B" w:rsidRPr="0096553B">
        <w:rPr>
          <w:rFonts w:cs="Arial"/>
          <w:szCs w:val="20"/>
        </w:rPr>
        <w:t>significant difference in dissolved oxygen concentrations between environmental water delivery periods and non-environmental water delivery periods, although the differences varied between sites and EW events (</w:t>
      </w:r>
      <w:r w:rsidR="00D7015B">
        <w:rPr>
          <w:rFonts w:cs="Arial"/>
          <w:szCs w:val="20"/>
        </w:rPr>
        <w:fldChar w:fldCharType="begin"/>
      </w:r>
      <w:r w:rsidR="00D7015B">
        <w:rPr>
          <w:rFonts w:cs="Arial"/>
          <w:szCs w:val="20"/>
        </w:rPr>
        <w:instrText xml:space="preserve"> REF _Ref521416578 \h </w:instrText>
      </w:r>
      <w:r w:rsidR="00D7015B">
        <w:rPr>
          <w:rFonts w:cs="Arial"/>
          <w:szCs w:val="20"/>
        </w:rPr>
      </w:r>
      <w:r w:rsidR="00D7015B">
        <w:rPr>
          <w:rFonts w:cs="Arial"/>
          <w:szCs w:val="20"/>
        </w:rPr>
        <w:fldChar w:fldCharType="separate"/>
      </w:r>
      <w:r w:rsidR="000D3CFD">
        <w:t xml:space="preserve">Table </w:t>
      </w:r>
      <w:r w:rsidR="000D3CFD">
        <w:rPr>
          <w:noProof/>
        </w:rPr>
        <w:t>C</w:t>
      </w:r>
      <w:r w:rsidR="000D3CFD">
        <w:noBreakHyphen/>
      </w:r>
      <w:r w:rsidR="000D3CFD">
        <w:rPr>
          <w:noProof/>
        </w:rPr>
        <w:t>7</w:t>
      </w:r>
      <w:r w:rsidR="00D7015B">
        <w:rPr>
          <w:rFonts w:cs="Arial"/>
          <w:szCs w:val="20"/>
        </w:rPr>
        <w:fldChar w:fldCharType="end"/>
      </w:r>
      <w:r w:rsidR="00D7015B" w:rsidRPr="0096553B">
        <w:rPr>
          <w:rFonts w:cs="Arial"/>
          <w:szCs w:val="20"/>
        </w:rPr>
        <w:t xml:space="preserve">). </w:t>
      </w:r>
      <w:r w:rsidR="00D7015B">
        <w:rPr>
          <w:rFonts w:cs="Arial"/>
          <w:szCs w:val="20"/>
        </w:rPr>
        <w:t>E</w:t>
      </w:r>
      <w:r w:rsidR="00D7015B" w:rsidRPr="0096553B">
        <w:rPr>
          <w:rFonts w:cs="Arial"/>
          <w:szCs w:val="20"/>
        </w:rPr>
        <w:t xml:space="preserve">nvironmental water </w:t>
      </w:r>
      <w:r w:rsidR="00D7015B">
        <w:rPr>
          <w:rFonts w:cs="Arial"/>
          <w:szCs w:val="20"/>
        </w:rPr>
        <w:t xml:space="preserve">delivered within </w:t>
      </w:r>
      <w:r w:rsidR="00D7015B" w:rsidRPr="0096553B">
        <w:rPr>
          <w:rFonts w:cs="Arial"/>
          <w:szCs w:val="20"/>
        </w:rPr>
        <w:t xml:space="preserve">EW event 4 during </w:t>
      </w:r>
      <w:r w:rsidR="00D7015B">
        <w:rPr>
          <w:rFonts w:cs="Arial"/>
          <w:szCs w:val="20"/>
        </w:rPr>
        <w:t xml:space="preserve">the </w:t>
      </w:r>
      <w:r w:rsidR="00D7015B" w:rsidRPr="0096553B">
        <w:rPr>
          <w:rFonts w:cs="Arial"/>
          <w:szCs w:val="20"/>
        </w:rPr>
        <w:t xml:space="preserve">natural base flow period, contributed to </w:t>
      </w:r>
      <w:r w:rsidR="00D7015B">
        <w:rPr>
          <w:rFonts w:cs="Arial"/>
          <w:szCs w:val="20"/>
        </w:rPr>
        <w:t xml:space="preserve">an </w:t>
      </w:r>
      <w:r w:rsidR="00D7015B" w:rsidRPr="0096553B">
        <w:rPr>
          <w:rFonts w:cs="Arial"/>
          <w:szCs w:val="20"/>
        </w:rPr>
        <w:t xml:space="preserve">increase in dissolved oxygen across all sites to within the ANZECC guideline trigger value. Dissolved oxygen in GW2 and ME1 increased 20% within two days and remained consistently high during the </w:t>
      </w:r>
      <w:r w:rsidR="00D7015B">
        <w:rPr>
          <w:rFonts w:cs="Arial"/>
          <w:szCs w:val="20"/>
        </w:rPr>
        <w:t>event</w:t>
      </w:r>
      <w:r w:rsidR="00D7015B" w:rsidRPr="0096553B">
        <w:rPr>
          <w:rFonts w:cs="Arial"/>
          <w:szCs w:val="20"/>
        </w:rPr>
        <w:t xml:space="preserve"> (</w:t>
      </w:r>
      <w:r w:rsidR="00D7015B">
        <w:rPr>
          <w:rFonts w:cs="Arial"/>
          <w:szCs w:val="20"/>
        </w:rPr>
        <w:fldChar w:fldCharType="begin"/>
      </w:r>
      <w:r w:rsidR="00D7015B">
        <w:rPr>
          <w:rFonts w:cs="Arial"/>
          <w:szCs w:val="20"/>
        </w:rPr>
        <w:instrText xml:space="preserve"> REF _Ref521416001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7</w:t>
      </w:r>
      <w:r w:rsidR="00D7015B">
        <w:rPr>
          <w:rFonts w:cs="Arial"/>
          <w:szCs w:val="20"/>
        </w:rPr>
        <w:fldChar w:fldCharType="end"/>
      </w:r>
      <w:r w:rsidR="00D7015B" w:rsidRPr="0096553B">
        <w:rPr>
          <w:rFonts w:cs="Arial"/>
          <w:szCs w:val="20"/>
        </w:rPr>
        <w:t xml:space="preserve">a and d). During </w:t>
      </w:r>
      <w:r w:rsidR="00D7015B">
        <w:rPr>
          <w:rFonts w:cs="Arial"/>
          <w:szCs w:val="20"/>
        </w:rPr>
        <w:t xml:space="preserve">the </w:t>
      </w:r>
      <w:r w:rsidR="00D7015B" w:rsidRPr="0096553B">
        <w:rPr>
          <w:rFonts w:cs="Arial"/>
          <w:szCs w:val="20"/>
        </w:rPr>
        <w:t xml:space="preserve">variable flow period including EW event 2 and 3, dissolved oxygen concentrations </w:t>
      </w:r>
      <w:r w:rsidR="00D7015B">
        <w:rPr>
          <w:rFonts w:cs="Arial"/>
          <w:szCs w:val="20"/>
        </w:rPr>
        <w:t>showed no consistent patterns across sites,</w:t>
      </w:r>
      <w:r w:rsidR="00D7015B" w:rsidRPr="0096553B">
        <w:rPr>
          <w:rFonts w:cs="Arial"/>
          <w:szCs w:val="20"/>
        </w:rPr>
        <w:t xml:space="preserve"> mirroring the observation of EW event 1 and 2 in the Gwydir River long-term station. Dissolved oxygen had a poor correlation with discharge (</w:t>
      </w:r>
      <w:r w:rsidR="00D7015B">
        <w:rPr>
          <w:rFonts w:cs="Arial"/>
          <w:szCs w:val="20"/>
        </w:rPr>
        <w:fldChar w:fldCharType="begin"/>
      </w:r>
      <w:r w:rsidR="00D7015B">
        <w:rPr>
          <w:rFonts w:cs="Arial"/>
          <w:szCs w:val="20"/>
        </w:rPr>
        <w:instrText xml:space="preserve"> REF _Ref521416578 \h </w:instrText>
      </w:r>
      <w:r w:rsidR="00D7015B">
        <w:rPr>
          <w:rFonts w:cs="Arial"/>
          <w:szCs w:val="20"/>
        </w:rPr>
      </w:r>
      <w:r w:rsidR="00D7015B">
        <w:rPr>
          <w:rFonts w:cs="Arial"/>
          <w:szCs w:val="20"/>
        </w:rPr>
        <w:fldChar w:fldCharType="separate"/>
      </w:r>
      <w:r w:rsidR="000D3CFD">
        <w:t xml:space="preserve">Table </w:t>
      </w:r>
      <w:r w:rsidR="000D3CFD">
        <w:rPr>
          <w:noProof/>
        </w:rPr>
        <w:t>C</w:t>
      </w:r>
      <w:r w:rsidR="000D3CFD">
        <w:noBreakHyphen/>
      </w:r>
      <w:r w:rsidR="000D3CFD">
        <w:rPr>
          <w:noProof/>
        </w:rPr>
        <w:t>7</w:t>
      </w:r>
      <w:r w:rsidR="00D7015B">
        <w:rPr>
          <w:rFonts w:cs="Arial"/>
          <w:szCs w:val="20"/>
        </w:rPr>
        <w:fldChar w:fldCharType="end"/>
      </w:r>
      <w:r w:rsidR="00D7015B" w:rsidRPr="0096553B">
        <w:rPr>
          <w:rFonts w:cs="Arial"/>
          <w:szCs w:val="20"/>
        </w:rPr>
        <w:t xml:space="preserve">), </w:t>
      </w:r>
      <w:r w:rsidR="00D7015B">
        <w:rPr>
          <w:rFonts w:cs="Arial"/>
          <w:szCs w:val="20"/>
        </w:rPr>
        <w:t>being</w:t>
      </w:r>
      <w:r w:rsidR="00D7015B" w:rsidRPr="0096553B">
        <w:rPr>
          <w:rFonts w:cs="Arial"/>
          <w:szCs w:val="20"/>
        </w:rPr>
        <w:t xml:space="preserve"> more variable during </w:t>
      </w:r>
      <w:r w:rsidR="00D7015B">
        <w:rPr>
          <w:rFonts w:cs="Arial"/>
          <w:szCs w:val="20"/>
        </w:rPr>
        <w:t xml:space="preserve">periods of </w:t>
      </w:r>
      <w:r w:rsidR="00D7015B" w:rsidRPr="0096553B">
        <w:rPr>
          <w:rFonts w:cs="Arial"/>
          <w:szCs w:val="20"/>
        </w:rPr>
        <w:t>low discharge</w:t>
      </w:r>
      <w:r w:rsidR="00D7015B">
        <w:rPr>
          <w:rFonts w:cs="Arial"/>
          <w:szCs w:val="20"/>
        </w:rPr>
        <w:t>, however, higher discharge periods</w:t>
      </w:r>
      <w:r w:rsidR="0010303E">
        <w:rPr>
          <w:rFonts w:cs="Arial"/>
          <w:szCs w:val="20"/>
        </w:rPr>
        <w:t xml:space="preserve"> le</w:t>
      </w:r>
      <w:r w:rsidR="00D7015B" w:rsidRPr="0096553B">
        <w:rPr>
          <w:rFonts w:cs="Arial"/>
          <w:szCs w:val="20"/>
        </w:rPr>
        <w:t>d to higher dissolved oxygen concentrations (</w:t>
      </w:r>
      <w:r w:rsidR="00D7015B">
        <w:rPr>
          <w:rFonts w:cs="Arial"/>
          <w:szCs w:val="20"/>
        </w:rPr>
        <w:fldChar w:fldCharType="begin"/>
      </w:r>
      <w:r w:rsidR="00D7015B">
        <w:rPr>
          <w:rFonts w:cs="Arial"/>
          <w:szCs w:val="20"/>
        </w:rPr>
        <w:instrText xml:space="preserve"> REF _Ref521416032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9</w:t>
      </w:r>
      <w:r w:rsidR="00D7015B">
        <w:rPr>
          <w:rFonts w:cs="Arial"/>
          <w:szCs w:val="20"/>
        </w:rPr>
        <w:fldChar w:fldCharType="end"/>
      </w:r>
      <w:r w:rsidR="00D7015B" w:rsidRPr="0096553B">
        <w:rPr>
          <w:rFonts w:cs="Arial"/>
          <w:szCs w:val="20"/>
        </w:rPr>
        <w:t>a-d). Dissolved oxygen decreased after the natural peak flow across all sites in mid-October (peak flow around 4,200 ML/d at gauge station 418042 Gwydir D/S Tareelaroi) (</w:t>
      </w:r>
      <w:r w:rsidR="00D7015B">
        <w:rPr>
          <w:rFonts w:cs="Arial"/>
          <w:szCs w:val="20"/>
        </w:rPr>
        <w:fldChar w:fldCharType="begin"/>
      </w:r>
      <w:r w:rsidR="00D7015B">
        <w:rPr>
          <w:rFonts w:cs="Arial"/>
          <w:szCs w:val="20"/>
        </w:rPr>
        <w:instrText xml:space="preserve"> REF _Ref521416001 \h </w:instrText>
      </w:r>
      <w:r w:rsidR="00D7015B">
        <w:rPr>
          <w:rFonts w:cs="Arial"/>
          <w:szCs w:val="20"/>
        </w:rPr>
      </w:r>
      <w:r w:rsidR="00D7015B">
        <w:rPr>
          <w:rFonts w:cs="Arial"/>
          <w:szCs w:val="20"/>
        </w:rPr>
        <w:fldChar w:fldCharType="separate"/>
      </w:r>
      <w:r w:rsidR="000D3CFD">
        <w:t xml:space="preserve">Figure </w:t>
      </w:r>
      <w:r w:rsidR="000D3CFD">
        <w:rPr>
          <w:noProof/>
        </w:rPr>
        <w:t>C</w:t>
      </w:r>
      <w:r w:rsidR="000D3CFD">
        <w:noBreakHyphen/>
      </w:r>
      <w:r w:rsidR="000D3CFD">
        <w:rPr>
          <w:noProof/>
        </w:rPr>
        <w:t>7</w:t>
      </w:r>
      <w:r w:rsidR="00D7015B">
        <w:rPr>
          <w:rFonts w:cs="Arial"/>
          <w:szCs w:val="20"/>
        </w:rPr>
        <w:fldChar w:fldCharType="end"/>
      </w:r>
      <w:r w:rsidR="00D7015B" w:rsidRPr="0096553B">
        <w:rPr>
          <w:rFonts w:cs="Arial"/>
          <w:szCs w:val="20"/>
        </w:rPr>
        <w:t>a-d). During natural base flow period pre-EW event 4, there was a short period of exceptiona</w:t>
      </w:r>
      <w:r w:rsidR="00D7015B">
        <w:rPr>
          <w:rFonts w:cs="Arial"/>
          <w:szCs w:val="20"/>
        </w:rPr>
        <w:t>lly low dissolved oxygen recorded</w:t>
      </w:r>
      <w:r w:rsidR="00D7015B" w:rsidRPr="0096553B">
        <w:rPr>
          <w:rFonts w:cs="Arial"/>
          <w:szCs w:val="20"/>
        </w:rPr>
        <w:t xml:space="preserve"> in early April 2017 at GW2 (lowest 12.7%, 1.05 mg/L) and GW6 (lowest 30.3%, 2.57 mg/L) while the logger at GW4 was exposed to air due to </w:t>
      </w:r>
      <w:r w:rsidR="00D7015B">
        <w:rPr>
          <w:rFonts w:cs="Arial"/>
          <w:szCs w:val="20"/>
        </w:rPr>
        <w:t xml:space="preserve">low </w:t>
      </w:r>
      <w:r w:rsidR="00D7015B" w:rsidRPr="0096553B">
        <w:rPr>
          <w:rFonts w:cs="Arial"/>
          <w:szCs w:val="20"/>
        </w:rPr>
        <w:t>water level</w:t>
      </w:r>
      <w:r w:rsidR="00D7015B">
        <w:rPr>
          <w:rFonts w:cs="Arial"/>
          <w:szCs w:val="20"/>
        </w:rPr>
        <w:t>s</w:t>
      </w:r>
      <w:r w:rsidR="00D7015B" w:rsidRPr="0096553B">
        <w:rPr>
          <w:rFonts w:cs="Arial"/>
          <w:szCs w:val="20"/>
        </w:rPr>
        <w:t>.</w:t>
      </w:r>
      <w:r w:rsidR="0010303E">
        <w:rPr>
          <w:rFonts w:cs="Arial"/>
          <w:szCs w:val="20"/>
        </w:rPr>
        <w:br w:type="page"/>
      </w:r>
    </w:p>
    <w:p w14:paraId="6B022BB0" w14:textId="5DE03449" w:rsidR="00D7015B" w:rsidRDefault="00D7015B" w:rsidP="00D7015B">
      <w:pPr>
        <w:pStyle w:val="Caption"/>
        <w:keepNext/>
      </w:pPr>
      <w:bookmarkStart w:id="52" w:name="_Ref521416578"/>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7</w:t>
      </w:r>
      <w:r w:rsidR="00F276BC">
        <w:rPr>
          <w:noProof/>
        </w:rPr>
        <w:fldChar w:fldCharType="end"/>
      </w:r>
      <w:bookmarkEnd w:id="52"/>
      <w:r>
        <w:t xml:space="preserve">: </w:t>
      </w:r>
      <w:r>
        <w:rPr>
          <w:szCs w:val="18"/>
        </w:rPr>
        <w:t xml:space="preserve">Minimum, Mean and Maximum </w:t>
      </w:r>
      <w:r w:rsidRPr="007722E1">
        <w:rPr>
          <w:szCs w:val="18"/>
        </w:rPr>
        <w:t>dissolved oxygen concentrations, GPP, ER and NPP. Mann-Whitney U test and Regression results with significant different at p &lt;0.05 *.</w:t>
      </w:r>
      <w:r w:rsidR="005220F4">
        <w:rPr>
          <w:szCs w:val="18"/>
        </w:rPr>
        <w:t xml:space="preserve"> Bold text for Dissolved Oxygen indicates concentrations that are outside of ANZECC guidelines.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2"/>
        <w:gridCol w:w="696"/>
        <w:gridCol w:w="1141"/>
        <w:gridCol w:w="771"/>
        <w:gridCol w:w="1179"/>
        <w:gridCol w:w="1323"/>
        <w:gridCol w:w="983"/>
        <w:gridCol w:w="2105"/>
      </w:tblGrid>
      <w:tr w:rsidR="00D7015B" w:rsidRPr="009C1221" w14:paraId="6D6AC870" w14:textId="77777777" w:rsidTr="00DE1D8C">
        <w:trPr>
          <w:trHeight w:val="300"/>
          <w:tblHeader/>
        </w:trPr>
        <w:tc>
          <w:tcPr>
            <w:tcW w:w="545" w:type="pct"/>
            <w:vMerge w:val="restart"/>
            <w:shd w:val="clear" w:color="auto" w:fill="D9D9D9"/>
            <w:noWrap/>
            <w:vAlign w:val="center"/>
            <w:hideMark/>
          </w:tcPr>
          <w:p w14:paraId="4D52DED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Variable</w:t>
            </w:r>
          </w:p>
        </w:tc>
        <w:tc>
          <w:tcPr>
            <w:tcW w:w="378" w:type="pct"/>
            <w:vMerge w:val="restart"/>
            <w:shd w:val="clear" w:color="auto" w:fill="D9D9D9"/>
            <w:noWrap/>
            <w:vAlign w:val="center"/>
            <w:hideMark/>
          </w:tcPr>
          <w:p w14:paraId="7F3BF17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Site</w:t>
            </w:r>
          </w:p>
        </w:tc>
        <w:tc>
          <w:tcPr>
            <w:tcW w:w="1680" w:type="pct"/>
            <w:gridSpan w:val="3"/>
            <w:shd w:val="clear" w:color="auto" w:fill="D9D9D9"/>
            <w:noWrap/>
            <w:vAlign w:val="center"/>
            <w:hideMark/>
          </w:tcPr>
          <w:p w14:paraId="39AC2D4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Annual</w:t>
            </w:r>
          </w:p>
        </w:tc>
        <w:tc>
          <w:tcPr>
            <w:tcW w:w="1253" w:type="pct"/>
            <w:gridSpan w:val="2"/>
            <w:shd w:val="clear" w:color="auto" w:fill="D9D9D9"/>
            <w:noWrap/>
            <w:vAlign w:val="center"/>
            <w:hideMark/>
          </w:tcPr>
          <w:p w14:paraId="1D51501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U test</w:t>
            </w:r>
          </w:p>
        </w:tc>
        <w:tc>
          <w:tcPr>
            <w:tcW w:w="1144" w:type="pct"/>
            <w:vMerge w:val="restart"/>
            <w:shd w:val="clear" w:color="auto" w:fill="D9D9D9"/>
            <w:noWrap/>
            <w:vAlign w:val="center"/>
            <w:hideMark/>
          </w:tcPr>
          <w:p w14:paraId="53793EC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Regression r</w:t>
            </w:r>
            <w:r w:rsidRPr="007722E1">
              <w:rPr>
                <w:rFonts w:cs="Arial"/>
                <w:color w:val="000000"/>
                <w:sz w:val="18"/>
                <w:szCs w:val="18"/>
                <w:vertAlign w:val="superscript"/>
              </w:rPr>
              <w:t>2</w:t>
            </w:r>
          </w:p>
        </w:tc>
      </w:tr>
      <w:tr w:rsidR="00D7015B" w:rsidRPr="009C1221" w14:paraId="780740F3" w14:textId="77777777" w:rsidTr="00DE1D8C">
        <w:trPr>
          <w:trHeight w:val="300"/>
          <w:tblHeader/>
        </w:trPr>
        <w:tc>
          <w:tcPr>
            <w:tcW w:w="545" w:type="pct"/>
            <w:vMerge/>
            <w:shd w:val="clear" w:color="auto" w:fill="D9D9D9"/>
            <w:vAlign w:val="center"/>
            <w:hideMark/>
          </w:tcPr>
          <w:p w14:paraId="34985099" w14:textId="77777777" w:rsidR="00D7015B" w:rsidRPr="007722E1" w:rsidRDefault="00D7015B" w:rsidP="00DE1D8C">
            <w:pPr>
              <w:spacing w:before="60" w:after="60"/>
              <w:rPr>
                <w:rFonts w:cs="Arial"/>
                <w:color w:val="000000"/>
                <w:sz w:val="18"/>
                <w:szCs w:val="18"/>
              </w:rPr>
            </w:pPr>
          </w:p>
        </w:tc>
        <w:tc>
          <w:tcPr>
            <w:tcW w:w="378" w:type="pct"/>
            <w:vMerge/>
            <w:shd w:val="clear" w:color="auto" w:fill="D9D9D9"/>
            <w:vAlign w:val="center"/>
            <w:hideMark/>
          </w:tcPr>
          <w:p w14:paraId="5258C43D" w14:textId="77777777" w:rsidR="00D7015B" w:rsidRPr="007722E1" w:rsidRDefault="00D7015B" w:rsidP="00DE1D8C">
            <w:pPr>
              <w:spacing w:before="60" w:after="60"/>
              <w:rPr>
                <w:rFonts w:cs="Arial"/>
                <w:color w:val="000000"/>
                <w:sz w:val="18"/>
                <w:szCs w:val="18"/>
              </w:rPr>
            </w:pPr>
          </w:p>
        </w:tc>
        <w:tc>
          <w:tcPr>
            <w:tcW w:w="620" w:type="pct"/>
            <w:shd w:val="clear" w:color="auto" w:fill="D9D9D9"/>
            <w:noWrap/>
            <w:vAlign w:val="center"/>
            <w:hideMark/>
          </w:tcPr>
          <w:p w14:paraId="326D3D0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Minimum</w:t>
            </w:r>
          </w:p>
        </w:tc>
        <w:tc>
          <w:tcPr>
            <w:tcW w:w="419" w:type="pct"/>
            <w:shd w:val="clear" w:color="auto" w:fill="D9D9D9"/>
            <w:noWrap/>
            <w:vAlign w:val="center"/>
            <w:hideMark/>
          </w:tcPr>
          <w:p w14:paraId="23CA88A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Mean</w:t>
            </w:r>
          </w:p>
        </w:tc>
        <w:tc>
          <w:tcPr>
            <w:tcW w:w="640" w:type="pct"/>
            <w:shd w:val="clear" w:color="auto" w:fill="D9D9D9"/>
            <w:noWrap/>
            <w:vAlign w:val="center"/>
            <w:hideMark/>
          </w:tcPr>
          <w:p w14:paraId="2BE99CC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Maximum</w:t>
            </w:r>
          </w:p>
        </w:tc>
        <w:tc>
          <w:tcPr>
            <w:tcW w:w="719" w:type="pct"/>
            <w:shd w:val="clear" w:color="auto" w:fill="D9D9D9"/>
            <w:noWrap/>
            <w:vAlign w:val="center"/>
            <w:hideMark/>
          </w:tcPr>
          <w:p w14:paraId="3C31436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chi-square</w:t>
            </w:r>
          </w:p>
        </w:tc>
        <w:tc>
          <w:tcPr>
            <w:tcW w:w="534" w:type="pct"/>
            <w:shd w:val="clear" w:color="auto" w:fill="D9D9D9"/>
            <w:noWrap/>
            <w:vAlign w:val="center"/>
            <w:hideMark/>
          </w:tcPr>
          <w:p w14:paraId="48F3CBF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p-value</w:t>
            </w:r>
          </w:p>
        </w:tc>
        <w:tc>
          <w:tcPr>
            <w:tcW w:w="1144" w:type="pct"/>
            <w:vMerge/>
            <w:shd w:val="clear" w:color="auto" w:fill="D9D9D9"/>
            <w:vAlign w:val="center"/>
            <w:hideMark/>
          </w:tcPr>
          <w:p w14:paraId="4BE3AA40" w14:textId="77777777" w:rsidR="00D7015B" w:rsidRPr="007722E1" w:rsidRDefault="00D7015B" w:rsidP="00DE1D8C">
            <w:pPr>
              <w:spacing w:before="60" w:after="60"/>
              <w:rPr>
                <w:rFonts w:cs="Arial"/>
                <w:color w:val="000000"/>
                <w:sz w:val="18"/>
                <w:szCs w:val="18"/>
              </w:rPr>
            </w:pPr>
          </w:p>
        </w:tc>
      </w:tr>
      <w:tr w:rsidR="00D7015B" w:rsidRPr="007722E1" w14:paraId="671B5FC7" w14:textId="77777777" w:rsidTr="00DE1D8C">
        <w:trPr>
          <w:trHeight w:val="300"/>
        </w:trPr>
        <w:tc>
          <w:tcPr>
            <w:tcW w:w="545" w:type="pct"/>
            <w:vMerge w:val="restart"/>
            <w:shd w:val="clear" w:color="auto" w:fill="auto"/>
            <w:noWrap/>
            <w:vAlign w:val="center"/>
            <w:hideMark/>
          </w:tcPr>
          <w:p w14:paraId="4953931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DO</w:t>
            </w:r>
          </w:p>
        </w:tc>
        <w:tc>
          <w:tcPr>
            <w:tcW w:w="378" w:type="pct"/>
            <w:shd w:val="clear" w:color="auto" w:fill="auto"/>
            <w:noWrap/>
            <w:vAlign w:val="center"/>
            <w:hideMark/>
          </w:tcPr>
          <w:p w14:paraId="263F2AC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GW2</w:t>
            </w:r>
          </w:p>
        </w:tc>
        <w:tc>
          <w:tcPr>
            <w:tcW w:w="620" w:type="pct"/>
            <w:shd w:val="clear" w:color="auto" w:fill="auto"/>
            <w:noWrap/>
            <w:vAlign w:val="center"/>
            <w:hideMark/>
          </w:tcPr>
          <w:p w14:paraId="6059086E"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12.7</w:t>
            </w:r>
          </w:p>
        </w:tc>
        <w:tc>
          <w:tcPr>
            <w:tcW w:w="419" w:type="pct"/>
            <w:shd w:val="clear" w:color="auto" w:fill="auto"/>
            <w:noWrap/>
            <w:vAlign w:val="center"/>
            <w:hideMark/>
          </w:tcPr>
          <w:p w14:paraId="52A552A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93.1</w:t>
            </w:r>
          </w:p>
        </w:tc>
        <w:tc>
          <w:tcPr>
            <w:tcW w:w="640" w:type="pct"/>
            <w:shd w:val="clear" w:color="auto" w:fill="auto"/>
            <w:noWrap/>
            <w:vAlign w:val="center"/>
            <w:hideMark/>
          </w:tcPr>
          <w:p w14:paraId="2B5FCF32"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110.9</w:t>
            </w:r>
          </w:p>
        </w:tc>
        <w:tc>
          <w:tcPr>
            <w:tcW w:w="719" w:type="pct"/>
            <w:shd w:val="clear" w:color="auto" w:fill="auto"/>
            <w:noWrap/>
            <w:vAlign w:val="center"/>
            <w:hideMark/>
          </w:tcPr>
          <w:p w14:paraId="159C697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1.405</w:t>
            </w:r>
          </w:p>
        </w:tc>
        <w:tc>
          <w:tcPr>
            <w:tcW w:w="534" w:type="pct"/>
            <w:shd w:val="clear" w:color="auto" w:fill="auto"/>
            <w:noWrap/>
            <w:vAlign w:val="center"/>
            <w:hideMark/>
          </w:tcPr>
          <w:p w14:paraId="2C85B0F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0.236</w:t>
            </w:r>
          </w:p>
        </w:tc>
        <w:tc>
          <w:tcPr>
            <w:tcW w:w="1144" w:type="pct"/>
            <w:shd w:val="clear" w:color="auto" w:fill="auto"/>
            <w:noWrap/>
            <w:vAlign w:val="center"/>
            <w:hideMark/>
          </w:tcPr>
          <w:p w14:paraId="1FE31EA5"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0.062 (polynomial)</w:t>
            </w:r>
          </w:p>
        </w:tc>
      </w:tr>
      <w:tr w:rsidR="00D7015B" w:rsidRPr="007722E1" w14:paraId="5581625D" w14:textId="77777777" w:rsidTr="00DE1D8C">
        <w:trPr>
          <w:trHeight w:val="300"/>
        </w:trPr>
        <w:tc>
          <w:tcPr>
            <w:tcW w:w="545" w:type="pct"/>
            <w:vMerge/>
            <w:vAlign w:val="center"/>
            <w:hideMark/>
          </w:tcPr>
          <w:p w14:paraId="20364C35"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5E164AD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GW4</w:t>
            </w:r>
          </w:p>
        </w:tc>
        <w:tc>
          <w:tcPr>
            <w:tcW w:w="620" w:type="pct"/>
            <w:shd w:val="clear" w:color="auto" w:fill="auto"/>
            <w:noWrap/>
            <w:vAlign w:val="center"/>
            <w:hideMark/>
          </w:tcPr>
          <w:p w14:paraId="18422626"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60.9</w:t>
            </w:r>
          </w:p>
        </w:tc>
        <w:tc>
          <w:tcPr>
            <w:tcW w:w="419" w:type="pct"/>
            <w:shd w:val="clear" w:color="auto" w:fill="auto"/>
            <w:noWrap/>
            <w:vAlign w:val="center"/>
            <w:hideMark/>
          </w:tcPr>
          <w:p w14:paraId="3CBE45F0"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82.6</w:t>
            </w:r>
          </w:p>
        </w:tc>
        <w:tc>
          <w:tcPr>
            <w:tcW w:w="640" w:type="pct"/>
            <w:shd w:val="clear" w:color="auto" w:fill="auto"/>
            <w:noWrap/>
            <w:vAlign w:val="center"/>
            <w:hideMark/>
          </w:tcPr>
          <w:p w14:paraId="6A8DE2A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101.8</w:t>
            </w:r>
          </w:p>
        </w:tc>
        <w:tc>
          <w:tcPr>
            <w:tcW w:w="719" w:type="pct"/>
            <w:shd w:val="clear" w:color="auto" w:fill="auto"/>
            <w:noWrap/>
            <w:vAlign w:val="center"/>
            <w:hideMark/>
          </w:tcPr>
          <w:p w14:paraId="603BF72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14.517</w:t>
            </w:r>
          </w:p>
        </w:tc>
        <w:tc>
          <w:tcPr>
            <w:tcW w:w="534" w:type="pct"/>
            <w:shd w:val="clear" w:color="auto" w:fill="auto"/>
            <w:noWrap/>
            <w:vAlign w:val="center"/>
            <w:hideMark/>
          </w:tcPr>
          <w:p w14:paraId="77867E7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&lt;0.001*</w:t>
            </w:r>
          </w:p>
        </w:tc>
        <w:tc>
          <w:tcPr>
            <w:tcW w:w="1144" w:type="pct"/>
            <w:shd w:val="clear" w:color="auto" w:fill="auto"/>
            <w:noWrap/>
            <w:vAlign w:val="center"/>
            <w:hideMark/>
          </w:tcPr>
          <w:p w14:paraId="7DAF9F5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0.106 (polynomial)</w:t>
            </w:r>
          </w:p>
        </w:tc>
      </w:tr>
      <w:tr w:rsidR="00D7015B" w:rsidRPr="007722E1" w14:paraId="14E04857" w14:textId="77777777" w:rsidTr="00DE1D8C">
        <w:trPr>
          <w:trHeight w:val="300"/>
        </w:trPr>
        <w:tc>
          <w:tcPr>
            <w:tcW w:w="545" w:type="pct"/>
            <w:vMerge/>
            <w:vAlign w:val="center"/>
            <w:hideMark/>
          </w:tcPr>
          <w:p w14:paraId="5FA770CF"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359FAC0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GW6</w:t>
            </w:r>
          </w:p>
        </w:tc>
        <w:tc>
          <w:tcPr>
            <w:tcW w:w="620" w:type="pct"/>
            <w:shd w:val="clear" w:color="auto" w:fill="auto"/>
            <w:noWrap/>
            <w:vAlign w:val="center"/>
            <w:hideMark/>
          </w:tcPr>
          <w:p w14:paraId="4997B241"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27.3</w:t>
            </w:r>
          </w:p>
        </w:tc>
        <w:tc>
          <w:tcPr>
            <w:tcW w:w="419" w:type="pct"/>
            <w:shd w:val="clear" w:color="auto" w:fill="auto"/>
            <w:noWrap/>
            <w:vAlign w:val="center"/>
            <w:hideMark/>
          </w:tcPr>
          <w:p w14:paraId="5B9E5169"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64.5</w:t>
            </w:r>
          </w:p>
        </w:tc>
        <w:tc>
          <w:tcPr>
            <w:tcW w:w="640" w:type="pct"/>
            <w:shd w:val="clear" w:color="auto" w:fill="auto"/>
            <w:noWrap/>
            <w:vAlign w:val="center"/>
            <w:hideMark/>
          </w:tcPr>
          <w:p w14:paraId="63A61544"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113.5</w:t>
            </w:r>
          </w:p>
        </w:tc>
        <w:tc>
          <w:tcPr>
            <w:tcW w:w="719" w:type="pct"/>
            <w:shd w:val="clear" w:color="auto" w:fill="auto"/>
            <w:noWrap/>
            <w:vAlign w:val="center"/>
            <w:hideMark/>
          </w:tcPr>
          <w:p w14:paraId="758AAFA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0.022</w:t>
            </w:r>
          </w:p>
        </w:tc>
        <w:tc>
          <w:tcPr>
            <w:tcW w:w="534" w:type="pct"/>
            <w:shd w:val="clear" w:color="auto" w:fill="auto"/>
            <w:noWrap/>
            <w:vAlign w:val="center"/>
            <w:hideMark/>
          </w:tcPr>
          <w:p w14:paraId="6481DE0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0.883</w:t>
            </w:r>
          </w:p>
        </w:tc>
        <w:tc>
          <w:tcPr>
            <w:tcW w:w="1144" w:type="pct"/>
            <w:shd w:val="clear" w:color="auto" w:fill="auto"/>
            <w:noWrap/>
            <w:vAlign w:val="center"/>
            <w:hideMark/>
          </w:tcPr>
          <w:p w14:paraId="65309C1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0.158 (polynomial)</w:t>
            </w:r>
          </w:p>
        </w:tc>
      </w:tr>
      <w:tr w:rsidR="00D7015B" w:rsidRPr="007722E1" w14:paraId="636F5897" w14:textId="77777777" w:rsidTr="00DE1D8C">
        <w:trPr>
          <w:trHeight w:val="300"/>
        </w:trPr>
        <w:tc>
          <w:tcPr>
            <w:tcW w:w="545" w:type="pct"/>
            <w:vMerge/>
            <w:vAlign w:val="center"/>
            <w:hideMark/>
          </w:tcPr>
          <w:p w14:paraId="7B43F75C"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797588B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ME1</w:t>
            </w:r>
          </w:p>
        </w:tc>
        <w:tc>
          <w:tcPr>
            <w:tcW w:w="620" w:type="pct"/>
            <w:shd w:val="clear" w:color="auto" w:fill="auto"/>
            <w:noWrap/>
            <w:vAlign w:val="center"/>
            <w:hideMark/>
          </w:tcPr>
          <w:p w14:paraId="2D0BD8D6" w14:textId="77777777" w:rsidR="00D7015B" w:rsidRPr="005220F4" w:rsidRDefault="00D7015B" w:rsidP="00DE1D8C">
            <w:pPr>
              <w:spacing w:before="60" w:after="60"/>
              <w:jc w:val="center"/>
              <w:rPr>
                <w:rFonts w:cs="Arial"/>
                <w:b/>
                <w:color w:val="000000"/>
                <w:sz w:val="18"/>
                <w:szCs w:val="18"/>
              </w:rPr>
            </w:pPr>
            <w:r w:rsidRPr="005220F4">
              <w:rPr>
                <w:rFonts w:cs="Arial"/>
                <w:b/>
                <w:color w:val="000000"/>
                <w:sz w:val="18"/>
                <w:szCs w:val="18"/>
              </w:rPr>
              <w:t>62.3</w:t>
            </w:r>
          </w:p>
        </w:tc>
        <w:tc>
          <w:tcPr>
            <w:tcW w:w="419" w:type="pct"/>
            <w:shd w:val="clear" w:color="auto" w:fill="auto"/>
            <w:noWrap/>
            <w:vAlign w:val="center"/>
            <w:hideMark/>
          </w:tcPr>
          <w:p w14:paraId="3A8A4E4D"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89.5</w:t>
            </w:r>
          </w:p>
        </w:tc>
        <w:tc>
          <w:tcPr>
            <w:tcW w:w="640" w:type="pct"/>
            <w:shd w:val="clear" w:color="auto" w:fill="auto"/>
            <w:noWrap/>
            <w:vAlign w:val="center"/>
            <w:hideMark/>
          </w:tcPr>
          <w:p w14:paraId="66EAC18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106.8</w:t>
            </w:r>
          </w:p>
        </w:tc>
        <w:tc>
          <w:tcPr>
            <w:tcW w:w="719" w:type="pct"/>
            <w:shd w:val="clear" w:color="auto" w:fill="auto"/>
            <w:noWrap/>
            <w:vAlign w:val="center"/>
            <w:hideMark/>
          </w:tcPr>
          <w:p w14:paraId="570F44E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6.708</w:t>
            </w:r>
          </w:p>
        </w:tc>
        <w:tc>
          <w:tcPr>
            <w:tcW w:w="534" w:type="pct"/>
            <w:shd w:val="clear" w:color="auto" w:fill="auto"/>
            <w:noWrap/>
            <w:vAlign w:val="center"/>
            <w:hideMark/>
          </w:tcPr>
          <w:p w14:paraId="7FD39BE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&lt;0.01*</w:t>
            </w:r>
          </w:p>
        </w:tc>
        <w:tc>
          <w:tcPr>
            <w:tcW w:w="1144" w:type="pct"/>
            <w:shd w:val="clear" w:color="auto" w:fill="auto"/>
            <w:noWrap/>
            <w:vAlign w:val="center"/>
            <w:hideMark/>
          </w:tcPr>
          <w:p w14:paraId="7411A18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0.094 (polynomial)</w:t>
            </w:r>
          </w:p>
        </w:tc>
      </w:tr>
      <w:tr w:rsidR="00D7015B" w:rsidRPr="007722E1" w14:paraId="7349C27B" w14:textId="77777777" w:rsidTr="00DE1D8C">
        <w:trPr>
          <w:trHeight w:val="300"/>
        </w:trPr>
        <w:tc>
          <w:tcPr>
            <w:tcW w:w="545" w:type="pct"/>
            <w:vMerge w:val="restart"/>
            <w:shd w:val="clear" w:color="auto" w:fill="auto"/>
            <w:noWrap/>
            <w:vAlign w:val="center"/>
            <w:hideMark/>
          </w:tcPr>
          <w:p w14:paraId="41A685E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GPP</w:t>
            </w:r>
          </w:p>
        </w:tc>
        <w:tc>
          <w:tcPr>
            <w:tcW w:w="378" w:type="pct"/>
            <w:shd w:val="clear" w:color="auto" w:fill="auto"/>
            <w:noWrap/>
            <w:vAlign w:val="center"/>
            <w:hideMark/>
          </w:tcPr>
          <w:p w14:paraId="2C6AC73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GW2</w:t>
            </w:r>
          </w:p>
        </w:tc>
        <w:tc>
          <w:tcPr>
            <w:tcW w:w="620" w:type="pct"/>
            <w:shd w:val="clear" w:color="auto" w:fill="auto"/>
            <w:noWrap/>
            <w:vAlign w:val="center"/>
            <w:hideMark/>
          </w:tcPr>
          <w:p w14:paraId="1769E8A5"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w:t>
            </w:r>
          </w:p>
        </w:tc>
        <w:tc>
          <w:tcPr>
            <w:tcW w:w="419" w:type="pct"/>
            <w:shd w:val="clear" w:color="auto" w:fill="auto"/>
            <w:noWrap/>
            <w:vAlign w:val="center"/>
            <w:hideMark/>
          </w:tcPr>
          <w:p w14:paraId="550EBCF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2.9</w:t>
            </w:r>
          </w:p>
        </w:tc>
        <w:tc>
          <w:tcPr>
            <w:tcW w:w="640" w:type="pct"/>
            <w:shd w:val="clear" w:color="auto" w:fill="auto"/>
            <w:noWrap/>
            <w:vAlign w:val="center"/>
            <w:hideMark/>
          </w:tcPr>
          <w:p w14:paraId="3174EE7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9.1</w:t>
            </w:r>
          </w:p>
        </w:tc>
        <w:tc>
          <w:tcPr>
            <w:tcW w:w="719" w:type="pct"/>
            <w:shd w:val="clear" w:color="auto" w:fill="auto"/>
            <w:noWrap/>
            <w:vAlign w:val="center"/>
            <w:hideMark/>
          </w:tcPr>
          <w:p w14:paraId="6DEDC3D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12.033</w:t>
            </w:r>
          </w:p>
        </w:tc>
        <w:tc>
          <w:tcPr>
            <w:tcW w:w="534" w:type="pct"/>
            <w:shd w:val="clear" w:color="auto" w:fill="auto"/>
            <w:noWrap/>
            <w:vAlign w:val="center"/>
            <w:hideMark/>
          </w:tcPr>
          <w:p w14:paraId="557F032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0.001*</w:t>
            </w:r>
          </w:p>
        </w:tc>
        <w:tc>
          <w:tcPr>
            <w:tcW w:w="1144" w:type="pct"/>
            <w:shd w:val="clear" w:color="auto" w:fill="auto"/>
            <w:noWrap/>
            <w:vAlign w:val="center"/>
            <w:hideMark/>
          </w:tcPr>
          <w:p w14:paraId="04A9706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0.477 (polynomial)</w:t>
            </w:r>
          </w:p>
        </w:tc>
      </w:tr>
      <w:tr w:rsidR="00D7015B" w:rsidRPr="007722E1" w14:paraId="30A3C666" w14:textId="77777777" w:rsidTr="00DE1D8C">
        <w:trPr>
          <w:trHeight w:val="300"/>
        </w:trPr>
        <w:tc>
          <w:tcPr>
            <w:tcW w:w="545" w:type="pct"/>
            <w:vMerge/>
            <w:vAlign w:val="center"/>
            <w:hideMark/>
          </w:tcPr>
          <w:p w14:paraId="6FB6E92F"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571C9DB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GW4</w:t>
            </w:r>
          </w:p>
        </w:tc>
        <w:tc>
          <w:tcPr>
            <w:tcW w:w="620" w:type="pct"/>
            <w:shd w:val="clear" w:color="auto" w:fill="auto"/>
            <w:noWrap/>
            <w:vAlign w:val="center"/>
            <w:hideMark/>
          </w:tcPr>
          <w:p w14:paraId="7FDA859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0.7</w:t>
            </w:r>
          </w:p>
        </w:tc>
        <w:tc>
          <w:tcPr>
            <w:tcW w:w="419" w:type="pct"/>
            <w:shd w:val="clear" w:color="auto" w:fill="auto"/>
            <w:noWrap/>
            <w:vAlign w:val="center"/>
            <w:hideMark/>
          </w:tcPr>
          <w:p w14:paraId="7D44AA9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1.9</w:t>
            </w:r>
          </w:p>
        </w:tc>
        <w:tc>
          <w:tcPr>
            <w:tcW w:w="640" w:type="pct"/>
            <w:shd w:val="clear" w:color="auto" w:fill="auto"/>
            <w:noWrap/>
            <w:vAlign w:val="center"/>
            <w:hideMark/>
          </w:tcPr>
          <w:p w14:paraId="4E51DCB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4.7</w:t>
            </w:r>
          </w:p>
        </w:tc>
        <w:tc>
          <w:tcPr>
            <w:tcW w:w="719" w:type="pct"/>
            <w:shd w:val="clear" w:color="auto" w:fill="auto"/>
            <w:noWrap/>
            <w:vAlign w:val="center"/>
            <w:hideMark/>
          </w:tcPr>
          <w:p w14:paraId="358E362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2.306</w:t>
            </w:r>
          </w:p>
        </w:tc>
        <w:tc>
          <w:tcPr>
            <w:tcW w:w="534" w:type="pct"/>
            <w:shd w:val="clear" w:color="auto" w:fill="auto"/>
            <w:noWrap/>
            <w:vAlign w:val="center"/>
            <w:hideMark/>
          </w:tcPr>
          <w:p w14:paraId="2BC104F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0.129</w:t>
            </w:r>
          </w:p>
        </w:tc>
        <w:tc>
          <w:tcPr>
            <w:tcW w:w="1144" w:type="pct"/>
            <w:shd w:val="clear" w:color="auto" w:fill="auto"/>
            <w:noWrap/>
            <w:vAlign w:val="center"/>
            <w:hideMark/>
          </w:tcPr>
          <w:p w14:paraId="26E8161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0.488 (polynomial)</w:t>
            </w:r>
          </w:p>
        </w:tc>
      </w:tr>
      <w:tr w:rsidR="00D7015B" w:rsidRPr="007722E1" w14:paraId="611BB152" w14:textId="77777777" w:rsidTr="00DE1D8C">
        <w:trPr>
          <w:trHeight w:val="300"/>
        </w:trPr>
        <w:tc>
          <w:tcPr>
            <w:tcW w:w="545" w:type="pct"/>
            <w:vMerge/>
            <w:vAlign w:val="center"/>
            <w:hideMark/>
          </w:tcPr>
          <w:p w14:paraId="15FEF553"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7116227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GW6</w:t>
            </w:r>
          </w:p>
        </w:tc>
        <w:tc>
          <w:tcPr>
            <w:tcW w:w="620" w:type="pct"/>
            <w:shd w:val="clear" w:color="auto" w:fill="auto"/>
            <w:noWrap/>
            <w:vAlign w:val="center"/>
            <w:hideMark/>
          </w:tcPr>
          <w:p w14:paraId="7934A9E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w:t>
            </w:r>
          </w:p>
        </w:tc>
        <w:tc>
          <w:tcPr>
            <w:tcW w:w="419" w:type="pct"/>
            <w:shd w:val="clear" w:color="auto" w:fill="auto"/>
            <w:noWrap/>
            <w:vAlign w:val="center"/>
            <w:hideMark/>
          </w:tcPr>
          <w:p w14:paraId="74672D8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1.7</w:t>
            </w:r>
          </w:p>
        </w:tc>
        <w:tc>
          <w:tcPr>
            <w:tcW w:w="640" w:type="pct"/>
            <w:shd w:val="clear" w:color="auto" w:fill="auto"/>
            <w:noWrap/>
            <w:vAlign w:val="center"/>
            <w:hideMark/>
          </w:tcPr>
          <w:p w14:paraId="354A84D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5.2</w:t>
            </w:r>
          </w:p>
        </w:tc>
        <w:tc>
          <w:tcPr>
            <w:tcW w:w="719" w:type="pct"/>
            <w:shd w:val="clear" w:color="auto" w:fill="auto"/>
            <w:noWrap/>
            <w:vAlign w:val="center"/>
            <w:hideMark/>
          </w:tcPr>
          <w:p w14:paraId="06D5E14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0.833</w:t>
            </w:r>
          </w:p>
        </w:tc>
        <w:tc>
          <w:tcPr>
            <w:tcW w:w="534" w:type="pct"/>
            <w:shd w:val="clear" w:color="auto" w:fill="auto"/>
            <w:noWrap/>
            <w:vAlign w:val="center"/>
            <w:hideMark/>
          </w:tcPr>
          <w:p w14:paraId="56301FB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0.361</w:t>
            </w:r>
          </w:p>
        </w:tc>
        <w:tc>
          <w:tcPr>
            <w:tcW w:w="1144" w:type="pct"/>
            <w:shd w:val="clear" w:color="auto" w:fill="auto"/>
            <w:noWrap/>
            <w:vAlign w:val="center"/>
            <w:hideMark/>
          </w:tcPr>
          <w:p w14:paraId="0F3E38F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0.371 (polynomial)</w:t>
            </w:r>
          </w:p>
        </w:tc>
      </w:tr>
      <w:tr w:rsidR="00D7015B" w:rsidRPr="007722E1" w14:paraId="6376ACC5" w14:textId="77777777" w:rsidTr="00DE1D8C">
        <w:trPr>
          <w:trHeight w:val="300"/>
        </w:trPr>
        <w:tc>
          <w:tcPr>
            <w:tcW w:w="545" w:type="pct"/>
            <w:vMerge/>
            <w:vAlign w:val="center"/>
            <w:hideMark/>
          </w:tcPr>
          <w:p w14:paraId="7E6E77F8"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6EFD557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ME1</w:t>
            </w:r>
          </w:p>
        </w:tc>
        <w:tc>
          <w:tcPr>
            <w:tcW w:w="620" w:type="pct"/>
            <w:shd w:val="clear" w:color="auto" w:fill="auto"/>
            <w:noWrap/>
            <w:vAlign w:val="center"/>
            <w:hideMark/>
          </w:tcPr>
          <w:p w14:paraId="07C5619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w:t>
            </w:r>
          </w:p>
        </w:tc>
        <w:tc>
          <w:tcPr>
            <w:tcW w:w="419" w:type="pct"/>
            <w:shd w:val="clear" w:color="auto" w:fill="auto"/>
            <w:noWrap/>
            <w:vAlign w:val="center"/>
            <w:hideMark/>
          </w:tcPr>
          <w:p w14:paraId="3A3CEAB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1.1</w:t>
            </w:r>
          </w:p>
        </w:tc>
        <w:tc>
          <w:tcPr>
            <w:tcW w:w="640" w:type="pct"/>
            <w:shd w:val="clear" w:color="auto" w:fill="auto"/>
            <w:noWrap/>
            <w:vAlign w:val="center"/>
            <w:hideMark/>
          </w:tcPr>
          <w:p w14:paraId="4E045B2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3.5</w:t>
            </w:r>
          </w:p>
        </w:tc>
        <w:tc>
          <w:tcPr>
            <w:tcW w:w="719" w:type="pct"/>
            <w:shd w:val="clear" w:color="auto" w:fill="auto"/>
            <w:noWrap/>
            <w:vAlign w:val="center"/>
            <w:hideMark/>
          </w:tcPr>
          <w:p w14:paraId="182A7CC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3.527</w:t>
            </w:r>
          </w:p>
        </w:tc>
        <w:tc>
          <w:tcPr>
            <w:tcW w:w="534" w:type="pct"/>
            <w:shd w:val="clear" w:color="auto" w:fill="auto"/>
            <w:noWrap/>
            <w:vAlign w:val="center"/>
            <w:hideMark/>
          </w:tcPr>
          <w:p w14:paraId="3101B74F"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0.060</w:t>
            </w:r>
          </w:p>
        </w:tc>
        <w:tc>
          <w:tcPr>
            <w:tcW w:w="1144" w:type="pct"/>
            <w:shd w:val="clear" w:color="auto" w:fill="auto"/>
            <w:noWrap/>
            <w:vAlign w:val="center"/>
            <w:hideMark/>
          </w:tcPr>
          <w:p w14:paraId="29E2237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0.388 (polynomial)</w:t>
            </w:r>
          </w:p>
        </w:tc>
      </w:tr>
      <w:tr w:rsidR="00D7015B" w:rsidRPr="007722E1" w14:paraId="300197C7" w14:textId="77777777" w:rsidTr="00DE1D8C">
        <w:trPr>
          <w:trHeight w:val="300"/>
        </w:trPr>
        <w:tc>
          <w:tcPr>
            <w:tcW w:w="545" w:type="pct"/>
            <w:vMerge w:val="restart"/>
            <w:shd w:val="clear" w:color="auto" w:fill="auto"/>
            <w:noWrap/>
            <w:vAlign w:val="center"/>
            <w:hideMark/>
          </w:tcPr>
          <w:p w14:paraId="5ACEF20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ER</w:t>
            </w:r>
          </w:p>
        </w:tc>
        <w:tc>
          <w:tcPr>
            <w:tcW w:w="378" w:type="pct"/>
            <w:shd w:val="clear" w:color="auto" w:fill="auto"/>
            <w:noWrap/>
            <w:vAlign w:val="center"/>
            <w:hideMark/>
          </w:tcPr>
          <w:p w14:paraId="50280F65"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GW2</w:t>
            </w:r>
          </w:p>
        </w:tc>
        <w:tc>
          <w:tcPr>
            <w:tcW w:w="620" w:type="pct"/>
            <w:shd w:val="clear" w:color="auto" w:fill="auto"/>
            <w:noWrap/>
            <w:vAlign w:val="center"/>
            <w:hideMark/>
          </w:tcPr>
          <w:p w14:paraId="2BE3848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w:t>
            </w:r>
          </w:p>
        </w:tc>
        <w:tc>
          <w:tcPr>
            <w:tcW w:w="419" w:type="pct"/>
            <w:shd w:val="clear" w:color="auto" w:fill="auto"/>
            <w:noWrap/>
            <w:vAlign w:val="center"/>
            <w:hideMark/>
          </w:tcPr>
          <w:p w14:paraId="525F61D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4.3</w:t>
            </w:r>
          </w:p>
        </w:tc>
        <w:tc>
          <w:tcPr>
            <w:tcW w:w="640" w:type="pct"/>
            <w:shd w:val="clear" w:color="auto" w:fill="auto"/>
            <w:noWrap/>
            <w:vAlign w:val="center"/>
            <w:hideMark/>
          </w:tcPr>
          <w:p w14:paraId="303A580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16.1</w:t>
            </w:r>
          </w:p>
        </w:tc>
        <w:tc>
          <w:tcPr>
            <w:tcW w:w="719" w:type="pct"/>
            <w:shd w:val="clear" w:color="auto" w:fill="auto"/>
            <w:noWrap/>
            <w:vAlign w:val="center"/>
            <w:hideMark/>
          </w:tcPr>
          <w:p w14:paraId="4950620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0.052</w:t>
            </w:r>
          </w:p>
        </w:tc>
        <w:tc>
          <w:tcPr>
            <w:tcW w:w="534" w:type="pct"/>
            <w:shd w:val="clear" w:color="auto" w:fill="auto"/>
            <w:noWrap/>
            <w:vAlign w:val="center"/>
            <w:hideMark/>
          </w:tcPr>
          <w:p w14:paraId="2BCDA40D"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0.819</w:t>
            </w:r>
          </w:p>
        </w:tc>
        <w:tc>
          <w:tcPr>
            <w:tcW w:w="1144" w:type="pct"/>
            <w:shd w:val="clear" w:color="auto" w:fill="auto"/>
            <w:noWrap/>
            <w:vAlign w:val="center"/>
            <w:hideMark/>
          </w:tcPr>
          <w:p w14:paraId="0B1B43B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0.404 (polynomial)</w:t>
            </w:r>
          </w:p>
        </w:tc>
      </w:tr>
      <w:tr w:rsidR="00D7015B" w:rsidRPr="007722E1" w14:paraId="38CDBA89" w14:textId="77777777" w:rsidTr="00DE1D8C">
        <w:trPr>
          <w:trHeight w:val="300"/>
        </w:trPr>
        <w:tc>
          <w:tcPr>
            <w:tcW w:w="545" w:type="pct"/>
            <w:vMerge/>
            <w:vAlign w:val="center"/>
            <w:hideMark/>
          </w:tcPr>
          <w:p w14:paraId="48286E08"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5212005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GW4</w:t>
            </w:r>
          </w:p>
        </w:tc>
        <w:tc>
          <w:tcPr>
            <w:tcW w:w="620" w:type="pct"/>
            <w:shd w:val="clear" w:color="auto" w:fill="auto"/>
            <w:noWrap/>
            <w:vAlign w:val="center"/>
            <w:hideMark/>
          </w:tcPr>
          <w:p w14:paraId="17A42F3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2.0</w:t>
            </w:r>
          </w:p>
        </w:tc>
        <w:tc>
          <w:tcPr>
            <w:tcW w:w="419" w:type="pct"/>
            <w:shd w:val="clear" w:color="auto" w:fill="auto"/>
            <w:noWrap/>
            <w:vAlign w:val="center"/>
            <w:hideMark/>
          </w:tcPr>
          <w:p w14:paraId="10B37B5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5.1</w:t>
            </w:r>
          </w:p>
        </w:tc>
        <w:tc>
          <w:tcPr>
            <w:tcW w:w="640" w:type="pct"/>
            <w:shd w:val="clear" w:color="auto" w:fill="auto"/>
            <w:noWrap/>
            <w:vAlign w:val="center"/>
            <w:hideMark/>
          </w:tcPr>
          <w:p w14:paraId="508F7AD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13.0</w:t>
            </w:r>
          </w:p>
        </w:tc>
        <w:tc>
          <w:tcPr>
            <w:tcW w:w="719" w:type="pct"/>
            <w:shd w:val="clear" w:color="auto" w:fill="auto"/>
            <w:noWrap/>
            <w:vAlign w:val="center"/>
            <w:hideMark/>
          </w:tcPr>
          <w:p w14:paraId="2B6879D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1.424</w:t>
            </w:r>
          </w:p>
        </w:tc>
        <w:tc>
          <w:tcPr>
            <w:tcW w:w="534" w:type="pct"/>
            <w:shd w:val="clear" w:color="auto" w:fill="auto"/>
            <w:noWrap/>
            <w:vAlign w:val="center"/>
            <w:hideMark/>
          </w:tcPr>
          <w:p w14:paraId="621666D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0.233</w:t>
            </w:r>
          </w:p>
        </w:tc>
        <w:tc>
          <w:tcPr>
            <w:tcW w:w="1144" w:type="pct"/>
            <w:shd w:val="clear" w:color="auto" w:fill="auto"/>
            <w:noWrap/>
            <w:vAlign w:val="center"/>
            <w:hideMark/>
          </w:tcPr>
          <w:p w14:paraId="107377F5"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0.030 (polynomial)</w:t>
            </w:r>
          </w:p>
        </w:tc>
      </w:tr>
      <w:tr w:rsidR="00D7015B" w:rsidRPr="007722E1" w14:paraId="7FE1EB86" w14:textId="77777777" w:rsidTr="00DE1D8C">
        <w:trPr>
          <w:trHeight w:val="300"/>
        </w:trPr>
        <w:tc>
          <w:tcPr>
            <w:tcW w:w="545" w:type="pct"/>
            <w:vMerge/>
            <w:vAlign w:val="center"/>
            <w:hideMark/>
          </w:tcPr>
          <w:p w14:paraId="4779ED04"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2B8684B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GW6</w:t>
            </w:r>
          </w:p>
        </w:tc>
        <w:tc>
          <w:tcPr>
            <w:tcW w:w="620" w:type="pct"/>
            <w:shd w:val="clear" w:color="auto" w:fill="auto"/>
            <w:noWrap/>
            <w:vAlign w:val="center"/>
            <w:hideMark/>
          </w:tcPr>
          <w:p w14:paraId="629E97F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4.1</w:t>
            </w:r>
          </w:p>
        </w:tc>
        <w:tc>
          <w:tcPr>
            <w:tcW w:w="419" w:type="pct"/>
            <w:shd w:val="clear" w:color="auto" w:fill="auto"/>
            <w:noWrap/>
            <w:vAlign w:val="center"/>
            <w:hideMark/>
          </w:tcPr>
          <w:p w14:paraId="79394BCD"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8.4</w:t>
            </w:r>
          </w:p>
        </w:tc>
        <w:tc>
          <w:tcPr>
            <w:tcW w:w="640" w:type="pct"/>
            <w:shd w:val="clear" w:color="auto" w:fill="auto"/>
            <w:noWrap/>
            <w:vAlign w:val="center"/>
            <w:hideMark/>
          </w:tcPr>
          <w:p w14:paraId="261DEC9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31.4</w:t>
            </w:r>
          </w:p>
        </w:tc>
        <w:tc>
          <w:tcPr>
            <w:tcW w:w="719" w:type="pct"/>
            <w:shd w:val="clear" w:color="auto" w:fill="auto"/>
            <w:noWrap/>
            <w:vAlign w:val="center"/>
            <w:hideMark/>
          </w:tcPr>
          <w:p w14:paraId="650A0CB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1.633</w:t>
            </w:r>
          </w:p>
        </w:tc>
        <w:tc>
          <w:tcPr>
            <w:tcW w:w="534" w:type="pct"/>
            <w:shd w:val="clear" w:color="auto" w:fill="auto"/>
            <w:noWrap/>
            <w:vAlign w:val="center"/>
            <w:hideMark/>
          </w:tcPr>
          <w:p w14:paraId="4D9764C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0.201</w:t>
            </w:r>
          </w:p>
        </w:tc>
        <w:tc>
          <w:tcPr>
            <w:tcW w:w="1144" w:type="pct"/>
            <w:shd w:val="clear" w:color="auto" w:fill="auto"/>
            <w:noWrap/>
            <w:vAlign w:val="center"/>
            <w:hideMark/>
          </w:tcPr>
          <w:p w14:paraId="440145D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0.000 (polynomial)</w:t>
            </w:r>
          </w:p>
        </w:tc>
      </w:tr>
      <w:tr w:rsidR="00D7015B" w:rsidRPr="007722E1" w14:paraId="2832F670" w14:textId="77777777" w:rsidTr="00DE1D8C">
        <w:trPr>
          <w:trHeight w:val="300"/>
        </w:trPr>
        <w:tc>
          <w:tcPr>
            <w:tcW w:w="545" w:type="pct"/>
            <w:vMerge/>
            <w:vAlign w:val="center"/>
            <w:hideMark/>
          </w:tcPr>
          <w:p w14:paraId="19157562"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6744F44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ME1</w:t>
            </w:r>
          </w:p>
        </w:tc>
        <w:tc>
          <w:tcPr>
            <w:tcW w:w="620" w:type="pct"/>
            <w:shd w:val="clear" w:color="auto" w:fill="auto"/>
            <w:noWrap/>
            <w:vAlign w:val="center"/>
            <w:hideMark/>
          </w:tcPr>
          <w:p w14:paraId="5B5B890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0.4</w:t>
            </w:r>
          </w:p>
        </w:tc>
        <w:tc>
          <w:tcPr>
            <w:tcW w:w="419" w:type="pct"/>
            <w:shd w:val="clear" w:color="auto" w:fill="auto"/>
            <w:noWrap/>
            <w:vAlign w:val="center"/>
            <w:hideMark/>
          </w:tcPr>
          <w:p w14:paraId="61A3BCF5"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3.5</w:t>
            </w:r>
          </w:p>
        </w:tc>
        <w:tc>
          <w:tcPr>
            <w:tcW w:w="640" w:type="pct"/>
            <w:shd w:val="clear" w:color="auto" w:fill="auto"/>
            <w:noWrap/>
            <w:vAlign w:val="center"/>
            <w:hideMark/>
          </w:tcPr>
          <w:p w14:paraId="6194FBC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22.7</w:t>
            </w:r>
          </w:p>
        </w:tc>
        <w:tc>
          <w:tcPr>
            <w:tcW w:w="719" w:type="pct"/>
            <w:shd w:val="clear" w:color="auto" w:fill="auto"/>
            <w:noWrap/>
            <w:vAlign w:val="center"/>
            <w:hideMark/>
          </w:tcPr>
          <w:p w14:paraId="2B8C46B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4.860</w:t>
            </w:r>
          </w:p>
        </w:tc>
        <w:tc>
          <w:tcPr>
            <w:tcW w:w="534" w:type="pct"/>
            <w:shd w:val="clear" w:color="auto" w:fill="auto"/>
            <w:noWrap/>
            <w:vAlign w:val="center"/>
            <w:hideMark/>
          </w:tcPr>
          <w:p w14:paraId="3F823F5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0.027*</w:t>
            </w:r>
          </w:p>
        </w:tc>
        <w:tc>
          <w:tcPr>
            <w:tcW w:w="1144" w:type="pct"/>
            <w:shd w:val="clear" w:color="auto" w:fill="auto"/>
            <w:noWrap/>
            <w:vAlign w:val="center"/>
            <w:hideMark/>
          </w:tcPr>
          <w:p w14:paraId="02C3AF9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0.260 (polynomial)</w:t>
            </w:r>
          </w:p>
        </w:tc>
      </w:tr>
      <w:tr w:rsidR="00D7015B" w:rsidRPr="007722E1" w14:paraId="33480B7F" w14:textId="77777777" w:rsidTr="00DE1D8C">
        <w:trPr>
          <w:trHeight w:val="300"/>
        </w:trPr>
        <w:tc>
          <w:tcPr>
            <w:tcW w:w="545" w:type="pct"/>
            <w:vMerge w:val="restart"/>
            <w:shd w:val="clear" w:color="auto" w:fill="auto"/>
            <w:noWrap/>
            <w:vAlign w:val="center"/>
            <w:hideMark/>
          </w:tcPr>
          <w:p w14:paraId="4624F95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NPP</w:t>
            </w:r>
          </w:p>
        </w:tc>
        <w:tc>
          <w:tcPr>
            <w:tcW w:w="378" w:type="pct"/>
            <w:shd w:val="clear" w:color="auto" w:fill="auto"/>
            <w:noWrap/>
            <w:vAlign w:val="center"/>
            <w:hideMark/>
          </w:tcPr>
          <w:p w14:paraId="137E302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GW2</w:t>
            </w:r>
          </w:p>
        </w:tc>
        <w:tc>
          <w:tcPr>
            <w:tcW w:w="620" w:type="pct"/>
            <w:shd w:val="clear" w:color="auto" w:fill="auto"/>
            <w:noWrap/>
            <w:vAlign w:val="center"/>
            <w:hideMark/>
          </w:tcPr>
          <w:p w14:paraId="6B0964A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-12.2</w:t>
            </w:r>
          </w:p>
        </w:tc>
        <w:tc>
          <w:tcPr>
            <w:tcW w:w="419" w:type="pct"/>
            <w:shd w:val="clear" w:color="auto" w:fill="auto"/>
            <w:noWrap/>
            <w:vAlign w:val="center"/>
            <w:hideMark/>
          </w:tcPr>
          <w:p w14:paraId="62679F3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-1.4</w:t>
            </w:r>
          </w:p>
        </w:tc>
        <w:tc>
          <w:tcPr>
            <w:tcW w:w="640" w:type="pct"/>
            <w:shd w:val="clear" w:color="auto" w:fill="auto"/>
            <w:noWrap/>
            <w:vAlign w:val="center"/>
            <w:hideMark/>
          </w:tcPr>
          <w:p w14:paraId="3C5378D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1.8</w:t>
            </w:r>
          </w:p>
        </w:tc>
        <w:tc>
          <w:tcPr>
            <w:tcW w:w="719" w:type="pct"/>
            <w:shd w:val="clear" w:color="auto" w:fill="auto"/>
            <w:noWrap/>
            <w:vAlign w:val="center"/>
            <w:hideMark/>
          </w:tcPr>
          <w:p w14:paraId="694EA51E"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4.408</w:t>
            </w:r>
          </w:p>
        </w:tc>
        <w:tc>
          <w:tcPr>
            <w:tcW w:w="534" w:type="pct"/>
            <w:shd w:val="clear" w:color="auto" w:fill="auto"/>
            <w:noWrap/>
            <w:vAlign w:val="center"/>
            <w:hideMark/>
          </w:tcPr>
          <w:p w14:paraId="09215CC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0.036*</w:t>
            </w:r>
          </w:p>
        </w:tc>
        <w:tc>
          <w:tcPr>
            <w:tcW w:w="1144" w:type="pct"/>
            <w:shd w:val="clear" w:color="auto" w:fill="auto"/>
            <w:noWrap/>
            <w:vAlign w:val="center"/>
            <w:hideMark/>
          </w:tcPr>
          <w:p w14:paraId="5FF0C87B"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0.106 (polynomial)</w:t>
            </w:r>
          </w:p>
        </w:tc>
      </w:tr>
      <w:tr w:rsidR="00D7015B" w:rsidRPr="007722E1" w14:paraId="677F8147" w14:textId="77777777" w:rsidTr="00DE1D8C">
        <w:trPr>
          <w:trHeight w:val="315"/>
        </w:trPr>
        <w:tc>
          <w:tcPr>
            <w:tcW w:w="545" w:type="pct"/>
            <w:vMerge/>
            <w:vAlign w:val="center"/>
            <w:hideMark/>
          </w:tcPr>
          <w:p w14:paraId="6DEDE7CB"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5AE23CB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GW4</w:t>
            </w:r>
          </w:p>
        </w:tc>
        <w:tc>
          <w:tcPr>
            <w:tcW w:w="620" w:type="pct"/>
            <w:shd w:val="clear" w:color="auto" w:fill="auto"/>
            <w:noWrap/>
            <w:vAlign w:val="center"/>
            <w:hideMark/>
          </w:tcPr>
          <w:p w14:paraId="3440674A"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-11.8</w:t>
            </w:r>
          </w:p>
        </w:tc>
        <w:tc>
          <w:tcPr>
            <w:tcW w:w="419" w:type="pct"/>
            <w:shd w:val="clear" w:color="auto" w:fill="auto"/>
            <w:noWrap/>
            <w:vAlign w:val="center"/>
            <w:hideMark/>
          </w:tcPr>
          <w:p w14:paraId="25C752CF"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-3.3</w:t>
            </w:r>
          </w:p>
        </w:tc>
        <w:tc>
          <w:tcPr>
            <w:tcW w:w="640" w:type="pct"/>
            <w:shd w:val="clear" w:color="auto" w:fill="auto"/>
            <w:noWrap/>
            <w:vAlign w:val="center"/>
            <w:hideMark/>
          </w:tcPr>
          <w:p w14:paraId="6AC0894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w:t>
            </w:r>
          </w:p>
        </w:tc>
        <w:tc>
          <w:tcPr>
            <w:tcW w:w="719" w:type="pct"/>
            <w:shd w:val="clear" w:color="auto" w:fill="auto"/>
            <w:noWrap/>
            <w:vAlign w:val="center"/>
            <w:hideMark/>
          </w:tcPr>
          <w:p w14:paraId="775EED2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8.576</w:t>
            </w:r>
          </w:p>
        </w:tc>
        <w:tc>
          <w:tcPr>
            <w:tcW w:w="534" w:type="pct"/>
            <w:shd w:val="clear" w:color="auto" w:fill="auto"/>
            <w:noWrap/>
            <w:vAlign w:val="center"/>
            <w:hideMark/>
          </w:tcPr>
          <w:p w14:paraId="0FBC461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0.003*</w:t>
            </w:r>
          </w:p>
        </w:tc>
        <w:tc>
          <w:tcPr>
            <w:tcW w:w="1144" w:type="pct"/>
            <w:shd w:val="clear" w:color="auto" w:fill="auto"/>
            <w:noWrap/>
            <w:vAlign w:val="center"/>
            <w:hideMark/>
          </w:tcPr>
          <w:p w14:paraId="44D982E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0.000 (polynomial)</w:t>
            </w:r>
          </w:p>
        </w:tc>
      </w:tr>
      <w:tr w:rsidR="00D7015B" w:rsidRPr="007722E1" w14:paraId="0F5788D1" w14:textId="77777777" w:rsidTr="00DE1D8C">
        <w:trPr>
          <w:trHeight w:val="315"/>
        </w:trPr>
        <w:tc>
          <w:tcPr>
            <w:tcW w:w="545" w:type="pct"/>
            <w:vMerge/>
            <w:vAlign w:val="center"/>
            <w:hideMark/>
          </w:tcPr>
          <w:p w14:paraId="218F64D3"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151BB8F0"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GW6</w:t>
            </w:r>
          </w:p>
        </w:tc>
        <w:tc>
          <w:tcPr>
            <w:tcW w:w="620" w:type="pct"/>
            <w:shd w:val="clear" w:color="auto" w:fill="auto"/>
            <w:noWrap/>
            <w:vAlign w:val="center"/>
            <w:hideMark/>
          </w:tcPr>
          <w:p w14:paraId="63929133"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-30.6</w:t>
            </w:r>
          </w:p>
        </w:tc>
        <w:tc>
          <w:tcPr>
            <w:tcW w:w="419" w:type="pct"/>
            <w:shd w:val="clear" w:color="auto" w:fill="auto"/>
            <w:noWrap/>
            <w:vAlign w:val="center"/>
            <w:hideMark/>
          </w:tcPr>
          <w:p w14:paraId="08D92C5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-6.7</w:t>
            </w:r>
          </w:p>
        </w:tc>
        <w:tc>
          <w:tcPr>
            <w:tcW w:w="640" w:type="pct"/>
            <w:shd w:val="clear" w:color="auto" w:fill="auto"/>
            <w:noWrap/>
            <w:vAlign w:val="center"/>
            <w:hideMark/>
          </w:tcPr>
          <w:p w14:paraId="0E86E524"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-1.2</w:t>
            </w:r>
          </w:p>
        </w:tc>
        <w:tc>
          <w:tcPr>
            <w:tcW w:w="719" w:type="pct"/>
            <w:shd w:val="clear" w:color="auto" w:fill="auto"/>
            <w:noWrap/>
            <w:vAlign w:val="center"/>
            <w:hideMark/>
          </w:tcPr>
          <w:p w14:paraId="68116041"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2.133</w:t>
            </w:r>
          </w:p>
        </w:tc>
        <w:tc>
          <w:tcPr>
            <w:tcW w:w="534" w:type="pct"/>
            <w:shd w:val="clear" w:color="auto" w:fill="auto"/>
            <w:noWrap/>
            <w:vAlign w:val="center"/>
            <w:hideMark/>
          </w:tcPr>
          <w:p w14:paraId="7DA6971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0.144</w:t>
            </w:r>
          </w:p>
        </w:tc>
        <w:tc>
          <w:tcPr>
            <w:tcW w:w="1144" w:type="pct"/>
            <w:shd w:val="clear" w:color="auto" w:fill="auto"/>
            <w:noWrap/>
            <w:vAlign w:val="center"/>
            <w:hideMark/>
          </w:tcPr>
          <w:p w14:paraId="7AFE783C"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0.000 (polynomial)</w:t>
            </w:r>
          </w:p>
        </w:tc>
      </w:tr>
      <w:tr w:rsidR="00D7015B" w:rsidRPr="007722E1" w14:paraId="1035C4AD" w14:textId="77777777" w:rsidTr="00DE1D8C">
        <w:trPr>
          <w:trHeight w:val="315"/>
        </w:trPr>
        <w:tc>
          <w:tcPr>
            <w:tcW w:w="545" w:type="pct"/>
            <w:vMerge/>
            <w:vAlign w:val="center"/>
            <w:hideMark/>
          </w:tcPr>
          <w:p w14:paraId="2C286682" w14:textId="77777777" w:rsidR="00D7015B" w:rsidRPr="007722E1" w:rsidRDefault="00D7015B" w:rsidP="00DE1D8C">
            <w:pPr>
              <w:spacing w:before="60" w:after="60"/>
              <w:rPr>
                <w:rFonts w:cs="Arial"/>
                <w:color w:val="000000"/>
                <w:sz w:val="18"/>
                <w:szCs w:val="18"/>
              </w:rPr>
            </w:pPr>
          </w:p>
        </w:tc>
        <w:tc>
          <w:tcPr>
            <w:tcW w:w="378" w:type="pct"/>
            <w:shd w:val="clear" w:color="auto" w:fill="auto"/>
            <w:noWrap/>
            <w:vAlign w:val="center"/>
            <w:hideMark/>
          </w:tcPr>
          <w:p w14:paraId="24F165FD"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ME1</w:t>
            </w:r>
          </w:p>
        </w:tc>
        <w:tc>
          <w:tcPr>
            <w:tcW w:w="620" w:type="pct"/>
            <w:shd w:val="clear" w:color="auto" w:fill="auto"/>
            <w:noWrap/>
            <w:vAlign w:val="center"/>
            <w:hideMark/>
          </w:tcPr>
          <w:p w14:paraId="5BE26FCD"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-19.8</w:t>
            </w:r>
          </w:p>
        </w:tc>
        <w:tc>
          <w:tcPr>
            <w:tcW w:w="419" w:type="pct"/>
            <w:shd w:val="clear" w:color="auto" w:fill="auto"/>
            <w:noWrap/>
            <w:vAlign w:val="center"/>
            <w:hideMark/>
          </w:tcPr>
          <w:p w14:paraId="18E803F6"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-2.4</w:t>
            </w:r>
          </w:p>
        </w:tc>
        <w:tc>
          <w:tcPr>
            <w:tcW w:w="640" w:type="pct"/>
            <w:shd w:val="clear" w:color="auto" w:fill="auto"/>
            <w:noWrap/>
            <w:vAlign w:val="center"/>
            <w:hideMark/>
          </w:tcPr>
          <w:p w14:paraId="17ECAAD8"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0.2</w:t>
            </w:r>
          </w:p>
        </w:tc>
        <w:tc>
          <w:tcPr>
            <w:tcW w:w="719" w:type="pct"/>
            <w:shd w:val="clear" w:color="auto" w:fill="auto"/>
            <w:noWrap/>
            <w:vAlign w:val="center"/>
            <w:hideMark/>
          </w:tcPr>
          <w:p w14:paraId="6D62D5F7"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13.500</w:t>
            </w:r>
          </w:p>
        </w:tc>
        <w:tc>
          <w:tcPr>
            <w:tcW w:w="534" w:type="pct"/>
            <w:shd w:val="clear" w:color="auto" w:fill="auto"/>
            <w:noWrap/>
            <w:vAlign w:val="center"/>
            <w:hideMark/>
          </w:tcPr>
          <w:p w14:paraId="03B75919"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&lt;0.001*</w:t>
            </w:r>
          </w:p>
        </w:tc>
        <w:tc>
          <w:tcPr>
            <w:tcW w:w="1144" w:type="pct"/>
            <w:shd w:val="clear" w:color="auto" w:fill="auto"/>
            <w:noWrap/>
            <w:vAlign w:val="center"/>
            <w:hideMark/>
          </w:tcPr>
          <w:p w14:paraId="2BE1CB02" w14:textId="77777777" w:rsidR="00D7015B" w:rsidRPr="007722E1" w:rsidRDefault="00D7015B" w:rsidP="00DE1D8C">
            <w:pPr>
              <w:spacing w:before="60" w:after="60"/>
              <w:jc w:val="center"/>
              <w:rPr>
                <w:rFonts w:cs="Arial"/>
                <w:color w:val="000000"/>
                <w:sz w:val="18"/>
                <w:szCs w:val="18"/>
              </w:rPr>
            </w:pPr>
            <w:r w:rsidRPr="007722E1">
              <w:rPr>
                <w:rFonts w:cs="Arial"/>
                <w:color w:val="000000"/>
                <w:sz w:val="18"/>
                <w:szCs w:val="18"/>
              </w:rPr>
              <w:t>0.153 (polynomial)</w:t>
            </w:r>
          </w:p>
        </w:tc>
      </w:tr>
    </w:tbl>
    <w:p w14:paraId="79C6D61E" w14:textId="77777777" w:rsidR="00D7015B" w:rsidRDefault="00D7015B" w:rsidP="00D7015B">
      <w:r>
        <w:br w:type="page"/>
      </w:r>
    </w:p>
    <w:p w14:paraId="5C1142B8" w14:textId="77777777" w:rsidR="00D7015B" w:rsidRDefault="00D7015B" w:rsidP="00D7015B">
      <w:pPr>
        <w:keepNext/>
        <w:spacing w:before="120" w:after="120" w:line="240" w:lineRule="auto"/>
      </w:pPr>
      <w:r w:rsidRPr="009C1221">
        <w:rPr>
          <w:b/>
          <w:bCs/>
          <w:noProof/>
          <w:sz w:val="18"/>
          <w:szCs w:val="20"/>
          <w:lang w:eastAsia="en-AU"/>
        </w:rPr>
        <w:drawing>
          <wp:inline distT="0" distB="0" distL="0" distR="0" wp14:anchorId="5F86F5DD" wp14:editId="650D0D9C">
            <wp:extent cx="5731510" cy="2071991"/>
            <wp:effectExtent l="0" t="0" r="2540" b="508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9C1221">
        <w:rPr>
          <w:b/>
          <w:bCs/>
          <w:noProof/>
          <w:sz w:val="18"/>
          <w:szCs w:val="20"/>
          <w:lang w:eastAsia="en-AU"/>
        </w:rPr>
        <w:drawing>
          <wp:inline distT="0" distB="0" distL="0" distR="0" wp14:anchorId="4100DD88" wp14:editId="40D00EEF">
            <wp:extent cx="5731510" cy="1959429"/>
            <wp:effectExtent l="0" t="0" r="2540" b="317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9C1221">
        <w:rPr>
          <w:b/>
          <w:bCs/>
          <w:noProof/>
          <w:sz w:val="18"/>
          <w:szCs w:val="20"/>
          <w:lang w:eastAsia="en-AU"/>
        </w:rPr>
        <w:drawing>
          <wp:inline distT="0" distB="0" distL="0" distR="0" wp14:anchorId="75ACEBF3" wp14:editId="08D9CAEF">
            <wp:extent cx="5731510" cy="1903228"/>
            <wp:effectExtent l="0" t="0" r="2540" b="190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9C1221">
        <w:rPr>
          <w:b/>
          <w:bCs/>
          <w:noProof/>
          <w:sz w:val="18"/>
          <w:szCs w:val="20"/>
          <w:lang w:eastAsia="en-AU"/>
        </w:rPr>
        <w:drawing>
          <wp:inline distT="0" distB="0" distL="0" distR="0" wp14:anchorId="361AB989" wp14:editId="264AD9B7">
            <wp:extent cx="5731510" cy="2178685"/>
            <wp:effectExtent l="0" t="0" r="254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397692" w14:textId="140B2D1F" w:rsidR="00D7015B" w:rsidRPr="009C1221" w:rsidRDefault="00D7015B" w:rsidP="00D7015B">
      <w:pPr>
        <w:pStyle w:val="Caption"/>
      </w:pPr>
      <w:bookmarkStart w:id="53" w:name="_Ref521416001"/>
      <w:r>
        <w:t xml:space="preserve">Figure </w:t>
      </w:r>
      <w:fldSimple w:instr=" STYLEREF 6 \s ">
        <w:r w:rsidR="000D3CFD">
          <w:rPr>
            <w:noProof/>
          </w:rPr>
          <w:t>C</w:t>
        </w:r>
      </w:fldSimple>
      <w:r w:rsidR="005220F4">
        <w:noBreakHyphen/>
      </w:r>
      <w:fldSimple w:instr=" SEQ Figure \* ARABIC \s 6 ">
        <w:r w:rsidR="000D3CFD">
          <w:rPr>
            <w:noProof/>
          </w:rPr>
          <w:t>7</w:t>
        </w:r>
      </w:fldSimple>
      <w:bookmarkStart w:id="54" w:name="_Ref518549329"/>
      <w:bookmarkEnd w:id="53"/>
      <w:r>
        <w:t xml:space="preserve">:  </w:t>
      </w:r>
      <w:r w:rsidRPr="009C1221">
        <w:rPr>
          <w:szCs w:val="18"/>
        </w:rPr>
        <w:t>Mean daily dissolved oxygen concentrations monitored in 2017-18 at (a) GW2, (b) GW4, (c) GW6 and (d) ME1. EW represents environmental water. Black dotted line represents discharge (ML/day) data from the nearest gauge station of each sites (see Table C-1)</w:t>
      </w:r>
      <w:bookmarkEnd w:id="54"/>
      <w:r w:rsidRPr="009C1221">
        <w:rPr>
          <w:szCs w:val="18"/>
        </w:rPr>
        <w:t xml:space="preserve"> and black line represents all available data from this watering year.</w:t>
      </w:r>
    </w:p>
    <w:p w14:paraId="40867DD4" w14:textId="46E02F62" w:rsidR="00D7015B" w:rsidRDefault="008B3C18" w:rsidP="00D7015B">
      <w:pPr>
        <w:keepNext/>
        <w:spacing w:line="240" w:lineRule="auto"/>
      </w:pPr>
      <w:r>
        <w:rPr>
          <w:noProof/>
          <w:lang w:eastAsia="en-AU"/>
        </w:rPr>
        <w:drawing>
          <wp:inline distT="0" distB="0" distL="0" distR="0" wp14:anchorId="2186AEBA" wp14:editId="46E9CD2B">
            <wp:extent cx="5743575" cy="21717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43575" cy="2171700"/>
                    </a:xfrm>
                    <a:prstGeom prst="rect">
                      <a:avLst/>
                    </a:prstGeom>
                  </pic:spPr>
                </pic:pic>
              </a:graphicData>
            </a:graphic>
          </wp:inline>
        </w:drawing>
      </w:r>
    </w:p>
    <w:p w14:paraId="51F46001" w14:textId="53AAECA7" w:rsidR="00D7015B" w:rsidRDefault="00D7015B" w:rsidP="00547298">
      <w:pPr>
        <w:pStyle w:val="Caption"/>
      </w:pPr>
      <w:bookmarkStart w:id="55" w:name="_Ref521415990"/>
      <w:r>
        <w:t xml:space="preserve">Figure </w:t>
      </w:r>
      <w:fldSimple w:instr=" STYLEREF 6 \s ">
        <w:r w:rsidR="000D3CFD">
          <w:rPr>
            <w:noProof/>
          </w:rPr>
          <w:t>C</w:t>
        </w:r>
      </w:fldSimple>
      <w:r w:rsidR="005220F4">
        <w:noBreakHyphen/>
      </w:r>
      <w:fldSimple w:instr=" SEQ Figure \* ARABIC \s 6 ">
        <w:r w:rsidR="000D3CFD">
          <w:rPr>
            <w:noProof/>
          </w:rPr>
          <w:t>8</w:t>
        </w:r>
      </w:fldSimple>
      <w:bookmarkEnd w:id="55"/>
      <w:r>
        <w:t xml:space="preserve">: </w:t>
      </w:r>
      <w:bookmarkStart w:id="56" w:name="_Ref518409031"/>
      <w:r w:rsidRPr="009C1221">
        <w:t xml:space="preserve">Mean daily temperature (C) </w:t>
      </w:r>
      <w:r w:rsidR="00740226">
        <w:t xml:space="preserve">at the </w:t>
      </w:r>
      <w:r w:rsidRPr="009C1221">
        <w:rPr>
          <w:szCs w:val="18"/>
        </w:rPr>
        <w:t>Gwydir</w:t>
      </w:r>
      <w:r w:rsidR="00740226">
        <w:rPr>
          <w:szCs w:val="18"/>
        </w:rPr>
        <w:t xml:space="preserve"> @</w:t>
      </w:r>
      <w:r w:rsidRPr="009C1221">
        <w:rPr>
          <w:szCs w:val="18"/>
        </w:rPr>
        <w:t xml:space="preserve"> Pallamallawa gauging station (</w:t>
      </w:r>
      <w:r w:rsidR="005220F4">
        <w:rPr>
          <w:szCs w:val="18"/>
        </w:rPr>
        <w:t>GW1</w:t>
      </w:r>
      <w:r w:rsidRPr="009C1221">
        <w:t>) and four additional stations monitored in 2017-18. EW represents environmental water.</w:t>
      </w:r>
      <w:bookmarkEnd w:id="56"/>
    </w:p>
    <w:p w14:paraId="2713E6CD" w14:textId="3811D343" w:rsidR="00D7015B" w:rsidRDefault="008B3C18" w:rsidP="00D7015B">
      <w:pPr>
        <w:keepNext/>
        <w:spacing w:line="240" w:lineRule="auto"/>
      </w:pPr>
      <w:r>
        <w:rPr>
          <w:noProof/>
          <w:lang w:eastAsia="en-AU"/>
        </w:rPr>
        <w:drawing>
          <wp:inline distT="0" distB="0" distL="0" distR="0" wp14:anchorId="1EE27A9F" wp14:editId="7186F1F6">
            <wp:extent cx="5753100" cy="56197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3100" cy="5619750"/>
                    </a:xfrm>
                    <a:prstGeom prst="rect">
                      <a:avLst/>
                    </a:prstGeom>
                  </pic:spPr>
                </pic:pic>
              </a:graphicData>
            </a:graphic>
          </wp:inline>
        </w:drawing>
      </w:r>
    </w:p>
    <w:p w14:paraId="6768D860" w14:textId="3DD938A7" w:rsidR="00D7015B" w:rsidRDefault="00D7015B" w:rsidP="00D7015B">
      <w:pPr>
        <w:pStyle w:val="Caption"/>
      </w:pPr>
      <w:bookmarkStart w:id="57" w:name="_Ref521416032"/>
      <w:r>
        <w:t xml:space="preserve">Figure </w:t>
      </w:r>
      <w:fldSimple w:instr=" STYLEREF 6 \s ">
        <w:r w:rsidR="000D3CFD">
          <w:rPr>
            <w:noProof/>
          </w:rPr>
          <w:t>C</w:t>
        </w:r>
      </w:fldSimple>
      <w:r w:rsidR="005220F4">
        <w:noBreakHyphen/>
      </w:r>
      <w:fldSimple w:instr=" SEQ Figure \* ARABIC \s 6 ">
        <w:r w:rsidR="000D3CFD">
          <w:rPr>
            <w:noProof/>
          </w:rPr>
          <w:t>9</w:t>
        </w:r>
      </w:fldSimple>
      <w:bookmarkEnd w:id="57"/>
      <w:r>
        <w:t xml:space="preserve">: </w:t>
      </w:r>
      <w:r w:rsidRPr="0097450D">
        <w:rPr>
          <w:szCs w:val="18"/>
        </w:rPr>
        <w:t>Regressions</w:t>
      </w:r>
      <w:r>
        <w:rPr>
          <w:szCs w:val="18"/>
        </w:rPr>
        <w:t xml:space="preserve"> between discharge and mean daily dissolved oxygen concentrations monitored in 2017-18 at (a) GW2, (b) GW4, (c) GW6 and (d) ME1. All represents all available data from this watering year and EW represents environmental water.</w:t>
      </w:r>
    </w:p>
    <w:p w14:paraId="07D7E921" w14:textId="77777777" w:rsidR="005D6073" w:rsidRPr="0096553B" w:rsidRDefault="005D6073" w:rsidP="005D6073">
      <w:pPr>
        <w:pStyle w:val="Heading8"/>
      </w:pPr>
      <w:r w:rsidRPr="0096553B">
        <w:t>Stream metabolism monitoring in four additional</w:t>
      </w:r>
      <w:r>
        <w:t xml:space="preserve"> channel</w:t>
      </w:r>
      <w:r w:rsidRPr="0096553B">
        <w:t xml:space="preserve"> sites</w:t>
      </w:r>
    </w:p>
    <w:p w14:paraId="10147EA7" w14:textId="1AD28FC2" w:rsidR="00547298" w:rsidRPr="009C1221" w:rsidRDefault="00547298" w:rsidP="00547298">
      <w:r w:rsidRPr="009C1221">
        <w:t xml:space="preserve">The stream metabolism dataset was discontinuous due to </w:t>
      </w:r>
      <w:r>
        <w:t xml:space="preserve">the </w:t>
      </w:r>
      <w:r w:rsidRPr="009C1221">
        <w:t xml:space="preserve">high percentage (56% to 91%) of data that </w:t>
      </w:r>
      <w:r>
        <w:t>was not suitable for input into the BASE v2 model</w:t>
      </w:r>
      <w:r w:rsidRPr="009C1221">
        <w:t xml:space="preserve"> (</w:t>
      </w:r>
      <w:r>
        <w:fldChar w:fldCharType="begin"/>
      </w:r>
      <w:r>
        <w:instrText xml:space="preserve"> REF _Ref521416614 \h </w:instrText>
      </w:r>
      <w:r>
        <w:fldChar w:fldCharType="separate"/>
      </w:r>
      <w:r w:rsidR="000D3CFD">
        <w:t xml:space="preserve">Table </w:t>
      </w:r>
      <w:r w:rsidR="000D3CFD">
        <w:rPr>
          <w:noProof/>
        </w:rPr>
        <w:t>C</w:t>
      </w:r>
      <w:r w:rsidR="000D3CFD">
        <w:noBreakHyphen/>
      </w:r>
      <w:r w:rsidR="000D3CFD">
        <w:rPr>
          <w:noProof/>
        </w:rPr>
        <w:t>8</w:t>
      </w:r>
      <w:r>
        <w:fldChar w:fldCharType="end"/>
      </w:r>
      <w:r w:rsidRPr="009C1221">
        <w:t>). Rates of mean GPP ranged from 0.1 to 9.1 mg O</w:t>
      </w:r>
      <w:r w:rsidRPr="009C1221">
        <w:rPr>
          <w:sz w:val="16"/>
        </w:rPr>
        <w:t>2</w:t>
      </w:r>
      <w:r w:rsidRPr="009C1221">
        <w:t>/L/d and rates of ER ranged from 0 to 31.4 mg O</w:t>
      </w:r>
      <w:r w:rsidRPr="009C1221">
        <w:rPr>
          <w:sz w:val="16"/>
        </w:rPr>
        <w:t>2</w:t>
      </w:r>
      <w:r w:rsidRPr="009C1221">
        <w:t>/L/d across four additional stream metabolism sites (</w:t>
      </w:r>
      <w:r>
        <w:fldChar w:fldCharType="begin"/>
      </w:r>
      <w:r>
        <w:instrText xml:space="preserve"> REF _Ref521416578 \h </w:instrText>
      </w:r>
      <w:r>
        <w:fldChar w:fldCharType="separate"/>
      </w:r>
      <w:r w:rsidR="000D3CFD">
        <w:t xml:space="preserve">Table </w:t>
      </w:r>
      <w:r w:rsidR="000D3CFD">
        <w:rPr>
          <w:noProof/>
        </w:rPr>
        <w:t>C</w:t>
      </w:r>
      <w:r w:rsidR="000D3CFD">
        <w:noBreakHyphen/>
      </w:r>
      <w:r w:rsidR="000D3CFD">
        <w:rPr>
          <w:noProof/>
        </w:rPr>
        <w:t>7</w:t>
      </w:r>
      <w:r>
        <w:fldChar w:fldCharType="end"/>
      </w:r>
      <w:r w:rsidRPr="009C1221">
        <w:t xml:space="preserve">, </w:t>
      </w:r>
      <w:r>
        <w:fldChar w:fldCharType="begin"/>
      </w:r>
      <w:r>
        <w:instrText xml:space="preserve"> REF _Ref521416267 \h </w:instrText>
      </w:r>
      <w:r>
        <w:fldChar w:fldCharType="separate"/>
      </w:r>
      <w:r w:rsidR="000D3CFD">
        <w:t xml:space="preserve">Figure </w:t>
      </w:r>
      <w:r w:rsidR="000D3CFD">
        <w:rPr>
          <w:noProof/>
        </w:rPr>
        <w:t>C</w:t>
      </w:r>
      <w:r w:rsidR="000D3CFD">
        <w:noBreakHyphen/>
      </w:r>
      <w:r w:rsidR="000D3CFD">
        <w:rPr>
          <w:noProof/>
        </w:rPr>
        <w:t>10</w:t>
      </w:r>
      <w:r>
        <w:fldChar w:fldCharType="end"/>
      </w:r>
      <w:r w:rsidRPr="009C1221">
        <w:t xml:space="preserve">a-d and </w:t>
      </w:r>
      <w:r>
        <w:fldChar w:fldCharType="begin"/>
      </w:r>
      <w:r>
        <w:instrText xml:space="preserve"> REF _Ref521416274 \h </w:instrText>
      </w:r>
      <w:r>
        <w:fldChar w:fldCharType="separate"/>
      </w:r>
      <w:r w:rsidR="000D3CFD">
        <w:t xml:space="preserve">Figure </w:t>
      </w:r>
      <w:r w:rsidR="000D3CFD">
        <w:rPr>
          <w:noProof/>
        </w:rPr>
        <w:t>C</w:t>
      </w:r>
      <w:r w:rsidR="000D3CFD">
        <w:noBreakHyphen/>
      </w:r>
      <w:r w:rsidR="000D3CFD">
        <w:rPr>
          <w:noProof/>
        </w:rPr>
        <w:t>11</w:t>
      </w:r>
      <w:r>
        <w:fldChar w:fldCharType="end"/>
      </w:r>
      <w:r w:rsidRPr="009C1221">
        <w:t>a-d). At GW2, with 44% of available data, t</w:t>
      </w:r>
      <w:r w:rsidRPr="009C1221">
        <w:rPr>
          <w:rFonts w:cs="Arial"/>
          <w:szCs w:val="20"/>
        </w:rPr>
        <w:t>he highest rates of GPP were recorded (average 5.3 mg O</w:t>
      </w:r>
      <w:r w:rsidRPr="009C1221">
        <w:rPr>
          <w:rFonts w:cs="Arial"/>
          <w:szCs w:val="20"/>
          <w:vertAlign w:val="subscript"/>
        </w:rPr>
        <w:t>2</w:t>
      </w:r>
      <w:r w:rsidRPr="009C1221">
        <w:rPr>
          <w:rFonts w:cs="Arial"/>
          <w:szCs w:val="20"/>
        </w:rPr>
        <w:t>/L/day) between 25</w:t>
      </w:r>
      <w:r w:rsidRPr="009C1221">
        <w:rPr>
          <w:rFonts w:cs="Arial"/>
          <w:szCs w:val="20"/>
          <w:vertAlign w:val="superscript"/>
        </w:rPr>
        <w:t>th</w:t>
      </w:r>
      <w:r w:rsidRPr="009C1221">
        <w:rPr>
          <w:rFonts w:cs="Arial"/>
          <w:szCs w:val="20"/>
        </w:rPr>
        <w:t xml:space="preserve"> February and 22</w:t>
      </w:r>
      <w:r w:rsidRPr="009C1221">
        <w:rPr>
          <w:rFonts w:cs="Arial"/>
          <w:szCs w:val="20"/>
          <w:vertAlign w:val="superscript"/>
        </w:rPr>
        <w:t>nd</w:t>
      </w:r>
      <w:r w:rsidRPr="009C1221">
        <w:rPr>
          <w:rFonts w:cs="Arial"/>
          <w:szCs w:val="20"/>
        </w:rPr>
        <w:t xml:space="preserve"> March 2018 during </w:t>
      </w:r>
      <w:r>
        <w:rPr>
          <w:rFonts w:cs="Arial"/>
          <w:szCs w:val="20"/>
        </w:rPr>
        <w:t xml:space="preserve">a </w:t>
      </w:r>
      <w:r w:rsidRPr="009C1221">
        <w:rPr>
          <w:rFonts w:cs="Arial"/>
          <w:szCs w:val="20"/>
        </w:rPr>
        <w:t>natural base flow period while the highest rates of ER (above 10 mg O</w:t>
      </w:r>
      <w:r w:rsidRPr="009C1221">
        <w:rPr>
          <w:rFonts w:cs="Arial"/>
          <w:szCs w:val="20"/>
          <w:vertAlign w:val="subscript"/>
        </w:rPr>
        <w:t>2</w:t>
      </w:r>
      <w:r w:rsidRPr="009C1221">
        <w:rPr>
          <w:rFonts w:cs="Arial"/>
          <w:szCs w:val="20"/>
        </w:rPr>
        <w:t>/L/day) were recorded between 15</w:t>
      </w:r>
      <w:r w:rsidRPr="009C1221">
        <w:rPr>
          <w:rFonts w:cs="Arial"/>
          <w:szCs w:val="20"/>
          <w:vertAlign w:val="superscript"/>
        </w:rPr>
        <w:t>th</w:t>
      </w:r>
      <w:r w:rsidRPr="009C1221">
        <w:rPr>
          <w:rFonts w:cs="Arial"/>
          <w:szCs w:val="20"/>
        </w:rPr>
        <w:t xml:space="preserve"> and 30</w:t>
      </w:r>
      <w:r w:rsidRPr="009C1221">
        <w:rPr>
          <w:rFonts w:cs="Arial"/>
          <w:szCs w:val="20"/>
          <w:vertAlign w:val="superscript"/>
        </w:rPr>
        <w:t>th</w:t>
      </w:r>
      <w:r w:rsidRPr="009C1221">
        <w:rPr>
          <w:rFonts w:cs="Arial"/>
          <w:szCs w:val="20"/>
        </w:rPr>
        <w:t xml:space="preserve"> September 2017 and </w:t>
      </w:r>
      <w:r>
        <w:rPr>
          <w:rFonts w:cs="Arial"/>
          <w:szCs w:val="20"/>
        </w:rPr>
        <w:t>o</w:t>
      </w:r>
      <w:r w:rsidRPr="009C1221">
        <w:rPr>
          <w:rFonts w:cs="Arial"/>
          <w:szCs w:val="20"/>
        </w:rPr>
        <w:t xml:space="preserve">n two occasions during EW event 2 in November 2017. </w:t>
      </w:r>
      <w:r w:rsidRPr="009C1221">
        <w:t xml:space="preserve">The delivery of environmental water did not </w:t>
      </w:r>
      <w:r>
        <w:t>produce</w:t>
      </w:r>
      <w:r w:rsidRPr="009C1221">
        <w:t xml:space="preserve"> significant differences in rates of GPP and ER a</w:t>
      </w:r>
      <w:r w:rsidRPr="009C1221">
        <w:rPr>
          <w:szCs w:val="20"/>
        </w:rPr>
        <w:t>cross sites (</w:t>
      </w:r>
      <w:r>
        <w:rPr>
          <w:szCs w:val="20"/>
        </w:rPr>
        <w:fldChar w:fldCharType="begin"/>
      </w:r>
      <w:r>
        <w:rPr>
          <w:szCs w:val="20"/>
        </w:rPr>
        <w:instrText xml:space="preserve"> REF _Ref521416578 \h </w:instrText>
      </w:r>
      <w:r>
        <w:rPr>
          <w:szCs w:val="20"/>
        </w:rPr>
      </w:r>
      <w:r>
        <w:rPr>
          <w:szCs w:val="20"/>
        </w:rPr>
        <w:fldChar w:fldCharType="separate"/>
      </w:r>
      <w:r w:rsidR="000D3CFD">
        <w:t xml:space="preserve">Table </w:t>
      </w:r>
      <w:r w:rsidR="000D3CFD">
        <w:rPr>
          <w:noProof/>
        </w:rPr>
        <w:t>C</w:t>
      </w:r>
      <w:r w:rsidR="000D3CFD">
        <w:noBreakHyphen/>
      </w:r>
      <w:r w:rsidR="000D3CFD">
        <w:rPr>
          <w:noProof/>
        </w:rPr>
        <w:t>7</w:t>
      </w:r>
      <w:r>
        <w:rPr>
          <w:szCs w:val="20"/>
        </w:rPr>
        <w:fldChar w:fldCharType="end"/>
      </w:r>
      <w:r w:rsidRPr="009C1221">
        <w:rPr>
          <w:szCs w:val="20"/>
        </w:rPr>
        <w:t xml:space="preserve">). </w:t>
      </w:r>
      <w:r w:rsidRPr="009C1221">
        <w:t>The regression identifies that an increase in discharge was correlated with a decrease in GPP and ER (</w:t>
      </w:r>
      <w:r>
        <w:fldChar w:fldCharType="begin"/>
      </w:r>
      <w:r>
        <w:instrText xml:space="preserve"> REF _Ref521416246 \h </w:instrText>
      </w:r>
      <w:r>
        <w:fldChar w:fldCharType="separate"/>
      </w:r>
      <w:r w:rsidR="000D3CFD">
        <w:t xml:space="preserve">Figure </w:t>
      </w:r>
      <w:r w:rsidR="000D3CFD">
        <w:rPr>
          <w:noProof/>
        </w:rPr>
        <w:t>C</w:t>
      </w:r>
      <w:r w:rsidR="000D3CFD">
        <w:noBreakHyphen/>
      </w:r>
      <w:r w:rsidR="000D3CFD">
        <w:rPr>
          <w:noProof/>
        </w:rPr>
        <w:t>13</w:t>
      </w:r>
      <w:r>
        <w:fldChar w:fldCharType="end"/>
      </w:r>
      <w:r w:rsidRPr="009C1221">
        <w:t xml:space="preserve">a and c). </w:t>
      </w:r>
    </w:p>
    <w:p w14:paraId="7D4B86E2" w14:textId="5885C32A" w:rsidR="00547298" w:rsidRPr="009C1221" w:rsidRDefault="00547298" w:rsidP="00547298">
      <w:r w:rsidRPr="009C1221">
        <w:t>The estimate</w:t>
      </w:r>
      <w:r>
        <w:t>d</w:t>
      </w:r>
      <w:r w:rsidRPr="009C1221">
        <w:t xml:space="preserve"> amount of carbon produced ranged from 0.2 to 138.8 kg C/km/day and carbon consumed ranged from 0.4 to 493.7 kg C/km/day assuming a 100% efficiency in conversion of oxygen to carbon (</w:t>
      </w:r>
      <w:r>
        <w:fldChar w:fldCharType="begin"/>
      </w:r>
      <w:r>
        <w:instrText xml:space="preserve"> REF _Ref521416246 \h </w:instrText>
      </w:r>
      <w:r>
        <w:fldChar w:fldCharType="separate"/>
      </w:r>
      <w:r w:rsidR="000D3CFD">
        <w:t xml:space="preserve">Figure </w:t>
      </w:r>
      <w:r w:rsidR="000D3CFD">
        <w:rPr>
          <w:noProof/>
        </w:rPr>
        <w:t>C</w:t>
      </w:r>
      <w:r w:rsidR="000D3CFD">
        <w:noBreakHyphen/>
      </w:r>
      <w:r w:rsidR="000D3CFD">
        <w:rPr>
          <w:noProof/>
        </w:rPr>
        <w:t>13</w:t>
      </w:r>
      <w:r>
        <w:fldChar w:fldCharType="end"/>
      </w:r>
      <w:r w:rsidRPr="009C1221">
        <w:t xml:space="preserve">b). GW2 and GW4 stations had relatively high carbon production </w:t>
      </w:r>
      <w:r>
        <w:t xml:space="preserve">compared to </w:t>
      </w:r>
      <w:r w:rsidRPr="009C1221">
        <w:t xml:space="preserve">GW6 and ME1 stations due to </w:t>
      </w:r>
      <w:r>
        <w:t xml:space="preserve">these sites having a </w:t>
      </w:r>
      <w:r w:rsidRPr="009C1221">
        <w:t xml:space="preserve">wider channel. </w:t>
      </w:r>
    </w:p>
    <w:p w14:paraId="55829179" w14:textId="0D1B7896" w:rsidR="00547298" w:rsidRDefault="00547298" w:rsidP="00547298">
      <w:pPr>
        <w:rPr>
          <w:szCs w:val="20"/>
        </w:rPr>
      </w:pPr>
      <w:r w:rsidRPr="009C1221">
        <w:t>NPP was predominantly net heterotrophic ranging from -30.6 to 1.8 mg O</w:t>
      </w:r>
      <w:r w:rsidRPr="009C1221">
        <w:rPr>
          <w:sz w:val="16"/>
        </w:rPr>
        <w:t>2</w:t>
      </w:r>
      <w:r w:rsidRPr="009C1221">
        <w:t>/L/d across four channel sites (</w:t>
      </w:r>
      <w:r>
        <w:fldChar w:fldCharType="begin"/>
      </w:r>
      <w:r>
        <w:instrText xml:space="preserve"> REF _Ref521416578 \h </w:instrText>
      </w:r>
      <w:r>
        <w:fldChar w:fldCharType="separate"/>
      </w:r>
      <w:r w:rsidR="000D3CFD">
        <w:t xml:space="preserve">Table </w:t>
      </w:r>
      <w:r w:rsidR="000D3CFD">
        <w:rPr>
          <w:noProof/>
        </w:rPr>
        <w:t>C</w:t>
      </w:r>
      <w:r w:rsidR="000D3CFD">
        <w:noBreakHyphen/>
      </w:r>
      <w:r w:rsidR="000D3CFD">
        <w:rPr>
          <w:noProof/>
        </w:rPr>
        <w:t>7</w:t>
      </w:r>
      <w:r>
        <w:fldChar w:fldCharType="end"/>
      </w:r>
      <w:r w:rsidRPr="009C1221">
        <w:t>). NPP occasionally switched to net autotrophic from November to March during variable flow periods in GW2 and ME1 (</w:t>
      </w:r>
      <w:r>
        <w:fldChar w:fldCharType="begin"/>
      </w:r>
      <w:r>
        <w:instrText xml:space="preserve"> REF _Ref521416253 \h </w:instrText>
      </w:r>
      <w:r>
        <w:fldChar w:fldCharType="separate"/>
      </w:r>
      <w:r w:rsidR="000D3CFD">
        <w:t xml:space="preserve">Figure </w:t>
      </w:r>
      <w:r w:rsidR="000D3CFD">
        <w:rPr>
          <w:noProof/>
        </w:rPr>
        <w:t>C</w:t>
      </w:r>
      <w:r w:rsidR="000D3CFD">
        <w:noBreakHyphen/>
      </w:r>
      <w:r w:rsidR="000D3CFD">
        <w:rPr>
          <w:noProof/>
        </w:rPr>
        <w:t>12</w:t>
      </w:r>
      <w:r>
        <w:fldChar w:fldCharType="end"/>
      </w:r>
      <w:r w:rsidRPr="009C1221">
        <w:t xml:space="preserve">a-d). There was significantly lower NPP during environmental water delivery periods, with </w:t>
      </w:r>
      <w:r w:rsidRPr="009C1221">
        <w:rPr>
          <w:szCs w:val="20"/>
        </w:rPr>
        <w:t>a range of responses between sites and CEW events (</w:t>
      </w:r>
      <w:r>
        <w:rPr>
          <w:szCs w:val="20"/>
        </w:rPr>
        <w:fldChar w:fldCharType="begin"/>
      </w:r>
      <w:r>
        <w:rPr>
          <w:szCs w:val="20"/>
        </w:rPr>
        <w:instrText xml:space="preserve"> REF _Ref521416578 \h </w:instrText>
      </w:r>
      <w:r>
        <w:rPr>
          <w:szCs w:val="20"/>
        </w:rPr>
      </w:r>
      <w:r>
        <w:rPr>
          <w:szCs w:val="20"/>
        </w:rPr>
        <w:fldChar w:fldCharType="separate"/>
      </w:r>
      <w:r w:rsidR="000D3CFD">
        <w:t xml:space="preserve">Table </w:t>
      </w:r>
      <w:r w:rsidR="000D3CFD">
        <w:rPr>
          <w:noProof/>
        </w:rPr>
        <w:t>C</w:t>
      </w:r>
      <w:r w:rsidR="000D3CFD">
        <w:noBreakHyphen/>
      </w:r>
      <w:r w:rsidR="000D3CFD">
        <w:rPr>
          <w:noProof/>
        </w:rPr>
        <w:t>7</w:t>
      </w:r>
      <w:r>
        <w:rPr>
          <w:szCs w:val="20"/>
        </w:rPr>
        <w:fldChar w:fldCharType="end"/>
      </w:r>
      <w:r w:rsidRPr="009C1221">
        <w:rPr>
          <w:szCs w:val="20"/>
        </w:rPr>
        <w:t>). However, NPP had a poor correlation with discharge (</w:t>
      </w:r>
      <w:r>
        <w:rPr>
          <w:szCs w:val="20"/>
        </w:rPr>
        <w:fldChar w:fldCharType="begin"/>
      </w:r>
      <w:r>
        <w:rPr>
          <w:szCs w:val="20"/>
        </w:rPr>
        <w:instrText xml:space="preserve"> REF _Ref521416246 \h </w:instrText>
      </w:r>
      <w:r>
        <w:rPr>
          <w:szCs w:val="20"/>
        </w:rPr>
      </w:r>
      <w:r>
        <w:rPr>
          <w:szCs w:val="20"/>
        </w:rPr>
        <w:fldChar w:fldCharType="separate"/>
      </w:r>
      <w:r w:rsidR="000D3CFD">
        <w:t xml:space="preserve">Figure </w:t>
      </w:r>
      <w:r w:rsidR="000D3CFD">
        <w:rPr>
          <w:noProof/>
        </w:rPr>
        <w:t>C</w:t>
      </w:r>
      <w:r w:rsidR="000D3CFD">
        <w:noBreakHyphen/>
      </w:r>
      <w:r w:rsidR="000D3CFD">
        <w:rPr>
          <w:noProof/>
        </w:rPr>
        <w:t>13</w:t>
      </w:r>
      <w:r>
        <w:rPr>
          <w:szCs w:val="20"/>
        </w:rPr>
        <w:fldChar w:fldCharType="end"/>
      </w:r>
      <w:r w:rsidRPr="009C1221">
        <w:rPr>
          <w:szCs w:val="20"/>
        </w:rPr>
        <w:t xml:space="preserve">). </w:t>
      </w:r>
    </w:p>
    <w:p w14:paraId="2F32871E" w14:textId="77EDF982" w:rsidR="00547298" w:rsidRPr="009C1221" w:rsidRDefault="00547298" w:rsidP="00547298">
      <w:pPr>
        <w:pStyle w:val="Caption"/>
        <w:rPr>
          <w:color w:val="FF0000"/>
        </w:rPr>
      </w:pPr>
      <w:bookmarkStart w:id="58" w:name="_Ref521416614"/>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C</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8</w:t>
      </w:r>
      <w:r w:rsidR="00F276BC">
        <w:rPr>
          <w:noProof/>
        </w:rPr>
        <w:fldChar w:fldCharType="end"/>
      </w:r>
      <w:bookmarkEnd w:id="58"/>
      <w:r>
        <w:t xml:space="preserve">: </w:t>
      </w:r>
      <w:r w:rsidRPr="009C1221">
        <w:t>Summary of Stream Metabolism data records 2017-18. *Pass represents BASE2 outputs with acceptance criteria of R2&gt;0.7, R-hat&lt;1.1, PPP between 0.1 and 0.9, pD is positive and CV of GPP&lt;50.</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4"/>
        <w:gridCol w:w="3091"/>
        <w:gridCol w:w="1630"/>
        <w:gridCol w:w="1630"/>
        <w:gridCol w:w="1595"/>
      </w:tblGrid>
      <w:tr w:rsidR="00547298" w:rsidRPr="009C1221" w14:paraId="072B5D81" w14:textId="77777777" w:rsidTr="00DE1D8C">
        <w:trPr>
          <w:trHeight w:val="300"/>
        </w:trPr>
        <w:tc>
          <w:tcPr>
            <w:tcW w:w="681" w:type="pct"/>
            <w:vMerge w:val="restart"/>
            <w:shd w:val="clear" w:color="auto" w:fill="D9D9D9"/>
            <w:noWrap/>
            <w:vAlign w:val="center"/>
            <w:hideMark/>
          </w:tcPr>
          <w:p w14:paraId="407648D7"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Site</w:t>
            </w:r>
          </w:p>
        </w:tc>
        <w:tc>
          <w:tcPr>
            <w:tcW w:w="1680" w:type="pct"/>
            <w:vMerge w:val="restart"/>
            <w:shd w:val="clear" w:color="auto" w:fill="D9D9D9"/>
            <w:noWrap/>
            <w:vAlign w:val="center"/>
            <w:hideMark/>
          </w:tcPr>
          <w:p w14:paraId="14D529C3"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Period of record</w:t>
            </w:r>
          </w:p>
        </w:tc>
        <w:tc>
          <w:tcPr>
            <w:tcW w:w="2639" w:type="pct"/>
            <w:gridSpan w:val="3"/>
            <w:shd w:val="clear" w:color="auto" w:fill="D9D9D9"/>
            <w:noWrap/>
            <w:vAlign w:val="center"/>
            <w:hideMark/>
          </w:tcPr>
          <w:p w14:paraId="50AFE685"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Days with metabolism data (%)</w:t>
            </w:r>
          </w:p>
        </w:tc>
      </w:tr>
      <w:tr w:rsidR="00547298" w:rsidRPr="009C1221" w14:paraId="55CB6129" w14:textId="77777777" w:rsidTr="00DE1D8C">
        <w:trPr>
          <w:trHeight w:val="300"/>
        </w:trPr>
        <w:tc>
          <w:tcPr>
            <w:tcW w:w="681" w:type="pct"/>
            <w:vMerge/>
            <w:shd w:val="clear" w:color="auto" w:fill="D9D9D9"/>
            <w:vAlign w:val="center"/>
            <w:hideMark/>
          </w:tcPr>
          <w:p w14:paraId="25AEC188" w14:textId="77777777" w:rsidR="00547298" w:rsidRPr="009C1221" w:rsidRDefault="00547298" w:rsidP="00DE1D8C">
            <w:pPr>
              <w:spacing w:before="60" w:after="60"/>
              <w:jc w:val="center"/>
              <w:rPr>
                <w:rFonts w:cs="Arial"/>
                <w:color w:val="000000"/>
                <w:sz w:val="18"/>
                <w:szCs w:val="18"/>
              </w:rPr>
            </w:pPr>
          </w:p>
        </w:tc>
        <w:tc>
          <w:tcPr>
            <w:tcW w:w="1680" w:type="pct"/>
            <w:vMerge/>
            <w:shd w:val="clear" w:color="auto" w:fill="D9D9D9"/>
            <w:vAlign w:val="center"/>
            <w:hideMark/>
          </w:tcPr>
          <w:p w14:paraId="3C434391" w14:textId="77777777" w:rsidR="00547298" w:rsidRPr="009C1221" w:rsidRDefault="00547298" w:rsidP="00DE1D8C">
            <w:pPr>
              <w:spacing w:before="60" w:after="60"/>
              <w:jc w:val="center"/>
              <w:rPr>
                <w:rFonts w:cs="Arial"/>
                <w:color w:val="000000"/>
                <w:sz w:val="18"/>
                <w:szCs w:val="18"/>
              </w:rPr>
            </w:pPr>
          </w:p>
        </w:tc>
        <w:tc>
          <w:tcPr>
            <w:tcW w:w="886" w:type="pct"/>
            <w:shd w:val="clear" w:color="auto" w:fill="D9D9D9"/>
            <w:noWrap/>
            <w:vAlign w:val="center"/>
            <w:hideMark/>
          </w:tcPr>
          <w:p w14:paraId="7B83DE40"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Pass</w:t>
            </w:r>
          </w:p>
        </w:tc>
        <w:tc>
          <w:tcPr>
            <w:tcW w:w="886" w:type="pct"/>
            <w:shd w:val="clear" w:color="auto" w:fill="D9D9D9"/>
            <w:noWrap/>
            <w:vAlign w:val="center"/>
            <w:hideMark/>
          </w:tcPr>
          <w:p w14:paraId="0CF22F85"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Fail</w:t>
            </w:r>
          </w:p>
        </w:tc>
        <w:tc>
          <w:tcPr>
            <w:tcW w:w="866" w:type="pct"/>
            <w:shd w:val="clear" w:color="auto" w:fill="D9D9D9"/>
            <w:noWrap/>
            <w:vAlign w:val="center"/>
            <w:hideMark/>
          </w:tcPr>
          <w:p w14:paraId="4215B4F1"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Total</w:t>
            </w:r>
          </w:p>
        </w:tc>
      </w:tr>
      <w:tr w:rsidR="00547298" w:rsidRPr="009C1221" w14:paraId="7DBAA162" w14:textId="77777777" w:rsidTr="00DE1D8C">
        <w:trPr>
          <w:trHeight w:val="300"/>
        </w:trPr>
        <w:tc>
          <w:tcPr>
            <w:tcW w:w="681" w:type="pct"/>
            <w:shd w:val="clear" w:color="auto" w:fill="auto"/>
            <w:noWrap/>
            <w:vAlign w:val="center"/>
            <w:hideMark/>
          </w:tcPr>
          <w:p w14:paraId="765B330A"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GW2</w:t>
            </w:r>
          </w:p>
        </w:tc>
        <w:tc>
          <w:tcPr>
            <w:tcW w:w="1680" w:type="pct"/>
            <w:shd w:val="clear" w:color="auto" w:fill="auto"/>
            <w:noWrap/>
            <w:vAlign w:val="bottom"/>
            <w:hideMark/>
          </w:tcPr>
          <w:p w14:paraId="23C1FBF9"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3/9/2017 - 17/06/2018</w:t>
            </w:r>
          </w:p>
        </w:tc>
        <w:tc>
          <w:tcPr>
            <w:tcW w:w="886" w:type="pct"/>
            <w:shd w:val="clear" w:color="auto" w:fill="auto"/>
            <w:noWrap/>
            <w:vAlign w:val="bottom"/>
            <w:hideMark/>
          </w:tcPr>
          <w:p w14:paraId="63EC4450"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113 (44%)</w:t>
            </w:r>
          </w:p>
        </w:tc>
        <w:tc>
          <w:tcPr>
            <w:tcW w:w="886" w:type="pct"/>
            <w:shd w:val="clear" w:color="auto" w:fill="auto"/>
            <w:noWrap/>
            <w:vAlign w:val="bottom"/>
            <w:hideMark/>
          </w:tcPr>
          <w:p w14:paraId="7A05AE7D"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145 (56%)</w:t>
            </w:r>
          </w:p>
        </w:tc>
        <w:tc>
          <w:tcPr>
            <w:tcW w:w="866" w:type="pct"/>
            <w:shd w:val="clear" w:color="auto" w:fill="auto"/>
            <w:noWrap/>
            <w:vAlign w:val="bottom"/>
            <w:hideMark/>
          </w:tcPr>
          <w:p w14:paraId="4703F429"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258</w:t>
            </w:r>
          </w:p>
        </w:tc>
      </w:tr>
      <w:tr w:rsidR="00547298" w:rsidRPr="009C1221" w14:paraId="4EC87A07" w14:textId="77777777" w:rsidTr="00DE1D8C">
        <w:trPr>
          <w:trHeight w:val="300"/>
        </w:trPr>
        <w:tc>
          <w:tcPr>
            <w:tcW w:w="681" w:type="pct"/>
            <w:shd w:val="clear" w:color="auto" w:fill="auto"/>
            <w:noWrap/>
            <w:vAlign w:val="center"/>
            <w:hideMark/>
          </w:tcPr>
          <w:p w14:paraId="7BCE1A4B"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GW4</w:t>
            </w:r>
          </w:p>
        </w:tc>
        <w:tc>
          <w:tcPr>
            <w:tcW w:w="1680" w:type="pct"/>
            <w:shd w:val="clear" w:color="auto" w:fill="auto"/>
            <w:noWrap/>
            <w:vAlign w:val="bottom"/>
            <w:hideMark/>
          </w:tcPr>
          <w:p w14:paraId="2CD3AC74"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3/9/2017 - 17/06/2018</w:t>
            </w:r>
          </w:p>
        </w:tc>
        <w:tc>
          <w:tcPr>
            <w:tcW w:w="886" w:type="pct"/>
            <w:shd w:val="clear" w:color="auto" w:fill="auto"/>
            <w:noWrap/>
            <w:vAlign w:val="bottom"/>
            <w:hideMark/>
          </w:tcPr>
          <w:p w14:paraId="4F8BA5B2"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26 (11%)</w:t>
            </w:r>
          </w:p>
        </w:tc>
        <w:tc>
          <w:tcPr>
            <w:tcW w:w="886" w:type="pct"/>
            <w:shd w:val="clear" w:color="auto" w:fill="auto"/>
            <w:noWrap/>
            <w:vAlign w:val="bottom"/>
            <w:hideMark/>
          </w:tcPr>
          <w:p w14:paraId="3B608969"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219 (89%)</w:t>
            </w:r>
          </w:p>
        </w:tc>
        <w:tc>
          <w:tcPr>
            <w:tcW w:w="866" w:type="pct"/>
            <w:shd w:val="clear" w:color="auto" w:fill="auto"/>
            <w:noWrap/>
            <w:vAlign w:val="bottom"/>
            <w:hideMark/>
          </w:tcPr>
          <w:p w14:paraId="018462A1"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245</w:t>
            </w:r>
          </w:p>
        </w:tc>
      </w:tr>
      <w:tr w:rsidR="00547298" w:rsidRPr="009C1221" w14:paraId="0D8B55E6" w14:textId="77777777" w:rsidTr="00DE1D8C">
        <w:trPr>
          <w:trHeight w:val="300"/>
        </w:trPr>
        <w:tc>
          <w:tcPr>
            <w:tcW w:w="681" w:type="pct"/>
            <w:shd w:val="clear" w:color="auto" w:fill="auto"/>
            <w:noWrap/>
            <w:vAlign w:val="center"/>
            <w:hideMark/>
          </w:tcPr>
          <w:p w14:paraId="7BFE3994"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GW6</w:t>
            </w:r>
          </w:p>
        </w:tc>
        <w:tc>
          <w:tcPr>
            <w:tcW w:w="1680" w:type="pct"/>
            <w:shd w:val="clear" w:color="auto" w:fill="auto"/>
            <w:noWrap/>
            <w:vAlign w:val="bottom"/>
            <w:hideMark/>
          </w:tcPr>
          <w:p w14:paraId="62F3E2AB"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4/9/2017 - 17/06/2018</w:t>
            </w:r>
          </w:p>
        </w:tc>
        <w:tc>
          <w:tcPr>
            <w:tcW w:w="886" w:type="pct"/>
            <w:shd w:val="clear" w:color="auto" w:fill="auto"/>
            <w:noWrap/>
            <w:vAlign w:val="bottom"/>
            <w:hideMark/>
          </w:tcPr>
          <w:p w14:paraId="414B965C"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17 (9%)</w:t>
            </w:r>
          </w:p>
        </w:tc>
        <w:tc>
          <w:tcPr>
            <w:tcW w:w="886" w:type="pct"/>
            <w:shd w:val="clear" w:color="auto" w:fill="auto"/>
            <w:noWrap/>
            <w:vAlign w:val="bottom"/>
            <w:hideMark/>
          </w:tcPr>
          <w:p w14:paraId="0BD411E7"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165 (91%)</w:t>
            </w:r>
          </w:p>
        </w:tc>
        <w:tc>
          <w:tcPr>
            <w:tcW w:w="866" w:type="pct"/>
            <w:shd w:val="clear" w:color="auto" w:fill="auto"/>
            <w:noWrap/>
            <w:vAlign w:val="bottom"/>
            <w:hideMark/>
          </w:tcPr>
          <w:p w14:paraId="61BF9386"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182</w:t>
            </w:r>
          </w:p>
        </w:tc>
      </w:tr>
      <w:tr w:rsidR="00547298" w:rsidRPr="009C1221" w14:paraId="056B3303" w14:textId="77777777" w:rsidTr="00DE1D8C">
        <w:trPr>
          <w:trHeight w:val="300"/>
        </w:trPr>
        <w:tc>
          <w:tcPr>
            <w:tcW w:w="681" w:type="pct"/>
            <w:shd w:val="clear" w:color="auto" w:fill="auto"/>
            <w:noWrap/>
            <w:vAlign w:val="center"/>
            <w:hideMark/>
          </w:tcPr>
          <w:p w14:paraId="356B0058"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ME1</w:t>
            </w:r>
          </w:p>
        </w:tc>
        <w:tc>
          <w:tcPr>
            <w:tcW w:w="1680" w:type="pct"/>
            <w:shd w:val="clear" w:color="auto" w:fill="auto"/>
            <w:noWrap/>
            <w:vAlign w:val="bottom"/>
            <w:hideMark/>
          </w:tcPr>
          <w:p w14:paraId="64F8F4C0"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4/9/2017 - 17/06/2018</w:t>
            </w:r>
          </w:p>
        </w:tc>
        <w:tc>
          <w:tcPr>
            <w:tcW w:w="886" w:type="pct"/>
            <w:shd w:val="clear" w:color="auto" w:fill="auto"/>
            <w:noWrap/>
            <w:vAlign w:val="bottom"/>
            <w:hideMark/>
          </w:tcPr>
          <w:p w14:paraId="3DD26036"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35 (14%)</w:t>
            </w:r>
          </w:p>
        </w:tc>
        <w:tc>
          <w:tcPr>
            <w:tcW w:w="886" w:type="pct"/>
            <w:shd w:val="clear" w:color="auto" w:fill="auto"/>
            <w:noWrap/>
            <w:vAlign w:val="bottom"/>
            <w:hideMark/>
          </w:tcPr>
          <w:p w14:paraId="4AC1D820"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216 (86%)</w:t>
            </w:r>
          </w:p>
        </w:tc>
        <w:tc>
          <w:tcPr>
            <w:tcW w:w="866" w:type="pct"/>
            <w:shd w:val="clear" w:color="auto" w:fill="auto"/>
            <w:noWrap/>
            <w:vAlign w:val="bottom"/>
            <w:hideMark/>
          </w:tcPr>
          <w:p w14:paraId="098D1BAB" w14:textId="77777777" w:rsidR="00547298" w:rsidRPr="009C1221" w:rsidRDefault="00547298" w:rsidP="00DE1D8C">
            <w:pPr>
              <w:spacing w:before="60" w:after="60"/>
              <w:jc w:val="center"/>
              <w:rPr>
                <w:rFonts w:cs="Arial"/>
                <w:color w:val="000000"/>
                <w:sz w:val="18"/>
                <w:szCs w:val="18"/>
              </w:rPr>
            </w:pPr>
            <w:r w:rsidRPr="009C1221">
              <w:rPr>
                <w:rFonts w:cs="Arial"/>
                <w:color w:val="000000"/>
                <w:sz w:val="18"/>
                <w:szCs w:val="18"/>
              </w:rPr>
              <w:t>251</w:t>
            </w:r>
          </w:p>
        </w:tc>
      </w:tr>
    </w:tbl>
    <w:p w14:paraId="7C909CEE" w14:textId="77777777" w:rsidR="00547298" w:rsidRDefault="00547298" w:rsidP="00547298">
      <w:r>
        <w:br w:type="page"/>
      </w:r>
    </w:p>
    <w:p w14:paraId="52E1420F" w14:textId="77777777" w:rsidR="00547298" w:rsidRDefault="00547298" w:rsidP="00547298">
      <w:pPr>
        <w:spacing w:line="240" w:lineRule="auto"/>
      </w:pPr>
      <w:r>
        <w:rPr>
          <w:noProof/>
          <w:lang w:eastAsia="en-AU"/>
        </w:rPr>
        <w:drawing>
          <wp:inline distT="0" distB="0" distL="0" distR="0" wp14:anchorId="22A78095" wp14:editId="02CFE74F">
            <wp:extent cx="5731510" cy="2009775"/>
            <wp:effectExtent l="0" t="0" r="2540" b="0"/>
            <wp:docPr id="1049" name="Chart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noProof/>
          <w:lang w:eastAsia="en-AU"/>
        </w:rPr>
        <w:drawing>
          <wp:inline distT="0" distB="0" distL="0" distR="0" wp14:anchorId="0D1B46BF" wp14:editId="67A53F98">
            <wp:extent cx="5731510" cy="1895475"/>
            <wp:effectExtent l="0" t="0" r="2540" b="0"/>
            <wp:docPr id="1050" name="Chart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B00CFF" w14:textId="77777777" w:rsidR="00547298" w:rsidRDefault="00547298" w:rsidP="00547298">
      <w:pPr>
        <w:keepNext/>
        <w:spacing w:line="240" w:lineRule="auto"/>
      </w:pPr>
      <w:r w:rsidRPr="009E4924">
        <w:rPr>
          <w:noProof/>
          <w:lang w:eastAsia="en-AU"/>
        </w:rPr>
        <w:drawing>
          <wp:inline distT="0" distB="0" distL="0" distR="0" wp14:anchorId="41FED542" wp14:editId="1C44C4D2">
            <wp:extent cx="5731510" cy="1819275"/>
            <wp:effectExtent l="0" t="0" r="2540" b="0"/>
            <wp:docPr id="1051" name="Chart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E4924">
        <w:rPr>
          <w:noProof/>
          <w:lang w:eastAsia="en-AU"/>
        </w:rPr>
        <w:drawing>
          <wp:inline distT="0" distB="0" distL="0" distR="0" wp14:anchorId="3414CF9B" wp14:editId="153F5BDF">
            <wp:extent cx="5731510" cy="2200275"/>
            <wp:effectExtent l="0" t="0" r="254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AEF5A6B" w14:textId="636ECB56" w:rsidR="00547298" w:rsidRPr="009E4924" w:rsidRDefault="00547298" w:rsidP="00547298">
      <w:pPr>
        <w:pStyle w:val="Caption"/>
      </w:pPr>
      <w:bookmarkStart w:id="59" w:name="_Ref521416267"/>
      <w:r>
        <w:t xml:space="preserve">Figure </w:t>
      </w:r>
      <w:fldSimple w:instr=" STYLEREF 6 \s ">
        <w:r w:rsidR="000D3CFD">
          <w:rPr>
            <w:noProof/>
          </w:rPr>
          <w:t>C</w:t>
        </w:r>
      </w:fldSimple>
      <w:r w:rsidR="005220F4">
        <w:noBreakHyphen/>
      </w:r>
      <w:fldSimple w:instr=" SEQ Figure \* ARABIC \s 6 ">
        <w:r w:rsidR="000D3CFD">
          <w:rPr>
            <w:noProof/>
          </w:rPr>
          <w:t>10</w:t>
        </w:r>
      </w:fldSimple>
      <w:bookmarkEnd w:id="59"/>
      <w:r>
        <w:t xml:space="preserve">: </w:t>
      </w:r>
      <w:r w:rsidRPr="009E4924">
        <w:rPr>
          <w:szCs w:val="18"/>
        </w:rPr>
        <w:t>Mean daily gross primary production monitored in 2017-18 at (a) GW2, (b) GW4, (c) GW6 and (d) ME1. EW represents environmental water. Black dotted line represents discharge (ML/d) data from the nearest gauge station of each sites (see Table C-1) and all represents all available data from this watering year.</w:t>
      </w:r>
    </w:p>
    <w:p w14:paraId="5B6C9529" w14:textId="77777777" w:rsidR="00547298" w:rsidRDefault="00547298" w:rsidP="00547298">
      <w:pPr>
        <w:keepNext/>
        <w:spacing w:line="240" w:lineRule="auto"/>
      </w:pPr>
      <w:bookmarkStart w:id="60" w:name="_Hlk521413802"/>
      <w:r w:rsidRPr="0087760A">
        <w:rPr>
          <w:noProof/>
          <w:lang w:eastAsia="en-AU"/>
        </w:rPr>
        <w:drawing>
          <wp:inline distT="0" distB="0" distL="0" distR="0" wp14:anchorId="00D71671" wp14:editId="3AB43A9A">
            <wp:extent cx="5731510" cy="1959429"/>
            <wp:effectExtent l="0" t="0" r="2540" b="3175"/>
            <wp:docPr id="1052" name="Chart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87760A">
        <w:rPr>
          <w:noProof/>
          <w:lang w:eastAsia="en-AU"/>
        </w:rPr>
        <w:drawing>
          <wp:inline distT="0" distB="0" distL="0" distR="0" wp14:anchorId="3A1A80B0" wp14:editId="2F38EF74">
            <wp:extent cx="5731510" cy="2018805"/>
            <wp:effectExtent l="0" t="0" r="2540" b="635"/>
            <wp:docPr id="1053" name="Chart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60"/>
      <w:r w:rsidRPr="0087760A">
        <w:rPr>
          <w:noProof/>
          <w:lang w:eastAsia="en-AU"/>
        </w:rPr>
        <w:drawing>
          <wp:inline distT="0" distB="0" distL="0" distR="0" wp14:anchorId="7BE3C54E" wp14:editId="3646EFE3">
            <wp:extent cx="5731510" cy="1924493"/>
            <wp:effectExtent l="0" t="0" r="254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87760A">
        <w:rPr>
          <w:noProof/>
          <w:lang w:eastAsia="en-AU"/>
        </w:rPr>
        <w:drawing>
          <wp:inline distT="0" distB="0" distL="0" distR="0" wp14:anchorId="048BF363" wp14:editId="5A6D9A86">
            <wp:extent cx="5731510" cy="2178685"/>
            <wp:effectExtent l="0" t="0" r="254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A31B03" w14:textId="22334DE2" w:rsidR="00547298" w:rsidRPr="0087760A" w:rsidRDefault="00547298" w:rsidP="00547298">
      <w:pPr>
        <w:pStyle w:val="Caption"/>
      </w:pPr>
      <w:bookmarkStart w:id="61" w:name="_Ref521416274"/>
      <w:r>
        <w:t xml:space="preserve">Figure </w:t>
      </w:r>
      <w:fldSimple w:instr=" STYLEREF 6 \s ">
        <w:r w:rsidR="000D3CFD">
          <w:rPr>
            <w:noProof/>
          </w:rPr>
          <w:t>C</w:t>
        </w:r>
      </w:fldSimple>
      <w:r w:rsidR="005220F4">
        <w:noBreakHyphen/>
      </w:r>
      <w:fldSimple w:instr=" SEQ Figure \* ARABIC \s 6 ">
        <w:r w:rsidR="000D3CFD">
          <w:rPr>
            <w:noProof/>
          </w:rPr>
          <w:t>11</w:t>
        </w:r>
      </w:fldSimple>
      <w:bookmarkEnd w:id="61"/>
      <w:r>
        <w:t xml:space="preserve">: </w:t>
      </w:r>
      <w:r w:rsidRPr="0087760A">
        <w:t>Mean daily ecosystem respiration monitored in 2017-18 at (a) GW2, (b) GW4, (c) GW6 and (d) ME1. EW represents environmental water. Black dotted line represents discharge (ML/d) data from the nearest gauge station of each sites (see Table C-1) and all represents all available data from this watering</w:t>
      </w:r>
    </w:p>
    <w:p w14:paraId="21463473" w14:textId="77777777" w:rsidR="00547298" w:rsidRDefault="00547298" w:rsidP="00547298">
      <w:pPr>
        <w:keepNext/>
        <w:spacing w:line="240" w:lineRule="auto"/>
      </w:pPr>
      <w:r w:rsidRPr="00D223B9">
        <w:rPr>
          <w:noProof/>
          <w:lang w:eastAsia="en-AU"/>
        </w:rPr>
        <w:drawing>
          <wp:inline distT="0" distB="0" distL="0" distR="0" wp14:anchorId="3AF419C7" wp14:editId="39CDF653">
            <wp:extent cx="5731510" cy="1900052"/>
            <wp:effectExtent l="0" t="0" r="2540" b="508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D223B9">
        <w:rPr>
          <w:noProof/>
          <w:lang w:eastAsia="en-AU"/>
        </w:rPr>
        <w:drawing>
          <wp:inline distT="0" distB="0" distL="0" distR="0" wp14:anchorId="7362A79C" wp14:editId="2D6F9A5B">
            <wp:extent cx="5731510" cy="1979525"/>
            <wp:effectExtent l="0" t="0" r="2540" b="190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D223B9">
        <w:rPr>
          <w:noProof/>
          <w:lang w:eastAsia="en-AU"/>
        </w:rPr>
        <w:drawing>
          <wp:inline distT="0" distB="0" distL="0" distR="0" wp14:anchorId="64BB9E3D" wp14:editId="2D81647C">
            <wp:extent cx="5731510" cy="1877439"/>
            <wp:effectExtent l="0" t="0" r="2540" b="889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D223B9">
        <w:rPr>
          <w:noProof/>
          <w:lang w:eastAsia="en-AU"/>
        </w:rPr>
        <w:drawing>
          <wp:inline distT="0" distB="0" distL="0" distR="0" wp14:anchorId="382546F3" wp14:editId="57F8B134">
            <wp:extent cx="5731510" cy="2188723"/>
            <wp:effectExtent l="0" t="0" r="2540" b="25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D56DD5F" w14:textId="60C9CD9F" w:rsidR="00547298" w:rsidRDefault="00547298" w:rsidP="00547298">
      <w:pPr>
        <w:pStyle w:val="Caption"/>
        <w:rPr>
          <w:szCs w:val="18"/>
        </w:rPr>
      </w:pPr>
      <w:bookmarkStart w:id="62" w:name="_Ref521416253"/>
      <w:r>
        <w:t xml:space="preserve">Figure </w:t>
      </w:r>
      <w:fldSimple w:instr=" STYLEREF 6 \s ">
        <w:r w:rsidR="000D3CFD">
          <w:rPr>
            <w:noProof/>
          </w:rPr>
          <w:t>C</w:t>
        </w:r>
      </w:fldSimple>
      <w:r w:rsidR="005220F4">
        <w:noBreakHyphen/>
      </w:r>
      <w:fldSimple w:instr=" SEQ Figure \* ARABIC \s 6 ">
        <w:r w:rsidR="000D3CFD">
          <w:rPr>
            <w:noProof/>
          </w:rPr>
          <w:t>12</w:t>
        </w:r>
      </w:fldSimple>
      <w:bookmarkEnd w:id="62"/>
      <w:r>
        <w:t xml:space="preserve">: </w:t>
      </w:r>
      <w:r w:rsidRPr="00D223B9">
        <w:rPr>
          <w:szCs w:val="18"/>
        </w:rPr>
        <w:t xml:space="preserve">Mean daily net primary production monitored in 2017-18 at (a) GW2, (b) GW4, (c) GW6 and (d) ME1. EW represents environmental water. Black dotted </w:t>
      </w:r>
      <w:r w:rsidR="0010303E">
        <w:rPr>
          <w:szCs w:val="18"/>
        </w:rPr>
        <w:t>line represents discharge (ML/d</w:t>
      </w:r>
      <w:r w:rsidRPr="00D223B9">
        <w:rPr>
          <w:szCs w:val="18"/>
        </w:rPr>
        <w:t xml:space="preserve">) data from the </w:t>
      </w:r>
      <w:r w:rsidR="0010303E">
        <w:rPr>
          <w:szCs w:val="18"/>
        </w:rPr>
        <w:t>nearest gauge station of each sites (see Table C-1)</w:t>
      </w:r>
      <w:r w:rsidR="0010303E" w:rsidRPr="00AB3871">
        <w:rPr>
          <w:szCs w:val="18"/>
        </w:rPr>
        <w:t xml:space="preserve"> </w:t>
      </w:r>
      <w:r w:rsidR="0010303E">
        <w:rPr>
          <w:szCs w:val="18"/>
        </w:rPr>
        <w:t>and all represents all available data from this watering year.</w:t>
      </w:r>
      <w:r w:rsidR="00E95C72">
        <w:rPr>
          <w:szCs w:val="18"/>
        </w:rPr>
        <w:t xml:space="preserve"> </w:t>
      </w:r>
    </w:p>
    <w:p w14:paraId="1CFC5B5C" w14:textId="7DD6276C" w:rsidR="00F24E99" w:rsidRPr="00F24E99" w:rsidRDefault="00F24E99" w:rsidP="00F24E99">
      <w:pPr>
        <w:spacing w:line="240" w:lineRule="auto"/>
      </w:pPr>
      <w:r>
        <w:rPr>
          <w:noProof/>
          <w:lang w:eastAsia="en-AU"/>
        </w:rPr>
        <w:drawing>
          <wp:inline distT="0" distB="0" distL="0" distR="0" wp14:anchorId="1BB356FE" wp14:editId="4A1D1262">
            <wp:extent cx="5705475" cy="53054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05475" cy="5305425"/>
                    </a:xfrm>
                    <a:prstGeom prst="rect">
                      <a:avLst/>
                    </a:prstGeom>
                  </pic:spPr>
                </pic:pic>
              </a:graphicData>
            </a:graphic>
          </wp:inline>
        </w:drawing>
      </w:r>
    </w:p>
    <w:p w14:paraId="287744D4" w14:textId="44147EA7" w:rsidR="00547298" w:rsidRDefault="00547298" w:rsidP="00547298">
      <w:pPr>
        <w:keepNext/>
        <w:spacing w:line="240" w:lineRule="auto"/>
      </w:pPr>
      <w:r w:rsidRPr="00D223B9">
        <w:rPr>
          <w:noProof/>
        </w:rPr>
        <w:t xml:space="preserve">  </w:t>
      </w:r>
      <w:r w:rsidR="00005A5E">
        <w:rPr>
          <w:noProof/>
          <w:lang w:eastAsia="en-AU"/>
        </w:rPr>
        <w:drawing>
          <wp:inline distT="0" distB="0" distL="0" distR="0" wp14:anchorId="614B9306" wp14:editId="2B543C86">
            <wp:extent cx="2657475" cy="25050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57475" cy="2505075"/>
                    </a:xfrm>
                    <a:prstGeom prst="rect">
                      <a:avLst/>
                    </a:prstGeom>
                  </pic:spPr>
                </pic:pic>
              </a:graphicData>
            </a:graphic>
          </wp:inline>
        </w:drawing>
      </w:r>
    </w:p>
    <w:p w14:paraId="02983F27" w14:textId="080A91DE" w:rsidR="0010303E" w:rsidRDefault="00547298" w:rsidP="00547298">
      <w:pPr>
        <w:pStyle w:val="Caption"/>
        <w:rPr>
          <w:szCs w:val="18"/>
        </w:rPr>
      </w:pPr>
      <w:bookmarkStart w:id="63" w:name="_Ref521416246"/>
      <w:r>
        <w:t xml:space="preserve">Figure </w:t>
      </w:r>
      <w:fldSimple w:instr=" STYLEREF 6 \s ">
        <w:r w:rsidR="000D3CFD">
          <w:rPr>
            <w:noProof/>
          </w:rPr>
          <w:t>C</w:t>
        </w:r>
      </w:fldSimple>
      <w:r w:rsidR="005220F4">
        <w:noBreakHyphen/>
      </w:r>
      <w:fldSimple w:instr=" SEQ Figure \* ARABIC \s 6 ">
        <w:r w:rsidR="000D3CFD">
          <w:rPr>
            <w:noProof/>
          </w:rPr>
          <w:t>13</w:t>
        </w:r>
      </w:fldSimple>
      <w:bookmarkEnd w:id="63"/>
      <w:r>
        <w:t xml:space="preserve">: </w:t>
      </w:r>
      <w:r w:rsidRPr="0097450D">
        <w:rPr>
          <w:szCs w:val="18"/>
        </w:rPr>
        <w:t>Regressions</w:t>
      </w:r>
      <w:r>
        <w:rPr>
          <w:szCs w:val="18"/>
        </w:rPr>
        <w:t xml:space="preserve"> between discharge and daily (a) GPP, (b) carbon production, (c) ER, (d) carbon consum</w:t>
      </w:r>
      <w:r w:rsidR="0010303E">
        <w:rPr>
          <w:szCs w:val="18"/>
        </w:rPr>
        <w:t>p</w:t>
      </w:r>
      <w:r>
        <w:rPr>
          <w:szCs w:val="18"/>
        </w:rPr>
        <w:t xml:space="preserve">tion and (e) NPP monitored in 2017-18 at GW2, GW4, GW6 and ME1. </w:t>
      </w:r>
      <w:r w:rsidR="0010303E">
        <w:rPr>
          <w:szCs w:val="18"/>
        </w:rPr>
        <w:br w:type="page"/>
      </w:r>
    </w:p>
    <w:p w14:paraId="54AF6CA5" w14:textId="57C4E282" w:rsidR="00547298" w:rsidRDefault="00547298" w:rsidP="00547298">
      <w:pPr>
        <w:pStyle w:val="Heading8"/>
      </w:pPr>
      <w:r>
        <w:t>Short-term spot sampling</w:t>
      </w:r>
      <w:r w:rsidR="0010303E">
        <w:t xml:space="preserve"> of water chemistry</w:t>
      </w:r>
    </w:p>
    <w:p w14:paraId="68E7D70C" w14:textId="067EA123" w:rsidR="00547298" w:rsidRDefault="00547298" w:rsidP="00547298">
      <w:pPr>
        <w:rPr>
          <w:rFonts w:cs="Arial"/>
          <w:szCs w:val="20"/>
        </w:rPr>
      </w:pPr>
      <w:r w:rsidRPr="00940966">
        <w:rPr>
          <w:rFonts w:cs="Arial"/>
          <w:szCs w:val="20"/>
        </w:rPr>
        <w:t xml:space="preserve">All sites exhibited highly variable water quality conditions during the four </w:t>
      </w:r>
      <w:r>
        <w:rPr>
          <w:rFonts w:cs="Arial"/>
          <w:szCs w:val="20"/>
        </w:rPr>
        <w:t>spot sampling periods. Water t</w:t>
      </w:r>
      <w:r w:rsidRPr="00940966">
        <w:rPr>
          <w:rFonts w:cs="Arial"/>
          <w:szCs w:val="20"/>
        </w:rPr>
        <w:t>emperature ranged from 1</w:t>
      </w:r>
      <w:r>
        <w:rPr>
          <w:rFonts w:cs="Arial"/>
          <w:szCs w:val="20"/>
        </w:rPr>
        <w:t>3</w:t>
      </w:r>
      <w:r w:rsidRPr="00940966">
        <w:rPr>
          <w:rFonts w:cs="Arial"/>
          <w:szCs w:val="20"/>
        </w:rPr>
        <w:t xml:space="preserve">.5°C to </w:t>
      </w:r>
      <w:r>
        <w:rPr>
          <w:rFonts w:cs="Arial"/>
          <w:szCs w:val="20"/>
        </w:rPr>
        <w:t>33.6</w:t>
      </w:r>
      <w:r w:rsidRPr="00940966">
        <w:rPr>
          <w:rFonts w:cs="Arial"/>
          <w:szCs w:val="20"/>
        </w:rPr>
        <w:t>°</w:t>
      </w:r>
      <w:r w:rsidRPr="0070102C">
        <w:rPr>
          <w:rFonts w:cs="Arial"/>
          <w:szCs w:val="20"/>
        </w:rPr>
        <w:t>C, and w</w:t>
      </w:r>
      <w:r w:rsidR="0010303E">
        <w:rPr>
          <w:rFonts w:cs="Arial"/>
          <w:szCs w:val="20"/>
        </w:rPr>
        <w:t>as</w:t>
      </w:r>
      <w:r w:rsidRPr="0070102C">
        <w:rPr>
          <w:rFonts w:cs="Arial"/>
          <w:szCs w:val="20"/>
        </w:rPr>
        <w:t xml:space="preserve"> higher in</w:t>
      </w:r>
      <w:r>
        <w:rPr>
          <w:rFonts w:cs="Arial"/>
          <w:szCs w:val="20"/>
        </w:rPr>
        <w:t xml:space="preserve"> the</w:t>
      </w:r>
      <w:r w:rsidRPr="0070102C">
        <w:rPr>
          <w:rFonts w:cs="Arial"/>
          <w:szCs w:val="20"/>
        </w:rPr>
        <w:t xml:space="preserve"> late summer </w:t>
      </w:r>
      <w:r>
        <w:rPr>
          <w:rFonts w:cs="Arial"/>
          <w:szCs w:val="20"/>
        </w:rPr>
        <w:t xml:space="preserve">months </w:t>
      </w:r>
      <w:r w:rsidRPr="0070102C">
        <w:rPr>
          <w:rFonts w:cs="Arial"/>
          <w:szCs w:val="20"/>
        </w:rPr>
        <w:t>(Feb</w:t>
      </w:r>
      <w:r>
        <w:rPr>
          <w:rFonts w:cs="Arial"/>
          <w:szCs w:val="20"/>
        </w:rPr>
        <w:t xml:space="preserve">ruary </w:t>
      </w:r>
      <w:r w:rsidRPr="0070102C">
        <w:rPr>
          <w:rFonts w:cs="Arial"/>
          <w:szCs w:val="20"/>
        </w:rPr>
        <w:t>and Apr</w:t>
      </w:r>
      <w:r>
        <w:rPr>
          <w:rFonts w:cs="Arial"/>
          <w:szCs w:val="20"/>
        </w:rPr>
        <w:t>il 20</w:t>
      </w:r>
      <w:r w:rsidRPr="00520328">
        <w:rPr>
          <w:rFonts w:cs="Arial"/>
          <w:szCs w:val="20"/>
        </w:rPr>
        <w:t>18) as expected due to seasonal variation (</w:t>
      </w:r>
      <w:r>
        <w:rPr>
          <w:rFonts w:cs="Arial"/>
          <w:szCs w:val="20"/>
        </w:rPr>
        <w:fldChar w:fldCharType="begin"/>
      </w:r>
      <w:r>
        <w:rPr>
          <w:rFonts w:cs="Arial"/>
          <w:szCs w:val="20"/>
        </w:rPr>
        <w:instrText xml:space="preserve"> REF _Ref521416357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14</w:t>
      </w:r>
      <w:r>
        <w:rPr>
          <w:rFonts w:cs="Arial"/>
          <w:szCs w:val="20"/>
        </w:rPr>
        <w:fldChar w:fldCharType="end"/>
      </w:r>
      <w:r w:rsidRPr="00520328">
        <w:rPr>
          <w:rFonts w:cs="Arial"/>
          <w:szCs w:val="20"/>
        </w:rPr>
        <w:t xml:space="preserve">a). The pH </w:t>
      </w:r>
      <w:r>
        <w:rPr>
          <w:rFonts w:cs="Arial"/>
          <w:szCs w:val="20"/>
        </w:rPr>
        <w:t xml:space="preserve">values </w:t>
      </w:r>
      <w:r w:rsidRPr="00520328">
        <w:rPr>
          <w:rFonts w:cs="Arial"/>
          <w:szCs w:val="20"/>
        </w:rPr>
        <w:t xml:space="preserve">ranged from 6.66 to 9.92, and were consistently alkaline except a single record of slightly acidic </w:t>
      </w:r>
      <w:r>
        <w:rPr>
          <w:rFonts w:cs="Arial"/>
          <w:szCs w:val="20"/>
        </w:rPr>
        <w:t>pH value in the l</w:t>
      </w:r>
      <w:r w:rsidRPr="00520328">
        <w:rPr>
          <w:rFonts w:cs="Arial"/>
          <w:szCs w:val="20"/>
        </w:rPr>
        <w:t xml:space="preserve">ower Gwydir </w:t>
      </w:r>
      <w:r>
        <w:rPr>
          <w:rFonts w:cs="Arial"/>
          <w:szCs w:val="20"/>
        </w:rPr>
        <w:t>w</w:t>
      </w:r>
      <w:r w:rsidRPr="00520328">
        <w:rPr>
          <w:rFonts w:cs="Arial"/>
          <w:szCs w:val="20"/>
        </w:rPr>
        <w:t>etland</w:t>
      </w:r>
      <w:r w:rsidR="0010303E">
        <w:rPr>
          <w:rFonts w:cs="Arial"/>
          <w:szCs w:val="20"/>
        </w:rPr>
        <w:t>s</w:t>
      </w:r>
      <w:r w:rsidRPr="00520328">
        <w:rPr>
          <w:rFonts w:cs="Arial"/>
          <w:szCs w:val="20"/>
        </w:rPr>
        <w:t xml:space="preserve"> at </w:t>
      </w:r>
      <w:r w:rsidR="009919CA">
        <w:rPr>
          <w:rFonts w:cs="Arial"/>
          <w:szCs w:val="20"/>
        </w:rPr>
        <w:t>February</w:t>
      </w:r>
      <w:r>
        <w:rPr>
          <w:rFonts w:cs="Arial"/>
          <w:szCs w:val="20"/>
        </w:rPr>
        <w:t xml:space="preserve"> 2018 (</w:t>
      </w:r>
      <w:r>
        <w:rPr>
          <w:rFonts w:cs="Arial"/>
          <w:szCs w:val="20"/>
        </w:rPr>
        <w:fldChar w:fldCharType="begin"/>
      </w:r>
      <w:r>
        <w:rPr>
          <w:rFonts w:cs="Arial"/>
          <w:szCs w:val="20"/>
        </w:rPr>
        <w:instrText xml:space="preserve"> REF _Ref521416357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14</w:t>
      </w:r>
      <w:r>
        <w:rPr>
          <w:rFonts w:cs="Arial"/>
          <w:szCs w:val="20"/>
        </w:rPr>
        <w:fldChar w:fldCharType="end"/>
      </w:r>
      <w:r>
        <w:rPr>
          <w:rFonts w:cs="Arial"/>
          <w:szCs w:val="20"/>
        </w:rPr>
        <w:t>b)</w:t>
      </w:r>
      <w:r w:rsidRPr="00520328">
        <w:rPr>
          <w:rFonts w:cs="Arial"/>
          <w:szCs w:val="20"/>
        </w:rPr>
        <w:t xml:space="preserve">. In the Gingham </w:t>
      </w:r>
      <w:r w:rsidR="0010303E">
        <w:rPr>
          <w:rFonts w:cs="Arial"/>
          <w:szCs w:val="20"/>
        </w:rPr>
        <w:t>w</w:t>
      </w:r>
      <w:r w:rsidRPr="00520328">
        <w:rPr>
          <w:rFonts w:cs="Arial"/>
          <w:szCs w:val="20"/>
        </w:rPr>
        <w:t>atercourse, pH values were above the ANZECC guideline trigger value (pH</w:t>
      </w:r>
      <w:r>
        <w:rPr>
          <w:rFonts w:cs="Arial"/>
          <w:szCs w:val="20"/>
        </w:rPr>
        <w:t xml:space="preserve"> between 6.5 and 8) in</w:t>
      </w:r>
      <w:r w:rsidRPr="00520328">
        <w:rPr>
          <w:rFonts w:cs="Arial"/>
          <w:szCs w:val="20"/>
        </w:rPr>
        <w:t xml:space="preserve"> </w:t>
      </w:r>
      <w:r w:rsidR="009919CA">
        <w:rPr>
          <w:rFonts w:cs="Arial"/>
          <w:szCs w:val="20"/>
        </w:rPr>
        <w:t>February</w:t>
      </w:r>
      <w:r>
        <w:rPr>
          <w:rFonts w:cs="Arial"/>
          <w:szCs w:val="20"/>
        </w:rPr>
        <w:t xml:space="preserve"> </w:t>
      </w:r>
      <w:r w:rsidRPr="00520328">
        <w:rPr>
          <w:rFonts w:cs="Arial"/>
          <w:szCs w:val="20"/>
        </w:rPr>
        <w:t xml:space="preserve">and </w:t>
      </w:r>
      <w:r>
        <w:rPr>
          <w:rFonts w:cs="Arial"/>
          <w:szCs w:val="20"/>
        </w:rPr>
        <w:t>April 2018. All</w:t>
      </w:r>
      <w:r w:rsidRPr="00520328">
        <w:rPr>
          <w:rFonts w:cs="Arial"/>
          <w:szCs w:val="20"/>
        </w:rPr>
        <w:t xml:space="preserve"> river sites had the highest pH</w:t>
      </w:r>
      <w:r>
        <w:rPr>
          <w:rFonts w:cs="Arial"/>
          <w:szCs w:val="20"/>
        </w:rPr>
        <w:t xml:space="preserve"> values in April 2018</w:t>
      </w:r>
      <w:r w:rsidRPr="00520328">
        <w:rPr>
          <w:rFonts w:cs="Arial"/>
          <w:szCs w:val="20"/>
        </w:rPr>
        <w:t xml:space="preserve"> </w:t>
      </w:r>
      <w:r>
        <w:rPr>
          <w:rFonts w:cs="Arial"/>
          <w:szCs w:val="20"/>
        </w:rPr>
        <w:t>that were close to exceeding the ANZECC guideline value (pH 8)</w:t>
      </w:r>
      <w:r w:rsidRPr="007543E4">
        <w:rPr>
          <w:rFonts w:cs="Arial"/>
          <w:szCs w:val="20"/>
        </w:rPr>
        <w:t xml:space="preserve">. </w:t>
      </w:r>
    </w:p>
    <w:p w14:paraId="2131D0C9" w14:textId="0B9E6E5E" w:rsidR="00547298" w:rsidRPr="00E90837" w:rsidRDefault="00547298" w:rsidP="00547298">
      <w:pPr>
        <w:rPr>
          <w:rFonts w:cs="Arial"/>
          <w:color w:val="FF0000"/>
          <w:szCs w:val="20"/>
        </w:rPr>
      </w:pPr>
      <w:r w:rsidRPr="007543E4">
        <w:rPr>
          <w:rFonts w:cs="Arial"/>
          <w:szCs w:val="20"/>
        </w:rPr>
        <w:t xml:space="preserve">Turbidity was highly variable in </w:t>
      </w:r>
      <w:r>
        <w:rPr>
          <w:rFonts w:cs="Arial"/>
          <w:szCs w:val="20"/>
        </w:rPr>
        <w:t xml:space="preserve">the </w:t>
      </w:r>
      <w:r w:rsidRPr="007543E4">
        <w:rPr>
          <w:rFonts w:cs="Arial"/>
          <w:szCs w:val="20"/>
        </w:rPr>
        <w:t>four sampling periods</w:t>
      </w:r>
      <w:r>
        <w:rPr>
          <w:rFonts w:cs="Arial"/>
          <w:szCs w:val="20"/>
        </w:rPr>
        <w:t>, ranging from 0 to 660 NTU</w:t>
      </w:r>
      <w:r w:rsidRPr="007543E4">
        <w:rPr>
          <w:rFonts w:cs="Arial"/>
          <w:szCs w:val="20"/>
        </w:rPr>
        <w:t xml:space="preserve">. All wetland sites had turbidity above the ANZECC guideline trigger values (6-50 NTU) at </w:t>
      </w:r>
      <w:r>
        <w:rPr>
          <w:rFonts w:cs="Arial"/>
          <w:szCs w:val="20"/>
        </w:rPr>
        <w:t>February 2018</w:t>
      </w:r>
      <w:r w:rsidRPr="007543E4">
        <w:rPr>
          <w:rFonts w:cs="Arial"/>
          <w:szCs w:val="20"/>
        </w:rPr>
        <w:t xml:space="preserve"> and </w:t>
      </w:r>
      <w:r>
        <w:rPr>
          <w:rFonts w:cs="Arial"/>
          <w:szCs w:val="20"/>
        </w:rPr>
        <w:t xml:space="preserve">April 2018. </w:t>
      </w:r>
      <w:r w:rsidRPr="007543E4">
        <w:rPr>
          <w:rFonts w:cs="Arial"/>
          <w:szCs w:val="20"/>
        </w:rPr>
        <w:t>In the Mehi River and Moomin Creek, turbidity w</w:t>
      </w:r>
      <w:r>
        <w:rPr>
          <w:rFonts w:cs="Arial"/>
          <w:szCs w:val="20"/>
        </w:rPr>
        <w:t>as</w:t>
      </w:r>
      <w:r w:rsidRPr="007543E4">
        <w:rPr>
          <w:rFonts w:cs="Arial"/>
          <w:szCs w:val="20"/>
        </w:rPr>
        <w:t xml:space="preserve"> consistently above the guideline trigger value, with the highest </w:t>
      </w:r>
      <w:r>
        <w:rPr>
          <w:rFonts w:cs="Arial"/>
          <w:szCs w:val="20"/>
        </w:rPr>
        <w:t xml:space="preserve">mean </w:t>
      </w:r>
      <w:r w:rsidRPr="007543E4">
        <w:rPr>
          <w:rFonts w:cs="Arial"/>
          <w:szCs w:val="20"/>
        </w:rPr>
        <w:t>turbidity of 6</w:t>
      </w:r>
      <w:r>
        <w:rPr>
          <w:rFonts w:cs="Arial"/>
          <w:szCs w:val="20"/>
        </w:rPr>
        <w:t>22</w:t>
      </w:r>
      <w:r w:rsidRPr="007543E4">
        <w:rPr>
          <w:rFonts w:cs="Arial"/>
          <w:szCs w:val="20"/>
        </w:rPr>
        <w:t xml:space="preserve"> NTU recorded in Moomin Creek </w:t>
      </w:r>
      <w:r>
        <w:rPr>
          <w:rFonts w:cs="Arial"/>
          <w:szCs w:val="20"/>
        </w:rPr>
        <w:t xml:space="preserve">during </w:t>
      </w:r>
      <w:r w:rsidRPr="00CD50A3">
        <w:rPr>
          <w:rFonts w:cs="Arial"/>
        </w:rPr>
        <w:t>base flow condition with discontinuous longitudinal connectivity</w:t>
      </w:r>
      <w:r w:rsidRPr="007543E4">
        <w:rPr>
          <w:rFonts w:cs="Arial"/>
          <w:szCs w:val="20"/>
        </w:rPr>
        <w:t xml:space="preserve"> (</w:t>
      </w:r>
      <w:r>
        <w:rPr>
          <w:rFonts w:cs="Arial"/>
          <w:szCs w:val="20"/>
        </w:rPr>
        <w:fldChar w:fldCharType="begin"/>
      </w:r>
      <w:r>
        <w:rPr>
          <w:rFonts w:cs="Arial"/>
          <w:szCs w:val="20"/>
        </w:rPr>
        <w:instrText xml:space="preserve"> REF _Ref521416357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14</w:t>
      </w:r>
      <w:r>
        <w:rPr>
          <w:rFonts w:cs="Arial"/>
          <w:szCs w:val="20"/>
        </w:rPr>
        <w:fldChar w:fldCharType="end"/>
      </w:r>
      <w:r w:rsidRPr="007543E4">
        <w:rPr>
          <w:rFonts w:cs="Arial"/>
          <w:szCs w:val="20"/>
        </w:rPr>
        <w:t xml:space="preserve">c). </w:t>
      </w:r>
      <w:r w:rsidRPr="00940966">
        <w:rPr>
          <w:rFonts w:cs="Arial"/>
          <w:szCs w:val="20"/>
        </w:rPr>
        <w:t xml:space="preserve">Conductivity was within the ANZECC guideline (conductivity between 0.125 and 2.2 mS/cm) in all sites and sampling </w:t>
      </w:r>
      <w:r>
        <w:rPr>
          <w:rFonts w:cs="Arial"/>
          <w:szCs w:val="20"/>
        </w:rPr>
        <w:t>periods with predominantly higher conductivity in wetland sites than river sites (</w:t>
      </w:r>
      <w:r>
        <w:rPr>
          <w:rFonts w:cs="Arial"/>
          <w:szCs w:val="20"/>
        </w:rPr>
        <w:fldChar w:fldCharType="begin"/>
      </w:r>
      <w:r>
        <w:rPr>
          <w:rFonts w:cs="Arial"/>
          <w:szCs w:val="20"/>
        </w:rPr>
        <w:instrText xml:space="preserve"> REF _Ref521416357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14</w:t>
      </w:r>
      <w:r>
        <w:rPr>
          <w:rFonts w:cs="Arial"/>
          <w:szCs w:val="20"/>
        </w:rPr>
        <w:fldChar w:fldCharType="end"/>
      </w:r>
      <w:r>
        <w:rPr>
          <w:rFonts w:cs="Arial"/>
          <w:szCs w:val="20"/>
        </w:rPr>
        <w:t>d). Dissolved o</w:t>
      </w:r>
      <w:r w:rsidRPr="00940966">
        <w:rPr>
          <w:rFonts w:cs="Arial"/>
          <w:szCs w:val="20"/>
        </w:rPr>
        <w:t xml:space="preserve">xygen concentrations ranged from </w:t>
      </w:r>
      <w:r>
        <w:rPr>
          <w:rFonts w:cs="Arial"/>
          <w:szCs w:val="20"/>
        </w:rPr>
        <w:t>20</w:t>
      </w:r>
      <w:r w:rsidRPr="00940966">
        <w:rPr>
          <w:rFonts w:cs="Arial"/>
          <w:szCs w:val="20"/>
        </w:rPr>
        <w:t xml:space="preserve">% to </w:t>
      </w:r>
      <w:r>
        <w:rPr>
          <w:rFonts w:cs="Arial"/>
          <w:szCs w:val="20"/>
        </w:rPr>
        <w:t>279</w:t>
      </w:r>
      <w:r w:rsidRPr="00940966">
        <w:rPr>
          <w:rFonts w:cs="Arial"/>
          <w:szCs w:val="20"/>
        </w:rPr>
        <w:t>% (</w:t>
      </w:r>
      <w:r>
        <w:rPr>
          <w:rFonts w:cs="Arial"/>
          <w:szCs w:val="20"/>
        </w:rPr>
        <w:t>1.83</w:t>
      </w:r>
      <w:r w:rsidRPr="00940966">
        <w:rPr>
          <w:rFonts w:cs="Arial"/>
          <w:szCs w:val="20"/>
        </w:rPr>
        <w:t xml:space="preserve">mg/L to </w:t>
      </w:r>
      <w:r>
        <w:rPr>
          <w:rFonts w:cs="Arial"/>
          <w:szCs w:val="20"/>
        </w:rPr>
        <w:t>19.97</w:t>
      </w:r>
      <w:r w:rsidRPr="00940966">
        <w:rPr>
          <w:rFonts w:cs="Arial"/>
          <w:szCs w:val="20"/>
        </w:rPr>
        <w:t>5mg/L</w:t>
      </w:r>
      <w:r>
        <w:rPr>
          <w:rFonts w:cs="Arial"/>
          <w:szCs w:val="20"/>
        </w:rPr>
        <w:t>, (</w:t>
      </w:r>
      <w:r>
        <w:rPr>
          <w:rFonts w:cs="Arial"/>
          <w:szCs w:val="20"/>
        </w:rPr>
        <w:fldChar w:fldCharType="begin"/>
      </w:r>
      <w:r>
        <w:rPr>
          <w:rFonts w:cs="Arial"/>
          <w:szCs w:val="20"/>
        </w:rPr>
        <w:instrText xml:space="preserve"> REF _Ref521416357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14</w:t>
      </w:r>
      <w:r>
        <w:rPr>
          <w:rFonts w:cs="Arial"/>
          <w:szCs w:val="20"/>
        </w:rPr>
        <w:fldChar w:fldCharType="end"/>
      </w:r>
      <w:r>
        <w:rPr>
          <w:rFonts w:cs="Arial"/>
          <w:szCs w:val="20"/>
        </w:rPr>
        <w:t>e). The l</w:t>
      </w:r>
      <w:r w:rsidRPr="00543741">
        <w:rPr>
          <w:rFonts w:cs="Arial"/>
          <w:szCs w:val="20"/>
        </w:rPr>
        <w:t xml:space="preserve">ower Gwydir </w:t>
      </w:r>
      <w:r>
        <w:rPr>
          <w:rFonts w:cs="Arial"/>
          <w:szCs w:val="20"/>
        </w:rPr>
        <w:t>w</w:t>
      </w:r>
      <w:r w:rsidRPr="00543741">
        <w:rPr>
          <w:rFonts w:cs="Arial"/>
          <w:szCs w:val="20"/>
        </w:rPr>
        <w:t>etland</w:t>
      </w:r>
      <w:r w:rsidR="0010303E">
        <w:rPr>
          <w:rFonts w:cs="Arial"/>
          <w:szCs w:val="20"/>
        </w:rPr>
        <w:t>s</w:t>
      </w:r>
      <w:r w:rsidRPr="00543741">
        <w:rPr>
          <w:rFonts w:cs="Arial"/>
          <w:szCs w:val="20"/>
        </w:rPr>
        <w:t xml:space="preserve"> dissolved oxygen concentrations were lower than the ANZECC guideline (dissolved oxygen percent between 85% and 110%) </w:t>
      </w:r>
      <w:r>
        <w:rPr>
          <w:rFonts w:cs="Arial"/>
          <w:szCs w:val="20"/>
        </w:rPr>
        <w:t>in</w:t>
      </w:r>
      <w:r w:rsidRPr="00543741">
        <w:rPr>
          <w:rFonts w:cs="Arial"/>
          <w:szCs w:val="20"/>
        </w:rPr>
        <w:t xml:space="preserve"> </w:t>
      </w:r>
      <w:r>
        <w:rPr>
          <w:rFonts w:cs="Arial"/>
          <w:szCs w:val="20"/>
        </w:rPr>
        <w:t xml:space="preserve">September 2017 </w:t>
      </w:r>
      <w:r w:rsidRPr="00543741">
        <w:rPr>
          <w:rFonts w:cs="Arial"/>
          <w:szCs w:val="20"/>
        </w:rPr>
        <w:t xml:space="preserve">and </w:t>
      </w:r>
      <w:r>
        <w:rPr>
          <w:rFonts w:cs="Arial"/>
          <w:szCs w:val="20"/>
        </w:rPr>
        <w:t xml:space="preserve">February 2018, </w:t>
      </w:r>
      <w:r w:rsidRPr="00543741">
        <w:rPr>
          <w:rFonts w:cs="Arial"/>
          <w:szCs w:val="20"/>
        </w:rPr>
        <w:t xml:space="preserve">while the Gingham </w:t>
      </w:r>
      <w:r w:rsidR="0010303E">
        <w:rPr>
          <w:rFonts w:cs="Arial"/>
          <w:szCs w:val="20"/>
        </w:rPr>
        <w:t>w</w:t>
      </w:r>
      <w:r w:rsidRPr="00543741">
        <w:rPr>
          <w:rFonts w:cs="Arial"/>
          <w:szCs w:val="20"/>
        </w:rPr>
        <w:t xml:space="preserve">atercourse had very high dissolved oxygen concentrations </w:t>
      </w:r>
      <w:r>
        <w:rPr>
          <w:rFonts w:cs="Arial"/>
          <w:szCs w:val="20"/>
        </w:rPr>
        <w:t>in</w:t>
      </w:r>
      <w:r w:rsidRPr="00543741">
        <w:rPr>
          <w:rFonts w:cs="Arial"/>
          <w:szCs w:val="20"/>
        </w:rPr>
        <w:t xml:space="preserve"> </w:t>
      </w:r>
      <w:r>
        <w:rPr>
          <w:rFonts w:cs="Arial"/>
          <w:szCs w:val="20"/>
        </w:rPr>
        <w:t>February and April 2018</w:t>
      </w:r>
      <w:r w:rsidRPr="00543741">
        <w:rPr>
          <w:rFonts w:cs="Arial"/>
          <w:szCs w:val="20"/>
        </w:rPr>
        <w:t>. All river sites</w:t>
      </w:r>
      <w:r>
        <w:rPr>
          <w:rFonts w:cs="Arial"/>
          <w:szCs w:val="20"/>
        </w:rPr>
        <w:t xml:space="preserve"> had relatively consistent dissolved oxygen across all sampling periods, with the highest dissolved oxygen recorded at April 2018</w:t>
      </w:r>
      <w:r w:rsidRPr="00543741">
        <w:rPr>
          <w:rFonts w:cs="Arial"/>
          <w:szCs w:val="20"/>
        </w:rPr>
        <w:t xml:space="preserve">. </w:t>
      </w:r>
    </w:p>
    <w:p w14:paraId="0F23784D" w14:textId="31494F47" w:rsidR="00547298" w:rsidRDefault="009919CA" w:rsidP="00547298">
      <w:pPr>
        <w:rPr>
          <w:rFonts w:cs="Arial"/>
          <w:szCs w:val="20"/>
        </w:rPr>
      </w:pPr>
      <w:r>
        <w:rPr>
          <w:rFonts w:cs="Arial"/>
          <w:szCs w:val="20"/>
        </w:rPr>
        <w:t>M</w:t>
      </w:r>
      <w:r w:rsidR="00547298">
        <w:rPr>
          <w:rFonts w:cs="Arial"/>
          <w:szCs w:val="20"/>
        </w:rPr>
        <w:t>easured nutrient (</w:t>
      </w:r>
      <w:r w:rsidR="00547298" w:rsidRPr="00A04CEE">
        <w:rPr>
          <w:rFonts w:cs="Arial"/>
          <w:szCs w:val="20"/>
        </w:rPr>
        <w:t>TN</w:t>
      </w:r>
      <w:r w:rsidR="00547298">
        <w:rPr>
          <w:rFonts w:cs="Arial"/>
          <w:szCs w:val="20"/>
        </w:rPr>
        <w:t>, NOx, TP and FRP)</w:t>
      </w:r>
      <w:r w:rsidR="00547298" w:rsidRPr="00A04CEE">
        <w:rPr>
          <w:rFonts w:cs="Arial"/>
          <w:szCs w:val="20"/>
        </w:rPr>
        <w:t xml:space="preserve"> concentrations were generally higher than the ANZECC guideline trigger value</w:t>
      </w:r>
      <w:r w:rsidR="00547298">
        <w:rPr>
          <w:rFonts w:cs="Arial"/>
          <w:szCs w:val="20"/>
        </w:rPr>
        <w:t>s</w:t>
      </w:r>
      <w:r w:rsidR="00547298" w:rsidRPr="00A04CEE">
        <w:rPr>
          <w:rFonts w:cs="Arial"/>
          <w:szCs w:val="20"/>
        </w:rPr>
        <w:t xml:space="preserve"> (TN at 500 µg/L</w:t>
      </w:r>
      <w:r w:rsidR="00547298">
        <w:rPr>
          <w:rFonts w:cs="Arial"/>
          <w:szCs w:val="20"/>
        </w:rPr>
        <w:t xml:space="preserve">, </w:t>
      </w:r>
      <w:r w:rsidR="00547298" w:rsidRPr="00A04CEE">
        <w:rPr>
          <w:rFonts w:cs="Arial"/>
          <w:szCs w:val="20"/>
        </w:rPr>
        <w:t>Nitrate-nitrite at 40 µg/L</w:t>
      </w:r>
      <w:r w:rsidR="00547298">
        <w:rPr>
          <w:rFonts w:cs="Arial"/>
          <w:szCs w:val="20"/>
        </w:rPr>
        <w:t>,</w:t>
      </w:r>
      <w:r w:rsidR="00547298" w:rsidRPr="00905295">
        <w:rPr>
          <w:rFonts w:cs="Arial"/>
          <w:szCs w:val="20"/>
        </w:rPr>
        <w:t xml:space="preserve"> </w:t>
      </w:r>
      <w:r w:rsidR="00547298" w:rsidRPr="00A04CEE">
        <w:rPr>
          <w:rFonts w:cs="Arial"/>
          <w:szCs w:val="20"/>
        </w:rPr>
        <w:t>TP at 50 µg/L</w:t>
      </w:r>
      <w:r w:rsidR="00547298">
        <w:rPr>
          <w:rFonts w:cs="Arial"/>
          <w:szCs w:val="20"/>
        </w:rPr>
        <w:t xml:space="preserve"> and </w:t>
      </w:r>
      <w:r w:rsidR="00547298" w:rsidRPr="00A04CEE">
        <w:rPr>
          <w:rFonts w:cs="Arial"/>
          <w:szCs w:val="20"/>
        </w:rPr>
        <w:t>FRP at 20 µg/L</w:t>
      </w:r>
      <w:r w:rsidR="00547298">
        <w:rPr>
          <w:rFonts w:cs="Arial"/>
          <w:szCs w:val="20"/>
        </w:rPr>
        <w:t>) across all sites and sampling periods (</w:t>
      </w:r>
      <w:r w:rsidR="00547298">
        <w:rPr>
          <w:rFonts w:cs="Arial"/>
          <w:szCs w:val="20"/>
        </w:rPr>
        <w:fldChar w:fldCharType="begin"/>
      </w:r>
      <w:r w:rsidR="00547298">
        <w:rPr>
          <w:rFonts w:cs="Arial"/>
          <w:szCs w:val="20"/>
        </w:rPr>
        <w:instrText xml:space="preserve"> REF _Ref521416397 \h </w:instrText>
      </w:r>
      <w:r w:rsidR="00547298">
        <w:rPr>
          <w:rFonts w:cs="Arial"/>
          <w:szCs w:val="20"/>
        </w:rPr>
      </w:r>
      <w:r w:rsidR="00547298">
        <w:rPr>
          <w:rFonts w:cs="Arial"/>
          <w:szCs w:val="20"/>
        </w:rPr>
        <w:fldChar w:fldCharType="separate"/>
      </w:r>
      <w:r w:rsidR="000D3CFD">
        <w:t xml:space="preserve">Figure </w:t>
      </w:r>
      <w:r w:rsidR="000D3CFD">
        <w:rPr>
          <w:noProof/>
        </w:rPr>
        <w:t>C</w:t>
      </w:r>
      <w:r w:rsidR="000D3CFD">
        <w:noBreakHyphen/>
      </w:r>
      <w:r w:rsidR="000D3CFD">
        <w:rPr>
          <w:noProof/>
        </w:rPr>
        <w:t>15</w:t>
      </w:r>
      <w:r w:rsidR="00547298">
        <w:rPr>
          <w:rFonts w:cs="Arial"/>
          <w:szCs w:val="20"/>
        </w:rPr>
        <w:fldChar w:fldCharType="end"/>
      </w:r>
      <w:r w:rsidR="00547298">
        <w:rPr>
          <w:rFonts w:cs="Arial"/>
          <w:szCs w:val="20"/>
        </w:rPr>
        <w:t xml:space="preserve">a-d). Wetland sites had higher TN and TP concentrations than river sites, with the Gingham sites </w:t>
      </w:r>
      <w:r w:rsidR="0010303E">
        <w:rPr>
          <w:rFonts w:cs="Arial"/>
          <w:szCs w:val="20"/>
        </w:rPr>
        <w:t>showing</w:t>
      </w:r>
      <w:r w:rsidR="00547298">
        <w:rPr>
          <w:rFonts w:cs="Arial"/>
          <w:szCs w:val="20"/>
        </w:rPr>
        <w:t xml:space="preserve"> exceptionally high concentrations in February and April 2018. Conversely, river sites had consistently higher NOx than wetland sites while the lower Gwydir wetland</w:t>
      </w:r>
      <w:r w:rsidR="0010303E">
        <w:rPr>
          <w:rFonts w:cs="Arial"/>
          <w:szCs w:val="20"/>
        </w:rPr>
        <w:t>s</w:t>
      </w:r>
      <w:r w:rsidR="00547298">
        <w:rPr>
          <w:rFonts w:cs="Arial"/>
          <w:szCs w:val="20"/>
        </w:rPr>
        <w:t xml:space="preserve"> had consistently higher FRP than all other sites. </w:t>
      </w:r>
    </w:p>
    <w:p w14:paraId="5ECAEE2C" w14:textId="144B5C21" w:rsidR="00547298" w:rsidRDefault="00547298" w:rsidP="00547298">
      <w:r w:rsidRPr="006E765B">
        <w:t xml:space="preserve">Chlorophyll </w:t>
      </w:r>
      <w:r w:rsidRPr="006E765B">
        <w:rPr>
          <w:i/>
        </w:rPr>
        <w:t>a</w:t>
      </w:r>
      <w:r w:rsidRPr="006E765B">
        <w:t xml:space="preserve"> concentrations ranged between 4 and 268 µg/L (</w:t>
      </w:r>
      <w:r>
        <w:fldChar w:fldCharType="begin"/>
      </w:r>
      <w:r>
        <w:instrText xml:space="preserve"> REF _Ref521416397 \h </w:instrText>
      </w:r>
      <w:r>
        <w:fldChar w:fldCharType="separate"/>
      </w:r>
      <w:r w:rsidR="000D3CFD">
        <w:t xml:space="preserve">Figure </w:t>
      </w:r>
      <w:r w:rsidR="000D3CFD">
        <w:rPr>
          <w:noProof/>
        </w:rPr>
        <w:t>C</w:t>
      </w:r>
      <w:r w:rsidR="000D3CFD">
        <w:noBreakHyphen/>
      </w:r>
      <w:r w:rsidR="000D3CFD">
        <w:rPr>
          <w:noProof/>
        </w:rPr>
        <w:t>15</w:t>
      </w:r>
      <w:r>
        <w:fldChar w:fldCharType="end"/>
      </w:r>
      <w:r w:rsidRPr="006E765B">
        <w:t xml:space="preserve">e). In general, wetland sites had higher chlorophyll </w:t>
      </w:r>
      <w:r w:rsidRPr="006E765B">
        <w:rPr>
          <w:i/>
        </w:rPr>
        <w:t>a</w:t>
      </w:r>
      <w:r w:rsidRPr="006E765B">
        <w:t xml:space="preserve"> than </w:t>
      </w:r>
      <w:r>
        <w:t xml:space="preserve">all </w:t>
      </w:r>
      <w:r w:rsidRPr="006E765B">
        <w:t xml:space="preserve">river sites. The highest chlorophyll </w:t>
      </w:r>
      <w:r w:rsidRPr="006E765B">
        <w:rPr>
          <w:i/>
        </w:rPr>
        <w:t>a</w:t>
      </w:r>
      <w:r w:rsidRPr="006E765B">
        <w:t xml:space="preserve"> concentrations in the Gingham </w:t>
      </w:r>
      <w:r w:rsidR="00B909A2">
        <w:t>w</w:t>
      </w:r>
      <w:r>
        <w:t>atercourse</w:t>
      </w:r>
      <w:r w:rsidRPr="006E765B">
        <w:t xml:space="preserve"> during </w:t>
      </w:r>
      <w:r>
        <w:rPr>
          <w:rFonts w:cs="Arial"/>
          <w:szCs w:val="20"/>
        </w:rPr>
        <w:t>February and April 2018</w:t>
      </w:r>
      <w:r>
        <w:t xml:space="preserve"> </w:t>
      </w:r>
      <w:r w:rsidRPr="006E765B">
        <w:t>were coincided with exceptionally high TN and TP</w:t>
      </w:r>
      <w:r>
        <w:t xml:space="preserve"> concentrations</w:t>
      </w:r>
      <w:r w:rsidRPr="006E765B">
        <w:t xml:space="preserve">. </w:t>
      </w:r>
      <w:r>
        <w:t>The lower Gwydir wetland</w:t>
      </w:r>
      <w:r w:rsidR="00B909A2">
        <w:t>s</w:t>
      </w:r>
      <w:r>
        <w:t xml:space="preserve"> and all other river sites also had the highest chlorophyll </w:t>
      </w:r>
      <w:r w:rsidRPr="00402ED4">
        <w:rPr>
          <w:i/>
        </w:rPr>
        <w:t>a</w:t>
      </w:r>
      <w:r>
        <w:t xml:space="preserve"> </w:t>
      </w:r>
      <w:r w:rsidR="00B909A2">
        <w:t>level</w:t>
      </w:r>
      <w:r>
        <w:t xml:space="preserve">s during the contraction period in </w:t>
      </w:r>
      <w:r>
        <w:rPr>
          <w:rFonts w:cs="Arial"/>
          <w:szCs w:val="20"/>
        </w:rPr>
        <w:t>February and April 2018</w:t>
      </w:r>
      <w:r>
        <w:t xml:space="preserve">. The highest Chlorophyll </w:t>
      </w:r>
      <w:r w:rsidRPr="00F11484">
        <w:rPr>
          <w:i/>
        </w:rPr>
        <w:t>a</w:t>
      </w:r>
      <w:r>
        <w:t xml:space="preserve"> </w:t>
      </w:r>
      <w:r w:rsidR="00B909A2">
        <w:t>level</w:t>
      </w:r>
      <w:r>
        <w:t xml:space="preserve"> coincided with the high GPP period (average 5.3 mg O</w:t>
      </w:r>
      <w:r w:rsidRPr="008A1458">
        <w:rPr>
          <w:vertAlign w:val="subscript"/>
        </w:rPr>
        <w:t>2</w:t>
      </w:r>
      <w:r>
        <w:t>/L/day) between 25</w:t>
      </w:r>
      <w:r w:rsidRPr="008A1458">
        <w:rPr>
          <w:vertAlign w:val="superscript"/>
        </w:rPr>
        <w:t>th</w:t>
      </w:r>
      <w:r>
        <w:t xml:space="preserve"> February and 22</w:t>
      </w:r>
      <w:r w:rsidRPr="008A1458">
        <w:rPr>
          <w:vertAlign w:val="superscript"/>
        </w:rPr>
        <w:t>nd</w:t>
      </w:r>
      <w:r>
        <w:t xml:space="preserve"> March 2018 at the additional metabolism site GW2. </w:t>
      </w:r>
    </w:p>
    <w:p w14:paraId="2A2003C6" w14:textId="00EF2F48" w:rsidR="00547298" w:rsidRPr="00810FD6" w:rsidRDefault="00547298" w:rsidP="00547298">
      <w:pPr>
        <w:rPr>
          <w:rFonts w:cs="Arial"/>
          <w:szCs w:val="20"/>
        </w:rPr>
      </w:pPr>
      <w:r w:rsidRPr="00940966">
        <w:rPr>
          <w:rFonts w:cs="Arial"/>
          <w:szCs w:val="20"/>
        </w:rPr>
        <w:t>As environmental variables do not operate independently</w:t>
      </w:r>
      <w:r>
        <w:rPr>
          <w:rFonts w:cs="Arial"/>
          <w:szCs w:val="20"/>
        </w:rPr>
        <w:t>,</w:t>
      </w:r>
      <w:r w:rsidRPr="00940966">
        <w:rPr>
          <w:rFonts w:cs="Arial"/>
          <w:szCs w:val="20"/>
        </w:rPr>
        <w:t xml:space="preserve"> and temporal and spatial patterns in environmental data may be complex, the suite of measured variables was further explored using PCA to search for multiple environmental drivers </w:t>
      </w:r>
      <w:r>
        <w:rPr>
          <w:rFonts w:cs="Arial"/>
          <w:szCs w:val="20"/>
        </w:rPr>
        <w:t>influencing water quality</w:t>
      </w:r>
      <w:r w:rsidRPr="00E00591">
        <w:rPr>
          <w:rFonts w:cs="Arial"/>
          <w:szCs w:val="20"/>
        </w:rPr>
        <w:t xml:space="preserve">. PC1 (axis-x) explained 38.2% of the variation and the vector overlay suggested that chlorophyll </w:t>
      </w:r>
      <w:r w:rsidRPr="00E00591">
        <w:rPr>
          <w:rFonts w:cs="Arial"/>
          <w:i/>
          <w:szCs w:val="20"/>
        </w:rPr>
        <w:t>a</w:t>
      </w:r>
      <w:r w:rsidRPr="00E00591">
        <w:rPr>
          <w:rFonts w:cs="Arial"/>
          <w:szCs w:val="20"/>
        </w:rPr>
        <w:t xml:space="preserve">, </w:t>
      </w:r>
      <w:r w:rsidRPr="006E765B">
        <w:rPr>
          <w:rFonts w:cs="Arial"/>
          <w:szCs w:val="20"/>
        </w:rPr>
        <w:t xml:space="preserve">nutrients and pH were strongly associated. The Gingham </w:t>
      </w:r>
      <w:r w:rsidR="00B909A2">
        <w:rPr>
          <w:rFonts w:cs="Arial"/>
          <w:szCs w:val="20"/>
        </w:rPr>
        <w:t>w</w:t>
      </w:r>
      <w:r w:rsidRPr="006E765B">
        <w:rPr>
          <w:rFonts w:cs="Arial"/>
          <w:szCs w:val="20"/>
        </w:rPr>
        <w:t xml:space="preserve">atercourse </w:t>
      </w:r>
      <w:r>
        <w:rPr>
          <w:rFonts w:cs="Arial"/>
          <w:szCs w:val="20"/>
        </w:rPr>
        <w:t>water quality during</w:t>
      </w:r>
      <w:r w:rsidRPr="006E765B">
        <w:rPr>
          <w:rFonts w:cs="Arial"/>
          <w:szCs w:val="20"/>
        </w:rPr>
        <w:t xml:space="preserve"> </w:t>
      </w:r>
      <w:r>
        <w:rPr>
          <w:rFonts w:cs="Arial"/>
          <w:szCs w:val="20"/>
        </w:rPr>
        <w:t>February and April 2018</w:t>
      </w:r>
      <w:r w:rsidRPr="006E765B">
        <w:rPr>
          <w:rFonts w:cs="Arial"/>
          <w:szCs w:val="20"/>
        </w:rPr>
        <w:t xml:space="preserve"> increased </w:t>
      </w:r>
      <w:r>
        <w:rPr>
          <w:rFonts w:cs="Arial"/>
          <w:szCs w:val="20"/>
        </w:rPr>
        <w:t>dispersal</w:t>
      </w:r>
      <w:r w:rsidRPr="006E765B">
        <w:rPr>
          <w:rFonts w:cs="Arial"/>
          <w:szCs w:val="20"/>
        </w:rPr>
        <w:t xml:space="preserve"> along </w:t>
      </w:r>
      <w:r w:rsidRPr="00400DC4">
        <w:rPr>
          <w:rFonts w:cs="Arial"/>
          <w:szCs w:val="20"/>
        </w:rPr>
        <w:t xml:space="preserve">PC1 reflecting the exceptionally high </w:t>
      </w:r>
      <w:r w:rsidRPr="00810FD6">
        <w:rPr>
          <w:rFonts w:cs="Arial"/>
          <w:szCs w:val="20"/>
        </w:rPr>
        <w:t xml:space="preserve">concentrations of chlorophyll </w:t>
      </w:r>
      <w:r w:rsidRPr="00810FD6">
        <w:rPr>
          <w:rFonts w:cs="Arial"/>
          <w:i/>
          <w:szCs w:val="20"/>
        </w:rPr>
        <w:t>a</w:t>
      </w:r>
      <w:r w:rsidRPr="00810FD6">
        <w:rPr>
          <w:rFonts w:cs="Arial"/>
          <w:szCs w:val="20"/>
        </w:rPr>
        <w:t xml:space="preserve">, TN and TP and high pH (green triangles in </w:t>
      </w:r>
      <w:r>
        <w:rPr>
          <w:rFonts w:cs="Arial"/>
          <w:szCs w:val="20"/>
        </w:rPr>
        <w:fldChar w:fldCharType="begin"/>
      </w:r>
      <w:r>
        <w:rPr>
          <w:rFonts w:cs="Arial"/>
          <w:szCs w:val="20"/>
        </w:rPr>
        <w:instrText xml:space="preserve"> REF _Ref521416691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16</w:t>
      </w:r>
      <w:r>
        <w:rPr>
          <w:rFonts w:cs="Arial"/>
          <w:szCs w:val="20"/>
        </w:rPr>
        <w:fldChar w:fldCharType="end"/>
      </w:r>
      <w:r w:rsidRPr="00810FD6">
        <w:rPr>
          <w:rFonts w:cs="Arial"/>
          <w:szCs w:val="20"/>
        </w:rPr>
        <w:t xml:space="preserve"> a and b). The dispersal along PC1 also suggesting water quality in the Gingham watercourse w</w:t>
      </w:r>
      <w:r w:rsidR="00B909A2">
        <w:rPr>
          <w:rFonts w:cs="Arial"/>
          <w:szCs w:val="20"/>
        </w:rPr>
        <w:t>as</w:t>
      </w:r>
      <w:r w:rsidRPr="00810FD6">
        <w:rPr>
          <w:rFonts w:cs="Arial"/>
          <w:szCs w:val="20"/>
        </w:rPr>
        <w:t xml:space="preserve"> more variable among sampling occasions and highly depending on vegetation types (open water and typha). </w:t>
      </w:r>
    </w:p>
    <w:p w14:paraId="293D8B16" w14:textId="41293BE2" w:rsidR="00547298" w:rsidRDefault="00547298" w:rsidP="00547298">
      <w:pPr>
        <w:rPr>
          <w:szCs w:val="20"/>
        </w:rPr>
      </w:pPr>
      <w:r w:rsidRPr="00810FD6">
        <w:rPr>
          <w:rFonts w:cs="Arial"/>
          <w:szCs w:val="20"/>
        </w:rPr>
        <w:t>PC2 (axis-y) explained 16.4% of</w:t>
      </w:r>
      <w:r w:rsidRPr="00E00591">
        <w:rPr>
          <w:rFonts w:cs="Arial"/>
          <w:szCs w:val="20"/>
        </w:rPr>
        <w:t xml:space="preserve"> the variation with turbidity </w:t>
      </w:r>
      <w:r>
        <w:rPr>
          <w:rFonts w:cs="Arial"/>
          <w:szCs w:val="20"/>
        </w:rPr>
        <w:t xml:space="preserve">being </w:t>
      </w:r>
      <w:r w:rsidRPr="00E00591">
        <w:rPr>
          <w:rFonts w:cs="Arial"/>
          <w:szCs w:val="20"/>
        </w:rPr>
        <w:t xml:space="preserve">positively aligned, and conductivity </w:t>
      </w:r>
      <w:r>
        <w:rPr>
          <w:rFonts w:cs="Arial"/>
          <w:szCs w:val="20"/>
        </w:rPr>
        <w:t xml:space="preserve">being </w:t>
      </w:r>
      <w:r w:rsidRPr="00E00591">
        <w:rPr>
          <w:rFonts w:cs="Arial"/>
          <w:szCs w:val="20"/>
        </w:rPr>
        <w:t>negatively aligned along the axis (</w:t>
      </w:r>
      <w:r>
        <w:rPr>
          <w:rFonts w:cs="Arial"/>
          <w:szCs w:val="20"/>
        </w:rPr>
        <w:fldChar w:fldCharType="begin"/>
      </w:r>
      <w:r>
        <w:rPr>
          <w:rFonts w:cs="Arial"/>
          <w:szCs w:val="20"/>
        </w:rPr>
        <w:instrText xml:space="preserve"> REF _Ref521416691 \h </w:instrText>
      </w:r>
      <w:r>
        <w:rPr>
          <w:rFonts w:cs="Arial"/>
          <w:szCs w:val="20"/>
        </w:rPr>
      </w:r>
      <w:r>
        <w:rPr>
          <w:rFonts w:cs="Arial"/>
          <w:szCs w:val="20"/>
        </w:rPr>
        <w:fldChar w:fldCharType="separate"/>
      </w:r>
      <w:r w:rsidR="000D3CFD">
        <w:t xml:space="preserve">Figure </w:t>
      </w:r>
      <w:r w:rsidR="000D3CFD">
        <w:rPr>
          <w:noProof/>
        </w:rPr>
        <w:t>C</w:t>
      </w:r>
      <w:r w:rsidR="000D3CFD">
        <w:noBreakHyphen/>
      </w:r>
      <w:r w:rsidR="000D3CFD">
        <w:rPr>
          <w:noProof/>
        </w:rPr>
        <w:t>16</w:t>
      </w:r>
      <w:r>
        <w:rPr>
          <w:rFonts w:cs="Arial"/>
          <w:szCs w:val="20"/>
        </w:rPr>
        <w:fldChar w:fldCharType="end"/>
      </w:r>
      <w:r>
        <w:rPr>
          <w:rFonts w:cs="Arial"/>
          <w:szCs w:val="20"/>
        </w:rPr>
        <w:t>c</w:t>
      </w:r>
      <w:r w:rsidRPr="00E00591">
        <w:rPr>
          <w:rFonts w:cs="Arial"/>
          <w:szCs w:val="20"/>
        </w:rPr>
        <w:t>).</w:t>
      </w:r>
      <w:r w:rsidRPr="00E00591">
        <w:rPr>
          <w:szCs w:val="20"/>
        </w:rPr>
        <w:t xml:space="preserve"> </w:t>
      </w:r>
      <w:r>
        <w:rPr>
          <w:szCs w:val="20"/>
        </w:rPr>
        <w:t>PC2 suggests that environmental conditions were driven by temporal changes across all site with turbidity levels increasing and conductivity levels decreasing between the four sampling periods.</w:t>
      </w:r>
    </w:p>
    <w:p w14:paraId="15596485" w14:textId="3A1DEF2D" w:rsidR="00F71193" w:rsidRDefault="00F71193" w:rsidP="00F71193">
      <w:pPr>
        <w:spacing w:after="0" w:line="240" w:lineRule="auto"/>
        <w:rPr>
          <w:szCs w:val="20"/>
        </w:rPr>
      </w:pPr>
      <w:r>
        <w:rPr>
          <w:noProof/>
          <w:lang w:eastAsia="en-AU"/>
        </w:rPr>
        <w:drawing>
          <wp:inline distT="0" distB="0" distL="0" distR="0" wp14:anchorId="70AC5238" wp14:editId="1DDB33A5">
            <wp:extent cx="5734050" cy="45243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4050" cy="4524375"/>
                    </a:xfrm>
                    <a:prstGeom prst="rect">
                      <a:avLst/>
                    </a:prstGeom>
                  </pic:spPr>
                </pic:pic>
              </a:graphicData>
            </a:graphic>
          </wp:inline>
        </w:drawing>
      </w:r>
    </w:p>
    <w:p w14:paraId="296D6784" w14:textId="26066840" w:rsidR="00F71193" w:rsidRDefault="00F71193" w:rsidP="00F71193">
      <w:pPr>
        <w:spacing w:line="240" w:lineRule="auto"/>
        <w:rPr>
          <w:szCs w:val="20"/>
        </w:rPr>
      </w:pPr>
      <w:r>
        <w:rPr>
          <w:noProof/>
          <w:lang w:eastAsia="en-AU"/>
        </w:rPr>
        <w:drawing>
          <wp:inline distT="0" distB="0" distL="0" distR="0" wp14:anchorId="5EDA27B4" wp14:editId="72321707">
            <wp:extent cx="5772150" cy="33337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72150" cy="3333750"/>
                    </a:xfrm>
                    <a:prstGeom prst="rect">
                      <a:avLst/>
                    </a:prstGeom>
                  </pic:spPr>
                </pic:pic>
              </a:graphicData>
            </a:graphic>
          </wp:inline>
        </w:drawing>
      </w:r>
    </w:p>
    <w:p w14:paraId="6C8E0372" w14:textId="562CF91E" w:rsidR="00547298" w:rsidRDefault="00F71193" w:rsidP="00547298">
      <w:pPr>
        <w:pStyle w:val="Caption"/>
      </w:pPr>
      <w:bookmarkStart w:id="64" w:name="_Ref521416357"/>
      <w:r>
        <w:t>F</w:t>
      </w:r>
      <w:r w:rsidR="00547298">
        <w:t xml:space="preserve">igure </w:t>
      </w:r>
      <w:fldSimple w:instr=" STYLEREF 6 \s ">
        <w:r w:rsidR="000D3CFD">
          <w:rPr>
            <w:noProof/>
          </w:rPr>
          <w:t>C</w:t>
        </w:r>
      </w:fldSimple>
      <w:r w:rsidR="005220F4">
        <w:noBreakHyphen/>
      </w:r>
      <w:fldSimple w:instr=" SEQ Figure \* ARABIC \s 6 ">
        <w:r w:rsidR="000D3CFD">
          <w:rPr>
            <w:noProof/>
          </w:rPr>
          <w:t>14</w:t>
        </w:r>
      </w:fldSimple>
      <w:bookmarkEnd w:id="64"/>
      <w:r w:rsidR="00547298">
        <w:t xml:space="preserve">: </w:t>
      </w:r>
      <w:r w:rsidR="00547298" w:rsidRPr="00F11F73">
        <w:t>Mean ± standard deviation (SD) of (a) temperature, (b) pH, (c) turbidity, (d) conductivity and (e) dissolved oxygen concentrations.</w:t>
      </w:r>
      <w:r w:rsidR="005220F4">
        <w:t xml:space="preserve"> No SD reported in the Lower Gwydir as only one site was surveyed.</w:t>
      </w:r>
      <w:r w:rsidR="00547298" w:rsidRPr="00F11F73">
        <w:t xml:space="preserve">  </w:t>
      </w:r>
    </w:p>
    <w:p w14:paraId="23C32276" w14:textId="7F3A5B7E" w:rsidR="00FC7ED2" w:rsidRDefault="00FC7ED2" w:rsidP="00FC7ED2">
      <w:pPr>
        <w:spacing w:line="240" w:lineRule="auto"/>
      </w:pPr>
      <w:r>
        <w:rPr>
          <w:noProof/>
          <w:lang w:eastAsia="en-AU"/>
        </w:rPr>
        <w:drawing>
          <wp:inline distT="0" distB="0" distL="0" distR="0" wp14:anchorId="1D894844" wp14:editId="36A60E21">
            <wp:extent cx="5724525" cy="48006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4525" cy="4800600"/>
                    </a:xfrm>
                    <a:prstGeom prst="rect">
                      <a:avLst/>
                    </a:prstGeom>
                  </pic:spPr>
                </pic:pic>
              </a:graphicData>
            </a:graphic>
          </wp:inline>
        </w:drawing>
      </w:r>
    </w:p>
    <w:p w14:paraId="396F432F" w14:textId="7E6B54AD" w:rsidR="00547298" w:rsidRDefault="00FC7ED2" w:rsidP="00FC7ED2">
      <w:pPr>
        <w:spacing w:line="240" w:lineRule="auto"/>
      </w:pPr>
      <w:r>
        <w:rPr>
          <w:noProof/>
          <w:lang w:eastAsia="en-AU"/>
        </w:rPr>
        <w:drawing>
          <wp:inline distT="0" distB="0" distL="0" distR="0" wp14:anchorId="62D55D89" wp14:editId="2E722B0F">
            <wp:extent cx="5715000" cy="3295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15000" cy="3295650"/>
                    </a:xfrm>
                    <a:prstGeom prst="rect">
                      <a:avLst/>
                    </a:prstGeom>
                  </pic:spPr>
                </pic:pic>
              </a:graphicData>
            </a:graphic>
          </wp:inline>
        </w:drawing>
      </w:r>
      <w:bookmarkStart w:id="65" w:name="_Ref516925081"/>
    </w:p>
    <w:p w14:paraId="7C712A74" w14:textId="6311D26D" w:rsidR="00547298" w:rsidRPr="00F11F73" w:rsidRDefault="00547298" w:rsidP="00547298">
      <w:pPr>
        <w:pStyle w:val="Caption"/>
      </w:pPr>
      <w:bookmarkStart w:id="66" w:name="_Ref521416397"/>
      <w:r>
        <w:t xml:space="preserve">Figure </w:t>
      </w:r>
      <w:fldSimple w:instr=" STYLEREF 6 \s ">
        <w:r w:rsidR="000D3CFD">
          <w:rPr>
            <w:noProof/>
          </w:rPr>
          <w:t>C</w:t>
        </w:r>
      </w:fldSimple>
      <w:r w:rsidR="005220F4">
        <w:noBreakHyphen/>
      </w:r>
      <w:fldSimple w:instr=" SEQ Figure \* ARABIC \s 6 ">
        <w:r w:rsidR="000D3CFD">
          <w:rPr>
            <w:noProof/>
          </w:rPr>
          <w:t>15</w:t>
        </w:r>
      </w:fldSimple>
      <w:bookmarkEnd w:id="65"/>
      <w:bookmarkEnd w:id="66"/>
      <w:r>
        <w:t>:</w:t>
      </w:r>
      <w:r w:rsidRPr="00F11F73">
        <w:t xml:space="preserve"> Mean ± standard deviation (SD) of (a) total nitrogen, (b) nitrate-nitrite, (c) total phosphorus, (d) filterable reactive phosphorus and (e) chlorophyll </w:t>
      </w:r>
      <w:r w:rsidRPr="00F11F73">
        <w:rPr>
          <w:i/>
        </w:rPr>
        <w:t>a</w:t>
      </w:r>
      <w:r w:rsidRPr="00F11F73">
        <w:t xml:space="preserve"> concentrations.</w:t>
      </w:r>
      <w:r w:rsidR="005220F4">
        <w:t xml:space="preserve"> No SD reported in the Lower Gwydir as only one site was surveyed.</w:t>
      </w:r>
    </w:p>
    <w:p w14:paraId="1C768FD1" w14:textId="77777777" w:rsidR="00547298" w:rsidRDefault="00547298" w:rsidP="00547298">
      <w:pPr>
        <w:keepNext/>
        <w:spacing w:line="240" w:lineRule="auto"/>
      </w:pPr>
      <w:r w:rsidRPr="00F11F73">
        <w:rPr>
          <w:rFonts w:cs="Arial"/>
          <w:b/>
          <w:bCs/>
          <w:noProof/>
          <w:szCs w:val="20"/>
          <w:lang w:eastAsia="en-AU"/>
        </w:rPr>
        <w:drawing>
          <wp:inline distT="0" distB="0" distL="0" distR="0" wp14:anchorId="66D28DA1" wp14:editId="251076A1">
            <wp:extent cx="5533390" cy="2522136"/>
            <wp:effectExtent l="0" t="0" r="0" b="0"/>
            <wp:docPr id="88" name="Picture 88" descr="\\cloud.une.edu.au\Aquatic Ecology Lab\CEWO\01.Gwydir\Gwydir Reports\Gwydir Report 2017-18\C. Water Quality\P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une.edu.au\Aquatic Ecology Lab\CEWO\01.Gwydir\Gwydir Reports\Gwydir Report 2017-18\C. Water Quality\PCAa.pn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549216" cy="2529350"/>
                    </a:xfrm>
                    <a:prstGeom prst="rect">
                      <a:avLst/>
                    </a:prstGeom>
                    <a:noFill/>
                    <a:ln>
                      <a:noFill/>
                    </a:ln>
                    <a:extLst>
                      <a:ext uri="{53640926-AAD7-44D8-BBD7-CCE9431645EC}">
                        <a14:shadowObscured xmlns:a14="http://schemas.microsoft.com/office/drawing/2010/main"/>
                      </a:ext>
                    </a:extLst>
                  </pic:spPr>
                </pic:pic>
              </a:graphicData>
            </a:graphic>
          </wp:inline>
        </w:drawing>
      </w:r>
      <w:r w:rsidRPr="00F11F73">
        <w:rPr>
          <w:rFonts w:cs="Arial"/>
          <w:b/>
          <w:bCs/>
          <w:noProof/>
          <w:szCs w:val="20"/>
          <w:lang w:eastAsia="en-AU"/>
        </w:rPr>
        <w:drawing>
          <wp:inline distT="0" distB="0" distL="0" distR="0" wp14:anchorId="57107809" wp14:editId="03A3BA0F">
            <wp:extent cx="5532392" cy="2582426"/>
            <wp:effectExtent l="0" t="0" r="0" b="8890"/>
            <wp:docPr id="89" name="Picture 89" descr="\\cloud.une.edu.au\Aquatic Ecology Lab\CEWO\01.Gwydir\Gwydir Reports\Gwydir Report 2017-18\C. Water Quality\PC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une.edu.au\Aquatic Ecology Lab\CEWO\01.Gwydir\Gwydir Reports\Gwydir Report 2017-18\C. Water Quality\PCAb.pn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551940" cy="2591551"/>
                    </a:xfrm>
                    <a:prstGeom prst="rect">
                      <a:avLst/>
                    </a:prstGeom>
                    <a:noFill/>
                    <a:ln>
                      <a:noFill/>
                    </a:ln>
                    <a:extLst>
                      <a:ext uri="{53640926-AAD7-44D8-BBD7-CCE9431645EC}">
                        <a14:shadowObscured xmlns:a14="http://schemas.microsoft.com/office/drawing/2010/main"/>
                      </a:ext>
                    </a:extLst>
                  </pic:spPr>
                </pic:pic>
              </a:graphicData>
            </a:graphic>
          </wp:inline>
        </w:drawing>
      </w:r>
      <w:r w:rsidRPr="00F11F73">
        <w:rPr>
          <w:rFonts w:cs="Arial"/>
          <w:b/>
          <w:bCs/>
          <w:noProof/>
          <w:szCs w:val="20"/>
          <w:lang w:eastAsia="en-AU"/>
        </w:rPr>
        <w:drawing>
          <wp:inline distT="0" distB="0" distL="0" distR="0" wp14:anchorId="1BAFF08A" wp14:editId="3B259470">
            <wp:extent cx="5532611" cy="2642716"/>
            <wp:effectExtent l="0" t="0" r="0" b="5715"/>
            <wp:docPr id="90" name="Picture 90" descr="\\cloud.une.edu.au\Aquatic Ecology Lab\CEWO\01.Gwydir\Gwydir Reports\Gwydir Report 2017-18\C. Water Quality\P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une.edu.au\Aquatic Ecology Lab\CEWO\01.Gwydir\Gwydir Reports\Gwydir Report 2017-18\C. Water Quality\PCAc.pn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r="-7092"/>
                    <a:stretch/>
                  </pic:blipFill>
                  <pic:spPr bwMode="auto">
                    <a:xfrm>
                      <a:off x="0" y="0"/>
                      <a:ext cx="5560659" cy="2656113"/>
                    </a:xfrm>
                    <a:prstGeom prst="rect">
                      <a:avLst/>
                    </a:prstGeom>
                    <a:noFill/>
                    <a:ln>
                      <a:noFill/>
                    </a:ln>
                    <a:extLst>
                      <a:ext uri="{53640926-AAD7-44D8-BBD7-CCE9431645EC}">
                        <a14:shadowObscured xmlns:a14="http://schemas.microsoft.com/office/drawing/2010/main"/>
                      </a:ext>
                    </a:extLst>
                  </pic:spPr>
                </pic:pic>
              </a:graphicData>
            </a:graphic>
          </wp:inline>
        </w:drawing>
      </w:r>
    </w:p>
    <w:p w14:paraId="0B77F928" w14:textId="091C349E" w:rsidR="00547298" w:rsidRPr="00F11F73" w:rsidRDefault="00547298" w:rsidP="00547298">
      <w:pPr>
        <w:pStyle w:val="Caption"/>
      </w:pPr>
      <w:bookmarkStart w:id="67" w:name="_Ref521416691"/>
      <w:r>
        <w:t xml:space="preserve">Figure </w:t>
      </w:r>
      <w:fldSimple w:instr=" STYLEREF 6 \s ">
        <w:r w:rsidR="000D3CFD">
          <w:rPr>
            <w:noProof/>
          </w:rPr>
          <w:t>C</w:t>
        </w:r>
      </w:fldSimple>
      <w:r w:rsidR="005220F4">
        <w:noBreakHyphen/>
      </w:r>
      <w:fldSimple w:instr=" SEQ Figure \* ARABIC \s 6 ">
        <w:r w:rsidR="000D3CFD">
          <w:rPr>
            <w:noProof/>
          </w:rPr>
          <w:t>16</w:t>
        </w:r>
      </w:fldSimple>
      <w:bookmarkEnd w:id="67"/>
      <w:r>
        <w:t xml:space="preserve">: </w:t>
      </w:r>
      <w:r w:rsidRPr="00F11F73">
        <w:t xml:space="preserve">Principal components analysis (PCA) bi-plot of water quality and nutrient indicators showing (a) time and zone, (b) zone and vectors of environmental variables (normalised data, Spearman correlation) which underlie the environmental patterns among samples and (c) time and vectors of environmental variables. Sampling occasions 1=Sep-17, 2=Nov-17, 3=Feb-18 and 4=Apr-18. </w:t>
      </w:r>
    </w:p>
    <w:p w14:paraId="149E17CD" w14:textId="77777777" w:rsidR="00547298" w:rsidRPr="00F11F73" w:rsidRDefault="00547298" w:rsidP="00547298">
      <w:pPr>
        <w:pStyle w:val="Heading7"/>
      </w:pPr>
      <w:r>
        <w:t>Discussion</w:t>
      </w:r>
    </w:p>
    <w:p w14:paraId="1003C3A8" w14:textId="77777777" w:rsidR="00547298" w:rsidRDefault="00547298" w:rsidP="00547298">
      <w:pPr>
        <w:pStyle w:val="Heading8"/>
      </w:pPr>
      <w:r w:rsidRPr="00311865">
        <w:t xml:space="preserve">Gwydir River </w:t>
      </w:r>
      <w:r>
        <w:t>continuous monitoring</w:t>
      </w:r>
    </w:p>
    <w:p w14:paraId="7B75AFA3" w14:textId="583DD661" w:rsidR="00547298" w:rsidRDefault="00547298" w:rsidP="00547298">
      <w:pPr>
        <w:rPr>
          <w:rFonts w:cs="Arial"/>
          <w:szCs w:val="20"/>
        </w:rPr>
      </w:pPr>
      <w:bookmarkStart w:id="68" w:name="_Hlk521568292"/>
      <w:r w:rsidRPr="00771A34">
        <w:rPr>
          <w:rFonts w:cs="Arial"/>
          <w:szCs w:val="20"/>
        </w:rPr>
        <w:t>In this water year,</w:t>
      </w:r>
      <w:r w:rsidR="005220F4">
        <w:rPr>
          <w:rFonts w:cs="Arial"/>
          <w:szCs w:val="20"/>
        </w:rPr>
        <w:t xml:space="preserve"> the e</w:t>
      </w:r>
      <w:r>
        <w:rPr>
          <w:rFonts w:cs="Arial"/>
          <w:szCs w:val="20"/>
        </w:rPr>
        <w:t xml:space="preserve">arly </w:t>
      </w:r>
      <w:r w:rsidR="005220F4">
        <w:rPr>
          <w:rFonts w:cs="Arial"/>
          <w:szCs w:val="20"/>
        </w:rPr>
        <w:t>s</w:t>
      </w:r>
      <w:r>
        <w:rPr>
          <w:rFonts w:cs="Arial"/>
          <w:szCs w:val="20"/>
        </w:rPr>
        <w:t xml:space="preserve">eason </w:t>
      </w:r>
      <w:r w:rsidR="005220F4">
        <w:rPr>
          <w:rFonts w:cs="Arial"/>
          <w:szCs w:val="20"/>
        </w:rPr>
        <w:t>s</w:t>
      </w:r>
      <w:r>
        <w:rPr>
          <w:rFonts w:cs="Arial"/>
          <w:szCs w:val="20"/>
        </w:rPr>
        <w:t xml:space="preserve">timulus </w:t>
      </w:r>
      <w:r w:rsidR="005220F4">
        <w:rPr>
          <w:rFonts w:cs="Arial"/>
          <w:szCs w:val="20"/>
        </w:rPr>
        <w:t>f</w:t>
      </w:r>
      <w:r>
        <w:rPr>
          <w:rFonts w:cs="Arial"/>
          <w:szCs w:val="20"/>
        </w:rPr>
        <w:t xml:space="preserve">low (event 1) and </w:t>
      </w:r>
      <w:r w:rsidR="005220F4">
        <w:rPr>
          <w:rFonts w:cs="Arial"/>
          <w:szCs w:val="20"/>
        </w:rPr>
        <w:t>s</w:t>
      </w:r>
      <w:r>
        <w:rPr>
          <w:rFonts w:cs="Arial"/>
          <w:szCs w:val="20"/>
        </w:rPr>
        <w:t xml:space="preserve">table </w:t>
      </w:r>
      <w:r w:rsidR="005220F4">
        <w:rPr>
          <w:rFonts w:cs="Arial"/>
          <w:szCs w:val="20"/>
        </w:rPr>
        <w:t>f</w:t>
      </w:r>
      <w:r>
        <w:rPr>
          <w:rFonts w:cs="Arial"/>
          <w:szCs w:val="20"/>
        </w:rPr>
        <w:t xml:space="preserve">ish </w:t>
      </w:r>
      <w:r w:rsidR="005220F4">
        <w:rPr>
          <w:rFonts w:cs="Arial"/>
          <w:szCs w:val="20"/>
        </w:rPr>
        <w:t>f</w:t>
      </w:r>
      <w:r>
        <w:rPr>
          <w:rFonts w:cs="Arial"/>
          <w:szCs w:val="20"/>
        </w:rPr>
        <w:t>low (event 2) environmental water events sign</w:t>
      </w:r>
      <w:r w:rsidRPr="00771A34">
        <w:rPr>
          <w:rFonts w:cs="Arial"/>
          <w:szCs w:val="20"/>
        </w:rPr>
        <w:t xml:space="preserve">ificantly reduced pH and conductivity when compared </w:t>
      </w:r>
      <w:r>
        <w:rPr>
          <w:rFonts w:cs="Arial"/>
          <w:szCs w:val="20"/>
        </w:rPr>
        <w:t>with</w:t>
      </w:r>
      <w:r w:rsidRPr="00771A34">
        <w:rPr>
          <w:rFonts w:cs="Arial"/>
          <w:szCs w:val="20"/>
        </w:rPr>
        <w:t xml:space="preserve"> non-environmental water periods</w:t>
      </w:r>
      <w:r>
        <w:rPr>
          <w:rFonts w:cs="Arial"/>
          <w:szCs w:val="20"/>
        </w:rPr>
        <w:t>. This is consistent with observations made in previous years of the LTIM project</w:t>
      </w:r>
      <w:r w:rsidRPr="00EB534C">
        <w:rPr>
          <w:rFonts w:cs="Arial"/>
          <w:szCs w:val="20"/>
        </w:rPr>
        <w:t xml:space="preserve">. </w:t>
      </w:r>
      <w:r>
        <w:rPr>
          <w:rFonts w:cs="Arial"/>
          <w:szCs w:val="20"/>
        </w:rPr>
        <w:t>T</w:t>
      </w:r>
      <w:r w:rsidRPr="00EB534C">
        <w:rPr>
          <w:rFonts w:cs="Arial"/>
          <w:szCs w:val="20"/>
        </w:rPr>
        <w:t xml:space="preserve">he delivery of environmental water </w:t>
      </w:r>
      <w:r>
        <w:rPr>
          <w:rFonts w:cs="Arial"/>
          <w:szCs w:val="20"/>
        </w:rPr>
        <w:t xml:space="preserve">in the two low steady flow </w:t>
      </w:r>
      <w:r w:rsidRPr="00EB534C">
        <w:rPr>
          <w:rFonts w:cs="Arial"/>
          <w:szCs w:val="20"/>
        </w:rPr>
        <w:t>event</w:t>
      </w:r>
      <w:r>
        <w:rPr>
          <w:rFonts w:cs="Arial"/>
          <w:szCs w:val="20"/>
        </w:rPr>
        <w:t>s</w:t>
      </w:r>
      <w:r w:rsidRPr="00EB534C">
        <w:rPr>
          <w:rFonts w:cs="Arial"/>
          <w:szCs w:val="20"/>
        </w:rPr>
        <w:t xml:space="preserve"> led to significant </w:t>
      </w:r>
      <w:r w:rsidR="00B909A2">
        <w:rPr>
          <w:rFonts w:cs="Arial"/>
          <w:szCs w:val="20"/>
        </w:rPr>
        <w:t xml:space="preserve">change </w:t>
      </w:r>
      <w:r w:rsidRPr="00EB534C">
        <w:rPr>
          <w:rFonts w:cs="Arial"/>
          <w:szCs w:val="20"/>
        </w:rPr>
        <w:t xml:space="preserve">of pH levels to </w:t>
      </w:r>
      <w:r>
        <w:rPr>
          <w:rFonts w:cs="Arial"/>
          <w:szCs w:val="20"/>
        </w:rPr>
        <w:t>within</w:t>
      </w:r>
      <w:r w:rsidRPr="00EB534C">
        <w:rPr>
          <w:rFonts w:cs="Arial"/>
          <w:szCs w:val="20"/>
        </w:rPr>
        <w:t xml:space="preserve"> the ANZECC water quality guideline.</w:t>
      </w:r>
      <w:r>
        <w:rPr>
          <w:rFonts w:cs="Arial"/>
          <w:szCs w:val="20"/>
        </w:rPr>
        <w:t xml:space="preserve"> </w:t>
      </w:r>
      <w:r w:rsidRPr="00771A34">
        <w:rPr>
          <w:rFonts w:cs="Arial"/>
          <w:szCs w:val="20"/>
        </w:rPr>
        <w:t>Th</w:t>
      </w:r>
      <w:r>
        <w:rPr>
          <w:rFonts w:cs="Arial"/>
          <w:szCs w:val="20"/>
        </w:rPr>
        <w:t xml:space="preserve">ese </w:t>
      </w:r>
      <w:r w:rsidRPr="00771A34">
        <w:rPr>
          <w:rFonts w:cs="Arial"/>
          <w:szCs w:val="20"/>
        </w:rPr>
        <w:t>processes reflect the dilution effects provided by environmental water, and the changes in water chemistry associated with the increase in discharge and wetted area of channels.</w:t>
      </w:r>
    </w:p>
    <w:p w14:paraId="6CDFF57A" w14:textId="5DE12F6F" w:rsidR="00547298" w:rsidRDefault="00547298" w:rsidP="00547298">
      <w:pPr>
        <w:rPr>
          <w:rFonts w:cs="Arial"/>
          <w:szCs w:val="20"/>
        </w:rPr>
      </w:pPr>
      <w:r>
        <w:rPr>
          <w:rFonts w:cs="Arial"/>
          <w:szCs w:val="20"/>
        </w:rPr>
        <w:t xml:space="preserve">Flow conditions in 2017-18 (peak flow around 9,200 ML/d) were similar in magnitude with 2015-16 (peak flow around 11,400 ML/d), lower in magnitude than 2016-17 (peak flow around 39,400 ML/d) and higher in magnitude than 2014-15 (peak flow around 5,400 ML/d). Four years of water quality monitoring at the Pallamallawa station on the Gwydir River have showed the delivery of environmental water has consistently produced significant improvements of pH, conductivity and turbidity regardless of the annual flow magnitude. On the other hand, the response of dissolved oxygen has been variable with the delivery </w:t>
      </w:r>
      <w:r w:rsidRPr="00771A82">
        <w:rPr>
          <w:rFonts w:cs="Arial"/>
          <w:szCs w:val="20"/>
        </w:rPr>
        <w:t>of env</w:t>
      </w:r>
      <w:r>
        <w:rPr>
          <w:rFonts w:cs="Arial"/>
          <w:szCs w:val="20"/>
        </w:rPr>
        <w:t>ironmental water over the</w:t>
      </w:r>
      <w:r w:rsidRPr="00771A82">
        <w:rPr>
          <w:rFonts w:cs="Arial"/>
          <w:szCs w:val="20"/>
        </w:rPr>
        <w:t xml:space="preserve"> different water years. </w:t>
      </w:r>
      <w:r>
        <w:rPr>
          <w:rFonts w:cs="Arial"/>
          <w:szCs w:val="20"/>
        </w:rPr>
        <w:t>We suggest</w:t>
      </w:r>
      <w:r w:rsidRPr="00771A82">
        <w:rPr>
          <w:rFonts w:cs="Arial"/>
          <w:szCs w:val="20"/>
        </w:rPr>
        <w:t xml:space="preserve"> that inter-annual hydrological variability and antecedent flow condition play important roles in </w:t>
      </w:r>
      <w:r>
        <w:rPr>
          <w:rFonts w:cs="Arial"/>
          <w:szCs w:val="20"/>
        </w:rPr>
        <w:t xml:space="preserve">dissolved oxygen </w:t>
      </w:r>
      <w:r w:rsidRPr="00771A82">
        <w:rPr>
          <w:rFonts w:cs="Arial"/>
          <w:szCs w:val="20"/>
        </w:rPr>
        <w:t xml:space="preserve">variability, highlighting the importance of long-term monitoring in highly dynamic systems. </w:t>
      </w:r>
      <w:r>
        <w:rPr>
          <w:rFonts w:cs="Arial"/>
          <w:szCs w:val="20"/>
        </w:rPr>
        <w:t>The mechanism driving changes in dissolved oxygen concentrations and stream metabolism will become clearer with data from newly added additional sites in the coming water year.</w:t>
      </w:r>
      <w:bookmarkEnd w:id="68"/>
      <w:r w:rsidRPr="00771A82">
        <w:rPr>
          <w:rFonts w:cs="Arial"/>
          <w:color w:val="FF0000"/>
          <w:szCs w:val="20"/>
        </w:rPr>
        <w:t xml:space="preserve"> </w:t>
      </w:r>
    </w:p>
    <w:p w14:paraId="66D92D7F" w14:textId="77777777" w:rsidR="00547298" w:rsidRPr="00F11F73" w:rsidRDefault="00547298" w:rsidP="00547298">
      <w:pPr>
        <w:pStyle w:val="Heading8"/>
      </w:pPr>
      <w:r w:rsidRPr="00F11F73">
        <w:t>Stream metabolism monitoring in four additional sites</w:t>
      </w:r>
    </w:p>
    <w:p w14:paraId="34B35BCC" w14:textId="574B649E" w:rsidR="00547298" w:rsidRPr="00F11F73" w:rsidRDefault="00547298" w:rsidP="00547298">
      <w:pPr>
        <w:rPr>
          <w:rFonts w:cs="Arial"/>
          <w:szCs w:val="20"/>
        </w:rPr>
      </w:pPr>
      <w:r w:rsidRPr="00F11F73">
        <w:rPr>
          <w:rFonts w:cs="Arial"/>
          <w:szCs w:val="20"/>
        </w:rPr>
        <w:t>Four additional stre</w:t>
      </w:r>
      <w:r>
        <w:rPr>
          <w:rFonts w:cs="Arial"/>
          <w:szCs w:val="20"/>
        </w:rPr>
        <w:t>am metabolism sit</w:t>
      </w:r>
      <w:r w:rsidRPr="00F11F73">
        <w:rPr>
          <w:rFonts w:cs="Arial"/>
          <w:szCs w:val="20"/>
        </w:rPr>
        <w:t xml:space="preserve">es </w:t>
      </w:r>
      <w:r>
        <w:rPr>
          <w:rFonts w:cs="Arial"/>
          <w:szCs w:val="20"/>
        </w:rPr>
        <w:t xml:space="preserve">located </w:t>
      </w:r>
      <w:r w:rsidRPr="00F11F73">
        <w:rPr>
          <w:rFonts w:cs="Arial"/>
          <w:szCs w:val="20"/>
        </w:rPr>
        <w:t xml:space="preserve">in channel habitats were added in 2017-18 to improve detection of longitudinal trends in water quality and metabolism. These sites experienced a similar </w:t>
      </w:r>
      <w:r w:rsidR="00B909A2">
        <w:rPr>
          <w:rFonts w:cs="Arial"/>
          <w:szCs w:val="20"/>
        </w:rPr>
        <w:t>discharge pattern</w:t>
      </w:r>
      <w:r w:rsidRPr="00F11F73">
        <w:rPr>
          <w:rFonts w:cs="Arial"/>
          <w:szCs w:val="20"/>
        </w:rPr>
        <w:t xml:space="preserve">. </w:t>
      </w:r>
      <w:bookmarkStart w:id="69" w:name="_Hlk521567800"/>
      <w:r w:rsidRPr="00F11F73">
        <w:rPr>
          <w:rFonts w:cs="Arial"/>
          <w:szCs w:val="20"/>
        </w:rPr>
        <w:t xml:space="preserve">The delivery of environmental water in the </w:t>
      </w:r>
      <w:r w:rsidR="00E96E69">
        <w:rPr>
          <w:rFonts w:cs="Arial"/>
          <w:szCs w:val="20"/>
        </w:rPr>
        <w:t>Northern</w:t>
      </w:r>
      <w:r w:rsidRPr="00F11F73">
        <w:rPr>
          <w:rFonts w:cs="Arial"/>
          <w:szCs w:val="20"/>
        </w:rPr>
        <w:t xml:space="preserve"> Connecti</w:t>
      </w:r>
      <w:r w:rsidR="00E96E69">
        <w:rPr>
          <w:rFonts w:cs="Arial"/>
          <w:szCs w:val="20"/>
        </w:rPr>
        <w:t>vity</w:t>
      </w:r>
      <w:r w:rsidRPr="00F11F73">
        <w:rPr>
          <w:rFonts w:cs="Arial"/>
          <w:szCs w:val="20"/>
        </w:rPr>
        <w:t xml:space="preserve"> </w:t>
      </w:r>
      <w:r w:rsidR="00E96E69">
        <w:rPr>
          <w:rFonts w:cs="Arial"/>
          <w:szCs w:val="20"/>
        </w:rPr>
        <w:t>Event</w:t>
      </w:r>
      <w:r w:rsidRPr="00F11F73">
        <w:rPr>
          <w:rFonts w:cs="Arial"/>
          <w:szCs w:val="20"/>
        </w:rPr>
        <w:t xml:space="preserve"> (event 4) during the base flow period led to significant improvement of dissolved oxygen within two days of the event commencing. This improvement in dissolved oxygen was maintained throughout the whole environmental water event for at least another 26 days (until the last available data point). However, dissolved oxygen had an inconsistent response to the delivery of environmental water in the </w:t>
      </w:r>
      <w:r>
        <w:rPr>
          <w:rFonts w:cs="Arial"/>
          <w:szCs w:val="20"/>
        </w:rPr>
        <w:t>other three monitored events</w:t>
      </w:r>
      <w:r w:rsidRPr="00F11F73">
        <w:rPr>
          <w:rFonts w:cs="Arial"/>
          <w:szCs w:val="20"/>
        </w:rPr>
        <w:t xml:space="preserve">. From observations in 2015-16, </w:t>
      </w:r>
      <w:r>
        <w:rPr>
          <w:rFonts w:cs="Arial"/>
          <w:szCs w:val="20"/>
        </w:rPr>
        <w:t>it appears</w:t>
      </w:r>
      <w:r w:rsidRPr="00F11F73">
        <w:rPr>
          <w:rFonts w:cs="Arial"/>
          <w:szCs w:val="20"/>
        </w:rPr>
        <w:t xml:space="preserve"> that changes in dissolved oxygen concentrations during environmental water </w:t>
      </w:r>
      <w:r>
        <w:rPr>
          <w:rFonts w:cs="Arial"/>
          <w:szCs w:val="20"/>
        </w:rPr>
        <w:t xml:space="preserve">releases undertaken during </w:t>
      </w:r>
      <w:r w:rsidRPr="00F11F73">
        <w:rPr>
          <w:rFonts w:cs="Arial"/>
          <w:szCs w:val="20"/>
        </w:rPr>
        <w:t>natural</w:t>
      </w:r>
      <w:r>
        <w:rPr>
          <w:rFonts w:cs="Arial"/>
          <w:szCs w:val="20"/>
        </w:rPr>
        <w:t>ly</w:t>
      </w:r>
      <w:r w:rsidRPr="00F11F73">
        <w:rPr>
          <w:rFonts w:cs="Arial"/>
          <w:szCs w:val="20"/>
        </w:rPr>
        <w:t xml:space="preserve"> variable flow period</w:t>
      </w:r>
      <w:r>
        <w:rPr>
          <w:rFonts w:cs="Arial"/>
          <w:szCs w:val="20"/>
        </w:rPr>
        <w:t>s</w:t>
      </w:r>
      <w:r w:rsidRPr="00F11F73">
        <w:rPr>
          <w:rFonts w:cs="Arial"/>
          <w:szCs w:val="20"/>
        </w:rPr>
        <w:t xml:space="preserve"> (defined as discharge less than 5,000 ML/d at Pallamallawa) are likely to be the response to complex interactions between multiple factors such as nutrient concentrations and turbidity. </w:t>
      </w:r>
    </w:p>
    <w:p w14:paraId="5FD561D9" w14:textId="3A018D1C" w:rsidR="00547298" w:rsidRPr="00F11F73" w:rsidRDefault="00547298" w:rsidP="00547298">
      <w:pPr>
        <w:rPr>
          <w:rFonts w:cs="Arial"/>
          <w:szCs w:val="20"/>
        </w:rPr>
      </w:pPr>
      <w:r>
        <w:rPr>
          <w:rFonts w:cs="Arial"/>
          <w:szCs w:val="20"/>
        </w:rPr>
        <w:t>T</w:t>
      </w:r>
      <w:r w:rsidRPr="00F11F73">
        <w:rPr>
          <w:rFonts w:cs="Arial"/>
          <w:szCs w:val="20"/>
        </w:rPr>
        <w:t xml:space="preserve">he </w:t>
      </w:r>
      <w:r w:rsidR="005220F4">
        <w:rPr>
          <w:rFonts w:cs="Arial"/>
          <w:szCs w:val="20"/>
        </w:rPr>
        <w:t>s</w:t>
      </w:r>
      <w:r w:rsidRPr="00F11F73">
        <w:rPr>
          <w:rFonts w:cs="Arial"/>
          <w:szCs w:val="20"/>
        </w:rPr>
        <w:t xml:space="preserve">table </w:t>
      </w:r>
      <w:r w:rsidR="005220F4">
        <w:rPr>
          <w:rFonts w:cs="Arial"/>
          <w:szCs w:val="20"/>
        </w:rPr>
        <w:t>f</w:t>
      </w:r>
      <w:r w:rsidRPr="00F11F73">
        <w:rPr>
          <w:rFonts w:cs="Arial"/>
          <w:szCs w:val="20"/>
        </w:rPr>
        <w:t xml:space="preserve">ish </w:t>
      </w:r>
      <w:r w:rsidR="005220F4">
        <w:rPr>
          <w:rFonts w:cs="Arial"/>
          <w:szCs w:val="20"/>
        </w:rPr>
        <w:t>f</w:t>
      </w:r>
      <w:r w:rsidRPr="00F11F73">
        <w:rPr>
          <w:rFonts w:cs="Arial"/>
          <w:szCs w:val="20"/>
        </w:rPr>
        <w:t xml:space="preserve">low (event 2) and </w:t>
      </w:r>
      <w:r w:rsidR="005220F4">
        <w:rPr>
          <w:rFonts w:cs="Arial"/>
          <w:szCs w:val="20"/>
        </w:rPr>
        <w:t>s</w:t>
      </w:r>
      <w:r w:rsidRPr="00F11F73">
        <w:rPr>
          <w:rFonts w:cs="Arial"/>
          <w:szCs w:val="20"/>
        </w:rPr>
        <w:t xml:space="preserve">upplementary event (event 3) led to a decrease in the rate of NPP but did not show significant change in the rates of GPP and ER. From all available data in this water year, increased discharge generally led to decreasing rates of GPP and ER. This suggests that increased discharge </w:t>
      </w:r>
      <w:r>
        <w:rPr>
          <w:rFonts w:cs="Arial"/>
          <w:szCs w:val="20"/>
        </w:rPr>
        <w:t xml:space="preserve">stimulated a </w:t>
      </w:r>
      <w:r w:rsidRPr="00F11F73">
        <w:rPr>
          <w:rFonts w:cs="Arial"/>
          <w:szCs w:val="20"/>
        </w:rPr>
        <w:t>shift toward a more heterotrophic system.</w:t>
      </w:r>
      <w:bookmarkEnd w:id="69"/>
      <w:r w:rsidRPr="00F11F73">
        <w:rPr>
          <w:rFonts w:cs="Arial"/>
          <w:szCs w:val="20"/>
        </w:rPr>
        <w:t xml:space="preserve">  </w:t>
      </w:r>
    </w:p>
    <w:p w14:paraId="18179947" w14:textId="77777777" w:rsidR="00547298" w:rsidRPr="00F11F73" w:rsidRDefault="00547298" w:rsidP="00547298">
      <w:pPr>
        <w:rPr>
          <w:rFonts w:cs="Arial"/>
          <w:szCs w:val="20"/>
        </w:rPr>
      </w:pPr>
      <w:r w:rsidRPr="00F11F73">
        <w:rPr>
          <w:rFonts w:cs="Arial"/>
          <w:szCs w:val="20"/>
        </w:rPr>
        <w:t xml:space="preserve">During the natural flow pulse event (4,200 ML/d at </w:t>
      </w:r>
      <w:r w:rsidRPr="00F11F73">
        <w:rPr>
          <w:szCs w:val="20"/>
        </w:rPr>
        <w:t>gauge station 418042 Gwydir D/S Tareelaroi</w:t>
      </w:r>
      <w:r w:rsidRPr="00F11F73">
        <w:rPr>
          <w:rFonts w:cs="Arial"/>
          <w:szCs w:val="20"/>
        </w:rPr>
        <w:t>) in mid- October 2017, dissolved oxygen decreased 10-20% in a few days after the peak flow without creating adverse conditions for aquatic biota</w:t>
      </w:r>
      <w:r>
        <w:rPr>
          <w:rFonts w:cs="Arial"/>
          <w:szCs w:val="20"/>
        </w:rPr>
        <w:t>. This likely resulted from the flow pulse</w:t>
      </w:r>
      <w:r w:rsidRPr="00F11F73">
        <w:rPr>
          <w:rFonts w:cs="Arial"/>
          <w:szCs w:val="20"/>
        </w:rPr>
        <w:t xml:space="preserve"> transport</w:t>
      </w:r>
      <w:r>
        <w:rPr>
          <w:rFonts w:cs="Arial"/>
          <w:szCs w:val="20"/>
        </w:rPr>
        <w:t>ing</w:t>
      </w:r>
      <w:r w:rsidRPr="00F11F73">
        <w:rPr>
          <w:rFonts w:cs="Arial"/>
          <w:szCs w:val="20"/>
        </w:rPr>
        <w:t xml:space="preserve"> nutrients </w:t>
      </w:r>
      <w:r>
        <w:rPr>
          <w:rFonts w:cs="Arial"/>
          <w:szCs w:val="20"/>
        </w:rPr>
        <w:t xml:space="preserve">which </w:t>
      </w:r>
      <w:r w:rsidRPr="00F11F73">
        <w:rPr>
          <w:rFonts w:cs="Arial"/>
          <w:szCs w:val="20"/>
        </w:rPr>
        <w:t>stimulate</w:t>
      </w:r>
      <w:r>
        <w:rPr>
          <w:rFonts w:cs="Arial"/>
          <w:szCs w:val="20"/>
        </w:rPr>
        <w:t>d</w:t>
      </w:r>
      <w:r w:rsidRPr="00F11F73">
        <w:rPr>
          <w:rFonts w:cs="Arial"/>
          <w:szCs w:val="20"/>
        </w:rPr>
        <w:t xml:space="preserve"> productivity and subsequently reduced oxygen concentrations through respiration. During </w:t>
      </w:r>
      <w:r>
        <w:rPr>
          <w:rFonts w:cs="Arial"/>
          <w:szCs w:val="20"/>
        </w:rPr>
        <w:t xml:space="preserve">the </w:t>
      </w:r>
      <w:r w:rsidRPr="00F11F73">
        <w:rPr>
          <w:rFonts w:cs="Arial"/>
          <w:szCs w:val="20"/>
        </w:rPr>
        <w:t>natural base flow period in March 2018, dissolved oxygen concentrations decreased to critically low level</w:t>
      </w:r>
      <w:r>
        <w:rPr>
          <w:rFonts w:cs="Arial"/>
          <w:szCs w:val="20"/>
        </w:rPr>
        <w:t xml:space="preserve">s in GW2 and GW6. This is consistent with the </w:t>
      </w:r>
      <w:r w:rsidRPr="00F11F73">
        <w:rPr>
          <w:rFonts w:cs="Arial"/>
          <w:szCs w:val="20"/>
        </w:rPr>
        <w:t xml:space="preserve">natural cycle of water quality </w:t>
      </w:r>
      <w:r>
        <w:rPr>
          <w:rFonts w:cs="Arial"/>
          <w:szCs w:val="20"/>
        </w:rPr>
        <w:t xml:space="preserve">which </w:t>
      </w:r>
      <w:r w:rsidRPr="00F11F73">
        <w:rPr>
          <w:rFonts w:cs="Arial"/>
          <w:szCs w:val="20"/>
        </w:rPr>
        <w:t>deteriorates in the system during contraction phases</w:t>
      </w:r>
      <w:r>
        <w:rPr>
          <w:rFonts w:cs="Arial"/>
          <w:szCs w:val="20"/>
        </w:rPr>
        <w:t xml:space="preserve">. During these phases, </w:t>
      </w:r>
      <w:r w:rsidRPr="00F11F73">
        <w:rPr>
          <w:rFonts w:cs="Arial"/>
          <w:szCs w:val="20"/>
        </w:rPr>
        <w:t>evapoconcentration and internal nutrient cycling boost</w:t>
      </w:r>
      <w:r>
        <w:rPr>
          <w:rFonts w:cs="Arial"/>
          <w:szCs w:val="20"/>
        </w:rPr>
        <w:t>s</w:t>
      </w:r>
      <w:r w:rsidRPr="00F11F73">
        <w:rPr>
          <w:rFonts w:cs="Arial"/>
          <w:szCs w:val="20"/>
        </w:rPr>
        <w:t xml:space="preserve"> primary productivity and increase</w:t>
      </w:r>
      <w:r>
        <w:rPr>
          <w:rFonts w:cs="Arial"/>
          <w:szCs w:val="20"/>
        </w:rPr>
        <w:t>s</w:t>
      </w:r>
      <w:r w:rsidRPr="00F11F73">
        <w:rPr>
          <w:rFonts w:cs="Arial"/>
          <w:szCs w:val="20"/>
        </w:rPr>
        <w:t xml:space="preserve"> microbial productivity </w:t>
      </w:r>
      <w:r>
        <w:rPr>
          <w:rFonts w:cs="Arial"/>
          <w:szCs w:val="20"/>
        </w:rPr>
        <w:t>which</w:t>
      </w:r>
      <w:r w:rsidRPr="00F11F73">
        <w:rPr>
          <w:rFonts w:cs="Arial"/>
          <w:szCs w:val="20"/>
        </w:rPr>
        <w:t xml:space="preserve"> subsequently reduce</w:t>
      </w:r>
      <w:r>
        <w:rPr>
          <w:rFonts w:cs="Arial"/>
          <w:szCs w:val="20"/>
        </w:rPr>
        <w:t>s</w:t>
      </w:r>
      <w:r w:rsidRPr="00F11F73">
        <w:rPr>
          <w:rFonts w:cs="Arial"/>
          <w:szCs w:val="20"/>
        </w:rPr>
        <w:t xml:space="preserve"> oxygen concentrations through respiration. However, </w:t>
      </w:r>
      <w:r>
        <w:rPr>
          <w:rFonts w:cs="Arial"/>
          <w:szCs w:val="20"/>
        </w:rPr>
        <w:t xml:space="preserve">due to low data quality during these events, </w:t>
      </w:r>
      <w:r w:rsidRPr="00F11F73">
        <w:rPr>
          <w:rFonts w:cs="Arial"/>
          <w:szCs w:val="20"/>
        </w:rPr>
        <w:t>we do not have sufficient GPP, ER and NPP data to conclude the responses of metabolism</w:t>
      </w:r>
      <w:r>
        <w:rPr>
          <w:rFonts w:cs="Arial"/>
          <w:szCs w:val="20"/>
        </w:rPr>
        <w:t>.</w:t>
      </w:r>
      <w:r w:rsidRPr="00F11F73">
        <w:rPr>
          <w:rFonts w:cs="Arial"/>
          <w:szCs w:val="20"/>
        </w:rPr>
        <w:t xml:space="preserve"> </w:t>
      </w:r>
    </w:p>
    <w:p w14:paraId="5C5FEB4B" w14:textId="77777777" w:rsidR="00547298" w:rsidRPr="00F11F73" w:rsidRDefault="00547298" w:rsidP="00547298">
      <w:pPr>
        <w:pStyle w:val="Heading8"/>
      </w:pPr>
      <w:r w:rsidRPr="00F11F73">
        <w:t>Short term sampling</w:t>
      </w:r>
    </w:p>
    <w:p w14:paraId="66D2866B" w14:textId="384383A6" w:rsidR="00547298" w:rsidRPr="00F11F73" w:rsidRDefault="00547298" w:rsidP="00547298">
      <w:pPr>
        <w:rPr>
          <w:rFonts w:cs="Arial"/>
          <w:szCs w:val="20"/>
        </w:rPr>
      </w:pPr>
      <w:r w:rsidRPr="00F11F73">
        <w:rPr>
          <w:rFonts w:cs="Arial"/>
          <w:szCs w:val="20"/>
        </w:rPr>
        <w:t xml:space="preserve">In this water year, spot sampling </w:t>
      </w:r>
      <w:r>
        <w:rPr>
          <w:rFonts w:cs="Arial"/>
          <w:szCs w:val="20"/>
        </w:rPr>
        <w:t xml:space="preserve">over </w:t>
      </w:r>
      <w:r w:rsidRPr="00F11F73">
        <w:rPr>
          <w:rFonts w:cs="Arial"/>
          <w:szCs w:val="20"/>
        </w:rPr>
        <w:t xml:space="preserve">four occasions successfully captured the inundation and contraction cycle of environmental watering actions in the Selected Area. </w:t>
      </w:r>
      <w:r>
        <w:rPr>
          <w:rFonts w:cs="Arial"/>
          <w:szCs w:val="20"/>
        </w:rPr>
        <w:t xml:space="preserve">September </w:t>
      </w:r>
      <w:r w:rsidRPr="00F11F73">
        <w:rPr>
          <w:rFonts w:cs="Arial"/>
          <w:szCs w:val="20"/>
        </w:rPr>
        <w:t>and Nov</w:t>
      </w:r>
      <w:r>
        <w:rPr>
          <w:rFonts w:cs="Arial"/>
          <w:szCs w:val="20"/>
        </w:rPr>
        <w:t>ember 20</w:t>
      </w:r>
      <w:r w:rsidRPr="00F11F73">
        <w:rPr>
          <w:rFonts w:cs="Arial"/>
          <w:szCs w:val="20"/>
        </w:rPr>
        <w:t xml:space="preserve">17 sampling captured two environmental flow events aiming to create low steady flows in the Gwydir and Mehi Rivers. </w:t>
      </w:r>
      <w:r>
        <w:rPr>
          <w:rFonts w:cs="Arial"/>
          <w:szCs w:val="20"/>
        </w:rPr>
        <w:t>In contrast</w:t>
      </w:r>
      <w:r w:rsidRPr="00F11F73">
        <w:rPr>
          <w:rFonts w:cs="Arial"/>
          <w:szCs w:val="20"/>
        </w:rPr>
        <w:t xml:space="preserve">, sampling </w:t>
      </w:r>
      <w:r>
        <w:rPr>
          <w:rFonts w:cs="Arial"/>
          <w:szCs w:val="20"/>
        </w:rPr>
        <w:t>in</w:t>
      </w:r>
      <w:r w:rsidRPr="00F11F73">
        <w:rPr>
          <w:rFonts w:cs="Arial"/>
          <w:szCs w:val="20"/>
        </w:rPr>
        <w:t xml:space="preserve"> Feb</w:t>
      </w:r>
      <w:r>
        <w:rPr>
          <w:rFonts w:cs="Arial"/>
          <w:szCs w:val="20"/>
        </w:rPr>
        <w:t>ruary 20</w:t>
      </w:r>
      <w:r w:rsidRPr="00F11F73">
        <w:rPr>
          <w:rFonts w:cs="Arial"/>
          <w:szCs w:val="20"/>
        </w:rPr>
        <w:t>18 captured post environmental water conditions while Apr</w:t>
      </w:r>
      <w:r>
        <w:rPr>
          <w:rFonts w:cs="Arial"/>
          <w:szCs w:val="20"/>
        </w:rPr>
        <w:t>il 201</w:t>
      </w:r>
      <w:r w:rsidRPr="00F11F73">
        <w:rPr>
          <w:rFonts w:cs="Arial"/>
          <w:szCs w:val="20"/>
        </w:rPr>
        <w:t>8 represent</w:t>
      </w:r>
      <w:r>
        <w:rPr>
          <w:rFonts w:cs="Arial"/>
          <w:szCs w:val="20"/>
        </w:rPr>
        <w:t>ed</w:t>
      </w:r>
      <w:r w:rsidRPr="00F11F73">
        <w:rPr>
          <w:rFonts w:cs="Arial"/>
          <w:szCs w:val="20"/>
        </w:rPr>
        <w:t xml:space="preserve"> natural base flow condition</w:t>
      </w:r>
      <w:r w:rsidR="00B909A2">
        <w:rPr>
          <w:rFonts w:cs="Arial"/>
          <w:szCs w:val="20"/>
        </w:rPr>
        <w:t>s</w:t>
      </w:r>
      <w:r w:rsidRPr="00F11F73">
        <w:rPr>
          <w:rFonts w:cs="Arial"/>
          <w:szCs w:val="20"/>
        </w:rPr>
        <w:t xml:space="preserve"> in the Selected Area.</w:t>
      </w:r>
    </w:p>
    <w:p w14:paraId="357B9F79" w14:textId="32C5ED28" w:rsidR="00547298" w:rsidRPr="00F11F73" w:rsidRDefault="00547298" w:rsidP="00547298">
      <w:pPr>
        <w:rPr>
          <w:rFonts w:cs="Arial"/>
          <w:szCs w:val="20"/>
        </w:rPr>
      </w:pPr>
      <w:bookmarkStart w:id="70" w:name="_Hlk521568664"/>
      <w:r w:rsidRPr="00F11F73">
        <w:rPr>
          <w:rFonts w:cs="Arial"/>
          <w:szCs w:val="20"/>
        </w:rPr>
        <w:t>Water temperature during the four sampling occasions responded to broader regional climat</w:t>
      </w:r>
      <w:r>
        <w:rPr>
          <w:rFonts w:cs="Arial"/>
          <w:szCs w:val="20"/>
        </w:rPr>
        <w:t>ic</w:t>
      </w:r>
      <w:r w:rsidRPr="00F11F73">
        <w:rPr>
          <w:rFonts w:cs="Arial"/>
          <w:szCs w:val="20"/>
        </w:rPr>
        <w:t xml:space="preserve"> patterns rather than flow or other environmental conditions. All zones in the Selected Area had exceptionally high nitrogen and phosphorus concentrations consistent with </w:t>
      </w:r>
      <w:r>
        <w:rPr>
          <w:rFonts w:cs="Arial"/>
          <w:szCs w:val="20"/>
        </w:rPr>
        <w:t xml:space="preserve">previous </w:t>
      </w:r>
      <w:r w:rsidRPr="00F11F73">
        <w:rPr>
          <w:rFonts w:cs="Arial"/>
          <w:szCs w:val="20"/>
        </w:rPr>
        <w:t xml:space="preserve">observations </w:t>
      </w:r>
      <w:r>
        <w:rPr>
          <w:rFonts w:cs="Arial"/>
          <w:szCs w:val="20"/>
        </w:rPr>
        <w:t>during the LTIM project</w:t>
      </w:r>
      <w:r w:rsidRPr="00F11F73">
        <w:rPr>
          <w:rFonts w:cs="Arial"/>
          <w:szCs w:val="20"/>
        </w:rPr>
        <w:t xml:space="preserve">. As expected, water quality differed between </w:t>
      </w:r>
      <w:r w:rsidR="00B909A2">
        <w:rPr>
          <w:rFonts w:cs="Arial"/>
          <w:szCs w:val="20"/>
        </w:rPr>
        <w:t xml:space="preserve">the </w:t>
      </w:r>
      <w:r w:rsidRPr="00F11F73">
        <w:rPr>
          <w:rFonts w:cs="Arial"/>
          <w:szCs w:val="20"/>
        </w:rPr>
        <w:t>river channels and watercourse environments evidenced by marked differences in water column pH, turbidity, conductivity and nutrient concentrations.</w:t>
      </w:r>
      <w:bookmarkEnd w:id="70"/>
      <w:r w:rsidRPr="00F11F73">
        <w:rPr>
          <w:rFonts w:cs="Arial"/>
          <w:szCs w:val="20"/>
        </w:rPr>
        <w:t xml:space="preserve"> </w:t>
      </w:r>
    </w:p>
    <w:p w14:paraId="62A1AE4F" w14:textId="1E36FC9C" w:rsidR="00547298" w:rsidRPr="00F11F73" w:rsidRDefault="00547298" w:rsidP="00547298">
      <w:pPr>
        <w:rPr>
          <w:rFonts w:cs="Arial"/>
          <w:szCs w:val="20"/>
        </w:rPr>
      </w:pPr>
      <w:r w:rsidRPr="00F11F73">
        <w:rPr>
          <w:rFonts w:cs="Arial"/>
          <w:szCs w:val="20"/>
        </w:rPr>
        <w:t>In general, the Gwydir and Mehi River systems experienced similar rates of rise and fall during the four environmental flow events</w:t>
      </w:r>
      <w:r>
        <w:rPr>
          <w:rFonts w:cs="Arial"/>
          <w:szCs w:val="20"/>
        </w:rPr>
        <w:t>. T</w:t>
      </w:r>
      <w:r w:rsidRPr="00F11F73">
        <w:rPr>
          <w:rFonts w:cs="Arial"/>
          <w:szCs w:val="20"/>
        </w:rPr>
        <w:t>he Early Season Stimulus Flow peak</w:t>
      </w:r>
      <w:r>
        <w:rPr>
          <w:rFonts w:cs="Arial"/>
          <w:szCs w:val="20"/>
        </w:rPr>
        <w:t>ed</w:t>
      </w:r>
      <w:r w:rsidRPr="00F11F73">
        <w:rPr>
          <w:rFonts w:cs="Arial"/>
          <w:szCs w:val="20"/>
        </w:rPr>
        <w:t xml:space="preserve"> in the </w:t>
      </w:r>
      <w:r>
        <w:rPr>
          <w:rFonts w:cs="Arial"/>
          <w:szCs w:val="20"/>
        </w:rPr>
        <w:t>Gwydir River around 2,800</w:t>
      </w:r>
      <w:r w:rsidR="00B909A2">
        <w:rPr>
          <w:rFonts w:cs="Arial"/>
          <w:szCs w:val="20"/>
        </w:rPr>
        <w:t> </w:t>
      </w:r>
      <w:r>
        <w:rPr>
          <w:rFonts w:cs="Arial"/>
          <w:szCs w:val="20"/>
        </w:rPr>
        <w:t>ML/</w:t>
      </w:r>
      <w:r w:rsidR="00B909A2">
        <w:rPr>
          <w:rFonts w:cs="Arial"/>
          <w:szCs w:val="20"/>
        </w:rPr>
        <w:t>d</w:t>
      </w:r>
      <w:r>
        <w:rPr>
          <w:rFonts w:cs="Arial"/>
          <w:szCs w:val="20"/>
        </w:rPr>
        <w:t xml:space="preserve">, which was </w:t>
      </w:r>
      <w:r w:rsidRPr="00F11F73">
        <w:rPr>
          <w:rFonts w:cs="Arial"/>
          <w:szCs w:val="20"/>
        </w:rPr>
        <w:t>slightly higher than in the Mehi River (2,200 ML/d).</w:t>
      </w:r>
      <w:r w:rsidRPr="00F11F73">
        <w:rPr>
          <w:rFonts w:cs="Arial"/>
          <w:color w:val="FF0000"/>
          <w:szCs w:val="20"/>
        </w:rPr>
        <w:t xml:space="preserve"> </w:t>
      </w:r>
      <w:r w:rsidRPr="00F11F73">
        <w:rPr>
          <w:rFonts w:cs="Arial"/>
          <w:szCs w:val="20"/>
        </w:rPr>
        <w:t xml:space="preserve">In all river </w:t>
      </w:r>
      <w:r w:rsidRPr="00CC6992">
        <w:rPr>
          <w:rFonts w:cs="Arial"/>
          <w:szCs w:val="20"/>
        </w:rPr>
        <w:t xml:space="preserve">systems during this flow, the highest concentrations of TN, and lowest turbidity </w:t>
      </w:r>
      <w:r>
        <w:rPr>
          <w:rFonts w:cs="Arial"/>
          <w:szCs w:val="20"/>
        </w:rPr>
        <w:t>of any monitored flow</w:t>
      </w:r>
      <w:r w:rsidRPr="00CC6992">
        <w:rPr>
          <w:rFonts w:cs="Arial"/>
          <w:szCs w:val="20"/>
        </w:rPr>
        <w:t xml:space="preserve"> were recorded</w:t>
      </w:r>
      <w:r>
        <w:rPr>
          <w:rFonts w:cs="Arial"/>
          <w:szCs w:val="20"/>
        </w:rPr>
        <w:t xml:space="preserve">, </w:t>
      </w:r>
      <w:r w:rsidRPr="00CC6992">
        <w:rPr>
          <w:rFonts w:cs="Arial"/>
          <w:szCs w:val="20"/>
        </w:rPr>
        <w:t xml:space="preserve">reflecting </w:t>
      </w:r>
      <w:r w:rsidRPr="00F11F73">
        <w:rPr>
          <w:rFonts w:cs="Arial"/>
          <w:szCs w:val="20"/>
        </w:rPr>
        <w:t xml:space="preserve">longitudinal </w:t>
      </w:r>
      <w:r>
        <w:rPr>
          <w:rFonts w:cs="Arial"/>
          <w:szCs w:val="20"/>
        </w:rPr>
        <w:t>nutrient</w:t>
      </w:r>
      <w:r w:rsidRPr="00F11F73">
        <w:rPr>
          <w:rFonts w:cs="Arial"/>
          <w:szCs w:val="20"/>
        </w:rPr>
        <w:t xml:space="preserve"> inputs</w:t>
      </w:r>
      <w:r>
        <w:rPr>
          <w:rFonts w:cs="Arial"/>
          <w:szCs w:val="20"/>
        </w:rPr>
        <w:t xml:space="preserve"> </w:t>
      </w:r>
      <w:r w:rsidRPr="00F11F73">
        <w:rPr>
          <w:rFonts w:cs="Arial"/>
          <w:szCs w:val="20"/>
        </w:rPr>
        <w:fldChar w:fldCharType="begin"/>
      </w:r>
      <w:r w:rsidRPr="00F11F73">
        <w:rPr>
          <w:rFonts w:cs="Arial"/>
          <w:szCs w:val="20"/>
        </w:rPr>
        <w:instrText xml:space="preserve"> ADDIN EN.CITE &lt;EndNote&gt;&lt;Cite&gt;&lt;Author&gt;Bayley&lt;/Author&gt;&lt;Year&gt;1989&lt;/Year&gt;&lt;RecNum&gt;83&lt;/RecNum&gt;&lt;DisplayText&gt;(Bayley &amp;amp; Sparks, 1989)&lt;/DisplayText&gt;&lt;record&gt;&lt;rec-number&gt;83&lt;/rec-number&gt;&lt;foreign-keys&gt;&lt;key app="EN" db-id="vpsd0p950dzvpnexx92xfvtcwsw5dzd0sp0x" timestamp="1502152328"&gt;83&lt;/key&gt;&lt;/foreign-keys&gt;&lt;ref-type name="Conference Proceedings"&gt;10&lt;/ref-type&gt;&lt;contributors&gt;&lt;authors&gt;&lt;author&gt;Bayley, Peter B&lt;/author&gt;&lt;author&gt;Sparks, Richard E&lt;/author&gt;&lt;/authors&gt;&lt;/contributors&gt;&lt;titles&gt;&lt;title&gt;The flood pulse concept in river-floodplain systems&lt;/title&gt;&lt;secondary-title&gt;Proceedings of the International Large River Symposium. Dodge, DP (Ed). Can. Spec. Publ. Fish. Aquat. Sci&lt;/secondary-title&gt;&lt;/titles&gt;&lt;pages&gt;110-127&lt;/pages&gt;&lt;volume&gt;106&lt;/volume&gt;&lt;dates&gt;&lt;year&gt;1989&lt;/year&gt;&lt;/dates&gt;&lt;urls&gt;&lt;/urls&gt;&lt;/record&gt;&lt;/Cite&gt;&lt;/EndNote&gt;</w:instrText>
      </w:r>
      <w:r w:rsidRPr="00F11F73">
        <w:rPr>
          <w:rFonts w:cs="Arial"/>
          <w:szCs w:val="20"/>
        </w:rPr>
        <w:fldChar w:fldCharType="separate"/>
      </w:r>
      <w:r w:rsidRPr="00F11F73">
        <w:rPr>
          <w:rFonts w:cs="Arial"/>
          <w:noProof/>
          <w:szCs w:val="20"/>
        </w:rPr>
        <w:t>(Bayley &amp; Sparks, 1989)</w:t>
      </w:r>
      <w:r w:rsidRPr="00F11F73">
        <w:rPr>
          <w:rFonts w:cs="Arial"/>
          <w:szCs w:val="20"/>
        </w:rPr>
        <w:fldChar w:fldCharType="end"/>
      </w:r>
      <w:r w:rsidRPr="00F11F73">
        <w:rPr>
          <w:rFonts w:cs="Arial"/>
          <w:szCs w:val="20"/>
        </w:rPr>
        <w:t xml:space="preserve"> and the dilution effects of ions provided by environmental water. However, productivity measured as chlorophyll </w:t>
      </w:r>
      <w:r w:rsidRPr="00F11F73">
        <w:rPr>
          <w:rFonts w:cs="Arial"/>
          <w:i/>
          <w:szCs w:val="20"/>
        </w:rPr>
        <w:t>a</w:t>
      </w:r>
      <w:r w:rsidRPr="00F11F73">
        <w:rPr>
          <w:rFonts w:cs="Arial"/>
          <w:szCs w:val="20"/>
        </w:rPr>
        <w:t xml:space="preserve"> did not respond </w:t>
      </w:r>
      <w:r>
        <w:rPr>
          <w:rFonts w:cs="Arial"/>
          <w:szCs w:val="20"/>
        </w:rPr>
        <w:t xml:space="preserve">in a similar way to </w:t>
      </w:r>
      <w:r w:rsidRPr="00F11F73">
        <w:rPr>
          <w:rFonts w:cs="Arial"/>
          <w:szCs w:val="20"/>
        </w:rPr>
        <w:t xml:space="preserve">TN concentrations, suggesting that cooler temperatures may </w:t>
      </w:r>
      <w:r>
        <w:rPr>
          <w:rFonts w:cs="Arial"/>
          <w:szCs w:val="20"/>
        </w:rPr>
        <w:t xml:space="preserve">have </w:t>
      </w:r>
      <w:r w:rsidRPr="00F11F73">
        <w:rPr>
          <w:rFonts w:cs="Arial"/>
          <w:szCs w:val="20"/>
        </w:rPr>
        <w:t>limit</w:t>
      </w:r>
      <w:r>
        <w:rPr>
          <w:rFonts w:cs="Arial"/>
          <w:szCs w:val="20"/>
        </w:rPr>
        <w:t>ed</w:t>
      </w:r>
      <w:r w:rsidRPr="00F11F73">
        <w:rPr>
          <w:rFonts w:cs="Arial"/>
          <w:szCs w:val="20"/>
        </w:rPr>
        <w:t xml:space="preserve"> water column primary production</w:t>
      </w:r>
      <w:r>
        <w:rPr>
          <w:rFonts w:cs="Arial"/>
          <w:szCs w:val="20"/>
        </w:rPr>
        <w:t>,</w:t>
      </w:r>
      <w:r w:rsidRPr="00F11F73">
        <w:rPr>
          <w:rFonts w:cs="Arial"/>
          <w:szCs w:val="20"/>
        </w:rPr>
        <w:t xml:space="preserve"> or </w:t>
      </w:r>
      <w:r>
        <w:rPr>
          <w:rFonts w:cs="Arial"/>
          <w:szCs w:val="20"/>
        </w:rPr>
        <w:t xml:space="preserve">that </w:t>
      </w:r>
      <w:r w:rsidRPr="00F11F73">
        <w:rPr>
          <w:rFonts w:cs="Arial"/>
          <w:szCs w:val="20"/>
        </w:rPr>
        <w:t xml:space="preserve">nitrogen is not the limiting nutrient regulating production. </w:t>
      </w:r>
    </w:p>
    <w:p w14:paraId="6FA9063B" w14:textId="77777777" w:rsidR="00547298" w:rsidRPr="00F11F73" w:rsidRDefault="00547298" w:rsidP="00547298">
      <w:pPr>
        <w:rPr>
          <w:rFonts w:cs="Arial"/>
          <w:szCs w:val="20"/>
        </w:rPr>
      </w:pPr>
      <w:r w:rsidRPr="00F11F73">
        <w:rPr>
          <w:rFonts w:cs="Arial"/>
          <w:szCs w:val="20"/>
        </w:rPr>
        <w:t xml:space="preserve">During the natural base flow and contraction periods, pH reached the upper limit of the ANZECC guideline, mirroring the trend observed in the Gwydir River continuous monitoring station. Increases in chlorophyll </w:t>
      </w:r>
      <w:r w:rsidRPr="00F11F73">
        <w:rPr>
          <w:rFonts w:cs="Arial"/>
          <w:i/>
          <w:szCs w:val="20"/>
        </w:rPr>
        <w:t>a</w:t>
      </w:r>
      <w:r w:rsidRPr="00F11F73">
        <w:rPr>
          <w:rFonts w:cs="Arial"/>
          <w:szCs w:val="20"/>
        </w:rPr>
        <w:t xml:space="preserve"> concentrations were also observed in this sampling period, reflecting water quality deterioration in the system during </w:t>
      </w:r>
      <w:r>
        <w:rPr>
          <w:rFonts w:cs="Arial"/>
          <w:szCs w:val="20"/>
        </w:rPr>
        <w:t xml:space="preserve">the </w:t>
      </w:r>
      <w:r w:rsidRPr="00F11F73">
        <w:rPr>
          <w:rFonts w:cs="Arial"/>
          <w:szCs w:val="20"/>
        </w:rPr>
        <w:t xml:space="preserve">contraction phase. Increases in primary productivity during low flow periods were observed among all river sites suggesting these patterns were predominantly controlled by decreased flow and longitudinal disconnection. </w:t>
      </w:r>
      <w:r>
        <w:rPr>
          <w:rFonts w:cs="Arial"/>
          <w:szCs w:val="20"/>
        </w:rPr>
        <w:t>The r</w:t>
      </w:r>
      <w:r w:rsidRPr="00F11F73">
        <w:rPr>
          <w:rFonts w:cs="Arial"/>
          <w:szCs w:val="20"/>
        </w:rPr>
        <w:t xml:space="preserve">iver systems tended to be alkaline with higher turbidity than the wetlands due to </w:t>
      </w:r>
      <w:r>
        <w:rPr>
          <w:rFonts w:cs="Arial"/>
          <w:szCs w:val="20"/>
        </w:rPr>
        <w:t xml:space="preserve">the </w:t>
      </w:r>
      <w:r w:rsidRPr="00F11F73">
        <w:rPr>
          <w:rFonts w:cs="Arial"/>
          <w:szCs w:val="20"/>
        </w:rPr>
        <w:t>stronger influence of hydrological variation. Similar</w:t>
      </w:r>
      <w:r>
        <w:rPr>
          <w:rFonts w:cs="Arial"/>
          <w:szCs w:val="20"/>
        </w:rPr>
        <w:t>ly,</w:t>
      </w:r>
      <w:r w:rsidRPr="00F11F73">
        <w:rPr>
          <w:rFonts w:cs="Arial"/>
          <w:szCs w:val="20"/>
        </w:rPr>
        <w:t xml:space="preserve"> to 2016-17, turbidity in Moomin Creek was consistently higher than in the Mehi and Gwydir Rivers, suggesting that broader catchment influences such as local geology and sediment types </w:t>
      </w:r>
      <w:r>
        <w:rPr>
          <w:rFonts w:cs="Arial"/>
          <w:szCs w:val="20"/>
        </w:rPr>
        <w:t xml:space="preserve">may be </w:t>
      </w:r>
      <w:r w:rsidRPr="00F11F73">
        <w:rPr>
          <w:rFonts w:cs="Arial"/>
          <w:szCs w:val="20"/>
        </w:rPr>
        <w:t>influenc</w:t>
      </w:r>
      <w:r>
        <w:rPr>
          <w:rFonts w:cs="Arial"/>
          <w:szCs w:val="20"/>
        </w:rPr>
        <w:t>ing</w:t>
      </w:r>
      <w:r w:rsidRPr="00F11F73">
        <w:rPr>
          <w:rFonts w:cs="Arial"/>
          <w:szCs w:val="20"/>
        </w:rPr>
        <w:t xml:space="preserve"> local scale responses. </w:t>
      </w:r>
    </w:p>
    <w:p w14:paraId="4260F71A" w14:textId="74E50744" w:rsidR="00547298" w:rsidRPr="00F11F73" w:rsidRDefault="00547298" w:rsidP="00547298">
      <w:pPr>
        <w:rPr>
          <w:rFonts w:cs="Arial"/>
          <w:szCs w:val="20"/>
        </w:rPr>
      </w:pPr>
      <w:r w:rsidRPr="00F11F73">
        <w:rPr>
          <w:rFonts w:cs="Arial"/>
          <w:szCs w:val="20"/>
        </w:rPr>
        <w:t>In the wetlands, the Early Season Stimulus Flow in l</w:t>
      </w:r>
      <w:r>
        <w:rPr>
          <w:rFonts w:cs="Arial"/>
          <w:szCs w:val="20"/>
        </w:rPr>
        <w:t>ate winter and Stable Fish Flow</w:t>
      </w:r>
      <w:r w:rsidRPr="00F11F73">
        <w:rPr>
          <w:rFonts w:cs="Arial"/>
          <w:szCs w:val="20"/>
        </w:rPr>
        <w:t xml:space="preserve"> in early summer con</w:t>
      </w:r>
      <w:r>
        <w:rPr>
          <w:rFonts w:cs="Arial"/>
          <w:szCs w:val="20"/>
        </w:rPr>
        <w:t>nected the Gwydir River to the lower Gwydir w</w:t>
      </w:r>
      <w:r w:rsidRPr="00F11F73">
        <w:rPr>
          <w:rFonts w:cs="Arial"/>
          <w:szCs w:val="20"/>
        </w:rPr>
        <w:t>etland</w:t>
      </w:r>
      <w:r>
        <w:rPr>
          <w:rFonts w:cs="Arial"/>
          <w:szCs w:val="20"/>
        </w:rPr>
        <w:t>s</w:t>
      </w:r>
      <w:r w:rsidRPr="00F11F73">
        <w:rPr>
          <w:rFonts w:cs="Arial"/>
          <w:szCs w:val="20"/>
        </w:rPr>
        <w:t xml:space="preserve"> </w:t>
      </w:r>
      <w:r>
        <w:rPr>
          <w:rFonts w:cs="Arial"/>
          <w:szCs w:val="20"/>
        </w:rPr>
        <w:t>and</w:t>
      </w:r>
      <w:r w:rsidRPr="00F11F73">
        <w:rPr>
          <w:rFonts w:cs="Arial"/>
          <w:szCs w:val="20"/>
        </w:rPr>
        <w:t xml:space="preserve"> maintain</w:t>
      </w:r>
      <w:r>
        <w:rPr>
          <w:rFonts w:cs="Arial"/>
          <w:szCs w:val="20"/>
        </w:rPr>
        <w:t>ed</w:t>
      </w:r>
      <w:r w:rsidRPr="00F11F73">
        <w:rPr>
          <w:rFonts w:cs="Arial"/>
          <w:szCs w:val="20"/>
        </w:rPr>
        <w:t xml:space="preserve"> water levels in the Gingham </w:t>
      </w:r>
      <w:r w:rsidR="00B909A2">
        <w:rPr>
          <w:rFonts w:cs="Arial"/>
          <w:szCs w:val="20"/>
        </w:rPr>
        <w:t>w</w:t>
      </w:r>
      <w:r w:rsidRPr="00F11F73">
        <w:rPr>
          <w:rFonts w:cs="Arial"/>
          <w:szCs w:val="20"/>
        </w:rPr>
        <w:t xml:space="preserve">atercourse. During these two periods, pH and turbidity decreased in both wetland systems. However, </w:t>
      </w:r>
      <w:r>
        <w:rPr>
          <w:rFonts w:cs="Arial"/>
          <w:szCs w:val="20"/>
        </w:rPr>
        <w:t>as in the</w:t>
      </w:r>
      <w:r w:rsidRPr="00F11F73">
        <w:rPr>
          <w:rFonts w:cs="Arial"/>
          <w:szCs w:val="20"/>
        </w:rPr>
        <w:t xml:space="preserve"> river </w:t>
      </w:r>
      <w:r>
        <w:rPr>
          <w:rFonts w:cs="Arial"/>
          <w:szCs w:val="20"/>
        </w:rPr>
        <w:t>channels</w:t>
      </w:r>
      <w:r w:rsidRPr="00F11F73">
        <w:rPr>
          <w:rFonts w:cs="Arial"/>
          <w:szCs w:val="20"/>
        </w:rPr>
        <w:t>, primary productivity did not mirror increased nutrients</w:t>
      </w:r>
      <w:r>
        <w:rPr>
          <w:rFonts w:cs="Arial"/>
          <w:szCs w:val="20"/>
        </w:rPr>
        <w:t xml:space="preserve">. Again, it may be that the </w:t>
      </w:r>
      <w:r w:rsidRPr="00F11F73">
        <w:rPr>
          <w:rFonts w:cs="Arial"/>
          <w:szCs w:val="20"/>
        </w:rPr>
        <w:t>cooler temperature</w:t>
      </w:r>
      <w:r>
        <w:rPr>
          <w:rFonts w:cs="Arial"/>
          <w:szCs w:val="20"/>
        </w:rPr>
        <w:t>s</w:t>
      </w:r>
      <w:r w:rsidRPr="00F11F73">
        <w:rPr>
          <w:rFonts w:cs="Arial"/>
          <w:szCs w:val="20"/>
        </w:rPr>
        <w:t xml:space="preserve"> limit</w:t>
      </w:r>
      <w:r>
        <w:rPr>
          <w:rFonts w:cs="Arial"/>
          <w:szCs w:val="20"/>
        </w:rPr>
        <w:t>ed</w:t>
      </w:r>
      <w:r w:rsidRPr="00F11F73">
        <w:rPr>
          <w:rFonts w:cs="Arial"/>
          <w:szCs w:val="20"/>
        </w:rPr>
        <w:t xml:space="preserve"> primary producer metabolism rate</w:t>
      </w:r>
      <w:r>
        <w:rPr>
          <w:rFonts w:cs="Arial"/>
          <w:szCs w:val="20"/>
        </w:rPr>
        <w:t>s</w:t>
      </w:r>
      <w:r w:rsidRPr="00F11F73">
        <w:rPr>
          <w:rFonts w:cs="Arial"/>
          <w:szCs w:val="20"/>
        </w:rPr>
        <w:t xml:space="preserve"> </w:t>
      </w:r>
      <w:r>
        <w:rPr>
          <w:rFonts w:cs="Arial"/>
          <w:szCs w:val="20"/>
        </w:rPr>
        <w:t xml:space="preserve">in the wetlands, </w:t>
      </w:r>
      <w:r w:rsidRPr="00F11F73">
        <w:rPr>
          <w:rFonts w:cs="Arial"/>
          <w:szCs w:val="20"/>
        </w:rPr>
        <w:t>postpon</w:t>
      </w:r>
      <w:r>
        <w:rPr>
          <w:rFonts w:cs="Arial"/>
          <w:szCs w:val="20"/>
        </w:rPr>
        <w:t>ing</w:t>
      </w:r>
      <w:r w:rsidRPr="00F11F73">
        <w:rPr>
          <w:rFonts w:cs="Arial"/>
          <w:szCs w:val="20"/>
        </w:rPr>
        <w:t xml:space="preserve"> the primary production </w:t>
      </w:r>
      <w:r w:rsidR="00B909A2">
        <w:rPr>
          <w:rFonts w:cs="Arial"/>
          <w:szCs w:val="20"/>
        </w:rPr>
        <w:t>response</w:t>
      </w:r>
      <w:r w:rsidRPr="00F11F73">
        <w:rPr>
          <w:rFonts w:cs="Arial"/>
          <w:szCs w:val="20"/>
        </w:rPr>
        <w:t xml:space="preserve">. As temperature rose </w:t>
      </w:r>
      <w:r>
        <w:rPr>
          <w:rFonts w:cs="Arial"/>
          <w:szCs w:val="20"/>
        </w:rPr>
        <w:t>over summer and autumn</w:t>
      </w:r>
      <w:r w:rsidRPr="00F11F73">
        <w:rPr>
          <w:rFonts w:cs="Arial"/>
          <w:szCs w:val="20"/>
        </w:rPr>
        <w:t xml:space="preserve">, chlorophyll </w:t>
      </w:r>
      <w:r w:rsidRPr="00F11F73">
        <w:rPr>
          <w:rFonts w:cs="Arial"/>
          <w:i/>
          <w:szCs w:val="20"/>
        </w:rPr>
        <w:t>a</w:t>
      </w:r>
      <w:r w:rsidRPr="00F11F73">
        <w:rPr>
          <w:rFonts w:cs="Arial"/>
          <w:szCs w:val="20"/>
        </w:rPr>
        <w:t xml:space="preserve"> concentrations increased to peak levels and coincided with exceptionally high TN and TP concentrations</w:t>
      </w:r>
      <w:r>
        <w:rPr>
          <w:rFonts w:cs="Arial"/>
          <w:szCs w:val="20"/>
        </w:rPr>
        <w:t>, as flow levels in the wetlands reduced</w:t>
      </w:r>
      <w:r w:rsidRPr="00F11F73">
        <w:rPr>
          <w:rFonts w:cs="Arial"/>
          <w:szCs w:val="20"/>
        </w:rPr>
        <w:t>.</w:t>
      </w:r>
    </w:p>
    <w:p w14:paraId="1CF4690E" w14:textId="77777777" w:rsidR="00547298" w:rsidRPr="00F11F73" w:rsidRDefault="00547298" w:rsidP="00547298">
      <w:pPr>
        <w:pStyle w:val="Heading7"/>
      </w:pPr>
      <w:r w:rsidRPr="00F11F73">
        <w:t xml:space="preserve">Conclusion </w:t>
      </w:r>
    </w:p>
    <w:p w14:paraId="676EF1EF" w14:textId="007341CF" w:rsidR="00547298" w:rsidRPr="00F11F73" w:rsidRDefault="00547298" w:rsidP="00547298">
      <w:pPr>
        <w:rPr>
          <w:rFonts w:cs="Arial"/>
          <w:szCs w:val="20"/>
        </w:rPr>
      </w:pPr>
      <w:r w:rsidRPr="00F11F73">
        <w:rPr>
          <w:rFonts w:cs="Arial"/>
          <w:szCs w:val="20"/>
        </w:rPr>
        <w:t xml:space="preserve">In the Gwydir River, continuous monitoring </w:t>
      </w:r>
      <w:r w:rsidR="005220F4">
        <w:rPr>
          <w:rFonts w:cs="Arial"/>
          <w:szCs w:val="20"/>
        </w:rPr>
        <w:t xml:space="preserve">in 2017-18 </w:t>
      </w:r>
      <w:r>
        <w:rPr>
          <w:rFonts w:cs="Arial"/>
          <w:szCs w:val="20"/>
        </w:rPr>
        <w:t>showed that</w:t>
      </w:r>
      <w:r w:rsidRPr="00F11F73">
        <w:rPr>
          <w:rFonts w:cs="Arial"/>
          <w:szCs w:val="20"/>
        </w:rPr>
        <w:t xml:space="preserve"> </w:t>
      </w:r>
      <w:r>
        <w:rPr>
          <w:rFonts w:cs="Arial"/>
          <w:szCs w:val="20"/>
        </w:rPr>
        <w:t xml:space="preserve">the two smaller </w:t>
      </w:r>
      <w:r w:rsidRPr="00F11F73">
        <w:rPr>
          <w:rFonts w:cs="Arial"/>
          <w:szCs w:val="20"/>
        </w:rPr>
        <w:t>environmental</w:t>
      </w:r>
      <w:r>
        <w:rPr>
          <w:rFonts w:cs="Arial"/>
          <w:szCs w:val="20"/>
        </w:rPr>
        <w:t xml:space="preserve"> flow pulses </w:t>
      </w:r>
      <w:r w:rsidRPr="00F11F73">
        <w:rPr>
          <w:rFonts w:cs="Arial"/>
          <w:szCs w:val="20"/>
        </w:rPr>
        <w:t>in late winter and early summ</w:t>
      </w:r>
      <w:r>
        <w:rPr>
          <w:rFonts w:cs="Arial"/>
          <w:szCs w:val="20"/>
        </w:rPr>
        <w:t xml:space="preserve">er, </w:t>
      </w:r>
      <w:r w:rsidRPr="00F11F73">
        <w:rPr>
          <w:rFonts w:cs="Arial"/>
          <w:szCs w:val="20"/>
        </w:rPr>
        <w:t>reduced pH and conductivity through dilution</w:t>
      </w:r>
      <w:r>
        <w:rPr>
          <w:rFonts w:cs="Arial"/>
          <w:szCs w:val="20"/>
        </w:rPr>
        <w:t>. This is a similar trend to that found in previous years of the LTIM project</w:t>
      </w:r>
      <w:r w:rsidR="005220F4">
        <w:rPr>
          <w:rFonts w:cs="Arial"/>
          <w:szCs w:val="20"/>
        </w:rPr>
        <w:t>, and suggests a predictable relationship exists between these variables and flow delivery in this system</w:t>
      </w:r>
      <w:r w:rsidRPr="00F11F73">
        <w:rPr>
          <w:rFonts w:cs="Arial"/>
          <w:szCs w:val="20"/>
        </w:rPr>
        <w:t xml:space="preserve">. </w:t>
      </w:r>
      <w:bookmarkStart w:id="71" w:name="_Hlk521588542"/>
      <w:r w:rsidRPr="00F11F73">
        <w:rPr>
          <w:rFonts w:cs="Arial"/>
          <w:szCs w:val="20"/>
        </w:rPr>
        <w:t xml:space="preserve">The </w:t>
      </w:r>
      <w:r w:rsidR="00E96E69">
        <w:rPr>
          <w:rFonts w:cs="Arial"/>
          <w:szCs w:val="20"/>
        </w:rPr>
        <w:t>Northern Connectivity Event</w:t>
      </w:r>
      <w:r w:rsidRPr="00F11F73">
        <w:rPr>
          <w:rFonts w:cs="Arial"/>
          <w:szCs w:val="20"/>
        </w:rPr>
        <w:t xml:space="preserve"> delivered environmental water during the base flow period in autumn and led to significant improvement</w:t>
      </w:r>
      <w:r>
        <w:rPr>
          <w:rFonts w:cs="Arial"/>
          <w:szCs w:val="20"/>
        </w:rPr>
        <w:t>s</w:t>
      </w:r>
      <w:r w:rsidRPr="00F11F73">
        <w:rPr>
          <w:rFonts w:cs="Arial"/>
          <w:szCs w:val="20"/>
        </w:rPr>
        <w:t xml:space="preserve"> in dissolved oxygen concentrations within two days. However, </w:t>
      </w:r>
      <w:r>
        <w:rPr>
          <w:rFonts w:cs="Arial"/>
          <w:szCs w:val="20"/>
        </w:rPr>
        <w:t>similar responses in dissolved oxygen were not observed in the other flow periods monitored</w:t>
      </w:r>
      <w:r w:rsidRPr="00F11F73">
        <w:rPr>
          <w:rFonts w:cs="Arial"/>
          <w:szCs w:val="20"/>
        </w:rPr>
        <w:t>. It is proposed that antecedent flow condition and inter-annual hydrological variability play important roles in dissolved oxygen variability</w:t>
      </w:r>
      <w:r>
        <w:rPr>
          <w:rFonts w:cs="Arial"/>
          <w:szCs w:val="20"/>
        </w:rPr>
        <w:t xml:space="preserve"> within the Selected Area</w:t>
      </w:r>
      <w:r w:rsidRPr="00F11F73">
        <w:rPr>
          <w:rFonts w:cs="Arial"/>
          <w:szCs w:val="20"/>
        </w:rPr>
        <w:t>.</w:t>
      </w:r>
      <w:bookmarkEnd w:id="71"/>
      <w:r w:rsidRPr="00F11F73">
        <w:rPr>
          <w:rFonts w:cs="Arial"/>
          <w:szCs w:val="20"/>
        </w:rPr>
        <w:t xml:space="preserve"> </w:t>
      </w:r>
    </w:p>
    <w:p w14:paraId="26445257" w14:textId="450CFF3D" w:rsidR="00547298" w:rsidRPr="00F11F73" w:rsidRDefault="00547298" w:rsidP="00547298">
      <w:pPr>
        <w:rPr>
          <w:rFonts w:cs="Arial"/>
          <w:szCs w:val="20"/>
        </w:rPr>
      </w:pPr>
      <w:r w:rsidRPr="00F11F73">
        <w:rPr>
          <w:rFonts w:cs="Arial"/>
          <w:szCs w:val="20"/>
        </w:rPr>
        <w:t xml:space="preserve">In general, nutrient concentrations exceeded ANZECC guideline trigger values in all sites and times. </w:t>
      </w:r>
      <w:r>
        <w:rPr>
          <w:rFonts w:cs="Arial"/>
          <w:szCs w:val="20"/>
        </w:rPr>
        <w:t>The t</w:t>
      </w:r>
      <w:r w:rsidRPr="00F11F73">
        <w:rPr>
          <w:rFonts w:cs="Arial"/>
          <w:szCs w:val="20"/>
        </w:rPr>
        <w:t xml:space="preserve">wo </w:t>
      </w:r>
      <w:r>
        <w:rPr>
          <w:rFonts w:cs="Arial"/>
          <w:szCs w:val="20"/>
        </w:rPr>
        <w:t xml:space="preserve">flow pulses of </w:t>
      </w:r>
      <w:r w:rsidRPr="00F11F73">
        <w:rPr>
          <w:rFonts w:cs="Arial"/>
          <w:szCs w:val="20"/>
        </w:rPr>
        <w:t xml:space="preserve">environmental water </w:t>
      </w:r>
      <w:r>
        <w:rPr>
          <w:rFonts w:cs="Arial"/>
          <w:szCs w:val="20"/>
        </w:rPr>
        <w:t>early in the season provided</w:t>
      </w:r>
      <w:r w:rsidRPr="00F11F73">
        <w:rPr>
          <w:rFonts w:cs="Arial"/>
          <w:szCs w:val="20"/>
        </w:rPr>
        <w:t xml:space="preserve"> connect</w:t>
      </w:r>
      <w:r>
        <w:rPr>
          <w:rFonts w:cs="Arial"/>
          <w:szCs w:val="20"/>
        </w:rPr>
        <w:t>ion between</w:t>
      </w:r>
      <w:r w:rsidRPr="00F11F73">
        <w:rPr>
          <w:rFonts w:cs="Arial"/>
          <w:szCs w:val="20"/>
        </w:rPr>
        <w:t xml:space="preserve"> the Gwydir River </w:t>
      </w:r>
      <w:r>
        <w:rPr>
          <w:rFonts w:cs="Arial"/>
          <w:szCs w:val="20"/>
        </w:rPr>
        <w:t xml:space="preserve">and </w:t>
      </w:r>
      <w:r w:rsidRPr="00F11F73">
        <w:rPr>
          <w:rFonts w:cs="Arial"/>
          <w:szCs w:val="20"/>
        </w:rPr>
        <w:t>the lower Gwydir and Gingham watercourses and led to decreases in nutrient concentrations in all watercourses</w:t>
      </w:r>
      <w:r>
        <w:rPr>
          <w:rFonts w:cs="Arial"/>
          <w:szCs w:val="20"/>
        </w:rPr>
        <w:t xml:space="preserve"> sampled</w:t>
      </w:r>
      <w:r w:rsidRPr="00F11F73">
        <w:rPr>
          <w:rFonts w:cs="Arial"/>
          <w:szCs w:val="20"/>
        </w:rPr>
        <w:t xml:space="preserve">. On the other hand, the same events increased longitudinal transport of nutrients in all rivers.  It is plausible that the environmental water transported excess nutrients to river systems while it diluted very high nutrient concentrations in wetland systems in the </w:t>
      </w:r>
      <w:r>
        <w:rPr>
          <w:rFonts w:cs="Arial"/>
          <w:szCs w:val="20"/>
        </w:rPr>
        <w:t>Selected Area</w:t>
      </w:r>
      <w:r w:rsidRPr="00F11F73">
        <w:rPr>
          <w:rFonts w:cs="Arial"/>
          <w:szCs w:val="20"/>
        </w:rPr>
        <w:t xml:space="preserve">. The increase in chlorophyll </w:t>
      </w:r>
      <w:r w:rsidRPr="00311BD4">
        <w:rPr>
          <w:rFonts w:cs="Arial"/>
          <w:i/>
          <w:szCs w:val="20"/>
        </w:rPr>
        <w:t>a</w:t>
      </w:r>
      <w:r w:rsidRPr="00F11F73">
        <w:rPr>
          <w:rFonts w:cs="Arial"/>
          <w:szCs w:val="20"/>
        </w:rPr>
        <w:t xml:space="preserve"> did not occur immediately during environmental water actions. Instead, </w:t>
      </w:r>
      <w:r>
        <w:rPr>
          <w:rFonts w:cs="Arial"/>
          <w:szCs w:val="20"/>
        </w:rPr>
        <w:t xml:space="preserve">a </w:t>
      </w:r>
      <w:r w:rsidR="00DE1D8C">
        <w:rPr>
          <w:rFonts w:cs="Arial"/>
          <w:szCs w:val="20"/>
        </w:rPr>
        <w:t>spike</w:t>
      </w:r>
      <w:r>
        <w:rPr>
          <w:rFonts w:cs="Arial"/>
          <w:szCs w:val="20"/>
        </w:rPr>
        <w:t xml:space="preserve"> in </w:t>
      </w:r>
      <w:r w:rsidRPr="00F11F73">
        <w:rPr>
          <w:rFonts w:cs="Arial"/>
          <w:szCs w:val="20"/>
        </w:rPr>
        <w:t xml:space="preserve">chlorophyll </w:t>
      </w:r>
      <w:r w:rsidRPr="00311BD4">
        <w:rPr>
          <w:rFonts w:cs="Arial"/>
          <w:i/>
          <w:szCs w:val="20"/>
        </w:rPr>
        <w:t>a</w:t>
      </w:r>
      <w:r w:rsidRPr="00F11F73">
        <w:rPr>
          <w:rFonts w:cs="Arial"/>
          <w:szCs w:val="20"/>
        </w:rPr>
        <w:t xml:space="preserve"> </w:t>
      </w:r>
      <w:r>
        <w:rPr>
          <w:rFonts w:cs="Arial"/>
          <w:szCs w:val="20"/>
        </w:rPr>
        <w:t>occurred</w:t>
      </w:r>
      <w:r w:rsidRPr="00F11F73">
        <w:rPr>
          <w:rFonts w:cs="Arial"/>
          <w:szCs w:val="20"/>
        </w:rPr>
        <w:t xml:space="preserve"> with</w:t>
      </w:r>
      <w:r>
        <w:rPr>
          <w:rFonts w:cs="Arial"/>
          <w:szCs w:val="20"/>
        </w:rPr>
        <w:t xml:space="preserve"> the onset of</w:t>
      </w:r>
      <w:r w:rsidRPr="00F11F73">
        <w:rPr>
          <w:rFonts w:cs="Arial"/>
          <w:szCs w:val="20"/>
        </w:rPr>
        <w:t xml:space="preserve"> warmer temperature</w:t>
      </w:r>
      <w:r>
        <w:rPr>
          <w:rFonts w:cs="Arial"/>
          <w:szCs w:val="20"/>
        </w:rPr>
        <w:t>s. This suggests</w:t>
      </w:r>
      <w:r w:rsidRPr="00F11F73">
        <w:rPr>
          <w:rFonts w:cs="Arial"/>
          <w:szCs w:val="20"/>
        </w:rPr>
        <w:t xml:space="preserve"> temperature play</w:t>
      </w:r>
      <w:r>
        <w:rPr>
          <w:rFonts w:cs="Arial"/>
          <w:szCs w:val="20"/>
        </w:rPr>
        <w:t>s</w:t>
      </w:r>
      <w:r w:rsidRPr="00F11F73">
        <w:rPr>
          <w:rFonts w:cs="Arial"/>
          <w:szCs w:val="20"/>
        </w:rPr>
        <w:t xml:space="preserve"> a critical role </w:t>
      </w:r>
      <w:r>
        <w:rPr>
          <w:rFonts w:cs="Arial"/>
          <w:szCs w:val="20"/>
        </w:rPr>
        <w:t xml:space="preserve">in moderating productivity in this system, </w:t>
      </w:r>
      <w:r w:rsidRPr="00F11F73">
        <w:rPr>
          <w:rFonts w:cs="Arial"/>
          <w:szCs w:val="20"/>
        </w:rPr>
        <w:t>and highlight</w:t>
      </w:r>
      <w:r>
        <w:rPr>
          <w:rFonts w:cs="Arial"/>
          <w:szCs w:val="20"/>
        </w:rPr>
        <w:t>s</w:t>
      </w:r>
      <w:r w:rsidRPr="00F11F73">
        <w:rPr>
          <w:rFonts w:cs="Arial"/>
          <w:szCs w:val="20"/>
        </w:rPr>
        <w:t xml:space="preserve"> the potential ecological significance of the timing of flow events. </w:t>
      </w:r>
      <w:r w:rsidR="005220F4">
        <w:rPr>
          <w:rFonts w:cs="Arial"/>
          <w:szCs w:val="20"/>
        </w:rPr>
        <w:t>In an environmental flow delivery context, if flow releases are aimed at increasing productivity in the system, then they should be delivered over the warmer months of the year, to elicit a response.</w:t>
      </w:r>
    </w:p>
    <w:p w14:paraId="26179864" w14:textId="77777777" w:rsidR="00547298" w:rsidRDefault="00547298" w:rsidP="003B1019">
      <w:pPr>
        <w:pStyle w:val="Heading7"/>
      </w:pPr>
      <w:r>
        <w:t>References</w:t>
      </w:r>
    </w:p>
    <w:p w14:paraId="723E046C" w14:textId="77777777" w:rsidR="00547298" w:rsidRDefault="00547298" w:rsidP="00547298">
      <w:r>
        <w:t xml:space="preserve">Bayley, P. B., &amp; Sparks, R. E. 1989. </w:t>
      </w:r>
      <w:r w:rsidRPr="00F11F73">
        <w:rPr>
          <w:i/>
        </w:rPr>
        <w:t>The flood pulse concept in river-floodplain systems</w:t>
      </w:r>
      <w:r>
        <w:t>. Paper presented at the Proceedings of the International Large River Symposium. Dodge, DP (Ed). Can. Spec. Publ. Fish. Aquat. Sci.</w:t>
      </w:r>
    </w:p>
    <w:p w14:paraId="503CAA1B" w14:textId="56F87E41" w:rsidR="00547298" w:rsidRDefault="00547298" w:rsidP="00547298">
      <w:r>
        <w:t xml:space="preserve">Commonwealth of Australia. 2015. </w:t>
      </w:r>
      <w:r w:rsidRPr="00F11F73">
        <w:rPr>
          <w:i/>
        </w:rPr>
        <w:t xml:space="preserve">Commonwealth Environmental Water Office Long Term </w:t>
      </w:r>
      <w:r>
        <w:rPr>
          <w:i/>
        </w:rPr>
        <w:t>I</w:t>
      </w:r>
      <w:r w:rsidRPr="00F11F73">
        <w:rPr>
          <w:i/>
        </w:rPr>
        <w:t>ntervention M</w:t>
      </w:r>
      <w:r w:rsidR="00F424B9">
        <w:rPr>
          <w:i/>
        </w:rPr>
        <w:t>onitoring Project Gwydir River s</w:t>
      </w:r>
      <w:r w:rsidRPr="00F11F73">
        <w:rPr>
          <w:i/>
        </w:rPr>
        <w:t>ystem Selected Area – 2014-15 Evaluation Report</w:t>
      </w:r>
      <w:r>
        <w:t>. Commonwealth of Australia.</w:t>
      </w:r>
    </w:p>
    <w:p w14:paraId="4256A5D9" w14:textId="101F1106" w:rsidR="00547298" w:rsidRPr="00F11F73" w:rsidRDefault="00547298" w:rsidP="00547298">
      <w:r>
        <w:t xml:space="preserve">Commonwealth of Australia. 2016. </w:t>
      </w:r>
      <w:r w:rsidRPr="00F11F73">
        <w:rPr>
          <w:i/>
        </w:rPr>
        <w:t>Commonwealth Environmental Water Office Long Term Intervention M</w:t>
      </w:r>
      <w:r w:rsidR="00F424B9">
        <w:rPr>
          <w:i/>
        </w:rPr>
        <w:t>onitoring Project Gwydir River s</w:t>
      </w:r>
      <w:r w:rsidRPr="00F11F73">
        <w:rPr>
          <w:i/>
        </w:rPr>
        <w:t>ystem Selected Area – 2015-16 Evaluation Report</w:t>
      </w:r>
      <w:r>
        <w:t>. Commonwealth of Australia.</w:t>
      </w:r>
    </w:p>
    <w:p w14:paraId="262A4A47" w14:textId="226D8B60" w:rsidR="001D21C2" w:rsidRDefault="001D21C2" w:rsidP="001D21C2"/>
    <w:p w14:paraId="5F88B4AB" w14:textId="57CD0B7A" w:rsidR="00D7015B" w:rsidRDefault="00D7015B" w:rsidP="001D21C2"/>
    <w:p w14:paraId="703E2F65" w14:textId="77777777" w:rsidR="00D7015B" w:rsidRPr="001D21C2" w:rsidRDefault="00D7015B" w:rsidP="001D21C2"/>
    <w:p w14:paraId="626A9973" w14:textId="77777777" w:rsidR="001D21C2" w:rsidRDefault="001D21C2" w:rsidP="001D21C2">
      <w:pPr>
        <w:rPr>
          <w:b/>
        </w:rPr>
        <w:sectPr w:rsidR="001D21C2" w:rsidSect="00A70340">
          <w:headerReference w:type="default" r:id="rId82"/>
          <w:footerReference w:type="default" r:id="rId83"/>
          <w:pgSz w:w="11899" w:h="16838"/>
          <w:pgMar w:top="1508" w:right="1219" w:bottom="1418" w:left="1480" w:header="811" w:footer="305" w:gutter="0"/>
          <w:pgNumType w:start="1" w:chapStyle="6"/>
          <w:cols w:space="708"/>
          <w:docGrid w:linePitch="360"/>
        </w:sectPr>
      </w:pPr>
    </w:p>
    <w:p w14:paraId="6E238199" w14:textId="50709489" w:rsidR="001D21C2" w:rsidRDefault="001D21C2" w:rsidP="004043D7">
      <w:pPr>
        <w:pStyle w:val="Heading6"/>
      </w:pPr>
      <w:bookmarkStart w:id="72" w:name="_Ref521526701"/>
      <w:r>
        <w:t>Microinvertebrates</w:t>
      </w:r>
      <w:bookmarkEnd w:id="72"/>
    </w:p>
    <w:p w14:paraId="4AB27DBB" w14:textId="77777777" w:rsidR="00FE6FE7" w:rsidRPr="001D21C2" w:rsidRDefault="00FE6FE7" w:rsidP="00FE6FE7">
      <w:pPr>
        <w:pStyle w:val="Heading7"/>
      </w:pPr>
      <w:r>
        <w:t>Introduction</w:t>
      </w:r>
    </w:p>
    <w:p w14:paraId="3C8E47F3" w14:textId="4245A772" w:rsidR="00FE6FE7" w:rsidRPr="003F4C5E" w:rsidRDefault="00FE6FE7" w:rsidP="00FE6FE7">
      <w:pPr>
        <w:rPr>
          <w:rFonts w:cs="Arial"/>
          <w:szCs w:val="20"/>
        </w:rPr>
      </w:pPr>
      <w:r w:rsidRPr="003F4C5E">
        <w:rPr>
          <w:rFonts w:cs="Arial"/>
          <w:szCs w:val="20"/>
        </w:rPr>
        <w:t xml:space="preserve">The </w:t>
      </w:r>
      <w:r>
        <w:rPr>
          <w:rFonts w:cs="Arial"/>
          <w:szCs w:val="20"/>
        </w:rPr>
        <w:t>category III Microinvertebrate</w:t>
      </w:r>
      <w:r w:rsidRPr="003F4C5E">
        <w:rPr>
          <w:rFonts w:cs="Arial"/>
          <w:szCs w:val="20"/>
        </w:rPr>
        <w:t xml:space="preserve"> indicator aims to assess the contribution of environmental watering to microinvertebrate abundance and diversity</w:t>
      </w:r>
      <w:r w:rsidR="00F424B9">
        <w:rPr>
          <w:rFonts w:cs="Arial"/>
          <w:szCs w:val="20"/>
        </w:rPr>
        <w:t xml:space="preserve"> within the Gwydir R</w:t>
      </w:r>
      <w:r>
        <w:rPr>
          <w:rFonts w:cs="Arial"/>
          <w:szCs w:val="20"/>
        </w:rPr>
        <w:t>iver system Selected Area (Selected Area)</w:t>
      </w:r>
      <w:r w:rsidRPr="003F4C5E">
        <w:rPr>
          <w:rFonts w:cs="Arial"/>
          <w:szCs w:val="20"/>
        </w:rPr>
        <w:t>. Several specific questions were addressed through this indicator within the Selected Area during the 201</w:t>
      </w:r>
      <w:r>
        <w:rPr>
          <w:rFonts w:cs="Arial"/>
          <w:szCs w:val="20"/>
        </w:rPr>
        <w:t>7</w:t>
      </w:r>
      <w:r w:rsidRPr="003F4C5E">
        <w:rPr>
          <w:rFonts w:cs="Arial"/>
          <w:szCs w:val="20"/>
        </w:rPr>
        <w:t>-1</w:t>
      </w:r>
      <w:r>
        <w:rPr>
          <w:rFonts w:cs="Arial"/>
          <w:szCs w:val="20"/>
        </w:rPr>
        <w:t>8</w:t>
      </w:r>
      <w:r w:rsidRPr="003F4C5E">
        <w:rPr>
          <w:rFonts w:cs="Arial"/>
          <w:szCs w:val="20"/>
        </w:rPr>
        <w:t xml:space="preserve"> water year:</w:t>
      </w:r>
    </w:p>
    <w:p w14:paraId="396B0706" w14:textId="77777777" w:rsidR="00FE6FE7" w:rsidRPr="003F4C5E" w:rsidRDefault="00FE6FE7" w:rsidP="00FE6FE7">
      <w:pPr>
        <w:numPr>
          <w:ilvl w:val="0"/>
          <w:numId w:val="20"/>
        </w:numPr>
        <w:autoSpaceDE w:val="0"/>
        <w:autoSpaceDN w:val="0"/>
        <w:adjustRightInd w:val="0"/>
        <w:spacing w:after="66" w:line="240" w:lineRule="auto"/>
        <w:jc w:val="left"/>
        <w:rPr>
          <w:rFonts w:cs="Arial"/>
          <w:color w:val="000000"/>
          <w:szCs w:val="20"/>
          <w:lang w:eastAsia="en-AU"/>
        </w:rPr>
      </w:pPr>
      <w:r w:rsidRPr="003F4C5E">
        <w:rPr>
          <w:rFonts w:cs="Arial"/>
          <w:color w:val="000000"/>
          <w:szCs w:val="20"/>
          <w:lang w:eastAsia="en-AU"/>
        </w:rPr>
        <w:t xml:space="preserve">What did Commonwealth environmental water contribute to microinvertebrate productivity? </w:t>
      </w:r>
    </w:p>
    <w:p w14:paraId="59F95189" w14:textId="77777777" w:rsidR="00FE6FE7" w:rsidRPr="003F4C5E" w:rsidRDefault="00FE6FE7" w:rsidP="00FE6FE7">
      <w:pPr>
        <w:numPr>
          <w:ilvl w:val="0"/>
          <w:numId w:val="20"/>
        </w:numPr>
        <w:autoSpaceDE w:val="0"/>
        <w:autoSpaceDN w:val="0"/>
        <w:adjustRightInd w:val="0"/>
        <w:spacing w:after="66" w:line="240" w:lineRule="auto"/>
        <w:jc w:val="left"/>
        <w:rPr>
          <w:rFonts w:cs="Arial"/>
          <w:color w:val="000000"/>
          <w:szCs w:val="20"/>
          <w:lang w:eastAsia="en-AU"/>
        </w:rPr>
      </w:pPr>
      <w:r w:rsidRPr="003F4C5E">
        <w:rPr>
          <w:rFonts w:cs="Arial"/>
          <w:color w:val="000000"/>
          <w:szCs w:val="20"/>
          <w:lang w:eastAsia="en-AU"/>
        </w:rPr>
        <w:t>What did Commonwealth environmental water contribute to microinvertebrate community composition?</w:t>
      </w:r>
    </w:p>
    <w:p w14:paraId="4CB9E53D" w14:textId="77777777" w:rsidR="00FE6FE7" w:rsidRPr="003F4C5E" w:rsidRDefault="00FE6FE7" w:rsidP="00FE6FE7">
      <w:pPr>
        <w:numPr>
          <w:ilvl w:val="0"/>
          <w:numId w:val="20"/>
        </w:numPr>
        <w:autoSpaceDE w:val="0"/>
        <w:autoSpaceDN w:val="0"/>
        <w:adjustRightInd w:val="0"/>
        <w:spacing w:after="240" w:line="240" w:lineRule="atLeast"/>
        <w:ind w:left="714" w:hanging="357"/>
        <w:jc w:val="left"/>
        <w:rPr>
          <w:rFonts w:cs="Arial"/>
          <w:color w:val="000000"/>
          <w:szCs w:val="20"/>
          <w:lang w:eastAsia="en-AU"/>
        </w:rPr>
      </w:pPr>
      <w:r w:rsidRPr="003F4C5E">
        <w:rPr>
          <w:rFonts w:cs="Arial"/>
          <w:color w:val="000000"/>
          <w:szCs w:val="20"/>
          <w:lang w:eastAsia="en-AU"/>
        </w:rPr>
        <w:t xml:space="preserve">What did Commonwealth environmental water contribute to connectivity of microinvertebrate communities in floodplain watercourse? </w:t>
      </w:r>
    </w:p>
    <w:p w14:paraId="129C214A" w14:textId="77777777" w:rsidR="00FE6FE7" w:rsidRDefault="00FE6FE7" w:rsidP="00FE6FE7">
      <w:pPr>
        <w:pStyle w:val="Heading8"/>
      </w:pPr>
      <w:r>
        <w:t>Environmental watering in 2017-18</w:t>
      </w:r>
    </w:p>
    <w:p w14:paraId="42502D68" w14:textId="1EDA0CB3" w:rsidR="002E0F79" w:rsidRDefault="002E0F79" w:rsidP="002E0F79">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_Ref491356973 \h </w:instrText>
      </w:r>
      <w:r>
        <w:fldChar w:fldCharType="separate"/>
      </w:r>
      <w:r w:rsidR="000D3CFD">
        <w:rPr>
          <w:b/>
          <w:bCs/>
          <w:lang w:val="en-US"/>
        </w:rPr>
        <w:t>Error! Reference source not found.</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7DD2C1E1" w14:textId="1B70B8E4" w:rsidR="00FE6FE7" w:rsidRDefault="002E0F79" w:rsidP="002E0F79">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4E71C9C9" w14:textId="69F08234" w:rsidR="00F463DD" w:rsidRDefault="00F463DD" w:rsidP="002E0F79"/>
    <w:p w14:paraId="4AC003D2" w14:textId="4709610E" w:rsidR="00F463DD" w:rsidRDefault="00F463DD" w:rsidP="002E0F79"/>
    <w:p w14:paraId="4DDD407C" w14:textId="7371E3C5" w:rsidR="00F463DD" w:rsidRDefault="00F463DD" w:rsidP="002E0F79"/>
    <w:p w14:paraId="733BEB9B" w14:textId="77777777" w:rsidR="00F463DD" w:rsidRDefault="00F463DD" w:rsidP="002E0F79"/>
    <w:p w14:paraId="352E67AA" w14:textId="4EEEC371" w:rsidR="00FE6FE7" w:rsidRDefault="00FE6FE7" w:rsidP="00FE6FE7">
      <w:pPr>
        <w:pStyle w:val="Caption"/>
        <w:keepNext/>
      </w:pPr>
      <w:bookmarkStart w:id="73" w:name="_Ref521526971"/>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73"/>
      <w:r>
        <w:t xml:space="preserve">: </w:t>
      </w:r>
      <w:r w:rsidRPr="001F4B51">
        <w:t xml:space="preserve">Environmental water delivered in the Gwydir </w:t>
      </w:r>
      <w:r w:rsidR="00F424B9">
        <w:t>R</w:t>
      </w:r>
      <w:r w:rsidRPr="001F4B51">
        <w:t>iver system Selected Area in 2017-18.</w:t>
      </w:r>
      <w:r w:rsidR="00F463DD">
        <w:t xml:space="preserve"> </w:t>
      </w:r>
      <w:r w:rsidR="00F463DD" w:rsidRPr="006625ED">
        <w:t>Percentage represents the percentage of the total flow made up of environmental water.</w:t>
      </w:r>
    </w:p>
    <w:tbl>
      <w:tblPr>
        <w:tblStyle w:val="StandardELAFormat"/>
        <w:tblW w:w="5001" w:type="pct"/>
        <w:tblLook w:val="04A0" w:firstRow="1" w:lastRow="0" w:firstColumn="1" w:lastColumn="0" w:noHBand="0" w:noVBand="1"/>
      </w:tblPr>
      <w:tblGrid>
        <w:gridCol w:w="1680"/>
        <w:gridCol w:w="2408"/>
        <w:gridCol w:w="2879"/>
        <w:gridCol w:w="869"/>
        <w:gridCol w:w="1368"/>
      </w:tblGrid>
      <w:tr w:rsidR="00F463DD" w:rsidRPr="00F6309E" w14:paraId="3DAD7664"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38215F24"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734BC31D"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3C8923F9"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2" w:type="pct"/>
          </w:tcPr>
          <w:p w14:paraId="7435EBC8"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53A3602D"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4A68C13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42A39E37"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19F96D3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10DE8FAD"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2" w:type="pct"/>
          </w:tcPr>
          <w:p w14:paraId="453A8D0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724133A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72F54F8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2FC9A344"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65892F5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5AE9C29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2" w:type="pct"/>
          </w:tcPr>
          <w:p w14:paraId="54DB1E9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7530FA0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639178B9"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47F8346C"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17FFF95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520E2E5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2" w:type="pct"/>
          </w:tcPr>
          <w:p w14:paraId="05158DD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26F0163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17D47583"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5ED14040"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1C9AB86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76A2445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2" w:type="pct"/>
          </w:tcPr>
          <w:p w14:paraId="4A251C3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0CB85D0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51944189"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4CACD205"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1D01E2D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6C67D72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2" w:type="pct"/>
          </w:tcPr>
          <w:p w14:paraId="66B4C6F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40427BC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2673136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tcPr>
          <w:p w14:paraId="3FA30B59"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6CF7225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5FEDF2C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2" w:type="pct"/>
          </w:tcPr>
          <w:p w14:paraId="46875731"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5128D4A8"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0EFCD9A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27BC8FF1"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07EAE08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58B3611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2" w:type="pct"/>
          </w:tcPr>
          <w:p w14:paraId="749FCFD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31F494C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0960808C"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3" w:type="pct"/>
            <w:hideMark/>
          </w:tcPr>
          <w:p w14:paraId="1535E3EF"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4F76179F"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007519C3"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2" w:type="pct"/>
          </w:tcPr>
          <w:p w14:paraId="276A1001"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2AF4B8C1"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7C7DCBFD"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0107B6D4"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1FFD97B1"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702F67A4" w14:textId="1BEE7806" w:rsidR="00FE6FE7" w:rsidRDefault="00FE6FE7" w:rsidP="00FE6FE7">
      <w:pPr>
        <w:rPr>
          <w:b/>
        </w:rPr>
      </w:pPr>
    </w:p>
    <w:p w14:paraId="1964D17F" w14:textId="77777777" w:rsidR="00FE6FE7" w:rsidRDefault="00FE6FE7" w:rsidP="00FE6FE7">
      <w:pPr>
        <w:pStyle w:val="Heading8"/>
      </w:pPr>
      <w:r>
        <w:t>Previous monitoring</w:t>
      </w:r>
    </w:p>
    <w:p w14:paraId="4BC5B93F" w14:textId="709EF5A2" w:rsidR="00FE6FE7" w:rsidRPr="00F177DB" w:rsidRDefault="00FE6FE7" w:rsidP="00FE6FE7">
      <w:pPr>
        <w:rPr>
          <w:rFonts w:cs="Arial"/>
          <w:szCs w:val="20"/>
        </w:rPr>
      </w:pPr>
      <w:r>
        <w:rPr>
          <w:rFonts w:cs="Arial"/>
          <w:szCs w:val="20"/>
        </w:rPr>
        <w:t xml:space="preserve">Three years of microinvertebrate monitoring between </w:t>
      </w:r>
      <w:r w:rsidRPr="00F177DB">
        <w:rPr>
          <w:rFonts w:cs="Arial"/>
          <w:szCs w:val="20"/>
        </w:rPr>
        <w:t>2014</w:t>
      </w:r>
      <w:r>
        <w:rPr>
          <w:rFonts w:cs="Arial"/>
          <w:szCs w:val="20"/>
        </w:rPr>
        <w:t xml:space="preserve"> and 20</w:t>
      </w:r>
      <w:r w:rsidRPr="00F177DB">
        <w:rPr>
          <w:rFonts w:cs="Arial"/>
          <w:szCs w:val="20"/>
        </w:rPr>
        <w:t>17</w:t>
      </w:r>
      <w:r>
        <w:rPr>
          <w:rFonts w:cs="Arial"/>
          <w:szCs w:val="20"/>
        </w:rPr>
        <w:t xml:space="preserve"> in the Gwydir Selected Area has shown the delivery of environmental water has contributed to consistent patterns in microinvertebrate density, diversity and community composition. T</w:t>
      </w:r>
      <w:r w:rsidRPr="00F177DB">
        <w:rPr>
          <w:rFonts w:cs="Arial"/>
          <w:szCs w:val="20"/>
        </w:rPr>
        <w:t xml:space="preserve">he delivery of Commonwealth environmental water to the Gwydir Selected Area </w:t>
      </w:r>
      <w:r>
        <w:rPr>
          <w:rFonts w:cs="Arial"/>
          <w:szCs w:val="20"/>
        </w:rPr>
        <w:t xml:space="preserve">has </w:t>
      </w:r>
      <w:r w:rsidRPr="00F177DB">
        <w:rPr>
          <w:rFonts w:cs="Arial"/>
          <w:szCs w:val="20"/>
        </w:rPr>
        <w:t xml:space="preserve">resulted in a pulse of carbon and nutrients that stimulated rates of both primary and microbial productivity. This increased productivity further </w:t>
      </w:r>
      <w:r>
        <w:rPr>
          <w:rFonts w:cs="Arial"/>
          <w:szCs w:val="20"/>
        </w:rPr>
        <w:t>supported secondary production</w:t>
      </w:r>
      <w:r w:rsidRPr="00F177DB">
        <w:rPr>
          <w:rFonts w:cs="Arial"/>
          <w:szCs w:val="20"/>
        </w:rPr>
        <w:t xml:space="preserve"> as microinvertebrate density</w:t>
      </w:r>
      <w:r>
        <w:rPr>
          <w:rFonts w:cs="Arial"/>
          <w:szCs w:val="20"/>
        </w:rPr>
        <w:t xml:space="preserve"> and subsequent wetland foodwebs</w:t>
      </w:r>
      <w:r w:rsidRPr="00F177DB">
        <w:rPr>
          <w:rFonts w:cs="Arial"/>
          <w:szCs w:val="20"/>
        </w:rPr>
        <w:t xml:space="preserve">, with the delivery of environmental </w:t>
      </w:r>
      <w:r w:rsidR="00B909A2">
        <w:rPr>
          <w:rFonts w:cs="Arial"/>
          <w:szCs w:val="20"/>
        </w:rPr>
        <w:t xml:space="preserve">water </w:t>
      </w:r>
      <w:r w:rsidRPr="00F177DB">
        <w:rPr>
          <w:rFonts w:cs="Arial"/>
          <w:szCs w:val="20"/>
        </w:rPr>
        <w:t>increasing microinvertebrate d</w:t>
      </w:r>
      <w:r>
        <w:rPr>
          <w:rFonts w:cs="Arial"/>
          <w:szCs w:val="20"/>
        </w:rPr>
        <w:t>ensity</w:t>
      </w:r>
      <w:r w:rsidRPr="00F177DB">
        <w:rPr>
          <w:rFonts w:cs="Arial"/>
          <w:szCs w:val="20"/>
        </w:rPr>
        <w:t xml:space="preserve"> and therefore potential food resources for </w:t>
      </w:r>
      <w:r w:rsidR="00B909A2">
        <w:rPr>
          <w:rFonts w:cs="Arial"/>
          <w:szCs w:val="20"/>
        </w:rPr>
        <w:t>higher order animals</w:t>
      </w:r>
      <w:r w:rsidRPr="00F177DB">
        <w:rPr>
          <w:rFonts w:cs="Arial"/>
          <w:szCs w:val="20"/>
        </w:rPr>
        <w:t xml:space="preserve">. Wetland systems had significantly higher nutrient and algal levels and microinvertebrate production compared with river sites, reinforcing the importance of environmental water delivery throughout the lower Gwydir to promote the regional scale abundance and diversity of aquatic microinvertebrates. </w:t>
      </w:r>
    </w:p>
    <w:p w14:paraId="7B6083FE" w14:textId="77777777" w:rsidR="00FE6FE7" w:rsidRDefault="00FE6FE7" w:rsidP="00FE6FE7">
      <w:pPr>
        <w:pStyle w:val="Heading7"/>
      </w:pPr>
      <w:r>
        <w:t>Methods</w:t>
      </w:r>
    </w:p>
    <w:p w14:paraId="40B4ACDF" w14:textId="77777777" w:rsidR="00FE6FE7" w:rsidRDefault="00FE6FE7" w:rsidP="00FE6FE7">
      <w:pPr>
        <w:pStyle w:val="Heading8"/>
      </w:pPr>
      <w:r>
        <w:t>Design</w:t>
      </w:r>
    </w:p>
    <w:p w14:paraId="6E58BBC1" w14:textId="4C8142AF" w:rsidR="00FE6FE7" w:rsidRPr="00E47BFE" w:rsidRDefault="00FE6FE7" w:rsidP="00FE6FE7">
      <w:r w:rsidRPr="00E47BFE">
        <w:t>Category III microinvertebrates sampling took place on four occasions to capture the inundation and contraction cycle of environmental water delivery (</w:t>
      </w:r>
      <w:r>
        <w:rPr>
          <w:bCs/>
        </w:rPr>
        <w:fldChar w:fldCharType="begin"/>
      </w:r>
      <w:r>
        <w:instrText xml:space="preserve"> REF _Ref521527013 \h </w:instrText>
      </w:r>
      <w:r>
        <w:rPr>
          <w:bCs/>
        </w:rPr>
      </w:r>
      <w:r>
        <w:rPr>
          <w:bCs/>
        </w:rPr>
        <w:fldChar w:fldCharType="separate"/>
      </w:r>
      <w:r w:rsidR="000D3CFD">
        <w:t xml:space="preserve">Figure </w:t>
      </w:r>
      <w:r w:rsidR="000D3CFD">
        <w:rPr>
          <w:noProof/>
        </w:rPr>
        <w:t>D</w:t>
      </w:r>
      <w:r w:rsidR="000D3CFD">
        <w:noBreakHyphen/>
      </w:r>
      <w:r w:rsidR="000D3CFD">
        <w:rPr>
          <w:noProof/>
        </w:rPr>
        <w:t>1</w:t>
      </w:r>
      <w:r>
        <w:rPr>
          <w:bCs/>
        </w:rPr>
        <w:fldChar w:fldCharType="end"/>
      </w:r>
      <w:r>
        <w:rPr>
          <w:bCs/>
        </w:rPr>
        <w:t xml:space="preserve"> and </w:t>
      </w:r>
      <w:r>
        <w:rPr>
          <w:bCs/>
        </w:rPr>
        <w:fldChar w:fldCharType="begin"/>
      </w:r>
      <w:r>
        <w:rPr>
          <w:bCs/>
        </w:rPr>
        <w:instrText xml:space="preserve"> REF _Ref521527025 \h </w:instrText>
      </w:r>
      <w:r>
        <w:rPr>
          <w:bCs/>
        </w:rPr>
      </w:r>
      <w:r>
        <w:rPr>
          <w:bCs/>
        </w:rPr>
        <w:fldChar w:fldCharType="separate"/>
      </w:r>
      <w:r w:rsidR="000D3CFD">
        <w:t xml:space="preserve">Table </w:t>
      </w:r>
      <w:r w:rsidR="000D3CFD">
        <w:rPr>
          <w:noProof/>
        </w:rPr>
        <w:t>D</w:t>
      </w:r>
      <w:r w:rsidR="000D3CFD">
        <w:noBreakHyphen/>
      </w:r>
      <w:r w:rsidR="000D3CFD">
        <w:rPr>
          <w:noProof/>
        </w:rPr>
        <w:t>2</w:t>
      </w:r>
      <w:r>
        <w:rPr>
          <w:bCs/>
        </w:rPr>
        <w:fldChar w:fldCharType="end"/>
      </w:r>
      <w:r w:rsidRPr="00E47BFE">
        <w:t xml:space="preserve">). Hereafter, sampling occasion codes are arranged in chronological order from T1 to T4. Hydrological conditions within the selected Area during four sampling periods are described </w:t>
      </w:r>
      <w:r>
        <w:t>below (</w:t>
      </w:r>
      <w:r>
        <w:fldChar w:fldCharType="begin"/>
      </w:r>
      <w:r>
        <w:instrText xml:space="preserve"> REF _Ref521420757 \h </w:instrText>
      </w:r>
      <w:r>
        <w:fldChar w:fldCharType="separate"/>
      </w:r>
      <w:r w:rsidR="000D3CFD">
        <w:t xml:space="preserve">Figure </w:t>
      </w:r>
      <w:r w:rsidR="000D3CFD">
        <w:rPr>
          <w:noProof/>
        </w:rPr>
        <w:t>D</w:t>
      </w:r>
      <w:r w:rsidR="000D3CFD">
        <w:noBreakHyphen/>
      </w:r>
      <w:r w:rsidR="000D3CFD">
        <w:rPr>
          <w:noProof/>
        </w:rPr>
        <w:t>2</w:t>
      </w:r>
      <w:r>
        <w:fldChar w:fldCharType="end"/>
      </w:r>
      <w:r>
        <w:t xml:space="preserve"> and </w:t>
      </w:r>
      <w:r>
        <w:fldChar w:fldCharType="begin"/>
      </w:r>
      <w:r>
        <w:instrText xml:space="preserve"> REF _Ref521420763 \h </w:instrText>
      </w:r>
      <w:r>
        <w:fldChar w:fldCharType="separate"/>
      </w:r>
      <w:r w:rsidR="000D3CFD">
        <w:t xml:space="preserve">Figure </w:t>
      </w:r>
      <w:r w:rsidR="000D3CFD">
        <w:rPr>
          <w:noProof/>
        </w:rPr>
        <w:t>D</w:t>
      </w:r>
      <w:r w:rsidR="000D3CFD">
        <w:noBreakHyphen/>
      </w:r>
      <w:r w:rsidR="000D3CFD">
        <w:rPr>
          <w:noProof/>
        </w:rPr>
        <w:t>3</w:t>
      </w:r>
      <w:r>
        <w:fldChar w:fldCharType="end"/>
      </w:r>
      <w:r>
        <w:t>):</w:t>
      </w:r>
    </w:p>
    <w:p w14:paraId="11EEC9F7" w14:textId="77777777" w:rsidR="001310C9" w:rsidRPr="00B5035A" w:rsidRDefault="001310C9" w:rsidP="001310C9">
      <w:pPr>
        <w:rPr>
          <w:rFonts w:cs="Arial"/>
        </w:rPr>
      </w:pPr>
      <w:r w:rsidRPr="00B5035A">
        <w:rPr>
          <w:rFonts w:cs="Arial"/>
        </w:rPr>
        <w:t xml:space="preserve">T1 Early Season Stimulus </w:t>
      </w:r>
      <w:r>
        <w:rPr>
          <w:rFonts w:cs="Arial"/>
        </w:rPr>
        <w:t xml:space="preserve">Triggered </w:t>
      </w:r>
      <w:r w:rsidRPr="00B5035A">
        <w:rPr>
          <w:rFonts w:cs="Arial"/>
        </w:rPr>
        <w:t>Flow</w:t>
      </w:r>
    </w:p>
    <w:p w14:paraId="10C6C74C" w14:textId="7B7CE5F9" w:rsidR="001310C9" w:rsidRDefault="001310C9" w:rsidP="001310C9">
      <w:pPr>
        <w:pStyle w:val="ListParagraph"/>
      </w:pPr>
      <w:r w:rsidRPr="00CD50A3">
        <w:t xml:space="preserve">This </w:t>
      </w:r>
      <w:r>
        <w:t xml:space="preserve">late winter </w:t>
      </w:r>
      <w:r w:rsidRPr="00CD50A3">
        <w:t xml:space="preserve">sampling (2 </w:t>
      </w:r>
      <w:r w:rsidR="00FC064C">
        <w:t>–</w:t>
      </w:r>
      <w:r w:rsidRPr="00CD50A3">
        <w:t xml:space="preserve"> 5</w:t>
      </w:r>
      <w:r w:rsidR="00FC064C">
        <w:t xml:space="preserve"> </w:t>
      </w:r>
      <w:r w:rsidRPr="00CD50A3">
        <w:t xml:space="preserve">September 2017) </w:t>
      </w:r>
      <w:r>
        <w:t xml:space="preserve">was </w:t>
      </w:r>
      <w:r w:rsidRPr="00CD50A3">
        <w:t xml:space="preserve">conducted during the Early Season Stimulus </w:t>
      </w:r>
      <w:r>
        <w:t xml:space="preserve">Triggered </w:t>
      </w:r>
      <w:r w:rsidRPr="00CD50A3">
        <w:t>Flow (</w:t>
      </w:r>
      <w:r>
        <w:t xml:space="preserve">26 August </w:t>
      </w:r>
      <w:r w:rsidR="00FC064C">
        <w:t>–</w:t>
      </w:r>
      <w:r>
        <w:t xml:space="preserve"> 4 September 2017</w:t>
      </w:r>
      <w:r w:rsidRPr="00CD50A3">
        <w:t>) with 7</w:t>
      </w:r>
      <w:r>
        <w:t xml:space="preserve"> GL</w:t>
      </w:r>
      <w:r w:rsidRPr="00CD50A3">
        <w:t xml:space="preserve"> from CEWO and 3</w:t>
      </w:r>
      <w:r>
        <w:t xml:space="preserve"> G</w:t>
      </w:r>
      <w:r w:rsidRPr="00CD50A3">
        <w:t>L from NSW</w:t>
      </w:r>
      <w:r>
        <w:t xml:space="preserve"> </w:t>
      </w:r>
      <w:r w:rsidRPr="00CD50A3">
        <w:t>EWA. This event was planned to provide</w:t>
      </w:r>
      <w:r>
        <w:t xml:space="preserve"> an</w:t>
      </w:r>
      <w:r w:rsidRPr="00CD50A3">
        <w:t xml:space="preserve"> early small fresh and with </w:t>
      </w:r>
      <w:r>
        <w:t xml:space="preserve">a </w:t>
      </w:r>
      <w:r w:rsidRPr="00CD50A3">
        <w:t xml:space="preserve">low steady flow during late winter into spring targeting in-stream and native fish outcomes in the </w:t>
      </w:r>
      <w:r>
        <w:t>Gwydir River, M</w:t>
      </w:r>
      <w:r w:rsidRPr="00CD50A3">
        <w:t>ehi River and Carole Creek.</w:t>
      </w:r>
      <w:r>
        <w:t xml:space="preserve"> The lower Gwydir wetlands and Gingham watercourse received small inflows of upstream environmental water delivery during this period.</w:t>
      </w:r>
    </w:p>
    <w:p w14:paraId="34D87BC9" w14:textId="77777777" w:rsidR="001310C9" w:rsidRPr="00B5035A" w:rsidRDefault="001310C9" w:rsidP="001310C9">
      <w:pPr>
        <w:rPr>
          <w:rFonts w:cs="Arial"/>
        </w:rPr>
      </w:pPr>
      <w:r w:rsidRPr="00B5035A">
        <w:rPr>
          <w:rFonts w:cs="Arial"/>
        </w:rPr>
        <w:t xml:space="preserve">T2 Stable Fish Flow </w:t>
      </w:r>
    </w:p>
    <w:p w14:paraId="7011AB4D" w14:textId="02F15ECC" w:rsidR="001310C9" w:rsidRDefault="001310C9" w:rsidP="001310C9">
      <w:pPr>
        <w:ind w:left="709"/>
      </w:pPr>
      <w:r w:rsidRPr="00CD50A3">
        <w:t xml:space="preserve">This </w:t>
      </w:r>
      <w:r>
        <w:t xml:space="preserve">early summer </w:t>
      </w:r>
      <w:r w:rsidRPr="00CD50A3">
        <w:t xml:space="preserve">sampling </w:t>
      </w:r>
      <w:r w:rsidRPr="00CD50A3">
        <w:rPr>
          <w:rFonts w:cs="Arial"/>
        </w:rPr>
        <w:t>(13</w:t>
      </w:r>
      <w:r>
        <w:rPr>
          <w:rFonts w:cs="Arial"/>
        </w:rPr>
        <w:t xml:space="preserve"> </w:t>
      </w:r>
      <w:r w:rsidR="00FC064C">
        <w:rPr>
          <w:rFonts w:cs="Arial"/>
        </w:rPr>
        <w:t>–</w:t>
      </w:r>
      <w:r>
        <w:rPr>
          <w:rFonts w:cs="Arial"/>
        </w:rPr>
        <w:t xml:space="preserve"> </w:t>
      </w:r>
      <w:r w:rsidRPr="00CD50A3">
        <w:rPr>
          <w:rFonts w:cs="Arial"/>
        </w:rPr>
        <w:t>16</w:t>
      </w:r>
      <w:r w:rsidR="00FC064C">
        <w:rPr>
          <w:rFonts w:cs="Arial"/>
        </w:rPr>
        <w:t xml:space="preserve"> </w:t>
      </w:r>
      <w:r w:rsidRPr="00CD50A3">
        <w:rPr>
          <w:rFonts w:cs="Arial"/>
        </w:rPr>
        <w:t>November 2017)</w:t>
      </w:r>
      <w:r>
        <w:rPr>
          <w:rFonts w:cs="Arial"/>
        </w:rPr>
        <w:t xml:space="preserve"> was</w:t>
      </w:r>
      <w:r w:rsidRPr="00CD50A3">
        <w:rPr>
          <w:rFonts w:cs="Arial"/>
        </w:rPr>
        <w:t xml:space="preserve"> </w:t>
      </w:r>
      <w:r>
        <w:t>designed to capture</w:t>
      </w:r>
      <w:r w:rsidRPr="00CD50A3">
        <w:t xml:space="preserve"> the</w:t>
      </w:r>
      <w:r>
        <w:t xml:space="preserve"> Stable Fish Flow </w:t>
      </w:r>
      <w:r w:rsidRPr="00CD50A3">
        <w:t xml:space="preserve">event </w:t>
      </w:r>
      <w:r>
        <w:t xml:space="preserve">that </w:t>
      </w:r>
      <w:r w:rsidRPr="00CD50A3">
        <w:t xml:space="preserve">ran for 3 weeks </w:t>
      </w:r>
      <w:r>
        <w:t>(30</w:t>
      </w:r>
      <w:r w:rsidR="00FC064C">
        <w:t xml:space="preserve"> </w:t>
      </w:r>
      <w:r>
        <w:t xml:space="preserve">October </w:t>
      </w:r>
      <w:r w:rsidR="00FC064C">
        <w:t>–</w:t>
      </w:r>
      <w:r>
        <w:t xml:space="preserve"> 20</w:t>
      </w:r>
      <w:r w:rsidR="00FC064C" w:rsidRPr="00FC064C">
        <w:t xml:space="preserve"> </w:t>
      </w:r>
      <w:r>
        <w:t xml:space="preserve">November 2017) </w:t>
      </w:r>
      <w:r w:rsidRPr="00CD50A3">
        <w:t xml:space="preserve">during </w:t>
      </w:r>
      <w:r>
        <w:t>a</w:t>
      </w:r>
      <w:r w:rsidRPr="00CD50A3">
        <w:t xml:space="preserve"> pause in irrigation deliveries</w:t>
      </w:r>
      <w:r>
        <w:t xml:space="preserve">. This event aimed to </w:t>
      </w:r>
      <w:r w:rsidRPr="00CD50A3">
        <w:t>provide small stable in</w:t>
      </w:r>
      <w:r>
        <w:t>-</w:t>
      </w:r>
      <w:r w:rsidRPr="00CD50A3">
        <w:t xml:space="preserve">channel low flows and to avoid rapid rates of </w:t>
      </w:r>
      <w:r>
        <w:t xml:space="preserve">water level </w:t>
      </w:r>
      <w:r w:rsidRPr="00CD50A3">
        <w:t xml:space="preserve">rise and fall in the Gwydir </w:t>
      </w:r>
      <w:r>
        <w:t xml:space="preserve">River, </w:t>
      </w:r>
      <w:r w:rsidRPr="00CD50A3">
        <w:t>Mehi River and Carol</w:t>
      </w:r>
      <w:r>
        <w:t xml:space="preserve">e Creek, with 5 GL from </w:t>
      </w:r>
      <w:r w:rsidRPr="00CD50A3">
        <w:t>CEWO and 5</w:t>
      </w:r>
      <w:r>
        <w:t>.04 G</w:t>
      </w:r>
      <w:r w:rsidRPr="00CD50A3">
        <w:t>L from NSW</w:t>
      </w:r>
      <w:r>
        <w:t xml:space="preserve"> </w:t>
      </w:r>
      <w:r w:rsidRPr="00CD50A3">
        <w:t>AEW</w:t>
      </w:r>
      <w:r>
        <w:t>. The stable flow delivery</w:t>
      </w:r>
      <w:r w:rsidRPr="00CD50A3">
        <w:t xml:space="preserve"> </w:t>
      </w:r>
      <w:r>
        <w:t>was</w:t>
      </w:r>
      <w:r w:rsidRPr="00CD50A3">
        <w:t xml:space="preserve"> targeted </w:t>
      </w:r>
      <w:r>
        <w:t>on</w:t>
      </w:r>
      <w:r w:rsidRPr="00CD50A3">
        <w:t xml:space="preserve"> support</w:t>
      </w:r>
      <w:r>
        <w:t>ing</w:t>
      </w:r>
      <w:r w:rsidRPr="00CD50A3">
        <w:t xml:space="preserve"> native fish outcomes including recruitment.</w:t>
      </w:r>
      <w:r>
        <w:t xml:space="preserve"> This event also aimed to deliver environmental water into the lower Gwydir wetlands (2.37GL) and the Gingham watercourse (2.52GL). As a result, the u</w:t>
      </w:r>
      <w:r w:rsidRPr="00CD50A3">
        <w:t>pp</w:t>
      </w:r>
      <w:r>
        <w:t>er and eastern sections of the l</w:t>
      </w:r>
      <w:r w:rsidRPr="00CD50A3">
        <w:t xml:space="preserve">ower Gwydir </w:t>
      </w:r>
      <w:r>
        <w:t xml:space="preserve">wetlands </w:t>
      </w:r>
      <w:r w:rsidRPr="00CD50A3">
        <w:t xml:space="preserve">and Gingham </w:t>
      </w:r>
      <w:r>
        <w:t>w</w:t>
      </w:r>
      <w:r w:rsidRPr="00CD50A3">
        <w:t xml:space="preserve">atercourse </w:t>
      </w:r>
      <w:r>
        <w:t xml:space="preserve">received inflows. </w:t>
      </w:r>
    </w:p>
    <w:p w14:paraId="70E5AEA4" w14:textId="77777777" w:rsidR="001310C9" w:rsidRPr="005304FF" w:rsidRDefault="001310C9" w:rsidP="001310C9">
      <w:pPr>
        <w:rPr>
          <w:rFonts w:cs="Arial"/>
        </w:rPr>
      </w:pPr>
      <w:r>
        <w:rPr>
          <w:rFonts w:cs="Arial"/>
        </w:rPr>
        <w:t>T3 P</w:t>
      </w:r>
      <w:r w:rsidRPr="005304FF">
        <w:rPr>
          <w:rFonts w:cs="Arial"/>
        </w:rPr>
        <w:t xml:space="preserve">ost EW condition in the Gwydir channels and </w:t>
      </w:r>
      <w:r>
        <w:rPr>
          <w:rFonts w:cs="Arial"/>
        </w:rPr>
        <w:t>W</w:t>
      </w:r>
      <w:r w:rsidRPr="005304FF">
        <w:rPr>
          <w:rFonts w:cs="Arial"/>
        </w:rPr>
        <w:t xml:space="preserve">etlands </w:t>
      </w:r>
    </w:p>
    <w:p w14:paraId="3669CB94" w14:textId="7B06AC07" w:rsidR="001310C9" w:rsidRDefault="001310C9" w:rsidP="001310C9">
      <w:pPr>
        <w:pStyle w:val="ListParagraph"/>
      </w:pPr>
      <w:r w:rsidRPr="00CD50A3">
        <w:t>This late summer sampling (21 – 23</w:t>
      </w:r>
      <w:r w:rsidR="00FC064C">
        <w:t xml:space="preserve"> </w:t>
      </w:r>
      <w:r w:rsidRPr="00CD50A3">
        <w:t xml:space="preserve">February 2018) </w:t>
      </w:r>
      <w:r>
        <w:t xml:space="preserve">captured post environmental water conditions with </w:t>
      </w:r>
      <w:r w:rsidRPr="00CD50A3">
        <w:t xml:space="preserve">the latest </w:t>
      </w:r>
      <w:r>
        <w:t xml:space="preserve">supplementary environmental water </w:t>
      </w:r>
      <w:r w:rsidRPr="00CD50A3">
        <w:t>release (8GL</w:t>
      </w:r>
      <w:r>
        <w:t xml:space="preserve"> in total, 4GL from CEWH</w:t>
      </w:r>
      <w:r w:rsidRPr="00CD50A3">
        <w:t xml:space="preserve">) into </w:t>
      </w:r>
      <w:r>
        <w:t>the lower Gwydir w</w:t>
      </w:r>
      <w:r w:rsidRPr="00CD50A3">
        <w:t>etland</w:t>
      </w:r>
      <w:r>
        <w:t>s and Gingham watercourse</w:t>
      </w:r>
      <w:r w:rsidRPr="00CD50A3">
        <w:t xml:space="preserve"> during </w:t>
      </w:r>
      <w:r>
        <w:t>19</w:t>
      </w:r>
      <w:r w:rsidR="00FC064C">
        <w:t xml:space="preserve"> </w:t>
      </w:r>
      <w:r w:rsidRPr="00CD50A3">
        <w:t>December</w:t>
      </w:r>
      <w:r>
        <w:t xml:space="preserve"> 2017 to</w:t>
      </w:r>
      <w:r w:rsidRPr="00CD50A3">
        <w:t xml:space="preserve"> </w:t>
      </w:r>
      <w:r>
        <w:t>3</w:t>
      </w:r>
      <w:r w:rsidR="00FC064C" w:rsidRPr="00FC064C">
        <w:t xml:space="preserve"> </w:t>
      </w:r>
      <w:r w:rsidRPr="00CD50A3">
        <w:t>January</w:t>
      </w:r>
      <w:r>
        <w:t xml:space="preserve"> 2018</w:t>
      </w:r>
      <w:r w:rsidRPr="00CD50A3">
        <w:t>.</w:t>
      </w:r>
      <w:r>
        <w:t xml:space="preserve"> Residual environmental water maintained surface water in the lower Gwydir wetlands and Gingham watercourse one month after the event. The Gwydir River was in the falling flow limb with average discharge of 1,100 ML/d (418001 Gwydir</w:t>
      </w:r>
      <w:r w:rsidR="009919CA">
        <w:t xml:space="preserve"> </w:t>
      </w:r>
      <w:r>
        <w:t>@</w:t>
      </w:r>
      <w:r w:rsidR="009919CA">
        <w:t xml:space="preserve"> </w:t>
      </w:r>
      <w:r>
        <w:t xml:space="preserve">Pallamallawa) while the Mehi River experienced a pulse of irrigation water delivery during this sampling occasion. </w:t>
      </w:r>
    </w:p>
    <w:p w14:paraId="13B3CC4D" w14:textId="77777777" w:rsidR="001310C9" w:rsidRPr="00BF4D76" w:rsidRDefault="001310C9" w:rsidP="001310C9">
      <w:pPr>
        <w:rPr>
          <w:rFonts w:cs="Arial"/>
        </w:rPr>
      </w:pPr>
      <w:r w:rsidRPr="00BF4D76">
        <w:rPr>
          <w:rFonts w:cs="Arial"/>
        </w:rPr>
        <w:t xml:space="preserve">T4 </w:t>
      </w:r>
      <w:r>
        <w:rPr>
          <w:rFonts w:cs="Arial"/>
        </w:rPr>
        <w:t>B</w:t>
      </w:r>
      <w:r w:rsidRPr="00BF4D76">
        <w:rPr>
          <w:rFonts w:cs="Arial"/>
        </w:rPr>
        <w:t>ase flow period</w:t>
      </w:r>
    </w:p>
    <w:p w14:paraId="73B17026" w14:textId="2DEBA170" w:rsidR="001310C9" w:rsidRPr="00CD50A3" w:rsidRDefault="001310C9" w:rsidP="001310C9">
      <w:pPr>
        <w:pStyle w:val="ListParagraph"/>
        <w:rPr>
          <w:rFonts w:cs="Arial"/>
        </w:rPr>
      </w:pPr>
      <w:r>
        <w:rPr>
          <w:rFonts w:cs="Arial"/>
        </w:rPr>
        <w:t>Autumn</w:t>
      </w:r>
      <w:r w:rsidRPr="00CD50A3">
        <w:rPr>
          <w:rFonts w:cs="Arial"/>
        </w:rPr>
        <w:t xml:space="preserve"> sampling (6</w:t>
      </w:r>
      <w:r w:rsidR="00FC064C">
        <w:rPr>
          <w:rFonts w:cs="Arial"/>
        </w:rPr>
        <w:t xml:space="preserve"> </w:t>
      </w:r>
      <w:r w:rsidRPr="00CD50A3">
        <w:rPr>
          <w:rFonts w:cs="Arial"/>
        </w:rPr>
        <w:t>– 10</w:t>
      </w:r>
      <w:r w:rsidR="00FC064C">
        <w:rPr>
          <w:rFonts w:cs="Arial"/>
        </w:rPr>
        <w:t xml:space="preserve"> </w:t>
      </w:r>
      <w:r w:rsidRPr="00CD50A3">
        <w:rPr>
          <w:rFonts w:cs="Arial"/>
        </w:rPr>
        <w:t>April 2018</w:t>
      </w:r>
      <w:r>
        <w:rPr>
          <w:rFonts w:cs="Arial"/>
        </w:rPr>
        <w:t>) represents a natural dry</w:t>
      </w:r>
      <w:r w:rsidRPr="00CD50A3">
        <w:rPr>
          <w:rFonts w:cs="Arial"/>
        </w:rPr>
        <w:t xml:space="preserve"> condition of the system.</w:t>
      </w:r>
      <w:r w:rsidRPr="00BF4D76">
        <w:rPr>
          <w:rFonts w:cs="Arial"/>
        </w:rPr>
        <w:t xml:space="preserve"> </w:t>
      </w:r>
      <w:r w:rsidRPr="00CD50A3">
        <w:rPr>
          <w:rFonts w:cs="Arial"/>
        </w:rPr>
        <w:t>All river</w:t>
      </w:r>
      <w:r>
        <w:rPr>
          <w:rFonts w:cs="Arial"/>
        </w:rPr>
        <w:t xml:space="preserve"> </w:t>
      </w:r>
      <w:r w:rsidRPr="00CD50A3">
        <w:rPr>
          <w:rFonts w:cs="Arial"/>
        </w:rPr>
        <w:t>s</w:t>
      </w:r>
      <w:r>
        <w:rPr>
          <w:rFonts w:cs="Arial"/>
        </w:rPr>
        <w:t>ystems</w:t>
      </w:r>
      <w:r w:rsidRPr="00CD50A3">
        <w:rPr>
          <w:rFonts w:cs="Arial"/>
        </w:rPr>
        <w:t xml:space="preserve"> were in base flow condition with discontinuous longitudinal connectivity.</w:t>
      </w:r>
      <w:r>
        <w:rPr>
          <w:rFonts w:cs="Arial"/>
        </w:rPr>
        <w:t xml:space="preserve"> Discharge in the Gwydir River was below 150 ML/d (</w:t>
      </w:r>
      <w:r>
        <w:t>418001 Gwydir @</w:t>
      </w:r>
      <w:r w:rsidR="00740226">
        <w:t xml:space="preserve"> </w:t>
      </w:r>
      <w:r>
        <w:t xml:space="preserve">Pallamallawa) </w:t>
      </w:r>
      <w:r>
        <w:rPr>
          <w:rFonts w:cs="Arial"/>
        </w:rPr>
        <w:t>and the Mehi River was below 60 ML/d (418044 Mehi D/S</w:t>
      </w:r>
      <w:r w:rsidR="009919CA">
        <w:rPr>
          <w:rFonts w:cs="Arial"/>
        </w:rPr>
        <w:t xml:space="preserve"> </w:t>
      </w:r>
      <w:r>
        <w:rPr>
          <w:rFonts w:cs="Arial"/>
        </w:rPr>
        <w:t>@</w:t>
      </w:r>
      <w:r w:rsidR="009919CA">
        <w:rPr>
          <w:rFonts w:cs="Arial"/>
        </w:rPr>
        <w:t xml:space="preserve"> </w:t>
      </w:r>
      <w:r>
        <w:rPr>
          <w:rFonts w:cs="Arial"/>
        </w:rPr>
        <w:t xml:space="preserve">Tareelaroi) for one month. The </w:t>
      </w:r>
      <w:r w:rsidRPr="00CD50A3">
        <w:rPr>
          <w:rFonts w:cs="Arial"/>
        </w:rPr>
        <w:t xml:space="preserve">Gingham </w:t>
      </w:r>
      <w:r>
        <w:rPr>
          <w:rFonts w:cs="Arial"/>
        </w:rPr>
        <w:t>w</w:t>
      </w:r>
      <w:r w:rsidRPr="00CD50A3">
        <w:rPr>
          <w:rFonts w:cs="Arial"/>
        </w:rPr>
        <w:t xml:space="preserve">atercourse was </w:t>
      </w:r>
      <w:r>
        <w:rPr>
          <w:rFonts w:cs="Arial"/>
        </w:rPr>
        <w:t>in a contraction phase and the l</w:t>
      </w:r>
      <w:r w:rsidRPr="00CD50A3">
        <w:rPr>
          <w:rFonts w:cs="Arial"/>
        </w:rPr>
        <w:t xml:space="preserve">ower Gwydir </w:t>
      </w:r>
      <w:r>
        <w:rPr>
          <w:rFonts w:cs="Arial"/>
        </w:rPr>
        <w:t>wetlands were</w:t>
      </w:r>
      <w:r w:rsidRPr="00CD50A3">
        <w:rPr>
          <w:rFonts w:cs="Arial"/>
        </w:rPr>
        <w:t xml:space="preserve"> predominantly dry.</w:t>
      </w:r>
    </w:p>
    <w:p w14:paraId="36D76288" w14:textId="77777777" w:rsidR="00FE6FE7" w:rsidRDefault="00FE6FE7" w:rsidP="00FE6FE7">
      <w:pPr>
        <w:sectPr w:rsidR="00FE6FE7" w:rsidSect="00B909A2">
          <w:headerReference w:type="default" r:id="rId84"/>
          <w:footerReference w:type="default" r:id="rId85"/>
          <w:pgSz w:w="11899" w:h="16838"/>
          <w:pgMar w:top="1508" w:right="1217" w:bottom="1276" w:left="1480" w:header="811" w:footer="305" w:gutter="0"/>
          <w:pgNumType w:start="1" w:chapStyle="6"/>
          <w:cols w:space="708"/>
          <w:docGrid w:linePitch="360"/>
        </w:sectPr>
      </w:pPr>
    </w:p>
    <w:p w14:paraId="7FEBC9A1" w14:textId="346B8B32" w:rsidR="00FE6FE7" w:rsidRDefault="007D42FB" w:rsidP="00FE6FE7">
      <w:pPr>
        <w:keepNext/>
        <w:spacing w:line="240" w:lineRule="auto"/>
        <w:jc w:val="center"/>
      </w:pPr>
      <w:r>
        <w:rPr>
          <w:noProof/>
          <w:lang w:eastAsia="en-AU"/>
        </w:rPr>
        <w:drawing>
          <wp:inline distT="0" distB="0" distL="0" distR="0" wp14:anchorId="3DE3F90A" wp14:editId="354CE6EF">
            <wp:extent cx="7789762" cy="5498656"/>
            <wp:effectExtent l="19050" t="19050" r="20955" b="26035"/>
            <wp:docPr id="24" name="Picture 24" descr="C:\Users\matt.elsley\AppData\Local\Microsoft\Windows\INetCache\Content.Word\Fig I-1 Microinvert site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elsley\AppData\Local\Microsoft\Windows\INetCache\Content.Word\Fig I-1 Microinvert sites_V1.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7803966" cy="5508682"/>
                    </a:xfrm>
                    <a:prstGeom prst="rect">
                      <a:avLst/>
                    </a:prstGeom>
                    <a:noFill/>
                    <a:ln>
                      <a:solidFill>
                        <a:schemeClr val="tx1"/>
                      </a:solidFill>
                    </a:ln>
                  </pic:spPr>
                </pic:pic>
              </a:graphicData>
            </a:graphic>
          </wp:inline>
        </w:drawing>
      </w:r>
    </w:p>
    <w:p w14:paraId="13A3179B" w14:textId="661F1FC7" w:rsidR="00FE6FE7" w:rsidRDefault="00FE6FE7" w:rsidP="00FE6FE7">
      <w:pPr>
        <w:pStyle w:val="Caption"/>
      </w:pPr>
      <w:bookmarkStart w:id="74" w:name="_Ref521527013"/>
      <w:r>
        <w:t xml:space="preserve">Figure </w:t>
      </w:r>
      <w:fldSimple w:instr=" STYLEREF 6 \s ">
        <w:r w:rsidR="000D3CFD">
          <w:rPr>
            <w:noProof/>
          </w:rPr>
          <w:t>D</w:t>
        </w:r>
      </w:fldSimple>
      <w:r w:rsidR="005220F4">
        <w:noBreakHyphen/>
      </w:r>
      <w:fldSimple w:instr=" SEQ Figure \* ARABIC \s 6 ">
        <w:r w:rsidR="000D3CFD">
          <w:rPr>
            <w:noProof/>
          </w:rPr>
          <w:t>1</w:t>
        </w:r>
      </w:fldSimple>
      <w:bookmarkEnd w:id="74"/>
      <w:r>
        <w:t xml:space="preserve">: </w:t>
      </w:r>
      <w:r w:rsidRPr="00661DDF">
        <w:t>Location of microinvertebrate sites within the Selected Area in 20</w:t>
      </w:r>
      <w:r>
        <w:t>17</w:t>
      </w:r>
      <w:r w:rsidRPr="00661DDF">
        <w:t>-1</w:t>
      </w:r>
      <w:r>
        <w:t>8</w:t>
      </w:r>
      <w:r w:rsidRPr="00661DDF">
        <w:t>. See Table D-</w:t>
      </w:r>
      <w:r>
        <w:t>1</w:t>
      </w:r>
      <w:r w:rsidRPr="00661DDF">
        <w:t xml:space="preserve"> for site codes.</w:t>
      </w:r>
    </w:p>
    <w:p w14:paraId="72CD615C" w14:textId="77777777" w:rsidR="00FE6FE7" w:rsidRDefault="00FE6FE7" w:rsidP="00FE6FE7">
      <w:pPr>
        <w:sectPr w:rsidR="00FE6FE7" w:rsidSect="00FE6FE7">
          <w:headerReference w:type="default" r:id="rId87"/>
          <w:footerReference w:type="default" r:id="rId88"/>
          <w:pgSz w:w="16838" w:h="11899" w:orient="landscape"/>
          <w:pgMar w:top="1480" w:right="1508" w:bottom="1217" w:left="1276" w:header="811" w:footer="305" w:gutter="0"/>
          <w:pgNumType w:chapStyle="6"/>
          <w:cols w:space="708"/>
          <w:docGrid w:linePitch="360"/>
        </w:sectPr>
      </w:pPr>
    </w:p>
    <w:p w14:paraId="4C1CEE46" w14:textId="68FC9FC6" w:rsidR="00FE6FE7" w:rsidRDefault="00FE6FE7" w:rsidP="00FE6FE7">
      <w:pPr>
        <w:pStyle w:val="Caption"/>
        <w:keepNext/>
      </w:pPr>
      <w:bookmarkStart w:id="75" w:name="_Ref521527025"/>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75"/>
      <w:r>
        <w:t xml:space="preserve">: </w:t>
      </w:r>
      <w:r w:rsidRPr="003F4C5E">
        <w:t xml:space="preserve">Location of sites </w:t>
      </w:r>
      <w:r>
        <w:t xml:space="preserve">within </w:t>
      </w:r>
      <w:r w:rsidRPr="003F4C5E">
        <w:t xml:space="preserve">the Gwydir River Selected Area for </w:t>
      </w:r>
      <w:r>
        <w:t xml:space="preserve">category III </w:t>
      </w:r>
      <w:r w:rsidRPr="003F4C5E">
        <w:t xml:space="preserve">microinvertebrate </w:t>
      </w:r>
      <w:r>
        <w:t>surveys.</w:t>
      </w:r>
    </w:p>
    <w:tbl>
      <w:tblPr>
        <w:tblW w:w="920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992"/>
        <w:gridCol w:w="1276"/>
        <w:gridCol w:w="1263"/>
        <w:gridCol w:w="792"/>
        <w:gridCol w:w="792"/>
        <w:gridCol w:w="782"/>
        <w:gridCol w:w="753"/>
      </w:tblGrid>
      <w:tr w:rsidR="00FE6FE7" w:rsidRPr="00D42AEB" w14:paraId="28A010D5" w14:textId="77777777" w:rsidTr="00ED137B">
        <w:trPr>
          <w:trHeight w:val="315"/>
        </w:trPr>
        <w:tc>
          <w:tcPr>
            <w:tcW w:w="1134" w:type="dxa"/>
            <w:vMerge w:val="restart"/>
            <w:shd w:val="clear" w:color="auto" w:fill="D9D9D9"/>
            <w:noWrap/>
            <w:vAlign w:val="center"/>
            <w:hideMark/>
          </w:tcPr>
          <w:p w14:paraId="0CEDC3FB"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Ecosystem</w:t>
            </w:r>
          </w:p>
        </w:tc>
        <w:tc>
          <w:tcPr>
            <w:tcW w:w="1418" w:type="dxa"/>
            <w:vMerge w:val="restart"/>
            <w:shd w:val="clear" w:color="auto" w:fill="D9D9D9"/>
            <w:noWrap/>
            <w:vAlign w:val="center"/>
            <w:hideMark/>
          </w:tcPr>
          <w:p w14:paraId="188431C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Sampling Zone</w:t>
            </w:r>
          </w:p>
        </w:tc>
        <w:tc>
          <w:tcPr>
            <w:tcW w:w="992" w:type="dxa"/>
            <w:vMerge w:val="restart"/>
            <w:shd w:val="clear" w:color="auto" w:fill="D9D9D9"/>
            <w:noWrap/>
            <w:vAlign w:val="center"/>
            <w:hideMark/>
          </w:tcPr>
          <w:p w14:paraId="22765E9C"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Site</w:t>
            </w:r>
          </w:p>
        </w:tc>
        <w:tc>
          <w:tcPr>
            <w:tcW w:w="1276" w:type="dxa"/>
            <w:vMerge w:val="restart"/>
            <w:shd w:val="clear" w:color="auto" w:fill="D9D9D9"/>
            <w:noWrap/>
            <w:vAlign w:val="center"/>
            <w:hideMark/>
          </w:tcPr>
          <w:p w14:paraId="32184CCE" w14:textId="5B3287F8" w:rsidR="00FE6FE7" w:rsidRPr="00D42AEB" w:rsidRDefault="00FE6FE7" w:rsidP="00FE6FE7">
            <w:pPr>
              <w:spacing w:before="60" w:after="60"/>
              <w:jc w:val="center"/>
              <w:rPr>
                <w:rFonts w:cs="Arial"/>
                <w:color w:val="000000"/>
                <w:sz w:val="18"/>
                <w:szCs w:val="18"/>
              </w:rPr>
            </w:pPr>
            <w:r>
              <w:rPr>
                <w:rFonts w:cs="Arial"/>
                <w:color w:val="000000"/>
                <w:sz w:val="18"/>
                <w:szCs w:val="18"/>
                <w:lang w:eastAsia="zh-TW"/>
              </w:rPr>
              <w:t>Easting</w:t>
            </w:r>
          </w:p>
        </w:tc>
        <w:tc>
          <w:tcPr>
            <w:tcW w:w="1263" w:type="dxa"/>
            <w:vMerge w:val="restart"/>
            <w:shd w:val="clear" w:color="auto" w:fill="D9D9D9"/>
            <w:noWrap/>
            <w:vAlign w:val="center"/>
            <w:hideMark/>
          </w:tcPr>
          <w:p w14:paraId="69475546" w14:textId="0D1016E0" w:rsidR="00FE6FE7" w:rsidRPr="00D42AEB" w:rsidRDefault="00FE6FE7" w:rsidP="00FE6FE7">
            <w:pPr>
              <w:spacing w:before="60" w:after="60"/>
              <w:jc w:val="center"/>
              <w:rPr>
                <w:rFonts w:cs="Arial"/>
                <w:color w:val="000000"/>
                <w:sz w:val="18"/>
                <w:szCs w:val="18"/>
              </w:rPr>
            </w:pPr>
            <w:r>
              <w:rPr>
                <w:rFonts w:cs="Arial"/>
                <w:color w:val="000000"/>
                <w:sz w:val="18"/>
                <w:szCs w:val="18"/>
                <w:lang w:eastAsia="zh-TW"/>
              </w:rPr>
              <w:t>Northing</w:t>
            </w:r>
          </w:p>
        </w:tc>
        <w:tc>
          <w:tcPr>
            <w:tcW w:w="3119" w:type="dxa"/>
            <w:gridSpan w:val="4"/>
            <w:shd w:val="clear" w:color="auto" w:fill="D9D9D9"/>
            <w:noWrap/>
            <w:vAlign w:val="center"/>
            <w:hideMark/>
          </w:tcPr>
          <w:p w14:paraId="709F417B"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 xml:space="preserve">Inundation </w:t>
            </w:r>
          </w:p>
        </w:tc>
      </w:tr>
      <w:tr w:rsidR="00FE6FE7" w:rsidRPr="00D42AEB" w14:paraId="59CAE121" w14:textId="77777777" w:rsidTr="00ED137B">
        <w:trPr>
          <w:trHeight w:val="315"/>
        </w:trPr>
        <w:tc>
          <w:tcPr>
            <w:tcW w:w="1134" w:type="dxa"/>
            <w:vMerge/>
            <w:shd w:val="clear" w:color="auto" w:fill="D9D9D9"/>
            <w:vAlign w:val="center"/>
            <w:hideMark/>
          </w:tcPr>
          <w:p w14:paraId="1FB28CAE" w14:textId="77777777" w:rsidR="00FE6FE7" w:rsidRPr="00D42AEB" w:rsidRDefault="00FE6FE7" w:rsidP="00FE6FE7">
            <w:pPr>
              <w:spacing w:before="60" w:after="60"/>
              <w:rPr>
                <w:rFonts w:cs="Arial"/>
                <w:color w:val="000000"/>
                <w:sz w:val="18"/>
                <w:szCs w:val="18"/>
              </w:rPr>
            </w:pPr>
          </w:p>
        </w:tc>
        <w:tc>
          <w:tcPr>
            <w:tcW w:w="1418" w:type="dxa"/>
            <w:vMerge/>
            <w:shd w:val="clear" w:color="auto" w:fill="D9D9D9"/>
            <w:vAlign w:val="center"/>
            <w:hideMark/>
          </w:tcPr>
          <w:p w14:paraId="1FCBA5C3" w14:textId="77777777" w:rsidR="00FE6FE7" w:rsidRPr="00D42AEB" w:rsidRDefault="00FE6FE7" w:rsidP="00FE6FE7">
            <w:pPr>
              <w:spacing w:before="60" w:after="60"/>
              <w:rPr>
                <w:rFonts w:cs="Arial"/>
                <w:color w:val="000000"/>
                <w:sz w:val="18"/>
                <w:szCs w:val="18"/>
              </w:rPr>
            </w:pPr>
          </w:p>
        </w:tc>
        <w:tc>
          <w:tcPr>
            <w:tcW w:w="992" w:type="dxa"/>
            <w:vMerge/>
            <w:shd w:val="clear" w:color="auto" w:fill="D9D9D9"/>
            <w:vAlign w:val="center"/>
            <w:hideMark/>
          </w:tcPr>
          <w:p w14:paraId="62A2E64E" w14:textId="77777777" w:rsidR="00FE6FE7" w:rsidRPr="00D42AEB" w:rsidRDefault="00FE6FE7" w:rsidP="00FE6FE7">
            <w:pPr>
              <w:spacing w:before="60" w:after="60"/>
              <w:rPr>
                <w:rFonts w:cs="Arial"/>
                <w:color w:val="000000"/>
                <w:sz w:val="18"/>
                <w:szCs w:val="18"/>
              </w:rPr>
            </w:pPr>
          </w:p>
        </w:tc>
        <w:tc>
          <w:tcPr>
            <w:tcW w:w="1276" w:type="dxa"/>
            <w:vMerge/>
            <w:shd w:val="clear" w:color="auto" w:fill="D9D9D9"/>
            <w:vAlign w:val="center"/>
            <w:hideMark/>
          </w:tcPr>
          <w:p w14:paraId="1E6A2E95" w14:textId="77777777" w:rsidR="00FE6FE7" w:rsidRPr="00D42AEB" w:rsidRDefault="00FE6FE7" w:rsidP="00FE6FE7">
            <w:pPr>
              <w:spacing w:before="60" w:after="60"/>
              <w:rPr>
                <w:rFonts w:cs="Arial"/>
                <w:color w:val="000000"/>
                <w:sz w:val="18"/>
                <w:szCs w:val="18"/>
              </w:rPr>
            </w:pPr>
          </w:p>
        </w:tc>
        <w:tc>
          <w:tcPr>
            <w:tcW w:w="1263" w:type="dxa"/>
            <w:vMerge/>
            <w:shd w:val="clear" w:color="auto" w:fill="D9D9D9"/>
            <w:vAlign w:val="center"/>
            <w:hideMark/>
          </w:tcPr>
          <w:p w14:paraId="6A89C159" w14:textId="77777777" w:rsidR="00FE6FE7" w:rsidRPr="00D42AEB" w:rsidRDefault="00FE6FE7" w:rsidP="00FE6FE7">
            <w:pPr>
              <w:spacing w:before="60" w:after="60"/>
              <w:rPr>
                <w:rFonts w:cs="Arial"/>
                <w:color w:val="000000"/>
                <w:sz w:val="18"/>
                <w:szCs w:val="18"/>
              </w:rPr>
            </w:pPr>
          </w:p>
        </w:tc>
        <w:tc>
          <w:tcPr>
            <w:tcW w:w="792" w:type="dxa"/>
            <w:shd w:val="clear" w:color="auto" w:fill="D9D9D9"/>
            <w:noWrap/>
            <w:vAlign w:val="center"/>
            <w:hideMark/>
          </w:tcPr>
          <w:p w14:paraId="41CB6E84"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Sep-17</w:t>
            </w:r>
          </w:p>
          <w:p w14:paraId="345B891B"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(T1)</w:t>
            </w:r>
          </w:p>
        </w:tc>
        <w:tc>
          <w:tcPr>
            <w:tcW w:w="792" w:type="dxa"/>
            <w:shd w:val="clear" w:color="auto" w:fill="D9D9D9"/>
            <w:noWrap/>
            <w:vAlign w:val="center"/>
            <w:hideMark/>
          </w:tcPr>
          <w:p w14:paraId="36A7B1C4"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Nov-17</w:t>
            </w:r>
          </w:p>
          <w:p w14:paraId="5A5B87B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(T2)</w:t>
            </w:r>
          </w:p>
        </w:tc>
        <w:tc>
          <w:tcPr>
            <w:tcW w:w="782" w:type="dxa"/>
            <w:shd w:val="clear" w:color="auto" w:fill="D9D9D9"/>
            <w:noWrap/>
            <w:vAlign w:val="center"/>
            <w:hideMark/>
          </w:tcPr>
          <w:p w14:paraId="047162D4"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Feb-18</w:t>
            </w:r>
          </w:p>
          <w:p w14:paraId="0CE9041C"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(T3)</w:t>
            </w:r>
          </w:p>
        </w:tc>
        <w:tc>
          <w:tcPr>
            <w:tcW w:w="753" w:type="dxa"/>
            <w:shd w:val="clear" w:color="auto" w:fill="D9D9D9"/>
            <w:noWrap/>
            <w:vAlign w:val="center"/>
            <w:hideMark/>
          </w:tcPr>
          <w:p w14:paraId="624F564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Apr-18</w:t>
            </w:r>
          </w:p>
          <w:p w14:paraId="18ADACCD"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(T4)</w:t>
            </w:r>
          </w:p>
        </w:tc>
      </w:tr>
      <w:tr w:rsidR="00FE6FE7" w:rsidRPr="00D42AEB" w14:paraId="4C71D924" w14:textId="77777777" w:rsidTr="00E95C72">
        <w:trPr>
          <w:trHeight w:val="300"/>
        </w:trPr>
        <w:tc>
          <w:tcPr>
            <w:tcW w:w="1134" w:type="dxa"/>
            <w:vMerge w:val="restart"/>
            <w:shd w:val="clear" w:color="auto" w:fill="auto"/>
            <w:noWrap/>
            <w:vAlign w:val="center"/>
            <w:hideMark/>
          </w:tcPr>
          <w:p w14:paraId="572B92B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Wetland</w:t>
            </w:r>
          </w:p>
        </w:tc>
        <w:tc>
          <w:tcPr>
            <w:tcW w:w="1418" w:type="dxa"/>
            <w:vMerge w:val="restart"/>
            <w:shd w:val="clear" w:color="auto" w:fill="auto"/>
            <w:noWrap/>
            <w:vAlign w:val="center"/>
            <w:hideMark/>
          </w:tcPr>
          <w:p w14:paraId="3DA86D9E" w14:textId="14ACBE2E"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 xml:space="preserve">Gingham </w:t>
            </w:r>
            <w:r w:rsidR="00ED137B">
              <w:rPr>
                <w:rFonts w:cs="Arial"/>
                <w:color w:val="000000"/>
                <w:sz w:val="18"/>
                <w:szCs w:val="18"/>
              </w:rPr>
              <w:t>w</w:t>
            </w:r>
            <w:r w:rsidRPr="00D42AEB">
              <w:rPr>
                <w:rFonts w:cs="Arial"/>
                <w:color w:val="000000"/>
                <w:sz w:val="18"/>
                <w:szCs w:val="18"/>
              </w:rPr>
              <w:t>atercourse</w:t>
            </w:r>
          </w:p>
        </w:tc>
        <w:tc>
          <w:tcPr>
            <w:tcW w:w="992" w:type="dxa"/>
            <w:shd w:val="clear" w:color="auto" w:fill="auto"/>
            <w:noWrap/>
            <w:vAlign w:val="center"/>
            <w:hideMark/>
          </w:tcPr>
          <w:p w14:paraId="018218E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BUNOW</w:t>
            </w:r>
          </w:p>
        </w:tc>
        <w:tc>
          <w:tcPr>
            <w:tcW w:w="1276" w:type="dxa"/>
            <w:shd w:val="clear" w:color="auto" w:fill="auto"/>
            <w:vAlign w:val="bottom"/>
            <w:hideMark/>
          </w:tcPr>
          <w:p w14:paraId="7701E281" w14:textId="6549B2FC" w:rsidR="00FE6FE7" w:rsidRPr="00D42AEB" w:rsidRDefault="00FE6FE7" w:rsidP="00FE6FE7">
            <w:pPr>
              <w:spacing w:before="60" w:after="60"/>
              <w:jc w:val="center"/>
              <w:rPr>
                <w:rFonts w:cs="Arial"/>
                <w:color w:val="000000"/>
                <w:sz w:val="18"/>
                <w:szCs w:val="18"/>
              </w:rPr>
            </w:pPr>
            <w:r>
              <w:rPr>
                <w:rFonts w:cs="Arial"/>
                <w:color w:val="000000"/>
                <w:sz w:val="18"/>
                <w:szCs w:val="18"/>
              </w:rPr>
              <w:t>731409</w:t>
            </w:r>
          </w:p>
        </w:tc>
        <w:tc>
          <w:tcPr>
            <w:tcW w:w="1263" w:type="dxa"/>
            <w:shd w:val="clear" w:color="auto" w:fill="auto"/>
            <w:vAlign w:val="bottom"/>
            <w:hideMark/>
          </w:tcPr>
          <w:p w14:paraId="1E5B5C7D" w14:textId="417A3FF1" w:rsidR="00FE6FE7" w:rsidRPr="00D42AEB" w:rsidRDefault="00FE6FE7" w:rsidP="00FE6FE7">
            <w:pPr>
              <w:spacing w:before="60" w:after="60"/>
              <w:jc w:val="center"/>
              <w:rPr>
                <w:rFonts w:cs="Arial"/>
                <w:color w:val="000000"/>
                <w:sz w:val="18"/>
                <w:szCs w:val="18"/>
              </w:rPr>
            </w:pPr>
            <w:r>
              <w:rPr>
                <w:rFonts w:cs="Arial"/>
                <w:color w:val="000000"/>
                <w:sz w:val="18"/>
                <w:szCs w:val="18"/>
              </w:rPr>
              <w:t>6759165</w:t>
            </w:r>
          </w:p>
        </w:tc>
        <w:tc>
          <w:tcPr>
            <w:tcW w:w="792" w:type="dxa"/>
            <w:shd w:val="clear" w:color="auto" w:fill="8DB3E2" w:themeFill="text2" w:themeFillTint="66"/>
            <w:noWrap/>
            <w:vAlign w:val="center"/>
            <w:hideMark/>
          </w:tcPr>
          <w:p w14:paraId="31F7DC89"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0CD4454C"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467319B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48ADBE7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7A93375C" w14:textId="77777777" w:rsidTr="00E95C72">
        <w:trPr>
          <w:trHeight w:val="300"/>
        </w:trPr>
        <w:tc>
          <w:tcPr>
            <w:tcW w:w="1134" w:type="dxa"/>
            <w:vMerge/>
            <w:vAlign w:val="center"/>
            <w:hideMark/>
          </w:tcPr>
          <w:p w14:paraId="46A40D19"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1E975BD0"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2FAA0B5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BUNTY</w:t>
            </w:r>
          </w:p>
        </w:tc>
        <w:tc>
          <w:tcPr>
            <w:tcW w:w="1276" w:type="dxa"/>
            <w:shd w:val="clear" w:color="auto" w:fill="auto"/>
            <w:vAlign w:val="bottom"/>
            <w:hideMark/>
          </w:tcPr>
          <w:p w14:paraId="2981B4BD" w14:textId="6A5BC804" w:rsidR="00FE6FE7" w:rsidRPr="00D42AEB" w:rsidRDefault="00FE6FE7" w:rsidP="00FE6FE7">
            <w:pPr>
              <w:spacing w:before="60" w:after="60"/>
              <w:jc w:val="center"/>
              <w:rPr>
                <w:rFonts w:cs="Arial"/>
                <w:color w:val="000000"/>
                <w:sz w:val="18"/>
                <w:szCs w:val="18"/>
              </w:rPr>
            </w:pPr>
            <w:r>
              <w:rPr>
                <w:rFonts w:cs="Arial"/>
                <w:color w:val="000000"/>
                <w:sz w:val="18"/>
                <w:szCs w:val="18"/>
              </w:rPr>
              <w:t>731394</w:t>
            </w:r>
          </w:p>
        </w:tc>
        <w:tc>
          <w:tcPr>
            <w:tcW w:w="1263" w:type="dxa"/>
            <w:shd w:val="clear" w:color="auto" w:fill="auto"/>
            <w:vAlign w:val="bottom"/>
            <w:hideMark/>
          </w:tcPr>
          <w:p w14:paraId="6FFF8FF9" w14:textId="6E7F32FB" w:rsidR="00FE6FE7" w:rsidRPr="00D42AEB" w:rsidRDefault="00FE6FE7" w:rsidP="00FE6FE7">
            <w:pPr>
              <w:spacing w:before="60" w:after="60"/>
              <w:jc w:val="center"/>
              <w:rPr>
                <w:rFonts w:cs="Arial"/>
                <w:color w:val="000000"/>
                <w:sz w:val="18"/>
                <w:szCs w:val="18"/>
              </w:rPr>
            </w:pPr>
            <w:r>
              <w:rPr>
                <w:rFonts w:cs="Arial"/>
                <w:color w:val="000000"/>
                <w:sz w:val="18"/>
                <w:szCs w:val="18"/>
              </w:rPr>
              <w:t>6759148</w:t>
            </w:r>
          </w:p>
        </w:tc>
        <w:tc>
          <w:tcPr>
            <w:tcW w:w="792" w:type="dxa"/>
            <w:shd w:val="clear" w:color="auto" w:fill="8DB3E2" w:themeFill="text2" w:themeFillTint="66"/>
            <w:noWrap/>
            <w:vAlign w:val="center"/>
            <w:hideMark/>
          </w:tcPr>
          <w:p w14:paraId="3A433114"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3EBE9C3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317BBC8D"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72FD4D81"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7B878409" w14:textId="77777777" w:rsidTr="00E95C72">
        <w:trPr>
          <w:trHeight w:val="315"/>
        </w:trPr>
        <w:tc>
          <w:tcPr>
            <w:tcW w:w="1134" w:type="dxa"/>
            <w:vMerge/>
            <w:vAlign w:val="center"/>
            <w:hideMark/>
          </w:tcPr>
          <w:p w14:paraId="7CBFBB08"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6277106C"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0CBDFC71"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GINWH</w:t>
            </w:r>
          </w:p>
        </w:tc>
        <w:tc>
          <w:tcPr>
            <w:tcW w:w="1276" w:type="dxa"/>
            <w:shd w:val="clear" w:color="auto" w:fill="auto"/>
            <w:noWrap/>
            <w:vAlign w:val="bottom"/>
            <w:hideMark/>
          </w:tcPr>
          <w:p w14:paraId="6F8A4288" w14:textId="73B25F75" w:rsidR="00FE6FE7" w:rsidRPr="00D42AEB" w:rsidRDefault="00FE6FE7" w:rsidP="00FE6FE7">
            <w:pPr>
              <w:spacing w:before="60" w:after="60"/>
              <w:jc w:val="center"/>
              <w:rPr>
                <w:rFonts w:cs="Arial"/>
                <w:color w:val="000000"/>
                <w:sz w:val="18"/>
                <w:szCs w:val="18"/>
              </w:rPr>
            </w:pPr>
            <w:r>
              <w:rPr>
                <w:rFonts w:cs="Arial"/>
                <w:color w:val="000000"/>
                <w:sz w:val="18"/>
                <w:szCs w:val="18"/>
              </w:rPr>
              <w:t>724103</w:t>
            </w:r>
          </w:p>
        </w:tc>
        <w:tc>
          <w:tcPr>
            <w:tcW w:w="1263" w:type="dxa"/>
            <w:shd w:val="clear" w:color="auto" w:fill="auto"/>
            <w:noWrap/>
            <w:vAlign w:val="bottom"/>
            <w:hideMark/>
          </w:tcPr>
          <w:p w14:paraId="26274030" w14:textId="61D07C44" w:rsidR="00FE6FE7" w:rsidRPr="00D42AEB" w:rsidRDefault="00FE6FE7" w:rsidP="00FE6FE7">
            <w:pPr>
              <w:spacing w:before="60" w:after="60"/>
              <w:jc w:val="center"/>
              <w:rPr>
                <w:rFonts w:cs="Arial"/>
                <w:color w:val="000000"/>
                <w:sz w:val="18"/>
                <w:szCs w:val="18"/>
              </w:rPr>
            </w:pPr>
            <w:r>
              <w:rPr>
                <w:rFonts w:cs="Arial"/>
                <w:color w:val="000000"/>
                <w:sz w:val="18"/>
                <w:szCs w:val="18"/>
              </w:rPr>
              <w:t>6762962</w:t>
            </w:r>
          </w:p>
        </w:tc>
        <w:tc>
          <w:tcPr>
            <w:tcW w:w="792" w:type="dxa"/>
            <w:shd w:val="clear" w:color="auto" w:fill="8DB3E2" w:themeFill="text2" w:themeFillTint="66"/>
            <w:noWrap/>
            <w:vAlign w:val="center"/>
            <w:hideMark/>
          </w:tcPr>
          <w:p w14:paraId="4AD630C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1619224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5D43A55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072A443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5E572616" w14:textId="77777777" w:rsidTr="005220F4">
        <w:trPr>
          <w:trHeight w:val="315"/>
        </w:trPr>
        <w:tc>
          <w:tcPr>
            <w:tcW w:w="1134" w:type="dxa"/>
            <w:vMerge/>
            <w:vAlign w:val="center"/>
            <w:hideMark/>
          </w:tcPr>
          <w:p w14:paraId="18E144DC" w14:textId="77777777" w:rsidR="00FE6FE7" w:rsidRPr="00D42AEB" w:rsidRDefault="00FE6FE7" w:rsidP="00FE6FE7">
            <w:pPr>
              <w:spacing w:before="60" w:after="60"/>
              <w:rPr>
                <w:rFonts w:cs="Arial"/>
                <w:color w:val="000000"/>
                <w:sz w:val="18"/>
                <w:szCs w:val="18"/>
              </w:rPr>
            </w:pPr>
          </w:p>
        </w:tc>
        <w:tc>
          <w:tcPr>
            <w:tcW w:w="1418" w:type="dxa"/>
            <w:shd w:val="clear" w:color="auto" w:fill="auto"/>
            <w:noWrap/>
            <w:vAlign w:val="center"/>
            <w:hideMark/>
          </w:tcPr>
          <w:p w14:paraId="151B5B81" w14:textId="77777777" w:rsidR="00FE6FE7" w:rsidRPr="00D42AEB" w:rsidRDefault="00FE6FE7" w:rsidP="00FE6FE7">
            <w:pPr>
              <w:spacing w:before="60" w:after="60"/>
              <w:jc w:val="center"/>
              <w:rPr>
                <w:rFonts w:cs="Arial"/>
                <w:color w:val="000000"/>
                <w:sz w:val="18"/>
                <w:szCs w:val="18"/>
              </w:rPr>
            </w:pPr>
            <w:r>
              <w:rPr>
                <w:rFonts w:cs="Arial"/>
                <w:color w:val="000000"/>
                <w:sz w:val="18"/>
                <w:szCs w:val="18"/>
              </w:rPr>
              <w:t>lower Gwydir wetland</w:t>
            </w:r>
          </w:p>
        </w:tc>
        <w:tc>
          <w:tcPr>
            <w:tcW w:w="992" w:type="dxa"/>
            <w:shd w:val="clear" w:color="auto" w:fill="auto"/>
            <w:noWrap/>
            <w:vAlign w:val="center"/>
            <w:hideMark/>
          </w:tcPr>
          <w:p w14:paraId="5592247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OLDBS</w:t>
            </w:r>
          </w:p>
        </w:tc>
        <w:tc>
          <w:tcPr>
            <w:tcW w:w="1276" w:type="dxa"/>
            <w:shd w:val="clear" w:color="auto" w:fill="auto"/>
            <w:vAlign w:val="center"/>
            <w:hideMark/>
          </w:tcPr>
          <w:p w14:paraId="628D3FA5" w14:textId="1C8CA966" w:rsidR="00FE6FE7" w:rsidRPr="00D42AEB" w:rsidRDefault="00FE6FE7" w:rsidP="00ED137B">
            <w:pPr>
              <w:spacing w:before="60" w:after="60"/>
              <w:jc w:val="center"/>
              <w:rPr>
                <w:rFonts w:cs="Arial"/>
                <w:color w:val="000000"/>
                <w:sz w:val="18"/>
                <w:szCs w:val="18"/>
              </w:rPr>
            </w:pPr>
            <w:r>
              <w:rPr>
                <w:rFonts w:cs="Arial"/>
                <w:color w:val="000000"/>
                <w:sz w:val="18"/>
                <w:szCs w:val="18"/>
              </w:rPr>
              <w:t>726067</w:t>
            </w:r>
          </w:p>
        </w:tc>
        <w:tc>
          <w:tcPr>
            <w:tcW w:w="1263" w:type="dxa"/>
            <w:shd w:val="clear" w:color="auto" w:fill="auto"/>
            <w:vAlign w:val="center"/>
            <w:hideMark/>
          </w:tcPr>
          <w:p w14:paraId="5FCF7E0C" w14:textId="7A3C1E49" w:rsidR="00FE6FE7" w:rsidRPr="00D42AEB" w:rsidRDefault="00FE6FE7" w:rsidP="00ED137B">
            <w:pPr>
              <w:spacing w:before="60" w:after="60"/>
              <w:jc w:val="center"/>
              <w:rPr>
                <w:rFonts w:cs="Arial"/>
                <w:color w:val="000000"/>
                <w:sz w:val="18"/>
                <w:szCs w:val="18"/>
              </w:rPr>
            </w:pPr>
            <w:r>
              <w:rPr>
                <w:rFonts w:cs="Arial"/>
                <w:color w:val="000000"/>
                <w:sz w:val="18"/>
                <w:szCs w:val="18"/>
              </w:rPr>
              <w:t>6752088</w:t>
            </w:r>
          </w:p>
        </w:tc>
        <w:tc>
          <w:tcPr>
            <w:tcW w:w="792" w:type="dxa"/>
            <w:shd w:val="clear" w:color="auto" w:fill="8DB3E2" w:themeFill="text2" w:themeFillTint="66"/>
            <w:noWrap/>
            <w:vAlign w:val="center"/>
            <w:hideMark/>
          </w:tcPr>
          <w:p w14:paraId="36237BC9"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0A50974E"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50C9312D"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FFC000"/>
            <w:noWrap/>
            <w:vAlign w:val="center"/>
            <w:hideMark/>
          </w:tcPr>
          <w:p w14:paraId="51705AC5"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Dry</w:t>
            </w:r>
          </w:p>
        </w:tc>
      </w:tr>
      <w:tr w:rsidR="00FE6FE7" w:rsidRPr="00D42AEB" w14:paraId="774E86AA" w14:textId="77777777" w:rsidTr="00E95C72">
        <w:trPr>
          <w:trHeight w:val="300"/>
        </w:trPr>
        <w:tc>
          <w:tcPr>
            <w:tcW w:w="1134" w:type="dxa"/>
            <w:vMerge w:val="restart"/>
            <w:shd w:val="clear" w:color="auto" w:fill="auto"/>
            <w:noWrap/>
            <w:vAlign w:val="center"/>
            <w:hideMark/>
          </w:tcPr>
          <w:p w14:paraId="505CF0C2"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River</w:t>
            </w:r>
          </w:p>
        </w:tc>
        <w:tc>
          <w:tcPr>
            <w:tcW w:w="1418" w:type="dxa"/>
            <w:vMerge w:val="restart"/>
            <w:shd w:val="clear" w:color="auto" w:fill="auto"/>
            <w:noWrap/>
            <w:vAlign w:val="center"/>
            <w:hideMark/>
          </w:tcPr>
          <w:p w14:paraId="188D295B"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Gwydir River</w:t>
            </w:r>
          </w:p>
        </w:tc>
        <w:tc>
          <w:tcPr>
            <w:tcW w:w="992" w:type="dxa"/>
            <w:shd w:val="clear" w:color="auto" w:fill="auto"/>
            <w:noWrap/>
            <w:vAlign w:val="center"/>
            <w:hideMark/>
          </w:tcPr>
          <w:p w14:paraId="7A784A9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GW2</w:t>
            </w:r>
          </w:p>
        </w:tc>
        <w:tc>
          <w:tcPr>
            <w:tcW w:w="1276" w:type="dxa"/>
            <w:shd w:val="clear" w:color="auto" w:fill="auto"/>
            <w:vAlign w:val="bottom"/>
            <w:hideMark/>
          </w:tcPr>
          <w:p w14:paraId="73D28E72" w14:textId="3BB50179" w:rsidR="00FE6FE7" w:rsidRPr="00D42AEB" w:rsidRDefault="00FE6FE7" w:rsidP="00FE6FE7">
            <w:pPr>
              <w:spacing w:before="60" w:after="60"/>
              <w:jc w:val="center"/>
              <w:rPr>
                <w:rFonts w:cs="Arial"/>
                <w:color w:val="000000"/>
                <w:sz w:val="18"/>
                <w:szCs w:val="18"/>
              </w:rPr>
            </w:pPr>
            <w:r>
              <w:rPr>
                <w:rFonts w:cs="Arial"/>
                <w:color w:val="000000"/>
                <w:sz w:val="18"/>
                <w:szCs w:val="18"/>
              </w:rPr>
              <w:t>209205</w:t>
            </w:r>
          </w:p>
        </w:tc>
        <w:tc>
          <w:tcPr>
            <w:tcW w:w="1263" w:type="dxa"/>
            <w:shd w:val="clear" w:color="auto" w:fill="auto"/>
            <w:vAlign w:val="bottom"/>
            <w:hideMark/>
          </w:tcPr>
          <w:p w14:paraId="6FAF9489" w14:textId="4E8F728B" w:rsidR="00FE6FE7" w:rsidRPr="00D42AEB" w:rsidRDefault="00FE6FE7" w:rsidP="00FE6FE7">
            <w:pPr>
              <w:spacing w:before="60" w:after="60"/>
              <w:jc w:val="center"/>
              <w:rPr>
                <w:rFonts w:cs="Arial"/>
                <w:color w:val="000000"/>
                <w:sz w:val="18"/>
                <w:szCs w:val="18"/>
              </w:rPr>
            </w:pPr>
            <w:r>
              <w:rPr>
                <w:rFonts w:cs="Arial"/>
                <w:color w:val="000000"/>
                <w:sz w:val="18"/>
                <w:szCs w:val="18"/>
              </w:rPr>
              <w:t>6740455</w:t>
            </w:r>
          </w:p>
        </w:tc>
        <w:tc>
          <w:tcPr>
            <w:tcW w:w="792" w:type="dxa"/>
            <w:shd w:val="clear" w:color="auto" w:fill="8DB3E2" w:themeFill="text2" w:themeFillTint="66"/>
            <w:noWrap/>
            <w:vAlign w:val="center"/>
            <w:hideMark/>
          </w:tcPr>
          <w:p w14:paraId="3DE245FA"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2CA36B8D"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1461D10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079B992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2839B7B1" w14:textId="77777777" w:rsidTr="00E95C72">
        <w:trPr>
          <w:trHeight w:val="300"/>
        </w:trPr>
        <w:tc>
          <w:tcPr>
            <w:tcW w:w="1134" w:type="dxa"/>
            <w:vMerge/>
            <w:vAlign w:val="center"/>
            <w:hideMark/>
          </w:tcPr>
          <w:p w14:paraId="1A911561"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4AEDFA30"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26A3D60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GW3</w:t>
            </w:r>
          </w:p>
        </w:tc>
        <w:tc>
          <w:tcPr>
            <w:tcW w:w="1276" w:type="dxa"/>
            <w:shd w:val="clear" w:color="auto" w:fill="auto"/>
            <w:vAlign w:val="bottom"/>
            <w:hideMark/>
          </w:tcPr>
          <w:p w14:paraId="7655EB02" w14:textId="195933E6" w:rsidR="00FE6FE7" w:rsidRPr="00D42AEB" w:rsidRDefault="00FE6FE7" w:rsidP="00FE6FE7">
            <w:pPr>
              <w:spacing w:before="60" w:after="60"/>
              <w:jc w:val="center"/>
              <w:rPr>
                <w:rFonts w:cs="Arial"/>
                <w:color w:val="000000"/>
                <w:sz w:val="18"/>
                <w:szCs w:val="18"/>
              </w:rPr>
            </w:pPr>
            <w:r>
              <w:rPr>
                <w:rFonts w:cs="Arial"/>
                <w:color w:val="000000"/>
                <w:sz w:val="18"/>
                <w:szCs w:val="18"/>
              </w:rPr>
              <w:t>783417</w:t>
            </w:r>
          </w:p>
        </w:tc>
        <w:tc>
          <w:tcPr>
            <w:tcW w:w="1263" w:type="dxa"/>
            <w:shd w:val="clear" w:color="auto" w:fill="auto"/>
            <w:vAlign w:val="bottom"/>
            <w:hideMark/>
          </w:tcPr>
          <w:p w14:paraId="59259539" w14:textId="4ECBFA54" w:rsidR="00FE6FE7" w:rsidRPr="00D42AEB" w:rsidRDefault="00FE6FE7" w:rsidP="00FE6FE7">
            <w:pPr>
              <w:spacing w:before="60" w:after="60"/>
              <w:jc w:val="center"/>
              <w:rPr>
                <w:rFonts w:cs="Arial"/>
                <w:color w:val="000000"/>
                <w:sz w:val="18"/>
                <w:szCs w:val="18"/>
              </w:rPr>
            </w:pPr>
            <w:r>
              <w:rPr>
                <w:rFonts w:cs="Arial"/>
                <w:color w:val="000000"/>
                <w:sz w:val="18"/>
                <w:szCs w:val="18"/>
              </w:rPr>
              <w:t>6743135</w:t>
            </w:r>
          </w:p>
        </w:tc>
        <w:tc>
          <w:tcPr>
            <w:tcW w:w="792" w:type="dxa"/>
            <w:shd w:val="clear" w:color="auto" w:fill="8DB3E2" w:themeFill="text2" w:themeFillTint="66"/>
            <w:noWrap/>
            <w:vAlign w:val="center"/>
            <w:hideMark/>
          </w:tcPr>
          <w:p w14:paraId="11DAA252"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0B91EBE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781299C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7CA38532"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551A584B" w14:textId="77777777" w:rsidTr="00E95C72">
        <w:trPr>
          <w:trHeight w:val="315"/>
        </w:trPr>
        <w:tc>
          <w:tcPr>
            <w:tcW w:w="1134" w:type="dxa"/>
            <w:vMerge/>
            <w:vAlign w:val="center"/>
            <w:hideMark/>
          </w:tcPr>
          <w:p w14:paraId="4948C3C3"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078AEE1A"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77DD224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GW4</w:t>
            </w:r>
          </w:p>
        </w:tc>
        <w:tc>
          <w:tcPr>
            <w:tcW w:w="1276" w:type="dxa"/>
            <w:shd w:val="clear" w:color="auto" w:fill="auto"/>
            <w:vAlign w:val="bottom"/>
            <w:hideMark/>
          </w:tcPr>
          <w:p w14:paraId="7977E409" w14:textId="391587AD" w:rsidR="00FE6FE7" w:rsidRPr="00D42AEB" w:rsidRDefault="00FE6FE7" w:rsidP="00FE6FE7">
            <w:pPr>
              <w:spacing w:before="60" w:after="60"/>
              <w:jc w:val="center"/>
              <w:rPr>
                <w:rFonts w:cs="Arial"/>
                <w:color w:val="000000"/>
                <w:sz w:val="18"/>
                <w:szCs w:val="18"/>
              </w:rPr>
            </w:pPr>
            <w:r>
              <w:rPr>
                <w:rFonts w:cs="Arial"/>
                <w:color w:val="000000"/>
                <w:sz w:val="18"/>
                <w:szCs w:val="18"/>
              </w:rPr>
              <w:t>775597</w:t>
            </w:r>
          </w:p>
        </w:tc>
        <w:tc>
          <w:tcPr>
            <w:tcW w:w="1263" w:type="dxa"/>
            <w:shd w:val="clear" w:color="auto" w:fill="auto"/>
            <w:vAlign w:val="bottom"/>
            <w:hideMark/>
          </w:tcPr>
          <w:p w14:paraId="077437F7" w14:textId="2698539E" w:rsidR="00FE6FE7" w:rsidRPr="00D42AEB" w:rsidRDefault="00FE6FE7" w:rsidP="00FE6FE7">
            <w:pPr>
              <w:spacing w:before="60" w:after="60"/>
              <w:jc w:val="center"/>
              <w:rPr>
                <w:rFonts w:cs="Arial"/>
                <w:color w:val="000000"/>
                <w:sz w:val="18"/>
                <w:szCs w:val="18"/>
              </w:rPr>
            </w:pPr>
            <w:r>
              <w:rPr>
                <w:rFonts w:cs="Arial"/>
                <w:color w:val="000000"/>
                <w:sz w:val="18"/>
                <w:szCs w:val="18"/>
              </w:rPr>
              <w:t>6741491</w:t>
            </w:r>
          </w:p>
        </w:tc>
        <w:tc>
          <w:tcPr>
            <w:tcW w:w="792" w:type="dxa"/>
            <w:shd w:val="clear" w:color="auto" w:fill="8DB3E2" w:themeFill="text2" w:themeFillTint="66"/>
            <w:noWrap/>
            <w:vAlign w:val="center"/>
            <w:hideMark/>
          </w:tcPr>
          <w:p w14:paraId="1093BA9A"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0E6A5E72"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21B5ED3E"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5B5B3558"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2DD8FFFC" w14:textId="77777777" w:rsidTr="00E95C72">
        <w:trPr>
          <w:trHeight w:val="300"/>
        </w:trPr>
        <w:tc>
          <w:tcPr>
            <w:tcW w:w="1134" w:type="dxa"/>
            <w:vMerge/>
            <w:vAlign w:val="center"/>
            <w:hideMark/>
          </w:tcPr>
          <w:p w14:paraId="6EBA2197" w14:textId="77777777" w:rsidR="00FE6FE7" w:rsidRPr="00D42AEB" w:rsidRDefault="00FE6FE7" w:rsidP="00FE6FE7">
            <w:pPr>
              <w:spacing w:before="60" w:after="60"/>
              <w:rPr>
                <w:rFonts w:cs="Arial"/>
                <w:color w:val="000000"/>
                <w:sz w:val="18"/>
                <w:szCs w:val="18"/>
              </w:rPr>
            </w:pPr>
          </w:p>
        </w:tc>
        <w:tc>
          <w:tcPr>
            <w:tcW w:w="1418" w:type="dxa"/>
            <w:vMerge w:val="restart"/>
            <w:shd w:val="clear" w:color="auto" w:fill="auto"/>
            <w:noWrap/>
            <w:vAlign w:val="center"/>
            <w:hideMark/>
          </w:tcPr>
          <w:p w14:paraId="75A790B8"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Mehi River</w:t>
            </w:r>
          </w:p>
        </w:tc>
        <w:tc>
          <w:tcPr>
            <w:tcW w:w="992" w:type="dxa"/>
            <w:shd w:val="clear" w:color="auto" w:fill="auto"/>
            <w:noWrap/>
            <w:vAlign w:val="center"/>
            <w:hideMark/>
          </w:tcPr>
          <w:p w14:paraId="3867CE3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ME1</w:t>
            </w:r>
          </w:p>
        </w:tc>
        <w:tc>
          <w:tcPr>
            <w:tcW w:w="1276" w:type="dxa"/>
            <w:shd w:val="clear" w:color="auto" w:fill="auto"/>
            <w:vAlign w:val="bottom"/>
            <w:hideMark/>
          </w:tcPr>
          <w:p w14:paraId="015EF910" w14:textId="1165216F" w:rsidR="00FE6FE7" w:rsidRPr="00D42AEB" w:rsidRDefault="00FE6FE7" w:rsidP="00FE6FE7">
            <w:pPr>
              <w:spacing w:before="60" w:after="60"/>
              <w:jc w:val="center"/>
              <w:rPr>
                <w:rFonts w:cs="Arial"/>
                <w:color w:val="000000"/>
                <w:sz w:val="18"/>
                <w:szCs w:val="18"/>
              </w:rPr>
            </w:pPr>
            <w:r>
              <w:rPr>
                <w:rFonts w:cs="Arial"/>
                <w:color w:val="000000"/>
                <w:sz w:val="18"/>
                <w:szCs w:val="18"/>
              </w:rPr>
              <w:t>211342</w:t>
            </w:r>
          </w:p>
        </w:tc>
        <w:tc>
          <w:tcPr>
            <w:tcW w:w="1263" w:type="dxa"/>
            <w:shd w:val="clear" w:color="auto" w:fill="auto"/>
            <w:vAlign w:val="bottom"/>
            <w:hideMark/>
          </w:tcPr>
          <w:p w14:paraId="33858F90" w14:textId="3FCAF8EE" w:rsidR="00FE6FE7" w:rsidRPr="00D42AEB" w:rsidRDefault="00FE6FE7" w:rsidP="00FE6FE7">
            <w:pPr>
              <w:spacing w:before="60" w:after="60"/>
              <w:jc w:val="center"/>
              <w:rPr>
                <w:rFonts w:cs="Arial"/>
                <w:color w:val="000000"/>
                <w:sz w:val="18"/>
                <w:szCs w:val="18"/>
              </w:rPr>
            </w:pPr>
            <w:r>
              <w:rPr>
                <w:rFonts w:cs="Arial"/>
                <w:color w:val="000000"/>
                <w:sz w:val="18"/>
                <w:szCs w:val="18"/>
              </w:rPr>
              <w:t>6736610</w:t>
            </w:r>
          </w:p>
        </w:tc>
        <w:tc>
          <w:tcPr>
            <w:tcW w:w="792" w:type="dxa"/>
            <w:shd w:val="clear" w:color="auto" w:fill="8DB3E2" w:themeFill="text2" w:themeFillTint="66"/>
            <w:noWrap/>
            <w:vAlign w:val="center"/>
            <w:hideMark/>
          </w:tcPr>
          <w:p w14:paraId="25E15C5C"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51A0FA9E"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27BB62A5"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5AC40AA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13A7FCB0" w14:textId="77777777" w:rsidTr="00E95C72">
        <w:trPr>
          <w:trHeight w:val="300"/>
        </w:trPr>
        <w:tc>
          <w:tcPr>
            <w:tcW w:w="1134" w:type="dxa"/>
            <w:vMerge/>
            <w:vAlign w:val="center"/>
            <w:hideMark/>
          </w:tcPr>
          <w:p w14:paraId="78E1282E"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70CF7168"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613E96FE"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ME2</w:t>
            </w:r>
          </w:p>
        </w:tc>
        <w:tc>
          <w:tcPr>
            <w:tcW w:w="1276" w:type="dxa"/>
            <w:shd w:val="clear" w:color="auto" w:fill="auto"/>
            <w:vAlign w:val="bottom"/>
            <w:hideMark/>
          </w:tcPr>
          <w:p w14:paraId="393383FD" w14:textId="269149F9" w:rsidR="00FE6FE7" w:rsidRPr="00D42AEB" w:rsidRDefault="00FE6FE7" w:rsidP="00FE6FE7">
            <w:pPr>
              <w:spacing w:before="60" w:after="60"/>
              <w:jc w:val="center"/>
              <w:rPr>
                <w:rFonts w:cs="Arial"/>
                <w:color w:val="000000"/>
                <w:sz w:val="18"/>
                <w:szCs w:val="18"/>
              </w:rPr>
            </w:pPr>
            <w:r>
              <w:rPr>
                <w:rFonts w:cs="Arial"/>
                <w:color w:val="000000"/>
                <w:sz w:val="18"/>
                <w:szCs w:val="18"/>
              </w:rPr>
              <w:t>753566</w:t>
            </w:r>
          </w:p>
        </w:tc>
        <w:tc>
          <w:tcPr>
            <w:tcW w:w="1263" w:type="dxa"/>
            <w:shd w:val="clear" w:color="auto" w:fill="auto"/>
            <w:vAlign w:val="bottom"/>
            <w:hideMark/>
          </w:tcPr>
          <w:p w14:paraId="085B421A" w14:textId="7011CD74" w:rsidR="00FE6FE7" w:rsidRPr="00D42AEB" w:rsidRDefault="00FE6FE7" w:rsidP="00FE6FE7">
            <w:pPr>
              <w:spacing w:before="60" w:after="60"/>
              <w:jc w:val="center"/>
              <w:rPr>
                <w:rFonts w:cs="Arial"/>
                <w:color w:val="000000"/>
                <w:sz w:val="18"/>
                <w:szCs w:val="18"/>
              </w:rPr>
            </w:pPr>
            <w:r>
              <w:rPr>
                <w:rFonts w:cs="Arial"/>
                <w:color w:val="000000"/>
                <w:sz w:val="18"/>
                <w:szCs w:val="18"/>
              </w:rPr>
              <w:t>6726596</w:t>
            </w:r>
          </w:p>
        </w:tc>
        <w:tc>
          <w:tcPr>
            <w:tcW w:w="792" w:type="dxa"/>
            <w:shd w:val="clear" w:color="auto" w:fill="8DB3E2" w:themeFill="text2" w:themeFillTint="66"/>
            <w:noWrap/>
            <w:vAlign w:val="center"/>
            <w:hideMark/>
          </w:tcPr>
          <w:p w14:paraId="300393F9"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14507799"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6E08EEA3"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67B7DD0C"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5FF46502" w14:textId="77777777" w:rsidTr="00E95C72">
        <w:trPr>
          <w:trHeight w:val="315"/>
        </w:trPr>
        <w:tc>
          <w:tcPr>
            <w:tcW w:w="1134" w:type="dxa"/>
            <w:vMerge/>
            <w:vAlign w:val="center"/>
            <w:hideMark/>
          </w:tcPr>
          <w:p w14:paraId="2E95B1EC"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3FD7773D"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48062418"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ME3</w:t>
            </w:r>
          </w:p>
        </w:tc>
        <w:tc>
          <w:tcPr>
            <w:tcW w:w="1276" w:type="dxa"/>
            <w:shd w:val="clear" w:color="auto" w:fill="auto"/>
            <w:vAlign w:val="bottom"/>
            <w:hideMark/>
          </w:tcPr>
          <w:p w14:paraId="2EA38AC1" w14:textId="08E6800D" w:rsidR="00FE6FE7" w:rsidRPr="00D42AEB" w:rsidRDefault="00FE6FE7" w:rsidP="00FE6FE7">
            <w:pPr>
              <w:spacing w:before="60" w:after="60"/>
              <w:jc w:val="center"/>
              <w:rPr>
                <w:rFonts w:cs="Arial"/>
                <w:color w:val="000000"/>
                <w:sz w:val="18"/>
                <w:szCs w:val="18"/>
              </w:rPr>
            </w:pPr>
            <w:r>
              <w:rPr>
                <w:rFonts w:cs="Arial"/>
                <w:color w:val="000000"/>
                <w:sz w:val="18"/>
                <w:szCs w:val="18"/>
              </w:rPr>
              <w:t>719420</w:t>
            </w:r>
          </w:p>
        </w:tc>
        <w:tc>
          <w:tcPr>
            <w:tcW w:w="1263" w:type="dxa"/>
            <w:shd w:val="clear" w:color="auto" w:fill="auto"/>
            <w:vAlign w:val="bottom"/>
            <w:hideMark/>
          </w:tcPr>
          <w:p w14:paraId="530EE661" w14:textId="4853E3DE" w:rsidR="00FE6FE7" w:rsidRPr="00D42AEB" w:rsidRDefault="00FE6FE7" w:rsidP="00FE6FE7">
            <w:pPr>
              <w:spacing w:before="60" w:after="60"/>
              <w:jc w:val="center"/>
              <w:rPr>
                <w:rFonts w:cs="Arial"/>
                <w:color w:val="000000"/>
                <w:sz w:val="18"/>
                <w:szCs w:val="18"/>
              </w:rPr>
            </w:pPr>
            <w:r>
              <w:rPr>
                <w:rFonts w:cs="Arial"/>
                <w:color w:val="000000"/>
                <w:sz w:val="18"/>
                <w:szCs w:val="18"/>
              </w:rPr>
              <w:t>6731644</w:t>
            </w:r>
          </w:p>
        </w:tc>
        <w:tc>
          <w:tcPr>
            <w:tcW w:w="792" w:type="dxa"/>
            <w:shd w:val="clear" w:color="auto" w:fill="8DB3E2" w:themeFill="text2" w:themeFillTint="66"/>
            <w:noWrap/>
            <w:vAlign w:val="center"/>
            <w:hideMark/>
          </w:tcPr>
          <w:p w14:paraId="7DA8F00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550D1FB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7387CF1B"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3C212E2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14CD0BB1" w14:textId="77777777" w:rsidTr="00E95C72">
        <w:trPr>
          <w:trHeight w:val="300"/>
        </w:trPr>
        <w:tc>
          <w:tcPr>
            <w:tcW w:w="1134" w:type="dxa"/>
            <w:vMerge/>
            <w:vAlign w:val="center"/>
            <w:hideMark/>
          </w:tcPr>
          <w:p w14:paraId="3DD3EB92" w14:textId="77777777" w:rsidR="00FE6FE7" w:rsidRPr="00D42AEB" w:rsidRDefault="00FE6FE7" w:rsidP="00FE6FE7">
            <w:pPr>
              <w:spacing w:before="60" w:after="60"/>
              <w:rPr>
                <w:rFonts w:cs="Arial"/>
                <w:color w:val="000000"/>
                <w:sz w:val="18"/>
                <w:szCs w:val="18"/>
              </w:rPr>
            </w:pPr>
          </w:p>
        </w:tc>
        <w:tc>
          <w:tcPr>
            <w:tcW w:w="1418" w:type="dxa"/>
            <w:vMerge w:val="restart"/>
            <w:shd w:val="clear" w:color="auto" w:fill="auto"/>
            <w:noWrap/>
            <w:vAlign w:val="center"/>
            <w:hideMark/>
          </w:tcPr>
          <w:p w14:paraId="060124D2"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Moomin Creek</w:t>
            </w:r>
          </w:p>
        </w:tc>
        <w:tc>
          <w:tcPr>
            <w:tcW w:w="992" w:type="dxa"/>
            <w:shd w:val="clear" w:color="auto" w:fill="auto"/>
            <w:noWrap/>
            <w:vAlign w:val="center"/>
            <w:hideMark/>
          </w:tcPr>
          <w:p w14:paraId="74EE4B87"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MO1</w:t>
            </w:r>
          </w:p>
        </w:tc>
        <w:tc>
          <w:tcPr>
            <w:tcW w:w="1276" w:type="dxa"/>
            <w:shd w:val="clear" w:color="auto" w:fill="auto"/>
            <w:vAlign w:val="bottom"/>
            <w:hideMark/>
          </w:tcPr>
          <w:p w14:paraId="74D45F91" w14:textId="698C2549" w:rsidR="00FE6FE7" w:rsidRPr="00D42AEB" w:rsidRDefault="00FE6FE7" w:rsidP="00FE6FE7">
            <w:pPr>
              <w:spacing w:before="60" w:after="60"/>
              <w:jc w:val="center"/>
              <w:rPr>
                <w:rFonts w:cs="Arial"/>
                <w:color w:val="000000"/>
                <w:sz w:val="18"/>
                <w:szCs w:val="18"/>
              </w:rPr>
            </w:pPr>
            <w:r>
              <w:rPr>
                <w:rFonts w:cs="Arial"/>
                <w:color w:val="000000"/>
                <w:sz w:val="18"/>
                <w:szCs w:val="18"/>
              </w:rPr>
              <w:t>753679</w:t>
            </w:r>
          </w:p>
        </w:tc>
        <w:tc>
          <w:tcPr>
            <w:tcW w:w="1263" w:type="dxa"/>
            <w:shd w:val="clear" w:color="auto" w:fill="auto"/>
            <w:vAlign w:val="bottom"/>
            <w:hideMark/>
          </w:tcPr>
          <w:p w14:paraId="126342AD" w14:textId="70031CD4" w:rsidR="00FE6FE7" w:rsidRPr="00D42AEB" w:rsidRDefault="00FE6FE7" w:rsidP="00FE6FE7">
            <w:pPr>
              <w:spacing w:before="60" w:after="60"/>
              <w:jc w:val="center"/>
              <w:rPr>
                <w:rFonts w:cs="Arial"/>
                <w:color w:val="000000"/>
                <w:sz w:val="18"/>
                <w:szCs w:val="18"/>
              </w:rPr>
            </w:pPr>
            <w:r>
              <w:rPr>
                <w:rFonts w:cs="Arial"/>
                <w:color w:val="000000"/>
                <w:sz w:val="18"/>
                <w:szCs w:val="18"/>
              </w:rPr>
              <w:t>6721789</w:t>
            </w:r>
          </w:p>
        </w:tc>
        <w:tc>
          <w:tcPr>
            <w:tcW w:w="792" w:type="dxa"/>
            <w:shd w:val="clear" w:color="auto" w:fill="8DB3E2" w:themeFill="text2" w:themeFillTint="66"/>
            <w:noWrap/>
            <w:vAlign w:val="center"/>
            <w:hideMark/>
          </w:tcPr>
          <w:p w14:paraId="0501AA3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2BEB9869"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0842AFDE"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01618236"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759F5C60" w14:textId="77777777" w:rsidTr="00E95C72">
        <w:trPr>
          <w:trHeight w:val="300"/>
        </w:trPr>
        <w:tc>
          <w:tcPr>
            <w:tcW w:w="1134" w:type="dxa"/>
            <w:vMerge/>
            <w:vAlign w:val="center"/>
            <w:hideMark/>
          </w:tcPr>
          <w:p w14:paraId="19463004"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34ACB699"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60E5E30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MO2</w:t>
            </w:r>
          </w:p>
        </w:tc>
        <w:tc>
          <w:tcPr>
            <w:tcW w:w="1276" w:type="dxa"/>
            <w:shd w:val="clear" w:color="auto" w:fill="auto"/>
            <w:vAlign w:val="bottom"/>
            <w:hideMark/>
          </w:tcPr>
          <w:p w14:paraId="6E44A5FA" w14:textId="3E32EB71" w:rsidR="00FE6FE7" w:rsidRPr="00D42AEB" w:rsidRDefault="00FE6FE7" w:rsidP="00FE6FE7">
            <w:pPr>
              <w:spacing w:before="60" w:after="60"/>
              <w:jc w:val="center"/>
              <w:rPr>
                <w:rFonts w:cs="Arial"/>
                <w:color w:val="000000"/>
                <w:sz w:val="18"/>
                <w:szCs w:val="18"/>
              </w:rPr>
            </w:pPr>
            <w:r>
              <w:rPr>
                <w:rFonts w:cs="Arial"/>
                <w:color w:val="000000"/>
                <w:sz w:val="18"/>
                <w:szCs w:val="18"/>
              </w:rPr>
              <w:t>740017</w:t>
            </w:r>
          </w:p>
        </w:tc>
        <w:tc>
          <w:tcPr>
            <w:tcW w:w="1263" w:type="dxa"/>
            <w:shd w:val="clear" w:color="auto" w:fill="auto"/>
            <w:vAlign w:val="bottom"/>
            <w:hideMark/>
          </w:tcPr>
          <w:p w14:paraId="5AA06327" w14:textId="215B5C53" w:rsidR="00FE6FE7" w:rsidRPr="00D42AEB" w:rsidRDefault="00FE6FE7" w:rsidP="00FE6FE7">
            <w:pPr>
              <w:spacing w:before="60" w:after="60"/>
              <w:jc w:val="center"/>
              <w:rPr>
                <w:rFonts w:cs="Arial"/>
                <w:color w:val="000000"/>
                <w:sz w:val="18"/>
                <w:szCs w:val="18"/>
              </w:rPr>
            </w:pPr>
            <w:r>
              <w:rPr>
                <w:rFonts w:cs="Arial"/>
                <w:color w:val="000000"/>
                <w:sz w:val="18"/>
                <w:szCs w:val="18"/>
              </w:rPr>
              <w:t>6712590</w:t>
            </w:r>
          </w:p>
        </w:tc>
        <w:tc>
          <w:tcPr>
            <w:tcW w:w="792" w:type="dxa"/>
            <w:shd w:val="clear" w:color="auto" w:fill="8DB3E2" w:themeFill="text2" w:themeFillTint="66"/>
            <w:noWrap/>
            <w:vAlign w:val="center"/>
            <w:hideMark/>
          </w:tcPr>
          <w:p w14:paraId="5608A868"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2531846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77B26A51"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12A59705"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r w:rsidR="00FE6FE7" w:rsidRPr="00D42AEB" w14:paraId="37F345A4" w14:textId="77777777" w:rsidTr="00E95C72">
        <w:trPr>
          <w:trHeight w:val="315"/>
        </w:trPr>
        <w:tc>
          <w:tcPr>
            <w:tcW w:w="1134" w:type="dxa"/>
            <w:vMerge/>
            <w:vAlign w:val="center"/>
            <w:hideMark/>
          </w:tcPr>
          <w:p w14:paraId="7DA7CC9A" w14:textId="77777777" w:rsidR="00FE6FE7" w:rsidRPr="00D42AEB" w:rsidRDefault="00FE6FE7" w:rsidP="00FE6FE7">
            <w:pPr>
              <w:spacing w:before="60" w:after="60"/>
              <w:rPr>
                <w:rFonts w:cs="Arial"/>
                <w:color w:val="000000"/>
                <w:sz w:val="18"/>
                <w:szCs w:val="18"/>
              </w:rPr>
            </w:pPr>
          </w:p>
        </w:tc>
        <w:tc>
          <w:tcPr>
            <w:tcW w:w="1418" w:type="dxa"/>
            <w:vMerge/>
            <w:vAlign w:val="center"/>
            <w:hideMark/>
          </w:tcPr>
          <w:p w14:paraId="2961285B" w14:textId="77777777" w:rsidR="00FE6FE7" w:rsidRPr="00D42AEB" w:rsidRDefault="00FE6FE7" w:rsidP="00FE6FE7">
            <w:pPr>
              <w:spacing w:before="60" w:after="60"/>
              <w:rPr>
                <w:rFonts w:cs="Arial"/>
                <w:color w:val="000000"/>
                <w:sz w:val="18"/>
                <w:szCs w:val="18"/>
              </w:rPr>
            </w:pPr>
          </w:p>
        </w:tc>
        <w:tc>
          <w:tcPr>
            <w:tcW w:w="992" w:type="dxa"/>
            <w:shd w:val="clear" w:color="auto" w:fill="auto"/>
            <w:noWrap/>
            <w:vAlign w:val="center"/>
            <w:hideMark/>
          </w:tcPr>
          <w:p w14:paraId="0F560101"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MO3</w:t>
            </w:r>
          </w:p>
        </w:tc>
        <w:tc>
          <w:tcPr>
            <w:tcW w:w="1276" w:type="dxa"/>
            <w:shd w:val="clear" w:color="auto" w:fill="auto"/>
            <w:vAlign w:val="bottom"/>
            <w:hideMark/>
          </w:tcPr>
          <w:p w14:paraId="717143F3" w14:textId="77C0B268" w:rsidR="00FE6FE7" w:rsidRPr="00D42AEB" w:rsidRDefault="00FE6FE7" w:rsidP="00FE6FE7">
            <w:pPr>
              <w:spacing w:before="60" w:after="60"/>
              <w:jc w:val="center"/>
              <w:rPr>
                <w:rFonts w:cs="Arial"/>
                <w:color w:val="000000"/>
                <w:sz w:val="18"/>
                <w:szCs w:val="18"/>
              </w:rPr>
            </w:pPr>
            <w:r>
              <w:rPr>
                <w:rFonts w:cs="Arial"/>
                <w:color w:val="000000"/>
                <w:sz w:val="18"/>
                <w:szCs w:val="18"/>
              </w:rPr>
              <w:t>708808</w:t>
            </w:r>
          </w:p>
        </w:tc>
        <w:tc>
          <w:tcPr>
            <w:tcW w:w="1263" w:type="dxa"/>
            <w:shd w:val="clear" w:color="auto" w:fill="auto"/>
            <w:vAlign w:val="bottom"/>
            <w:hideMark/>
          </w:tcPr>
          <w:p w14:paraId="2148B126" w14:textId="47073F4C" w:rsidR="00FE6FE7" w:rsidRPr="00D42AEB" w:rsidRDefault="00FE6FE7" w:rsidP="00FE6FE7">
            <w:pPr>
              <w:spacing w:before="60" w:after="60"/>
              <w:jc w:val="center"/>
              <w:rPr>
                <w:rFonts w:cs="Arial"/>
                <w:color w:val="000000"/>
                <w:sz w:val="18"/>
                <w:szCs w:val="18"/>
              </w:rPr>
            </w:pPr>
            <w:r>
              <w:rPr>
                <w:rFonts w:cs="Arial"/>
                <w:color w:val="000000"/>
                <w:sz w:val="18"/>
                <w:szCs w:val="18"/>
              </w:rPr>
              <w:t>6714077</w:t>
            </w:r>
          </w:p>
        </w:tc>
        <w:tc>
          <w:tcPr>
            <w:tcW w:w="792" w:type="dxa"/>
            <w:shd w:val="clear" w:color="auto" w:fill="8DB3E2" w:themeFill="text2" w:themeFillTint="66"/>
            <w:noWrap/>
            <w:vAlign w:val="center"/>
            <w:hideMark/>
          </w:tcPr>
          <w:p w14:paraId="7CC0B99F"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92" w:type="dxa"/>
            <w:shd w:val="clear" w:color="auto" w:fill="8DB3E2" w:themeFill="text2" w:themeFillTint="66"/>
            <w:noWrap/>
            <w:vAlign w:val="center"/>
            <w:hideMark/>
          </w:tcPr>
          <w:p w14:paraId="089DF928"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82" w:type="dxa"/>
            <w:shd w:val="clear" w:color="auto" w:fill="8DB3E2" w:themeFill="text2" w:themeFillTint="66"/>
            <w:noWrap/>
            <w:vAlign w:val="center"/>
            <w:hideMark/>
          </w:tcPr>
          <w:p w14:paraId="2F6C38B1"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c>
          <w:tcPr>
            <w:tcW w:w="753" w:type="dxa"/>
            <w:shd w:val="clear" w:color="auto" w:fill="8DB3E2" w:themeFill="text2" w:themeFillTint="66"/>
            <w:noWrap/>
            <w:vAlign w:val="center"/>
            <w:hideMark/>
          </w:tcPr>
          <w:p w14:paraId="65C7AAE0" w14:textId="77777777" w:rsidR="00FE6FE7" w:rsidRPr="00D42AEB" w:rsidRDefault="00FE6FE7" w:rsidP="00FE6FE7">
            <w:pPr>
              <w:spacing w:before="60" w:after="60"/>
              <w:jc w:val="center"/>
              <w:rPr>
                <w:rFonts w:cs="Arial"/>
                <w:color w:val="000000"/>
                <w:sz w:val="18"/>
                <w:szCs w:val="18"/>
              </w:rPr>
            </w:pPr>
            <w:r w:rsidRPr="00D42AEB">
              <w:rPr>
                <w:rFonts w:cs="Arial"/>
                <w:color w:val="000000"/>
                <w:sz w:val="18"/>
                <w:szCs w:val="18"/>
              </w:rPr>
              <w:t>Wet</w:t>
            </w:r>
          </w:p>
        </w:tc>
      </w:tr>
    </w:tbl>
    <w:p w14:paraId="0AC37E7F" w14:textId="77777777" w:rsidR="00FE6FE7" w:rsidRDefault="00FE6FE7" w:rsidP="00FE6FE7"/>
    <w:p w14:paraId="08D8806B" w14:textId="77777777" w:rsidR="00FE6FE7" w:rsidRDefault="00FE6FE7" w:rsidP="00FE6FE7">
      <w:pPr>
        <w:keepNext/>
        <w:spacing w:line="240" w:lineRule="auto"/>
      </w:pPr>
      <w:r w:rsidRPr="00D42AEB">
        <w:rPr>
          <w:noProof/>
          <w:lang w:eastAsia="en-AU"/>
        </w:rPr>
        <w:drawing>
          <wp:inline distT="0" distB="0" distL="0" distR="0" wp14:anchorId="43BE5F39" wp14:editId="4C26EEBE">
            <wp:extent cx="5731510" cy="3934047"/>
            <wp:effectExtent l="0" t="0" r="2540" b="0"/>
            <wp:docPr id="807" name="Chart 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D42AEB">
        <w:rPr>
          <w:noProof/>
          <w:lang w:eastAsia="en-AU"/>
        </w:rPr>
        <w:drawing>
          <wp:inline distT="0" distB="0" distL="0" distR="0" wp14:anchorId="3D438D0E" wp14:editId="06511D63">
            <wp:extent cx="5731510" cy="3923413"/>
            <wp:effectExtent l="0" t="0" r="2540" b="1270"/>
            <wp:docPr id="809" name="Chart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4C337C6" w14:textId="044B8A4B" w:rsidR="00FE6FE7" w:rsidRPr="002E2BC1" w:rsidRDefault="00FE6FE7" w:rsidP="00FE6FE7">
      <w:pPr>
        <w:pStyle w:val="Caption"/>
        <w:rPr>
          <w:bCs w:val="0"/>
        </w:rPr>
      </w:pPr>
      <w:bookmarkStart w:id="76" w:name="_Ref521420757"/>
      <w:r>
        <w:t xml:space="preserve">Figure </w:t>
      </w:r>
      <w:fldSimple w:instr=" STYLEREF 6 \s ">
        <w:r w:rsidR="000D3CFD">
          <w:rPr>
            <w:noProof/>
          </w:rPr>
          <w:t>D</w:t>
        </w:r>
      </w:fldSimple>
      <w:r w:rsidR="005220F4">
        <w:noBreakHyphen/>
      </w:r>
      <w:fldSimple w:instr=" SEQ Figure \* ARABIC \s 6 ">
        <w:r w:rsidR="000D3CFD">
          <w:rPr>
            <w:noProof/>
          </w:rPr>
          <w:t>2</w:t>
        </w:r>
      </w:fldSimple>
      <w:bookmarkEnd w:id="76"/>
      <w:r>
        <w:t xml:space="preserve">: </w:t>
      </w:r>
      <w:r w:rsidRPr="002E2BC1">
        <w:rPr>
          <w:bCs w:val="0"/>
        </w:rPr>
        <w:t xml:space="preserve">River flows down the (a) Gwydir River and (b) Mehi River and Moomin Creek and the timing of environmental water </w:t>
      </w:r>
      <w:r w:rsidR="00740226">
        <w:rPr>
          <w:bCs w:val="0"/>
        </w:rPr>
        <w:t xml:space="preserve">(EW) </w:t>
      </w:r>
      <w:r w:rsidRPr="002E2BC1">
        <w:rPr>
          <w:bCs w:val="0"/>
        </w:rPr>
        <w:t>releases</w:t>
      </w:r>
      <w:r>
        <w:rPr>
          <w:bCs w:val="0"/>
        </w:rPr>
        <w:t>.</w:t>
      </w:r>
    </w:p>
    <w:p w14:paraId="003F9BE6" w14:textId="77777777" w:rsidR="00FE6FE7" w:rsidRDefault="00FE6FE7" w:rsidP="00FE6FE7"/>
    <w:p w14:paraId="234C6880" w14:textId="77777777" w:rsidR="00FE6FE7" w:rsidRDefault="00FE6FE7" w:rsidP="00FE6FE7"/>
    <w:p w14:paraId="4551B4D8" w14:textId="77777777" w:rsidR="00FE6FE7" w:rsidRPr="002E2BC1" w:rsidRDefault="00FE6FE7" w:rsidP="00FE6FE7">
      <w:pPr>
        <w:spacing w:line="240" w:lineRule="auto"/>
        <w:rPr>
          <w:rFonts w:cs="Arial"/>
          <w:szCs w:val="20"/>
        </w:rPr>
      </w:pPr>
      <w:r>
        <w:rPr>
          <w:noProof/>
          <w:lang w:eastAsia="en-AU"/>
        </w:rPr>
        <mc:AlternateContent>
          <mc:Choice Requires="wps">
            <w:drawing>
              <wp:anchor distT="0" distB="0" distL="114300" distR="114300" simplePos="0" relativeHeight="251696128" behindDoc="0" locked="0" layoutInCell="1" allowOverlap="1" wp14:anchorId="555661A1" wp14:editId="2A9F54A5">
                <wp:simplePos x="0" y="0"/>
                <wp:positionH relativeFrom="column">
                  <wp:posOffset>3472143</wp:posOffset>
                </wp:positionH>
                <wp:positionV relativeFrom="paragraph">
                  <wp:posOffset>3681095</wp:posOffset>
                </wp:positionV>
                <wp:extent cx="473299" cy="214891"/>
                <wp:effectExtent l="0" t="0" r="3175" b="0"/>
                <wp:wrapNone/>
                <wp:docPr id="805" name="Text Box 805"/>
                <wp:cNvGraphicFramePr/>
                <a:graphic xmlns:a="http://schemas.openxmlformats.org/drawingml/2006/main">
                  <a:graphicData uri="http://schemas.microsoft.com/office/word/2010/wordprocessingShape">
                    <wps:wsp>
                      <wps:cNvSpPr txBox="1"/>
                      <wps:spPr>
                        <a:xfrm>
                          <a:off x="0" y="0"/>
                          <a:ext cx="473299" cy="214891"/>
                        </a:xfrm>
                        <a:prstGeom prst="rect">
                          <a:avLst/>
                        </a:prstGeom>
                        <a:solidFill>
                          <a:schemeClr val="bg1"/>
                        </a:solidFill>
                        <a:ln w="6350">
                          <a:noFill/>
                        </a:ln>
                      </wps:spPr>
                      <wps:txbx>
                        <w:txbxContent>
                          <w:p w14:paraId="422E4E05" w14:textId="77777777" w:rsidR="00D62E0D" w:rsidRDefault="00D62E0D" w:rsidP="00FE6FE7">
                            <w:r>
                              <w:t>EW</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61A1" id="Text Box 805" o:spid="_x0000_s1029" type="#_x0000_t202" style="position:absolute;left:0;text-align:left;margin-left:273.4pt;margin-top:289.85pt;width:37.25pt;height:1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" fillcolor="white [3212]" stroked="f" strokeweight=".5pt">
                <v:textbox inset="0,0,,0">
                  <w:txbxContent>
                    <w:p w14:paraId="422E4E05" w14:textId="77777777" w:rsidR="00D62E0D" w:rsidRDefault="00D62E0D" w:rsidP="00FE6FE7">
                      <w:r>
                        <w:t>EW</w:t>
                      </w:r>
                    </w:p>
                  </w:txbxContent>
                </v:textbox>
              </v:shape>
            </w:pict>
          </mc:Fallback>
        </mc:AlternateContent>
      </w:r>
      <w:r w:rsidRPr="002E2BC1">
        <w:rPr>
          <w:noProof/>
          <w:lang w:eastAsia="en-AU"/>
        </w:rPr>
        <w:drawing>
          <wp:inline distT="0" distB="0" distL="0" distR="0" wp14:anchorId="1A979D3E" wp14:editId="27B97D23">
            <wp:extent cx="5731510" cy="3880884"/>
            <wp:effectExtent l="0" t="0" r="2540" b="5715"/>
            <wp:docPr id="810" name="Chart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A938920" w14:textId="77777777" w:rsidR="00FE6FE7" w:rsidRDefault="00FE6FE7" w:rsidP="00FE6FE7">
      <w:pPr>
        <w:keepNext/>
        <w:spacing w:line="240" w:lineRule="auto"/>
      </w:pPr>
      <w:r w:rsidRPr="002E2BC1">
        <w:rPr>
          <w:noProof/>
          <w:lang w:eastAsia="en-AU"/>
        </w:rPr>
        <w:drawing>
          <wp:inline distT="0" distB="0" distL="0" distR="0" wp14:anchorId="28F65992" wp14:editId="1F6515DE">
            <wp:extent cx="5731510" cy="3954780"/>
            <wp:effectExtent l="0" t="0" r="2540" b="7620"/>
            <wp:docPr id="811" name="Chart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900757B" w14:textId="0E6D3099" w:rsidR="00ED137B" w:rsidRDefault="00FE6FE7" w:rsidP="00FE6FE7">
      <w:pPr>
        <w:pStyle w:val="Caption"/>
      </w:pPr>
      <w:bookmarkStart w:id="77" w:name="_Ref521420763"/>
      <w:r>
        <w:t xml:space="preserve">Figure </w:t>
      </w:r>
      <w:fldSimple w:instr=" STYLEREF 6 \s ">
        <w:r w:rsidR="000D3CFD">
          <w:rPr>
            <w:noProof/>
          </w:rPr>
          <w:t>D</w:t>
        </w:r>
      </w:fldSimple>
      <w:r w:rsidR="005220F4">
        <w:noBreakHyphen/>
      </w:r>
      <w:fldSimple w:instr=" SEQ Figure \* ARABIC \s 6 ">
        <w:r w:rsidR="000D3CFD">
          <w:rPr>
            <w:noProof/>
          </w:rPr>
          <w:t>3</w:t>
        </w:r>
      </w:fldSimple>
      <w:bookmarkEnd w:id="77"/>
      <w:r>
        <w:rPr>
          <w:rFonts w:cs="Arial"/>
        </w:rPr>
        <w:t xml:space="preserve">: </w:t>
      </w:r>
      <w:r w:rsidRPr="002E2BC1">
        <w:t xml:space="preserve">River flows down the (a) Gingham </w:t>
      </w:r>
      <w:r w:rsidR="00ED137B">
        <w:t>w</w:t>
      </w:r>
      <w:r w:rsidRPr="002E2BC1">
        <w:t xml:space="preserve">atercourse and (b) </w:t>
      </w:r>
      <w:r>
        <w:t>lower Gwydir wetland</w:t>
      </w:r>
      <w:r w:rsidRPr="002E2BC1">
        <w:t xml:space="preserve"> and the timing of environmental water</w:t>
      </w:r>
      <w:r w:rsidR="00740226">
        <w:t xml:space="preserve"> (EW)</w:t>
      </w:r>
      <w:r w:rsidRPr="002E2BC1">
        <w:t xml:space="preserve"> </w:t>
      </w:r>
      <w:r w:rsidRPr="007076DA">
        <w:t>releases.</w:t>
      </w:r>
      <w:r w:rsidR="00ED137B">
        <w:br w:type="page"/>
      </w:r>
    </w:p>
    <w:p w14:paraId="79F9CD3B" w14:textId="77777777" w:rsidR="00FE6FE7" w:rsidRDefault="00FE6FE7" w:rsidP="00FE6FE7">
      <w:pPr>
        <w:pStyle w:val="Heading8"/>
      </w:pPr>
      <w:r>
        <w:t>Field and laboratory methods</w:t>
      </w:r>
    </w:p>
    <w:p w14:paraId="7F4355BA" w14:textId="6C6405DD" w:rsidR="00FE6FE7" w:rsidRPr="000777E8" w:rsidRDefault="00FE6FE7" w:rsidP="00FE6FE7">
      <w:pPr>
        <w:rPr>
          <w:rFonts w:cs="Arial"/>
          <w:color w:val="000000"/>
          <w:szCs w:val="20"/>
        </w:rPr>
      </w:pPr>
      <w:r w:rsidRPr="000777E8">
        <w:rPr>
          <w:rFonts w:cs="Arial"/>
          <w:color w:val="000000"/>
          <w:szCs w:val="20"/>
        </w:rPr>
        <w:t>Benthic microinvertebrates were haphazardly sampled by com</w:t>
      </w:r>
      <w:r>
        <w:rPr>
          <w:rFonts w:cs="Arial"/>
          <w:color w:val="000000"/>
          <w:szCs w:val="20"/>
        </w:rPr>
        <w:t>bining</w:t>
      </w:r>
      <w:r w:rsidRPr="000777E8">
        <w:rPr>
          <w:rFonts w:cs="Arial"/>
          <w:color w:val="000000"/>
          <w:szCs w:val="20"/>
        </w:rPr>
        <w:t xml:space="preserve"> five cores (50 mm diameter x 120</w:t>
      </w:r>
      <w:r w:rsidR="00ED137B">
        <w:rPr>
          <w:rFonts w:cs="Arial"/>
          <w:color w:val="000000"/>
          <w:szCs w:val="20"/>
        </w:rPr>
        <w:t> </w:t>
      </w:r>
      <w:r w:rsidRPr="000777E8">
        <w:rPr>
          <w:rFonts w:cs="Arial"/>
          <w:color w:val="000000"/>
          <w:szCs w:val="20"/>
        </w:rPr>
        <w:t>mm long with 250 mL volume of water from immediately above the sediment surface) for each site. Replicates were separated by a minimum of 20 linear metres. The composite sample was allowed to settle for a minimum of 15 minutes and then the supernatant was poured through a 63</w:t>
      </w:r>
      <w:r>
        <w:rPr>
          <w:rFonts w:cs="Arial"/>
          <w:color w:val="000000"/>
          <w:szCs w:val="20"/>
        </w:rPr>
        <w:t xml:space="preserve"> </w:t>
      </w:r>
      <w:r w:rsidRPr="000777E8">
        <w:rPr>
          <w:rFonts w:cs="Arial"/>
          <w:color w:val="000000"/>
          <w:szCs w:val="20"/>
        </w:rPr>
        <w:t>μm sieve. The retained sample was washed into a labelle</w:t>
      </w:r>
      <w:r>
        <w:rPr>
          <w:rFonts w:cs="Arial"/>
          <w:color w:val="000000"/>
          <w:szCs w:val="20"/>
        </w:rPr>
        <w:t>d jar and stored in ethanol (70</w:t>
      </w:r>
      <w:r w:rsidRPr="000777E8">
        <w:rPr>
          <w:rFonts w:cs="Arial"/>
          <w:color w:val="000000"/>
          <w:szCs w:val="20"/>
        </w:rPr>
        <w:t xml:space="preserve">% w/v with Rose Bengal stain) until laboratory analysis. </w:t>
      </w:r>
    </w:p>
    <w:p w14:paraId="553CC62B" w14:textId="66F4B024" w:rsidR="00FE6FE7" w:rsidRPr="000777E8" w:rsidRDefault="00FE6FE7" w:rsidP="00FE6FE7">
      <w:pPr>
        <w:rPr>
          <w:rFonts w:cs="Arial"/>
          <w:color w:val="000000"/>
          <w:szCs w:val="20"/>
        </w:rPr>
      </w:pPr>
      <w:r w:rsidRPr="000777E8">
        <w:rPr>
          <w:rFonts w:cs="Arial"/>
          <w:color w:val="000000"/>
          <w:szCs w:val="20"/>
        </w:rPr>
        <w:t>Pelagic microinvertebrates were sampled by haphazardly sampling 100 L of the water column at each site (</w:t>
      </w:r>
      <w:r>
        <w:rPr>
          <w:rFonts w:cs="Arial"/>
          <w:color w:val="000000"/>
          <w:szCs w:val="20"/>
        </w:rPr>
        <w:fldChar w:fldCharType="begin"/>
      </w:r>
      <w:r>
        <w:rPr>
          <w:rFonts w:cs="Arial"/>
          <w:color w:val="000000"/>
          <w:szCs w:val="20"/>
        </w:rPr>
        <w:instrText xml:space="preserve"> REF _Ref521420784 \h </w:instrText>
      </w:r>
      <w:r>
        <w:rPr>
          <w:rFonts w:cs="Arial"/>
          <w:color w:val="000000"/>
          <w:szCs w:val="20"/>
        </w:rPr>
      </w:r>
      <w:r>
        <w:rPr>
          <w:rFonts w:cs="Arial"/>
          <w:color w:val="000000"/>
          <w:szCs w:val="20"/>
        </w:rPr>
        <w:fldChar w:fldCharType="separate"/>
      </w:r>
      <w:r w:rsidR="000D3CFD">
        <w:t xml:space="preserve">Figure </w:t>
      </w:r>
      <w:r w:rsidR="000D3CFD">
        <w:rPr>
          <w:noProof/>
        </w:rPr>
        <w:t>D</w:t>
      </w:r>
      <w:r w:rsidR="000D3CFD">
        <w:noBreakHyphen/>
      </w:r>
      <w:r w:rsidR="000D3CFD">
        <w:rPr>
          <w:noProof/>
        </w:rPr>
        <w:t>4</w:t>
      </w:r>
      <w:r>
        <w:rPr>
          <w:rFonts w:cs="Arial"/>
          <w:color w:val="000000"/>
          <w:szCs w:val="20"/>
        </w:rPr>
        <w:fldChar w:fldCharType="end"/>
      </w:r>
      <w:r w:rsidRPr="000777E8">
        <w:rPr>
          <w:rFonts w:cs="Arial"/>
          <w:color w:val="000000"/>
          <w:szCs w:val="20"/>
        </w:rPr>
        <w:t>). Samples were poured through a plankton net (63 μm). Retained sam</w:t>
      </w:r>
      <w:r>
        <w:rPr>
          <w:rFonts w:cs="Arial"/>
          <w:color w:val="000000"/>
          <w:szCs w:val="20"/>
        </w:rPr>
        <w:t>ples were stored in ethanol (70</w:t>
      </w:r>
      <w:r w:rsidRPr="000777E8">
        <w:rPr>
          <w:rFonts w:cs="Arial"/>
          <w:color w:val="000000"/>
          <w:szCs w:val="20"/>
        </w:rPr>
        <w:t>% w/v with Rose Bengal stain) until laboratory analysis.</w:t>
      </w:r>
    </w:p>
    <w:p w14:paraId="178B345E" w14:textId="77777777" w:rsidR="00FE6FE7" w:rsidRDefault="00FE6FE7" w:rsidP="00FE6FE7">
      <w:r w:rsidRPr="000777E8">
        <w:rPr>
          <w:rFonts w:cs="Arial"/>
          <w:color w:val="000000"/>
          <w:szCs w:val="20"/>
        </w:rPr>
        <w:t>Samples were thoroughly mixed and a subsample was sorted on a Bogorov tray under a stereo microscope at up to 400x magnification. Microinvertebrates were identified to family level (rotifers and cladocerans), class (copepods) and ostracods. The volumes of the total samples were recorded and subsample totals were scaled to each total sample volume and</w:t>
      </w:r>
      <w:r>
        <w:rPr>
          <w:rFonts w:cs="Arial"/>
          <w:color w:val="000000"/>
          <w:szCs w:val="20"/>
        </w:rPr>
        <w:t xml:space="preserve"> </w:t>
      </w:r>
      <w:r w:rsidRPr="0049229A">
        <w:rPr>
          <w:rFonts w:cs="Arial"/>
          <w:color w:val="000000"/>
          <w:szCs w:val="20"/>
        </w:rPr>
        <w:t>reported as density/L.</w:t>
      </w:r>
      <w:r>
        <w:rPr>
          <w:rFonts w:cs="Arial"/>
          <w:color w:val="000000"/>
          <w:szCs w:val="20"/>
        </w:rPr>
        <w:t xml:space="preserve"> </w:t>
      </w:r>
      <w:r w:rsidRPr="0049229A">
        <w:rPr>
          <w:rFonts w:cs="Arial"/>
          <w:color w:val="000000"/>
          <w:szCs w:val="20"/>
        </w:rPr>
        <w:t>Samples were stored in 70% ethanol with Rose Bengal for auditing purposes.</w:t>
      </w:r>
    </w:p>
    <w:p w14:paraId="5264BE55" w14:textId="77777777" w:rsidR="00FE6FE7" w:rsidRDefault="00FE6FE7" w:rsidP="00FE6FE7">
      <w:pPr>
        <w:keepNext/>
        <w:spacing w:line="240" w:lineRule="auto"/>
        <w:jc w:val="center"/>
      </w:pPr>
      <w:r w:rsidRPr="00695D81">
        <w:rPr>
          <w:noProof/>
          <w:lang w:eastAsia="en-AU"/>
        </w:rPr>
        <w:drawing>
          <wp:inline distT="0" distB="0" distL="0" distR="0" wp14:anchorId="0B24E378" wp14:editId="2A304D6B">
            <wp:extent cx="5731510" cy="4298315"/>
            <wp:effectExtent l="0" t="0" r="2540" b="6985"/>
            <wp:docPr id="812" name="Picture 812" descr="\\cloud.une.edu.au\Aquatic Ecology Lab\CEWO\01.Gwydir\Gwydir Reports\Gwydir Report 2017-18\C. Water Quality\photos\P1140872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une.edu.au\Aquatic Ecology Lab\CEWO\01.Gwydir\Gwydir Reports\Gwydir Report 2017-18\C. Water Quality\photos\P1140872 iris.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31510" cy="4298315"/>
                    </a:xfrm>
                    <a:prstGeom prst="rect">
                      <a:avLst/>
                    </a:prstGeom>
                    <a:noFill/>
                    <a:ln>
                      <a:noFill/>
                    </a:ln>
                  </pic:spPr>
                </pic:pic>
              </a:graphicData>
            </a:graphic>
          </wp:inline>
        </w:drawing>
      </w:r>
    </w:p>
    <w:p w14:paraId="7DE6A7F4" w14:textId="397EFAAE" w:rsidR="00FE6FE7" w:rsidRDefault="00FE6FE7" w:rsidP="00FE6FE7">
      <w:pPr>
        <w:pStyle w:val="Caption"/>
      </w:pPr>
      <w:bookmarkStart w:id="78" w:name="_Ref521420784"/>
      <w:r>
        <w:t xml:space="preserve">Figure </w:t>
      </w:r>
      <w:fldSimple w:instr=" STYLEREF 6 \s ">
        <w:r w:rsidR="000D3CFD">
          <w:rPr>
            <w:noProof/>
          </w:rPr>
          <w:t>D</w:t>
        </w:r>
      </w:fldSimple>
      <w:r w:rsidR="005220F4">
        <w:noBreakHyphen/>
      </w:r>
      <w:fldSimple w:instr=" SEQ Figure \* ARABIC \s 6 ">
        <w:r w:rsidR="000D3CFD">
          <w:rPr>
            <w:noProof/>
          </w:rPr>
          <w:t>4</w:t>
        </w:r>
      </w:fldSimple>
      <w:bookmarkEnd w:id="78"/>
      <w:r>
        <w:t>: Pelagic microinvertebrate sampling in the Mehi River.</w:t>
      </w:r>
    </w:p>
    <w:p w14:paraId="14C63D1F" w14:textId="77777777" w:rsidR="00FE6FE7" w:rsidRDefault="00FE6FE7" w:rsidP="00FE6FE7">
      <w:pPr>
        <w:pStyle w:val="Heading8"/>
      </w:pPr>
      <w:r>
        <w:t>Statistical methods</w:t>
      </w:r>
    </w:p>
    <w:p w14:paraId="14237CF2" w14:textId="2DCCEA7B" w:rsidR="00FE6FE7" w:rsidRPr="0049229A" w:rsidRDefault="00FE6FE7" w:rsidP="00FE6FE7">
      <w:pPr>
        <w:rPr>
          <w:rFonts w:cs="Arial"/>
          <w:color w:val="000000"/>
          <w:szCs w:val="20"/>
        </w:rPr>
      </w:pPr>
      <w:r w:rsidRPr="0049229A">
        <w:rPr>
          <w:rFonts w:cs="Arial"/>
          <w:color w:val="000000"/>
          <w:szCs w:val="20"/>
        </w:rPr>
        <w:t>To describe and summarize the diversity of microinvertebrate community composition, taxa richness (S), Shannon Weiner diversity (d) and density (number of individual/L) w</w:t>
      </w:r>
      <w:r>
        <w:rPr>
          <w:rFonts w:cs="Arial"/>
          <w:color w:val="000000"/>
          <w:szCs w:val="20"/>
        </w:rPr>
        <w:t>ere</w:t>
      </w:r>
      <w:r w:rsidRPr="0049229A">
        <w:rPr>
          <w:rFonts w:cs="Arial"/>
          <w:color w:val="000000"/>
          <w:szCs w:val="20"/>
        </w:rPr>
        <w:t xml:space="preserve"> calculated in PRIMER v6.1.13 using the DIVERSE function. </w:t>
      </w:r>
      <w:r w:rsidRPr="0049229A">
        <w:rPr>
          <w:rFonts w:cs="Arial"/>
          <w:szCs w:val="20"/>
        </w:rPr>
        <w:t xml:space="preserve">PERMANOVA routine was used to test the difference in S, d and density between </w:t>
      </w:r>
      <w:r>
        <w:rPr>
          <w:rFonts w:cs="Arial"/>
          <w:szCs w:val="20"/>
        </w:rPr>
        <w:t>habitat</w:t>
      </w:r>
      <w:r w:rsidRPr="0049229A">
        <w:rPr>
          <w:rFonts w:cs="Arial"/>
          <w:szCs w:val="20"/>
        </w:rPr>
        <w:t xml:space="preserve"> (with 2 fixed levels, benthic and pelagic), </w:t>
      </w:r>
      <w:r>
        <w:rPr>
          <w:rFonts w:cs="Arial"/>
          <w:color w:val="000000"/>
          <w:szCs w:val="20"/>
        </w:rPr>
        <w:t>time</w:t>
      </w:r>
      <w:r w:rsidRPr="0049229A">
        <w:rPr>
          <w:rFonts w:cs="Arial"/>
          <w:color w:val="000000"/>
          <w:szCs w:val="20"/>
        </w:rPr>
        <w:t xml:space="preserve"> (with 4 </w:t>
      </w:r>
      <w:r>
        <w:rPr>
          <w:rFonts w:cs="Arial"/>
          <w:color w:val="000000"/>
          <w:szCs w:val="20"/>
        </w:rPr>
        <w:t>fixed</w:t>
      </w:r>
      <w:r w:rsidRPr="0049229A">
        <w:rPr>
          <w:rFonts w:cs="Arial"/>
          <w:color w:val="000000"/>
          <w:szCs w:val="20"/>
        </w:rPr>
        <w:t xml:space="preserve"> levels, </w:t>
      </w:r>
      <w:r>
        <w:rPr>
          <w:rFonts w:cs="Arial"/>
          <w:color w:val="000000"/>
          <w:szCs w:val="20"/>
        </w:rPr>
        <w:t>Sep</w:t>
      </w:r>
      <w:r w:rsidRPr="0049229A">
        <w:rPr>
          <w:rFonts w:cs="Arial"/>
          <w:szCs w:val="20"/>
        </w:rPr>
        <w:t>t-1</w:t>
      </w:r>
      <w:r>
        <w:rPr>
          <w:rFonts w:cs="Arial"/>
          <w:szCs w:val="20"/>
        </w:rPr>
        <w:t>7</w:t>
      </w:r>
      <w:r w:rsidRPr="0049229A">
        <w:rPr>
          <w:rFonts w:cs="Arial"/>
          <w:szCs w:val="20"/>
        </w:rPr>
        <w:t xml:space="preserve">, </w:t>
      </w:r>
      <w:r>
        <w:rPr>
          <w:rFonts w:cs="Arial"/>
          <w:szCs w:val="20"/>
        </w:rPr>
        <w:t>Nov</w:t>
      </w:r>
      <w:r w:rsidRPr="0049229A">
        <w:rPr>
          <w:rFonts w:cs="Arial"/>
          <w:szCs w:val="20"/>
        </w:rPr>
        <w:t>-1</w:t>
      </w:r>
      <w:r>
        <w:rPr>
          <w:rFonts w:cs="Arial"/>
          <w:szCs w:val="20"/>
        </w:rPr>
        <w:t>7</w:t>
      </w:r>
      <w:r w:rsidRPr="0049229A">
        <w:rPr>
          <w:rFonts w:cs="Arial"/>
          <w:szCs w:val="20"/>
        </w:rPr>
        <w:t xml:space="preserve">, </w:t>
      </w:r>
      <w:r>
        <w:rPr>
          <w:rFonts w:cs="Arial"/>
          <w:szCs w:val="20"/>
        </w:rPr>
        <w:t>Feb</w:t>
      </w:r>
      <w:r w:rsidRPr="0049229A">
        <w:rPr>
          <w:rFonts w:cs="Arial"/>
          <w:szCs w:val="20"/>
        </w:rPr>
        <w:t>-1</w:t>
      </w:r>
      <w:r>
        <w:rPr>
          <w:rFonts w:cs="Arial"/>
          <w:szCs w:val="20"/>
        </w:rPr>
        <w:t>8</w:t>
      </w:r>
      <w:r w:rsidRPr="0049229A">
        <w:rPr>
          <w:rFonts w:cs="Arial"/>
          <w:szCs w:val="20"/>
        </w:rPr>
        <w:t xml:space="preserve"> and </w:t>
      </w:r>
      <w:r>
        <w:rPr>
          <w:rFonts w:cs="Arial"/>
          <w:szCs w:val="20"/>
        </w:rPr>
        <w:t>Apr</w:t>
      </w:r>
      <w:r w:rsidRPr="0049229A">
        <w:rPr>
          <w:rFonts w:cs="Arial"/>
          <w:szCs w:val="20"/>
        </w:rPr>
        <w:t>-</w:t>
      </w:r>
      <w:r>
        <w:rPr>
          <w:rFonts w:cs="Arial"/>
          <w:szCs w:val="20"/>
        </w:rPr>
        <w:t>18</w:t>
      </w:r>
      <w:r w:rsidRPr="0049229A">
        <w:rPr>
          <w:rFonts w:cs="Arial"/>
          <w:szCs w:val="20"/>
        </w:rPr>
        <w:t>)</w:t>
      </w:r>
      <w:r w:rsidRPr="0049229A">
        <w:rPr>
          <w:rFonts w:cs="Arial"/>
          <w:color w:val="000000"/>
          <w:szCs w:val="20"/>
        </w:rPr>
        <w:t xml:space="preserve">, </w:t>
      </w:r>
      <w:r>
        <w:rPr>
          <w:rFonts w:cs="Arial"/>
          <w:color w:val="000000"/>
          <w:szCs w:val="20"/>
        </w:rPr>
        <w:t>zone</w:t>
      </w:r>
      <w:r w:rsidRPr="0049229A">
        <w:rPr>
          <w:rFonts w:cs="Arial"/>
          <w:color w:val="000000"/>
          <w:szCs w:val="20"/>
        </w:rPr>
        <w:t xml:space="preserve"> (</w:t>
      </w:r>
      <w:r w:rsidRPr="0049229A">
        <w:rPr>
          <w:rFonts w:cs="Arial"/>
          <w:szCs w:val="20"/>
        </w:rPr>
        <w:t xml:space="preserve">with 5 fixed levels, Gingham </w:t>
      </w:r>
      <w:r w:rsidR="00ED137B">
        <w:rPr>
          <w:rFonts w:cs="Arial"/>
          <w:szCs w:val="20"/>
        </w:rPr>
        <w:t>w</w:t>
      </w:r>
      <w:r w:rsidRPr="0049229A">
        <w:rPr>
          <w:rFonts w:cs="Arial"/>
          <w:szCs w:val="20"/>
        </w:rPr>
        <w:t xml:space="preserve">atercourse, </w:t>
      </w:r>
      <w:r>
        <w:rPr>
          <w:rFonts w:cs="Arial"/>
          <w:szCs w:val="20"/>
        </w:rPr>
        <w:t>lower Gwydir wetland</w:t>
      </w:r>
      <w:r w:rsidR="00ED137B">
        <w:rPr>
          <w:rFonts w:cs="Arial"/>
          <w:szCs w:val="20"/>
        </w:rPr>
        <w:t>s</w:t>
      </w:r>
      <w:r w:rsidRPr="0049229A">
        <w:rPr>
          <w:rFonts w:cs="Arial"/>
          <w:szCs w:val="20"/>
        </w:rPr>
        <w:t xml:space="preserve">, Gwydir River, Mehi River and Moomin Creek) and </w:t>
      </w:r>
      <w:r>
        <w:rPr>
          <w:rFonts w:cs="Arial"/>
          <w:szCs w:val="20"/>
        </w:rPr>
        <w:t>time</w:t>
      </w:r>
      <w:r w:rsidRPr="0049229A">
        <w:rPr>
          <w:rFonts w:cs="Arial"/>
          <w:szCs w:val="20"/>
        </w:rPr>
        <w:t xml:space="preserve"> x </w:t>
      </w:r>
      <w:r>
        <w:rPr>
          <w:rFonts w:cs="Arial"/>
          <w:szCs w:val="20"/>
        </w:rPr>
        <w:t>zone</w:t>
      </w:r>
      <w:r w:rsidRPr="0049229A">
        <w:rPr>
          <w:rFonts w:cs="Arial"/>
          <w:szCs w:val="20"/>
        </w:rPr>
        <w:t xml:space="preserve"> interactions.</w:t>
      </w:r>
    </w:p>
    <w:p w14:paraId="307D099C" w14:textId="1C53C5ED" w:rsidR="00FE6FE7" w:rsidRPr="0049229A" w:rsidRDefault="00FE6FE7" w:rsidP="00FE6FE7">
      <w:pPr>
        <w:rPr>
          <w:rFonts w:cs="Arial"/>
          <w:color w:val="000000"/>
          <w:szCs w:val="20"/>
        </w:rPr>
      </w:pPr>
      <w:r w:rsidRPr="0049229A">
        <w:rPr>
          <w:rFonts w:cs="Arial"/>
          <w:color w:val="000000"/>
          <w:szCs w:val="20"/>
        </w:rPr>
        <w:t xml:space="preserve">The community composition data were transformed into two datasets that weigh the contributions of common and rare species differently. (1) Presence-absence data represents actual taxa occurrence in a community. (2) Abundance data (square root transformation to stabilize variance and to improve normality; Clarke and Warwick, 2001) represents relative proportions of taxa occurrence in a community. Since different sampling methods were used in benthic and pelagic habitats, a permutational multivariate analysis of variance (PERMANOVA) analysis was used to test the difference in the microinvertebrate community composition between </w:t>
      </w:r>
      <w:r>
        <w:rPr>
          <w:rFonts w:cs="Arial"/>
          <w:szCs w:val="20"/>
        </w:rPr>
        <w:t>habitat</w:t>
      </w:r>
      <w:r w:rsidRPr="0049229A">
        <w:rPr>
          <w:rFonts w:cs="Arial"/>
          <w:szCs w:val="20"/>
        </w:rPr>
        <w:t xml:space="preserve"> (with 2 fixed levels, benthic and pelagic), </w:t>
      </w:r>
      <w:r>
        <w:rPr>
          <w:rFonts w:cs="Arial"/>
          <w:color w:val="000000"/>
          <w:szCs w:val="20"/>
        </w:rPr>
        <w:t>time</w:t>
      </w:r>
      <w:r w:rsidRPr="0049229A">
        <w:rPr>
          <w:rFonts w:cs="Arial"/>
          <w:color w:val="000000"/>
          <w:szCs w:val="20"/>
        </w:rPr>
        <w:t xml:space="preserve"> (with 4 </w:t>
      </w:r>
      <w:r>
        <w:rPr>
          <w:rFonts w:cs="Arial"/>
          <w:color w:val="000000"/>
          <w:szCs w:val="20"/>
        </w:rPr>
        <w:t>fixed</w:t>
      </w:r>
      <w:r w:rsidRPr="0049229A">
        <w:rPr>
          <w:rFonts w:cs="Arial"/>
          <w:color w:val="000000"/>
          <w:szCs w:val="20"/>
        </w:rPr>
        <w:t xml:space="preserve"> levels</w:t>
      </w:r>
      <w:r>
        <w:rPr>
          <w:rFonts w:cs="Arial"/>
          <w:color w:val="000000"/>
          <w:szCs w:val="20"/>
        </w:rPr>
        <w:t>,</w:t>
      </w:r>
      <w:r w:rsidRPr="007C1C8E">
        <w:rPr>
          <w:rFonts w:cs="Arial"/>
          <w:color w:val="000000"/>
          <w:szCs w:val="20"/>
        </w:rPr>
        <w:t xml:space="preserve"> </w:t>
      </w:r>
      <w:r>
        <w:rPr>
          <w:rFonts w:cs="Arial"/>
          <w:color w:val="000000"/>
          <w:szCs w:val="20"/>
        </w:rPr>
        <w:t>Sep</w:t>
      </w:r>
      <w:r w:rsidRPr="0049229A">
        <w:rPr>
          <w:rFonts w:cs="Arial"/>
          <w:szCs w:val="20"/>
        </w:rPr>
        <w:t>t-1</w:t>
      </w:r>
      <w:r>
        <w:rPr>
          <w:rFonts w:cs="Arial"/>
          <w:szCs w:val="20"/>
        </w:rPr>
        <w:t>7</w:t>
      </w:r>
      <w:r w:rsidRPr="0049229A">
        <w:rPr>
          <w:rFonts w:cs="Arial"/>
          <w:szCs w:val="20"/>
        </w:rPr>
        <w:t xml:space="preserve">, </w:t>
      </w:r>
      <w:r>
        <w:rPr>
          <w:rFonts w:cs="Arial"/>
          <w:szCs w:val="20"/>
        </w:rPr>
        <w:t>Nov</w:t>
      </w:r>
      <w:r w:rsidRPr="0049229A">
        <w:rPr>
          <w:rFonts w:cs="Arial"/>
          <w:szCs w:val="20"/>
        </w:rPr>
        <w:t>-1</w:t>
      </w:r>
      <w:r>
        <w:rPr>
          <w:rFonts w:cs="Arial"/>
          <w:szCs w:val="20"/>
        </w:rPr>
        <w:t>7</w:t>
      </w:r>
      <w:r w:rsidRPr="0049229A">
        <w:rPr>
          <w:rFonts w:cs="Arial"/>
          <w:szCs w:val="20"/>
        </w:rPr>
        <w:t xml:space="preserve">, </w:t>
      </w:r>
      <w:r>
        <w:rPr>
          <w:rFonts w:cs="Arial"/>
          <w:szCs w:val="20"/>
        </w:rPr>
        <w:t>Feb</w:t>
      </w:r>
      <w:r w:rsidRPr="0049229A">
        <w:rPr>
          <w:rFonts w:cs="Arial"/>
          <w:szCs w:val="20"/>
        </w:rPr>
        <w:t>-1</w:t>
      </w:r>
      <w:r>
        <w:rPr>
          <w:rFonts w:cs="Arial"/>
          <w:szCs w:val="20"/>
        </w:rPr>
        <w:t>8</w:t>
      </w:r>
      <w:r w:rsidRPr="0049229A">
        <w:rPr>
          <w:rFonts w:cs="Arial"/>
          <w:szCs w:val="20"/>
        </w:rPr>
        <w:t xml:space="preserve"> and </w:t>
      </w:r>
      <w:r>
        <w:rPr>
          <w:rFonts w:cs="Arial"/>
          <w:szCs w:val="20"/>
        </w:rPr>
        <w:t>Apr</w:t>
      </w:r>
      <w:r w:rsidRPr="0049229A">
        <w:rPr>
          <w:rFonts w:cs="Arial"/>
          <w:szCs w:val="20"/>
        </w:rPr>
        <w:t>-</w:t>
      </w:r>
      <w:r>
        <w:rPr>
          <w:rFonts w:cs="Arial"/>
          <w:szCs w:val="20"/>
        </w:rPr>
        <w:t>18</w:t>
      </w:r>
      <w:r w:rsidRPr="0049229A">
        <w:rPr>
          <w:rFonts w:cs="Arial"/>
          <w:szCs w:val="20"/>
        </w:rPr>
        <w:t>)</w:t>
      </w:r>
      <w:r w:rsidRPr="0049229A">
        <w:rPr>
          <w:rFonts w:cs="Arial"/>
          <w:color w:val="000000"/>
          <w:szCs w:val="20"/>
        </w:rPr>
        <w:t xml:space="preserve">, </w:t>
      </w:r>
      <w:r>
        <w:rPr>
          <w:rFonts w:cs="Arial"/>
          <w:color w:val="000000"/>
          <w:szCs w:val="20"/>
        </w:rPr>
        <w:t>zone</w:t>
      </w:r>
      <w:r w:rsidRPr="0049229A">
        <w:rPr>
          <w:rFonts w:cs="Arial"/>
          <w:color w:val="000000"/>
          <w:szCs w:val="20"/>
        </w:rPr>
        <w:t xml:space="preserve"> (</w:t>
      </w:r>
      <w:r w:rsidRPr="0049229A">
        <w:rPr>
          <w:rFonts w:cs="Arial"/>
          <w:szCs w:val="20"/>
        </w:rPr>
        <w:t xml:space="preserve">with 5 fixed levels, Gingham </w:t>
      </w:r>
      <w:r w:rsidR="00ED137B">
        <w:rPr>
          <w:rFonts w:cs="Arial"/>
          <w:szCs w:val="20"/>
        </w:rPr>
        <w:t>w</w:t>
      </w:r>
      <w:r w:rsidRPr="0049229A">
        <w:rPr>
          <w:rFonts w:cs="Arial"/>
          <w:szCs w:val="20"/>
        </w:rPr>
        <w:t xml:space="preserve">atercourse, </w:t>
      </w:r>
      <w:r>
        <w:rPr>
          <w:rFonts w:cs="Arial"/>
          <w:szCs w:val="20"/>
        </w:rPr>
        <w:t>lower Gwydir wetland</w:t>
      </w:r>
      <w:r w:rsidR="00ED137B">
        <w:rPr>
          <w:rFonts w:cs="Arial"/>
          <w:szCs w:val="20"/>
        </w:rPr>
        <w:t>s</w:t>
      </w:r>
      <w:r w:rsidRPr="0049229A">
        <w:rPr>
          <w:rFonts w:cs="Arial"/>
          <w:szCs w:val="20"/>
        </w:rPr>
        <w:t xml:space="preserve">, Gwydir River, Mehi River and Moomin Creek) and </w:t>
      </w:r>
      <w:r>
        <w:rPr>
          <w:rFonts w:cs="Arial"/>
          <w:szCs w:val="20"/>
        </w:rPr>
        <w:t>time</w:t>
      </w:r>
      <w:r w:rsidRPr="0049229A">
        <w:rPr>
          <w:rFonts w:cs="Arial"/>
          <w:szCs w:val="20"/>
        </w:rPr>
        <w:t xml:space="preserve"> x </w:t>
      </w:r>
      <w:r>
        <w:rPr>
          <w:rFonts w:cs="Arial"/>
          <w:szCs w:val="20"/>
        </w:rPr>
        <w:t>zone</w:t>
      </w:r>
      <w:r w:rsidRPr="0049229A">
        <w:rPr>
          <w:rFonts w:cs="Arial"/>
          <w:szCs w:val="20"/>
        </w:rPr>
        <w:t xml:space="preserve"> interactions. </w:t>
      </w:r>
      <w:r w:rsidRPr="0049229A">
        <w:rPr>
          <w:rFonts w:cs="Arial"/>
          <w:color w:val="000000"/>
          <w:szCs w:val="20"/>
        </w:rPr>
        <w:t xml:space="preserve">Up to 999 random permutations estimated the probability of p-values, with levels of significance reported as p&lt;0.05. Where PERMANOVA results were significant, two datasets by habitat (benthic and pelagic) were developed to further explore the effects of time, zone and interaction. </w:t>
      </w:r>
    </w:p>
    <w:p w14:paraId="47E67A44" w14:textId="5815F214" w:rsidR="00FE6FE7" w:rsidRPr="0049229A" w:rsidRDefault="00FE6FE7" w:rsidP="00FE6FE7">
      <w:pPr>
        <w:rPr>
          <w:rFonts w:cs="Arial"/>
          <w:color w:val="000000"/>
          <w:szCs w:val="20"/>
        </w:rPr>
      </w:pPr>
      <w:r w:rsidRPr="0049229A">
        <w:rPr>
          <w:rFonts w:cs="Arial"/>
          <w:color w:val="000000"/>
          <w:szCs w:val="20"/>
        </w:rPr>
        <w:t>A Bray-Curtis dissimilarity matrix was generated by rank correlating the community structure between samples. Then, nonmetric multidimensional scaling ordinations (</w:t>
      </w:r>
      <w:r>
        <w:rPr>
          <w:rFonts w:cs="Arial"/>
          <w:color w:val="000000"/>
          <w:szCs w:val="20"/>
        </w:rPr>
        <w:t>n</w:t>
      </w:r>
      <w:r w:rsidRPr="0049229A">
        <w:rPr>
          <w:rFonts w:cs="Arial"/>
          <w:color w:val="000000"/>
          <w:szCs w:val="20"/>
        </w:rPr>
        <w:t xml:space="preserve">MDS) were used to visualise community patterns and similarity percentages (SIMPER) were used to determine the taxa contributing to the observed community patterns. </w:t>
      </w:r>
      <w:r w:rsidR="00193C6B">
        <w:rPr>
          <w:rFonts w:cs="Arial"/>
          <w:color w:val="000000"/>
          <w:szCs w:val="20"/>
        </w:rPr>
        <w:t>n</w:t>
      </w:r>
      <w:r w:rsidRPr="0049229A">
        <w:rPr>
          <w:rFonts w:cs="Arial"/>
          <w:color w:val="000000"/>
          <w:szCs w:val="20"/>
        </w:rPr>
        <w:t xml:space="preserve">MDS output with stress values of less than 0.2 were considered appropriate for interpretation (Clarke and Warwick, 2001). </w:t>
      </w:r>
    </w:p>
    <w:p w14:paraId="6FED5F50" w14:textId="53B7A31F" w:rsidR="00FE6FE7" w:rsidRPr="0049229A" w:rsidRDefault="00FE6FE7" w:rsidP="00FE6FE7">
      <w:pPr>
        <w:rPr>
          <w:rFonts w:cs="Arial"/>
          <w:szCs w:val="20"/>
        </w:rPr>
      </w:pPr>
      <w:r w:rsidRPr="0049229A">
        <w:rPr>
          <w:rFonts w:cs="Arial"/>
          <w:bCs/>
          <w:szCs w:val="20"/>
        </w:rPr>
        <w:t xml:space="preserve">Water </w:t>
      </w:r>
      <w:r>
        <w:rPr>
          <w:rFonts w:cs="Arial"/>
          <w:bCs/>
          <w:szCs w:val="20"/>
        </w:rPr>
        <w:t xml:space="preserve">quality </w:t>
      </w:r>
      <w:r w:rsidRPr="0049229A">
        <w:rPr>
          <w:rFonts w:cs="Arial"/>
          <w:bCs/>
          <w:szCs w:val="20"/>
        </w:rPr>
        <w:t xml:space="preserve">and nutrient indicators reported in </w:t>
      </w:r>
      <w:r>
        <w:rPr>
          <w:rFonts w:cs="Arial"/>
          <w:bCs/>
          <w:szCs w:val="20"/>
          <w:highlight w:val="yellow"/>
        </w:rPr>
        <w:fldChar w:fldCharType="begin"/>
      </w:r>
      <w:r>
        <w:rPr>
          <w:rFonts w:cs="Arial"/>
          <w:bCs/>
          <w:szCs w:val="20"/>
        </w:rPr>
        <w:instrText xml:space="preserve"> REF _Ref521526740 \r \h </w:instrText>
      </w:r>
      <w:r>
        <w:rPr>
          <w:rFonts w:cs="Arial"/>
          <w:bCs/>
          <w:szCs w:val="20"/>
          <w:highlight w:val="yellow"/>
        </w:rPr>
      </w:r>
      <w:r>
        <w:rPr>
          <w:rFonts w:cs="Arial"/>
          <w:bCs/>
          <w:szCs w:val="20"/>
          <w:highlight w:val="yellow"/>
        </w:rPr>
        <w:fldChar w:fldCharType="separate"/>
      </w:r>
      <w:r w:rsidR="000D3CFD">
        <w:rPr>
          <w:rFonts w:cs="Arial"/>
          <w:bCs/>
          <w:szCs w:val="20"/>
        </w:rPr>
        <w:t>Appendix C</w:t>
      </w:r>
      <w:r>
        <w:rPr>
          <w:rFonts w:cs="Arial"/>
          <w:bCs/>
          <w:szCs w:val="20"/>
          <w:highlight w:val="yellow"/>
        </w:rPr>
        <w:fldChar w:fldCharType="end"/>
      </w:r>
      <w:r w:rsidRPr="0049229A">
        <w:rPr>
          <w:rFonts w:cs="Arial"/>
          <w:bCs/>
          <w:szCs w:val="20"/>
        </w:rPr>
        <w:t xml:space="preserve"> were used to relate environmental indicators to microinvertebrate patterns. </w:t>
      </w:r>
      <w:r w:rsidRPr="0049229A">
        <w:rPr>
          <w:rFonts w:cs="Arial"/>
          <w:szCs w:val="20"/>
        </w:rPr>
        <w:t xml:space="preserve">BIOENV analysis was used to examine which </w:t>
      </w:r>
      <w:r>
        <w:rPr>
          <w:rFonts w:cs="Arial"/>
          <w:szCs w:val="20"/>
        </w:rPr>
        <w:t xml:space="preserve">water quality and nutrient </w:t>
      </w:r>
      <w:r w:rsidRPr="0049229A">
        <w:rPr>
          <w:rFonts w:cs="Arial"/>
          <w:szCs w:val="20"/>
        </w:rPr>
        <w:t>indicators are link to the patterns of microinvertebrate community composition in PRIMER-E (2009). All analyses were performed in PRIMER v6.1.13 with the PERMANOVA+ v1.0.3 add-on package (</w:t>
      </w:r>
      <w:r w:rsidRPr="00FF59FF">
        <w:rPr>
          <w:rFonts w:cs="Arial"/>
          <w:color w:val="000000"/>
          <w:szCs w:val="20"/>
        </w:rPr>
        <w:t>Clarke and Warwick, 200</w:t>
      </w:r>
      <w:r>
        <w:rPr>
          <w:rFonts w:cs="Arial"/>
          <w:color w:val="000000"/>
          <w:szCs w:val="20"/>
        </w:rPr>
        <w:t>6</w:t>
      </w:r>
      <w:r w:rsidRPr="0049229A">
        <w:rPr>
          <w:rFonts w:cs="Arial"/>
          <w:szCs w:val="20"/>
        </w:rPr>
        <w:t xml:space="preserve">). </w:t>
      </w:r>
    </w:p>
    <w:p w14:paraId="006E6D63" w14:textId="74D474BA" w:rsidR="00FE6FE7" w:rsidRPr="0049229A" w:rsidRDefault="00FE6FE7" w:rsidP="00FE6FE7">
      <w:pPr>
        <w:rPr>
          <w:rFonts w:cs="Arial"/>
          <w:color w:val="000000"/>
          <w:szCs w:val="20"/>
        </w:rPr>
      </w:pPr>
      <w:r w:rsidRPr="0049229A">
        <w:rPr>
          <w:rFonts w:cs="Arial"/>
          <w:szCs w:val="20"/>
        </w:rPr>
        <w:t>Wetland scale microinvertebrate densities were calculated for both Gingham</w:t>
      </w:r>
      <w:r>
        <w:rPr>
          <w:rFonts w:cs="Arial"/>
          <w:szCs w:val="20"/>
        </w:rPr>
        <w:t xml:space="preserve"> </w:t>
      </w:r>
      <w:r w:rsidR="00ED137B">
        <w:rPr>
          <w:rFonts w:cs="Arial"/>
          <w:szCs w:val="20"/>
        </w:rPr>
        <w:t>w</w:t>
      </w:r>
      <w:r>
        <w:rPr>
          <w:rFonts w:cs="Arial"/>
          <w:szCs w:val="20"/>
        </w:rPr>
        <w:t>atercourse</w:t>
      </w:r>
      <w:r w:rsidRPr="0049229A">
        <w:rPr>
          <w:rFonts w:cs="Arial"/>
          <w:szCs w:val="20"/>
        </w:rPr>
        <w:t xml:space="preserve"> and</w:t>
      </w:r>
      <w:r w:rsidR="00ED137B">
        <w:rPr>
          <w:rFonts w:cs="Arial"/>
          <w:szCs w:val="20"/>
        </w:rPr>
        <w:t xml:space="preserve"> the</w:t>
      </w:r>
      <w:r w:rsidRPr="0049229A">
        <w:rPr>
          <w:rFonts w:cs="Arial"/>
          <w:szCs w:val="20"/>
        </w:rPr>
        <w:t xml:space="preserve"> </w:t>
      </w:r>
      <w:r>
        <w:rPr>
          <w:rFonts w:cs="Arial"/>
          <w:szCs w:val="20"/>
        </w:rPr>
        <w:t>l</w:t>
      </w:r>
      <w:r w:rsidRPr="0049229A">
        <w:rPr>
          <w:rFonts w:cs="Arial"/>
          <w:szCs w:val="20"/>
        </w:rPr>
        <w:t>ower Gwydir wetland</w:t>
      </w:r>
      <w:r w:rsidR="00ED137B">
        <w:rPr>
          <w:rFonts w:cs="Arial"/>
          <w:szCs w:val="20"/>
        </w:rPr>
        <w:t>s</w:t>
      </w:r>
      <w:r w:rsidRPr="0049229A">
        <w:rPr>
          <w:rFonts w:cs="Arial"/>
          <w:szCs w:val="20"/>
        </w:rPr>
        <w:t xml:space="preserve"> by multiplying the density observed in each sampling occasion by the estimated volume of water present in the different vegetation community in wetlands around </w:t>
      </w:r>
      <w:r>
        <w:rPr>
          <w:rFonts w:cs="Arial"/>
          <w:szCs w:val="20"/>
        </w:rPr>
        <w:t xml:space="preserve">each </w:t>
      </w:r>
      <w:r w:rsidRPr="0049229A">
        <w:rPr>
          <w:rFonts w:cs="Arial"/>
          <w:szCs w:val="20"/>
        </w:rPr>
        <w:t>sampling</w:t>
      </w:r>
      <w:r>
        <w:rPr>
          <w:rFonts w:cs="Arial"/>
          <w:szCs w:val="20"/>
        </w:rPr>
        <w:t xml:space="preserve"> occasions</w:t>
      </w:r>
      <w:r w:rsidRPr="0049229A">
        <w:rPr>
          <w:rFonts w:cs="Arial"/>
          <w:szCs w:val="20"/>
        </w:rPr>
        <w:t xml:space="preserve">. </w:t>
      </w:r>
      <w:r>
        <w:rPr>
          <w:rFonts w:cs="Arial"/>
          <w:szCs w:val="20"/>
        </w:rPr>
        <w:t>Wetland scale estimated v</w:t>
      </w:r>
      <w:r w:rsidRPr="0049229A">
        <w:rPr>
          <w:rFonts w:cs="Arial"/>
          <w:szCs w:val="20"/>
        </w:rPr>
        <w:t xml:space="preserve">olume calculation methods are outlined in </w:t>
      </w:r>
      <w:r>
        <w:rPr>
          <w:rFonts w:cs="Arial"/>
          <w:szCs w:val="20"/>
          <w:highlight w:val="yellow"/>
        </w:rPr>
        <w:fldChar w:fldCharType="begin"/>
      </w:r>
      <w:r>
        <w:rPr>
          <w:rFonts w:cs="Arial"/>
          <w:szCs w:val="20"/>
        </w:rPr>
        <w:instrText xml:space="preserve"> REF _Ref521527175 \r \h </w:instrText>
      </w:r>
      <w:r>
        <w:rPr>
          <w:rFonts w:cs="Arial"/>
          <w:szCs w:val="20"/>
          <w:highlight w:val="yellow"/>
        </w:rPr>
      </w:r>
      <w:r>
        <w:rPr>
          <w:rFonts w:cs="Arial"/>
          <w:szCs w:val="20"/>
          <w:highlight w:val="yellow"/>
        </w:rPr>
        <w:fldChar w:fldCharType="separate"/>
      </w:r>
      <w:r w:rsidR="000D3CFD">
        <w:rPr>
          <w:rFonts w:cs="Arial"/>
          <w:szCs w:val="20"/>
        </w:rPr>
        <w:t>Appendix B</w:t>
      </w:r>
      <w:r>
        <w:rPr>
          <w:rFonts w:cs="Arial"/>
          <w:szCs w:val="20"/>
          <w:highlight w:val="yellow"/>
        </w:rPr>
        <w:fldChar w:fldCharType="end"/>
      </w:r>
      <w:r w:rsidRPr="0049229A">
        <w:rPr>
          <w:rFonts w:cs="Arial"/>
          <w:szCs w:val="20"/>
        </w:rPr>
        <w:t>.</w:t>
      </w:r>
    </w:p>
    <w:p w14:paraId="1FAE25CC" w14:textId="77777777" w:rsidR="00D7015B" w:rsidRDefault="00D7015B" w:rsidP="00D7015B">
      <w:pPr>
        <w:pStyle w:val="Heading7"/>
      </w:pPr>
      <w:r>
        <w:t>Results</w:t>
      </w:r>
    </w:p>
    <w:p w14:paraId="76ECC292" w14:textId="77777777" w:rsidR="00D7015B" w:rsidRPr="0078618F" w:rsidRDefault="00D7015B" w:rsidP="00D7015B">
      <w:pPr>
        <w:rPr>
          <w:rFonts w:cs="Arial"/>
          <w:bCs/>
          <w:color w:val="000000" w:themeColor="text1"/>
          <w:szCs w:val="20"/>
        </w:rPr>
      </w:pPr>
      <w:r w:rsidRPr="0078618F">
        <w:rPr>
          <w:rFonts w:cs="Arial"/>
          <w:bCs/>
          <w:color w:val="000000" w:themeColor="text1"/>
          <w:szCs w:val="20"/>
        </w:rPr>
        <w:t xml:space="preserve">A total of 29 taxa were identified (from 102 samples). The 13 most abundant taxa (&gt;1% in total abundance) comprised 94% of the total abundance with the most abundant taxa the rotifer </w:t>
      </w:r>
      <w:r>
        <w:rPr>
          <w:rFonts w:cs="Arial"/>
          <w:bCs/>
          <w:color w:val="000000" w:themeColor="text1"/>
          <w:szCs w:val="20"/>
        </w:rPr>
        <w:t>f</w:t>
      </w:r>
      <w:r w:rsidRPr="0078618F">
        <w:rPr>
          <w:rFonts w:cs="Arial"/>
          <w:bCs/>
          <w:color w:val="000000" w:themeColor="text1"/>
          <w:szCs w:val="20"/>
        </w:rPr>
        <w:t xml:space="preserve">amily Brachionidae (28% of the total abundance) and Cladoceran nauplii (14%). The other most abundant taxa </w:t>
      </w:r>
      <w:r>
        <w:rPr>
          <w:rFonts w:cs="Arial"/>
          <w:bCs/>
          <w:color w:val="000000" w:themeColor="text1"/>
          <w:szCs w:val="20"/>
        </w:rPr>
        <w:t>were the rotifer o</w:t>
      </w:r>
      <w:r w:rsidRPr="0078618F">
        <w:rPr>
          <w:rFonts w:cs="Arial"/>
          <w:bCs/>
          <w:color w:val="000000" w:themeColor="text1"/>
          <w:szCs w:val="20"/>
        </w:rPr>
        <w:t>rd</w:t>
      </w:r>
      <w:r>
        <w:rPr>
          <w:rFonts w:cs="Arial"/>
          <w:bCs/>
          <w:color w:val="000000" w:themeColor="text1"/>
          <w:szCs w:val="20"/>
        </w:rPr>
        <w:t>er Bdelloida (13%) and rotifer f</w:t>
      </w:r>
      <w:r w:rsidRPr="0078618F">
        <w:rPr>
          <w:rFonts w:cs="Arial"/>
          <w:bCs/>
          <w:color w:val="000000" w:themeColor="text1"/>
          <w:szCs w:val="20"/>
        </w:rPr>
        <w:t xml:space="preserve">amily Notommatidae (9%) </w:t>
      </w:r>
      <w:r>
        <w:rPr>
          <w:rFonts w:cs="Arial"/>
          <w:bCs/>
          <w:color w:val="000000" w:themeColor="text1"/>
          <w:szCs w:val="20"/>
        </w:rPr>
        <w:t>that were common at</w:t>
      </w:r>
      <w:r w:rsidRPr="0078618F">
        <w:rPr>
          <w:rFonts w:cs="Arial"/>
          <w:bCs/>
          <w:color w:val="000000" w:themeColor="text1"/>
          <w:szCs w:val="20"/>
        </w:rPr>
        <w:t xml:space="preserve"> all sites.</w:t>
      </w:r>
    </w:p>
    <w:p w14:paraId="73F15578" w14:textId="77777777" w:rsidR="00D7015B" w:rsidRDefault="00D7015B" w:rsidP="00D7015B">
      <w:pPr>
        <w:pStyle w:val="Heading8"/>
      </w:pPr>
      <w:r>
        <w:t>Density</w:t>
      </w:r>
    </w:p>
    <w:p w14:paraId="0C68D54F" w14:textId="2427867B" w:rsidR="00D7015B" w:rsidRDefault="00D7015B" w:rsidP="00D7015B">
      <w:pPr>
        <w:rPr>
          <w:rFonts w:cs="Arial"/>
          <w:szCs w:val="20"/>
        </w:rPr>
      </w:pPr>
      <w:r w:rsidRPr="0049229A">
        <w:rPr>
          <w:rFonts w:cs="Arial"/>
          <w:bCs/>
          <w:szCs w:val="20"/>
        </w:rPr>
        <w:t xml:space="preserve">Microinvertebrate densities </w:t>
      </w:r>
      <w:r>
        <w:rPr>
          <w:rFonts w:cs="Arial"/>
          <w:bCs/>
          <w:szCs w:val="20"/>
        </w:rPr>
        <w:t>from the benthic habitat (from 98/L to 36160/L) were consistently higher than those in pelagic habitats (from 51/L to 4644/L). There was a significant interaction between the effects of habitat and zone (Pseudo-F=3.20, p&lt;0.05) on microinvertebrate densities. In benthic habitats, there was significantly higher densities in both the lower Gwydir wetland</w:t>
      </w:r>
      <w:r w:rsidR="00ED137B">
        <w:rPr>
          <w:rFonts w:cs="Arial"/>
          <w:bCs/>
          <w:szCs w:val="20"/>
        </w:rPr>
        <w:t>s</w:t>
      </w:r>
      <w:r>
        <w:rPr>
          <w:rFonts w:cs="Arial"/>
          <w:bCs/>
          <w:szCs w:val="20"/>
        </w:rPr>
        <w:t xml:space="preserve"> and Gingham watercourse than all river sites (p&lt;0.05, </w:t>
      </w:r>
      <w:r>
        <w:rPr>
          <w:rFonts w:cs="Arial"/>
          <w:bCs/>
          <w:szCs w:val="20"/>
        </w:rPr>
        <w:fldChar w:fldCharType="begin"/>
      </w:r>
      <w:r>
        <w:rPr>
          <w:rFonts w:cs="Arial"/>
          <w:bCs/>
          <w:szCs w:val="20"/>
        </w:rPr>
        <w:instrText xml:space="preserve"> REF _Ref521420801 \h </w:instrText>
      </w:r>
      <w:r>
        <w:rPr>
          <w:rFonts w:cs="Arial"/>
          <w:bCs/>
          <w:szCs w:val="20"/>
        </w:rPr>
      </w:r>
      <w:r>
        <w:rPr>
          <w:rFonts w:cs="Arial"/>
          <w:bCs/>
          <w:szCs w:val="20"/>
        </w:rPr>
        <w:fldChar w:fldCharType="separate"/>
      </w:r>
      <w:r w:rsidR="000D3CFD">
        <w:t xml:space="preserve">Figure </w:t>
      </w:r>
      <w:r w:rsidR="000D3CFD">
        <w:rPr>
          <w:noProof/>
        </w:rPr>
        <w:t>D</w:t>
      </w:r>
      <w:r w:rsidR="000D3CFD">
        <w:noBreakHyphen/>
      </w:r>
      <w:r w:rsidR="000D3CFD">
        <w:rPr>
          <w:noProof/>
        </w:rPr>
        <w:t>5</w:t>
      </w:r>
      <w:r>
        <w:rPr>
          <w:rFonts w:cs="Arial"/>
          <w:bCs/>
          <w:szCs w:val="20"/>
        </w:rPr>
        <w:fldChar w:fldCharType="end"/>
      </w:r>
      <w:r>
        <w:rPr>
          <w:rFonts w:cs="Arial"/>
          <w:bCs/>
          <w:szCs w:val="20"/>
        </w:rPr>
        <w:t>a). In pelagic habitats, both the lower Gwydir wetland</w:t>
      </w:r>
      <w:r w:rsidR="00ED137B">
        <w:rPr>
          <w:rFonts w:cs="Arial"/>
          <w:bCs/>
          <w:szCs w:val="20"/>
        </w:rPr>
        <w:t>s</w:t>
      </w:r>
      <w:r>
        <w:rPr>
          <w:rFonts w:cs="Arial"/>
          <w:bCs/>
          <w:szCs w:val="20"/>
        </w:rPr>
        <w:t xml:space="preserve"> and Gingham watercourse had significantly higher densities than all river sites while the Gwydir River had significantly lower densities than Moomin Creek (p&lt;0.05, </w:t>
      </w:r>
      <w:r>
        <w:rPr>
          <w:rFonts w:cs="Arial"/>
          <w:bCs/>
          <w:szCs w:val="20"/>
        </w:rPr>
        <w:fldChar w:fldCharType="begin"/>
      </w:r>
      <w:r>
        <w:rPr>
          <w:rFonts w:cs="Arial"/>
          <w:bCs/>
          <w:szCs w:val="20"/>
        </w:rPr>
        <w:instrText xml:space="preserve"> REF _Ref521420801 \h </w:instrText>
      </w:r>
      <w:r>
        <w:rPr>
          <w:rFonts w:cs="Arial"/>
          <w:bCs/>
          <w:szCs w:val="20"/>
        </w:rPr>
      </w:r>
      <w:r>
        <w:rPr>
          <w:rFonts w:cs="Arial"/>
          <w:bCs/>
          <w:szCs w:val="20"/>
        </w:rPr>
        <w:fldChar w:fldCharType="separate"/>
      </w:r>
      <w:r w:rsidR="000D3CFD">
        <w:t xml:space="preserve">Figure </w:t>
      </w:r>
      <w:r w:rsidR="000D3CFD">
        <w:rPr>
          <w:noProof/>
        </w:rPr>
        <w:t>D</w:t>
      </w:r>
      <w:r w:rsidR="000D3CFD">
        <w:noBreakHyphen/>
      </w:r>
      <w:r w:rsidR="000D3CFD">
        <w:rPr>
          <w:noProof/>
        </w:rPr>
        <w:t>5</w:t>
      </w:r>
      <w:r>
        <w:rPr>
          <w:rFonts w:cs="Arial"/>
          <w:bCs/>
          <w:szCs w:val="20"/>
        </w:rPr>
        <w:fldChar w:fldCharType="end"/>
      </w:r>
      <w:r>
        <w:rPr>
          <w:rFonts w:cs="Arial"/>
          <w:bCs/>
          <w:szCs w:val="20"/>
        </w:rPr>
        <w:t xml:space="preserve">b). </w:t>
      </w:r>
      <w:r w:rsidR="00CE039B">
        <w:rPr>
          <w:rFonts w:cs="Arial"/>
          <w:bCs/>
          <w:szCs w:val="20"/>
        </w:rPr>
        <w:t xml:space="preserve">Pelagic microinvertebrate density has a positive correlation with water column primary production measured as chlorophyll </w:t>
      </w:r>
      <w:r w:rsidR="00CE039B" w:rsidRPr="0092689E">
        <w:rPr>
          <w:rFonts w:cs="Arial"/>
          <w:bCs/>
          <w:i/>
          <w:szCs w:val="20"/>
        </w:rPr>
        <w:t>a</w:t>
      </w:r>
      <w:r w:rsidR="00CE039B">
        <w:rPr>
          <w:rFonts w:cs="Arial"/>
          <w:bCs/>
          <w:szCs w:val="20"/>
        </w:rPr>
        <w:t xml:space="preserve"> concentration (</w:t>
      </w:r>
      <w:r w:rsidR="00CE039B">
        <w:rPr>
          <w:rFonts w:cs="Arial"/>
          <w:bCs/>
          <w:szCs w:val="20"/>
        </w:rPr>
        <w:fldChar w:fldCharType="begin"/>
      </w:r>
      <w:r w:rsidR="00CE039B">
        <w:rPr>
          <w:rFonts w:cs="Arial"/>
          <w:bCs/>
          <w:szCs w:val="20"/>
        </w:rPr>
        <w:instrText xml:space="preserve"> REF _Ref522617313 \h </w:instrText>
      </w:r>
      <w:r w:rsidR="00CE039B">
        <w:rPr>
          <w:rFonts w:cs="Arial"/>
          <w:bCs/>
          <w:szCs w:val="20"/>
        </w:rPr>
      </w:r>
      <w:r w:rsidR="00CE039B">
        <w:rPr>
          <w:rFonts w:cs="Arial"/>
          <w:bCs/>
          <w:szCs w:val="20"/>
        </w:rPr>
        <w:fldChar w:fldCharType="separate"/>
      </w:r>
      <w:r w:rsidR="000D3CFD">
        <w:t xml:space="preserve">Figure </w:t>
      </w:r>
      <w:r w:rsidR="000D3CFD">
        <w:rPr>
          <w:noProof/>
        </w:rPr>
        <w:t>D</w:t>
      </w:r>
      <w:r w:rsidR="000D3CFD">
        <w:noBreakHyphen/>
      </w:r>
      <w:r w:rsidR="000D3CFD">
        <w:rPr>
          <w:noProof/>
        </w:rPr>
        <w:t>6</w:t>
      </w:r>
      <w:r w:rsidR="00CE039B">
        <w:rPr>
          <w:rFonts w:cs="Arial"/>
          <w:bCs/>
          <w:szCs w:val="20"/>
        </w:rPr>
        <w:fldChar w:fldCharType="end"/>
      </w:r>
      <w:r w:rsidR="00CE039B">
        <w:rPr>
          <w:rFonts w:cs="Arial"/>
          <w:bCs/>
          <w:szCs w:val="20"/>
        </w:rPr>
        <w:t xml:space="preserve">). </w:t>
      </w:r>
      <w:r>
        <w:rPr>
          <w:rFonts w:cs="Arial"/>
          <w:bCs/>
          <w:szCs w:val="20"/>
        </w:rPr>
        <w:t>W</w:t>
      </w:r>
      <w:r w:rsidRPr="0049229A">
        <w:rPr>
          <w:rFonts w:cs="Arial"/>
          <w:bCs/>
          <w:szCs w:val="20"/>
        </w:rPr>
        <w:t xml:space="preserve">etland scale peak microinvertebrate density was </w:t>
      </w:r>
      <w:r w:rsidRPr="00796981">
        <w:rPr>
          <w:rFonts w:cs="Arial"/>
          <w:bCs/>
          <w:szCs w:val="20"/>
        </w:rPr>
        <w:t xml:space="preserve">observed in the post-EW phase </w:t>
      </w:r>
      <w:r>
        <w:rPr>
          <w:rFonts w:cs="Arial"/>
          <w:bCs/>
          <w:szCs w:val="20"/>
        </w:rPr>
        <w:t xml:space="preserve">(February 2018) </w:t>
      </w:r>
      <w:r w:rsidRPr="00796981">
        <w:rPr>
          <w:rFonts w:cs="Arial"/>
          <w:bCs/>
          <w:szCs w:val="20"/>
        </w:rPr>
        <w:t xml:space="preserve">in the Gingham watercourse </w:t>
      </w:r>
      <w:r>
        <w:rPr>
          <w:rFonts w:cs="Arial"/>
          <w:bCs/>
          <w:szCs w:val="20"/>
        </w:rPr>
        <w:t xml:space="preserve">and </w:t>
      </w:r>
      <w:r w:rsidRPr="00796981">
        <w:rPr>
          <w:rFonts w:cs="Arial"/>
          <w:bCs/>
          <w:szCs w:val="20"/>
        </w:rPr>
        <w:t xml:space="preserve">the </w:t>
      </w:r>
      <w:r>
        <w:rPr>
          <w:rFonts w:cs="Arial"/>
          <w:bCs/>
          <w:szCs w:val="20"/>
        </w:rPr>
        <w:t>l</w:t>
      </w:r>
      <w:r w:rsidRPr="00796981">
        <w:rPr>
          <w:rFonts w:cs="Arial"/>
          <w:bCs/>
          <w:szCs w:val="20"/>
        </w:rPr>
        <w:t>ower Gwydir wetland</w:t>
      </w:r>
      <w:r w:rsidR="00ED137B">
        <w:rPr>
          <w:rFonts w:cs="Arial"/>
          <w:bCs/>
          <w:szCs w:val="20"/>
        </w:rPr>
        <w:t>s</w:t>
      </w:r>
      <w:r w:rsidRPr="00796981">
        <w:rPr>
          <w:rFonts w:cs="Arial"/>
          <w:bCs/>
          <w:szCs w:val="20"/>
        </w:rPr>
        <w:t xml:space="preserve"> </w:t>
      </w:r>
      <w:r w:rsidRPr="00796981">
        <w:rPr>
          <w:rFonts w:cs="Arial"/>
          <w:szCs w:val="20"/>
        </w:rPr>
        <w:t>(</w:t>
      </w:r>
      <w:r>
        <w:rPr>
          <w:rFonts w:cs="Arial"/>
          <w:szCs w:val="20"/>
        </w:rPr>
        <w:fldChar w:fldCharType="begin"/>
      </w:r>
      <w:r>
        <w:rPr>
          <w:rFonts w:cs="Arial"/>
          <w:szCs w:val="20"/>
        </w:rPr>
        <w:instrText xml:space="preserve"> REF _Ref521420855 \h </w:instrText>
      </w:r>
      <w:r>
        <w:rPr>
          <w:rFonts w:cs="Arial"/>
          <w:szCs w:val="20"/>
        </w:rPr>
      </w:r>
      <w:r>
        <w:rPr>
          <w:rFonts w:cs="Arial"/>
          <w:szCs w:val="20"/>
        </w:rPr>
        <w:fldChar w:fldCharType="separate"/>
      </w:r>
      <w:r w:rsidR="000D3CFD" w:rsidRPr="00CE039B">
        <w:t xml:space="preserve">Table </w:t>
      </w:r>
      <w:r w:rsidR="000D3CFD">
        <w:rPr>
          <w:noProof/>
        </w:rPr>
        <w:t>D</w:t>
      </w:r>
      <w:r w:rsidR="000D3CFD" w:rsidRPr="00CE039B">
        <w:noBreakHyphen/>
      </w:r>
      <w:r w:rsidR="000D3CFD">
        <w:rPr>
          <w:noProof/>
        </w:rPr>
        <w:t>3</w:t>
      </w:r>
      <w:r>
        <w:rPr>
          <w:rFonts w:cs="Arial"/>
          <w:szCs w:val="20"/>
        </w:rPr>
        <w:fldChar w:fldCharType="end"/>
      </w:r>
      <w:r w:rsidRPr="00796981">
        <w:rPr>
          <w:rFonts w:cs="Arial"/>
          <w:szCs w:val="20"/>
        </w:rPr>
        <w:t xml:space="preserve">). </w:t>
      </w:r>
    </w:p>
    <w:p w14:paraId="6E3B597D" w14:textId="28D042B7" w:rsidR="009511DD" w:rsidRDefault="00B574D9" w:rsidP="00B574D9">
      <w:pPr>
        <w:spacing w:line="240" w:lineRule="auto"/>
        <w:rPr>
          <w:rFonts w:cs="Arial"/>
          <w:szCs w:val="20"/>
        </w:rPr>
      </w:pPr>
      <w:r>
        <w:rPr>
          <w:rFonts w:cs="Arial"/>
          <w:noProof/>
          <w:szCs w:val="20"/>
          <w:lang w:eastAsia="en-AU"/>
        </w:rPr>
        <w:drawing>
          <wp:inline distT="0" distB="0" distL="0" distR="0" wp14:anchorId="3C589943" wp14:editId="58980F4F">
            <wp:extent cx="3016217" cy="322958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3025259" cy="3239264"/>
                    </a:xfrm>
                    <a:prstGeom prst="rect">
                      <a:avLst/>
                    </a:prstGeom>
                    <a:noFill/>
                  </pic:spPr>
                </pic:pic>
              </a:graphicData>
            </a:graphic>
          </wp:inline>
        </w:drawing>
      </w:r>
      <w:r w:rsidR="00887EAD">
        <w:rPr>
          <w:rFonts w:cs="Arial"/>
          <w:noProof/>
          <w:szCs w:val="20"/>
          <w:lang w:eastAsia="en-AU"/>
        </w:rPr>
        <w:drawing>
          <wp:inline distT="0" distB="0" distL="0" distR="0" wp14:anchorId="2DED47A0" wp14:editId="4DB3F649">
            <wp:extent cx="2722233" cy="3229354"/>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738834" cy="3249047"/>
                    </a:xfrm>
                    <a:prstGeom prst="rect">
                      <a:avLst/>
                    </a:prstGeom>
                    <a:noFill/>
                  </pic:spPr>
                </pic:pic>
              </a:graphicData>
            </a:graphic>
          </wp:inline>
        </w:drawing>
      </w:r>
    </w:p>
    <w:p w14:paraId="31540133" w14:textId="53CD2A4F" w:rsidR="00D7015B" w:rsidRPr="000777E8" w:rsidRDefault="00D7015B" w:rsidP="00D7015B">
      <w:pPr>
        <w:pStyle w:val="Caption"/>
      </w:pPr>
      <w:bookmarkStart w:id="79" w:name="_Ref521420801"/>
      <w:r>
        <w:t xml:space="preserve">Figure </w:t>
      </w:r>
      <w:fldSimple w:instr=" STYLEREF 6 \s ">
        <w:r w:rsidR="000D3CFD">
          <w:rPr>
            <w:noProof/>
          </w:rPr>
          <w:t>D</w:t>
        </w:r>
      </w:fldSimple>
      <w:r w:rsidR="005220F4">
        <w:noBreakHyphen/>
      </w:r>
      <w:fldSimple w:instr=" SEQ Figure \* ARABIC \s 6 ">
        <w:r w:rsidR="000D3CFD">
          <w:rPr>
            <w:noProof/>
          </w:rPr>
          <w:t>5</w:t>
        </w:r>
      </w:fldSimple>
      <w:bookmarkEnd w:id="79"/>
      <w:r>
        <w:t>:</w:t>
      </w:r>
      <w:r w:rsidRPr="000777E8">
        <w:t xml:space="preserve"> Mean ± standard deviation of microinvertebrate density (individuals/L) in (a) benthic habitat and (b) pelagic habitat.</w:t>
      </w:r>
      <w:r w:rsidR="005220F4">
        <w:t xml:space="preserve"> No SD reported in the Lower Gwydir as only one site was surveyed.</w:t>
      </w:r>
    </w:p>
    <w:p w14:paraId="7EBED48B" w14:textId="73E5059C" w:rsidR="00D7015B" w:rsidRDefault="00D7015B" w:rsidP="00D7015B"/>
    <w:p w14:paraId="28F02676" w14:textId="77777777" w:rsidR="00CE039B" w:rsidRDefault="00CE039B" w:rsidP="00CE039B">
      <w:pPr>
        <w:keepNext/>
        <w:spacing w:line="240" w:lineRule="auto"/>
      </w:pPr>
      <w:r>
        <w:rPr>
          <w:noProof/>
          <w:lang w:eastAsia="en-AU"/>
        </w:rPr>
        <w:drawing>
          <wp:inline distT="0" distB="0" distL="0" distR="0" wp14:anchorId="3873EADA" wp14:editId="08D839D4">
            <wp:extent cx="5034337" cy="3688423"/>
            <wp:effectExtent l="0" t="0" r="0" b="762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8B2500C" w14:textId="72CEC7C5" w:rsidR="00CE039B" w:rsidRPr="00CE039B" w:rsidRDefault="00CE039B" w:rsidP="00CE039B">
      <w:pPr>
        <w:pStyle w:val="Caption"/>
      </w:pPr>
      <w:bookmarkStart w:id="80" w:name="_Ref522617313"/>
      <w:r>
        <w:t xml:space="preserve">Figure </w:t>
      </w:r>
      <w:fldSimple w:instr=" STYLEREF 6 \s ">
        <w:r w:rsidR="000D3CFD">
          <w:rPr>
            <w:noProof/>
          </w:rPr>
          <w:t>D</w:t>
        </w:r>
      </w:fldSimple>
      <w:r w:rsidR="005220F4">
        <w:noBreakHyphen/>
      </w:r>
      <w:fldSimple w:instr=" SEQ Figure \* ARABIC \s 6 ">
        <w:r w:rsidR="000D3CFD">
          <w:rPr>
            <w:noProof/>
          </w:rPr>
          <w:t>6</w:t>
        </w:r>
      </w:fldSimple>
      <w:bookmarkEnd w:id="80"/>
      <w:r>
        <w:t xml:space="preserve">: </w:t>
      </w:r>
      <w:r w:rsidRPr="00CE039B">
        <w:t>Regression between water column primary production measured as chlorophyll a concentration and secondary production measured as pelagic microinvertebrate density in 2017-18 water year.</w:t>
      </w:r>
    </w:p>
    <w:p w14:paraId="79ECE296" w14:textId="4F0416E5" w:rsidR="00D7015B" w:rsidRPr="00CE039B" w:rsidRDefault="00D7015B" w:rsidP="00D7015B">
      <w:pPr>
        <w:pStyle w:val="Caption"/>
        <w:keepNext/>
      </w:pPr>
      <w:bookmarkStart w:id="81" w:name="_Ref521420855"/>
      <w:r w:rsidRPr="00CE039B">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CE039B">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81"/>
      <w:r w:rsidRPr="00CE039B">
        <w:t xml:space="preserve">: Whole system scale microinvertebrate </w:t>
      </w:r>
      <w:r w:rsidR="00ED137B" w:rsidRPr="00CE039B">
        <w:t>abundance</w:t>
      </w:r>
      <w:r w:rsidRPr="00CE039B">
        <w:t xml:space="preserve"> in the Gingham watercourse and </w:t>
      </w:r>
      <w:r w:rsidR="00ED137B" w:rsidRPr="00CE039B">
        <w:t>l</w:t>
      </w:r>
      <w:r w:rsidRPr="00CE039B">
        <w:t xml:space="preserve">ower Gwydir wetland in 2017-18. </w:t>
      </w:r>
    </w:p>
    <w:tbl>
      <w:tblPr>
        <w:tblW w:w="9214" w:type="dxa"/>
        <w:tblLayout w:type="fixed"/>
        <w:tblLook w:val="04A0" w:firstRow="1" w:lastRow="0" w:firstColumn="1" w:lastColumn="0" w:noHBand="0" w:noVBand="1"/>
      </w:tblPr>
      <w:tblGrid>
        <w:gridCol w:w="1022"/>
        <w:gridCol w:w="961"/>
        <w:gridCol w:w="2548"/>
        <w:gridCol w:w="1561"/>
        <w:gridCol w:w="1561"/>
        <w:gridCol w:w="1561"/>
      </w:tblGrid>
      <w:tr w:rsidR="00D7015B" w:rsidRPr="000777E8" w14:paraId="73E5FE67" w14:textId="77777777" w:rsidTr="00DE1D8C">
        <w:trPr>
          <w:trHeight w:val="300"/>
        </w:trPr>
        <w:tc>
          <w:tcPr>
            <w:tcW w:w="1022" w:type="dxa"/>
            <w:tcBorders>
              <w:top w:val="single" w:sz="4" w:space="0" w:color="auto"/>
              <w:bottom w:val="single" w:sz="4" w:space="0" w:color="auto"/>
              <w:right w:val="single" w:sz="4" w:space="0" w:color="auto"/>
            </w:tcBorders>
            <w:shd w:val="clear" w:color="000000" w:fill="D9D9D9"/>
            <w:noWrap/>
            <w:vAlign w:val="center"/>
            <w:hideMark/>
          </w:tcPr>
          <w:p w14:paraId="0FBD8BB5" w14:textId="77777777" w:rsidR="00D7015B" w:rsidRPr="000777E8" w:rsidRDefault="00D7015B" w:rsidP="00DE1D8C">
            <w:pPr>
              <w:spacing w:before="60" w:after="60"/>
              <w:jc w:val="center"/>
              <w:rPr>
                <w:rFonts w:cs="Arial"/>
                <w:sz w:val="18"/>
                <w:szCs w:val="18"/>
              </w:rPr>
            </w:pPr>
            <w:r w:rsidRPr="000777E8">
              <w:rPr>
                <w:rFonts w:cs="Arial"/>
                <w:sz w:val="18"/>
                <w:szCs w:val="18"/>
              </w:rPr>
              <w:t xml:space="preserve">Wetland </w:t>
            </w:r>
          </w:p>
        </w:tc>
        <w:tc>
          <w:tcPr>
            <w:tcW w:w="961" w:type="dxa"/>
            <w:tcBorders>
              <w:top w:val="single" w:sz="4" w:space="0" w:color="auto"/>
              <w:left w:val="nil"/>
              <w:bottom w:val="single" w:sz="4" w:space="0" w:color="auto"/>
              <w:right w:val="single" w:sz="4" w:space="0" w:color="auto"/>
            </w:tcBorders>
            <w:shd w:val="clear" w:color="000000" w:fill="D9D9D9"/>
            <w:noWrap/>
            <w:vAlign w:val="center"/>
            <w:hideMark/>
          </w:tcPr>
          <w:p w14:paraId="75A551ED" w14:textId="77777777" w:rsidR="00D7015B" w:rsidRPr="000777E8" w:rsidRDefault="00D7015B" w:rsidP="00DE1D8C">
            <w:pPr>
              <w:spacing w:before="60" w:after="60"/>
              <w:jc w:val="center"/>
              <w:rPr>
                <w:rFonts w:cs="Arial"/>
                <w:sz w:val="18"/>
                <w:szCs w:val="18"/>
              </w:rPr>
            </w:pPr>
            <w:r w:rsidRPr="000777E8">
              <w:rPr>
                <w:rFonts w:cs="Arial"/>
                <w:sz w:val="18"/>
                <w:szCs w:val="18"/>
              </w:rPr>
              <w:t>Site</w:t>
            </w:r>
          </w:p>
        </w:tc>
        <w:tc>
          <w:tcPr>
            <w:tcW w:w="2548" w:type="dxa"/>
            <w:tcBorders>
              <w:top w:val="single" w:sz="4" w:space="0" w:color="auto"/>
              <w:left w:val="nil"/>
              <w:bottom w:val="single" w:sz="4" w:space="0" w:color="auto"/>
              <w:right w:val="single" w:sz="4" w:space="0" w:color="auto"/>
            </w:tcBorders>
            <w:shd w:val="clear" w:color="000000" w:fill="D9D9D9"/>
            <w:noWrap/>
            <w:vAlign w:val="center"/>
            <w:hideMark/>
          </w:tcPr>
          <w:p w14:paraId="6244F39F" w14:textId="77777777" w:rsidR="00D7015B" w:rsidRPr="000777E8" w:rsidRDefault="00D7015B" w:rsidP="00DE1D8C">
            <w:pPr>
              <w:spacing w:before="60" w:after="60"/>
              <w:jc w:val="center"/>
              <w:rPr>
                <w:rFonts w:cs="Arial"/>
                <w:sz w:val="18"/>
                <w:szCs w:val="18"/>
              </w:rPr>
            </w:pPr>
            <w:r w:rsidRPr="000777E8">
              <w:rPr>
                <w:rFonts w:cs="Arial"/>
                <w:sz w:val="18"/>
                <w:szCs w:val="18"/>
              </w:rPr>
              <w:t>Vegetation community</w:t>
            </w:r>
          </w:p>
        </w:tc>
        <w:tc>
          <w:tcPr>
            <w:tcW w:w="1561" w:type="dxa"/>
            <w:tcBorders>
              <w:top w:val="single" w:sz="4" w:space="0" w:color="auto"/>
              <w:left w:val="nil"/>
              <w:bottom w:val="single" w:sz="4" w:space="0" w:color="auto"/>
              <w:right w:val="single" w:sz="4" w:space="0" w:color="auto"/>
            </w:tcBorders>
            <w:shd w:val="clear" w:color="000000" w:fill="D9D9D9"/>
            <w:noWrap/>
            <w:vAlign w:val="center"/>
            <w:hideMark/>
          </w:tcPr>
          <w:p w14:paraId="0A4304CA" w14:textId="77777777" w:rsidR="00D7015B" w:rsidRPr="000777E8" w:rsidRDefault="00D7015B" w:rsidP="00DE1D8C">
            <w:pPr>
              <w:spacing w:before="60" w:after="60"/>
              <w:jc w:val="center"/>
              <w:rPr>
                <w:rFonts w:cs="Arial"/>
                <w:bCs/>
                <w:sz w:val="18"/>
                <w:szCs w:val="18"/>
              </w:rPr>
            </w:pPr>
            <w:r w:rsidRPr="000777E8">
              <w:rPr>
                <w:rFonts w:cs="Arial"/>
                <w:bCs/>
                <w:sz w:val="18"/>
                <w:szCs w:val="18"/>
              </w:rPr>
              <w:t>Sep-17</w:t>
            </w:r>
          </w:p>
        </w:tc>
        <w:tc>
          <w:tcPr>
            <w:tcW w:w="1561" w:type="dxa"/>
            <w:tcBorders>
              <w:top w:val="single" w:sz="4" w:space="0" w:color="auto"/>
              <w:left w:val="nil"/>
              <w:bottom w:val="single" w:sz="4" w:space="0" w:color="auto"/>
              <w:right w:val="single" w:sz="4" w:space="0" w:color="auto"/>
            </w:tcBorders>
            <w:shd w:val="clear" w:color="000000" w:fill="D9D9D9"/>
            <w:noWrap/>
            <w:vAlign w:val="center"/>
            <w:hideMark/>
          </w:tcPr>
          <w:p w14:paraId="481B6DAF" w14:textId="77777777" w:rsidR="00D7015B" w:rsidRPr="000777E8" w:rsidRDefault="00D7015B" w:rsidP="00DE1D8C">
            <w:pPr>
              <w:spacing w:before="60" w:after="60"/>
              <w:jc w:val="center"/>
              <w:rPr>
                <w:rFonts w:cs="Arial"/>
                <w:bCs/>
                <w:sz w:val="18"/>
                <w:szCs w:val="18"/>
              </w:rPr>
            </w:pPr>
            <w:r w:rsidRPr="000777E8">
              <w:rPr>
                <w:rFonts w:cs="Arial"/>
                <w:bCs/>
                <w:sz w:val="18"/>
                <w:szCs w:val="18"/>
              </w:rPr>
              <w:t>Nov-17</w:t>
            </w:r>
          </w:p>
        </w:tc>
        <w:tc>
          <w:tcPr>
            <w:tcW w:w="1561" w:type="dxa"/>
            <w:tcBorders>
              <w:top w:val="single" w:sz="4" w:space="0" w:color="auto"/>
              <w:left w:val="nil"/>
              <w:bottom w:val="single" w:sz="4" w:space="0" w:color="auto"/>
            </w:tcBorders>
            <w:shd w:val="clear" w:color="000000" w:fill="D9D9D9"/>
            <w:noWrap/>
            <w:vAlign w:val="center"/>
            <w:hideMark/>
          </w:tcPr>
          <w:p w14:paraId="5F4BA42B" w14:textId="77777777" w:rsidR="00D7015B" w:rsidRPr="000777E8" w:rsidRDefault="00D7015B" w:rsidP="00DE1D8C">
            <w:pPr>
              <w:spacing w:before="60" w:after="60"/>
              <w:jc w:val="center"/>
              <w:rPr>
                <w:rFonts w:cs="Arial"/>
                <w:bCs/>
                <w:sz w:val="18"/>
                <w:szCs w:val="18"/>
              </w:rPr>
            </w:pPr>
            <w:r w:rsidRPr="000777E8">
              <w:rPr>
                <w:rFonts w:cs="Arial"/>
                <w:bCs/>
                <w:sz w:val="18"/>
                <w:szCs w:val="18"/>
              </w:rPr>
              <w:t>Feb-18</w:t>
            </w:r>
          </w:p>
        </w:tc>
      </w:tr>
      <w:tr w:rsidR="00D7015B" w:rsidRPr="000777E8" w14:paraId="5409C8A3" w14:textId="77777777" w:rsidTr="00DE1D8C">
        <w:trPr>
          <w:trHeight w:val="300"/>
        </w:trPr>
        <w:tc>
          <w:tcPr>
            <w:tcW w:w="1022" w:type="dxa"/>
            <w:vMerge w:val="restart"/>
            <w:tcBorders>
              <w:top w:val="nil"/>
              <w:bottom w:val="single" w:sz="4" w:space="0" w:color="000000"/>
              <w:right w:val="single" w:sz="4" w:space="0" w:color="auto"/>
            </w:tcBorders>
            <w:shd w:val="clear" w:color="auto" w:fill="auto"/>
            <w:noWrap/>
            <w:vAlign w:val="center"/>
            <w:hideMark/>
          </w:tcPr>
          <w:p w14:paraId="595DAE20" w14:textId="77777777" w:rsidR="00D7015B" w:rsidRPr="000777E8" w:rsidRDefault="00D7015B" w:rsidP="00DE1D8C">
            <w:pPr>
              <w:spacing w:before="60" w:after="60"/>
              <w:jc w:val="center"/>
              <w:rPr>
                <w:rFonts w:cs="Arial"/>
                <w:sz w:val="18"/>
                <w:szCs w:val="18"/>
              </w:rPr>
            </w:pPr>
            <w:r w:rsidRPr="000777E8">
              <w:rPr>
                <w:rFonts w:cs="Arial"/>
                <w:sz w:val="18"/>
                <w:szCs w:val="18"/>
              </w:rPr>
              <w:t>Gingham</w:t>
            </w:r>
          </w:p>
        </w:tc>
        <w:tc>
          <w:tcPr>
            <w:tcW w:w="961" w:type="dxa"/>
            <w:tcBorders>
              <w:top w:val="nil"/>
              <w:left w:val="nil"/>
              <w:bottom w:val="single" w:sz="4" w:space="0" w:color="auto"/>
              <w:right w:val="single" w:sz="4" w:space="0" w:color="auto"/>
            </w:tcBorders>
            <w:shd w:val="clear" w:color="auto" w:fill="auto"/>
            <w:noWrap/>
            <w:vAlign w:val="center"/>
            <w:hideMark/>
          </w:tcPr>
          <w:p w14:paraId="79EDF370" w14:textId="77777777" w:rsidR="00D7015B" w:rsidRPr="000777E8" w:rsidRDefault="00D7015B" w:rsidP="00DE1D8C">
            <w:pPr>
              <w:spacing w:before="60" w:after="60"/>
              <w:jc w:val="center"/>
              <w:rPr>
                <w:rFonts w:cs="Arial"/>
                <w:sz w:val="18"/>
                <w:szCs w:val="18"/>
              </w:rPr>
            </w:pPr>
            <w:r w:rsidRPr="000777E8">
              <w:rPr>
                <w:rFonts w:cs="Arial"/>
                <w:sz w:val="18"/>
                <w:szCs w:val="18"/>
              </w:rPr>
              <w:t>BUNOW</w:t>
            </w:r>
          </w:p>
        </w:tc>
        <w:tc>
          <w:tcPr>
            <w:tcW w:w="2548" w:type="dxa"/>
            <w:tcBorders>
              <w:top w:val="nil"/>
              <w:left w:val="nil"/>
              <w:bottom w:val="single" w:sz="4" w:space="0" w:color="auto"/>
              <w:right w:val="single" w:sz="4" w:space="0" w:color="auto"/>
            </w:tcBorders>
            <w:shd w:val="clear" w:color="auto" w:fill="auto"/>
            <w:noWrap/>
            <w:vAlign w:val="center"/>
            <w:hideMark/>
          </w:tcPr>
          <w:p w14:paraId="38A10C85" w14:textId="77777777" w:rsidR="00D7015B" w:rsidRPr="000777E8" w:rsidRDefault="00D7015B" w:rsidP="00DE1D8C">
            <w:pPr>
              <w:spacing w:before="60" w:after="60"/>
              <w:jc w:val="center"/>
              <w:rPr>
                <w:rFonts w:cs="Arial"/>
                <w:sz w:val="18"/>
                <w:szCs w:val="18"/>
              </w:rPr>
            </w:pPr>
            <w:r w:rsidRPr="000777E8">
              <w:rPr>
                <w:rFonts w:cs="Arial"/>
                <w:sz w:val="18"/>
                <w:szCs w:val="18"/>
              </w:rPr>
              <w:t>Natural water body</w:t>
            </w:r>
          </w:p>
        </w:tc>
        <w:tc>
          <w:tcPr>
            <w:tcW w:w="1561" w:type="dxa"/>
            <w:tcBorders>
              <w:top w:val="nil"/>
              <w:left w:val="nil"/>
              <w:bottom w:val="single" w:sz="4" w:space="0" w:color="auto"/>
              <w:right w:val="single" w:sz="4" w:space="0" w:color="auto"/>
            </w:tcBorders>
            <w:shd w:val="clear" w:color="auto" w:fill="auto"/>
            <w:noWrap/>
            <w:vAlign w:val="center"/>
            <w:hideMark/>
          </w:tcPr>
          <w:p w14:paraId="156A1579" w14:textId="77777777" w:rsidR="00D7015B" w:rsidRPr="000777E8" w:rsidRDefault="00D7015B" w:rsidP="00DE1D8C">
            <w:pPr>
              <w:spacing w:before="60" w:after="60"/>
              <w:jc w:val="center"/>
              <w:rPr>
                <w:rFonts w:cs="Arial"/>
                <w:sz w:val="18"/>
                <w:szCs w:val="18"/>
              </w:rPr>
            </w:pPr>
            <w:r w:rsidRPr="000777E8">
              <w:rPr>
                <w:rFonts w:cs="Arial"/>
                <w:sz w:val="18"/>
                <w:szCs w:val="18"/>
              </w:rPr>
              <w:t>1,502,000</w:t>
            </w:r>
          </w:p>
        </w:tc>
        <w:tc>
          <w:tcPr>
            <w:tcW w:w="1561" w:type="dxa"/>
            <w:tcBorders>
              <w:top w:val="nil"/>
              <w:left w:val="nil"/>
              <w:bottom w:val="single" w:sz="4" w:space="0" w:color="auto"/>
              <w:right w:val="single" w:sz="4" w:space="0" w:color="auto"/>
            </w:tcBorders>
            <w:shd w:val="clear" w:color="auto" w:fill="auto"/>
            <w:noWrap/>
            <w:vAlign w:val="center"/>
            <w:hideMark/>
          </w:tcPr>
          <w:p w14:paraId="21C67D8E" w14:textId="77777777" w:rsidR="00D7015B" w:rsidRPr="000777E8" w:rsidRDefault="00D7015B" w:rsidP="00DE1D8C">
            <w:pPr>
              <w:spacing w:before="60" w:after="60"/>
              <w:jc w:val="center"/>
              <w:rPr>
                <w:rFonts w:cs="Arial"/>
                <w:sz w:val="18"/>
                <w:szCs w:val="18"/>
              </w:rPr>
            </w:pPr>
            <w:r w:rsidRPr="000777E8">
              <w:rPr>
                <w:rFonts w:cs="Arial"/>
                <w:sz w:val="18"/>
                <w:szCs w:val="18"/>
              </w:rPr>
              <w:t>463,000</w:t>
            </w:r>
          </w:p>
        </w:tc>
        <w:tc>
          <w:tcPr>
            <w:tcW w:w="1561" w:type="dxa"/>
            <w:tcBorders>
              <w:top w:val="nil"/>
              <w:left w:val="nil"/>
              <w:bottom w:val="single" w:sz="4" w:space="0" w:color="auto"/>
            </w:tcBorders>
            <w:shd w:val="clear" w:color="auto" w:fill="auto"/>
            <w:noWrap/>
            <w:vAlign w:val="center"/>
            <w:hideMark/>
          </w:tcPr>
          <w:p w14:paraId="56CB65B6" w14:textId="77777777" w:rsidR="00D7015B" w:rsidRPr="000777E8" w:rsidRDefault="00D7015B" w:rsidP="00DE1D8C">
            <w:pPr>
              <w:spacing w:before="60" w:after="60"/>
              <w:jc w:val="center"/>
              <w:rPr>
                <w:rFonts w:cs="Arial"/>
                <w:sz w:val="18"/>
                <w:szCs w:val="18"/>
              </w:rPr>
            </w:pPr>
            <w:r w:rsidRPr="000777E8">
              <w:rPr>
                <w:rFonts w:cs="Arial"/>
                <w:sz w:val="18"/>
                <w:szCs w:val="18"/>
              </w:rPr>
              <w:t>3,349,000</w:t>
            </w:r>
          </w:p>
        </w:tc>
      </w:tr>
      <w:tr w:rsidR="00D7015B" w:rsidRPr="000777E8" w14:paraId="6380AC21" w14:textId="77777777" w:rsidTr="00DE1D8C">
        <w:trPr>
          <w:trHeight w:val="300"/>
        </w:trPr>
        <w:tc>
          <w:tcPr>
            <w:tcW w:w="1022" w:type="dxa"/>
            <w:vMerge/>
            <w:tcBorders>
              <w:top w:val="nil"/>
              <w:bottom w:val="single" w:sz="4" w:space="0" w:color="000000"/>
              <w:right w:val="single" w:sz="4" w:space="0" w:color="auto"/>
            </w:tcBorders>
            <w:vAlign w:val="center"/>
            <w:hideMark/>
          </w:tcPr>
          <w:p w14:paraId="16630709" w14:textId="77777777" w:rsidR="00D7015B" w:rsidRPr="000777E8" w:rsidRDefault="00D7015B" w:rsidP="00DE1D8C">
            <w:pPr>
              <w:spacing w:before="60" w:after="60"/>
              <w:rPr>
                <w:rFonts w:cs="Arial"/>
                <w:sz w:val="18"/>
                <w:szCs w:val="18"/>
              </w:rPr>
            </w:pPr>
          </w:p>
        </w:tc>
        <w:tc>
          <w:tcPr>
            <w:tcW w:w="961" w:type="dxa"/>
            <w:tcBorders>
              <w:top w:val="nil"/>
              <w:left w:val="nil"/>
              <w:bottom w:val="single" w:sz="4" w:space="0" w:color="auto"/>
              <w:right w:val="single" w:sz="4" w:space="0" w:color="auto"/>
            </w:tcBorders>
            <w:shd w:val="clear" w:color="auto" w:fill="auto"/>
            <w:noWrap/>
            <w:vAlign w:val="center"/>
            <w:hideMark/>
          </w:tcPr>
          <w:p w14:paraId="7011945F" w14:textId="77777777" w:rsidR="00D7015B" w:rsidRPr="000777E8" w:rsidRDefault="00D7015B" w:rsidP="00DE1D8C">
            <w:pPr>
              <w:spacing w:before="60" w:after="60"/>
              <w:jc w:val="center"/>
              <w:rPr>
                <w:rFonts w:cs="Arial"/>
                <w:sz w:val="18"/>
                <w:szCs w:val="18"/>
              </w:rPr>
            </w:pPr>
            <w:r w:rsidRPr="000777E8">
              <w:rPr>
                <w:rFonts w:cs="Arial"/>
                <w:sz w:val="18"/>
                <w:szCs w:val="18"/>
              </w:rPr>
              <w:t>BUNTY</w:t>
            </w:r>
          </w:p>
        </w:tc>
        <w:tc>
          <w:tcPr>
            <w:tcW w:w="2548" w:type="dxa"/>
            <w:tcBorders>
              <w:top w:val="nil"/>
              <w:left w:val="nil"/>
              <w:bottom w:val="single" w:sz="4" w:space="0" w:color="auto"/>
              <w:right w:val="single" w:sz="4" w:space="0" w:color="auto"/>
            </w:tcBorders>
            <w:shd w:val="clear" w:color="auto" w:fill="auto"/>
            <w:noWrap/>
            <w:vAlign w:val="center"/>
            <w:hideMark/>
          </w:tcPr>
          <w:p w14:paraId="6D75F1E0" w14:textId="77777777" w:rsidR="00D7015B" w:rsidRPr="000777E8" w:rsidRDefault="00D7015B" w:rsidP="00DE1D8C">
            <w:pPr>
              <w:spacing w:before="60" w:after="60"/>
              <w:jc w:val="center"/>
              <w:rPr>
                <w:rFonts w:cs="Arial"/>
                <w:sz w:val="18"/>
                <w:szCs w:val="18"/>
              </w:rPr>
            </w:pPr>
            <w:r w:rsidRPr="000777E8">
              <w:rPr>
                <w:rFonts w:cs="Arial"/>
                <w:sz w:val="18"/>
                <w:szCs w:val="18"/>
              </w:rPr>
              <w:t>Cumbungi swamp rushland</w:t>
            </w:r>
          </w:p>
        </w:tc>
        <w:tc>
          <w:tcPr>
            <w:tcW w:w="1561" w:type="dxa"/>
            <w:tcBorders>
              <w:top w:val="nil"/>
              <w:left w:val="nil"/>
              <w:bottom w:val="single" w:sz="4" w:space="0" w:color="auto"/>
              <w:right w:val="single" w:sz="4" w:space="0" w:color="auto"/>
            </w:tcBorders>
            <w:shd w:val="clear" w:color="auto" w:fill="auto"/>
            <w:noWrap/>
            <w:vAlign w:val="center"/>
            <w:hideMark/>
          </w:tcPr>
          <w:p w14:paraId="60CD17D5" w14:textId="77777777" w:rsidR="00D7015B" w:rsidRPr="000777E8" w:rsidRDefault="00D7015B" w:rsidP="00DE1D8C">
            <w:pPr>
              <w:spacing w:before="60" w:after="60"/>
              <w:jc w:val="center"/>
              <w:rPr>
                <w:rFonts w:cs="Arial"/>
                <w:sz w:val="18"/>
                <w:szCs w:val="18"/>
              </w:rPr>
            </w:pPr>
            <w:r w:rsidRPr="000777E8">
              <w:rPr>
                <w:rFonts w:cs="Arial"/>
                <w:sz w:val="18"/>
                <w:szCs w:val="18"/>
              </w:rPr>
              <w:t>931,000</w:t>
            </w:r>
          </w:p>
        </w:tc>
        <w:tc>
          <w:tcPr>
            <w:tcW w:w="1561" w:type="dxa"/>
            <w:tcBorders>
              <w:top w:val="nil"/>
              <w:left w:val="nil"/>
              <w:bottom w:val="single" w:sz="4" w:space="0" w:color="auto"/>
              <w:right w:val="single" w:sz="4" w:space="0" w:color="auto"/>
            </w:tcBorders>
            <w:shd w:val="clear" w:color="auto" w:fill="auto"/>
            <w:noWrap/>
            <w:vAlign w:val="center"/>
            <w:hideMark/>
          </w:tcPr>
          <w:p w14:paraId="37183127" w14:textId="77777777" w:rsidR="00D7015B" w:rsidRPr="000777E8" w:rsidRDefault="00D7015B" w:rsidP="00DE1D8C">
            <w:pPr>
              <w:spacing w:before="60" w:after="60"/>
              <w:jc w:val="center"/>
              <w:rPr>
                <w:rFonts w:cs="Arial"/>
                <w:sz w:val="18"/>
                <w:szCs w:val="18"/>
              </w:rPr>
            </w:pPr>
            <w:r w:rsidRPr="000777E8">
              <w:rPr>
                <w:rFonts w:cs="Arial"/>
                <w:sz w:val="18"/>
                <w:szCs w:val="18"/>
              </w:rPr>
              <w:t>197,000</w:t>
            </w:r>
          </w:p>
        </w:tc>
        <w:tc>
          <w:tcPr>
            <w:tcW w:w="1561" w:type="dxa"/>
            <w:tcBorders>
              <w:top w:val="nil"/>
              <w:left w:val="nil"/>
              <w:bottom w:val="single" w:sz="4" w:space="0" w:color="auto"/>
            </w:tcBorders>
            <w:shd w:val="clear" w:color="auto" w:fill="auto"/>
            <w:noWrap/>
            <w:vAlign w:val="center"/>
            <w:hideMark/>
          </w:tcPr>
          <w:p w14:paraId="362278CA" w14:textId="77777777" w:rsidR="00D7015B" w:rsidRPr="000777E8" w:rsidRDefault="00D7015B" w:rsidP="00DE1D8C">
            <w:pPr>
              <w:spacing w:before="60" w:after="60"/>
              <w:jc w:val="center"/>
              <w:rPr>
                <w:rFonts w:cs="Arial"/>
                <w:sz w:val="18"/>
                <w:szCs w:val="18"/>
              </w:rPr>
            </w:pPr>
            <w:r w:rsidRPr="000777E8">
              <w:rPr>
                <w:rFonts w:cs="Arial"/>
                <w:sz w:val="18"/>
                <w:szCs w:val="18"/>
              </w:rPr>
              <w:t>2,315,000</w:t>
            </w:r>
          </w:p>
        </w:tc>
      </w:tr>
      <w:tr w:rsidR="00D7015B" w:rsidRPr="000777E8" w14:paraId="1479D377" w14:textId="77777777" w:rsidTr="00DE1D8C">
        <w:trPr>
          <w:trHeight w:val="300"/>
        </w:trPr>
        <w:tc>
          <w:tcPr>
            <w:tcW w:w="1022" w:type="dxa"/>
            <w:vMerge/>
            <w:tcBorders>
              <w:top w:val="nil"/>
              <w:bottom w:val="single" w:sz="4" w:space="0" w:color="auto"/>
              <w:right w:val="single" w:sz="4" w:space="0" w:color="auto"/>
            </w:tcBorders>
            <w:vAlign w:val="center"/>
            <w:hideMark/>
          </w:tcPr>
          <w:p w14:paraId="5A586A85" w14:textId="77777777" w:rsidR="00D7015B" w:rsidRPr="000777E8" w:rsidRDefault="00D7015B" w:rsidP="00DE1D8C">
            <w:pPr>
              <w:spacing w:before="60" w:after="60"/>
              <w:rPr>
                <w:rFonts w:cs="Arial"/>
                <w:sz w:val="18"/>
                <w:szCs w:val="18"/>
              </w:rPr>
            </w:pPr>
          </w:p>
        </w:tc>
        <w:tc>
          <w:tcPr>
            <w:tcW w:w="961" w:type="dxa"/>
            <w:tcBorders>
              <w:top w:val="nil"/>
              <w:left w:val="nil"/>
              <w:bottom w:val="single" w:sz="4" w:space="0" w:color="auto"/>
              <w:right w:val="single" w:sz="4" w:space="0" w:color="auto"/>
            </w:tcBorders>
            <w:shd w:val="clear" w:color="auto" w:fill="auto"/>
            <w:noWrap/>
            <w:vAlign w:val="center"/>
            <w:hideMark/>
          </w:tcPr>
          <w:p w14:paraId="0CFB45D0" w14:textId="77777777" w:rsidR="00D7015B" w:rsidRPr="000777E8" w:rsidRDefault="00D7015B" w:rsidP="00DE1D8C">
            <w:pPr>
              <w:spacing w:before="60" w:after="60"/>
              <w:jc w:val="center"/>
              <w:rPr>
                <w:rFonts w:cs="Arial"/>
                <w:sz w:val="18"/>
                <w:szCs w:val="18"/>
              </w:rPr>
            </w:pPr>
            <w:r w:rsidRPr="000777E8">
              <w:rPr>
                <w:rFonts w:cs="Arial"/>
                <w:sz w:val="18"/>
                <w:szCs w:val="18"/>
              </w:rPr>
              <w:t>GINWH</w:t>
            </w:r>
          </w:p>
        </w:tc>
        <w:tc>
          <w:tcPr>
            <w:tcW w:w="2548" w:type="dxa"/>
            <w:tcBorders>
              <w:top w:val="nil"/>
              <w:left w:val="nil"/>
              <w:bottom w:val="single" w:sz="4" w:space="0" w:color="auto"/>
              <w:right w:val="single" w:sz="4" w:space="0" w:color="auto"/>
            </w:tcBorders>
            <w:shd w:val="clear" w:color="auto" w:fill="auto"/>
            <w:noWrap/>
            <w:vAlign w:val="center"/>
            <w:hideMark/>
          </w:tcPr>
          <w:p w14:paraId="1EB1F9B5" w14:textId="77777777" w:rsidR="00D7015B" w:rsidRPr="000777E8" w:rsidRDefault="00D7015B" w:rsidP="00DE1D8C">
            <w:pPr>
              <w:spacing w:before="60" w:after="60"/>
              <w:jc w:val="center"/>
              <w:rPr>
                <w:rFonts w:cs="Arial"/>
                <w:sz w:val="18"/>
                <w:szCs w:val="18"/>
              </w:rPr>
            </w:pPr>
            <w:r w:rsidRPr="000777E8">
              <w:rPr>
                <w:rFonts w:cs="Arial"/>
                <w:sz w:val="18"/>
                <w:szCs w:val="18"/>
              </w:rPr>
              <w:t>Natural water body</w:t>
            </w:r>
          </w:p>
        </w:tc>
        <w:tc>
          <w:tcPr>
            <w:tcW w:w="1561" w:type="dxa"/>
            <w:tcBorders>
              <w:top w:val="nil"/>
              <w:left w:val="nil"/>
              <w:bottom w:val="single" w:sz="4" w:space="0" w:color="auto"/>
              <w:right w:val="single" w:sz="4" w:space="0" w:color="auto"/>
            </w:tcBorders>
            <w:shd w:val="clear" w:color="auto" w:fill="auto"/>
            <w:noWrap/>
            <w:vAlign w:val="center"/>
            <w:hideMark/>
          </w:tcPr>
          <w:p w14:paraId="2CC550A0" w14:textId="77777777" w:rsidR="00D7015B" w:rsidRPr="000777E8" w:rsidRDefault="00D7015B" w:rsidP="00DE1D8C">
            <w:pPr>
              <w:spacing w:before="60" w:after="60"/>
              <w:jc w:val="center"/>
              <w:rPr>
                <w:rFonts w:cs="Arial"/>
                <w:sz w:val="18"/>
                <w:szCs w:val="18"/>
              </w:rPr>
            </w:pPr>
            <w:r w:rsidRPr="000777E8">
              <w:rPr>
                <w:rFonts w:cs="Arial"/>
                <w:sz w:val="18"/>
                <w:szCs w:val="18"/>
              </w:rPr>
              <w:t>85,000</w:t>
            </w:r>
          </w:p>
        </w:tc>
        <w:tc>
          <w:tcPr>
            <w:tcW w:w="1561" w:type="dxa"/>
            <w:tcBorders>
              <w:top w:val="nil"/>
              <w:left w:val="nil"/>
              <w:bottom w:val="single" w:sz="4" w:space="0" w:color="auto"/>
              <w:right w:val="single" w:sz="4" w:space="0" w:color="auto"/>
            </w:tcBorders>
            <w:shd w:val="clear" w:color="auto" w:fill="auto"/>
            <w:noWrap/>
            <w:vAlign w:val="center"/>
            <w:hideMark/>
          </w:tcPr>
          <w:p w14:paraId="28B2C29F" w14:textId="77777777" w:rsidR="00D7015B" w:rsidRPr="000777E8" w:rsidRDefault="00D7015B" w:rsidP="00DE1D8C">
            <w:pPr>
              <w:spacing w:before="60" w:after="60"/>
              <w:jc w:val="center"/>
              <w:rPr>
                <w:rFonts w:cs="Arial"/>
                <w:sz w:val="18"/>
                <w:szCs w:val="18"/>
              </w:rPr>
            </w:pPr>
            <w:r w:rsidRPr="000777E8">
              <w:rPr>
                <w:rFonts w:cs="Arial"/>
                <w:sz w:val="18"/>
                <w:szCs w:val="18"/>
              </w:rPr>
              <w:t>941,000</w:t>
            </w:r>
          </w:p>
        </w:tc>
        <w:tc>
          <w:tcPr>
            <w:tcW w:w="1561" w:type="dxa"/>
            <w:tcBorders>
              <w:top w:val="nil"/>
              <w:left w:val="nil"/>
              <w:bottom w:val="single" w:sz="4" w:space="0" w:color="auto"/>
            </w:tcBorders>
            <w:shd w:val="clear" w:color="auto" w:fill="auto"/>
            <w:noWrap/>
            <w:vAlign w:val="center"/>
            <w:hideMark/>
          </w:tcPr>
          <w:p w14:paraId="6CE125F3" w14:textId="77777777" w:rsidR="00D7015B" w:rsidRPr="000777E8" w:rsidRDefault="00D7015B" w:rsidP="00DE1D8C">
            <w:pPr>
              <w:spacing w:before="60" w:after="60"/>
              <w:jc w:val="center"/>
              <w:rPr>
                <w:rFonts w:cs="Arial"/>
                <w:sz w:val="18"/>
                <w:szCs w:val="18"/>
              </w:rPr>
            </w:pPr>
            <w:r w:rsidRPr="000777E8">
              <w:rPr>
                <w:rFonts w:cs="Arial"/>
                <w:sz w:val="18"/>
                <w:szCs w:val="18"/>
              </w:rPr>
              <w:t>1,180,000</w:t>
            </w:r>
          </w:p>
        </w:tc>
      </w:tr>
      <w:tr w:rsidR="00D7015B" w:rsidRPr="000777E8" w14:paraId="36E92D01" w14:textId="77777777" w:rsidTr="00DE1D8C">
        <w:trPr>
          <w:trHeight w:val="300"/>
        </w:trPr>
        <w:tc>
          <w:tcPr>
            <w:tcW w:w="1022" w:type="dxa"/>
            <w:tcBorders>
              <w:top w:val="single" w:sz="4" w:space="0" w:color="auto"/>
              <w:bottom w:val="single" w:sz="4" w:space="0" w:color="auto"/>
              <w:right w:val="single" w:sz="4" w:space="0" w:color="auto"/>
            </w:tcBorders>
            <w:shd w:val="clear" w:color="auto" w:fill="auto"/>
            <w:noWrap/>
            <w:vAlign w:val="center"/>
            <w:hideMark/>
          </w:tcPr>
          <w:p w14:paraId="20B23D32" w14:textId="36717B0B" w:rsidR="00D7015B" w:rsidRPr="000777E8" w:rsidRDefault="00ED137B" w:rsidP="00DE1D8C">
            <w:pPr>
              <w:spacing w:before="60" w:after="60"/>
              <w:jc w:val="center"/>
              <w:rPr>
                <w:rFonts w:cs="Arial"/>
                <w:sz w:val="18"/>
                <w:szCs w:val="18"/>
              </w:rPr>
            </w:pPr>
            <w:r>
              <w:rPr>
                <w:rFonts w:cs="Arial"/>
                <w:sz w:val="18"/>
                <w:szCs w:val="18"/>
              </w:rPr>
              <w:t>l</w:t>
            </w:r>
            <w:r w:rsidR="00D7015B" w:rsidRPr="000777E8">
              <w:rPr>
                <w:rFonts w:cs="Arial"/>
                <w:sz w:val="18"/>
                <w:szCs w:val="18"/>
              </w:rPr>
              <w:t>ower Gwydir</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70E26D25" w14:textId="77777777" w:rsidR="00D7015B" w:rsidRPr="000777E8" w:rsidRDefault="00D7015B" w:rsidP="00DE1D8C">
            <w:pPr>
              <w:spacing w:before="60" w:after="60"/>
              <w:jc w:val="center"/>
              <w:rPr>
                <w:rFonts w:cs="Arial"/>
                <w:sz w:val="18"/>
                <w:szCs w:val="18"/>
              </w:rPr>
            </w:pPr>
            <w:r w:rsidRPr="000777E8">
              <w:rPr>
                <w:rFonts w:cs="Arial"/>
                <w:sz w:val="18"/>
                <w:szCs w:val="18"/>
              </w:rPr>
              <w:t>OLDBS</w:t>
            </w:r>
          </w:p>
        </w:tc>
        <w:tc>
          <w:tcPr>
            <w:tcW w:w="2548" w:type="dxa"/>
            <w:tcBorders>
              <w:top w:val="single" w:sz="4" w:space="0" w:color="auto"/>
              <w:left w:val="nil"/>
              <w:bottom w:val="single" w:sz="4" w:space="0" w:color="auto"/>
              <w:right w:val="single" w:sz="4" w:space="0" w:color="auto"/>
            </w:tcBorders>
            <w:shd w:val="clear" w:color="auto" w:fill="auto"/>
            <w:noWrap/>
            <w:vAlign w:val="center"/>
            <w:hideMark/>
          </w:tcPr>
          <w:p w14:paraId="3982174F" w14:textId="77777777" w:rsidR="00D7015B" w:rsidRPr="000777E8" w:rsidRDefault="00D7015B" w:rsidP="00DE1D8C">
            <w:pPr>
              <w:spacing w:before="60" w:after="60"/>
              <w:jc w:val="center"/>
              <w:rPr>
                <w:rFonts w:cs="Arial"/>
                <w:sz w:val="18"/>
                <w:szCs w:val="18"/>
              </w:rPr>
            </w:pPr>
            <w:r w:rsidRPr="000777E8">
              <w:rPr>
                <w:rFonts w:cs="Arial"/>
                <w:sz w:val="18"/>
                <w:szCs w:val="18"/>
              </w:rPr>
              <w:t>Water Couch-Spike-rush-Tussock Rush</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4EC4F6B5" w14:textId="77777777" w:rsidR="00D7015B" w:rsidRPr="000777E8" w:rsidRDefault="00D7015B" w:rsidP="00DE1D8C">
            <w:pPr>
              <w:spacing w:before="60" w:after="60"/>
              <w:jc w:val="center"/>
              <w:rPr>
                <w:rFonts w:cs="Arial"/>
                <w:sz w:val="18"/>
                <w:szCs w:val="18"/>
              </w:rPr>
            </w:pPr>
            <w:r w:rsidRPr="000777E8">
              <w:rPr>
                <w:rFonts w:cs="Arial"/>
                <w:sz w:val="18"/>
                <w:szCs w:val="18"/>
              </w:rPr>
              <w:t>86,000</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753962C1" w14:textId="77777777" w:rsidR="00D7015B" w:rsidRPr="000777E8" w:rsidRDefault="00D7015B" w:rsidP="00DE1D8C">
            <w:pPr>
              <w:spacing w:before="60" w:after="60"/>
              <w:jc w:val="center"/>
              <w:rPr>
                <w:rFonts w:cs="Arial"/>
                <w:sz w:val="18"/>
                <w:szCs w:val="18"/>
              </w:rPr>
            </w:pPr>
            <w:r w:rsidRPr="000777E8">
              <w:rPr>
                <w:rFonts w:cs="Arial"/>
                <w:sz w:val="18"/>
                <w:szCs w:val="18"/>
              </w:rPr>
              <w:t>346,000</w:t>
            </w:r>
          </w:p>
        </w:tc>
        <w:tc>
          <w:tcPr>
            <w:tcW w:w="1561" w:type="dxa"/>
            <w:tcBorders>
              <w:top w:val="single" w:sz="4" w:space="0" w:color="auto"/>
              <w:left w:val="nil"/>
              <w:bottom w:val="single" w:sz="4" w:space="0" w:color="auto"/>
            </w:tcBorders>
            <w:shd w:val="clear" w:color="auto" w:fill="auto"/>
            <w:noWrap/>
            <w:vAlign w:val="center"/>
            <w:hideMark/>
          </w:tcPr>
          <w:p w14:paraId="358E809F" w14:textId="77777777" w:rsidR="00D7015B" w:rsidRPr="000777E8" w:rsidRDefault="00D7015B" w:rsidP="00DE1D8C">
            <w:pPr>
              <w:spacing w:before="60" w:after="60"/>
              <w:jc w:val="center"/>
              <w:rPr>
                <w:rFonts w:cs="Arial"/>
                <w:sz w:val="18"/>
                <w:szCs w:val="18"/>
              </w:rPr>
            </w:pPr>
            <w:r w:rsidRPr="000777E8">
              <w:rPr>
                <w:rFonts w:cs="Arial"/>
                <w:sz w:val="18"/>
                <w:szCs w:val="18"/>
              </w:rPr>
              <w:t>930,000</w:t>
            </w:r>
          </w:p>
        </w:tc>
      </w:tr>
      <w:tr w:rsidR="00D7015B" w:rsidRPr="000777E8" w14:paraId="46322D53" w14:textId="77777777" w:rsidTr="00DE1D8C">
        <w:trPr>
          <w:trHeight w:val="300"/>
        </w:trPr>
        <w:tc>
          <w:tcPr>
            <w:tcW w:w="4531" w:type="dxa"/>
            <w:gridSpan w:val="3"/>
            <w:tcBorders>
              <w:top w:val="single" w:sz="4" w:space="0" w:color="auto"/>
              <w:bottom w:val="single" w:sz="4" w:space="0" w:color="auto"/>
              <w:right w:val="single" w:sz="4" w:space="0" w:color="000000"/>
            </w:tcBorders>
            <w:shd w:val="clear" w:color="auto" w:fill="auto"/>
            <w:noWrap/>
            <w:vAlign w:val="center"/>
            <w:hideMark/>
          </w:tcPr>
          <w:p w14:paraId="2A703FA7" w14:textId="5FE3740E" w:rsidR="00D7015B" w:rsidRPr="000777E8" w:rsidRDefault="00D7015B" w:rsidP="00DE1D8C">
            <w:pPr>
              <w:spacing w:before="60" w:after="60"/>
              <w:jc w:val="center"/>
              <w:rPr>
                <w:rFonts w:cs="Arial"/>
                <w:sz w:val="18"/>
                <w:szCs w:val="18"/>
              </w:rPr>
            </w:pPr>
            <w:r w:rsidRPr="000777E8">
              <w:rPr>
                <w:rFonts w:cs="Arial"/>
                <w:sz w:val="18"/>
                <w:szCs w:val="18"/>
              </w:rPr>
              <w:t xml:space="preserve">Gingham </w:t>
            </w:r>
            <w:r w:rsidR="00ED137B">
              <w:rPr>
                <w:rFonts w:cs="Arial"/>
                <w:sz w:val="18"/>
                <w:szCs w:val="18"/>
              </w:rPr>
              <w:t>w</w:t>
            </w:r>
            <w:r w:rsidRPr="000777E8">
              <w:rPr>
                <w:rFonts w:cs="Arial"/>
                <w:sz w:val="18"/>
                <w:szCs w:val="18"/>
              </w:rPr>
              <w:t>atercourse Total</w:t>
            </w:r>
          </w:p>
        </w:tc>
        <w:tc>
          <w:tcPr>
            <w:tcW w:w="1561" w:type="dxa"/>
            <w:tcBorders>
              <w:top w:val="nil"/>
              <w:left w:val="nil"/>
              <w:bottom w:val="single" w:sz="4" w:space="0" w:color="auto"/>
              <w:right w:val="single" w:sz="4" w:space="0" w:color="auto"/>
            </w:tcBorders>
            <w:shd w:val="clear" w:color="auto" w:fill="auto"/>
            <w:noWrap/>
            <w:vAlign w:val="center"/>
            <w:hideMark/>
          </w:tcPr>
          <w:p w14:paraId="2F46BDAA" w14:textId="77777777" w:rsidR="00D7015B" w:rsidRPr="000777E8" w:rsidRDefault="00D7015B" w:rsidP="00DE1D8C">
            <w:pPr>
              <w:spacing w:before="60" w:after="60"/>
              <w:jc w:val="center"/>
              <w:rPr>
                <w:rFonts w:cs="Arial"/>
                <w:sz w:val="18"/>
                <w:szCs w:val="18"/>
              </w:rPr>
            </w:pPr>
            <w:r w:rsidRPr="000777E8">
              <w:rPr>
                <w:rFonts w:cs="Arial"/>
                <w:sz w:val="18"/>
                <w:szCs w:val="18"/>
              </w:rPr>
              <w:t>2,518,000</w:t>
            </w:r>
          </w:p>
        </w:tc>
        <w:tc>
          <w:tcPr>
            <w:tcW w:w="1561" w:type="dxa"/>
            <w:tcBorders>
              <w:top w:val="nil"/>
              <w:left w:val="nil"/>
              <w:bottom w:val="single" w:sz="4" w:space="0" w:color="auto"/>
              <w:right w:val="single" w:sz="4" w:space="0" w:color="auto"/>
            </w:tcBorders>
            <w:shd w:val="clear" w:color="auto" w:fill="auto"/>
            <w:noWrap/>
            <w:vAlign w:val="center"/>
            <w:hideMark/>
          </w:tcPr>
          <w:p w14:paraId="47E6EDFC" w14:textId="77777777" w:rsidR="00D7015B" w:rsidRPr="000777E8" w:rsidRDefault="00D7015B" w:rsidP="00DE1D8C">
            <w:pPr>
              <w:spacing w:before="60" w:after="60"/>
              <w:jc w:val="center"/>
              <w:rPr>
                <w:rFonts w:cs="Arial"/>
                <w:sz w:val="18"/>
                <w:szCs w:val="18"/>
              </w:rPr>
            </w:pPr>
            <w:r w:rsidRPr="000777E8">
              <w:rPr>
                <w:rFonts w:cs="Arial"/>
                <w:sz w:val="18"/>
                <w:szCs w:val="18"/>
              </w:rPr>
              <w:t>1,601,000</w:t>
            </w:r>
          </w:p>
        </w:tc>
        <w:tc>
          <w:tcPr>
            <w:tcW w:w="1561" w:type="dxa"/>
            <w:tcBorders>
              <w:top w:val="nil"/>
              <w:left w:val="nil"/>
              <w:bottom w:val="single" w:sz="4" w:space="0" w:color="auto"/>
            </w:tcBorders>
            <w:shd w:val="clear" w:color="auto" w:fill="auto"/>
            <w:noWrap/>
            <w:vAlign w:val="center"/>
            <w:hideMark/>
          </w:tcPr>
          <w:p w14:paraId="0144C47A" w14:textId="77777777" w:rsidR="00D7015B" w:rsidRPr="000777E8" w:rsidRDefault="00D7015B" w:rsidP="00DE1D8C">
            <w:pPr>
              <w:spacing w:before="60" w:after="60"/>
              <w:jc w:val="center"/>
              <w:rPr>
                <w:rFonts w:cs="Arial"/>
                <w:sz w:val="18"/>
                <w:szCs w:val="18"/>
              </w:rPr>
            </w:pPr>
            <w:r w:rsidRPr="000777E8">
              <w:rPr>
                <w:rFonts w:cs="Arial"/>
                <w:sz w:val="18"/>
                <w:szCs w:val="18"/>
              </w:rPr>
              <w:t>6,844,000</w:t>
            </w:r>
          </w:p>
        </w:tc>
      </w:tr>
      <w:tr w:rsidR="00D7015B" w:rsidRPr="000777E8" w14:paraId="2101540D" w14:textId="77777777" w:rsidTr="00DE1D8C">
        <w:trPr>
          <w:trHeight w:val="300"/>
        </w:trPr>
        <w:tc>
          <w:tcPr>
            <w:tcW w:w="4531" w:type="dxa"/>
            <w:gridSpan w:val="3"/>
            <w:tcBorders>
              <w:top w:val="single" w:sz="4" w:space="0" w:color="auto"/>
              <w:bottom w:val="single" w:sz="4" w:space="0" w:color="auto"/>
              <w:right w:val="single" w:sz="4" w:space="0" w:color="000000"/>
            </w:tcBorders>
            <w:shd w:val="clear" w:color="auto" w:fill="auto"/>
            <w:noWrap/>
            <w:vAlign w:val="center"/>
            <w:hideMark/>
          </w:tcPr>
          <w:p w14:paraId="0E019B0E" w14:textId="77777777" w:rsidR="00D7015B" w:rsidRPr="000777E8" w:rsidRDefault="00D7015B" w:rsidP="00DE1D8C">
            <w:pPr>
              <w:spacing w:before="60" w:after="60"/>
              <w:jc w:val="center"/>
              <w:rPr>
                <w:rFonts w:cs="Arial"/>
                <w:sz w:val="18"/>
                <w:szCs w:val="18"/>
              </w:rPr>
            </w:pPr>
            <w:r>
              <w:rPr>
                <w:rFonts w:cs="Arial"/>
                <w:sz w:val="18"/>
                <w:szCs w:val="18"/>
              </w:rPr>
              <w:t>lower Gwydir wetland</w:t>
            </w:r>
            <w:r w:rsidRPr="000777E8">
              <w:rPr>
                <w:rFonts w:cs="Arial"/>
                <w:sz w:val="18"/>
                <w:szCs w:val="18"/>
              </w:rPr>
              <w:t xml:space="preserve"> Total</w:t>
            </w:r>
          </w:p>
        </w:tc>
        <w:tc>
          <w:tcPr>
            <w:tcW w:w="1561" w:type="dxa"/>
            <w:tcBorders>
              <w:top w:val="nil"/>
              <w:left w:val="nil"/>
              <w:bottom w:val="single" w:sz="4" w:space="0" w:color="auto"/>
              <w:right w:val="single" w:sz="4" w:space="0" w:color="auto"/>
            </w:tcBorders>
            <w:shd w:val="clear" w:color="auto" w:fill="auto"/>
            <w:noWrap/>
            <w:vAlign w:val="center"/>
            <w:hideMark/>
          </w:tcPr>
          <w:p w14:paraId="6EA6151E" w14:textId="77777777" w:rsidR="00D7015B" w:rsidRPr="000777E8" w:rsidRDefault="00D7015B" w:rsidP="00DE1D8C">
            <w:pPr>
              <w:spacing w:before="60" w:after="60"/>
              <w:jc w:val="center"/>
              <w:rPr>
                <w:rFonts w:cs="Arial"/>
                <w:sz w:val="18"/>
                <w:szCs w:val="18"/>
              </w:rPr>
            </w:pPr>
            <w:r w:rsidRPr="000777E8">
              <w:rPr>
                <w:rFonts w:cs="Arial"/>
                <w:sz w:val="18"/>
                <w:szCs w:val="18"/>
              </w:rPr>
              <w:t>86,000</w:t>
            </w:r>
          </w:p>
        </w:tc>
        <w:tc>
          <w:tcPr>
            <w:tcW w:w="1561" w:type="dxa"/>
            <w:tcBorders>
              <w:top w:val="nil"/>
              <w:left w:val="nil"/>
              <w:bottom w:val="single" w:sz="4" w:space="0" w:color="auto"/>
              <w:right w:val="single" w:sz="4" w:space="0" w:color="auto"/>
            </w:tcBorders>
            <w:shd w:val="clear" w:color="auto" w:fill="auto"/>
            <w:noWrap/>
            <w:vAlign w:val="center"/>
            <w:hideMark/>
          </w:tcPr>
          <w:p w14:paraId="7485001A" w14:textId="77777777" w:rsidR="00D7015B" w:rsidRPr="000777E8" w:rsidRDefault="00D7015B" w:rsidP="00DE1D8C">
            <w:pPr>
              <w:spacing w:before="60" w:after="60"/>
              <w:jc w:val="center"/>
              <w:rPr>
                <w:rFonts w:cs="Arial"/>
                <w:sz w:val="18"/>
                <w:szCs w:val="18"/>
              </w:rPr>
            </w:pPr>
            <w:r w:rsidRPr="000777E8">
              <w:rPr>
                <w:rFonts w:cs="Arial"/>
                <w:sz w:val="18"/>
                <w:szCs w:val="18"/>
              </w:rPr>
              <w:t>346,000</w:t>
            </w:r>
          </w:p>
        </w:tc>
        <w:tc>
          <w:tcPr>
            <w:tcW w:w="1561" w:type="dxa"/>
            <w:tcBorders>
              <w:top w:val="nil"/>
              <w:left w:val="nil"/>
              <w:bottom w:val="single" w:sz="4" w:space="0" w:color="auto"/>
            </w:tcBorders>
            <w:shd w:val="clear" w:color="auto" w:fill="auto"/>
            <w:noWrap/>
            <w:vAlign w:val="center"/>
            <w:hideMark/>
          </w:tcPr>
          <w:p w14:paraId="2D61EE57" w14:textId="77777777" w:rsidR="00D7015B" w:rsidRPr="000777E8" w:rsidRDefault="00D7015B" w:rsidP="00DE1D8C">
            <w:pPr>
              <w:spacing w:before="60" w:after="60"/>
              <w:jc w:val="center"/>
              <w:rPr>
                <w:rFonts w:cs="Arial"/>
                <w:sz w:val="18"/>
                <w:szCs w:val="18"/>
              </w:rPr>
            </w:pPr>
            <w:r w:rsidRPr="000777E8">
              <w:rPr>
                <w:rFonts w:cs="Arial"/>
                <w:sz w:val="18"/>
                <w:szCs w:val="18"/>
              </w:rPr>
              <w:t>930,000</w:t>
            </w:r>
          </w:p>
        </w:tc>
      </w:tr>
      <w:tr w:rsidR="00D7015B" w:rsidRPr="000777E8" w14:paraId="4A04AA48" w14:textId="77777777" w:rsidTr="00DE1D8C">
        <w:trPr>
          <w:trHeight w:val="300"/>
        </w:trPr>
        <w:tc>
          <w:tcPr>
            <w:tcW w:w="4531" w:type="dxa"/>
            <w:gridSpan w:val="3"/>
            <w:tcBorders>
              <w:top w:val="single" w:sz="4" w:space="0" w:color="auto"/>
              <w:bottom w:val="single" w:sz="4" w:space="0" w:color="auto"/>
              <w:right w:val="single" w:sz="4" w:space="0" w:color="000000"/>
            </w:tcBorders>
            <w:shd w:val="clear" w:color="auto" w:fill="auto"/>
            <w:noWrap/>
            <w:vAlign w:val="center"/>
            <w:hideMark/>
          </w:tcPr>
          <w:p w14:paraId="4B024566" w14:textId="77777777" w:rsidR="00D7015B" w:rsidRPr="000777E8" w:rsidRDefault="00D7015B" w:rsidP="00DE1D8C">
            <w:pPr>
              <w:spacing w:before="60" w:after="60"/>
              <w:jc w:val="center"/>
              <w:rPr>
                <w:rFonts w:cs="Arial"/>
                <w:sz w:val="18"/>
                <w:szCs w:val="18"/>
              </w:rPr>
            </w:pPr>
            <w:r w:rsidRPr="000777E8">
              <w:rPr>
                <w:rFonts w:cs="Arial"/>
                <w:sz w:val="18"/>
                <w:szCs w:val="18"/>
              </w:rPr>
              <w:t>Total</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312D2941" w14:textId="77777777" w:rsidR="00D7015B" w:rsidRPr="000777E8" w:rsidRDefault="00D7015B" w:rsidP="00DE1D8C">
            <w:pPr>
              <w:spacing w:before="60" w:after="60"/>
              <w:jc w:val="center"/>
              <w:rPr>
                <w:rFonts w:cs="Arial"/>
                <w:sz w:val="18"/>
                <w:szCs w:val="18"/>
              </w:rPr>
            </w:pPr>
            <w:r w:rsidRPr="000777E8">
              <w:rPr>
                <w:rFonts w:cs="Arial"/>
                <w:sz w:val="18"/>
                <w:szCs w:val="18"/>
              </w:rPr>
              <w:t>2,603,000</w:t>
            </w:r>
          </w:p>
        </w:tc>
        <w:tc>
          <w:tcPr>
            <w:tcW w:w="1561" w:type="dxa"/>
            <w:tcBorders>
              <w:top w:val="single" w:sz="4" w:space="0" w:color="auto"/>
              <w:left w:val="nil"/>
              <w:bottom w:val="single" w:sz="4" w:space="0" w:color="auto"/>
              <w:right w:val="single" w:sz="4" w:space="0" w:color="auto"/>
            </w:tcBorders>
            <w:shd w:val="clear" w:color="auto" w:fill="auto"/>
            <w:noWrap/>
            <w:vAlign w:val="center"/>
            <w:hideMark/>
          </w:tcPr>
          <w:p w14:paraId="2C947C3B" w14:textId="77777777" w:rsidR="00D7015B" w:rsidRPr="000777E8" w:rsidRDefault="00D7015B" w:rsidP="00DE1D8C">
            <w:pPr>
              <w:spacing w:before="60" w:after="60"/>
              <w:jc w:val="center"/>
              <w:rPr>
                <w:rFonts w:cs="Arial"/>
                <w:sz w:val="18"/>
                <w:szCs w:val="18"/>
              </w:rPr>
            </w:pPr>
            <w:r w:rsidRPr="000777E8">
              <w:rPr>
                <w:rFonts w:cs="Arial"/>
                <w:sz w:val="18"/>
                <w:szCs w:val="18"/>
              </w:rPr>
              <w:t>1,947,000</w:t>
            </w:r>
          </w:p>
        </w:tc>
        <w:tc>
          <w:tcPr>
            <w:tcW w:w="1561" w:type="dxa"/>
            <w:tcBorders>
              <w:top w:val="single" w:sz="4" w:space="0" w:color="auto"/>
              <w:left w:val="nil"/>
              <w:bottom w:val="single" w:sz="4" w:space="0" w:color="auto"/>
            </w:tcBorders>
            <w:shd w:val="clear" w:color="auto" w:fill="auto"/>
            <w:noWrap/>
            <w:vAlign w:val="center"/>
            <w:hideMark/>
          </w:tcPr>
          <w:p w14:paraId="576EA033" w14:textId="77777777" w:rsidR="00D7015B" w:rsidRPr="000777E8" w:rsidRDefault="00D7015B" w:rsidP="00DE1D8C">
            <w:pPr>
              <w:spacing w:before="60" w:after="60"/>
              <w:jc w:val="center"/>
              <w:rPr>
                <w:rFonts w:cs="Arial"/>
                <w:sz w:val="18"/>
                <w:szCs w:val="18"/>
              </w:rPr>
            </w:pPr>
            <w:r w:rsidRPr="000777E8">
              <w:rPr>
                <w:rFonts w:cs="Arial"/>
                <w:sz w:val="18"/>
                <w:szCs w:val="18"/>
              </w:rPr>
              <w:t>7,774,000</w:t>
            </w:r>
          </w:p>
        </w:tc>
      </w:tr>
    </w:tbl>
    <w:p w14:paraId="583E0F4B" w14:textId="77777777" w:rsidR="00D7015B" w:rsidRDefault="00D7015B" w:rsidP="00D7015B">
      <w:pPr>
        <w:pStyle w:val="Heading8"/>
      </w:pPr>
      <w:r>
        <w:t>Diversity indices</w:t>
      </w:r>
    </w:p>
    <w:p w14:paraId="5FDD93AD" w14:textId="5AE42502" w:rsidR="00D7015B" w:rsidRDefault="00D7015B" w:rsidP="00D7015B">
      <w:pPr>
        <w:rPr>
          <w:rFonts w:cs="Arial"/>
          <w:bCs/>
          <w:szCs w:val="20"/>
        </w:rPr>
      </w:pPr>
      <w:r>
        <w:rPr>
          <w:rFonts w:cs="Arial"/>
          <w:bCs/>
          <w:iCs/>
          <w:szCs w:val="20"/>
        </w:rPr>
        <w:t>Taxonomic richness ranged from 6</w:t>
      </w:r>
      <w:r w:rsidRPr="003F4C5E">
        <w:rPr>
          <w:rFonts w:cs="Arial"/>
          <w:bCs/>
          <w:iCs/>
          <w:szCs w:val="20"/>
        </w:rPr>
        <w:t xml:space="preserve"> to </w:t>
      </w:r>
      <w:r>
        <w:rPr>
          <w:rFonts w:cs="Arial"/>
          <w:bCs/>
          <w:iCs/>
          <w:szCs w:val="20"/>
        </w:rPr>
        <w:t>18</w:t>
      </w:r>
      <w:r w:rsidRPr="003F4C5E">
        <w:rPr>
          <w:rFonts w:cs="Arial"/>
          <w:bCs/>
          <w:iCs/>
          <w:szCs w:val="20"/>
        </w:rPr>
        <w:t xml:space="preserve"> </w:t>
      </w:r>
      <w:r w:rsidR="00ED137B">
        <w:rPr>
          <w:rFonts w:cs="Arial"/>
          <w:bCs/>
          <w:iCs/>
          <w:szCs w:val="20"/>
        </w:rPr>
        <w:t>species</w:t>
      </w:r>
      <w:r w:rsidR="00BD0CD4">
        <w:rPr>
          <w:rFonts w:cs="Arial"/>
          <w:bCs/>
          <w:iCs/>
          <w:szCs w:val="20"/>
        </w:rPr>
        <w:t xml:space="preserve"> </w:t>
      </w:r>
      <w:r>
        <w:rPr>
          <w:rFonts w:cs="Arial"/>
          <w:bCs/>
          <w:iCs/>
          <w:szCs w:val="20"/>
        </w:rPr>
        <w:t>with</w:t>
      </w:r>
      <w:r w:rsidRPr="003F4C5E">
        <w:rPr>
          <w:rFonts w:cs="Arial"/>
          <w:bCs/>
          <w:iCs/>
          <w:szCs w:val="20"/>
        </w:rPr>
        <w:t xml:space="preserve"> a significant </w:t>
      </w:r>
      <w:r>
        <w:rPr>
          <w:rFonts w:cs="Arial"/>
          <w:bCs/>
          <w:iCs/>
          <w:szCs w:val="20"/>
        </w:rPr>
        <w:t xml:space="preserve">difference between zones </w:t>
      </w:r>
      <w:r w:rsidRPr="003F4C5E">
        <w:rPr>
          <w:rFonts w:cs="Arial"/>
          <w:bCs/>
          <w:szCs w:val="20"/>
        </w:rPr>
        <w:t>(Pseudo-F=</w:t>
      </w:r>
      <w:r>
        <w:rPr>
          <w:rFonts w:cs="Arial"/>
          <w:bCs/>
          <w:szCs w:val="20"/>
        </w:rPr>
        <w:t>3.073</w:t>
      </w:r>
      <w:r w:rsidRPr="003F4C5E">
        <w:rPr>
          <w:rFonts w:cs="Arial"/>
          <w:bCs/>
          <w:szCs w:val="20"/>
        </w:rPr>
        <w:t>, p&lt;0.05</w:t>
      </w:r>
      <w:r>
        <w:rPr>
          <w:rFonts w:cs="Arial"/>
          <w:bCs/>
          <w:szCs w:val="20"/>
        </w:rPr>
        <w:t xml:space="preserve">, </w:t>
      </w:r>
      <w:r>
        <w:rPr>
          <w:rFonts w:cs="Arial"/>
          <w:bCs/>
          <w:szCs w:val="20"/>
        </w:rPr>
        <w:fldChar w:fldCharType="begin"/>
      </w:r>
      <w:r>
        <w:rPr>
          <w:rFonts w:cs="Arial"/>
          <w:bCs/>
          <w:szCs w:val="20"/>
        </w:rPr>
        <w:instrText xml:space="preserve"> REF _Ref521420872 \h </w:instrText>
      </w:r>
      <w:r>
        <w:rPr>
          <w:rFonts w:cs="Arial"/>
          <w:bCs/>
          <w:szCs w:val="20"/>
        </w:rPr>
      </w:r>
      <w:r>
        <w:rPr>
          <w:rFonts w:cs="Arial"/>
          <w:bCs/>
          <w:szCs w:val="20"/>
        </w:rPr>
        <w:fldChar w:fldCharType="separate"/>
      </w:r>
      <w:r w:rsidR="000D3CFD">
        <w:t xml:space="preserve">Figure </w:t>
      </w:r>
      <w:r w:rsidR="000D3CFD">
        <w:rPr>
          <w:noProof/>
        </w:rPr>
        <w:t>D</w:t>
      </w:r>
      <w:r w:rsidR="000D3CFD">
        <w:noBreakHyphen/>
      </w:r>
      <w:r w:rsidR="000D3CFD">
        <w:rPr>
          <w:noProof/>
        </w:rPr>
        <w:t>7</w:t>
      </w:r>
      <w:r>
        <w:rPr>
          <w:rFonts w:cs="Arial"/>
          <w:bCs/>
          <w:szCs w:val="20"/>
        </w:rPr>
        <w:fldChar w:fldCharType="end"/>
      </w:r>
      <w:r w:rsidRPr="003F4C5E">
        <w:rPr>
          <w:rFonts w:cs="Arial"/>
          <w:bCs/>
          <w:szCs w:val="20"/>
        </w:rPr>
        <w:t xml:space="preserve">). </w:t>
      </w:r>
      <w:r>
        <w:rPr>
          <w:rFonts w:cs="Arial"/>
          <w:bCs/>
          <w:szCs w:val="20"/>
        </w:rPr>
        <w:t>The Gingham watercourse had significantly lower taxonomic richness than the Mehi River and Moomin Creek (p&lt;0.05). There was no influence of habitat or time detected for taxonomic richness.</w:t>
      </w:r>
    </w:p>
    <w:p w14:paraId="52772F1C" w14:textId="5B4C45C9" w:rsidR="00D7015B" w:rsidRDefault="00D7015B" w:rsidP="00D7015B">
      <w:pPr>
        <w:rPr>
          <w:rFonts w:cs="Arial"/>
          <w:bCs/>
          <w:szCs w:val="20"/>
        </w:rPr>
      </w:pPr>
      <w:r w:rsidRPr="003F4C5E">
        <w:rPr>
          <w:rFonts w:cs="Arial"/>
          <w:bCs/>
          <w:szCs w:val="20"/>
        </w:rPr>
        <w:t xml:space="preserve">Shannon diversity ranged from </w:t>
      </w:r>
      <w:r>
        <w:rPr>
          <w:rFonts w:cs="Arial"/>
          <w:bCs/>
          <w:szCs w:val="20"/>
        </w:rPr>
        <w:t>0.60 to 2.78</w:t>
      </w:r>
      <w:r w:rsidRPr="003F4C5E">
        <w:rPr>
          <w:rFonts w:cs="Arial"/>
          <w:bCs/>
          <w:szCs w:val="20"/>
        </w:rPr>
        <w:t xml:space="preserve"> </w:t>
      </w:r>
      <w:r>
        <w:rPr>
          <w:rFonts w:cs="Arial"/>
          <w:bCs/>
          <w:szCs w:val="20"/>
        </w:rPr>
        <w:t>and there were significant differences between time (Pseudo-F=2.5818, p=0.05) and zone (Pseudo-F=7.6238, p&lt;0.005), which was consistent between benthic and pelagic habitats (</w:t>
      </w:r>
      <w:r>
        <w:rPr>
          <w:rFonts w:cs="Arial"/>
          <w:bCs/>
          <w:szCs w:val="20"/>
        </w:rPr>
        <w:fldChar w:fldCharType="begin"/>
      </w:r>
      <w:r>
        <w:rPr>
          <w:rFonts w:cs="Arial"/>
          <w:bCs/>
          <w:szCs w:val="20"/>
        </w:rPr>
        <w:instrText xml:space="preserve"> REF _Ref521420878 \h </w:instrText>
      </w:r>
      <w:r>
        <w:rPr>
          <w:rFonts w:cs="Arial"/>
          <w:bCs/>
          <w:szCs w:val="20"/>
        </w:rPr>
      </w:r>
      <w:r>
        <w:rPr>
          <w:rFonts w:cs="Arial"/>
          <w:bCs/>
          <w:szCs w:val="20"/>
        </w:rPr>
        <w:fldChar w:fldCharType="separate"/>
      </w:r>
      <w:r w:rsidR="000D3CFD">
        <w:t xml:space="preserve">Figure </w:t>
      </w:r>
      <w:r w:rsidR="000D3CFD">
        <w:rPr>
          <w:noProof/>
        </w:rPr>
        <w:t>D</w:t>
      </w:r>
      <w:r w:rsidR="000D3CFD">
        <w:noBreakHyphen/>
      </w:r>
      <w:r w:rsidR="000D3CFD">
        <w:rPr>
          <w:noProof/>
        </w:rPr>
        <w:t>8</w:t>
      </w:r>
      <w:r>
        <w:rPr>
          <w:rFonts w:cs="Arial"/>
          <w:bCs/>
          <w:szCs w:val="20"/>
        </w:rPr>
        <w:fldChar w:fldCharType="end"/>
      </w:r>
      <w:r>
        <w:rPr>
          <w:rFonts w:cs="Arial"/>
          <w:bCs/>
          <w:szCs w:val="20"/>
        </w:rPr>
        <w:t xml:space="preserve">). In Apri-18, microinvertebrate diversity was significantly lower in all river zones, compared to other survey times (p&lt;0.05). Similar to taxonomic richness, the Gingham watercourse had significantly lower diversity than all other river zones (p&lt;0.05). </w:t>
      </w:r>
    </w:p>
    <w:p w14:paraId="7CD8D1AF" w14:textId="6095B1D8" w:rsidR="00ED137B" w:rsidRDefault="00ED137B" w:rsidP="00ED137B">
      <w:pPr>
        <w:spacing w:line="240" w:lineRule="auto"/>
        <w:rPr>
          <w:rFonts w:cs="Arial"/>
          <w:bCs/>
          <w:szCs w:val="20"/>
        </w:rPr>
      </w:pPr>
      <w:r>
        <w:rPr>
          <w:noProof/>
          <w:lang w:eastAsia="en-AU"/>
        </w:rPr>
        <w:drawing>
          <wp:inline distT="0" distB="0" distL="0" distR="0" wp14:anchorId="69D49C15" wp14:editId="397DBDF2">
            <wp:extent cx="5772150" cy="30765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72150" cy="3076575"/>
                    </a:xfrm>
                    <a:prstGeom prst="rect">
                      <a:avLst/>
                    </a:prstGeom>
                  </pic:spPr>
                </pic:pic>
              </a:graphicData>
            </a:graphic>
          </wp:inline>
        </w:drawing>
      </w:r>
    </w:p>
    <w:p w14:paraId="47AC37FC" w14:textId="2018D5AB" w:rsidR="00D7015B" w:rsidRDefault="00D7015B" w:rsidP="00D7015B">
      <w:pPr>
        <w:pStyle w:val="Caption"/>
      </w:pPr>
      <w:bookmarkStart w:id="82" w:name="_Ref521420872"/>
      <w:r>
        <w:t xml:space="preserve">Figure </w:t>
      </w:r>
      <w:fldSimple w:instr=" STYLEREF 6 \s ">
        <w:r w:rsidR="000D3CFD">
          <w:rPr>
            <w:noProof/>
          </w:rPr>
          <w:t>D</w:t>
        </w:r>
      </w:fldSimple>
      <w:r w:rsidR="005220F4">
        <w:noBreakHyphen/>
      </w:r>
      <w:fldSimple w:instr=" SEQ Figure \* ARABIC \s 6 ">
        <w:r w:rsidR="000D3CFD">
          <w:rPr>
            <w:noProof/>
          </w:rPr>
          <w:t>7</w:t>
        </w:r>
      </w:fldSimple>
      <w:bookmarkEnd w:id="82"/>
      <w:r>
        <w:t xml:space="preserve">: </w:t>
      </w:r>
      <w:r w:rsidRPr="003F4C5E">
        <w:t xml:space="preserve">Mean ± standard deviation of microinvertebrate </w:t>
      </w:r>
      <w:r>
        <w:t xml:space="preserve">taxonomic </w:t>
      </w:r>
      <w:r w:rsidRPr="003F4C5E">
        <w:t>richness</w:t>
      </w:r>
      <w:r>
        <w:t>.</w:t>
      </w:r>
    </w:p>
    <w:p w14:paraId="34EC93E4" w14:textId="77777777" w:rsidR="00D7015B" w:rsidRDefault="00D7015B" w:rsidP="00D7015B"/>
    <w:p w14:paraId="72F26765" w14:textId="1ADD277C" w:rsidR="00D7015B" w:rsidRDefault="00ED137B" w:rsidP="00D7015B">
      <w:pPr>
        <w:keepNext/>
        <w:spacing w:line="240" w:lineRule="auto"/>
      </w:pPr>
      <w:r w:rsidRPr="00ED137B">
        <w:rPr>
          <w:noProof/>
          <w:lang w:eastAsia="en-AU"/>
        </w:rPr>
        <w:drawing>
          <wp:inline distT="0" distB="0" distL="0" distR="0" wp14:anchorId="31407060" wp14:editId="27ECB5D2">
            <wp:extent cx="5772150" cy="3184972"/>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87009" cy="3193171"/>
                    </a:xfrm>
                    <a:prstGeom prst="rect">
                      <a:avLst/>
                    </a:prstGeom>
                  </pic:spPr>
                </pic:pic>
              </a:graphicData>
            </a:graphic>
          </wp:inline>
        </w:drawing>
      </w:r>
    </w:p>
    <w:p w14:paraId="5875782A" w14:textId="58338CBC" w:rsidR="00D7015B" w:rsidRDefault="00D7015B" w:rsidP="00D7015B">
      <w:pPr>
        <w:pStyle w:val="Caption"/>
      </w:pPr>
      <w:bookmarkStart w:id="83" w:name="_Ref521420878"/>
      <w:r>
        <w:t xml:space="preserve">Figure </w:t>
      </w:r>
      <w:fldSimple w:instr=" STYLEREF 6 \s ">
        <w:r w:rsidR="000D3CFD">
          <w:rPr>
            <w:noProof/>
          </w:rPr>
          <w:t>D</w:t>
        </w:r>
      </w:fldSimple>
      <w:r w:rsidR="005220F4">
        <w:noBreakHyphen/>
      </w:r>
      <w:fldSimple w:instr=" SEQ Figure \* ARABIC \s 6 ">
        <w:r w:rsidR="000D3CFD">
          <w:rPr>
            <w:noProof/>
          </w:rPr>
          <w:t>8</w:t>
        </w:r>
      </w:fldSimple>
      <w:bookmarkEnd w:id="83"/>
      <w:r>
        <w:t xml:space="preserve">: </w:t>
      </w:r>
      <w:r w:rsidRPr="003F4C5E">
        <w:t>Mean ± standard deviation of microinvertebrate diversity.</w:t>
      </w:r>
    </w:p>
    <w:p w14:paraId="48E67829" w14:textId="77777777" w:rsidR="00D7015B" w:rsidRDefault="00D7015B" w:rsidP="00D7015B">
      <w:pPr>
        <w:pStyle w:val="Heading8"/>
      </w:pPr>
      <w:r>
        <w:t>Taxonomic composition</w:t>
      </w:r>
    </w:p>
    <w:p w14:paraId="4C9CA0EC" w14:textId="745005DE" w:rsidR="00D7015B" w:rsidRPr="0008026F" w:rsidRDefault="00D7015B" w:rsidP="00D7015B">
      <w:pPr>
        <w:rPr>
          <w:rFonts w:cs="Arial"/>
          <w:szCs w:val="20"/>
        </w:rPr>
      </w:pPr>
      <w:r w:rsidRPr="00E77157">
        <w:rPr>
          <w:rFonts w:cs="Arial"/>
          <w:szCs w:val="20"/>
        </w:rPr>
        <w:t>PERMANOVA results indicated that the taxonomic composition was significantly different between wetland and river ecosystems (Pseudo-F=</w:t>
      </w:r>
      <w:r>
        <w:rPr>
          <w:rFonts w:cs="Arial"/>
          <w:szCs w:val="20"/>
        </w:rPr>
        <w:t>5.4193</w:t>
      </w:r>
      <w:r w:rsidRPr="00E77157">
        <w:rPr>
          <w:rFonts w:cs="Arial"/>
          <w:szCs w:val="20"/>
        </w:rPr>
        <w:t>, p=0.00</w:t>
      </w:r>
      <w:r>
        <w:rPr>
          <w:rFonts w:cs="Arial"/>
          <w:szCs w:val="20"/>
        </w:rPr>
        <w:t>2</w:t>
      </w:r>
      <w:r w:rsidRPr="00E77157">
        <w:rPr>
          <w:rFonts w:cs="Arial"/>
          <w:szCs w:val="20"/>
        </w:rPr>
        <w:t>)</w:t>
      </w:r>
      <w:r>
        <w:rPr>
          <w:rFonts w:cs="Arial"/>
          <w:szCs w:val="20"/>
        </w:rPr>
        <w:t>,</w:t>
      </w:r>
      <w:r w:rsidRPr="00E77157">
        <w:rPr>
          <w:rFonts w:cs="Arial"/>
          <w:szCs w:val="20"/>
        </w:rPr>
        <w:t xml:space="preserve"> and between benthic and pelagic habitats (Pseudo-F=</w:t>
      </w:r>
      <w:r>
        <w:rPr>
          <w:rFonts w:cs="Arial"/>
          <w:szCs w:val="20"/>
        </w:rPr>
        <w:t>36.352</w:t>
      </w:r>
      <w:r w:rsidRPr="00E77157">
        <w:rPr>
          <w:rFonts w:cs="Arial"/>
          <w:szCs w:val="20"/>
        </w:rPr>
        <w:t xml:space="preserve">, p=0.001) based on abundance. A similar result was also found based on presence-absence data. The dissimilarity between ecosystems and habitats communities </w:t>
      </w:r>
      <w:r>
        <w:rPr>
          <w:rFonts w:cs="Arial"/>
          <w:szCs w:val="20"/>
        </w:rPr>
        <w:t>are</w:t>
      </w:r>
      <w:r w:rsidRPr="00E77157">
        <w:rPr>
          <w:rFonts w:cs="Arial"/>
          <w:szCs w:val="20"/>
        </w:rPr>
        <w:t xml:space="preserve"> shown in the </w:t>
      </w:r>
      <w:r>
        <w:rPr>
          <w:rFonts w:cs="Arial"/>
          <w:szCs w:val="20"/>
        </w:rPr>
        <w:t>n</w:t>
      </w:r>
      <w:r w:rsidRPr="00E77157">
        <w:rPr>
          <w:rFonts w:cs="Arial"/>
          <w:szCs w:val="20"/>
        </w:rPr>
        <w:t>MDS ordination (</w:t>
      </w:r>
      <w:r>
        <w:rPr>
          <w:rFonts w:cs="Arial"/>
          <w:szCs w:val="20"/>
        </w:rPr>
        <w:fldChar w:fldCharType="begin"/>
      </w:r>
      <w:r>
        <w:rPr>
          <w:rFonts w:cs="Arial"/>
          <w:szCs w:val="20"/>
        </w:rPr>
        <w:instrText xml:space="preserve"> REF _Ref521420890 \h </w:instrText>
      </w:r>
      <w:r>
        <w:rPr>
          <w:rFonts w:cs="Arial"/>
          <w:szCs w:val="20"/>
        </w:rPr>
      </w:r>
      <w:r>
        <w:rPr>
          <w:rFonts w:cs="Arial"/>
          <w:szCs w:val="20"/>
        </w:rPr>
        <w:fldChar w:fldCharType="separate"/>
      </w:r>
      <w:r w:rsidR="000D3CFD" w:rsidRPr="0008026F">
        <w:t xml:space="preserve">Figure </w:t>
      </w:r>
      <w:r w:rsidR="000D3CFD">
        <w:rPr>
          <w:noProof/>
        </w:rPr>
        <w:t>D</w:t>
      </w:r>
      <w:r w:rsidR="000D3CFD">
        <w:noBreakHyphen/>
      </w:r>
      <w:r w:rsidR="000D3CFD">
        <w:rPr>
          <w:noProof/>
        </w:rPr>
        <w:t>9</w:t>
      </w:r>
      <w:r>
        <w:rPr>
          <w:rFonts w:cs="Arial"/>
          <w:szCs w:val="20"/>
        </w:rPr>
        <w:fldChar w:fldCharType="end"/>
      </w:r>
      <w:r w:rsidRPr="00E77157">
        <w:rPr>
          <w:rFonts w:cs="Arial"/>
          <w:szCs w:val="20"/>
        </w:rPr>
        <w:t>). Since the taxono</w:t>
      </w:r>
      <w:r w:rsidRPr="0008026F">
        <w:rPr>
          <w:rFonts w:cs="Arial"/>
          <w:szCs w:val="20"/>
        </w:rPr>
        <w:t xml:space="preserve">mic composition was predominantly driven by ecosystem and habitat, four individual datasets of ecosystem and habitat were developed to further explore the effects of time and zone. </w:t>
      </w:r>
    </w:p>
    <w:p w14:paraId="2FD66A62" w14:textId="3180DAD2" w:rsidR="00D7015B" w:rsidRPr="0008026F" w:rsidRDefault="00D7015B" w:rsidP="00D7015B">
      <w:pPr>
        <w:rPr>
          <w:rFonts w:cs="Arial"/>
          <w:szCs w:val="20"/>
        </w:rPr>
      </w:pPr>
      <w:r w:rsidRPr="0008026F">
        <w:rPr>
          <w:rFonts w:cs="Arial"/>
          <w:szCs w:val="20"/>
        </w:rPr>
        <w:t>The community-level difference between habitats was driven by the higher average abundance of Copepod nauplii, rotifer Order Bdelloida, rotifer Family Brachionidae and Phylum Nematoda in the benthic habitat (</w:t>
      </w:r>
      <w:r>
        <w:rPr>
          <w:rFonts w:cs="Arial"/>
          <w:szCs w:val="20"/>
        </w:rPr>
        <w:fldChar w:fldCharType="begin"/>
      </w:r>
      <w:r>
        <w:rPr>
          <w:rFonts w:cs="Arial"/>
          <w:szCs w:val="20"/>
        </w:rPr>
        <w:instrText xml:space="preserve"> REF _Ref521420906 \h </w:instrText>
      </w:r>
      <w:r>
        <w:rPr>
          <w:rFonts w:cs="Arial"/>
          <w:szCs w:val="20"/>
        </w:rPr>
      </w:r>
      <w:r>
        <w:rPr>
          <w:rFonts w:cs="Arial"/>
          <w:szCs w:val="20"/>
        </w:rPr>
        <w:fldChar w:fldCharType="separate"/>
      </w:r>
      <w:r w:rsidR="000D3CFD" w:rsidRPr="0008026F">
        <w:t xml:space="preserve">Table </w:t>
      </w:r>
      <w:r w:rsidR="000D3CFD">
        <w:rPr>
          <w:noProof/>
        </w:rPr>
        <w:t>D</w:t>
      </w:r>
      <w:r w:rsidR="000D3CFD" w:rsidRPr="0008026F">
        <w:noBreakHyphen/>
      </w:r>
      <w:r w:rsidR="000D3CFD">
        <w:rPr>
          <w:noProof/>
        </w:rPr>
        <w:t>5</w:t>
      </w:r>
      <w:r>
        <w:rPr>
          <w:rFonts w:cs="Arial"/>
          <w:szCs w:val="20"/>
        </w:rPr>
        <w:fldChar w:fldCharType="end"/>
      </w:r>
      <w:r w:rsidRPr="0008026F">
        <w:rPr>
          <w:rFonts w:cs="Arial"/>
          <w:szCs w:val="20"/>
        </w:rPr>
        <w:t>). The community difference between ecosystems was driven by the higher average abundance of rotifer Family Brachionidae, Copepod nauplii, rotifer Order Bdelloida and rotifer Family Filiniidae in the wetland ecosystem (</w:t>
      </w:r>
      <w:r>
        <w:rPr>
          <w:rFonts w:cs="Arial"/>
          <w:szCs w:val="20"/>
        </w:rPr>
        <w:fldChar w:fldCharType="begin"/>
      </w:r>
      <w:r>
        <w:rPr>
          <w:rFonts w:cs="Arial"/>
          <w:szCs w:val="20"/>
        </w:rPr>
        <w:instrText xml:space="preserve"> REF _Ref521420906 \h </w:instrText>
      </w:r>
      <w:r>
        <w:rPr>
          <w:rFonts w:cs="Arial"/>
          <w:szCs w:val="20"/>
        </w:rPr>
      </w:r>
      <w:r>
        <w:rPr>
          <w:rFonts w:cs="Arial"/>
          <w:szCs w:val="20"/>
        </w:rPr>
        <w:fldChar w:fldCharType="separate"/>
      </w:r>
      <w:r w:rsidR="000D3CFD" w:rsidRPr="0008026F">
        <w:t xml:space="preserve">Table </w:t>
      </w:r>
      <w:r w:rsidR="000D3CFD">
        <w:rPr>
          <w:noProof/>
        </w:rPr>
        <w:t>D</w:t>
      </w:r>
      <w:r w:rsidR="000D3CFD" w:rsidRPr="0008026F">
        <w:noBreakHyphen/>
      </w:r>
      <w:r w:rsidR="000D3CFD">
        <w:rPr>
          <w:noProof/>
        </w:rPr>
        <w:t>5</w:t>
      </w:r>
      <w:r>
        <w:rPr>
          <w:rFonts w:cs="Arial"/>
          <w:szCs w:val="20"/>
        </w:rPr>
        <w:fldChar w:fldCharType="end"/>
      </w:r>
      <w:r w:rsidRPr="0008026F">
        <w:rPr>
          <w:rFonts w:cs="Arial"/>
          <w:szCs w:val="20"/>
        </w:rPr>
        <w:t xml:space="preserve">). </w:t>
      </w:r>
    </w:p>
    <w:p w14:paraId="4FBBF39D" w14:textId="77777777" w:rsidR="00D7015B" w:rsidRPr="0008026F" w:rsidRDefault="00D7015B" w:rsidP="00D7015B">
      <w:pPr>
        <w:keepNext/>
        <w:spacing w:line="240" w:lineRule="auto"/>
      </w:pPr>
      <w:r w:rsidRPr="0008026F">
        <w:rPr>
          <w:rFonts w:cs="Arial"/>
          <w:noProof/>
          <w:szCs w:val="20"/>
          <w:lang w:eastAsia="en-AU"/>
        </w:rPr>
        <w:drawing>
          <wp:inline distT="0" distB="0" distL="0" distR="0" wp14:anchorId="0CACACF5" wp14:editId="3F080903">
            <wp:extent cx="5728235" cy="3095625"/>
            <wp:effectExtent l="0" t="0" r="6350" b="0"/>
            <wp:docPr id="817" name="Picture 817" descr="\\cloud.une.edu.au\Aquatic Ecology Lab\CEWO\01.Gwydir\Gwydir Reports\Gwydir Report 2017-18\D. Micro\MDS ecoh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une.edu.au\Aquatic Ecology Lab\CEWO\01.Gwydir\Gwydir Reports\Gwydir Report 2017-18\D. Micro\MDS ecohab.pn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746131" cy="3105296"/>
                    </a:xfrm>
                    <a:prstGeom prst="rect">
                      <a:avLst/>
                    </a:prstGeom>
                    <a:noFill/>
                    <a:ln>
                      <a:noFill/>
                    </a:ln>
                    <a:extLst>
                      <a:ext uri="{53640926-AAD7-44D8-BBD7-CCE9431645EC}">
                        <a14:shadowObscured xmlns:a14="http://schemas.microsoft.com/office/drawing/2010/main"/>
                      </a:ext>
                    </a:extLst>
                  </pic:spPr>
                </pic:pic>
              </a:graphicData>
            </a:graphic>
          </wp:inline>
        </w:drawing>
      </w:r>
    </w:p>
    <w:p w14:paraId="787DA8D8" w14:textId="22453A30" w:rsidR="00D7015B" w:rsidRPr="0008026F" w:rsidRDefault="00D7015B" w:rsidP="00D7015B">
      <w:pPr>
        <w:pStyle w:val="Caption"/>
      </w:pPr>
      <w:bookmarkStart w:id="84" w:name="_Ref521420890"/>
      <w:r w:rsidRPr="0008026F">
        <w:t xml:space="preserve">Figure </w:t>
      </w:r>
      <w:fldSimple w:instr=" STYLEREF 6 \s ">
        <w:r w:rsidR="000D3CFD">
          <w:rPr>
            <w:noProof/>
          </w:rPr>
          <w:t>D</w:t>
        </w:r>
      </w:fldSimple>
      <w:r w:rsidR="005220F4">
        <w:noBreakHyphen/>
      </w:r>
      <w:fldSimple w:instr=" SEQ Figure \* ARABIC \s 6 ">
        <w:r w:rsidR="000D3CFD">
          <w:rPr>
            <w:noProof/>
          </w:rPr>
          <w:t>9</w:t>
        </w:r>
      </w:fldSimple>
      <w:bookmarkEnd w:id="84"/>
      <w:r w:rsidR="00193C6B">
        <w:t>: n</w:t>
      </w:r>
      <w:r w:rsidRPr="0008026F">
        <w:t>MDS ordination of microinvertebrate community composition by ecosystems (wetland and river) and habitats (benthic and pelagic) using the abundance dataset.</w:t>
      </w:r>
    </w:p>
    <w:p w14:paraId="07C36C5F" w14:textId="77777777" w:rsidR="00D7015B" w:rsidRPr="0008026F" w:rsidRDefault="00D7015B" w:rsidP="00D7015B">
      <w:r w:rsidRPr="0008026F">
        <w:br w:type="page"/>
      </w:r>
    </w:p>
    <w:p w14:paraId="6F211C66" w14:textId="5581EF60" w:rsidR="00D7015B" w:rsidRPr="0008026F" w:rsidRDefault="00D7015B" w:rsidP="00D7015B">
      <w:pPr>
        <w:pStyle w:val="Caption"/>
        <w:keepNext/>
      </w:pPr>
      <w:bookmarkStart w:id="85" w:name="_Ref521420823"/>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4</w:t>
      </w:r>
      <w:r w:rsidR="00F276BC">
        <w:rPr>
          <w:noProof/>
        </w:rPr>
        <w:fldChar w:fldCharType="end"/>
      </w:r>
      <w:bookmarkEnd w:id="85"/>
      <w:r w:rsidRPr="0008026F">
        <w:t>: Microinvertebrate taxa contributing most of the dissimilarities between ecosystems and habitats based on abundance dataset. Bold numbers represent the higher average abundance group.</w:t>
      </w:r>
    </w:p>
    <w:tbl>
      <w:tblPr>
        <w:tblW w:w="5000" w:type="pct"/>
        <w:tblLook w:val="04A0" w:firstRow="1" w:lastRow="0" w:firstColumn="1" w:lastColumn="0" w:noHBand="0" w:noVBand="1"/>
      </w:tblPr>
      <w:tblGrid>
        <w:gridCol w:w="2279"/>
        <w:gridCol w:w="1417"/>
        <w:gridCol w:w="1334"/>
        <w:gridCol w:w="2166"/>
        <w:gridCol w:w="2006"/>
      </w:tblGrid>
      <w:tr w:rsidR="00D7015B" w:rsidRPr="0008026F" w14:paraId="71D7BE17" w14:textId="77777777" w:rsidTr="00DE1D8C">
        <w:trPr>
          <w:trHeight w:val="300"/>
          <w:tblHeader/>
        </w:trPr>
        <w:tc>
          <w:tcPr>
            <w:tcW w:w="1238" w:type="pct"/>
            <w:vMerge w:val="restart"/>
            <w:tcBorders>
              <w:top w:val="single" w:sz="4" w:space="0" w:color="auto"/>
              <w:bottom w:val="single" w:sz="4" w:space="0" w:color="auto"/>
              <w:right w:val="single" w:sz="4" w:space="0" w:color="auto"/>
            </w:tcBorders>
            <w:shd w:val="clear" w:color="auto" w:fill="D9D9D9"/>
            <w:noWrap/>
            <w:vAlign w:val="center"/>
            <w:hideMark/>
          </w:tcPr>
          <w:p w14:paraId="644B757B" w14:textId="77777777" w:rsidR="00D7015B" w:rsidRPr="0008026F" w:rsidRDefault="00D7015B" w:rsidP="00DE1D8C">
            <w:pPr>
              <w:spacing w:before="60" w:after="60"/>
              <w:jc w:val="center"/>
              <w:rPr>
                <w:rFonts w:cs="Arial"/>
                <w:sz w:val="18"/>
                <w:szCs w:val="18"/>
              </w:rPr>
            </w:pPr>
            <w:r w:rsidRPr="0008026F">
              <w:rPr>
                <w:rFonts w:cs="Arial"/>
                <w:sz w:val="18"/>
                <w:szCs w:val="18"/>
              </w:rPr>
              <w:t>Taxa</w:t>
            </w:r>
          </w:p>
        </w:tc>
        <w:tc>
          <w:tcPr>
            <w:tcW w:w="1495" w:type="pct"/>
            <w:gridSpan w:val="2"/>
            <w:tcBorders>
              <w:top w:val="single" w:sz="4" w:space="0" w:color="auto"/>
              <w:left w:val="nil"/>
              <w:bottom w:val="single" w:sz="4" w:space="0" w:color="auto"/>
              <w:right w:val="single" w:sz="4" w:space="0" w:color="auto"/>
            </w:tcBorders>
            <w:shd w:val="clear" w:color="auto" w:fill="D9D9D9"/>
            <w:noWrap/>
            <w:vAlign w:val="center"/>
            <w:hideMark/>
          </w:tcPr>
          <w:p w14:paraId="3DE6D669" w14:textId="77777777" w:rsidR="00D7015B" w:rsidRPr="0008026F" w:rsidRDefault="00D7015B" w:rsidP="00DE1D8C">
            <w:pPr>
              <w:spacing w:before="60" w:after="60"/>
              <w:jc w:val="center"/>
              <w:rPr>
                <w:rFonts w:cs="Arial"/>
                <w:sz w:val="18"/>
                <w:szCs w:val="18"/>
              </w:rPr>
            </w:pPr>
            <w:r w:rsidRPr="0008026F">
              <w:rPr>
                <w:rFonts w:cs="Arial"/>
                <w:sz w:val="18"/>
                <w:szCs w:val="18"/>
              </w:rPr>
              <w:t>Average Abundance</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BBC551B" w14:textId="77777777" w:rsidR="00D7015B" w:rsidRPr="0008026F" w:rsidRDefault="00D7015B" w:rsidP="00DE1D8C">
            <w:pPr>
              <w:spacing w:before="60" w:after="60"/>
              <w:jc w:val="center"/>
              <w:rPr>
                <w:rFonts w:cs="Arial"/>
                <w:sz w:val="18"/>
                <w:szCs w:val="18"/>
              </w:rPr>
            </w:pPr>
            <w:r w:rsidRPr="0008026F">
              <w:rPr>
                <w:rFonts w:cs="Arial"/>
                <w:sz w:val="18"/>
                <w:szCs w:val="18"/>
              </w:rPr>
              <w:t>Contribution %</w:t>
            </w:r>
          </w:p>
        </w:tc>
        <w:tc>
          <w:tcPr>
            <w:tcW w:w="1090" w:type="pct"/>
            <w:vMerge w:val="restart"/>
            <w:tcBorders>
              <w:top w:val="single" w:sz="4" w:space="0" w:color="auto"/>
              <w:left w:val="single" w:sz="4" w:space="0" w:color="auto"/>
              <w:bottom w:val="single" w:sz="4" w:space="0" w:color="auto"/>
            </w:tcBorders>
            <w:shd w:val="clear" w:color="auto" w:fill="D9D9D9"/>
            <w:noWrap/>
            <w:vAlign w:val="center"/>
            <w:hideMark/>
          </w:tcPr>
          <w:p w14:paraId="6319DA47" w14:textId="77777777" w:rsidR="00D7015B" w:rsidRPr="0008026F" w:rsidRDefault="00D7015B" w:rsidP="00DE1D8C">
            <w:pPr>
              <w:spacing w:before="60" w:after="60"/>
              <w:jc w:val="center"/>
              <w:rPr>
                <w:rFonts w:cs="Arial"/>
                <w:sz w:val="18"/>
                <w:szCs w:val="18"/>
              </w:rPr>
            </w:pPr>
            <w:r w:rsidRPr="0008026F">
              <w:rPr>
                <w:rFonts w:cs="Arial"/>
                <w:sz w:val="18"/>
                <w:szCs w:val="18"/>
              </w:rPr>
              <w:t>Cumulative %</w:t>
            </w:r>
          </w:p>
        </w:tc>
      </w:tr>
      <w:tr w:rsidR="00D7015B" w:rsidRPr="0008026F" w14:paraId="3452D473" w14:textId="77777777" w:rsidTr="00DE1D8C">
        <w:trPr>
          <w:trHeight w:val="300"/>
          <w:tblHeader/>
        </w:trPr>
        <w:tc>
          <w:tcPr>
            <w:tcW w:w="1238" w:type="pct"/>
            <w:vMerge/>
            <w:tcBorders>
              <w:top w:val="single" w:sz="4" w:space="0" w:color="auto"/>
              <w:bottom w:val="single" w:sz="4" w:space="0" w:color="auto"/>
              <w:right w:val="single" w:sz="4" w:space="0" w:color="auto"/>
            </w:tcBorders>
            <w:vAlign w:val="center"/>
            <w:hideMark/>
          </w:tcPr>
          <w:p w14:paraId="7CA4728F" w14:textId="77777777" w:rsidR="00D7015B" w:rsidRPr="0008026F" w:rsidRDefault="00D7015B" w:rsidP="00DE1D8C">
            <w:pPr>
              <w:spacing w:before="60" w:after="60"/>
              <w:rPr>
                <w:rFonts w:cs="Arial"/>
                <w:sz w:val="18"/>
                <w:szCs w:val="18"/>
              </w:rPr>
            </w:pPr>
          </w:p>
        </w:tc>
        <w:tc>
          <w:tcPr>
            <w:tcW w:w="770" w:type="pct"/>
            <w:tcBorders>
              <w:top w:val="nil"/>
              <w:left w:val="nil"/>
              <w:bottom w:val="single" w:sz="4" w:space="0" w:color="auto"/>
              <w:right w:val="single" w:sz="4" w:space="0" w:color="auto"/>
            </w:tcBorders>
            <w:shd w:val="clear" w:color="auto" w:fill="D9D9D9"/>
            <w:noWrap/>
            <w:vAlign w:val="center"/>
            <w:hideMark/>
          </w:tcPr>
          <w:p w14:paraId="4BCBE20B" w14:textId="77777777" w:rsidR="00D7015B" w:rsidRPr="0008026F" w:rsidRDefault="00D7015B" w:rsidP="00DE1D8C">
            <w:pPr>
              <w:spacing w:before="60" w:after="60"/>
              <w:jc w:val="center"/>
              <w:rPr>
                <w:rFonts w:cs="Arial"/>
                <w:sz w:val="18"/>
                <w:szCs w:val="18"/>
              </w:rPr>
            </w:pPr>
            <w:r w:rsidRPr="0008026F">
              <w:rPr>
                <w:rFonts w:cs="Arial"/>
                <w:sz w:val="18"/>
                <w:szCs w:val="18"/>
              </w:rPr>
              <w:t>Benthic</w:t>
            </w:r>
          </w:p>
        </w:tc>
        <w:tc>
          <w:tcPr>
            <w:tcW w:w="725" w:type="pct"/>
            <w:tcBorders>
              <w:top w:val="nil"/>
              <w:left w:val="nil"/>
              <w:bottom w:val="single" w:sz="4" w:space="0" w:color="auto"/>
              <w:right w:val="single" w:sz="4" w:space="0" w:color="auto"/>
            </w:tcBorders>
            <w:shd w:val="clear" w:color="auto" w:fill="D9D9D9"/>
            <w:noWrap/>
            <w:vAlign w:val="center"/>
            <w:hideMark/>
          </w:tcPr>
          <w:p w14:paraId="67AB90D7" w14:textId="77777777" w:rsidR="00D7015B" w:rsidRPr="0008026F" w:rsidRDefault="00D7015B" w:rsidP="00DE1D8C">
            <w:pPr>
              <w:spacing w:before="60" w:after="60"/>
              <w:jc w:val="center"/>
              <w:rPr>
                <w:rFonts w:cs="Arial"/>
                <w:sz w:val="18"/>
                <w:szCs w:val="18"/>
              </w:rPr>
            </w:pPr>
            <w:r w:rsidRPr="0008026F">
              <w:rPr>
                <w:rFonts w:cs="Arial"/>
                <w:sz w:val="18"/>
                <w:szCs w:val="18"/>
              </w:rPr>
              <w:t>Pelagic</w:t>
            </w:r>
          </w:p>
        </w:tc>
        <w:tc>
          <w:tcPr>
            <w:tcW w:w="1177" w:type="pct"/>
            <w:vMerge/>
            <w:tcBorders>
              <w:top w:val="single" w:sz="4" w:space="0" w:color="auto"/>
              <w:left w:val="single" w:sz="4" w:space="0" w:color="auto"/>
              <w:bottom w:val="single" w:sz="4" w:space="0" w:color="auto"/>
              <w:right w:val="single" w:sz="4" w:space="0" w:color="auto"/>
            </w:tcBorders>
            <w:vAlign w:val="center"/>
            <w:hideMark/>
          </w:tcPr>
          <w:p w14:paraId="3BE087EF" w14:textId="77777777" w:rsidR="00D7015B" w:rsidRPr="0008026F" w:rsidRDefault="00D7015B" w:rsidP="00DE1D8C">
            <w:pPr>
              <w:spacing w:before="60" w:after="60"/>
              <w:rPr>
                <w:rFonts w:cs="Arial"/>
                <w:sz w:val="18"/>
                <w:szCs w:val="18"/>
              </w:rPr>
            </w:pPr>
          </w:p>
        </w:tc>
        <w:tc>
          <w:tcPr>
            <w:tcW w:w="1090" w:type="pct"/>
            <w:vMerge/>
            <w:tcBorders>
              <w:top w:val="single" w:sz="4" w:space="0" w:color="auto"/>
              <w:left w:val="single" w:sz="4" w:space="0" w:color="auto"/>
              <w:bottom w:val="single" w:sz="4" w:space="0" w:color="auto"/>
            </w:tcBorders>
            <w:vAlign w:val="center"/>
            <w:hideMark/>
          </w:tcPr>
          <w:p w14:paraId="2FCBB105" w14:textId="77777777" w:rsidR="00D7015B" w:rsidRPr="0008026F" w:rsidRDefault="00D7015B" w:rsidP="00DE1D8C">
            <w:pPr>
              <w:spacing w:before="60" w:after="60"/>
              <w:rPr>
                <w:rFonts w:cs="Arial"/>
                <w:sz w:val="18"/>
                <w:szCs w:val="18"/>
              </w:rPr>
            </w:pPr>
          </w:p>
        </w:tc>
      </w:tr>
      <w:tr w:rsidR="00D7015B" w:rsidRPr="0008026F" w14:paraId="03E9A91F"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68AD0C21" w14:textId="77777777" w:rsidR="00D7015B" w:rsidRPr="0008026F" w:rsidRDefault="00D7015B" w:rsidP="00DE1D8C">
            <w:pPr>
              <w:spacing w:before="60" w:after="60"/>
              <w:jc w:val="center"/>
              <w:rPr>
                <w:rFonts w:cs="Arial"/>
                <w:sz w:val="18"/>
                <w:szCs w:val="18"/>
              </w:rPr>
            </w:pPr>
            <w:r w:rsidRPr="0008026F">
              <w:rPr>
                <w:rFonts w:cs="Arial"/>
                <w:sz w:val="18"/>
                <w:szCs w:val="18"/>
              </w:rPr>
              <w:t>nauplii</w:t>
            </w:r>
          </w:p>
        </w:tc>
        <w:tc>
          <w:tcPr>
            <w:tcW w:w="770" w:type="pct"/>
            <w:tcBorders>
              <w:top w:val="nil"/>
              <w:left w:val="nil"/>
              <w:bottom w:val="single" w:sz="4" w:space="0" w:color="auto"/>
              <w:right w:val="single" w:sz="4" w:space="0" w:color="auto"/>
            </w:tcBorders>
            <w:shd w:val="clear" w:color="auto" w:fill="auto"/>
            <w:noWrap/>
            <w:vAlign w:val="center"/>
            <w:hideMark/>
          </w:tcPr>
          <w:p w14:paraId="51B72B59"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19.0</w:t>
            </w:r>
          </w:p>
        </w:tc>
        <w:tc>
          <w:tcPr>
            <w:tcW w:w="725" w:type="pct"/>
            <w:tcBorders>
              <w:top w:val="nil"/>
              <w:left w:val="nil"/>
              <w:bottom w:val="single" w:sz="4" w:space="0" w:color="auto"/>
              <w:right w:val="single" w:sz="4" w:space="0" w:color="auto"/>
            </w:tcBorders>
            <w:shd w:val="clear" w:color="auto" w:fill="auto"/>
            <w:noWrap/>
            <w:vAlign w:val="center"/>
            <w:hideMark/>
          </w:tcPr>
          <w:p w14:paraId="7B06DB9B" w14:textId="77777777" w:rsidR="00D7015B" w:rsidRPr="0008026F" w:rsidRDefault="00D7015B" w:rsidP="00DE1D8C">
            <w:pPr>
              <w:spacing w:before="60" w:after="60"/>
              <w:jc w:val="center"/>
              <w:rPr>
                <w:rFonts w:cs="Arial"/>
                <w:sz w:val="18"/>
                <w:szCs w:val="18"/>
              </w:rPr>
            </w:pPr>
            <w:r w:rsidRPr="0008026F">
              <w:rPr>
                <w:rFonts w:cs="Arial"/>
                <w:sz w:val="18"/>
                <w:szCs w:val="18"/>
              </w:rPr>
              <w:t>5.7</w:t>
            </w:r>
          </w:p>
        </w:tc>
        <w:tc>
          <w:tcPr>
            <w:tcW w:w="1177" w:type="pct"/>
            <w:tcBorders>
              <w:top w:val="nil"/>
              <w:left w:val="nil"/>
              <w:bottom w:val="single" w:sz="4" w:space="0" w:color="auto"/>
              <w:right w:val="single" w:sz="4" w:space="0" w:color="auto"/>
            </w:tcBorders>
            <w:shd w:val="clear" w:color="auto" w:fill="auto"/>
            <w:noWrap/>
            <w:vAlign w:val="center"/>
            <w:hideMark/>
          </w:tcPr>
          <w:p w14:paraId="5123C730" w14:textId="77777777" w:rsidR="00D7015B" w:rsidRPr="0008026F" w:rsidRDefault="00D7015B" w:rsidP="00DE1D8C">
            <w:pPr>
              <w:spacing w:before="60" w:after="60"/>
              <w:jc w:val="center"/>
              <w:rPr>
                <w:rFonts w:cs="Arial"/>
                <w:sz w:val="18"/>
                <w:szCs w:val="18"/>
              </w:rPr>
            </w:pPr>
            <w:r w:rsidRPr="0008026F">
              <w:rPr>
                <w:rFonts w:cs="Arial"/>
                <w:sz w:val="18"/>
                <w:szCs w:val="18"/>
              </w:rPr>
              <w:t>11.7</w:t>
            </w:r>
          </w:p>
        </w:tc>
        <w:tc>
          <w:tcPr>
            <w:tcW w:w="1090" w:type="pct"/>
            <w:tcBorders>
              <w:top w:val="single" w:sz="4" w:space="0" w:color="auto"/>
              <w:left w:val="nil"/>
              <w:bottom w:val="single" w:sz="4" w:space="0" w:color="auto"/>
            </w:tcBorders>
            <w:shd w:val="clear" w:color="auto" w:fill="auto"/>
            <w:noWrap/>
            <w:vAlign w:val="center"/>
            <w:hideMark/>
          </w:tcPr>
          <w:p w14:paraId="649D5C45" w14:textId="77777777" w:rsidR="00D7015B" w:rsidRPr="0008026F" w:rsidRDefault="00D7015B" w:rsidP="00DE1D8C">
            <w:pPr>
              <w:spacing w:before="60" w:after="60"/>
              <w:jc w:val="center"/>
              <w:rPr>
                <w:rFonts w:cs="Arial"/>
                <w:sz w:val="18"/>
                <w:szCs w:val="18"/>
              </w:rPr>
            </w:pPr>
            <w:r w:rsidRPr="0008026F">
              <w:rPr>
                <w:rFonts w:cs="Arial"/>
                <w:sz w:val="18"/>
                <w:szCs w:val="18"/>
              </w:rPr>
              <w:t>11.7</w:t>
            </w:r>
          </w:p>
        </w:tc>
      </w:tr>
      <w:tr w:rsidR="00D7015B" w:rsidRPr="0008026F" w14:paraId="1FDE3415"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3609CCE0" w14:textId="77777777" w:rsidR="00D7015B" w:rsidRPr="0008026F" w:rsidRDefault="00D7015B" w:rsidP="00DE1D8C">
            <w:pPr>
              <w:spacing w:before="60" w:after="60"/>
              <w:jc w:val="center"/>
              <w:rPr>
                <w:rFonts w:cs="Arial"/>
                <w:sz w:val="18"/>
                <w:szCs w:val="18"/>
              </w:rPr>
            </w:pPr>
            <w:r w:rsidRPr="0008026F">
              <w:rPr>
                <w:rFonts w:cs="Arial"/>
                <w:sz w:val="18"/>
                <w:szCs w:val="18"/>
              </w:rPr>
              <w:t>O. Bdelloida</w:t>
            </w:r>
          </w:p>
        </w:tc>
        <w:tc>
          <w:tcPr>
            <w:tcW w:w="770" w:type="pct"/>
            <w:tcBorders>
              <w:top w:val="nil"/>
              <w:left w:val="nil"/>
              <w:bottom w:val="single" w:sz="4" w:space="0" w:color="auto"/>
              <w:right w:val="single" w:sz="4" w:space="0" w:color="auto"/>
            </w:tcBorders>
            <w:shd w:val="clear" w:color="auto" w:fill="auto"/>
            <w:noWrap/>
            <w:vAlign w:val="center"/>
            <w:hideMark/>
          </w:tcPr>
          <w:p w14:paraId="31057336"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16.2</w:t>
            </w:r>
          </w:p>
        </w:tc>
        <w:tc>
          <w:tcPr>
            <w:tcW w:w="725" w:type="pct"/>
            <w:tcBorders>
              <w:top w:val="nil"/>
              <w:left w:val="nil"/>
              <w:bottom w:val="single" w:sz="4" w:space="0" w:color="auto"/>
              <w:right w:val="single" w:sz="4" w:space="0" w:color="auto"/>
            </w:tcBorders>
            <w:shd w:val="clear" w:color="auto" w:fill="auto"/>
            <w:noWrap/>
            <w:vAlign w:val="center"/>
            <w:hideMark/>
          </w:tcPr>
          <w:p w14:paraId="39219D2F" w14:textId="77777777" w:rsidR="00D7015B" w:rsidRPr="0008026F" w:rsidRDefault="00D7015B" w:rsidP="00DE1D8C">
            <w:pPr>
              <w:spacing w:before="60" w:after="60"/>
              <w:jc w:val="center"/>
              <w:rPr>
                <w:rFonts w:cs="Arial"/>
                <w:sz w:val="18"/>
                <w:szCs w:val="18"/>
              </w:rPr>
            </w:pPr>
            <w:r w:rsidRPr="0008026F">
              <w:rPr>
                <w:rFonts w:cs="Arial"/>
                <w:sz w:val="18"/>
                <w:szCs w:val="18"/>
              </w:rPr>
              <w:t>2.0</w:t>
            </w:r>
          </w:p>
        </w:tc>
        <w:tc>
          <w:tcPr>
            <w:tcW w:w="1177" w:type="pct"/>
            <w:tcBorders>
              <w:top w:val="nil"/>
              <w:left w:val="nil"/>
              <w:bottom w:val="single" w:sz="4" w:space="0" w:color="auto"/>
              <w:right w:val="single" w:sz="4" w:space="0" w:color="auto"/>
            </w:tcBorders>
            <w:shd w:val="clear" w:color="auto" w:fill="auto"/>
            <w:noWrap/>
            <w:vAlign w:val="center"/>
            <w:hideMark/>
          </w:tcPr>
          <w:p w14:paraId="5997E140" w14:textId="77777777" w:rsidR="00D7015B" w:rsidRPr="0008026F" w:rsidRDefault="00D7015B" w:rsidP="00DE1D8C">
            <w:pPr>
              <w:spacing w:before="60" w:after="60"/>
              <w:jc w:val="center"/>
              <w:rPr>
                <w:rFonts w:cs="Arial"/>
                <w:sz w:val="18"/>
                <w:szCs w:val="18"/>
              </w:rPr>
            </w:pPr>
            <w:r w:rsidRPr="0008026F">
              <w:rPr>
                <w:rFonts w:cs="Arial"/>
                <w:sz w:val="18"/>
                <w:szCs w:val="18"/>
              </w:rPr>
              <w:t>10.0</w:t>
            </w:r>
          </w:p>
        </w:tc>
        <w:tc>
          <w:tcPr>
            <w:tcW w:w="1090" w:type="pct"/>
            <w:tcBorders>
              <w:top w:val="single" w:sz="4" w:space="0" w:color="auto"/>
              <w:left w:val="nil"/>
              <w:bottom w:val="single" w:sz="4" w:space="0" w:color="auto"/>
            </w:tcBorders>
            <w:shd w:val="clear" w:color="auto" w:fill="auto"/>
            <w:noWrap/>
            <w:vAlign w:val="center"/>
            <w:hideMark/>
          </w:tcPr>
          <w:p w14:paraId="32A93189" w14:textId="77777777" w:rsidR="00D7015B" w:rsidRPr="0008026F" w:rsidRDefault="00D7015B" w:rsidP="00DE1D8C">
            <w:pPr>
              <w:spacing w:before="60" w:after="60"/>
              <w:jc w:val="center"/>
              <w:rPr>
                <w:rFonts w:cs="Arial"/>
                <w:sz w:val="18"/>
                <w:szCs w:val="18"/>
              </w:rPr>
            </w:pPr>
            <w:r w:rsidRPr="0008026F">
              <w:rPr>
                <w:rFonts w:cs="Arial"/>
                <w:sz w:val="18"/>
                <w:szCs w:val="18"/>
              </w:rPr>
              <w:t>21.7</w:t>
            </w:r>
          </w:p>
        </w:tc>
      </w:tr>
      <w:tr w:rsidR="00D7015B" w:rsidRPr="0008026F" w14:paraId="6E5B20C1"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2A80BEE8" w14:textId="77777777" w:rsidR="00D7015B" w:rsidRPr="0008026F" w:rsidRDefault="00D7015B" w:rsidP="00DE1D8C">
            <w:pPr>
              <w:spacing w:before="60" w:after="60"/>
              <w:jc w:val="center"/>
              <w:rPr>
                <w:rFonts w:cs="Arial"/>
                <w:sz w:val="18"/>
                <w:szCs w:val="18"/>
              </w:rPr>
            </w:pPr>
            <w:r w:rsidRPr="0008026F">
              <w:rPr>
                <w:rFonts w:cs="Arial"/>
                <w:sz w:val="18"/>
                <w:szCs w:val="18"/>
              </w:rPr>
              <w:t>F.  Brachionidae</w:t>
            </w:r>
          </w:p>
        </w:tc>
        <w:tc>
          <w:tcPr>
            <w:tcW w:w="770" w:type="pct"/>
            <w:tcBorders>
              <w:top w:val="nil"/>
              <w:left w:val="nil"/>
              <w:bottom w:val="single" w:sz="4" w:space="0" w:color="auto"/>
              <w:right w:val="single" w:sz="4" w:space="0" w:color="auto"/>
            </w:tcBorders>
            <w:shd w:val="clear" w:color="auto" w:fill="auto"/>
            <w:noWrap/>
            <w:vAlign w:val="center"/>
            <w:hideMark/>
          </w:tcPr>
          <w:p w14:paraId="28288361"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16.8</w:t>
            </w:r>
          </w:p>
        </w:tc>
        <w:tc>
          <w:tcPr>
            <w:tcW w:w="725" w:type="pct"/>
            <w:tcBorders>
              <w:top w:val="nil"/>
              <w:left w:val="nil"/>
              <w:bottom w:val="single" w:sz="4" w:space="0" w:color="auto"/>
              <w:right w:val="single" w:sz="4" w:space="0" w:color="auto"/>
            </w:tcBorders>
            <w:shd w:val="clear" w:color="auto" w:fill="auto"/>
            <w:noWrap/>
            <w:vAlign w:val="center"/>
            <w:hideMark/>
          </w:tcPr>
          <w:p w14:paraId="3544E373" w14:textId="77777777" w:rsidR="00D7015B" w:rsidRPr="0008026F" w:rsidRDefault="00D7015B" w:rsidP="00DE1D8C">
            <w:pPr>
              <w:spacing w:before="60" w:after="60"/>
              <w:jc w:val="center"/>
              <w:rPr>
                <w:rFonts w:cs="Arial"/>
                <w:sz w:val="18"/>
                <w:szCs w:val="18"/>
              </w:rPr>
            </w:pPr>
            <w:r w:rsidRPr="0008026F">
              <w:rPr>
                <w:rFonts w:cs="Arial"/>
                <w:sz w:val="18"/>
                <w:szCs w:val="18"/>
              </w:rPr>
              <w:t>6.0</w:t>
            </w:r>
          </w:p>
        </w:tc>
        <w:tc>
          <w:tcPr>
            <w:tcW w:w="1177" w:type="pct"/>
            <w:tcBorders>
              <w:top w:val="nil"/>
              <w:left w:val="nil"/>
              <w:bottom w:val="single" w:sz="4" w:space="0" w:color="auto"/>
              <w:right w:val="single" w:sz="4" w:space="0" w:color="auto"/>
            </w:tcBorders>
            <w:shd w:val="clear" w:color="auto" w:fill="auto"/>
            <w:noWrap/>
            <w:vAlign w:val="center"/>
            <w:hideMark/>
          </w:tcPr>
          <w:p w14:paraId="2ED689FF" w14:textId="77777777" w:rsidR="00D7015B" w:rsidRPr="0008026F" w:rsidRDefault="00D7015B" w:rsidP="00DE1D8C">
            <w:pPr>
              <w:spacing w:before="60" w:after="60"/>
              <w:jc w:val="center"/>
              <w:rPr>
                <w:rFonts w:cs="Arial"/>
                <w:sz w:val="18"/>
                <w:szCs w:val="18"/>
              </w:rPr>
            </w:pPr>
            <w:r w:rsidRPr="0008026F">
              <w:rPr>
                <w:rFonts w:cs="Arial"/>
                <w:sz w:val="18"/>
                <w:szCs w:val="18"/>
              </w:rPr>
              <w:t>9.7</w:t>
            </w:r>
          </w:p>
        </w:tc>
        <w:tc>
          <w:tcPr>
            <w:tcW w:w="1090" w:type="pct"/>
            <w:tcBorders>
              <w:top w:val="single" w:sz="4" w:space="0" w:color="auto"/>
              <w:left w:val="nil"/>
              <w:bottom w:val="single" w:sz="4" w:space="0" w:color="auto"/>
            </w:tcBorders>
            <w:shd w:val="clear" w:color="auto" w:fill="auto"/>
            <w:noWrap/>
            <w:vAlign w:val="center"/>
            <w:hideMark/>
          </w:tcPr>
          <w:p w14:paraId="7778BF98" w14:textId="77777777" w:rsidR="00D7015B" w:rsidRPr="0008026F" w:rsidRDefault="00D7015B" w:rsidP="00DE1D8C">
            <w:pPr>
              <w:spacing w:before="60" w:after="60"/>
              <w:jc w:val="center"/>
              <w:rPr>
                <w:rFonts w:cs="Arial"/>
                <w:sz w:val="18"/>
                <w:szCs w:val="18"/>
              </w:rPr>
            </w:pPr>
            <w:r w:rsidRPr="0008026F">
              <w:rPr>
                <w:rFonts w:cs="Arial"/>
                <w:sz w:val="18"/>
                <w:szCs w:val="18"/>
              </w:rPr>
              <w:t>31.4</w:t>
            </w:r>
          </w:p>
        </w:tc>
      </w:tr>
      <w:tr w:rsidR="00D7015B" w:rsidRPr="0008026F" w14:paraId="0DD629B4"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390473BD" w14:textId="77777777" w:rsidR="00D7015B" w:rsidRPr="0008026F" w:rsidRDefault="00D7015B" w:rsidP="00DE1D8C">
            <w:pPr>
              <w:spacing w:before="60" w:after="60"/>
              <w:jc w:val="center"/>
              <w:rPr>
                <w:rFonts w:cs="Arial"/>
                <w:sz w:val="18"/>
                <w:szCs w:val="18"/>
              </w:rPr>
            </w:pPr>
            <w:r w:rsidRPr="0008026F">
              <w:rPr>
                <w:rFonts w:cs="Arial"/>
                <w:sz w:val="18"/>
                <w:szCs w:val="18"/>
              </w:rPr>
              <w:t>P. Nematoda</w:t>
            </w:r>
          </w:p>
        </w:tc>
        <w:tc>
          <w:tcPr>
            <w:tcW w:w="770" w:type="pct"/>
            <w:tcBorders>
              <w:top w:val="nil"/>
              <w:left w:val="nil"/>
              <w:bottom w:val="single" w:sz="4" w:space="0" w:color="auto"/>
              <w:right w:val="single" w:sz="4" w:space="0" w:color="auto"/>
            </w:tcBorders>
            <w:shd w:val="clear" w:color="auto" w:fill="auto"/>
            <w:noWrap/>
            <w:vAlign w:val="center"/>
            <w:hideMark/>
          </w:tcPr>
          <w:p w14:paraId="7AD8FB97"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12.4</w:t>
            </w:r>
          </w:p>
        </w:tc>
        <w:tc>
          <w:tcPr>
            <w:tcW w:w="725" w:type="pct"/>
            <w:tcBorders>
              <w:top w:val="nil"/>
              <w:left w:val="nil"/>
              <w:bottom w:val="single" w:sz="4" w:space="0" w:color="auto"/>
              <w:right w:val="single" w:sz="4" w:space="0" w:color="auto"/>
            </w:tcBorders>
            <w:shd w:val="clear" w:color="auto" w:fill="auto"/>
            <w:noWrap/>
            <w:vAlign w:val="center"/>
            <w:hideMark/>
          </w:tcPr>
          <w:p w14:paraId="7138B934" w14:textId="77777777" w:rsidR="00D7015B" w:rsidRPr="0008026F" w:rsidRDefault="00D7015B" w:rsidP="00DE1D8C">
            <w:pPr>
              <w:spacing w:before="60" w:after="60"/>
              <w:jc w:val="center"/>
              <w:rPr>
                <w:rFonts w:cs="Arial"/>
                <w:sz w:val="18"/>
                <w:szCs w:val="18"/>
              </w:rPr>
            </w:pPr>
            <w:r w:rsidRPr="0008026F">
              <w:rPr>
                <w:rFonts w:cs="Arial"/>
                <w:sz w:val="18"/>
                <w:szCs w:val="18"/>
              </w:rPr>
              <w:t>0.6</w:t>
            </w:r>
          </w:p>
        </w:tc>
        <w:tc>
          <w:tcPr>
            <w:tcW w:w="1177" w:type="pct"/>
            <w:tcBorders>
              <w:top w:val="nil"/>
              <w:left w:val="nil"/>
              <w:bottom w:val="single" w:sz="4" w:space="0" w:color="auto"/>
              <w:right w:val="single" w:sz="4" w:space="0" w:color="auto"/>
            </w:tcBorders>
            <w:shd w:val="clear" w:color="auto" w:fill="auto"/>
            <w:noWrap/>
            <w:vAlign w:val="center"/>
            <w:hideMark/>
          </w:tcPr>
          <w:p w14:paraId="2825E8B8" w14:textId="77777777" w:rsidR="00D7015B" w:rsidRPr="0008026F" w:rsidRDefault="00D7015B" w:rsidP="00DE1D8C">
            <w:pPr>
              <w:spacing w:before="60" w:after="60"/>
              <w:jc w:val="center"/>
              <w:rPr>
                <w:rFonts w:cs="Arial"/>
                <w:sz w:val="18"/>
                <w:szCs w:val="18"/>
              </w:rPr>
            </w:pPr>
            <w:r w:rsidRPr="0008026F">
              <w:rPr>
                <w:rFonts w:cs="Arial"/>
                <w:sz w:val="18"/>
                <w:szCs w:val="18"/>
              </w:rPr>
              <w:t>9.5</w:t>
            </w:r>
          </w:p>
        </w:tc>
        <w:tc>
          <w:tcPr>
            <w:tcW w:w="1090" w:type="pct"/>
            <w:tcBorders>
              <w:top w:val="single" w:sz="4" w:space="0" w:color="auto"/>
              <w:left w:val="nil"/>
              <w:bottom w:val="single" w:sz="4" w:space="0" w:color="auto"/>
            </w:tcBorders>
            <w:shd w:val="clear" w:color="auto" w:fill="auto"/>
            <w:noWrap/>
            <w:vAlign w:val="center"/>
            <w:hideMark/>
          </w:tcPr>
          <w:p w14:paraId="515D92D1" w14:textId="77777777" w:rsidR="00D7015B" w:rsidRPr="0008026F" w:rsidRDefault="00D7015B" w:rsidP="00DE1D8C">
            <w:pPr>
              <w:spacing w:before="60" w:after="60"/>
              <w:jc w:val="center"/>
              <w:rPr>
                <w:rFonts w:cs="Arial"/>
                <w:sz w:val="18"/>
                <w:szCs w:val="18"/>
              </w:rPr>
            </w:pPr>
            <w:r w:rsidRPr="0008026F">
              <w:rPr>
                <w:rFonts w:cs="Arial"/>
                <w:sz w:val="18"/>
                <w:szCs w:val="18"/>
              </w:rPr>
              <w:t>40.9</w:t>
            </w:r>
          </w:p>
        </w:tc>
      </w:tr>
      <w:tr w:rsidR="00D7015B" w:rsidRPr="0008026F" w14:paraId="367B198F"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6C0AA6B2"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770" w:type="pct"/>
            <w:tcBorders>
              <w:top w:val="nil"/>
              <w:left w:val="nil"/>
              <w:bottom w:val="single" w:sz="4" w:space="0" w:color="auto"/>
              <w:right w:val="single" w:sz="4" w:space="0" w:color="auto"/>
            </w:tcBorders>
            <w:shd w:val="clear" w:color="auto" w:fill="D9D9D9"/>
            <w:noWrap/>
            <w:vAlign w:val="center"/>
            <w:hideMark/>
          </w:tcPr>
          <w:p w14:paraId="6FA9DF5D" w14:textId="77777777" w:rsidR="00D7015B" w:rsidRPr="0008026F" w:rsidRDefault="00D7015B" w:rsidP="00DE1D8C">
            <w:pPr>
              <w:spacing w:before="60" w:after="60"/>
              <w:jc w:val="center"/>
              <w:rPr>
                <w:rFonts w:cs="Arial"/>
                <w:sz w:val="18"/>
                <w:szCs w:val="18"/>
              </w:rPr>
            </w:pPr>
            <w:r w:rsidRPr="0008026F">
              <w:rPr>
                <w:rFonts w:cs="Arial"/>
                <w:sz w:val="18"/>
                <w:szCs w:val="18"/>
              </w:rPr>
              <w:t>Wetland</w:t>
            </w:r>
          </w:p>
        </w:tc>
        <w:tc>
          <w:tcPr>
            <w:tcW w:w="725" w:type="pct"/>
            <w:tcBorders>
              <w:top w:val="nil"/>
              <w:left w:val="nil"/>
              <w:bottom w:val="single" w:sz="4" w:space="0" w:color="auto"/>
              <w:right w:val="single" w:sz="4" w:space="0" w:color="auto"/>
            </w:tcBorders>
            <w:shd w:val="clear" w:color="auto" w:fill="D9D9D9"/>
            <w:noWrap/>
            <w:vAlign w:val="center"/>
            <w:hideMark/>
          </w:tcPr>
          <w:p w14:paraId="62EAF7C8" w14:textId="77777777" w:rsidR="00D7015B" w:rsidRPr="0008026F" w:rsidRDefault="00D7015B" w:rsidP="00DE1D8C">
            <w:pPr>
              <w:spacing w:before="60" w:after="60"/>
              <w:jc w:val="center"/>
              <w:rPr>
                <w:rFonts w:cs="Arial"/>
                <w:sz w:val="18"/>
                <w:szCs w:val="18"/>
              </w:rPr>
            </w:pPr>
            <w:r w:rsidRPr="0008026F">
              <w:rPr>
                <w:rFonts w:cs="Arial"/>
                <w:sz w:val="18"/>
                <w:szCs w:val="18"/>
              </w:rPr>
              <w:t>River</w:t>
            </w:r>
          </w:p>
        </w:tc>
        <w:tc>
          <w:tcPr>
            <w:tcW w:w="1177" w:type="pct"/>
            <w:tcBorders>
              <w:top w:val="nil"/>
              <w:left w:val="nil"/>
              <w:bottom w:val="single" w:sz="4" w:space="0" w:color="auto"/>
              <w:right w:val="single" w:sz="4" w:space="0" w:color="auto"/>
            </w:tcBorders>
            <w:shd w:val="clear" w:color="auto" w:fill="auto"/>
            <w:noWrap/>
            <w:vAlign w:val="center"/>
            <w:hideMark/>
          </w:tcPr>
          <w:p w14:paraId="6B309D61"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1090" w:type="pct"/>
            <w:tcBorders>
              <w:top w:val="single" w:sz="4" w:space="0" w:color="auto"/>
              <w:left w:val="nil"/>
              <w:bottom w:val="single" w:sz="4" w:space="0" w:color="auto"/>
            </w:tcBorders>
            <w:shd w:val="clear" w:color="auto" w:fill="auto"/>
            <w:noWrap/>
            <w:vAlign w:val="center"/>
            <w:hideMark/>
          </w:tcPr>
          <w:p w14:paraId="43127764"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r>
      <w:tr w:rsidR="00D7015B" w:rsidRPr="0008026F" w14:paraId="0435B6BF"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2B9061CF" w14:textId="77777777" w:rsidR="00D7015B" w:rsidRPr="0008026F" w:rsidRDefault="00D7015B" w:rsidP="00DE1D8C">
            <w:pPr>
              <w:spacing w:before="60" w:after="60"/>
              <w:jc w:val="center"/>
              <w:rPr>
                <w:rFonts w:cs="Arial"/>
                <w:sz w:val="18"/>
                <w:szCs w:val="18"/>
              </w:rPr>
            </w:pPr>
            <w:r w:rsidRPr="0008026F">
              <w:rPr>
                <w:rFonts w:cs="Arial"/>
                <w:sz w:val="18"/>
                <w:szCs w:val="18"/>
              </w:rPr>
              <w:t>F.  Brachionidae</w:t>
            </w:r>
          </w:p>
        </w:tc>
        <w:tc>
          <w:tcPr>
            <w:tcW w:w="770" w:type="pct"/>
            <w:tcBorders>
              <w:top w:val="nil"/>
              <w:left w:val="nil"/>
              <w:bottom w:val="single" w:sz="4" w:space="0" w:color="auto"/>
              <w:right w:val="single" w:sz="4" w:space="0" w:color="auto"/>
            </w:tcBorders>
            <w:shd w:val="clear" w:color="auto" w:fill="auto"/>
            <w:noWrap/>
            <w:vAlign w:val="center"/>
            <w:hideMark/>
          </w:tcPr>
          <w:p w14:paraId="5D051A63"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24.1</w:t>
            </w:r>
          </w:p>
        </w:tc>
        <w:tc>
          <w:tcPr>
            <w:tcW w:w="725" w:type="pct"/>
            <w:tcBorders>
              <w:top w:val="nil"/>
              <w:left w:val="nil"/>
              <w:bottom w:val="single" w:sz="4" w:space="0" w:color="auto"/>
              <w:right w:val="single" w:sz="4" w:space="0" w:color="auto"/>
            </w:tcBorders>
            <w:shd w:val="clear" w:color="auto" w:fill="auto"/>
            <w:noWrap/>
            <w:vAlign w:val="center"/>
            <w:hideMark/>
          </w:tcPr>
          <w:p w14:paraId="27D24027" w14:textId="77777777" w:rsidR="00D7015B" w:rsidRPr="0008026F" w:rsidRDefault="00D7015B" w:rsidP="00DE1D8C">
            <w:pPr>
              <w:spacing w:before="60" w:after="60"/>
              <w:jc w:val="center"/>
              <w:rPr>
                <w:rFonts w:cs="Arial"/>
                <w:sz w:val="18"/>
                <w:szCs w:val="18"/>
              </w:rPr>
            </w:pPr>
            <w:r w:rsidRPr="0008026F">
              <w:rPr>
                <w:rFonts w:cs="Arial"/>
                <w:sz w:val="18"/>
                <w:szCs w:val="18"/>
              </w:rPr>
              <w:t>7.4</w:t>
            </w:r>
          </w:p>
        </w:tc>
        <w:tc>
          <w:tcPr>
            <w:tcW w:w="1177" w:type="pct"/>
            <w:tcBorders>
              <w:top w:val="nil"/>
              <w:left w:val="nil"/>
              <w:bottom w:val="single" w:sz="4" w:space="0" w:color="auto"/>
              <w:right w:val="single" w:sz="4" w:space="0" w:color="auto"/>
            </w:tcBorders>
            <w:shd w:val="clear" w:color="auto" w:fill="auto"/>
            <w:noWrap/>
            <w:vAlign w:val="center"/>
            <w:hideMark/>
          </w:tcPr>
          <w:p w14:paraId="47F3D921" w14:textId="77777777" w:rsidR="00D7015B" w:rsidRPr="0008026F" w:rsidRDefault="00D7015B" w:rsidP="00DE1D8C">
            <w:pPr>
              <w:spacing w:before="60" w:after="60"/>
              <w:jc w:val="center"/>
              <w:rPr>
                <w:rFonts w:cs="Arial"/>
                <w:sz w:val="18"/>
                <w:szCs w:val="18"/>
              </w:rPr>
            </w:pPr>
            <w:r w:rsidRPr="0008026F">
              <w:rPr>
                <w:rFonts w:cs="Arial"/>
                <w:sz w:val="18"/>
                <w:szCs w:val="18"/>
              </w:rPr>
              <w:t>13.5</w:t>
            </w:r>
          </w:p>
        </w:tc>
        <w:tc>
          <w:tcPr>
            <w:tcW w:w="1090" w:type="pct"/>
            <w:tcBorders>
              <w:top w:val="single" w:sz="4" w:space="0" w:color="auto"/>
              <w:left w:val="nil"/>
              <w:bottom w:val="single" w:sz="4" w:space="0" w:color="auto"/>
            </w:tcBorders>
            <w:shd w:val="clear" w:color="auto" w:fill="auto"/>
            <w:noWrap/>
            <w:vAlign w:val="center"/>
            <w:hideMark/>
          </w:tcPr>
          <w:p w14:paraId="70DDB355" w14:textId="77777777" w:rsidR="00D7015B" w:rsidRPr="0008026F" w:rsidRDefault="00D7015B" w:rsidP="00DE1D8C">
            <w:pPr>
              <w:spacing w:before="60" w:after="60"/>
              <w:jc w:val="center"/>
              <w:rPr>
                <w:rFonts w:cs="Arial"/>
                <w:sz w:val="18"/>
                <w:szCs w:val="18"/>
              </w:rPr>
            </w:pPr>
            <w:r w:rsidRPr="0008026F">
              <w:rPr>
                <w:rFonts w:cs="Arial"/>
                <w:sz w:val="18"/>
                <w:szCs w:val="18"/>
              </w:rPr>
              <w:t>13.5</w:t>
            </w:r>
          </w:p>
        </w:tc>
      </w:tr>
      <w:tr w:rsidR="00D7015B" w:rsidRPr="0008026F" w14:paraId="1345E5B6"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1BB08266" w14:textId="77777777" w:rsidR="00D7015B" w:rsidRPr="0008026F" w:rsidRDefault="00D7015B" w:rsidP="00DE1D8C">
            <w:pPr>
              <w:spacing w:before="60" w:after="60"/>
              <w:jc w:val="center"/>
              <w:rPr>
                <w:rFonts w:cs="Arial"/>
                <w:sz w:val="18"/>
                <w:szCs w:val="18"/>
              </w:rPr>
            </w:pPr>
            <w:r w:rsidRPr="0008026F">
              <w:rPr>
                <w:rFonts w:cs="Arial"/>
                <w:sz w:val="18"/>
                <w:szCs w:val="18"/>
              </w:rPr>
              <w:t>nauplii</w:t>
            </w:r>
          </w:p>
        </w:tc>
        <w:tc>
          <w:tcPr>
            <w:tcW w:w="770" w:type="pct"/>
            <w:tcBorders>
              <w:top w:val="nil"/>
              <w:left w:val="nil"/>
              <w:bottom w:val="single" w:sz="4" w:space="0" w:color="auto"/>
              <w:right w:val="single" w:sz="4" w:space="0" w:color="auto"/>
            </w:tcBorders>
            <w:shd w:val="clear" w:color="auto" w:fill="auto"/>
            <w:noWrap/>
            <w:vAlign w:val="center"/>
            <w:hideMark/>
          </w:tcPr>
          <w:p w14:paraId="5D8741B1"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18.6</w:t>
            </w:r>
          </w:p>
        </w:tc>
        <w:tc>
          <w:tcPr>
            <w:tcW w:w="725" w:type="pct"/>
            <w:tcBorders>
              <w:top w:val="nil"/>
              <w:left w:val="nil"/>
              <w:bottom w:val="single" w:sz="4" w:space="0" w:color="auto"/>
              <w:right w:val="single" w:sz="4" w:space="0" w:color="auto"/>
            </w:tcBorders>
            <w:shd w:val="clear" w:color="auto" w:fill="auto"/>
            <w:noWrap/>
            <w:vAlign w:val="center"/>
            <w:hideMark/>
          </w:tcPr>
          <w:p w14:paraId="28F01DCF" w14:textId="77777777" w:rsidR="00D7015B" w:rsidRPr="0008026F" w:rsidRDefault="00D7015B" w:rsidP="00DE1D8C">
            <w:pPr>
              <w:spacing w:before="60" w:after="60"/>
              <w:jc w:val="center"/>
              <w:rPr>
                <w:rFonts w:cs="Arial"/>
                <w:sz w:val="18"/>
                <w:szCs w:val="18"/>
              </w:rPr>
            </w:pPr>
            <w:r w:rsidRPr="0008026F">
              <w:rPr>
                <w:rFonts w:cs="Arial"/>
                <w:sz w:val="18"/>
                <w:szCs w:val="18"/>
              </w:rPr>
              <w:t>10.4</w:t>
            </w:r>
          </w:p>
        </w:tc>
        <w:tc>
          <w:tcPr>
            <w:tcW w:w="1177" w:type="pct"/>
            <w:tcBorders>
              <w:top w:val="nil"/>
              <w:left w:val="nil"/>
              <w:bottom w:val="single" w:sz="4" w:space="0" w:color="auto"/>
              <w:right w:val="single" w:sz="4" w:space="0" w:color="auto"/>
            </w:tcBorders>
            <w:shd w:val="clear" w:color="auto" w:fill="auto"/>
            <w:noWrap/>
            <w:vAlign w:val="center"/>
            <w:hideMark/>
          </w:tcPr>
          <w:p w14:paraId="1EB4675E" w14:textId="77777777" w:rsidR="00D7015B" w:rsidRPr="0008026F" w:rsidRDefault="00D7015B" w:rsidP="00DE1D8C">
            <w:pPr>
              <w:spacing w:before="60" w:after="60"/>
              <w:jc w:val="center"/>
              <w:rPr>
                <w:rFonts w:cs="Arial"/>
                <w:sz w:val="18"/>
                <w:szCs w:val="18"/>
              </w:rPr>
            </w:pPr>
            <w:r w:rsidRPr="0008026F">
              <w:rPr>
                <w:rFonts w:cs="Arial"/>
                <w:sz w:val="18"/>
                <w:szCs w:val="18"/>
              </w:rPr>
              <w:t>11.8</w:t>
            </w:r>
          </w:p>
        </w:tc>
        <w:tc>
          <w:tcPr>
            <w:tcW w:w="1090" w:type="pct"/>
            <w:tcBorders>
              <w:top w:val="single" w:sz="4" w:space="0" w:color="auto"/>
              <w:left w:val="nil"/>
              <w:bottom w:val="single" w:sz="4" w:space="0" w:color="auto"/>
            </w:tcBorders>
            <w:shd w:val="clear" w:color="auto" w:fill="auto"/>
            <w:noWrap/>
            <w:vAlign w:val="center"/>
            <w:hideMark/>
          </w:tcPr>
          <w:p w14:paraId="09EE3A79" w14:textId="77777777" w:rsidR="00D7015B" w:rsidRPr="0008026F" w:rsidRDefault="00D7015B" w:rsidP="00DE1D8C">
            <w:pPr>
              <w:spacing w:before="60" w:after="60"/>
              <w:jc w:val="center"/>
              <w:rPr>
                <w:rFonts w:cs="Arial"/>
                <w:sz w:val="18"/>
                <w:szCs w:val="18"/>
              </w:rPr>
            </w:pPr>
            <w:r w:rsidRPr="0008026F">
              <w:rPr>
                <w:rFonts w:cs="Arial"/>
                <w:sz w:val="18"/>
                <w:szCs w:val="18"/>
              </w:rPr>
              <w:t>25.3</w:t>
            </w:r>
          </w:p>
        </w:tc>
      </w:tr>
      <w:tr w:rsidR="00D7015B" w:rsidRPr="0008026F" w14:paraId="058C872F"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7B8A41F8" w14:textId="77777777" w:rsidR="00D7015B" w:rsidRPr="0008026F" w:rsidRDefault="00D7015B" w:rsidP="00DE1D8C">
            <w:pPr>
              <w:spacing w:before="60" w:after="60"/>
              <w:jc w:val="center"/>
              <w:rPr>
                <w:rFonts w:cs="Arial"/>
                <w:sz w:val="18"/>
                <w:szCs w:val="18"/>
              </w:rPr>
            </w:pPr>
            <w:r w:rsidRPr="0008026F">
              <w:rPr>
                <w:rFonts w:cs="Arial"/>
                <w:sz w:val="18"/>
                <w:szCs w:val="18"/>
              </w:rPr>
              <w:t>O. Bdelloida</w:t>
            </w:r>
          </w:p>
        </w:tc>
        <w:tc>
          <w:tcPr>
            <w:tcW w:w="770" w:type="pct"/>
            <w:tcBorders>
              <w:top w:val="nil"/>
              <w:left w:val="nil"/>
              <w:bottom w:val="single" w:sz="4" w:space="0" w:color="auto"/>
              <w:right w:val="single" w:sz="4" w:space="0" w:color="auto"/>
            </w:tcBorders>
            <w:shd w:val="clear" w:color="auto" w:fill="auto"/>
            <w:noWrap/>
            <w:vAlign w:val="center"/>
            <w:hideMark/>
          </w:tcPr>
          <w:p w14:paraId="0211B28C"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14.4</w:t>
            </w:r>
          </w:p>
        </w:tc>
        <w:tc>
          <w:tcPr>
            <w:tcW w:w="725" w:type="pct"/>
            <w:tcBorders>
              <w:top w:val="nil"/>
              <w:left w:val="nil"/>
              <w:bottom w:val="single" w:sz="4" w:space="0" w:color="auto"/>
              <w:right w:val="single" w:sz="4" w:space="0" w:color="auto"/>
            </w:tcBorders>
            <w:shd w:val="clear" w:color="auto" w:fill="auto"/>
            <w:noWrap/>
            <w:vAlign w:val="center"/>
            <w:hideMark/>
          </w:tcPr>
          <w:p w14:paraId="7BFB4440" w14:textId="77777777" w:rsidR="00D7015B" w:rsidRPr="0008026F" w:rsidRDefault="00D7015B" w:rsidP="00DE1D8C">
            <w:pPr>
              <w:spacing w:before="60" w:after="60"/>
              <w:jc w:val="center"/>
              <w:rPr>
                <w:rFonts w:cs="Arial"/>
                <w:sz w:val="18"/>
                <w:szCs w:val="18"/>
              </w:rPr>
            </w:pPr>
            <w:r w:rsidRPr="0008026F">
              <w:rPr>
                <w:rFonts w:cs="Arial"/>
                <w:sz w:val="18"/>
                <w:szCs w:val="18"/>
              </w:rPr>
              <w:t>7.4</w:t>
            </w:r>
          </w:p>
        </w:tc>
        <w:tc>
          <w:tcPr>
            <w:tcW w:w="1177" w:type="pct"/>
            <w:tcBorders>
              <w:top w:val="nil"/>
              <w:left w:val="nil"/>
              <w:bottom w:val="single" w:sz="4" w:space="0" w:color="auto"/>
              <w:right w:val="single" w:sz="4" w:space="0" w:color="auto"/>
            </w:tcBorders>
            <w:shd w:val="clear" w:color="auto" w:fill="auto"/>
            <w:noWrap/>
            <w:vAlign w:val="center"/>
            <w:hideMark/>
          </w:tcPr>
          <w:p w14:paraId="71764F93" w14:textId="77777777" w:rsidR="00D7015B" w:rsidRPr="0008026F" w:rsidRDefault="00D7015B" w:rsidP="00DE1D8C">
            <w:pPr>
              <w:spacing w:before="60" w:after="60"/>
              <w:jc w:val="center"/>
              <w:rPr>
                <w:rFonts w:cs="Arial"/>
                <w:sz w:val="18"/>
                <w:szCs w:val="18"/>
              </w:rPr>
            </w:pPr>
            <w:r w:rsidRPr="0008026F">
              <w:rPr>
                <w:rFonts w:cs="Arial"/>
                <w:sz w:val="18"/>
                <w:szCs w:val="18"/>
              </w:rPr>
              <w:t>8.6</w:t>
            </w:r>
          </w:p>
        </w:tc>
        <w:tc>
          <w:tcPr>
            <w:tcW w:w="1090" w:type="pct"/>
            <w:tcBorders>
              <w:top w:val="single" w:sz="4" w:space="0" w:color="auto"/>
              <w:left w:val="nil"/>
              <w:bottom w:val="single" w:sz="4" w:space="0" w:color="auto"/>
            </w:tcBorders>
            <w:shd w:val="clear" w:color="auto" w:fill="auto"/>
            <w:noWrap/>
            <w:vAlign w:val="center"/>
            <w:hideMark/>
          </w:tcPr>
          <w:p w14:paraId="62D7A2C7" w14:textId="77777777" w:rsidR="00D7015B" w:rsidRPr="0008026F" w:rsidRDefault="00D7015B" w:rsidP="00DE1D8C">
            <w:pPr>
              <w:spacing w:before="60" w:after="60"/>
              <w:jc w:val="center"/>
              <w:rPr>
                <w:rFonts w:cs="Arial"/>
                <w:sz w:val="18"/>
                <w:szCs w:val="18"/>
              </w:rPr>
            </w:pPr>
            <w:r w:rsidRPr="0008026F">
              <w:rPr>
                <w:rFonts w:cs="Arial"/>
                <w:sz w:val="18"/>
                <w:szCs w:val="18"/>
              </w:rPr>
              <w:t>33.9</w:t>
            </w:r>
          </w:p>
        </w:tc>
      </w:tr>
      <w:tr w:rsidR="00D7015B" w:rsidRPr="0008026F" w14:paraId="69A093EE" w14:textId="77777777" w:rsidTr="00DE1D8C">
        <w:trPr>
          <w:trHeight w:val="300"/>
        </w:trPr>
        <w:tc>
          <w:tcPr>
            <w:tcW w:w="1238" w:type="pct"/>
            <w:tcBorders>
              <w:top w:val="single" w:sz="4" w:space="0" w:color="auto"/>
              <w:bottom w:val="single" w:sz="4" w:space="0" w:color="auto"/>
              <w:right w:val="single" w:sz="4" w:space="0" w:color="auto"/>
            </w:tcBorders>
            <w:shd w:val="clear" w:color="auto" w:fill="auto"/>
            <w:noWrap/>
            <w:vAlign w:val="center"/>
            <w:hideMark/>
          </w:tcPr>
          <w:p w14:paraId="7B2AD636" w14:textId="77777777" w:rsidR="00D7015B" w:rsidRPr="0008026F" w:rsidRDefault="00D7015B" w:rsidP="00DE1D8C">
            <w:pPr>
              <w:spacing w:before="60" w:after="60"/>
              <w:jc w:val="center"/>
              <w:rPr>
                <w:rFonts w:cs="Arial"/>
                <w:sz w:val="18"/>
                <w:szCs w:val="18"/>
              </w:rPr>
            </w:pPr>
            <w:r w:rsidRPr="0008026F">
              <w:rPr>
                <w:rFonts w:cs="Arial"/>
                <w:sz w:val="18"/>
                <w:szCs w:val="18"/>
              </w:rPr>
              <w:t>F.  Filiniidae</w:t>
            </w:r>
          </w:p>
        </w:tc>
        <w:tc>
          <w:tcPr>
            <w:tcW w:w="770" w:type="pct"/>
            <w:tcBorders>
              <w:top w:val="nil"/>
              <w:left w:val="nil"/>
              <w:bottom w:val="single" w:sz="4" w:space="0" w:color="auto"/>
              <w:right w:val="single" w:sz="4" w:space="0" w:color="auto"/>
            </w:tcBorders>
            <w:shd w:val="clear" w:color="auto" w:fill="auto"/>
            <w:noWrap/>
            <w:vAlign w:val="center"/>
            <w:hideMark/>
          </w:tcPr>
          <w:p w14:paraId="3568C20A"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10.2</w:t>
            </w:r>
          </w:p>
        </w:tc>
        <w:tc>
          <w:tcPr>
            <w:tcW w:w="725" w:type="pct"/>
            <w:tcBorders>
              <w:top w:val="nil"/>
              <w:left w:val="nil"/>
              <w:bottom w:val="single" w:sz="4" w:space="0" w:color="auto"/>
              <w:right w:val="single" w:sz="4" w:space="0" w:color="auto"/>
            </w:tcBorders>
            <w:shd w:val="clear" w:color="auto" w:fill="auto"/>
            <w:noWrap/>
            <w:vAlign w:val="center"/>
            <w:hideMark/>
          </w:tcPr>
          <w:p w14:paraId="0EE8CD2E" w14:textId="77777777" w:rsidR="00D7015B" w:rsidRPr="0008026F" w:rsidRDefault="00D7015B" w:rsidP="00DE1D8C">
            <w:pPr>
              <w:spacing w:before="60" w:after="60"/>
              <w:jc w:val="center"/>
              <w:rPr>
                <w:rFonts w:cs="Arial"/>
                <w:sz w:val="18"/>
                <w:szCs w:val="18"/>
              </w:rPr>
            </w:pPr>
            <w:r w:rsidRPr="0008026F">
              <w:rPr>
                <w:rFonts w:cs="Arial"/>
                <w:sz w:val="18"/>
                <w:szCs w:val="18"/>
              </w:rPr>
              <w:t>2.7</w:t>
            </w:r>
          </w:p>
        </w:tc>
        <w:tc>
          <w:tcPr>
            <w:tcW w:w="1177" w:type="pct"/>
            <w:tcBorders>
              <w:top w:val="nil"/>
              <w:left w:val="nil"/>
              <w:bottom w:val="single" w:sz="4" w:space="0" w:color="auto"/>
              <w:right w:val="single" w:sz="4" w:space="0" w:color="auto"/>
            </w:tcBorders>
            <w:shd w:val="clear" w:color="auto" w:fill="auto"/>
            <w:noWrap/>
            <w:vAlign w:val="center"/>
            <w:hideMark/>
          </w:tcPr>
          <w:p w14:paraId="1414257F" w14:textId="77777777" w:rsidR="00D7015B" w:rsidRPr="0008026F" w:rsidRDefault="00D7015B" w:rsidP="00DE1D8C">
            <w:pPr>
              <w:spacing w:before="60" w:after="60"/>
              <w:jc w:val="center"/>
              <w:rPr>
                <w:rFonts w:cs="Arial"/>
                <w:sz w:val="18"/>
                <w:szCs w:val="18"/>
              </w:rPr>
            </w:pPr>
            <w:r w:rsidRPr="0008026F">
              <w:rPr>
                <w:rFonts w:cs="Arial"/>
                <w:sz w:val="18"/>
                <w:szCs w:val="18"/>
              </w:rPr>
              <w:t>7.3</w:t>
            </w:r>
          </w:p>
        </w:tc>
        <w:tc>
          <w:tcPr>
            <w:tcW w:w="1090" w:type="pct"/>
            <w:tcBorders>
              <w:top w:val="single" w:sz="4" w:space="0" w:color="auto"/>
              <w:left w:val="nil"/>
              <w:bottom w:val="single" w:sz="4" w:space="0" w:color="auto"/>
            </w:tcBorders>
            <w:shd w:val="clear" w:color="auto" w:fill="auto"/>
            <w:noWrap/>
            <w:vAlign w:val="center"/>
            <w:hideMark/>
          </w:tcPr>
          <w:p w14:paraId="63EF2D0F" w14:textId="77777777" w:rsidR="00D7015B" w:rsidRPr="0008026F" w:rsidRDefault="00D7015B" w:rsidP="00DE1D8C">
            <w:pPr>
              <w:spacing w:before="60" w:after="60"/>
              <w:jc w:val="center"/>
              <w:rPr>
                <w:rFonts w:cs="Arial"/>
                <w:sz w:val="18"/>
                <w:szCs w:val="18"/>
              </w:rPr>
            </w:pPr>
            <w:r w:rsidRPr="0008026F">
              <w:rPr>
                <w:rFonts w:cs="Arial"/>
                <w:sz w:val="18"/>
                <w:szCs w:val="18"/>
              </w:rPr>
              <w:t>41.3</w:t>
            </w:r>
          </w:p>
        </w:tc>
      </w:tr>
    </w:tbl>
    <w:p w14:paraId="59E4A3E2" w14:textId="77777777" w:rsidR="00D7015B" w:rsidRPr="0008026F" w:rsidRDefault="00D7015B" w:rsidP="00D7015B">
      <w:pPr>
        <w:pStyle w:val="Heading9"/>
      </w:pPr>
      <w:r w:rsidRPr="0008026F">
        <w:t>Wetland</w:t>
      </w:r>
    </w:p>
    <w:p w14:paraId="336FF217" w14:textId="3900EE38" w:rsidR="00D7015B" w:rsidRPr="0008026F" w:rsidRDefault="00D7015B" w:rsidP="00D7015B">
      <w:pPr>
        <w:rPr>
          <w:rFonts w:cs="Arial"/>
          <w:bCs/>
          <w:iCs/>
          <w:szCs w:val="20"/>
        </w:rPr>
      </w:pPr>
      <w:r w:rsidRPr="0008026F">
        <w:rPr>
          <w:rFonts w:cs="Arial"/>
          <w:bCs/>
          <w:iCs/>
          <w:szCs w:val="20"/>
        </w:rPr>
        <w:t xml:space="preserve">In the wetland ecosystem, two-way PERMANOVA analyses </w:t>
      </w:r>
      <w:r>
        <w:rPr>
          <w:rFonts w:cs="Arial"/>
          <w:bCs/>
          <w:iCs/>
          <w:szCs w:val="20"/>
        </w:rPr>
        <w:t>detected</w:t>
      </w:r>
      <w:r w:rsidRPr="0008026F">
        <w:rPr>
          <w:rFonts w:cs="Arial"/>
          <w:bCs/>
          <w:iCs/>
          <w:szCs w:val="20"/>
        </w:rPr>
        <w:t xml:space="preserve"> </w:t>
      </w:r>
      <w:r>
        <w:rPr>
          <w:rFonts w:cs="Arial"/>
          <w:bCs/>
          <w:iCs/>
          <w:szCs w:val="20"/>
        </w:rPr>
        <w:t xml:space="preserve">a </w:t>
      </w:r>
      <w:r w:rsidRPr="0008026F">
        <w:rPr>
          <w:rFonts w:cs="Arial"/>
          <w:bCs/>
          <w:iCs/>
          <w:szCs w:val="20"/>
        </w:rPr>
        <w:t>significant time difference based on abundance in both benthic and pelagic habitats (</w:t>
      </w:r>
      <w:r>
        <w:rPr>
          <w:rFonts w:cs="Arial"/>
          <w:bCs/>
          <w:iCs/>
          <w:szCs w:val="20"/>
        </w:rPr>
        <w:fldChar w:fldCharType="begin"/>
      </w:r>
      <w:r>
        <w:rPr>
          <w:rFonts w:cs="Arial"/>
          <w:bCs/>
          <w:iCs/>
          <w:szCs w:val="20"/>
        </w:rPr>
        <w:instrText xml:space="preserve"> REF _Ref521420906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5</w:t>
      </w:r>
      <w:r>
        <w:rPr>
          <w:rFonts w:cs="Arial"/>
          <w:bCs/>
          <w:iCs/>
          <w:szCs w:val="20"/>
        </w:rPr>
        <w:fldChar w:fldCharType="end"/>
      </w:r>
      <w:r w:rsidRPr="0008026F">
        <w:rPr>
          <w:rFonts w:cs="Arial"/>
          <w:bCs/>
          <w:iCs/>
          <w:szCs w:val="20"/>
        </w:rPr>
        <w:t>). The nMDS ordination</w:t>
      </w:r>
      <w:r>
        <w:rPr>
          <w:rFonts w:cs="Arial"/>
          <w:bCs/>
          <w:iCs/>
          <w:szCs w:val="20"/>
        </w:rPr>
        <w:t xml:space="preserve">s for </w:t>
      </w:r>
      <w:r w:rsidRPr="0008026F">
        <w:rPr>
          <w:rFonts w:cs="Arial"/>
          <w:bCs/>
          <w:iCs/>
          <w:szCs w:val="20"/>
        </w:rPr>
        <w:t>benthic (</w:t>
      </w:r>
      <w:r>
        <w:rPr>
          <w:rFonts w:cs="Arial"/>
          <w:bCs/>
          <w:iCs/>
          <w:szCs w:val="20"/>
        </w:rPr>
        <w:fldChar w:fldCharType="begin"/>
      </w:r>
      <w:r>
        <w:rPr>
          <w:rFonts w:cs="Arial"/>
          <w:bCs/>
          <w:iCs/>
          <w:szCs w:val="20"/>
        </w:rPr>
        <w:instrText xml:space="preserve"> REF _Ref521482446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10</w:t>
      </w:r>
      <w:r>
        <w:rPr>
          <w:rFonts w:cs="Arial"/>
          <w:bCs/>
          <w:iCs/>
          <w:szCs w:val="20"/>
        </w:rPr>
        <w:fldChar w:fldCharType="end"/>
      </w:r>
      <w:r w:rsidRPr="0008026F">
        <w:rPr>
          <w:rFonts w:cs="Arial"/>
          <w:bCs/>
          <w:iCs/>
          <w:szCs w:val="20"/>
        </w:rPr>
        <w:t>) and pelagic (</w:t>
      </w:r>
      <w:r>
        <w:rPr>
          <w:rFonts w:cs="Arial"/>
          <w:bCs/>
          <w:iCs/>
          <w:szCs w:val="20"/>
        </w:rPr>
        <w:fldChar w:fldCharType="begin"/>
      </w:r>
      <w:r>
        <w:rPr>
          <w:rFonts w:cs="Arial"/>
          <w:bCs/>
          <w:iCs/>
          <w:szCs w:val="20"/>
        </w:rPr>
        <w:instrText xml:space="preserve"> REF _Ref521482457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11</w:t>
      </w:r>
      <w:r>
        <w:rPr>
          <w:rFonts w:cs="Arial"/>
          <w:bCs/>
          <w:iCs/>
          <w:szCs w:val="20"/>
        </w:rPr>
        <w:fldChar w:fldCharType="end"/>
      </w:r>
      <w:r w:rsidRPr="0008026F">
        <w:rPr>
          <w:rFonts w:cs="Arial"/>
          <w:bCs/>
          <w:iCs/>
          <w:szCs w:val="20"/>
        </w:rPr>
        <w:t>) habitat</w:t>
      </w:r>
      <w:r>
        <w:rPr>
          <w:rFonts w:cs="Arial"/>
          <w:bCs/>
          <w:iCs/>
          <w:szCs w:val="20"/>
        </w:rPr>
        <w:t>s,</w:t>
      </w:r>
      <w:r w:rsidRPr="0008026F">
        <w:rPr>
          <w:rFonts w:cs="Arial"/>
          <w:bCs/>
          <w:iCs/>
          <w:szCs w:val="20"/>
        </w:rPr>
        <w:t xml:space="preserve"> based on abundance</w:t>
      </w:r>
      <w:r>
        <w:rPr>
          <w:rFonts w:cs="Arial"/>
          <w:bCs/>
          <w:iCs/>
          <w:szCs w:val="20"/>
        </w:rPr>
        <w:t>,</w:t>
      </w:r>
      <w:r w:rsidRPr="0008026F">
        <w:rPr>
          <w:rFonts w:cs="Arial"/>
          <w:bCs/>
          <w:iCs/>
          <w:szCs w:val="20"/>
        </w:rPr>
        <w:t xml:space="preserve"> showed both temporal and spatial shifts in community composition. </w:t>
      </w:r>
    </w:p>
    <w:p w14:paraId="68A71FCA" w14:textId="79E193FD" w:rsidR="00D7015B" w:rsidRPr="0008026F" w:rsidRDefault="00D7015B" w:rsidP="00D7015B">
      <w:pPr>
        <w:rPr>
          <w:rFonts w:cs="Arial"/>
          <w:szCs w:val="20"/>
        </w:rPr>
      </w:pPr>
      <w:r w:rsidRPr="0008026F">
        <w:rPr>
          <w:rFonts w:cs="Arial"/>
          <w:bCs/>
          <w:iCs/>
          <w:szCs w:val="20"/>
        </w:rPr>
        <w:t xml:space="preserve">Microinvertebrate community composition was significantly different between T1 and T2 sampling periods, and T3 and T4 sampling periods in both habitats (p&lt;0.05, </w:t>
      </w:r>
      <w:r>
        <w:rPr>
          <w:rFonts w:cs="Arial"/>
          <w:bCs/>
          <w:iCs/>
          <w:szCs w:val="20"/>
        </w:rPr>
        <w:fldChar w:fldCharType="begin"/>
      </w:r>
      <w:r>
        <w:rPr>
          <w:rFonts w:cs="Arial"/>
          <w:bCs/>
          <w:iCs/>
          <w:szCs w:val="20"/>
        </w:rPr>
        <w:instrText xml:space="preserve"> REF _Ref521482446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10</w:t>
      </w:r>
      <w:r>
        <w:rPr>
          <w:rFonts w:cs="Arial"/>
          <w:bCs/>
          <w:iCs/>
          <w:szCs w:val="20"/>
        </w:rPr>
        <w:fldChar w:fldCharType="end"/>
      </w:r>
      <w:r w:rsidRPr="0008026F">
        <w:rPr>
          <w:rFonts w:cs="Arial"/>
          <w:bCs/>
          <w:iCs/>
          <w:szCs w:val="20"/>
        </w:rPr>
        <w:t xml:space="preserve">a, </w:t>
      </w:r>
      <w:r>
        <w:rPr>
          <w:rFonts w:cs="Arial"/>
          <w:bCs/>
          <w:iCs/>
          <w:szCs w:val="20"/>
        </w:rPr>
        <w:fldChar w:fldCharType="begin"/>
      </w:r>
      <w:r>
        <w:rPr>
          <w:rFonts w:cs="Arial"/>
          <w:bCs/>
          <w:iCs/>
          <w:szCs w:val="20"/>
        </w:rPr>
        <w:instrText xml:space="preserve"> REF _Ref521482457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11</w:t>
      </w:r>
      <w:r>
        <w:rPr>
          <w:rFonts w:cs="Arial"/>
          <w:bCs/>
          <w:iCs/>
          <w:szCs w:val="20"/>
        </w:rPr>
        <w:fldChar w:fldCharType="end"/>
      </w:r>
      <w:r w:rsidRPr="0008026F">
        <w:rPr>
          <w:rFonts w:cs="Arial"/>
          <w:bCs/>
          <w:iCs/>
          <w:szCs w:val="20"/>
        </w:rPr>
        <w:t xml:space="preserve">a). </w:t>
      </w:r>
      <w:r w:rsidRPr="0008026F">
        <w:rPr>
          <w:rFonts w:cs="Arial"/>
          <w:szCs w:val="20"/>
        </w:rPr>
        <w:t>The community difference between sampling periods was driven by an increasing abundance of Brachionidae</w:t>
      </w:r>
      <w:r>
        <w:rPr>
          <w:rFonts w:cs="Arial"/>
          <w:szCs w:val="20"/>
        </w:rPr>
        <w:t xml:space="preserve">, </w:t>
      </w:r>
      <w:r w:rsidRPr="0008026F">
        <w:rPr>
          <w:rFonts w:cs="Arial"/>
          <w:szCs w:val="20"/>
        </w:rPr>
        <w:t>Filiniidae and Bdelloida rotifer</w:t>
      </w:r>
      <w:r>
        <w:rPr>
          <w:rFonts w:cs="Arial"/>
          <w:szCs w:val="20"/>
        </w:rPr>
        <w:t>s</w:t>
      </w:r>
      <w:r w:rsidRPr="0008026F">
        <w:rPr>
          <w:rFonts w:cs="Arial"/>
          <w:szCs w:val="20"/>
        </w:rPr>
        <w:t xml:space="preserve">, </w:t>
      </w:r>
      <w:r>
        <w:rPr>
          <w:rFonts w:cs="Arial"/>
          <w:szCs w:val="20"/>
        </w:rPr>
        <w:t xml:space="preserve">and </w:t>
      </w:r>
      <w:r w:rsidRPr="0008026F">
        <w:rPr>
          <w:rFonts w:cs="Arial"/>
          <w:szCs w:val="20"/>
        </w:rPr>
        <w:t xml:space="preserve">nauplii and Synchaetidae </w:t>
      </w:r>
      <w:r>
        <w:rPr>
          <w:rFonts w:cs="Arial"/>
          <w:szCs w:val="20"/>
        </w:rPr>
        <w:t>c</w:t>
      </w:r>
      <w:r w:rsidRPr="0008026F">
        <w:rPr>
          <w:rFonts w:cs="Arial"/>
          <w:szCs w:val="20"/>
        </w:rPr>
        <w:t>opepod</w:t>
      </w:r>
      <w:r>
        <w:rPr>
          <w:rFonts w:cs="Arial"/>
          <w:szCs w:val="20"/>
        </w:rPr>
        <w:t>s during</w:t>
      </w:r>
      <w:r w:rsidRPr="0008026F">
        <w:rPr>
          <w:rFonts w:cs="Arial"/>
          <w:szCs w:val="20"/>
        </w:rPr>
        <w:t xml:space="preserve"> T3 and T4 (</w:t>
      </w:r>
      <w:r>
        <w:rPr>
          <w:rFonts w:cs="Arial"/>
          <w:szCs w:val="20"/>
        </w:rPr>
        <w:fldChar w:fldCharType="begin"/>
      </w:r>
      <w:r>
        <w:rPr>
          <w:rFonts w:cs="Arial"/>
          <w:szCs w:val="20"/>
        </w:rPr>
        <w:instrText xml:space="preserve"> REF _Ref521482417 \h </w:instrText>
      </w:r>
      <w:r>
        <w:rPr>
          <w:rFonts w:cs="Arial"/>
          <w:szCs w:val="20"/>
        </w:rPr>
      </w:r>
      <w:r>
        <w:rPr>
          <w:rFonts w:cs="Arial"/>
          <w:szCs w:val="20"/>
        </w:rPr>
        <w:fldChar w:fldCharType="separate"/>
      </w:r>
      <w:r w:rsidR="000D3CFD">
        <w:rPr>
          <w:rFonts w:cs="Arial"/>
          <w:b/>
          <w:bCs/>
          <w:szCs w:val="20"/>
          <w:lang w:val="en-US"/>
        </w:rPr>
        <w:t>Error! Reference source not found.</w:t>
      </w:r>
      <w:r>
        <w:rPr>
          <w:rFonts w:cs="Arial"/>
          <w:szCs w:val="20"/>
        </w:rPr>
        <w:fldChar w:fldCharType="end"/>
      </w:r>
      <w:r w:rsidRPr="0008026F">
        <w:rPr>
          <w:rFonts w:cs="Arial"/>
          <w:szCs w:val="20"/>
        </w:rPr>
        <w:t>).</w:t>
      </w:r>
    </w:p>
    <w:p w14:paraId="6E7B7480" w14:textId="0A9E911F" w:rsidR="00D7015B" w:rsidRPr="0008026F" w:rsidRDefault="00D7015B" w:rsidP="00D7015B">
      <w:pPr>
        <w:rPr>
          <w:rFonts w:cs="Arial"/>
          <w:bCs/>
          <w:iCs/>
          <w:szCs w:val="20"/>
        </w:rPr>
      </w:pPr>
      <w:r w:rsidRPr="0008026F">
        <w:rPr>
          <w:rFonts w:cs="Arial"/>
          <w:bCs/>
          <w:iCs/>
          <w:szCs w:val="20"/>
        </w:rPr>
        <w:t>There was also a significant difference between t</w:t>
      </w:r>
      <w:r>
        <w:rPr>
          <w:rFonts w:cs="Arial"/>
          <w:bCs/>
          <w:iCs/>
          <w:szCs w:val="20"/>
        </w:rPr>
        <w:t>he l</w:t>
      </w:r>
      <w:r w:rsidRPr="0008026F">
        <w:rPr>
          <w:rFonts w:cs="Arial"/>
          <w:bCs/>
          <w:iCs/>
          <w:szCs w:val="20"/>
        </w:rPr>
        <w:t>ower Gwydir wetland</w:t>
      </w:r>
      <w:r w:rsidR="00ED137B">
        <w:rPr>
          <w:rFonts w:cs="Arial"/>
          <w:bCs/>
          <w:iCs/>
          <w:szCs w:val="20"/>
        </w:rPr>
        <w:t>s</w:t>
      </w:r>
      <w:r w:rsidRPr="0008026F">
        <w:rPr>
          <w:rFonts w:cs="Arial"/>
          <w:bCs/>
          <w:iCs/>
          <w:szCs w:val="20"/>
        </w:rPr>
        <w:t xml:space="preserve"> and the Gingham watercourse </w:t>
      </w:r>
      <w:r>
        <w:rPr>
          <w:rFonts w:cs="Arial"/>
          <w:bCs/>
          <w:iCs/>
          <w:szCs w:val="20"/>
        </w:rPr>
        <w:t>within</w:t>
      </w:r>
      <w:r w:rsidRPr="0008026F">
        <w:rPr>
          <w:rFonts w:cs="Arial"/>
          <w:bCs/>
          <w:iCs/>
          <w:szCs w:val="20"/>
        </w:rPr>
        <w:t xml:space="preserve"> pelagic habitat</w:t>
      </w:r>
      <w:r>
        <w:rPr>
          <w:rFonts w:cs="Arial"/>
          <w:bCs/>
          <w:iCs/>
          <w:szCs w:val="20"/>
        </w:rPr>
        <w:t>s</w:t>
      </w:r>
      <w:r w:rsidRPr="0008026F">
        <w:rPr>
          <w:rFonts w:cs="Arial"/>
          <w:bCs/>
          <w:iCs/>
          <w:szCs w:val="20"/>
        </w:rPr>
        <w:t xml:space="preserve"> (</w:t>
      </w:r>
      <w:r>
        <w:rPr>
          <w:rFonts w:cs="Arial"/>
          <w:bCs/>
          <w:iCs/>
          <w:szCs w:val="20"/>
        </w:rPr>
        <w:fldChar w:fldCharType="begin"/>
      </w:r>
      <w:r>
        <w:rPr>
          <w:rFonts w:cs="Arial"/>
          <w:bCs/>
          <w:iCs/>
          <w:szCs w:val="20"/>
        </w:rPr>
        <w:instrText xml:space="preserve"> REF _Ref521482457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11</w:t>
      </w:r>
      <w:r>
        <w:rPr>
          <w:rFonts w:cs="Arial"/>
          <w:bCs/>
          <w:iCs/>
          <w:szCs w:val="20"/>
        </w:rPr>
        <w:fldChar w:fldCharType="end"/>
      </w:r>
      <w:r w:rsidRPr="0008026F">
        <w:rPr>
          <w:rFonts w:cs="Arial"/>
          <w:bCs/>
          <w:iCs/>
          <w:szCs w:val="20"/>
        </w:rPr>
        <w:t xml:space="preserve">b). This spatial difference was driven by a higher abundance of nauplii </w:t>
      </w:r>
      <w:r>
        <w:rPr>
          <w:rFonts w:cs="Arial"/>
          <w:bCs/>
          <w:iCs/>
          <w:szCs w:val="20"/>
        </w:rPr>
        <w:t>c</w:t>
      </w:r>
      <w:r w:rsidRPr="0008026F">
        <w:rPr>
          <w:rFonts w:cs="Arial"/>
          <w:bCs/>
          <w:iCs/>
          <w:szCs w:val="20"/>
        </w:rPr>
        <w:t>opepod</w:t>
      </w:r>
      <w:r>
        <w:rPr>
          <w:rFonts w:cs="Arial"/>
          <w:bCs/>
          <w:iCs/>
          <w:szCs w:val="20"/>
        </w:rPr>
        <w:t>s</w:t>
      </w:r>
      <w:r w:rsidRPr="0008026F">
        <w:rPr>
          <w:rFonts w:cs="Arial"/>
          <w:bCs/>
          <w:iCs/>
          <w:szCs w:val="20"/>
        </w:rPr>
        <w:t>, Brachionidae rotifer</w:t>
      </w:r>
      <w:r>
        <w:rPr>
          <w:rFonts w:cs="Arial"/>
          <w:bCs/>
          <w:iCs/>
          <w:szCs w:val="20"/>
        </w:rPr>
        <w:t>s</w:t>
      </w:r>
      <w:r w:rsidRPr="0008026F">
        <w:rPr>
          <w:rFonts w:cs="Arial"/>
          <w:bCs/>
          <w:iCs/>
          <w:szCs w:val="20"/>
        </w:rPr>
        <w:t xml:space="preserve">, and </w:t>
      </w:r>
      <w:r>
        <w:rPr>
          <w:rFonts w:cs="Arial"/>
          <w:bCs/>
          <w:iCs/>
          <w:szCs w:val="20"/>
        </w:rPr>
        <w:t xml:space="preserve">a </w:t>
      </w:r>
      <w:r w:rsidRPr="0008026F">
        <w:rPr>
          <w:rFonts w:cs="Arial"/>
          <w:bCs/>
          <w:iCs/>
          <w:szCs w:val="20"/>
        </w:rPr>
        <w:t xml:space="preserve">lower abundance of Cyclopodia </w:t>
      </w:r>
      <w:r>
        <w:rPr>
          <w:rFonts w:cs="Arial"/>
          <w:bCs/>
          <w:iCs/>
          <w:szCs w:val="20"/>
        </w:rPr>
        <w:t>c</w:t>
      </w:r>
      <w:r w:rsidRPr="0008026F">
        <w:rPr>
          <w:rFonts w:cs="Arial"/>
          <w:bCs/>
          <w:iCs/>
          <w:szCs w:val="20"/>
        </w:rPr>
        <w:t>opepod</w:t>
      </w:r>
      <w:r>
        <w:rPr>
          <w:rFonts w:cs="Arial"/>
          <w:bCs/>
          <w:iCs/>
          <w:szCs w:val="20"/>
        </w:rPr>
        <w:t>s</w:t>
      </w:r>
      <w:r w:rsidRPr="0008026F">
        <w:rPr>
          <w:rFonts w:cs="Arial"/>
          <w:bCs/>
          <w:iCs/>
          <w:szCs w:val="20"/>
        </w:rPr>
        <w:t xml:space="preserve"> and Lecanidae </w:t>
      </w:r>
      <w:r>
        <w:rPr>
          <w:rFonts w:cs="Arial"/>
          <w:bCs/>
          <w:iCs/>
          <w:szCs w:val="20"/>
        </w:rPr>
        <w:t>rotifers</w:t>
      </w:r>
      <w:r w:rsidRPr="0008026F">
        <w:rPr>
          <w:rFonts w:cs="Arial"/>
          <w:bCs/>
          <w:iCs/>
          <w:szCs w:val="20"/>
        </w:rPr>
        <w:t xml:space="preserve"> in the Gingham watercourse (</w:t>
      </w:r>
      <w:r>
        <w:rPr>
          <w:rFonts w:cs="Arial"/>
          <w:bCs/>
          <w:iCs/>
          <w:szCs w:val="20"/>
        </w:rPr>
        <w:fldChar w:fldCharType="begin"/>
      </w:r>
      <w:r>
        <w:rPr>
          <w:rFonts w:cs="Arial"/>
          <w:bCs/>
          <w:iCs/>
          <w:szCs w:val="20"/>
        </w:rPr>
        <w:instrText xml:space="preserve"> REF _Ref521482424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7</w:t>
      </w:r>
      <w:r>
        <w:rPr>
          <w:rFonts w:cs="Arial"/>
          <w:bCs/>
          <w:iCs/>
          <w:szCs w:val="20"/>
        </w:rPr>
        <w:fldChar w:fldCharType="end"/>
      </w:r>
      <w:r w:rsidRPr="0008026F">
        <w:rPr>
          <w:rFonts w:cs="Arial"/>
          <w:bCs/>
          <w:iCs/>
          <w:szCs w:val="20"/>
        </w:rPr>
        <w:t xml:space="preserve">). </w:t>
      </w:r>
    </w:p>
    <w:p w14:paraId="113156D4" w14:textId="166ABD42" w:rsidR="00D7015B" w:rsidRPr="0008026F" w:rsidRDefault="00D7015B" w:rsidP="00D7015B">
      <w:pPr>
        <w:rPr>
          <w:rFonts w:cs="Arial"/>
          <w:bCs/>
          <w:iCs/>
          <w:szCs w:val="20"/>
        </w:rPr>
      </w:pPr>
      <w:r w:rsidRPr="0008026F">
        <w:rPr>
          <w:rFonts w:cs="Arial"/>
          <w:bCs/>
          <w:iCs/>
          <w:szCs w:val="20"/>
        </w:rPr>
        <w:t>All environmental indicators were subsequently fitted to the ordination space as vectors to show those indicators correlat</w:t>
      </w:r>
      <w:r>
        <w:rPr>
          <w:rFonts w:cs="Arial"/>
          <w:bCs/>
          <w:iCs/>
          <w:szCs w:val="20"/>
        </w:rPr>
        <w:t>ing</w:t>
      </w:r>
      <w:r w:rsidRPr="0008026F">
        <w:rPr>
          <w:rFonts w:cs="Arial"/>
          <w:bCs/>
          <w:iCs/>
          <w:szCs w:val="20"/>
        </w:rPr>
        <w:t xml:space="preserve"> to community composition patterns (</w:t>
      </w:r>
      <w:r>
        <w:rPr>
          <w:rFonts w:cs="Arial"/>
          <w:bCs/>
          <w:iCs/>
          <w:szCs w:val="20"/>
        </w:rPr>
        <w:fldChar w:fldCharType="begin"/>
      </w:r>
      <w:r>
        <w:rPr>
          <w:rFonts w:cs="Arial"/>
          <w:bCs/>
          <w:iCs/>
          <w:szCs w:val="20"/>
        </w:rPr>
        <w:instrText xml:space="preserve"> REF _Ref521482446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10</w:t>
      </w:r>
      <w:r>
        <w:rPr>
          <w:rFonts w:cs="Arial"/>
          <w:bCs/>
          <w:iCs/>
          <w:szCs w:val="20"/>
        </w:rPr>
        <w:fldChar w:fldCharType="end"/>
      </w:r>
      <w:r w:rsidRPr="0008026F">
        <w:rPr>
          <w:rFonts w:cs="Arial"/>
          <w:bCs/>
          <w:iCs/>
          <w:szCs w:val="20"/>
        </w:rPr>
        <w:t xml:space="preserve">c and </w:t>
      </w:r>
      <w:r>
        <w:rPr>
          <w:rFonts w:cs="Arial"/>
          <w:bCs/>
          <w:iCs/>
          <w:szCs w:val="20"/>
        </w:rPr>
        <w:fldChar w:fldCharType="begin"/>
      </w:r>
      <w:r>
        <w:rPr>
          <w:rFonts w:cs="Arial"/>
          <w:bCs/>
          <w:iCs/>
          <w:szCs w:val="20"/>
        </w:rPr>
        <w:instrText xml:space="preserve"> REF _Ref521482457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11</w:t>
      </w:r>
      <w:r>
        <w:rPr>
          <w:rFonts w:cs="Arial"/>
          <w:bCs/>
          <w:iCs/>
          <w:szCs w:val="20"/>
        </w:rPr>
        <w:fldChar w:fldCharType="end"/>
      </w:r>
      <w:r w:rsidRPr="0008026F">
        <w:rPr>
          <w:rFonts w:cs="Arial"/>
          <w:bCs/>
          <w:iCs/>
          <w:szCs w:val="20"/>
        </w:rPr>
        <w:t>c). The BIOENV result</w:t>
      </w:r>
      <w:r>
        <w:rPr>
          <w:rFonts w:cs="Arial"/>
          <w:bCs/>
          <w:iCs/>
          <w:szCs w:val="20"/>
        </w:rPr>
        <w:t>s</w:t>
      </w:r>
      <w:r w:rsidRPr="0008026F">
        <w:rPr>
          <w:rFonts w:cs="Arial"/>
          <w:bCs/>
          <w:iCs/>
          <w:szCs w:val="20"/>
        </w:rPr>
        <w:t xml:space="preserve"> showed that community composition was highly correlated to increased dissolved organic carbon concentrations at T3 and T4 in benthic habitat</w:t>
      </w:r>
      <w:r>
        <w:rPr>
          <w:rFonts w:cs="Arial"/>
          <w:bCs/>
          <w:iCs/>
          <w:szCs w:val="20"/>
        </w:rPr>
        <w:t>s</w:t>
      </w:r>
      <w:r w:rsidRPr="0008026F">
        <w:rPr>
          <w:rFonts w:cs="Arial"/>
          <w:bCs/>
          <w:iCs/>
          <w:szCs w:val="20"/>
        </w:rPr>
        <w:t xml:space="preserve">, and increased TN concentrations </w:t>
      </w:r>
      <w:r>
        <w:rPr>
          <w:rFonts w:cs="Arial"/>
          <w:bCs/>
          <w:iCs/>
          <w:szCs w:val="20"/>
        </w:rPr>
        <w:t>with</w:t>
      </w:r>
      <w:r w:rsidRPr="0008026F">
        <w:rPr>
          <w:rFonts w:cs="Arial"/>
          <w:bCs/>
          <w:iCs/>
          <w:szCs w:val="20"/>
        </w:rPr>
        <w:t>in pelagic habitat</w:t>
      </w:r>
      <w:r>
        <w:rPr>
          <w:rFonts w:cs="Arial"/>
          <w:bCs/>
          <w:iCs/>
          <w:szCs w:val="20"/>
        </w:rPr>
        <w:t>s</w:t>
      </w:r>
      <w:r w:rsidRPr="0008026F">
        <w:rPr>
          <w:rFonts w:cs="Arial"/>
          <w:bCs/>
          <w:iCs/>
          <w:szCs w:val="20"/>
        </w:rPr>
        <w:t xml:space="preserve"> at T3 and T4 (</w:t>
      </w:r>
      <w:r>
        <w:rPr>
          <w:rFonts w:cs="Arial"/>
          <w:bCs/>
          <w:iCs/>
          <w:szCs w:val="20"/>
        </w:rPr>
        <w:fldChar w:fldCharType="begin"/>
      </w:r>
      <w:r>
        <w:rPr>
          <w:rFonts w:cs="Arial"/>
          <w:bCs/>
          <w:iCs/>
          <w:szCs w:val="20"/>
        </w:rPr>
        <w:instrText xml:space="preserve"> REF _Ref521482433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8</w:t>
      </w:r>
      <w:r>
        <w:rPr>
          <w:rFonts w:cs="Arial"/>
          <w:bCs/>
          <w:iCs/>
          <w:szCs w:val="20"/>
        </w:rPr>
        <w:fldChar w:fldCharType="end"/>
      </w:r>
      <w:r w:rsidRPr="0008026F">
        <w:rPr>
          <w:rFonts w:cs="Arial"/>
          <w:bCs/>
          <w:iCs/>
          <w:szCs w:val="20"/>
        </w:rPr>
        <w:t xml:space="preserve">). Moreover, the community compositional shift in time also strongly correlated to higher </w:t>
      </w:r>
      <w:r>
        <w:rPr>
          <w:rFonts w:cs="Arial"/>
          <w:bCs/>
          <w:iCs/>
          <w:szCs w:val="20"/>
        </w:rPr>
        <w:t xml:space="preserve">microinvertebrate </w:t>
      </w:r>
      <w:r w:rsidRPr="0008026F">
        <w:rPr>
          <w:rFonts w:cs="Arial"/>
          <w:bCs/>
          <w:iCs/>
          <w:szCs w:val="20"/>
        </w:rPr>
        <w:t>densities in T3 and T4 in both habitats (</w:t>
      </w:r>
      <w:r>
        <w:rPr>
          <w:rFonts w:cs="Arial"/>
          <w:bCs/>
          <w:iCs/>
          <w:szCs w:val="20"/>
        </w:rPr>
        <w:fldChar w:fldCharType="begin"/>
      </w:r>
      <w:r>
        <w:rPr>
          <w:rFonts w:cs="Arial"/>
          <w:bCs/>
          <w:iCs/>
          <w:szCs w:val="20"/>
        </w:rPr>
        <w:instrText xml:space="preserve"> REF _Ref521482446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10</w:t>
      </w:r>
      <w:r>
        <w:rPr>
          <w:rFonts w:cs="Arial"/>
          <w:bCs/>
          <w:iCs/>
          <w:szCs w:val="20"/>
        </w:rPr>
        <w:fldChar w:fldCharType="end"/>
      </w:r>
      <w:r w:rsidRPr="0008026F">
        <w:rPr>
          <w:rFonts w:cs="Arial"/>
          <w:bCs/>
          <w:iCs/>
          <w:szCs w:val="20"/>
        </w:rPr>
        <w:t xml:space="preserve">d and </w:t>
      </w:r>
      <w:r>
        <w:rPr>
          <w:rFonts w:cs="Arial"/>
          <w:bCs/>
          <w:iCs/>
          <w:szCs w:val="20"/>
        </w:rPr>
        <w:fldChar w:fldCharType="begin"/>
      </w:r>
      <w:r>
        <w:rPr>
          <w:rFonts w:cs="Arial"/>
          <w:bCs/>
          <w:iCs/>
          <w:szCs w:val="20"/>
        </w:rPr>
        <w:instrText xml:space="preserve"> REF _Ref521482457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11</w:t>
      </w:r>
      <w:r>
        <w:rPr>
          <w:rFonts w:cs="Arial"/>
          <w:bCs/>
          <w:iCs/>
          <w:szCs w:val="20"/>
        </w:rPr>
        <w:fldChar w:fldCharType="end"/>
      </w:r>
      <w:r w:rsidRPr="0008026F">
        <w:rPr>
          <w:rFonts w:cs="Arial"/>
          <w:bCs/>
          <w:iCs/>
          <w:szCs w:val="20"/>
        </w:rPr>
        <w:t xml:space="preserve">d). </w:t>
      </w:r>
    </w:p>
    <w:p w14:paraId="2CDCAE1A" w14:textId="77777777" w:rsidR="00D7015B" w:rsidRPr="0008026F" w:rsidRDefault="00D7015B" w:rsidP="00D7015B">
      <w:pPr>
        <w:rPr>
          <w:rFonts w:cs="Arial"/>
          <w:bCs/>
          <w:iCs/>
          <w:szCs w:val="20"/>
        </w:rPr>
      </w:pPr>
      <w:r w:rsidRPr="0008026F">
        <w:rPr>
          <w:rFonts w:cs="Arial"/>
          <w:bCs/>
          <w:iCs/>
          <w:szCs w:val="20"/>
        </w:rPr>
        <w:br w:type="page"/>
      </w:r>
    </w:p>
    <w:p w14:paraId="290FDFEE" w14:textId="660895C4" w:rsidR="00D7015B" w:rsidRPr="0008026F" w:rsidRDefault="00D7015B" w:rsidP="00D7015B">
      <w:pPr>
        <w:pStyle w:val="Caption"/>
        <w:keepNext/>
      </w:pPr>
      <w:bookmarkStart w:id="86" w:name="_Ref521420906"/>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5</w:t>
      </w:r>
      <w:r w:rsidR="00F276BC">
        <w:rPr>
          <w:noProof/>
        </w:rPr>
        <w:fldChar w:fldCharType="end"/>
      </w:r>
      <w:bookmarkEnd w:id="86"/>
      <w:r w:rsidRPr="0008026F">
        <w:t>: PERMANOVA results of microinvertebrate community composition by ecosystems (wetland and river) and habitats (benthic and pelagic) using the abundance dataset. (*significant level at P&lt;0.05).</w:t>
      </w:r>
    </w:p>
    <w:tbl>
      <w:tblPr>
        <w:tblW w:w="5000" w:type="pct"/>
        <w:tblLook w:val="04A0" w:firstRow="1" w:lastRow="0" w:firstColumn="1" w:lastColumn="0" w:noHBand="0" w:noVBand="1"/>
      </w:tblPr>
      <w:tblGrid>
        <w:gridCol w:w="1634"/>
        <w:gridCol w:w="1702"/>
        <w:gridCol w:w="1616"/>
        <w:gridCol w:w="1318"/>
        <w:gridCol w:w="1616"/>
        <w:gridCol w:w="1316"/>
      </w:tblGrid>
      <w:tr w:rsidR="00D7015B" w:rsidRPr="0008026F" w14:paraId="40092940" w14:textId="77777777" w:rsidTr="00DE1D8C">
        <w:trPr>
          <w:trHeight w:val="300"/>
        </w:trPr>
        <w:tc>
          <w:tcPr>
            <w:tcW w:w="888"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10E880C" w14:textId="77777777" w:rsidR="00D7015B" w:rsidRPr="0008026F" w:rsidRDefault="00D7015B" w:rsidP="00DE1D8C">
            <w:pPr>
              <w:spacing w:before="60" w:after="60"/>
              <w:jc w:val="center"/>
              <w:rPr>
                <w:rFonts w:cs="Arial"/>
                <w:sz w:val="18"/>
                <w:szCs w:val="18"/>
              </w:rPr>
            </w:pPr>
            <w:r w:rsidRPr="0008026F">
              <w:rPr>
                <w:rFonts w:cs="Arial"/>
                <w:sz w:val="18"/>
                <w:szCs w:val="18"/>
              </w:rPr>
              <w:t>Ecosystem</w:t>
            </w:r>
          </w:p>
        </w:tc>
        <w:tc>
          <w:tcPr>
            <w:tcW w:w="92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586255B" w14:textId="77777777" w:rsidR="00D7015B" w:rsidRPr="0008026F" w:rsidRDefault="00D7015B" w:rsidP="00DE1D8C">
            <w:pPr>
              <w:spacing w:before="60" w:after="60"/>
              <w:jc w:val="center"/>
              <w:rPr>
                <w:rFonts w:cs="Arial"/>
                <w:sz w:val="18"/>
                <w:szCs w:val="18"/>
              </w:rPr>
            </w:pPr>
            <w:r w:rsidRPr="0008026F">
              <w:rPr>
                <w:rFonts w:cs="Arial"/>
                <w:sz w:val="18"/>
                <w:szCs w:val="18"/>
              </w:rPr>
              <w:t>Term</w:t>
            </w:r>
          </w:p>
        </w:tc>
        <w:tc>
          <w:tcPr>
            <w:tcW w:w="159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53C43E" w14:textId="77777777" w:rsidR="00D7015B" w:rsidRPr="0008026F" w:rsidRDefault="00D7015B" w:rsidP="00DE1D8C">
            <w:pPr>
              <w:spacing w:before="60" w:after="60"/>
              <w:jc w:val="center"/>
              <w:rPr>
                <w:rFonts w:cs="Arial"/>
                <w:sz w:val="18"/>
                <w:szCs w:val="18"/>
              </w:rPr>
            </w:pPr>
            <w:r w:rsidRPr="0008026F">
              <w:rPr>
                <w:rFonts w:cs="Arial"/>
                <w:sz w:val="18"/>
                <w:szCs w:val="18"/>
              </w:rPr>
              <w:t>Benthic</w:t>
            </w:r>
          </w:p>
        </w:tc>
        <w:tc>
          <w:tcPr>
            <w:tcW w:w="1593" w:type="pct"/>
            <w:gridSpan w:val="2"/>
            <w:tcBorders>
              <w:top w:val="single" w:sz="4" w:space="0" w:color="auto"/>
              <w:left w:val="nil"/>
              <w:bottom w:val="single" w:sz="4" w:space="0" w:color="auto"/>
            </w:tcBorders>
            <w:shd w:val="clear" w:color="auto" w:fill="D9D9D9" w:themeFill="background1" w:themeFillShade="D9"/>
            <w:noWrap/>
            <w:vAlign w:val="center"/>
            <w:hideMark/>
          </w:tcPr>
          <w:p w14:paraId="569C2A21" w14:textId="77777777" w:rsidR="00D7015B" w:rsidRPr="0008026F" w:rsidRDefault="00D7015B" w:rsidP="00DE1D8C">
            <w:pPr>
              <w:spacing w:before="60" w:after="60"/>
              <w:jc w:val="center"/>
              <w:rPr>
                <w:rFonts w:cs="Arial"/>
                <w:sz w:val="18"/>
                <w:szCs w:val="18"/>
              </w:rPr>
            </w:pPr>
            <w:r w:rsidRPr="0008026F">
              <w:rPr>
                <w:rFonts w:cs="Arial"/>
                <w:sz w:val="18"/>
                <w:szCs w:val="18"/>
              </w:rPr>
              <w:t>Pelagic</w:t>
            </w:r>
          </w:p>
        </w:tc>
      </w:tr>
      <w:tr w:rsidR="00D7015B" w:rsidRPr="0008026F" w14:paraId="145BF5A8" w14:textId="77777777" w:rsidTr="00DE1D8C">
        <w:trPr>
          <w:trHeight w:val="300"/>
        </w:trPr>
        <w:tc>
          <w:tcPr>
            <w:tcW w:w="888"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3A80605B" w14:textId="77777777" w:rsidR="00D7015B" w:rsidRPr="0008026F" w:rsidRDefault="00D7015B" w:rsidP="00DE1D8C">
            <w:pPr>
              <w:spacing w:before="60" w:after="60"/>
              <w:rPr>
                <w:rFonts w:cs="Arial"/>
                <w:sz w:val="18"/>
                <w:szCs w:val="18"/>
              </w:rPr>
            </w:pPr>
          </w:p>
        </w:tc>
        <w:tc>
          <w:tcPr>
            <w:tcW w:w="92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D504F" w14:textId="77777777" w:rsidR="00D7015B" w:rsidRPr="0008026F" w:rsidRDefault="00D7015B" w:rsidP="00DE1D8C">
            <w:pPr>
              <w:spacing w:before="60" w:after="60"/>
              <w:rPr>
                <w:rFonts w:cs="Arial"/>
                <w:sz w:val="18"/>
                <w:szCs w:val="18"/>
              </w:rPr>
            </w:pPr>
          </w:p>
        </w:tc>
        <w:tc>
          <w:tcPr>
            <w:tcW w:w="878" w:type="pct"/>
            <w:tcBorders>
              <w:top w:val="nil"/>
              <w:left w:val="nil"/>
              <w:bottom w:val="single" w:sz="4" w:space="0" w:color="auto"/>
              <w:right w:val="single" w:sz="4" w:space="0" w:color="auto"/>
            </w:tcBorders>
            <w:shd w:val="clear" w:color="auto" w:fill="D9D9D9" w:themeFill="background1" w:themeFillShade="D9"/>
            <w:noWrap/>
            <w:vAlign w:val="center"/>
            <w:hideMark/>
          </w:tcPr>
          <w:p w14:paraId="35FECAF4" w14:textId="77777777" w:rsidR="00D7015B" w:rsidRPr="0008026F" w:rsidRDefault="00D7015B" w:rsidP="00DE1D8C">
            <w:pPr>
              <w:spacing w:before="60" w:after="60"/>
              <w:jc w:val="center"/>
              <w:rPr>
                <w:rFonts w:cs="Arial"/>
                <w:sz w:val="18"/>
                <w:szCs w:val="18"/>
              </w:rPr>
            </w:pPr>
            <w:r w:rsidRPr="0008026F">
              <w:rPr>
                <w:rFonts w:cs="Arial"/>
                <w:sz w:val="18"/>
                <w:szCs w:val="18"/>
              </w:rPr>
              <w:t>Pseudo-F</w:t>
            </w:r>
          </w:p>
        </w:tc>
        <w:tc>
          <w:tcPr>
            <w:tcW w:w="716" w:type="pct"/>
            <w:tcBorders>
              <w:top w:val="nil"/>
              <w:left w:val="nil"/>
              <w:bottom w:val="single" w:sz="4" w:space="0" w:color="auto"/>
              <w:right w:val="single" w:sz="4" w:space="0" w:color="auto"/>
            </w:tcBorders>
            <w:shd w:val="clear" w:color="auto" w:fill="D9D9D9" w:themeFill="background1" w:themeFillShade="D9"/>
            <w:noWrap/>
            <w:vAlign w:val="center"/>
            <w:hideMark/>
          </w:tcPr>
          <w:p w14:paraId="0ABCCDD5" w14:textId="77777777" w:rsidR="00D7015B" w:rsidRPr="0008026F" w:rsidRDefault="00D7015B" w:rsidP="00DE1D8C">
            <w:pPr>
              <w:spacing w:before="60" w:after="60"/>
              <w:jc w:val="center"/>
              <w:rPr>
                <w:rFonts w:cs="Arial"/>
                <w:sz w:val="18"/>
                <w:szCs w:val="18"/>
              </w:rPr>
            </w:pPr>
            <w:r w:rsidRPr="0008026F">
              <w:rPr>
                <w:rFonts w:cs="Arial"/>
                <w:sz w:val="18"/>
                <w:szCs w:val="18"/>
              </w:rPr>
              <w:t>P</w:t>
            </w:r>
          </w:p>
        </w:tc>
        <w:tc>
          <w:tcPr>
            <w:tcW w:w="878" w:type="pct"/>
            <w:tcBorders>
              <w:top w:val="nil"/>
              <w:left w:val="nil"/>
              <w:bottom w:val="single" w:sz="4" w:space="0" w:color="auto"/>
              <w:right w:val="single" w:sz="4" w:space="0" w:color="auto"/>
            </w:tcBorders>
            <w:shd w:val="clear" w:color="auto" w:fill="D9D9D9" w:themeFill="background1" w:themeFillShade="D9"/>
            <w:noWrap/>
            <w:vAlign w:val="center"/>
            <w:hideMark/>
          </w:tcPr>
          <w:p w14:paraId="08311A08" w14:textId="77777777" w:rsidR="00D7015B" w:rsidRPr="0008026F" w:rsidRDefault="00D7015B" w:rsidP="00DE1D8C">
            <w:pPr>
              <w:spacing w:before="60" w:after="60"/>
              <w:jc w:val="center"/>
              <w:rPr>
                <w:rFonts w:cs="Arial"/>
                <w:sz w:val="18"/>
                <w:szCs w:val="18"/>
              </w:rPr>
            </w:pPr>
            <w:r w:rsidRPr="0008026F">
              <w:rPr>
                <w:rFonts w:cs="Arial"/>
                <w:sz w:val="18"/>
                <w:szCs w:val="18"/>
              </w:rPr>
              <w:t>Pseudo-F</w:t>
            </w:r>
          </w:p>
        </w:tc>
        <w:tc>
          <w:tcPr>
            <w:tcW w:w="715" w:type="pct"/>
            <w:tcBorders>
              <w:top w:val="nil"/>
              <w:left w:val="nil"/>
              <w:bottom w:val="single" w:sz="4" w:space="0" w:color="auto"/>
            </w:tcBorders>
            <w:shd w:val="clear" w:color="auto" w:fill="D9D9D9" w:themeFill="background1" w:themeFillShade="D9"/>
            <w:noWrap/>
            <w:vAlign w:val="center"/>
            <w:hideMark/>
          </w:tcPr>
          <w:p w14:paraId="5EC05A7A" w14:textId="77777777" w:rsidR="00D7015B" w:rsidRPr="0008026F" w:rsidRDefault="00D7015B" w:rsidP="00DE1D8C">
            <w:pPr>
              <w:spacing w:before="60" w:after="60"/>
              <w:jc w:val="center"/>
              <w:rPr>
                <w:rFonts w:cs="Arial"/>
                <w:sz w:val="18"/>
                <w:szCs w:val="18"/>
              </w:rPr>
            </w:pPr>
            <w:r w:rsidRPr="0008026F">
              <w:rPr>
                <w:rFonts w:cs="Arial"/>
                <w:sz w:val="18"/>
                <w:szCs w:val="18"/>
              </w:rPr>
              <w:t>P</w:t>
            </w:r>
          </w:p>
        </w:tc>
      </w:tr>
      <w:tr w:rsidR="00D7015B" w:rsidRPr="0008026F" w14:paraId="11D02C66" w14:textId="77777777" w:rsidTr="00DE1D8C">
        <w:trPr>
          <w:trHeight w:val="300"/>
        </w:trPr>
        <w:tc>
          <w:tcPr>
            <w:tcW w:w="888" w:type="pct"/>
            <w:vMerge w:val="restart"/>
            <w:tcBorders>
              <w:top w:val="single" w:sz="4" w:space="0" w:color="auto"/>
              <w:bottom w:val="single" w:sz="4" w:space="0" w:color="auto"/>
              <w:right w:val="single" w:sz="4" w:space="0" w:color="auto"/>
            </w:tcBorders>
            <w:shd w:val="clear" w:color="auto" w:fill="auto"/>
            <w:noWrap/>
            <w:vAlign w:val="center"/>
            <w:hideMark/>
          </w:tcPr>
          <w:p w14:paraId="26EBE0C2" w14:textId="77777777" w:rsidR="00D7015B" w:rsidRPr="0008026F" w:rsidRDefault="00D7015B" w:rsidP="00DE1D8C">
            <w:pPr>
              <w:spacing w:before="60" w:after="60"/>
              <w:jc w:val="center"/>
              <w:rPr>
                <w:rFonts w:cs="Arial"/>
                <w:sz w:val="18"/>
                <w:szCs w:val="18"/>
              </w:rPr>
            </w:pPr>
            <w:r w:rsidRPr="0008026F">
              <w:rPr>
                <w:rFonts w:cs="Arial"/>
                <w:sz w:val="18"/>
                <w:szCs w:val="18"/>
              </w:rPr>
              <w:t>Wetland</w:t>
            </w:r>
          </w:p>
        </w:tc>
        <w:tc>
          <w:tcPr>
            <w:tcW w:w="925" w:type="pct"/>
            <w:tcBorders>
              <w:top w:val="nil"/>
              <w:left w:val="nil"/>
              <w:bottom w:val="single" w:sz="4" w:space="0" w:color="auto"/>
              <w:right w:val="single" w:sz="4" w:space="0" w:color="auto"/>
            </w:tcBorders>
            <w:shd w:val="clear" w:color="auto" w:fill="auto"/>
            <w:noWrap/>
            <w:vAlign w:val="center"/>
            <w:hideMark/>
          </w:tcPr>
          <w:p w14:paraId="421A4B31" w14:textId="77777777" w:rsidR="00D7015B" w:rsidRPr="0008026F" w:rsidRDefault="00D7015B" w:rsidP="00DE1D8C">
            <w:pPr>
              <w:spacing w:before="60" w:after="60"/>
              <w:jc w:val="center"/>
              <w:rPr>
                <w:rFonts w:cs="Arial"/>
                <w:sz w:val="18"/>
                <w:szCs w:val="18"/>
              </w:rPr>
            </w:pPr>
            <w:r w:rsidRPr="0008026F">
              <w:rPr>
                <w:rFonts w:cs="Arial"/>
                <w:sz w:val="18"/>
                <w:szCs w:val="18"/>
              </w:rPr>
              <w:t>Time</w:t>
            </w:r>
          </w:p>
        </w:tc>
        <w:tc>
          <w:tcPr>
            <w:tcW w:w="878" w:type="pct"/>
            <w:tcBorders>
              <w:top w:val="nil"/>
              <w:left w:val="nil"/>
              <w:bottom w:val="single" w:sz="4" w:space="0" w:color="auto"/>
              <w:right w:val="single" w:sz="4" w:space="0" w:color="auto"/>
            </w:tcBorders>
            <w:shd w:val="clear" w:color="auto" w:fill="auto"/>
            <w:noWrap/>
            <w:vAlign w:val="bottom"/>
            <w:hideMark/>
          </w:tcPr>
          <w:p w14:paraId="05C3730B" w14:textId="77777777" w:rsidR="00D7015B" w:rsidRPr="0008026F" w:rsidRDefault="00D7015B" w:rsidP="00DE1D8C">
            <w:pPr>
              <w:spacing w:before="60" w:after="60"/>
              <w:jc w:val="center"/>
              <w:rPr>
                <w:rFonts w:cs="Arial"/>
                <w:sz w:val="18"/>
                <w:szCs w:val="18"/>
              </w:rPr>
            </w:pPr>
            <w:r w:rsidRPr="0008026F">
              <w:rPr>
                <w:rFonts w:cs="Arial"/>
                <w:sz w:val="18"/>
                <w:szCs w:val="18"/>
              </w:rPr>
              <w:t>2.2185</w:t>
            </w:r>
          </w:p>
        </w:tc>
        <w:tc>
          <w:tcPr>
            <w:tcW w:w="716" w:type="pct"/>
            <w:tcBorders>
              <w:top w:val="nil"/>
              <w:left w:val="nil"/>
              <w:bottom w:val="single" w:sz="4" w:space="0" w:color="auto"/>
              <w:right w:val="single" w:sz="4" w:space="0" w:color="auto"/>
            </w:tcBorders>
            <w:shd w:val="clear" w:color="auto" w:fill="auto"/>
            <w:noWrap/>
            <w:vAlign w:val="bottom"/>
            <w:hideMark/>
          </w:tcPr>
          <w:p w14:paraId="3621111D" w14:textId="77777777" w:rsidR="00D7015B" w:rsidRPr="0008026F" w:rsidRDefault="00D7015B" w:rsidP="00DE1D8C">
            <w:pPr>
              <w:spacing w:before="60" w:after="60"/>
              <w:jc w:val="center"/>
              <w:rPr>
                <w:rFonts w:cs="Arial"/>
                <w:sz w:val="18"/>
                <w:szCs w:val="18"/>
              </w:rPr>
            </w:pPr>
            <w:r w:rsidRPr="0008026F">
              <w:rPr>
                <w:rFonts w:cs="Arial"/>
                <w:sz w:val="18"/>
                <w:szCs w:val="18"/>
              </w:rPr>
              <w:t>0.027*</w:t>
            </w:r>
          </w:p>
        </w:tc>
        <w:tc>
          <w:tcPr>
            <w:tcW w:w="878" w:type="pct"/>
            <w:tcBorders>
              <w:top w:val="nil"/>
              <w:left w:val="nil"/>
              <w:bottom w:val="single" w:sz="4" w:space="0" w:color="auto"/>
              <w:right w:val="single" w:sz="4" w:space="0" w:color="auto"/>
            </w:tcBorders>
            <w:shd w:val="clear" w:color="auto" w:fill="auto"/>
            <w:noWrap/>
            <w:vAlign w:val="bottom"/>
            <w:hideMark/>
          </w:tcPr>
          <w:p w14:paraId="2D9A4E24" w14:textId="77777777" w:rsidR="00D7015B" w:rsidRPr="0008026F" w:rsidRDefault="00D7015B" w:rsidP="00DE1D8C">
            <w:pPr>
              <w:spacing w:before="60" w:after="60"/>
              <w:jc w:val="center"/>
              <w:rPr>
                <w:rFonts w:cs="Arial"/>
                <w:sz w:val="18"/>
                <w:szCs w:val="18"/>
              </w:rPr>
            </w:pPr>
            <w:r w:rsidRPr="0008026F">
              <w:rPr>
                <w:rFonts w:cs="Arial"/>
                <w:sz w:val="18"/>
                <w:szCs w:val="18"/>
              </w:rPr>
              <w:t>4.3236</w:t>
            </w:r>
          </w:p>
        </w:tc>
        <w:tc>
          <w:tcPr>
            <w:tcW w:w="715" w:type="pct"/>
            <w:tcBorders>
              <w:top w:val="nil"/>
              <w:left w:val="nil"/>
              <w:bottom w:val="single" w:sz="4" w:space="0" w:color="auto"/>
            </w:tcBorders>
            <w:shd w:val="clear" w:color="auto" w:fill="auto"/>
            <w:noWrap/>
            <w:vAlign w:val="bottom"/>
            <w:hideMark/>
          </w:tcPr>
          <w:p w14:paraId="13B4954B" w14:textId="77777777" w:rsidR="00D7015B" w:rsidRPr="0008026F" w:rsidRDefault="00D7015B" w:rsidP="00DE1D8C">
            <w:pPr>
              <w:spacing w:before="60" w:after="60"/>
              <w:jc w:val="center"/>
              <w:rPr>
                <w:rFonts w:cs="Arial"/>
                <w:sz w:val="18"/>
                <w:szCs w:val="18"/>
              </w:rPr>
            </w:pPr>
            <w:r w:rsidRPr="0008026F">
              <w:rPr>
                <w:rFonts w:cs="Arial"/>
                <w:sz w:val="18"/>
                <w:szCs w:val="18"/>
              </w:rPr>
              <w:t>0.002*</w:t>
            </w:r>
          </w:p>
        </w:tc>
      </w:tr>
      <w:tr w:rsidR="00D7015B" w:rsidRPr="0008026F" w14:paraId="6B670893" w14:textId="77777777" w:rsidTr="00DE1D8C">
        <w:trPr>
          <w:trHeight w:val="300"/>
        </w:trPr>
        <w:tc>
          <w:tcPr>
            <w:tcW w:w="888" w:type="pct"/>
            <w:vMerge/>
            <w:tcBorders>
              <w:top w:val="single" w:sz="4" w:space="0" w:color="auto"/>
              <w:bottom w:val="single" w:sz="4" w:space="0" w:color="auto"/>
              <w:right w:val="single" w:sz="4" w:space="0" w:color="auto"/>
            </w:tcBorders>
            <w:vAlign w:val="center"/>
            <w:hideMark/>
          </w:tcPr>
          <w:p w14:paraId="7A4409D6" w14:textId="77777777" w:rsidR="00D7015B" w:rsidRPr="0008026F" w:rsidRDefault="00D7015B" w:rsidP="00DE1D8C">
            <w:pPr>
              <w:spacing w:before="60" w:after="60"/>
              <w:rPr>
                <w:rFonts w:cs="Arial"/>
                <w:sz w:val="18"/>
                <w:szCs w:val="18"/>
              </w:rPr>
            </w:pPr>
          </w:p>
        </w:tc>
        <w:tc>
          <w:tcPr>
            <w:tcW w:w="925" w:type="pct"/>
            <w:tcBorders>
              <w:top w:val="nil"/>
              <w:left w:val="nil"/>
              <w:bottom w:val="single" w:sz="4" w:space="0" w:color="auto"/>
              <w:right w:val="single" w:sz="4" w:space="0" w:color="auto"/>
            </w:tcBorders>
            <w:shd w:val="clear" w:color="auto" w:fill="auto"/>
            <w:noWrap/>
            <w:vAlign w:val="center"/>
            <w:hideMark/>
          </w:tcPr>
          <w:p w14:paraId="1F3A4D35" w14:textId="77777777" w:rsidR="00D7015B" w:rsidRPr="0008026F" w:rsidRDefault="00D7015B" w:rsidP="00DE1D8C">
            <w:pPr>
              <w:spacing w:before="60" w:after="60"/>
              <w:jc w:val="center"/>
              <w:rPr>
                <w:rFonts w:cs="Arial"/>
                <w:sz w:val="18"/>
                <w:szCs w:val="18"/>
              </w:rPr>
            </w:pPr>
            <w:r w:rsidRPr="0008026F">
              <w:rPr>
                <w:rFonts w:cs="Arial"/>
                <w:sz w:val="18"/>
                <w:szCs w:val="18"/>
              </w:rPr>
              <w:t>Zone</w:t>
            </w:r>
          </w:p>
        </w:tc>
        <w:tc>
          <w:tcPr>
            <w:tcW w:w="878" w:type="pct"/>
            <w:tcBorders>
              <w:top w:val="nil"/>
              <w:left w:val="nil"/>
              <w:bottom w:val="single" w:sz="4" w:space="0" w:color="auto"/>
              <w:right w:val="single" w:sz="4" w:space="0" w:color="auto"/>
            </w:tcBorders>
            <w:shd w:val="clear" w:color="auto" w:fill="auto"/>
            <w:noWrap/>
            <w:vAlign w:val="bottom"/>
            <w:hideMark/>
          </w:tcPr>
          <w:p w14:paraId="1AB0A47A" w14:textId="77777777" w:rsidR="00D7015B" w:rsidRPr="0008026F" w:rsidRDefault="00D7015B" w:rsidP="00DE1D8C">
            <w:pPr>
              <w:spacing w:before="60" w:after="60"/>
              <w:jc w:val="center"/>
              <w:rPr>
                <w:rFonts w:cs="Arial"/>
                <w:sz w:val="18"/>
                <w:szCs w:val="18"/>
              </w:rPr>
            </w:pPr>
            <w:r w:rsidRPr="0008026F">
              <w:rPr>
                <w:rFonts w:cs="Arial"/>
                <w:sz w:val="18"/>
                <w:szCs w:val="18"/>
              </w:rPr>
              <w:t>1.5585</w:t>
            </w:r>
          </w:p>
        </w:tc>
        <w:tc>
          <w:tcPr>
            <w:tcW w:w="716" w:type="pct"/>
            <w:tcBorders>
              <w:top w:val="nil"/>
              <w:left w:val="nil"/>
              <w:bottom w:val="single" w:sz="4" w:space="0" w:color="auto"/>
              <w:right w:val="single" w:sz="4" w:space="0" w:color="auto"/>
            </w:tcBorders>
            <w:shd w:val="clear" w:color="auto" w:fill="auto"/>
            <w:noWrap/>
            <w:vAlign w:val="bottom"/>
            <w:hideMark/>
          </w:tcPr>
          <w:p w14:paraId="05A294F8" w14:textId="77777777" w:rsidR="00D7015B" w:rsidRPr="0008026F" w:rsidRDefault="00D7015B" w:rsidP="00DE1D8C">
            <w:pPr>
              <w:spacing w:before="60" w:after="60"/>
              <w:jc w:val="center"/>
              <w:rPr>
                <w:rFonts w:cs="Arial"/>
                <w:sz w:val="18"/>
                <w:szCs w:val="18"/>
              </w:rPr>
            </w:pPr>
            <w:r w:rsidRPr="0008026F">
              <w:rPr>
                <w:rFonts w:cs="Arial"/>
                <w:sz w:val="18"/>
                <w:szCs w:val="18"/>
              </w:rPr>
              <w:t>0.187</w:t>
            </w:r>
          </w:p>
        </w:tc>
        <w:tc>
          <w:tcPr>
            <w:tcW w:w="878" w:type="pct"/>
            <w:tcBorders>
              <w:top w:val="nil"/>
              <w:left w:val="nil"/>
              <w:bottom w:val="single" w:sz="4" w:space="0" w:color="auto"/>
              <w:right w:val="single" w:sz="4" w:space="0" w:color="auto"/>
            </w:tcBorders>
            <w:shd w:val="clear" w:color="auto" w:fill="auto"/>
            <w:noWrap/>
            <w:vAlign w:val="bottom"/>
            <w:hideMark/>
          </w:tcPr>
          <w:p w14:paraId="4939ADDC" w14:textId="77777777" w:rsidR="00D7015B" w:rsidRPr="0008026F" w:rsidRDefault="00D7015B" w:rsidP="00DE1D8C">
            <w:pPr>
              <w:spacing w:before="60" w:after="60"/>
              <w:jc w:val="center"/>
              <w:rPr>
                <w:rFonts w:cs="Arial"/>
                <w:sz w:val="18"/>
                <w:szCs w:val="18"/>
              </w:rPr>
            </w:pPr>
            <w:r w:rsidRPr="0008026F">
              <w:rPr>
                <w:rFonts w:cs="Arial"/>
                <w:sz w:val="18"/>
                <w:szCs w:val="18"/>
              </w:rPr>
              <w:t>2.4138</w:t>
            </w:r>
          </w:p>
        </w:tc>
        <w:tc>
          <w:tcPr>
            <w:tcW w:w="715" w:type="pct"/>
            <w:tcBorders>
              <w:top w:val="nil"/>
              <w:left w:val="nil"/>
              <w:bottom w:val="single" w:sz="4" w:space="0" w:color="auto"/>
            </w:tcBorders>
            <w:shd w:val="clear" w:color="auto" w:fill="auto"/>
            <w:noWrap/>
            <w:vAlign w:val="bottom"/>
            <w:hideMark/>
          </w:tcPr>
          <w:p w14:paraId="44CF9A80" w14:textId="77777777" w:rsidR="00D7015B" w:rsidRPr="0008026F" w:rsidRDefault="00D7015B" w:rsidP="00DE1D8C">
            <w:pPr>
              <w:spacing w:before="60" w:after="60"/>
              <w:jc w:val="center"/>
              <w:rPr>
                <w:rFonts w:cs="Arial"/>
                <w:sz w:val="18"/>
                <w:szCs w:val="18"/>
              </w:rPr>
            </w:pPr>
            <w:r w:rsidRPr="0008026F">
              <w:rPr>
                <w:rFonts w:cs="Arial"/>
                <w:sz w:val="18"/>
                <w:szCs w:val="18"/>
              </w:rPr>
              <w:t>0.042*</w:t>
            </w:r>
          </w:p>
        </w:tc>
      </w:tr>
      <w:tr w:rsidR="00D7015B" w:rsidRPr="0008026F" w14:paraId="7F36E35D" w14:textId="77777777" w:rsidTr="00DE1D8C">
        <w:trPr>
          <w:trHeight w:val="300"/>
        </w:trPr>
        <w:tc>
          <w:tcPr>
            <w:tcW w:w="888" w:type="pct"/>
            <w:vMerge/>
            <w:tcBorders>
              <w:top w:val="single" w:sz="4" w:space="0" w:color="auto"/>
              <w:bottom w:val="single" w:sz="4" w:space="0" w:color="auto"/>
              <w:right w:val="single" w:sz="4" w:space="0" w:color="auto"/>
            </w:tcBorders>
            <w:vAlign w:val="center"/>
            <w:hideMark/>
          </w:tcPr>
          <w:p w14:paraId="6AC0D4B4" w14:textId="77777777" w:rsidR="00D7015B" w:rsidRPr="0008026F" w:rsidRDefault="00D7015B" w:rsidP="00DE1D8C">
            <w:pPr>
              <w:spacing w:before="60" w:after="60"/>
              <w:rPr>
                <w:rFonts w:cs="Arial"/>
                <w:sz w:val="18"/>
                <w:szCs w:val="18"/>
              </w:rPr>
            </w:pPr>
          </w:p>
        </w:tc>
        <w:tc>
          <w:tcPr>
            <w:tcW w:w="925" w:type="pct"/>
            <w:tcBorders>
              <w:top w:val="nil"/>
              <w:left w:val="nil"/>
              <w:bottom w:val="single" w:sz="4" w:space="0" w:color="auto"/>
              <w:right w:val="single" w:sz="4" w:space="0" w:color="auto"/>
            </w:tcBorders>
            <w:shd w:val="clear" w:color="auto" w:fill="auto"/>
            <w:noWrap/>
            <w:vAlign w:val="center"/>
            <w:hideMark/>
          </w:tcPr>
          <w:p w14:paraId="02ACED6A" w14:textId="77777777" w:rsidR="00D7015B" w:rsidRPr="0008026F" w:rsidRDefault="00D7015B" w:rsidP="00DE1D8C">
            <w:pPr>
              <w:spacing w:before="60" w:after="60"/>
              <w:jc w:val="center"/>
              <w:rPr>
                <w:rFonts w:cs="Arial"/>
                <w:sz w:val="18"/>
                <w:szCs w:val="18"/>
              </w:rPr>
            </w:pPr>
            <w:r w:rsidRPr="0008026F">
              <w:rPr>
                <w:rFonts w:cs="Arial"/>
                <w:sz w:val="18"/>
                <w:szCs w:val="18"/>
              </w:rPr>
              <w:t>Time*Zone</w:t>
            </w:r>
          </w:p>
        </w:tc>
        <w:tc>
          <w:tcPr>
            <w:tcW w:w="878" w:type="pct"/>
            <w:tcBorders>
              <w:top w:val="nil"/>
              <w:left w:val="nil"/>
              <w:bottom w:val="single" w:sz="4" w:space="0" w:color="auto"/>
              <w:right w:val="single" w:sz="4" w:space="0" w:color="auto"/>
            </w:tcBorders>
            <w:shd w:val="clear" w:color="auto" w:fill="auto"/>
            <w:noWrap/>
            <w:vAlign w:val="bottom"/>
            <w:hideMark/>
          </w:tcPr>
          <w:p w14:paraId="3F1C9DD3" w14:textId="77777777" w:rsidR="00D7015B" w:rsidRPr="0008026F" w:rsidRDefault="00D7015B" w:rsidP="00DE1D8C">
            <w:pPr>
              <w:spacing w:before="60" w:after="60"/>
              <w:jc w:val="center"/>
              <w:rPr>
                <w:rFonts w:cs="Arial"/>
                <w:sz w:val="18"/>
                <w:szCs w:val="18"/>
              </w:rPr>
            </w:pPr>
            <w:r w:rsidRPr="0008026F">
              <w:rPr>
                <w:rFonts w:cs="Arial"/>
                <w:sz w:val="18"/>
                <w:szCs w:val="18"/>
              </w:rPr>
              <w:t>1.4543</w:t>
            </w:r>
          </w:p>
        </w:tc>
        <w:tc>
          <w:tcPr>
            <w:tcW w:w="716" w:type="pct"/>
            <w:tcBorders>
              <w:top w:val="nil"/>
              <w:left w:val="nil"/>
              <w:bottom w:val="single" w:sz="4" w:space="0" w:color="auto"/>
              <w:right w:val="single" w:sz="4" w:space="0" w:color="auto"/>
            </w:tcBorders>
            <w:shd w:val="clear" w:color="auto" w:fill="auto"/>
            <w:noWrap/>
            <w:vAlign w:val="bottom"/>
            <w:hideMark/>
          </w:tcPr>
          <w:p w14:paraId="47DF88D6" w14:textId="77777777" w:rsidR="00D7015B" w:rsidRPr="0008026F" w:rsidRDefault="00D7015B" w:rsidP="00DE1D8C">
            <w:pPr>
              <w:spacing w:before="60" w:after="60"/>
              <w:jc w:val="center"/>
              <w:rPr>
                <w:rFonts w:cs="Arial"/>
                <w:sz w:val="18"/>
                <w:szCs w:val="18"/>
              </w:rPr>
            </w:pPr>
            <w:r w:rsidRPr="0008026F">
              <w:rPr>
                <w:rFonts w:cs="Arial"/>
                <w:sz w:val="18"/>
                <w:szCs w:val="18"/>
              </w:rPr>
              <w:t>0.159</w:t>
            </w:r>
          </w:p>
        </w:tc>
        <w:tc>
          <w:tcPr>
            <w:tcW w:w="878" w:type="pct"/>
            <w:tcBorders>
              <w:top w:val="nil"/>
              <w:left w:val="nil"/>
              <w:bottom w:val="single" w:sz="4" w:space="0" w:color="auto"/>
              <w:right w:val="single" w:sz="4" w:space="0" w:color="auto"/>
            </w:tcBorders>
            <w:shd w:val="clear" w:color="auto" w:fill="auto"/>
            <w:noWrap/>
            <w:vAlign w:val="bottom"/>
            <w:hideMark/>
          </w:tcPr>
          <w:p w14:paraId="65915AC6" w14:textId="77777777" w:rsidR="00D7015B" w:rsidRPr="0008026F" w:rsidRDefault="00D7015B" w:rsidP="00DE1D8C">
            <w:pPr>
              <w:spacing w:before="60" w:after="60"/>
              <w:jc w:val="center"/>
              <w:rPr>
                <w:rFonts w:cs="Arial"/>
                <w:sz w:val="18"/>
                <w:szCs w:val="18"/>
              </w:rPr>
            </w:pPr>
            <w:r w:rsidRPr="0008026F">
              <w:rPr>
                <w:rFonts w:cs="Arial"/>
                <w:sz w:val="18"/>
                <w:szCs w:val="18"/>
              </w:rPr>
              <w:t>1.777</w:t>
            </w:r>
          </w:p>
        </w:tc>
        <w:tc>
          <w:tcPr>
            <w:tcW w:w="715" w:type="pct"/>
            <w:tcBorders>
              <w:top w:val="nil"/>
              <w:left w:val="nil"/>
              <w:bottom w:val="single" w:sz="4" w:space="0" w:color="auto"/>
            </w:tcBorders>
            <w:shd w:val="clear" w:color="auto" w:fill="auto"/>
            <w:noWrap/>
            <w:vAlign w:val="bottom"/>
            <w:hideMark/>
          </w:tcPr>
          <w:p w14:paraId="14544063" w14:textId="77777777" w:rsidR="00D7015B" w:rsidRPr="0008026F" w:rsidRDefault="00D7015B" w:rsidP="00DE1D8C">
            <w:pPr>
              <w:spacing w:before="60" w:after="60"/>
              <w:jc w:val="center"/>
              <w:rPr>
                <w:rFonts w:cs="Arial"/>
                <w:sz w:val="18"/>
                <w:szCs w:val="18"/>
              </w:rPr>
            </w:pPr>
            <w:r w:rsidRPr="0008026F">
              <w:rPr>
                <w:rFonts w:cs="Arial"/>
                <w:sz w:val="18"/>
                <w:szCs w:val="18"/>
              </w:rPr>
              <w:t>0.076</w:t>
            </w:r>
          </w:p>
        </w:tc>
      </w:tr>
      <w:tr w:rsidR="00D7015B" w:rsidRPr="0008026F" w14:paraId="7CEC014E" w14:textId="77777777" w:rsidTr="00DE1D8C">
        <w:trPr>
          <w:trHeight w:val="300"/>
        </w:trPr>
        <w:tc>
          <w:tcPr>
            <w:tcW w:w="888" w:type="pct"/>
            <w:vMerge w:val="restart"/>
            <w:tcBorders>
              <w:top w:val="single" w:sz="4" w:space="0" w:color="auto"/>
              <w:bottom w:val="single" w:sz="4" w:space="0" w:color="auto"/>
              <w:right w:val="single" w:sz="4" w:space="0" w:color="auto"/>
            </w:tcBorders>
            <w:shd w:val="clear" w:color="auto" w:fill="auto"/>
            <w:noWrap/>
            <w:vAlign w:val="center"/>
            <w:hideMark/>
          </w:tcPr>
          <w:p w14:paraId="77BD58F9" w14:textId="77777777" w:rsidR="00D7015B" w:rsidRPr="0008026F" w:rsidRDefault="00D7015B" w:rsidP="00DE1D8C">
            <w:pPr>
              <w:spacing w:before="60" w:after="60"/>
              <w:jc w:val="center"/>
              <w:rPr>
                <w:rFonts w:cs="Arial"/>
                <w:sz w:val="18"/>
                <w:szCs w:val="18"/>
              </w:rPr>
            </w:pPr>
            <w:r w:rsidRPr="0008026F">
              <w:rPr>
                <w:rFonts w:cs="Arial"/>
                <w:sz w:val="18"/>
                <w:szCs w:val="18"/>
              </w:rPr>
              <w:t>River</w:t>
            </w:r>
          </w:p>
        </w:tc>
        <w:tc>
          <w:tcPr>
            <w:tcW w:w="925" w:type="pct"/>
            <w:tcBorders>
              <w:top w:val="nil"/>
              <w:left w:val="nil"/>
              <w:bottom w:val="single" w:sz="4" w:space="0" w:color="auto"/>
              <w:right w:val="single" w:sz="4" w:space="0" w:color="auto"/>
            </w:tcBorders>
            <w:shd w:val="clear" w:color="auto" w:fill="auto"/>
            <w:noWrap/>
            <w:vAlign w:val="center"/>
            <w:hideMark/>
          </w:tcPr>
          <w:p w14:paraId="360B41C4" w14:textId="77777777" w:rsidR="00D7015B" w:rsidRPr="0008026F" w:rsidRDefault="00D7015B" w:rsidP="00DE1D8C">
            <w:pPr>
              <w:spacing w:before="60" w:after="60"/>
              <w:jc w:val="center"/>
              <w:rPr>
                <w:rFonts w:cs="Arial"/>
                <w:sz w:val="18"/>
                <w:szCs w:val="18"/>
              </w:rPr>
            </w:pPr>
            <w:r w:rsidRPr="0008026F">
              <w:rPr>
                <w:rFonts w:cs="Arial"/>
                <w:sz w:val="18"/>
                <w:szCs w:val="18"/>
              </w:rPr>
              <w:t>Time</w:t>
            </w:r>
          </w:p>
        </w:tc>
        <w:tc>
          <w:tcPr>
            <w:tcW w:w="878" w:type="pct"/>
            <w:tcBorders>
              <w:top w:val="nil"/>
              <w:left w:val="nil"/>
              <w:bottom w:val="single" w:sz="4" w:space="0" w:color="auto"/>
              <w:right w:val="single" w:sz="4" w:space="0" w:color="auto"/>
            </w:tcBorders>
            <w:shd w:val="clear" w:color="auto" w:fill="auto"/>
            <w:noWrap/>
            <w:vAlign w:val="bottom"/>
            <w:hideMark/>
          </w:tcPr>
          <w:p w14:paraId="68E6D909" w14:textId="77777777" w:rsidR="00D7015B" w:rsidRPr="0008026F" w:rsidRDefault="00D7015B" w:rsidP="00DE1D8C">
            <w:pPr>
              <w:spacing w:before="60" w:after="60"/>
              <w:jc w:val="center"/>
              <w:rPr>
                <w:rFonts w:cs="Arial"/>
                <w:sz w:val="18"/>
                <w:szCs w:val="18"/>
              </w:rPr>
            </w:pPr>
            <w:r w:rsidRPr="0008026F">
              <w:rPr>
                <w:rFonts w:cs="Arial"/>
                <w:sz w:val="18"/>
                <w:szCs w:val="18"/>
              </w:rPr>
              <w:t>3.1169</w:t>
            </w:r>
          </w:p>
        </w:tc>
        <w:tc>
          <w:tcPr>
            <w:tcW w:w="716" w:type="pct"/>
            <w:tcBorders>
              <w:top w:val="nil"/>
              <w:left w:val="nil"/>
              <w:bottom w:val="single" w:sz="4" w:space="0" w:color="auto"/>
              <w:right w:val="single" w:sz="4" w:space="0" w:color="auto"/>
            </w:tcBorders>
            <w:shd w:val="clear" w:color="auto" w:fill="auto"/>
            <w:noWrap/>
            <w:vAlign w:val="bottom"/>
            <w:hideMark/>
          </w:tcPr>
          <w:p w14:paraId="7B21307E" w14:textId="77777777" w:rsidR="00D7015B" w:rsidRPr="0008026F" w:rsidRDefault="00D7015B" w:rsidP="00DE1D8C">
            <w:pPr>
              <w:spacing w:before="60" w:after="60"/>
              <w:jc w:val="center"/>
              <w:rPr>
                <w:rFonts w:cs="Arial"/>
                <w:sz w:val="18"/>
                <w:szCs w:val="18"/>
              </w:rPr>
            </w:pPr>
            <w:r w:rsidRPr="0008026F">
              <w:rPr>
                <w:rFonts w:cs="Arial"/>
                <w:sz w:val="18"/>
                <w:szCs w:val="18"/>
              </w:rPr>
              <w:t>0.002*</w:t>
            </w:r>
          </w:p>
        </w:tc>
        <w:tc>
          <w:tcPr>
            <w:tcW w:w="878" w:type="pct"/>
            <w:tcBorders>
              <w:top w:val="nil"/>
              <w:left w:val="nil"/>
              <w:bottom w:val="single" w:sz="4" w:space="0" w:color="auto"/>
              <w:right w:val="single" w:sz="4" w:space="0" w:color="auto"/>
            </w:tcBorders>
            <w:shd w:val="clear" w:color="auto" w:fill="auto"/>
            <w:noWrap/>
            <w:vAlign w:val="bottom"/>
            <w:hideMark/>
          </w:tcPr>
          <w:p w14:paraId="434E4623" w14:textId="77777777" w:rsidR="00D7015B" w:rsidRPr="0008026F" w:rsidRDefault="00D7015B" w:rsidP="00DE1D8C">
            <w:pPr>
              <w:spacing w:before="60" w:after="60"/>
              <w:jc w:val="center"/>
              <w:rPr>
                <w:rFonts w:cs="Arial"/>
                <w:sz w:val="18"/>
                <w:szCs w:val="18"/>
              </w:rPr>
            </w:pPr>
            <w:r w:rsidRPr="0008026F">
              <w:rPr>
                <w:rFonts w:cs="Arial"/>
                <w:sz w:val="18"/>
                <w:szCs w:val="18"/>
              </w:rPr>
              <w:t>8.1304</w:t>
            </w:r>
          </w:p>
        </w:tc>
        <w:tc>
          <w:tcPr>
            <w:tcW w:w="715" w:type="pct"/>
            <w:tcBorders>
              <w:top w:val="nil"/>
              <w:left w:val="nil"/>
              <w:bottom w:val="single" w:sz="4" w:space="0" w:color="auto"/>
            </w:tcBorders>
            <w:shd w:val="clear" w:color="auto" w:fill="auto"/>
            <w:noWrap/>
            <w:vAlign w:val="bottom"/>
            <w:hideMark/>
          </w:tcPr>
          <w:p w14:paraId="2CE58A01" w14:textId="77777777" w:rsidR="00D7015B" w:rsidRPr="0008026F" w:rsidRDefault="00D7015B" w:rsidP="00DE1D8C">
            <w:pPr>
              <w:spacing w:before="60" w:after="60"/>
              <w:jc w:val="center"/>
              <w:rPr>
                <w:rFonts w:cs="Arial"/>
                <w:sz w:val="18"/>
                <w:szCs w:val="18"/>
              </w:rPr>
            </w:pPr>
            <w:r w:rsidRPr="0008026F">
              <w:rPr>
                <w:rFonts w:cs="Arial"/>
                <w:sz w:val="18"/>
                <w:szCs w:val="18"/>
              </w:rPr>
              <w:t>0.001*</w:t>
            </w:r>
          </w:p>
        </w:tc>
      </w:tr>
      <w:tr w:rsidR="00D7015B" w:rsidRPr="0008026F" w14:paraId="7661C155" w14:textId="77777777" w:rsidTr="00DE1D8C">
        <w:trPr>
          <w:trHeight w:val="300"/>
        </w:trPr>
        <w:tc>
          <w:tcPr>
            <w:tcW w:w="888" w:type="pct"/>
            <w:vMerge/>
            <w:tcBorders>
              <w:top w:val="single" w:sz="4" w:space="0" w:color="auto"/>
              <w:bottom w:val="single" w:sz="4" w:space="0" w:color="auto"/>
              <w:right w:val="single" w:sz="4" w:space="0" w:color="auto"/>
            </w:tcBorders>
            <w:vAlign w:val="center"/>
            <w:hideMark/>
          </w:tcPr>
          <w:p w14:paraId="04FB0F57" w14:textId="77777777" w:rsidR="00D7015B" w:rsidRPr="0008026F" w:rsidRDefault="00D7015B" w:rsidP="00DE1D8C">
            <w:pPr>
              <w:spacing w:before="60" w:after="60"/>
              <w:rPr>
                <w:rFonts w:cs="Arial"/>
                <w:sz w:val="18"/>
                <w:szCs w:val="18"/>
              </w:rPr>
            </w:pPr>
          </w:p>
        </w:tc>
        <w:tc>
          <w:tcPr>
            <w:tcW w:w="925" w:type="pct"/>
            <w:tcBorders>
              <w:top w:val="nil"/>
              <w:left w:val="nil"/>
              <w:bottom w:val="single" w:sz="4" w:space="0" w:color="auto"/>
              <w:right w:val="single" w:sz="4" w:space="0" w:color="auto"/>
            </w:tcBorders>
            <w:shd w:val="clear" w:color="auto" w:fill="auto"/>
            <w:noWrap/>
            <w:vAlign w:val="center"/>
            <w:hideMark/>
          </w:tcPr>
          <w:p w14:paraId="2E8835C7" w14:textId="77777777" w:rsidR="00D7015B" w:rsidRPr="0008026F" w:rsidRDefault="00D7015B" w:rsidP="00DE1D8C">
            <w:pPr>
              <w:spacing w:before="60" w:after="60"/>
              <w:jc w:val="center"/>
              <w:rPr>
                <w:rFonts w:cs="Arial"/>
                <w:sz w:val="18"/>
                <w:szCs w:val="18"/>
              </w:rPr>
            </w:pPr>
            <w:r w:rsidRPr="0008026F">
              <w:rPr>
                <w:rFonts w:cs="Arial"/>
                <w:sz w:val="18"/>
                <w:szCs w:val="18"/>
              </w:rPr>
              <w:t>Zone</w:t>
            </w:r>
          </w:p>
        </w:tc>
        <w:tc>
          <w:tcPr>
            <w:tcW w:w="878" w:type="pct"/>
            <w:tcBorders>
              <w:top w:val="nil"/>
              <w:left w:val="nil"/>
              <w:bottom w:val="single" w:sz="4" w:space="0" w:color="auto"/>
              <w:right w:val="single" w:sz="4" w:space="0" w:color="auto"/>
            </w:tcBorders>
            <w:shd w:val="clear" w:color="auto" w:fill="auto"/>
            <w:noWrap/>
            <w:vAlign w:val="bottom"/>
            <w:hideMark/>
          </w:tcPr>
          <w:p w14:paraId="3A83DD79" w14:textId="77777777" w:rsidR="00D7015B" w:rsidRPr="0008026F" w:rsidRDefault="00D7015B" w:rsidP="00DE1D8C">
            <w:pPr>
              <w:spacing w:before="60" w:after="60"/>
              <w:jc w:val="center"/>
              <w:rPr>
                <w:rFonts w:cs="Arial"/>
                <w:sz w:val="18"/>
                <w:szCs w:val="18"/>
              </w:rPr>
            </w:pPr>
            <w:r w:rsidRPr="0008026F">
              <w:rPr>
                <w:rFonts w:cs="Arial"/>
                <w:sz w:val="18"/>
                <w:szCs w:val="18"/>
              </w:rPr>
              <w:t>2.6521</w:t>
            </w:r>
          </w:p>
        </w:tc>
        <w:tc>
          <w:tcPr>
            <w:tcW w:w="716" w:type="pct"/>
            <w:tcBorders>
              <w:top w:val="nil"/>
              <w:left w:val="nil"/>
              <w:bottom w:val="single" w:sz="4" w:space="0" w:color="auto"/>
              <w:right w:val="single" w:sz="4" w:space="0" w:color="auto"/>
            </w:tcBorders>
            <w:shd w:val="clear" w:color="auto" w:fill="auto"/>
            <w:noWrap/>
            <w:vAlign w:val="bottom"/>
            <w:hideMark/>
          </w:tcPr>
          <w:p w14:paraId="6FD43E0D" w14:textId="77777777" w:rsidR="00D7015B" w:rsidRPr="0008026F" w:rsidRDefault="00D7015B" w:rsidP="00DE1D8C">
            <w:pPr>
              <w:spacing w:before="60" w:after="60"/>
              <w:jc w:val="center"/>
              <w:rPr>
                <w:rFonts w:cs="Arial"/>
                <w:sz w:val="18"/>
                <w:szCs w:val="18"/>
              </w:rPr>
            </w:pPr>
            <w:r w:rsidRPr="0008026F">
              <w:rPr>
                <w:rFonts w:cs="Arial"/>
                <w:sz w:val="18"/>
                <w:szCs w:val="18"/>
              </w:rPr>
              <w:t>0.004*</w:t>
            </w:r>
          </w:p>
        </w:tc>
        <w:tc>
          <w:tcPr>
            <w:tcW w:w="878" w:type="pct"/>
            <w:tcBorders>
              <w:top w:val="nil"/>
              <w:left w:val="nil"/>
              <w:bottom w:val="single" w:sz="4" w:space="0" w:color="auto"/>
              <w:right w:val="single" w:sz="4" w:space="0" w:color="auto"/>
            </w:tcBorders>
            <w:shd w:val="clear" w:color="auto" w:fill="auto"/>
            <w:noWrap/>
            <w:vAlign w:val="bottom"/>
            <w:hideMark/>
          </w:tcPr>
          <w:p w14:paraId="3C5D636C" w14:textId="77777777" w:rsidR="00D7015B" w:rsidRPr="0008026F" w:rsidRDefault="00D7015B" w:rsidP="00DE1D8C">
            <w:pPr>
              <w:spacing w:before="60" w:after="60"/>
              <w:jc w:val="center"/>
              <w:rPr>
                <w:rFonts w:cs="Arial"/>
                <w:sz w:val="18"/>
                <w:szCs w:val="18"/>
              </w:rPr>
            </w:pPr>
            <w:r w:rsidRPr="0008026F">
              <w:rPr>
                <w:rFonts w:cs="Arial"/>
                <w:sz w:val="18"/>
                <w:szCs w:val="18"/>
              </w:rPr>
              <w:t>3.6783</w:t>
            </w:r>
          </w:p>
        </w:tc>
        <w:tc>
          <w:tcPr>
            <w:tcW w:w="715" w:type="pct"/>
            <w:tcBorders>
              <w:top w:val="nil"/>
              <w:left w:val="nil"/>
              <w:bottom w:val="single" w:sz="4" w:space="0" w:color="auto"/>
            </w:tcBorders>
            <w:shd w:val="clear" w:color="auto" w:fill="auto"/>
            <w:noWrap/>
            <w:vAlign w:val="bottom"/>
            <w:hideMark/>
          </w:tcPr>
          <w:p w14:paraId="65BBF2E2" w14:textId="77777777" w:rsidR="00D7015B" w:rsidRPr="0008026F" w:rsidRDefault="00D7015B" w:rsidP="00DE1D8C">
            <w:pPr>
              <w:spacing w:before="60" w:after="60"/>
              <w:jc w:val="center"/>
              <w:rPr>
                <w:rFonts w:cs="Arial"/>
                <w:sz w:val="18"/>
                <w:szCs w:val="18"/>
              </w:rPr>
            </w:pPr>
            <w:r w:rsidRPr="0008026F">
              <w:rPr>
                <w:rFonts w:cs="Arial"/>
                <w:sz w:val="18"/>
                <w:szCs w:val="18"/>
              </w:rPr>
              <w:t>0.001*</w:t>
            </w:r>
          </w:p>
        </w:tc>
      </w:tr>
      <w:tr w:rsidR="00D7015B" w:rsidRPr="0008026F" w14:paraId="657A1EEF" w14:textId="77777777" w:rsidTr="00DE1D8C">
        <w:trPr>
          <w:trHeight w:val="300"/>
        </w:trPr>
        <w:tc>
          <w:tcPr>
            <w:tcW w:w="888" w:type="pct"/>
            <w:vMerge/>
            <w:tcBorders>
              <w:top w:val="single" w:sz="4" w:space="0" w:color="auto"/>
              <w:bottom w:val="single" w:sz="4" w:space="0" w:color="auto"/>
              <w:right w:val="single" w:sz="4" w:space="0" w:color="auto"/>
            </w:tcBorders>
            <w:vAlign w:val="center"/>
            <w:hideMark/>
          </w:tcPr>
          <w:p w14:paraId="1F42D60A" w14:textId="77777777" w:rsidR="00D7015B" w:rsidRPr="0008026F" w:rsidRDefault="00D7015B" w:rsidP="00DE1D8C">
            <w:pPr>
              <w:spacing w:before="60" w:after="60"/>
              <w:rPr>
                <w:rFonts w:cs="Arial"/>
                <w:sz w:val="18"/>
                <w:szCs w:val="18"/>
              </w:rPr>
            </w:pPr>
          </w:p>
        </w:tc>
        <w:tc>
          <w:tcPr>
            <w:tcW w:w="925" w:type="pct"/>
            <w:tcBorders>
              <w:top w:val="nil"/>
              <w:left w:val="nil"/>
              <w:bottom w:val="single" w:sz="4" w:space="0" w:color="auto"/>
              <w:right w:val="single" w:sz="4" w:space="0" w:color="auto"/>
            </w:tcBorders>
            <w:shd w:val="clear" w:color="auto" w:fill="auto"/>
            <w:noWrap/>
            <w:vAlign w:val="center"/>
            <w:hideMark/>
          </w:tcPr>
          <w:p w14:paraId="6219F05C" w14:textId="77777777" w:rsidR="00D7015B" w:rsidRPr="0008026F" w:rsidRDefault="00D7015B" w:rsidP="00DE1D8C">
            <w:pPr>
              <w:spacing w:before="60" w:after="60"/>
              <w:jc w:val="center"/>
              <w:rPr>
                <w:rFonts w:cs="Arial"/>
                <w:sz w:val="18"/>
                <w:szCs w:val="18"/>
              </w:rPr>
            </w:pPr>
            <w:r w:rsidRPr="0008026F">
              <w:rPr>
                <w:rFonts w:cs="Arial"/>
                <w:sz w:val="18"/>
                <w:szCs w:val="18"/>
              </w:rPr>
              <w:t>Time*Zone</w:t>
            </w:r>
          </w:p>
        </w:tc>
        <w:tc>
          <w:tcPr>
            <w:tcW w:w="878" w:type="pct"/>
            <w:tcBorders>
              <w:top w:val="nil"/>
              <w:left w:val="nil"/>
              <w:bottom w:val="single" w:sz="4" w:space="0" w:color="auto"/>
              <w:right w:val="single" w:sz="4" w:space="0" w:color="auto"/>
            </w:tcBorders>
            <w:shd w:val="clear" w:color="auto" w:fill="auto"/>
            <w:noWrap/>
            <w:vAlign w:val="bottom"/>
            <w:hideMark/>
          </w:tcPr>
          <w:p w14:paraId="1826D224" w14:textId="77777777" w:rsidR="00D7015B" w:rsidRPr="0008026F" w:rsidRDefault="00D7015B" w:rsidP="00DE1D8C">
            <w:pPr>
              <w:spacing w:before="60" w:after="60"/>
              <w:jc w:val="center"/>
              <w:rPr>
                <w:rFonts w:cs="Arial"/>
                <w:sz w:val="18"/>
                <w:szCs w:val="18"/>
              </w:rPr>
            </w:pPr>
            <w:r w:rsidRPr="0008026F">
              <w:rPr>
                <w:rFonts w:cs="Arial"/>
                <w:sz w:val="18"/>
                <w:szCs w:val="18"/>
              </w:rPr>
              <w:t>1.5547</w:t>
            </w:r>
          </w:p>
        </w:tc>
        <w:tc>
          <w:tcPr>
            <w:tcW w:w="716" w:type="pct"/>
            <w:tcBorders>
              <w:top w:val="nil"/>
              <w:left w:val="nil"/>
              <w:bottom w:val="single" w:sz="4" w:space="0" w:color="auto"/>
              <w:right w:val="single" w:sz="4" w:space="0" w:color="auto"/>
            </w:tcBorders>
            <w:shd w:val="clear" w:color="auto" w:fill="auto"/>
            <w:noWrap/>
            <w:vAlign w:val="bottom"/>
            <w:hideMark/>
          </w:tcPr>
          <w:p w14:paraId="245864F4" w14:textId="77777777" w:rsidR="00D7015B" w:rsidRPr="0008026F" w:rsidRDefault="00D7015B" w:rsidP="00DE1D8C">
            <w:pPr>
              <w:spacing w:before="60" w:after="60"/>
              <w:jc w:val="center"/>
              <w:rPr>
                <w:rFonts w:cs="Arial"/>
                <w:sz w:val="18"/>
                <w:szCs w:val="18"/>
              </w:rPr>
            </w:pPr>
            <w:r w:rsidRPr="0008026F">
              <w:rPr>
                <w:rFonts w:cs="Arial"/>
                <w:sz w:val="18"/>
                <w:szCs w:val="18"/>
              </w:rPr>
              <w:t>0.023*</w:t>
            </w:r>
          </w:p>
        </w:tc>
        <w:tc>
          <w:tcPr>
            <w:tcW w:w="878" w:type="pct"/>
            <w:tcBorders>
              <w:top w:val="nil"/>
              <w:left w:val="nil"/>
              <w:bottom w:val="single" w:sz="4" w:space="0" w:color="auto"/>
              <w:right w:val="single" w:sz="4" w:space="0" w:color="auto"/>
            </w:tcBorders>
            <w:shd w:val="clear" w:color="auto" w:fill="auto"/>
            <w:noWrap/>
            <w:vAlign w:val="bottom"/>
            <w:hideMark/>
          </w:tcPr>
          <w:p w14:paraId="6E25AF1E" w14:textId="77777777" w:rsidR="00D7015B" w:rsidRPr="0008026F" w:rsidRDefault="00D7015B" w:rsidP="00DE1D8C">
            <w:pPr>
              <w:spacing w:before="60" w:after="60"/>
              <w:jc w:val="center"/>
              <w:rPr>
                <w:rFonts w:cs="Arial"/>
                <w:sz w:val="18"/>
                <w:szCs w:val="18"/>
              </w:rPr>
            </w:pPr>
            <w:r w:rsidRPr="0008026F">
              <w:rPr>
                <w:rFonts w:cs="Arial"/>
                <w:sz w:val="18"/>
                <w:szCs w:val="18"/>
              </w:rPr>
              <w:t>1.5727</w:t>
            </w:r>
          </w:p>
        </w:tc>
        <w:tc>
          <w:tcPr>
            <w:tcW w:w="715" w:type="pct"/>
            <w:tcBorders>
              <w:top w:val="nil"/>
              <w:left w:val="nil"/>
              <w:bottom w:val="single" w:sz="4" w:space="0" w:color="auto"/>
            </w:tcBorders>
            <w:shd w:val="clear" w:color="auto" w:fill="auto"/>
            <w:noWrap/>
            <w:vAlign w:val="bottom"/>
            <w:hideMark/>
          </w:tcPr>
          <w:p w14:paraId="36BC00DE" w14:textId="77777777" w:rsidR="00D7015B" w:rsidRPr="0008026F" w:rsidRDefault="00D7015B" w:rsidP="00DE1D8C">
            <w:pPr>
              <w:spacing w:before="60" w:after="60"/>
              <w:jc w:val="center"/>
              <w:rPr>
                <w:rFonts w:cs="Arial"/>
                <w:sz w:val="18"/>
                <w:szCs w:val="18"/>
              </w:rPr>
            </w:pPr>
            <w:r w:rsidRPr="0008026F">
              <w:rPr>
                <w:rFonts w:cs="Arial"/>
                <w:sz w:val="18"/>
                <w:szCs w:val="18"/>
              </w:rPr>
              <w:t>0.029*</w:t>
            </w:r>
          </w:p>
        </w:tc>
      </w:tr>
    </w:tbl>
    <w:p w14:paraId="1901B24F" w14:textId="77777777" w:rsidR="00D7015B" w:rsidRPr="0008026F" w:rsidRDefault="00D7015B" w:rsidP="00D7015B"/>
    <w:p w14:paraId="7122415C" w14:textId="5821E6B6" w:rsidR="00D7015B" w:rsidRPr="0008026F" w:rsidRDefault="00D7015B" w:rsidP="00D7015B">
      <w:pPr>
        <w:pStyle w:val="Caption"/>
        <w:keepNext/>
      </w:pPr>
      <w:bookmarkStart w:id="87" w:name="_Ref521482805"/>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6</w:t>
      </w:r>
      <w:r w:rsidR="00F276BC">
        <w:rPr>
          <w:noProof/>
        </w:rPr>
        <w:fldChar w:fldCharType="end"/>
      </w:r>
      <w:bookmarkEnd w:id="87"/>
      <w:r w:rsidRPr="0008026F">
        <w:t>: Microinvertebrate taxa contributing most of the dissimilarities in wetland ecosystem between times based on abundance dataset. Bold numbers represent the higher average abundance group.</w:t>
      </w:r>
    </w:p>
    <w:tbl>
      <w:tblPr>
        <w:tblW w:w="5000" w:type="pct"/>
        <w:tblLook w:val="04A0" w:firstRow="1" w:lastRow="0" w:firstColumn="1" w:lastColumn="0" w:noHBand="0" w:noVBand="1"/>
      </w:tblPr>
      <w:tblGrid>
        <w:gridCol w:w="1827"/>
        <w:gridCol w:w="1040"/>
        <w:gridCol w:w="1040"/>
        <w:gridCol w:w="1040"/>
        <w:gridCol w:w="1040"/>
        <w:gridCol w:w="1625"/>
        <w:gridCol w:w="1590"/>
      </w:tblGrid>
      <w:tr w:rsidR="00D7015B" w:rsidRPr="0008026F" w14:paraId="68D3EE9A" w14:textId="77777777" w:rsidTr="00DE1D8C">
        <w:trPr>
          <w:trHeight w:val="300"/>
        </w:trPr>
        <w:tc>
          <w:tcPr>
            <w:tcW w:w="993" w:type="pct"/>
            <w:vMerge w:val="restart"/>
            <w:tcBorders>
              <w:top w:val="single" w:sz="4" w:space="0" w:color="auto"/>
              <w:bottom w:val="single" w:sz="4" w:space="0" w:color="auto"/>
              <w:right w:val="single" w:sz="4" w:space="0" w:color="auto"/>
            </w:tcBorders>
            <w:shd w:val="clear" w:color="000000" w:fill="D9D9D9"/>
            <w:noWrap/>
            <w:vAlign w:val="center"/>
            <w:hideMark/>
          </w:tcPr>
          <w:p w14:paraId="4A325D42" w14:textId="77777777" w:rsidR="00D7015B" w:rsidRPr="0008026F" w:rsidRDefault="00D7015B" w:rsidP="00DE1D8C">
            <w:pPr>
              <w:spacing w:before="60" w:after="60"/>
              <w:jc w:val="center"/>
              <w:rPr>
                <w:rFonts w:cs="Arial"/>
                <w:sz w:val="18"/>
                <w:szCs w:val="18"/>
              </w:rPr>
            </w:pPr>
            <w:r w:rsidRPr="0008026F">
              <w:rPr>
                <w:rFonts w:cs="Arial"/>
                <w:sz w:val="18"/>
                <w:szCs w:val="18"/>
              </w:rPr>
              <w:t>Taxa</w:t>
            </w:r>
          </w:p>
        </w:tc>
        <w:tc>
          <w:tcPr>
            <w:tcW w:w="2260"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09308A1E" w14:textId="77777777" w:rsidR="00D7015B" w:rsidRPr="0008026F" w:rsidRDefault="00D7015B" w:rsidP="00DE1D8C">
            <w:pPr>
              <w:spacing w:before="60" w:after="60"/>
              <w:jc w:val="center"/>
              <w:rPr>
                <w:rFonts w:cs="Arial"/>
                <w:sz w:val="18"/>
                <w:szCs w:val="18"/>
              </w:rPr>
            </w:pPr>
            <w:r w:rsidRPr="0008026F">
              <w:rPr>
                <w:rFonts w:cs="Arial"/>
                <w:sz w:val="18"/>
                <w:szCs w:val="18"/>
              </w:rPr>
              <w:t>Average Abundance</w:t>
            </w:r>
          </w:p>
        </w:tc>
        <w:tc>
          <w:tcPr>
            <w:tcW w:w="883" w:type="pct"/>
            <w:tcBorders>
              <w:top w:val="single" w:sz="4" w:space="0" w:color="auto"/>
              <w:left w:val="nil"/>
              <w:bottom w:val="single" w:sz="4" w:space="0" w:color="auto"/>
              <w:right w:val="single" w:sz="4" w:space="0" w:color="auto"/>
            </w:tcBorders>
            <w:shd w:val="clear" w:color="000000" w:fill="D9D9D9"/>
            <w:noWrap/>
            <w:vAlign w:val="center"/>
            <w:hideMark/>
          </w:tcPr>
          <w:p w14:paraId="262F4BE9" w14:textId="77777777" w:rsidR="00D7015B" w:rsidRPr="0008026F" w:rsidRDefault="00D7015B" w:rsidP="00DE1D8C">
            <w:pPr>
              <w:spacing w:before="60" w:after="60"/>
              <w:rPr>
                <w:rFonts w:cs="Arial"/>
                <w:sz w:val="18"/>
                <w:szCs w:val="18"/>
              </w:rPr>
            </w:pPr>
            <w:r w:rsidRPr="0008026F">
              <w:rPr>
                <w:rFonts w:cs="Arial"/>
                <w:sz w:val="18"/>
                <w:szCs w:val="18"/>
              </w:rPr>
              <w:t>Contribution %</w:t>
            </w:r>
          </w:p>
        </w:tc>
        <w:tc>
          <w:tcPr>
            <w:tcW w:w="864" w:type="pct"/>
            <w:tcBorders>
              <w:top w:val="single" w:sz="4" w:space="0" w:color="auto"/>
              <w:left w:val="nil"/>
              <w:bottom w:val="single" w:sz="4" w:space="0" w:color="auto"/>
            </w:tcBorders>
            <w:shd w:val="clear" w:color="000000" w:fill="D9D9D9"/>
            <w:noWrap/>
            <w:vAlign w:val="center"/>
            <w:hideMark/>
          </w:tcPr>
          <w:p w14:paraId="7F7FE728" w14:textId="77777777" w:rsidR="00D7015B" w:rsidRPr="0008026F" w:rsidRDefault="00D7015B" w:rsidP="00DE1D8C">
            <w:pPr>
              <w:spacing w:before="60" w:after="60"/>
              <w:rPr>
                <w:rFonts w:cs="Arial"/>
                <w:sz w:val="18"/>
                <w:szCs w:val="18"/>
              </w:rPr>
            </w:pPr>
            <w:r w:rsidRPr="0008026F">
              <w:rPr>
                <w:rFonts w:cs="Arial"/>
                <w:sz w:val="18"/>
                <w:szCs w:val="18"/>
              </w:rPr>
              <w:t>Cumulative %</w:t>
            </w:r>
          </w:p>
        </w:tc>
      </w:tr>
      <w:tr w:rsidR="00D7015B" w:rsidRPr="0008026F" w14:paraId="616E45D4" w14:textId="77777777" w:rsidTr="00DE1D8C">
        <w:trPr>
          <w:trHeight w:val="300"/>
        </w:trPr>
        <w:tc>
          <w:tcPr>
            <w:tcW w:w="993" w:type="pct"/>
            <w:vMerge/>
            <w:tcBorders>
              <w:top w:val="single" w:sz="4" w:space="0" w:color="auto"/>
              <w:bottom w:val="single" w:sz="4" w:space="0" w:color="auto"/>
              <w:right w:val="single" w:sz="4" w:space="0" w:color="auto"/>
            </w:tcBorders>
            <w:vAlign w:val="center"/>
            <w:hideMark/>
          </w:tcPr>
          <w:p w14:paraId="25757A91" w14:textId="77777777" w:rsidR="00D7015B" w:rsidRPr="0008026F" w:rsidRDefault="00D7015B" w:rsidP="00DE1D8C">
            <w:pPr>
              <w:spacing w:before="60" w:after="60"/>
              <w:rPr>
                <w:rFonts w:cs="Arial"/>
                <w:sz w:val="18"/>
                <w:szCs w:val="18"/>
              </w:rPr>
            </w:pPr>
          </w:p>
        </w:tc>
        <w:tc>
          <w:tcPr>
            <w:tcW w:w="565" w:type="pct"/>
            <w:tcBorders>
              <w:top w:val="nil"/>
              <w:left w:val="nil"/>
              <w:bottom w:val="single" w:sz="4" w:space="0" w:color="auto"/>
              <w:right w:val="single" w:sz="4" w:space="0" w:color="auto"/>
            </w:tcBorders>
            <w:shd w:val="clear" w:color="000000" w:fill="D9D9D9"/>
            <w:noWrap/>
            <w:vAlign w:val="center"/>
            <w:hideMark/>
          </w:tcPr>
          <w:p w14:paraId="26EBC061" w14:textId="77777777" w:rsidR="00D7015B" w:rsidRPr="0008026F" w:rsidRDefault="00D7015B" w:rsidP="00DE1D8C">
            <w:pPr>
              <w:spacing w:before="60" w:after="60"/>
              <w:jc w:val="center"/>
              <w:rPr>
                <w:rFonts w:cs="Arial"/>
                <w:sz w:val="18"/>
                <w:szCs w:val="18"/>
              </w:rPr>
            </w:pPr>
            <w:r w:rsidRPr="0008026F">
              <w:rPr>
                <w:rFonts w:cs="Arial"/>
                <w:sz w:val="18"/>
                <w:szCs w:val="18"/>
              </w:rPr>
              <w:t>T1</w:t>
            </w:r>
          </w:p>
        </w:tc>
        <w:tc>
          <w:tcPr>
            <w:tcW w:w="565" w:type="pct"/>
            <w:tcBorders>
              <w:top w:val="nil"/>
              <w:left w:val="nil"/>
              <w:bottom w:val="single" w:sz="4" w:space="0" w:color="auto"/>
              <w:right w:val="single" w:sz="4" w:space="0" w:color="auto"/>
            </w:tcBorders>
            <w:shd w:val="clear" w:color="000000" w:fill="D9D9D9"/>
            <w:noWrap/>
            <w:vAlign w:val="center"/>
            <w:hideMark/>
          </w:tcPr>
          <w:p w14:paraId="3D400974" w14:textId="77777777" w:rsidR="00D7015B" w:rsidRPr="0008026F" w:rsidRDefault="00D7015B" w:rsidP="00DE1D8C">
            <w:pPr>
              <w:spacing w:before="60" w:after="60"/>
              <w:jc w:val="center"/>
              <w:rPr>
                <w:rFonts w:cs="Arial"/>
                <w:sz w:val="18"/>
                <w:szCs w:val="18"/>
              </w:rPr>
            </w:pPr>
            <w:r w:rsidRPr="0008026F">
              <w:rPr>
                <w:rFonts w:cs="Arial"/>
                <w:sz w:val="18"/>
                <w:szCs w:val="18"/>
              </w:rPr>
              <w:t>T2</w:t>
            </w:r>
          </w:p>
        </w:tc>
        <w:tc>
          <w:tcPr>
            <w:tcW w:w="565" w:type="pct"/>
            <w:tcBorders>
              <w:top w:val="nil"/>
              <w:left w:val="nil"/>
              <w:bottom w:val="single" w:sz="4" w:space="0" w:color="auto"/>
              <w:right w:val="single" w:sz="4" w:space="0" w:color="auto"/>
            </w:tcBorders>
            <w:shd w:val="clear" w:color="000000" w:fill="D9D9D9"/>
            <w:noWrap/>
            <w:vAlign w:val="center"/>
            <w:hideMark/>
          </w:tcPr>
          <w:p w14:paraId="5CB7742A" w14:textId="77777777" w:rsidR="00D7015B" w:rsidRPr="0008026F" w:rsidRDefault="00D7015B" w:rsidP="00DE1D8C">
            <w:pPr>
              <w:spacing w:before="60" w:after="60"/>
              <w:jc w:val="center"/>
              <w:rPr>
                <w:rFonts w:cs="Arial"/>
                <w:sz w:val="18"/>
                <w:szCs w:val="18"/>
              </w:rPr>
            </w:pPr>
            <w:r w:rsidRPr="0008026F">
              <w:rPr>
                <w:rFonts w:cs="Arial"/>
                <w:sz w:val="18"/>
                <w:szCs w:val="18"/>
              </w:rPr>
              <w:t>T3</w:t>
            </w:r>
          </w:p>
        </w:tc>
        <w:tc>
          <w:tcPr>
            <w:tcW w:w="565" w:type="pct"/>
            <w:tcBorders>
              <w:top w:val="nil"/>
              <w:left w:val="nil"/>
              <w:bottom w:val="single" w:sz="4" w:space="0" w:color="auto"/>
              <w:right w:val="single" w:sz="4" w:space="0" w:color="auto"/>
            </w:tcBorders>
            <w:shd w:val="clear" w:color="000000" w:fill="D9D9D9"/>
            <w:noWrap/>
            <w:vAlign w:val="center"/>
            <w:hideMark/>
          </w:tcPr>
          <w:p w14:paraId="04F064F9" w14:textId="77777777" w:rsidR="00D7015B" w:rsidRPr="0008026F" w:rsidRDefault="00D7015B" w:rsidP="00DE1D8C">
            <w:pPr>
              <w:spacing w:before="60" w:after="60"/>
              <w:jc w:val="center"/>
              <w:rPr>
                <w:rFonts w:cs="Arial"/>
                <w:sz w:val="18"/>
                <w:szCs w:val="18"/>
              </w:rPr>
            </w:pPr>
            <w:r w:rsidRPr="0008026F">
              <w:rPr>
                <w:rFonts w:cs="Arial"/>
                <w:sz w:val="18"/>
                <w:szCs w:val="18"/>
              </w:rPr>
              <w:t>T4</w:t>
            </w:r>
          </w:p>
        </w:tc>
        <w:tc>
          <w:tcPr>
            <w:tcW w:w="1747" w:type="pct"/>
            <w:gridSpan w:val="2"/>
            <w:tcBorders>
              <w:top w:val="single" w:sz="4" w:space="0" w:color="auto"/>
              <w:left w:val="nil"/>
              <w:bottom w:val="single" w:sz="4" w:space="0" w:color="auto"/>
            </w:tcBorders>
            <w:shd w:val="clear" w:color="000000" w:fill="D9D9D9"/>
            <w:noWrap/>
            <w:vAlign w:val="center"/>
            <w:hideMark/>
          </w:tcPr>
          <w:p w14:paraId="155E65A6" w14:textId="6904209B" w:rsidR="00D7015B" w:rsidRPr="0008026F" w:rsidRDefault="00D7015B" w:rsidP="00DE1D8C">
            <w:pPr>
              <w:spacing w:before="60" w:after="60"/>
              <w:jc w:val="center"/>
              <w:rPr>
                <w:rFonts w:cs="Arial"/>
                <w:sz w:val="18"/>
                <w:szCs w:val="18"/>
              </w:rPr>
            </w:pPr>
            <w:r w:rsidRPr="0008026F">
              <w:rPr>
                <w:rFonts w:cs="Arial"/>
                <w:sz w:val="18"/>
                <w:szCs w:val="18"/>
              </w:rPr>
              <w:t>T1,</w:t>
            </w:r>
            <w:r w:rsidR="00DD5F55">
              <w:rPr>
                <w:rFonts w:cs="Arial"/>
                <w:sz w:val="18"/>
                <w:szCs w:val="18"/>
              </w:rPr>
              <w:t xml:space="preserve"> </w:t>
            </w:r>
            <w:r w:rsidRPr="0008026F">
              <w:rPr>
                <w:rFonts w:cs="Arial"/>
                <w:sz w:val="18"/>
                <w:szCs w:val="18"/>
              </w:rPr>
              <w:t>T2 vs T3, T4</w:t>
            </w:r>
          </w:p>
        </w:tc>
      </w:tr>
      <w:tr w:rsidR="00D7015B" w:rsidRPr="0008026F" w14:paraId="424B061D" w14:textId="77777777" w:rsidTr="00DE1D8C">
        <w:trPr>
          <w:trHeight w:val="300"/>
        </w:trPr>
        <w:tc>
          <w:tcPr>
            <w:tcW w:w="993" w:type="pct"/>
            <w:tcBorders>
              <w:top w:val="single" w:sz="4" w:space="0" w:color="auto"/>
              <w:bottom w:val="single" w:sz="4" w:space="0" w:color="auto"/>
              <w:right w:val="single" w:sz="4" w:space="0" w:color="auto"/>
            </w:tcBorders>
            <w:shd w:val="clear" w:color="auto" w:fill="auto"/>
            <w:noWrap/>
            <w:vAlign w:val="bottom"/>
            <w:hideMark/>
          </w:tcPr>
          <w:p w14:paraId="5E79BC84" w14:textId="77777777" w:rsidR="00D7015B" w:rsidRPr="0008026F" w:rsidRDefault="00D7015B" w:rsidP="00DE1D8C">
            <w:pPr>
              <w:spacing w:before="60" w:after="60"/>
              <w:rPr>
                <w:rFonts w:cs="Arial"/>
                <w:sz w:val="18"/>
                <w:szCs w:val="18"/>
              </w:rPr>
            </w:pPr>
            <w:r w:rsidRPr="0008026F">
              <w:rPr>
                <w:rFonts w:cs="Arial"/>
                <w:sz w:val="18"/>
                <w:szCs w:val="18"/>
              </w:rPr>
              <w:t>F.  Brachionidae</w:t>
            </w:r>
          </w:p>
        </w:tc>
        <w:tc>
          <w:tcPr>
            <w:tcW w:w="565" w:type="pct"/>
            <w:tcBorders>
              <w:top w:val="nil"/>
              <w:left w:val="nil"/>
              <w:bottom w:val="single" w:sz="4" w:space="0" w:color="auto"/>
              <w:right w:val="single" w:sz="4" w:space="0" w:color="auto"/>
            </w:tcBorders>
            <w:shd w:val="clear" w:color="auto" w:fill="auto"/>
            <w:noWrap/>
            <w:vAlign w:val="center"/>
            <w:hideMark/>
          </w:tcPr>
          <w:p w14:paraId="7F42005F" w14:textId="77777777" w:rsidR="00D7015B" w:rsidRPr="0008026F" w:rsidRDefault="00D7015B" w:rsidP="00DE1D8C">
            <w:pPr>
              <w:spacing w:before="60" w:after="60"/>
              <w:jc w:val="center"/>
              <w:rPr>
                <w:rFonts w:cs="Arial"/>
                <w:sz w:val="18"/>
                <w:szCs w:val="18"/>
              </w:rPr>
            </w:pPr>
            <w:r w:rsidRPr="0008026F">
              <w:rPr>
                <w:rFonts w:cs="Arial"/>
                <w:sz w:val="18"/>
                <w:szCs w:val="18"/>
              </w:rPr>
              <w:t>2.0</w:t>
            </w:r>
          </w:p>
        </w:tc>
        <w:tc>
          <w:tcPr>
            <w:tcW w:w="565" w:type="pct"/>
            <w:tcBorders>
              <w:top w:val="nil"/>
              <w:left w:val="nil"/>
              <w:bottom w:val="single" w:sz="4" w:space="0" w:color="auto"/>
              <w:right w:val="single" w:sz="4" w:space="0" w:color="auto"/>
            </w:tcBorders>
            <w:shd w:val="clear" w:color="auto" w:fill="auto"/>
            <w:noWrap/>
            <w:vAlign w:val="center"/>
            <w:hideMark/>
          </w:tcPr>
          <w:p w14:paraId="22153659" w14:textId="77777777" w:rsidR="00D7015B" w:rsidRPr="0008026F" w:rsidRDefault="00D7015B" w:rsidP="00DE1D8C">
            <w:pPr>
              <w:spacing w:before="60" w:after="60"/>
              <w:jc w:val="center"/>
              <w:rPr>
                <w:rFonts w:cs="Arial"/>
                <w:sz w:val="18"/>
                <w:szCs w:val="18"/>
              </w:rPr>
            </w:pPr>
            <w:r w:rsidRPr="0008026F">
              <w:rPr>
                <w:rFonts w:cs="Arial"/>
                <w:sz w:val="18"/>
                <w:szCs w:val="18"/>
              </w:rPr>
              <w:t>9.5</w:t>
            </w:r>
          </w:p>
        </w:tc>
        <w:tc>
          <w:tcPr>
            <w:tcW w:w="565" w:type="pct"/>
            <w:tcBorders>
              <w:top w:val="nil"/>
              <w:left w:val="nil"/>
              <w:bottom w:val="single" w:sz="4" w:space="0" w:color="auto"/>
              <w:right w:val="single" w:sz="4" w:space="0" w:color="auto"/>
            </w:tcBorders>
            <w:shd w:val="clear" w:color="auto" w:fill="auto"/>
            <w:noWrap/>
            <w:vAlign w:val="center"/>
            <w:hideMark/>
          </w:tcPr>
          <w:p w14:paraId="22D2B54C" w14:textId="77777777" w:rsidR="00D7015B" w:rsidRPr="0008026F" w:rsidRDefault="00D7015B" w:rsidP="00DE1D8C">
            <w:pPr>
              <w:spacing w:before="60" w:after="60"/>
              <w:jc w:val="center"/>
              <w:rPr>
                <w:rFonts w:cs="Arial"/>
                <w:b/>
                <w:sz w:val="18"/>
                <w:szCs w:val="18"/>
              </w:rPr>
            </w:pPr>
            <w:r w:rsidRPr="0008026F">
              <w:rPr>
                <w:rFonts w:cs="Arial"/>
                <w:b/>
                <w:sz w:val="18"/>
                <w:szCs w:val="18"/>
              </w:rPr>
              <w:t>44.7</w:t>
            </w:r>
          </w:p>
        </w:tc>
        <w:tc>
          <w:tcPr>
            <w:tcW w:w="565" w:type="pct"/>
            <w:tcBorders>
              <w:top w:val="nil"/>
              <w:left w:val="nil"/>
              <w:bottom w:val="single" w:sz="4" w:space="0" w:color="auto"/>
              <w:right w:val="single" w:sz="4" w:space="0" w:color="auto"/>
            </w:tcBorders>
            <w:shd w:val="clear" w:color="auto" w:fill="auto"/>
            <w:noWrap/>
            <w:vAlign w:val="center"/>
            <w:hideMark/>
          </w:tcPr>
          <w:p w14:paraId="0881EA99" w14:textId="77777777" w:rsidR="00D7015B" w:rsidRPr="0008026F" w:rsidRDefault="00D7015B" w:rsidP="00DE1D8C">
            <w:pPr>
              <w:spacing w:before="60" w:after="60"/>
              <w:jc w:val="center"/>
              <w:rPr>
                <w:rFonts w:cs="Arial"/>
                <w:b/>
                <w:sz w:val="18"/>
                <w:szCs w:val="18"/>
              </w:rPr>
            </w:pPr>
            <w:r w:rsidRPr="0008026F">
              <w:rPr>
                <w:rFonts w:cs="Arial"/>
                <w:b/>
                <w:sz w:val="18"/>
                <w:szCs w:val="18"/>
              </w:rPr>
              <w:t>45.4</w:t>
            </w:r>
          </w:p>
        </w:tc>
        <w:tc>
          <w:tcPr>
            <w:tcW w:w="883" w:type="pct"/>
            <w:tcBorders>
              <w:top w:val="nil"/>
              <w:left w:val="nil"/>
              <w:bottom w:val="single" w:sz="4" w:space="0" w:color="auto"/>
              <w:right w:val="single" w:sz="4" w:space="0" w:color="auto"/>
            </w:tcBorders>
            <w:shd w:val="clear" w:color="auto" w:fill="auto"/>
            <w:noWrap/>
            <w:vAlign w:val="center"/>
            <w:hideMark/>
          </w:tcPr>
          <w:p w14:paraId="7B1195B8" w14:textId="77777777" w:rsidR="00D7015B" w:rsidRPr="0008026F" w:rsidRDefault="00D7015B" w:rsidP="00DE1D8C">
            <w:pPr>
              <w:spacing w:before="60" w:after="60"/>
              <w:jc w:val="center"/>
              <w:rPr>
                <w:rFonts w:cs="Arial"/>
                <w:sz w:val="18"/>
                <w:szCs w:val="18"/>
              </w:rPr>
            </w:pPr>
            <w:r w:rsidRPr="0008026F">
              <w:rPr>
                <w:rFonts w:cs="Arial"/>
                <w:sz w:val="18"/>
                <w:szCs w:val="18"/>
              </w:rPr>
              <w:t>21.3</w:t>
            </w:r>
          </w:p>
        </w:tc>
        <w:tc>
          <w:tcPr>
            <w:tcW w:w="864" w:type="pct"/>
            <w:tcBorders>
              <w:top w:val="nil"/>
              <w:left w:val="nil"/>
              <w:bottom w:val="single" w:sz="4" w:space="0" w:color="auto"/>
            </w:tcBorders>
            <w:shd w:val="clear" w:color="auto" w:fill="auto"/>
            <w:noWrap/>
            <w:vAlign w:val="center"/>
            <w:hideMark/>
          </w:tcPr>
          <w:p w14:paraId="6CA99F23" w14:textId="77777777" w:rsidR="00D7015B" w:rsidRPr="0008026F" w:rsidRDefault="00D7015B" w:rsidP="00DE1D8C">
            <w:pPr>
              <w:spacing w:before="60" w:after="60"/>
              <w:jc w:val="center"/>
              <w:rPr>
                <w:rFonts w:cs="Arial"/>
                <w:sz w:val="18"/>
                <w:szCs w:val="18"/>
              </w:rPr>
            </w:pPr>
            <w:r w:rsidRPr="0008026F">
              <w:rPr>
                <w:rFonts w:cs="Arial"/>
                <w:sz w:val="18"/>
                <w:szCs w:val="18"/>
              </w:rPr>
              <w:t>21.3</w:t>
            </w:r>
          </w:p>
        </w:tc>
      </w:tr>
      <w:tr w:rsidR="00D7015B" w:rsidRPr="0008026F" w14:paraId="27EA32D2" w14:textId="77777777" w:rsidTr="00DE1D8C">
        <w:trPr>
          <w:trHeight w:val="300"/>
        </w:trPr>
        <w:tc>
          <w:tcPr>
            <w:tcW w:w="993" w:type="pct"/>
            <w:tcBorders>
              <w:top w:val="single" w:sz="4" w:space="0" w:color="auto"/>
              <w:bottom w:val="single" w:sz="4" w:space="0" w:color="auto"/>
              <w:right w:val="single" w:sz="4" w:space="0" w:color="auto"/>
            </w:tcBorders>
            <w:shd w:val="clear" w:color="auto" w:fill="auto"/>
            <w:noWrap/>
            <w:vAlign w:val="bottom"/>
            <w:hideMark/>
          </w:tcPr>
          <w:p w14:paraId="53365EE0" w14:textId="77777777" w:rsidR="00D7015B" w:rsidRPr="0008026F" w:rsidRDefault="00D7015B" w:rsidP="00DE1D8C">
            <w:pPr>
              <w:spacing w:before="60" w:after="60"/>
              <w:rPr>
                <w:rFonts w:cs="Arial"/>
                <w:sz w:val="18"/>
                <w:szCs w:val="18"/>
              </w:rPr>
            </w:pPr>
            <w:r w:rsidRPr="0008026F">
              <w:rPr>
                <w:rFonts w:cs="Arial"/>
                <w:sz w:val="18"/>
                <w:szCs w:val="18"/>
              </w:rPr>
              <w:t>F.  Filiniidae</w:t>
            </w:r>
          </w:p>
        </w:tc>
        <w:tc>
          <w:tcPr>
            <w:tcW w:w="565" w:type="pct"/>
            <w:tcBorders>
              <w:top w:val="nil"/>
              <w:left w:val="nil"/>
              <w:bottom w:val="single" w:sz="4" w:space="0" w:color="auto"/>
              <w:right w:val="single" w:sz="4" w:space="0" w:color="auto"/>
            </w:tcBorders>
            <w:shd w:val="clear" w:color="auto" w:fill="auto"/>
            <w:noWrap/>
            <w:vAlign w:val="center"/>
            <w:hideMark/>
          </w:tcPr>
          <w:p w14:paraId="67E29722" w14:textId="77777777" w:rsidR="00D7015B" w:rsidRPr="0008026F" w:rsidRDefault="00D7015B" w:rsidP="00DE1D8C">
            <w:pPr>
              <w:spacing w:before="60" w:after="60"/>
              <w:jc w:val="center"/>
              <w:rPr>
                <w:rFonts w:cs="Arial"/>
                <w:sz w:val="18"/>
                <w:szCs w:val="18"/>
              </w:rPr>
            </w:pPr>
            <w:r w:rsidRPr="0008026F">
              <w:rPr>
                <w:rFonts w:cs="Arial"/>
                <w:sz w:val="18"/>
                <w:szCs w:val="18"/>
              </w:rPr>
              <w:t>0.3</w:t>
            </w:r>
          </w:p>
        </w:tc>
        <w:tc>
          <w:tcPr>
            <w:tcW w:w="565" w:type="pct"/>
            <w:tcBorders>
              <w:top w:val="nil"/>
              <w:left w:val="nil"/>
              <w:bottom w:val="single" w:sz="4" w:space="0" w:color="auto"/>
              <w:right w:val="single" w:sz="4" w:space="0" w:color="auto"/>
            </w:tcBorders>
            <w:shd w:val="clear" w:color="auto" w:fill="auto"/>
            <w:noWrap/>
            <w:vAlign w:val="center"/>
            <w:hideMark/>
          </w:tcPr>
          <w:p w14:paraId="7ACCD26F" w14:textId="77777777" w:rsidR="00D7015B" w:rsidRPr="0008026F" w:rsidRDefault="00D7015B" w:rsidP="00DE1D8C">
            <w:pPr>
              <w:spacing w:before="60" w:after="60"/>
              <w:jc w:val="center"/>
              <w:rPr>
                <w:rFonts w:cs="Arial"/>
                <w:sz w:val="18"/>
                <w:szCs w:val="18"/>
              </w:rPr>
            </w:pPr>
            <w:r w:rsidRPr="0008026F">
              <w:rPr>
                <w:rFonts w:cs="Arial"/>
                <w:sz w:val="18"/>
                <w:szCs w:val="18"/>
              </w:rPr>
              <w:t>1.7</w:t>
            </w:r>
          </w:p>
        </w:tc>
        <w:tc>
          <w:tcPr>
            <w:tcW w:w="565" w:type="pct"/>
            <w:tcBorders>
              <w:top w:val="nil"/>
              <w:left w:val="nil"/>
              <w:bottom w:val="single" w:sz="4" w:space="0" w:color="auto"/>
              <w:right w:val="single" w:sz="4" w:space="0" w:color="auto"/>
            </w:tcBorders>
            <w:shd w:val="clear" w:color="auto" w:fill="auto"/>
            <w:noWrap/>
            <w:vAlign w:val="center"/>
            <w:hideMark/>
          </w:tcPr>
          <w:p w14:paraId="1EB1D96C" w14:textId="77777777" w:rsidR="00D7015B" w:rsidRPr="0008026F" w:rsidRDefault="00D7015B" w:rsidP="00DE1D8C">
            <w:pPr>
              <w:spacing w:before="60" w:after="60"/>
              <w:jc w:val="center"/>
              <w:rPr>
                <w:rFonts w:cs="Arial"/>
                <w:b/>
                <w:sz w:val="18"/>
                <w:szCs w:val="18"/>
              </w:rPr>
            </w:pPr>
            <w:r w:rsidRPr="0008026F">
              <w:rPr>
                <w:rFonts w:cs="Arial"/>
                <w:b/>
                <w:sz w:val="18"/>
                <w:szCs w:val="18"/>
              </w:rPr>
              <w:t>21.1</w:t>
            </w:r>
          </w:p>
        </w:tc>
        <w:tc>
          <w:tcPr>
            <w:tcW w:w="565" w:type="pct"/>
            <w:tcBorders>
              <w:top w:val="nil"/>
              <w:left w:val="nil"/>
              <w:bottom w:val="single" w:sz="4" w:space="0" w:color="auto"/>
              <w:right w:val="single" w:sz="4" w:space="0" w:color="auto"/>
            </w:tcBorders>
            <w:shd w:val="clear" w:color="auto" w:fill="auto"/>
            <w:noWrap/>
            <w:vAlign w:val="center"/>
            <w:hideMark/>
          </w:tcPr>
          <w:p w14:paraId="27EEC9B2" w14:textId="77777777" w:rsidR="00D7015B" w:rsidRPr="0008026F" w:rsidRDefault="00D7015B" w:rsidP="00DE1D8C">
            <w:pPr>
              <w:spacing w:before="60" w:after="60"/>
              <w:jc w:val="center"/>
              <w:rPr>
                <w:rFonts w:cs="Arial"/>
                <w:b/>
                <w:sz w:val="18"/>
                <w:szCs w:val="18"/>
              </w:rPr>
            </w:pPr>
            <w:r w:rsidRPr="0008026F">
              <w:rPr>
                <w:rFonts w:cs="Arial"/>
                <w:b/>
                <w:sz w:val="18"/>
                <w:szCs w:val="18"/>
              </w:rPr>
              <w:t>20.2</w:t>
            </w:r>
          </w:p>
        </w:tc>
        <w:tc>
          <w:tcPr>
            <w:tcW w:w="883" w:type="pct"/>
            <w:tcBorders>
              <w:top w:val="nil"/>
              <w:left w:val="nil"/>
              <w:bottom w:val="single" w:sz="4" w:space="0" w:color="auto"/>
              <w:right w:val="single" w:sz="4" w:space="0" w:color="auto"/>
            </w:tcBorders>
            <w:shd w:val="clear" w:color="auto" w:fill="auto"/>
            <w:noWrap/>
            <w:vAlign w:val="center"/>
            <w:hideMark/>
          </w:tcPr>
          <w:p w14:paraId="0EBC73C1" w14:textId="77777777" w:rsidR="00D7015B" w:rsidRPr="0008026F" w:rsidRDefault="00D7015B" w:rsidP="00DE1D8C">
            <w:pPr>
              <w:spacing w:before="60" w:after="60"/>
              <w:jc w:val="center"/>
              <w:rPr>
                <w:rFonts w:cs="Arial"/>
                <w:sz w:val="18"/>
                <w:szCs w:val="18"/>
              </w:rPr>
            </w:pPr>
            <w:r w:rsidRPr="0008026F">
              <w:rPr>
                <w:rFonts w:cs="Arial"/>
                <w:sz w:val="18"/>
                <w:szCs w:val="18"/>
              </w:rPr>
              <w:t>12.2</w:t>
            </w:r>
          </w:p>
        </w:tc>
        <w:tc>
          <w:tcPr>
            <w:tcW w:w="864" w:type="pct"/>
            <w:tcBorders>
              <w:top w:val="nil"/>
              <w:left w:val="nil"/>
              <w:bottom w:val="single" w:sz="4" w:space="0" w:color="auto"/>
            </w:tcBorders>
            <w:shd w:val="clear" w:color="auto" w:fill="auto"/>
            <w:noWrap/>
            <w:vAlign w:val="center"/>
            <w:hideMark/>
          </w:tcPr>
          <w:p w14:paraId="6EB16E87" w14:textId="77777777" w:rsidR="00D7015B" w:rsidRPr="0008026F" w:rsidRDefault="00D7015B" w:rsidP="00DE1D8C">
            <w:pPr>
              <w:spacing w:before="60" w:after="60"/>
              <w:jc w:val="center"/>
              <w:rPr>
                <w:rFonts w:cs="Arial"/>
                <w:sz w:val="18"/>
                <w:szCs w:val="18"/>
              </w:rPr>
            </w:pPr>
            <w:r w:rsidRPr="0008026F">
              <w:rPr>
                <w:rFonts w:cs="Arial"/>
                <w:sz w:val="18"/>
                <w:szCs w:val="18"/>
              </w:rPr>
              <w:t>33.5</w:t>
            </w:r>
          </w:p>
        </w:tc>
      </w:tr>
      <w:tr w:rsidR="00D7015B" w:rsidRPr="0008026F" w14:paraId="6166BECC" w14:textId="77777777" w:rsidTr="00DE1D8C">
        <w:trPr>
          <w:trHeight w:val="300"/>
        </w:trPr>
        <w:tc>
          <w:tcPr>
            <w:tcW w:w="993" w:type="pct"/>
            <w:tcBorders>
              <w:top w:val="single" w:sz="4" w:space="0" w:color="auto"/>
              <w:bottom w:val="single" w:sz="4" w:space="0" w:color="auto"/>
              <w:right w:val="single" w:sz="4" w:space="0" w:color="auto"/>
            </w:tcBorders>
            <w:shd w:val="clear" w:color="auto" w:fill="auto"/>
            <w:noWrap/>
            <w:vAlign w:val="bottom"/>
            <w:hideMark/>
          </w:tcPr>
          <w:p w14:paraId="5EAC6CD7" w14:textId="77777777" w:rsidR="00D7015B" w:rsidRPr="0008026F" w:rsidRDefault="00D7015B" w:rsidP="00DE1D8C">
            <w:pPr>
              <w:spacing w:before="60" w:after="60"/>
              <w:rPr>
                <w:rFonts w:cs="Arial"/>
                <w:sz w:val="18"/>
                <w:szCs w:val="18"/>
              </w:rPr>
            </w:pPr>
            <w:r w:rsidRPr="0008026F">
              <w:rPr>
                <w:rFonts w:cs="Arial"/>
                <w:sz w:val="18"/>
                <w:szCs w:val="18"/>
              </w:rPr>
              <w:t>O. Bdelloida</w:t>
            </w:r>
          </w:p>
        </w:tc>
        <w:tc>
          <w:tcPr>
            <w:tcW w:w="565" w:type="pct"/>
            <w:tcBorders>
              <w:top w:val="nil"/>
              <w:left w:val="nil"/>
              <w:bottom w:val="single" w:sz="4" w:space="0" w:color="auto"/>
              <w:right w:val="single" w:sz="4" w:space="0" w:color="auto"/>
            </w:tcBorders>
            <w:shd w:val="clear" w:color="auto" w:fill="auto"/>
            <w:noWrap/>
            <w:vAlign w:val="center"/>
            <w:hideMark/>
          </w:tcPr>
          <w:p w14:paraId="17D86A0C" w14:textId="77777777" w:rsidR="00D7015B" w:rsidRPr="0008026F" w:rsidRDefault="00D7015B" w:rsidP="00DE1D8C">
            <w:pPr>
              <w:spacing w:before="60" w:after="60"/>
              <w:jc w:val="center"/>
              <w:rPr>
                <w:rFonts w:cs="Arial"/>
                <w:sz w:val="18"/>
                <w:szCs w:val="18"/>
              </w:rPr>
            </w:pPr>
            <w:r w:rsidRPr="0008026F">
              <w:rPr>
                <w:rFonts w:cs="Arial"/>
                <w:sz w:val="18"/>
                <w:szCs w:val="18"/>
              </w:rPr>
              <w:t>7.1</w:t>
            </w:r>
          </w:p>
        </w:tc>
        <w:tc>
          <w:tcPr>
            <w:tcW w:w="565" w:type="pct"/>
            <w:tcBorders>
              <w:top w:val="nil"/>
              <w:left w:val="nil"/>
              <w:bottom w:val="single" w:sz="4" w:space="0" w:color="auto"/>
              <w:right w:val="single" w:sz="4" w:space="0" w:color="auto"/>
            </w:tcBorders>
            <w:shd w:val="clear" w:color="auto" w:fill="auto"/>
            <w:noWrap/>
            <w:vAlign w:val="center"/>
            <w:hideMark/>
          </w:tcPr>
          <w:p w14:paraId="6468FE16" w14:textId="77777777" w:rsidR="00D7015B" w:rsidRPr="0008026F" w:rsidRDefault="00D7015B" w:rsidP="00DE1D8C">
            <w:pPr>
              <w:spacing w:before="60" w:after="60"/>
              <w:jc w:val="center"/>
              <w:rPr>
                <w:rFonts w:cs="Arial"/>
                <w:sz w:val="18"/>
                <w:szCs w:val="18"/>
              </w:rPr>
            </w:pPr>
            <w:r w:rsidRPr="0008026F">
              <w:rPr>
                <w:rFonts w:cs="Arial"/>
                <w:sz w:val="18"/>
                <w:szCs w:val="18"/>
              </w:rPr>
              <w:t>12.0</w:t>
            </w:r>
          </w:p>
        </w:tc>
        <w:tc>
          <w:tcPr>
            <w:tcW w:w="565" w:type="pct"/>
            <w:tcBorders>
              <w:top w:val="nil"/>
              <w:left w:val="nil"/>
              <w:bottom w:val="single" w:sz="4" w:space="0" w:color="auto"/>
              <w:right w:val="single" w:sz="4" w:space="0" w:color="auto"/>
            </w:tcBorders>
            <w:shd w:val="clear" w:color="auto" w:fill="auto"/>
            <w:noWrap/>
            <w:vAlign w:val="center"/>
            <w:hideMark/>
          </w:tcPr>
          <w:p w14:paraId="2AE886E2" w14:textId="77777777" w:rsidR="00D7015B" w:rsidRPr="0008026F" w:rsidRDefault="00D7015B" w:rsidP="00DE1D8C">
            <w:pPr>
              <w:spacing w:before="60" w:after="60"/>
              <w:jc w:val="center"/>
              <w:rPr>
                <w:rFonts w:cs="Arial"/>
                <w:b/>
                <w:sz w:val="18"/>
                <w:szCs w:val="18"/>
              </w:rPr>
            </w:pPr>
            <w:r w:rsidRPr="0008026F">
              <w:rPr>
                <w:rFonts w:cs="Arial"/>
                <w:b/>
                <w:sz w:val="18"/>
                <w:szCs w:val="18"/>
              </w:rPr>
              <w:t>18.2</w:t>
            </w:r>
          </w:p>
        </w:tc>
        <w:tc>
          <w:tcPr>
            <w:tcW w:w="565" w:type="pct"/>
            <w:tcBorders>
              <w:top w:val="nil"/>
              <w:left w:val="nil"/>
              <w:bottom w:val="single" w:sz="4" w:space="0" w:color="auto"/>
              <w:right w:val="single" w:sz="4" w:space="0" w:color="auto"/>
            </w:tcBorders>
            <w:shd w:val="clear" w:color="auto" w:fill="auto"/>
            <w:noWrap/>
            <w:vAlign w:val="center"/>
            <w:hideMark/>
          </w:tcPr>
          <w:p w14:paraId="358B4D5D" w14:textId="77777777" w:rsidR="00D7015B" w:rsidRPr="0008026F" w:rsidRDefault="00D7015B" w:rsidP="00DE1D8C">
            <w:pPr>
              <w:spacing w:before="60" w:after="60"/>
              <w:jc w:val="center"/>
              <w:rPr>
                <w:rFonts w:cs="Arial"/>
                <w:b/>
                <w:sz w:val="18"/>
                <w:szCs w:val="18"/>
              </w:rPr>
            </w:pPr>
            <w:r w:rsidRPr="0008026F">
              <w:rPr>
                <w:rFonts w:cs="Arial"/>
                <w:b/>
                <w:sz w:val="18"/>
                <w:szCs w:val="18"/>
              </w:rPr>
              <w:t>22.4</w:t>
            </w:r>
          </w:p>
        </w:tc>
        <w:tc>
          <w:tcPr>
            <w:tcW w:w="883" w:type="pct"/>
            <w:tcBorders>
              <w:top w:val="nil"/>
              <w:left w:val="nil"/>
              <w:bottom w:val="single" w:sz="4" w:space="0" w:color="auto"/>
              <w:right w:val="single" w:sz="4" w:space="0" w:color="auto"/>
            </w:tcBorders>
            <w:shd w:val="clear" w:color="auto" w:fill="auto"/>
            <w:noWrap/>
            <w:vAlign w:val="center"/>
            <w:hideMark/>
          </w:tcPr>
          <w:p w14:paraId="3C23CAA4" w14:textId="77777777" w:rsidR="00D7015B" w:rsidRPr="0008026F" w:rsidRDefault="00D7015B" w:rsidP="00DE1D8C">
            <w:pPr>
              <w:spacing w:before="60" w:after="60"/>
              <w:jc w:val="center"/>
              <w:rPr>
                <w:rFonts w:cs="Arial"/>
                <w:sz w:val="18"/>
                <w:szCs w:val="18"/>
              </w:rPr>
            </w:pPr>
            <w:r w:rsidRPr="0008026F">
              <w:rPr>
                <w:rFonts w:cs="Arial"/>
                <w:sz w:val="18"/>
                <w:szCs w:val="18"/>
              </w:rPr>
              <w:t>8.4</w:t>
            </w:r>
          </w:p>
        </w:tc>
        <w:tc>
          <w:tcPr>
            <w:tcW w:w="864" w:type="pct"/>
            <w:tcBorders>
              <w:top w:val="nil"/>
              <w:left w:val="nil"/>
              <w:bottom w:val="single" w:sz="4" w:space="0" w:color="auto"/>
            </w:tcBorders>
            <w:shd w:val="clear" w:color="auto" w:fill="auto"/>
            <w:noWrap/>
            <w:vAlign w:val="center"/>
            <w:hideMark/>
          </w:tcPr>
          <w:p w14:paraId="4421D7F6" w14:textId="77777777" w:rsidR="00D7015B" w:rsidRPr="0008026F" w:rsidRDefault="00D7015B" w:rsidP="00DE1D8C">
            <w:pPr>
              <w:spacing w:before="60" w:after="60"/>
              <w:jc w:val="center"/>
              <w:rPr>
                <w:rFonts w:cs="Arial"/>
                <w:sz w:val="18"/>
                <w:szCs w:val="18"/>
              </w:rPr>
            </w:pPr>
            <w:r w:rsidRPr="0008026F">
              <w:rPr>
                <w:rFonts w:cs="Arial"/>
                <w:sz w:val="18"/>
                <w:szCs w:val="18"/>
              </w:rPr>
              <w:t>41.9</w:t>
            </w:r>
          </w:p>
        </w:tc>
      </w:tr>
      <w:tr w:rsidR="00D7015B" w:rsidRPr="0008026F" w14:paraId="4A82321E" w14:textId="77777777" w:rsidTr="00DE1D8C">
        <w:trPr>
          <w:trHeight w:val="300"/>
        </w:trPr>
        <w:tc>
          <w:tcPr>
            <w:tcW w:w="993" w:type="pct"/>
            <w:tcBorders>
              <w:top w:val="single" w:sz="4" w:space="0" w:color="auto"/>
              <w:bottom w:val="single" w:sz="4" w:space="0" w:color="auto"/>
              <w:right w:val="single" w:sz="4" w:space="0" w:color="auto"/>
            </w:tcBorders>
            <w:shd w:val="clear" w:color="auto" w:fill="auto"/>
            <w:noWrap/>
            <w:vAlign w:val="bottom"/>
            <w:hideMark/>
          </w:tcPr>
          <w:p w14:paraId="3DB28E6C" w14:textId="77777777" w:rsidR="00D7015B" w:rsidRPr="0008026F" w:rsidRDefault="00D7015B" w:rsidP="00DE1D8C">
            <w:pPr>
              <w:spacing w:before="60" w:after="60"/>
              <w:rPr>
                <w:rFonts w:cs="Arial"/>
                <w:sz w:val="18"/>
                <w:szCs w:val="18"/>
              </w:rPr>
            </w:pPr>
            <w:r w:rsidRPr="0008026F">
              <w:rPr>
                <w:rFonts w:cs="Arial"/>
                <w:sz w:val="18"/>
                <w:szCs w:val="18"/>
              </w:rPr>
              <w:t>nauplii</w:t>
            </w:r>
          </w:p>
        </w:tc>
        <w:tc>
          <w:tcPr>
            <w:tcW w:w="565" w:type="pct"/>
            <w:tcBorders>
              <w:top w:val="nil"/>
              <w:left w:val="nil"/>
              <w:bottom w:val="single" w:sz="4" w:space="0" w:color="auto"/>
              <w:right w:val="single" w:sz="4" w:space="0" w:color="auto"/>
            </w:tcBorders>
            <w:shd w:val="clear" w:color="auto" w:fill="auto"/>
            <w:noWrap/>
            <w:vAlign w:val="center"/>
            <w:hideMark/>
          </w:tcPr>
          <w:p w14:paraId="060E97CF" w14:textId="77777777" w:rsidR="00D7015B" w:rsidRPr="0008026F" w:rsidRDefault="00D7015B" w:rsidP="00DE1D8C">
            <w:pPr>
              <w:spacing w:before="60" w:after="60"/>
              <w:jc w:val="center"/>
              <w:rPr>
                <w:rFonts w:cs="Arial"/>
                <w:sz w:val="18"/>
                <w:szCs w:val="18"/>
              </w:rPr>
            </w:pPr>
            <w:r w:rsidRPr="0008026F">
              <w:rPr>
                <w:rFonts w:cs="Arial"/>
                <w:sz w:val="18"/>
                <w:szCs w:val="18"/>
              </w:rPr>
              <w:t>16.8</w:t>
            </w:r>
          </w:p>
        </w:tc>
        <w:tc>
          <w:tcPr>
            <w:tcW w:w="565" w:type="pct"/>
            <w:tcBorders>
              <w:top w:val="nil"/>
              <w:left w:val="nil"/>
              <w:bottom w:val="single" w:sz="4" w:space="0" w:color="auto"/>
              <w:right w:val="single" w:sz="4" w:space="0" w:color="auto"/>
            </w:tcBorders>
            <w:shd w:val="clear" w:color="auto" w:fill="auto"/>
            <w:noWrap/>
            <w:vAlign w:val="center"/>
            <w:hideMark/>
          </w:tcPr>
          <w:p w14:paraId="78E29A1E" w14:textId="77777777" w:rsidR="00D7015B" w:rsidRPr="0008026F" w:rsidRDefault="00D7015B" w:rsidP="00DE1D8C">
            <w:pPr>
              <w:spacing w:before="60" w:after="60"/>
              <w:jc w:val="center"/>
              <w:rPr>
                <w:rFonts w:cs="Arial"/>
                <w:sz w:val="18"/>
                <w:szCs w:val="18"/>
              </w:rPr>
            </w:pPr>
            <w:r w:rsidRPr="0008026F">
              <w:rPr>
                <w:rFonts w:cs="Arial"/>
                <w:sz w:val="18"/>
                <w:szCs w:val="18"/>
              </w:rPr>
              <w:t>20.0</w:t>
            </w:r>
          </w:p>
        </w:tc>
        <w:tc>
          <w:tcPr>
            <w:tcW w:w="565" w:type="pct"/>
            <w:tcBorders>
              <w:top w:val="nil"/>
              <w:left w:val="nil"/>
              <w:bottom w:val="single" w:sz="4" w:space="0" w:color="auto"/>
              <w:right w:val="single" w:sz="4" w:space="0" w:color="auto"/>
            </w:tcBorders>
            <w:shd w:val="clear" w:color="auto" w:fill="auto"/>
            <w:noWrap/>
            <w:vAlign w:val="center"/>
            <w:hideMark/>
          </w:tcPr>
          <w:p w14:paraId="283F5A66" w14:textId="77777777" w:rsidR="00D7015B" w:rsidRPr="0008026F" w:rsidRDefault="00D7015B" w:rsidP="00DE1D8C">
            <w:pPr>
              <w:spacing w:before="60" w:after="60"/>
              <w:jc w:val="center"/>
              <w:rPr>
                <w:rFonts w:cs="Arial"/>
                <w:b/>
                <w:sz w:val="18"/>
                <w:szCs w:val="18"/>
              </w:rPr>
            </w:pPr>
            <w:r w:rsidRPr="0008026F">
              <w:rPr>
                <w:rFonts w:cs="Arial"/>
                <w:b/>
                <w:sz w:val="18"/>
                <w:szCs w:val="18"/>
              </w:rPr>
              <w:t>18.9</w:t>
            </w:r>
          </w:p>
        </w:tc>
        <w:tc>
          <w:tcPr>
            <w:tcW w:w="565" w:type="pct"/>
            <w:tcBorders>
              <w:top w:val="nil"/>
              <w:left w:val="nil"/>
              <w:bottom w:val="single" w:sz="4" w:space="0" w:color="auto"/>
              <w:right w:val="single" w:sz="4" w:space="0" w:color="auto"/>
            </w:tcBorders>
            <w:shd w:val="clear" w:color="auto" w:fill="auto"/>
            <w:noWrap/>
            <w:vAlign w:val="center"/>
            <w:hideMark/>
          </w:tcPr>
          <w:p w14:paraId="217BCB4E" w14:textId="77777777" w:rsidR="00D7015B" w:rsidRPr="0008026F" w:rsidRDefault="00D7015B" w:rsidP="00DE1D8C">
            <w:pPr>
              <w:spacing w:before="60" w:after="60"/>
              <w:jc w:val="center"/>
              <w:rPr>
                <w:rFonts w:cs="Arial"/>
                <w:b/>
                <w:sz w:val="18"/>
                <w:szCs w:val="18"/>
              </w:rPr>
            </w:pPr>
            <w:r w:rsidRPr="0008026F">
              <w:rPr>
                <w:rFonts w:cs="Arial"/>
                <w:b/>
                <w:sz w:val="18"/>
                <w:szCs w:val="18"/>
              </w:rPr>
              <w:t>18.6</w:t>
            </w:r>
          </w:p>
        </w:tc>
        <w:tc>
          <w:tcPr>
            <w:tcW w:w="883" w:type="pct"/>
            <w:tcBorders>
              <w:top w:val="nil"/>
              <w:left w:val="nil"/>
              <w:bottom w:val="single" w:sz="4" w:space="0" w:color="auto"/>
              <w:right w:val="single" w:sz="4" w:space="0" w:color="auto"/>
            </w:tcBorders>
            <w:shd w:val="clear" w:color="auto" w:fill="auto"/>
            <w:noWrap/>
            <w:vAlign w:val="center"/>
            <w:hideMark/>
          </w:tcPr>
          <w:p w14:paraId="2533376B" w14:textId="77777777" w:rsidR="00D7015B" w:rsidRPr="0008026F" w:rsidRDefault="00D7015B" w:rsidP="00DE1D8C">
            <w:pPr>
              <w:spacing w:before="60" w:after="60"/>
              <w:jc w:val="center"/>
              <w:rPr>
                <w:rFonts w:cs="Arial"/>
                <w:sz w:val="18"/>
                <w:szCs w:val="18"/>
              </w:rPr>
            </w:pPr>
            <w:r w:rsidRPr="0008026F">
              <w:rPr>
                <w:rFonts w:cs="Arial"/>
                <w:sz w:val="18"/>
                <w:szCs w:val="18"/>
              </w:rPr>
              <w:t>7.7</w:t>
            </w:r>
          </w:p>
        </w:tc>
        <w:tc>
          <w:tcPr>
            <w:tcW w:w="864" w:type="pct"/>
            <w:tcBorders>
              <w:top w:val="nil"/>
              <w:left w:val="nil"/>
              <w:bottom w:val="single" w:sz="4" w:space="0" w:color="auto"/>
            </w:tcBorders>
            <w:shd w:val="clear" w:color="auto" w:fill="auto"/>
            <w:noWrap/>
            <w:vAlign w:val="center"/>
            <w:hideMark/>
          </w:tcPr>
          <w:p w14:paraId="38E1D3AC" w14:textId="77777777" w:rsidR="00D7015B" w:rsidRPr="0008026F" w:rsidRDefault="00D7015B" w:rsidP="00DE1D8C">
            <w:pPr>
              <w:spacing w:before="60" w:after="60"/>
              <w:jc w:val="center"/>
              <w:rPr>
                <w:rFonts w:cs="Arial"/>
                <w:sz w:val="18"/>
                <w:szCs w:val="18"/>
              </w:rPr>
            </w:pPr>
            <w:r w:rsidRPr="0008026F">
              <w:rPr>
                <w:rFonts w:cs="Arial"/>
                <w:sz w:val="18"/>
                <w:szCs w:val="18"/>
              </w:rPr>
              <w:t>49.6</w:t>
            </w:r>
          </w:p>
        </w:tc>
      </w:tr>
      <w:tr w:rsidR="00D7015B" w:rsidRPr="0008026F" w14:paraId="37BDFC05" w14:textId="77777777" w:rsidTr="00DE1D8C">
        <w:trPr>
          <w:trHeight w:val="300"/>
        </w:trPr>
        <w:tc>
          <w:tcPr>
            <w:tcW w:w="993" w:type="pct"/>
            <w:tcBorders>
              <w:top w:val="single" w:sz="4" w:space="0" w:color="auto"/>
              <w:bottom w:val="single" w:sz="4" w:space="0" w:color="auto"/>
              <w:right w:val="single" w:sz="4" w:space="0" w:color="auto"/>
            </w:tcBorders>
            <w:shd w:val="clear" w:color="auto" w:fill="auto"/>
            <w:noWrap/>
            <w:vAlign w:val="bottom"/>
            <w:hideMark/>
          </w:tcPr>
          <w:p w14:paraId="7FC9916B" w14:textId="77777777" w:rsidR="00D7015B" w:rsidRPr="0008026F" w:rsidRDefault="00D7015B" w:rsidP="00DE1D8C">
            <w:pPr>
              <w:spacing w:before="60" w:after="60"/>
              <w:rPr>
                <w:rFonts w:cs="Arial"/>
                <w:sz w:val="18"/>
                <w:szCs w:val="18"/>
              </w:rPr>
            </w:pPr>
            <w:r w:rsidRPr="0008026F">
              <w:rPr>
                <w:rFonts w:cs="Arial"/>
                <w:sz w:val="18"/>
                <w:szCs w:val="18"/>
              </w:rPr>
              <w:t>F.  Synchaetidae</w:t>
            </w:r>
          </w:p>
        </w:tc>
        <w:tc>
          <w:tcPr>
            <w:tcW w:w="565" w:type="pct"/>
            <w:tcBorders>
              <w:top w:val="nil"/>
              <w:left w:val="nil"/>
              <w:bottom w:val="single" w:sz="4" w:space="0" w:color="auto"/>
              <w:right w:val="single" w:sz="4" w:space="0" w:color="auto"/>
            </w:tcBorders>
            <w:shd w:val="clear" w:color="auto" w:fill="auto"/>
            <w:noWrap/>
            <w:vAlign w:val="center"/>
            <w:hideMark/>
          </w:tcPr>
          <w:p w14:paraId="72DCC4FB" w14:textId="77777777" w:rsidR="00D7015B" w:rsidRPr="0008026F" w:rsidRDefault="00D7015B" w:rsidP="00DE1D8C">
            <w:pPr>
              <w:spacing w:before="60" w:after="60"/>
              <w:jc w:val="center"/>
              <w:rPr>
                <w:rFonts w:cs="Arial"/>
                <w:sz w:val="18"/>
                <w:szCs w:val="18"/>
              </w:rPr>
            </w:pPr>
            <w:r w:rsidRPr="0008026F">
              <w:rPr>
                <w:rFonts w:cs="Arial"/>
                <w:sz w:val="18"/>
                <w:szCs w:val="18"/>
              </w:rPr>
              <w:t>1.7</w:t>
            </w:r>
          </w:p>
        </w:tc>
        <w:tc>
          <w:tcPr>
            <w:tcW w:w="565" w:type="pct"/>
            <w:tcBorders>
              <w:top w:val="nil"/>
              <w:left w:val="nil"/>
              <w:bottom w:val="single" w:sz="4" w:space="0" w:color="auto"/>
              <w:right w:val="single" w:sz="4" w:space="0" w:color="auto"/>
            </w:tcBorders>
            <w:shd w:val="clear" w:color="auto" w:fill="auto"/>
            <w:noWrap/>
            <w:vAlign w:val="center"/>
            <w:hideMark/>
          </w:tcPr>
          <w:p w14:paraId="1A7DCEFE" w14:textId="77777777" w:rsidR="00D7015B" w:rsidRPr="0008026F" w:rsidRDefault="00D7015B" w:rsidP="00DE1D8C">
            <w:pPr>
              <w:spacing w:before="60" w:after="60"/>
              <w:jc w:val="center"/>
              <w:rPr>
                <w:rFonts w:cs="Arial"/>
                <w:sz w:val="18"/>
                <w:szCs w:val="18"/>
              </w:rPr>
            </w:pPr>
            <w:r w:rsidRPr="0008026F">
              <w:rPr>
                <w:rFonts w:cs="Arial"/>
                <w:sz w:val="18"/>
                <w:szCs w:val="18"/>
              </w:rPr>
              <w:t>4.7</w:t>
            </w:r>
          </w:p>
        </w:tc>
        <w:tc>
          <w:tcPr>
            <w:tcW w:w="565" w:type="pct"/>
            <w:tcBorders>
              <w:top w:val="nil"/>
              <w:left w:val="nil"/>
              <w:bottom w:val="single" w:sz="4" w:space="0" w:color="auto"/>
              <w:right w:val="single" w:sz="4" w:space="0" w:color="auto"/>
            </w:tcBorders>
            <w:shd w:val="clear" w:color="auto" w:fill="auto"/>
            <w:noWrap/>
            <w:vAlign w:val="center"/>
            <w:hideMark/>
          </w:tcPr>
          <w:p w14:paraId="677A98D9" w14:textId="77777777" w:rsidR="00D7015B" w:rsidRPr="0008026F" w:rsidRDefault="00D7015B" w:rsidP="00DE1D8C">
            <w:pPr>
              <w:spacing w:before="60" w:after="60"/>
              <w:jc w:val="center"/>
              <w:rPr>
                <w:rFonts w:cs="Arial"/>
                <w:b/>
                <w:sz w:val="18"/>
                <w:szCs w:val="18"/>
              </w:rPr>
            </w:pPr>
            <w:r w:rsidRPr="0008026F">
              <w:rPr>
                <w:rFonts w:cs="Arial"/>
                <w:b/>
                <w:sz w:val="18"/>
                <w:szCs w:val="18"/>
              </w:rPr>
              <w:t>12.0</w:t>
            </w:r>
          </w:p>
        </w:tc>
        <w:tc>
          <w:tcPr>
            <w:tcW w:w="565" w:type="pct"/>
            <w:tcBorders>
              <w:top w:val="nil"/>
              <w:left w:val="nil"/>
              <w:bottom w:val="single" w:sz="4" w:space="0" w:color="auto"/>
              <w:right w:val="single" w:sz="4" w:space="0" w:color="auto"/>
            </w:tcBorders>
            <w:shd w:val="clear" w:color="auto" w:fill="auto"/>
            <w:noWrap/>
            <w:vAlign w:val="center"/>
            <w:hideMark/>
          </w:tcPr>
          <w:p w14:paraId="6546ADF9" w14:textId="77777777" w:rsidR="00D7015B" w:rsidRPr="0008026F" w:rsidRDefault="00D7015B" w:rsidP="00DE1D8C">
            <w:pPr>
              <w:spacing w:before="60" w:after="60"/>
              <w:jc w:val="center"/>
              <w:rPr>
                <w:rFonts w:cs="Arial"/>
                <w:b/>
                <w:sz w:val="18"/>
                <w:szCs w:val="18"/>
              </w:rPr>
            </w:pPr>
            <w:r w:rsidRPr="0008026F">
              <w:rPr>
                <w:rFonts w:cs="Arial"/>
                <w:b/>
                <w:sz w:val="18"/>
                <w:szCs w:val="18"/>
              </w:rPr>
              <w:t>16.0</w:t>
            </w:r>
          </w:p>
        </w:tc>
        <w:tc>
          <w:tcPr>
            <w:tcW w:w="883" w:type="pct"/>
            <w:tcBorders>
              <w:top w:val="nil"/>
              <w:left w:val="nil"/>
              <w:bottom w:val="single" w:sz="4" w:space="0" w:color="auto"/>
              <w:right w:val="single" w:sz="4" w:space="0" w:color="auto"/>
            </w:tcBorders>
            <w:shd w:val="clear" w:color="auto" w:fill="auto"/>
            <w:noWrap/>
            <w:vAlign w:val="center"/>
            <w:hideMark/>
          </w:tcPr>
          <w:p w14:paraId="638D0DEF" w14:textId="77777777" w:rsidR="00D7015B" w:rsidRPr="0008026F" w:rsidRDefault="00D7015B" w:rsidP="00DE1D8C">
            <w:pPr>
              <w:spacing w:before="60" w:after="60"/>
              <w:jc w:val="center"/>
              <w:rPr>
                <w:rFonts w:cs="Arial"/>
                <w:sz w:val="18"/>
                <w:szCs w:val="18"/>
              </w:rPr>
            </w:pPr>
            <w:r w:rsidRPr="0008026F">
              <w:rPr>
                <w:rFonts w:cs="Arial"/>
                <w:sz w:val="18"/>
                <w:szCs w:val="18"/>
              </w:rPr>
              <w:t>7.3</w:t>
            </w:r>
          </w:p>
        </w:tc>
        <w:tc>
          <w:tcPr>
            <w:tcW w:w="864" w:type="pct"/>
            <w:tcBorders>
              <w:top w:val="nil"/>
              <w:left w:val="nil"/>
              <w:bottom w:val="single" w:sz="4" w:space="0" w:color="auto"/>
            </w:tcBorders>
            <w:shd w:val="clear" w:color="auto" w:fill="auto"/>
            <w:noWrap/>
            <w:vAlign w:val="center"/>
            <w:hideMark/>
          </w:tcPr>
          <w:p w14:paraId="355C79EB" w14:textId="77777777" w:rsidR="00D7015B" w:rsidRPr="0008026F" w:rsidRDefault="00D7015B" w:rsidP="00DE1D8C">
            <w:pPr>
              <w:spacing w:before="60" w:after="60"/>
              <w:jc w:val="center"/>
              <w:rPr>
                <w:rFonts w:cs="Arial"/>
                <w:sz w:val="18"/>
                <w:szCs w:val="18"/>
              </w:rPr>
            </w:pPr>
            <w:r w:rsidRPr="0008026F">
              <w:rPr>
                <w:rFonts w:cs="Arial"/>
                <w:sz w:val="18"/>
                <w:szCs w:val="18"/>
              </w:rPr>
              <w:t>56.9</w:t>
            </w:r>
          </w:p>
        </w:tc>
      </w:tr>
    </w:tbl>
    <w:p w14:paraId="0E7A28E1" w14:textId="77777777" w:rsidR="00D7015B" w:rsidRPr="0008026F" w:rsidRDefault="00D7015B" w:rsidP="00D7015B"/>
    <w:p w14:paraId="36958D69" w14:textId="77777777" w:rsidR="00D7015B" w:rsidRPr="0008026F" w:rsidRDefault="00D7015B" w:rsidP="00D7015B">
      <w:r w:rsidRPr="0008026F">
        <w:br w:type="page"/>
      </w:r>
    </w:p>
    <w:p w14:paraId="225EB6C9" w14:textId="149F47F9" w:rsidR="00D7015B" w:rsidRPr="0008026F" w:rsidRDefault="00D7015B" w:rsidP="00D7015B">
      <w:pPr>
        <w:pStyle w:val="Caption"/>
        <w:keepNext/>
      </w:pPr>
      <w:bookmarkStart w:id="88" w:name="_Ref521482424"/>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7</w:t>
      </w:r>
      <w:r w:rsidR="00F276BC">
        <w:rPr>
          <w:noProof/>
        </w:rPr>
        <w:fldChar w:fldCharType="end"/>
      </w:r>
      <w:bookmarkEnd w:id="88"/>
      <w:r w:rsidRPr="0008026F">
        <w:t>: Microinvertebrate taxa contributing most of the dissimilarities in wetland pelagic ecosystem between zones based on abundance dataset. Bold numbers represent the higher average abundance group.</w:t>
      </w:r>
    </w:p>
    <w:tbl>
      <w:tblPr>
        <w:tblStyle w:val="TableGrid"/>
        <w:tblW w:w="0" w:type="auto"/>
        <w:tblLook w:val="04A0" w:firstRow="1" w:lastRow="0" w:firstColumn="1" w:lastColumn="0" w:noHBand="0" w:noVBand="1"/>
      </w:tblPr>
      <w:tblGrid>
        <w:gridCol w:w="1840"/>
        <w:gridCol w:w="1840"/>
        <w:gridCol w:w="1840"/>
        <w:gridCol w:w="1841"/>
        <w:gridCol w:w="1841"/>
      </w:tblGrid>
      <w:tr w:rsidR="00D7015B" w:rsidRPr="0008026F" w14:paraId="21643986" w14:textId="77777777" w:rsidTr="00DE1D8C">
        <w:tc>
          <w:tcPr>
            <w:tcW w:w="1840" w:type="dxa"/>
            <w:vMerge w:val="restart"/>
            <w:shd w:val="clear" w:color="auto" w:fill="D9D9D9" w:themeFill="background1" w:themeFillShade="D9"/>
          </w:tcPr>
          <w:p w14:paraId="2696F4FE" w14:textId="77777777" w:rsidR="00D7015B" w:rsidRPr="0008026F" w:rsidRDefault="00D7015B" w:rsidP="00DE1D8C">
            <w:pPr>
              <w:spacing w:before="60" w:after="60"/>
              <w:jc w:val="center"/>
              <w:rPr>
                <w:sz w:val="18"/>
                <w:szCs w:val="18"/>
              </w:rPr>
            </w:pPr>
            <w:r w:rsidRPr="0008026F">
              <w:rPr>
                <w:sz w:val="18"/>
                <w:szCs w:val="18"/>
              </w:rPr>
              <w:t>Taxa</w:t>
            </w:r>
          </w:p>
        </w:tc>
        <w:tc>
          <w:tcPr>
            <w:tcW w:w="3680" w:type="dxa"/>
            <w:gridSpan w:val="2"/>
            <w:shd w:val="clear" w:color="auto" w:fill="D9D9D9" w:themeFill="background1" w:themeFillShade="D9"/>
          </w:tcPr>
          <w:p w14:paraId="0841820D" w14:textId="77777777" w:rsidR="00D7015B" w:rsidRPr="0008026F" w:rsidRDefault="00D7015B" w:rsidP="00DE1D8C">
            <w:pPr>
              <w:spacing w:before="60" w:after="60"/>
              <w:jc w:val="center"/>
              <w:rPr>
                <w:sz w:val="18"/>
                <w:szCs w:val="18"/>
              </w:rPr>
            </w:pPr>
            <w:r w:rsidRPr="0008026F">
              <w:rPr>
                <w:sz w:val="18"/>
                <w:szCs w:val="18"/>
              </w:rPr>
              <w:t>Average Abundance</w:t>
            </w:r>
          </w:p>
        </w:tc>
        <w:tc>
          <w:tcPr>
            <w:tcW w:w="1841" w:type="dxa"/>
            <w:vMerge w:val="restart"/>
            <w:shd w:val="clear" w:color="auto" w:fill="D9D9D9" w:themeFill="background1" w:themeFillShade="D9"/>
          </w:tcPr>
          <w:p w14:paraId="5426F507" w14:textId="77777777" w:rsidR="00D7015B" w:rsidRPr="0008026F" w:rsidRDefault="00D7015B" w:rsidP="00DE1D8C">
            <w:pPr>
              <w:spacing w:before="60" w:after="60"/>
              <w:jc w:val="center"/>
              <w:rPr>
                <w:sz w:val="18"/>
                <w:szCs w:val="18"/>
              </w:rPr>
            </w:pPr>
            <w:r w:rsidRPr="0008026F">
              <w:rPr>
                <w:sz w:val="18"/>
                <w:szCs w:val="18"/>
              </w:rPr>
              <w:t>Contribution %</w:t>
            </w:r>
          </w:p>
        </w:tc>
        <w:tc>
          <w:tcPr>
            <w:tcW w:w="1841" w:type="dxa"/>
            <w:vMerge w:val="restart"/>
            <w:shd w:val="clear" w:color="auto" w:fill="D9D9D9" w:themeFill="background1" w:themeFillShade="D9"/>
          </w:tcPr>
          <w:p w14:paraId="7592F23E" w14:textId="77777777" w:rsidR="00D7015B" w:rsidRPr="0008026F" w:rsidRDefault="00D7015B" w:rsidP="00DE1D8C">
            <w:pPr>
              <w:spacing w:before="60" w:after="60"/>
              <w:jc w:val="center"/>
              <w:rPr>
                <w:sz w:val="18"/>
                <w:szCs w:val="18"/>
              </w:rPr>
            </w:pPr>
            <w:r w:rsidRPr="0008026F">
              <w:rPr>
                <w:sz w:val="18"/>
                <w:szCs w:val="18"/>
              </w:rPr>
              <w:t>Cumulative %</w:t>
            </w:r>
          </w:p>
        </w:tc>
      </w:tr>
      <w:tr w:rsidR="00D7015B" w:rsidRPr="0008026F" w14:paraId="03AB9B35" w14:textId="77777777" w:rsidTr="00DE1D8C">
        <w:tc>
          <w:tcPr>
            <w:tcW w:w="1840" w:type="dxa"/>
            <w:vMerge/>
            <w:vAlign w:val="top"/>
          </w:tcPr>
          <w:p w14:paraId="1CFF8D0B" w14:textId="77777777" w:rsidR="00D7015B" w:rsidRPr="0008026F" w:rsidRDefault="00D7015B" w:rsidP="00DE1D8C">
            <w:pPr>
              <w:spacing w:before="60" w:after="60"/>
              <w:rPr>
                <w:sz w:val="18"/>
                <w:szCs w:val="18"/>
              </w:rPr>
            </w:pPr>
          </w:p>
        </w:tc>
        <w:tc>
          <w:tcPr>
            <w:tcW w:w="1840" w:type="dxa"/>
            <w:shd w:val="clear" w:color="auto" w:fill="D9D9D9" w:themeFill="background1" w:themeFillShade="D9"/>
          </w:tcPr>
          <w:p w14:paraId="12D29DCA" w14:textId="77777777" w:rsidR="00D7015B" w:rsidRPr="0008026F" w:rsidRDefault="00D7015B" w:rsidP="00DE1D8C">
            <w:pPr>
              <w:spacing w:before="60" w:after="60"/>
              <w:jc w:val="center"/>
              <w:rPr>
                <w:sz w:val="18"/>
                <w:szCs w:val="18"/>
              </w:rPr>
            </w:pPr>
            <w:r w:rsidRPr="0008026F">
              <w:rPr>
                <w:sz w:val="18"/>
                <w:szCs w:val="18"/>
              </w:rPr>
              <w:t>Gingham</w:t>
            </w:r>
          </w:p>
        </w:tc>
        <w:tc>
          <w:tcPr>
            <w:tcW w:w="1840" w:type="dxa"/>
            <w:shd w:val="clear" w:color="auto" w:fill="D9D9D9" w:themeFill="background1" w:themeFillShade="D9"/>
          </w:tcPr>
          <w:p w14:paraId="34FC0A1A" w14:textId="77777777" w:rsidR="00D7015B" w:rsidRPr="0008026F" w:rsidRDefault="00D7015B" w:rsidP="00DE1D8C">
            <w:pPr>
              <w:spacing w:before="60" w:after="60"/>
              <w:jc w:val="center"/>
              <w:rPr>
                <w:sz w:val="18"/>
                <w:szCs w:val="18"/>
              </w:rPr>
            </w:pPr>
            <w:r w:rsidRPr="0008026F">
              <w:rPr>
                <w:sz w:val="18"/>
                <w:szCs w:val="18"/>
              </w:rPr>
              <w:t>Lower Gwydir</w:t>
            </w:r>
          </w:p>
        </w:tc>
        <w:tc>
          <w:tcPr>
            <w:tcW w:w="1841" w:type="dxa"/>
            <w:vMerge/>
          </w:tcPr>
          <w:p w14:paraId="441C585E" w14:textId="77777777" w:rsidR="00D7015B" w:rsidRPr="0008026F" w:rsidRDefault="00D7015B" w:rsidP="00DE1D8C">
            <w:pPr>
              <w:spacing w:before="60" w:after="60"/>
              <w:rPr>
                <w:sz w:val="18"/>
                <w:szCs w:val="18"/>
              </w:rPr>
            </w:pPr>
          </w:p>
        </w:tc>
        <w:tc>
          <w:tcPr>
            <w:tcW w:w="1841" w:type="dxa"/>
            <w:vMerge/>
          </w:tcPr>
          <w:p w14:paraId="0E76EE96" w14:textId="77777777" w:rsidR="00D7015B" w:rsidRPr="0008026F" w:rsidRDefault="00D7015B" w:rsidP="00DE1D8C">
            <w:pPr>
              <w:spacing w:before="60" w:after="60"/>
              <w:rPr>
                <w:sz w:val="18"/>
                <w:szCs w:val="18"/>
              </w:rPr>
            </w:pPr>
          </w:p>
        </w:tc>
      </w:tr>
      <w:tr w:rsidR="00D7015B" w:rsidRPr="0008026F" w14:paraId="0C2BB965" w14:textId="77777777" w:rsidTr="00DE1D8C">
        <w:tc>
          <w:tcPr>
            <w:tcW w:w="1840" w:type="dxa"/>
            <w:vAlign w:val="top"/>
          </w:tcPr>
          <w:p w14:paraId="696DE1E5" w14:textId="77777777" w:rsidR="00D7015B" w:rsidRPr="0008026F" w:rsidRDefault="00D7015B" w:rsidP="00DE1D8C">
            <w:pPr>
              <w:spacing w:before="60" w:after="60"/>
              <w:rPr>
                <w:sz w:val="18"/>
                <w:szCs w:val="18"/>
              </w:rPr>
            </w:pPr>
            <w:r w:rsidRPr="0008026F">
              <w:rPr>
                <w:sz w:val="18"/>
                <w:szCs w:val="18"/>
              </w:rPr>
              <w:t>O. Cyclopoida</w:t>
            </w:r>
          </w:p>
        </w:tc>
        <w:tc>
          <w:tcPr>
            <w:tcW w:w="1840" w:type="dxa"/>
            <w:vAlign w:val="top"/>
          </w:tcPr>
          <w:p w14:paraId="377FFD63" w14:textId="77777777" w:rsidR="00D7015B" w:rsidRPr="0008026F" w:rsidRDefault="00D7015B" w:rsidP="00DE1D8C">
            <w:pPr>
              <w:spacing w:before="60" w:after="60"/>
              <w:rPr>
                <w:sz w:val="18"/>
                <w:szCs w:val="18"/>
              </w:rPr>
            </w:pPr>
            <w:r w:rsidRPr="0008026F">
              <w:rPr>
                <w:sz w:val="18"/>
                <w:szCs w:val="18"/>
              </w:rPr>
              <w:t>3.1</w:t>
            </w:r>
          </w:p>
        </w:tc>
        <w:tc>
          <w:tcPr>
            <w:tcW w:w="1840" w:type="dxa"/>
            <w:vAlign w:val="top"/>
          </w:tcPr>
          <w:p w14:paraId="442887B8" w14:textId="77777777" w:rsidR="00D7015B" w:rsidRPr="0008026F" w:rsidRDefault="00D7015B" w:rsidP="00DE1D8C">
            <w:pPr>
              <w:spacing w:before="60" w:after="60"/>
              <w:rPr>
                <w:sz w:val="18"/>
                <w:szCs w:val="18"/>
              </w:rPr>
            </w:pPr>
            <w:r w:rsidRPr="0008026F">
              <w:rPr>
                <w:sz w:val="18"/>
                <w:szCs w:val="18"/>
              </w:rPr>
              <w:t>5.9</w:t>
            </w:r>
          </w:p>
        </w:tc>
        <w:tc>
          <w:tcPr>
            <w:tcW w:w="1841" w:type="dxa"/>
            <w:vAlign w:val="top"/>
          </w:tcPr>
          <w:p w14:paraId="61EB85FE" w14:textId="77777777" w:rsidR="00D7015B" w:rsidRPr="0008026F" w:rsidRDefault="00D7015B" w:rsidP="00DE1D8C">
            <w:pPr>
              <w:spacing w:before="60" w:after="60"/>
              <w:rPr>
                <w:sz w:val="18"/>
                <w:szCs w:val="18"/>
              </w:rPr>
            </w:pPr>
            <w:r w:rsidRPr="0008026F">
              <w:rPr>
                <w:sz w:val="18"/>
                <w:szCs w:val="18"/>
              </w:rPr>
              <w:t>14.4</w:t>
            </w:r>
          </w:p>
        </w:tc>
        <w:tc>
          <w:tcPr>
            <w:tcW w:w="1841" w:type="dxa"/>
            <w:vAlign w:val="top"/>
          </w:tcPr>
          <w:p w14:paraId="23804D8C" w14:textId="77777777" w:rsidR="00D7015B" w:rsidRPr="0008026F" w:rsidRDefault="00D7015B" w:rsidP="00DE1D8C">
            <w:pPr>
              <w:spacing w:before="60" w:after="60"/>
              <w:rPr>
                <w:sz w:val="18"/>
                <w:szCs w:val="18"/>
              </w:rPr>
            </w:pPr>
            <w:r w:rsidRPr="0008026F">
              <w:rPr>
                <w:sz w:val="18"/>
                <w:szCs w:val="18"/>
              </w:rPr>
              <w:t>14.4</w:t>
            </w:r>
          </w:p>
        </w:tc>
      </w:tr>
      <w:tr w:rsidR="00D7015B" w:rsidRPr="0008026F" w14:paraId="18898EC3" w14:textId="77777777" w:rsidTr="00DE1D8C">
        <w:tc>
          <w:tcPr>
            <w:tcW w:w="1840" w:type="dxa"/>
            <w:vAlign w:val="top"/>
          </w:tcPr>
          <w:p w14:paraId="047420C0" w14:textId="77777777" w:rsidR="00D7015B" w:rsidRPr="0008026F" w:rsidRDefault="00D7015B" w:rsidP="00DE1D8C">
            <w:pPr>
              <w:spacing w:before="60" w:after="60"/>
              <w:rPr>
                <w:sz w:val="18"/>
                <w:szCs w:val="18"/>
              </w:rPr>
            </w:pPr>
            <w:r w:rsidRPr="0008026F">
              <w:rPr>
                <w:sz w:val="18"/>
                <w:szCs w:val="18"/>
              </w:rPr>
              <w:t>nauplii</w:t>
            </w:r>
          </w:p>
        </w:tc>
        <w:tc>
          <w:tcPr>
            <w:tcW w:w="1840" w:type="dxa"/>
            <w:vAlign w:val="top"/>
          </w:tcPr>
          <w:p w14:paraId="76191D0B" w14:textId="77777777" w:rsidR="00D7015B" w:rsidRPr="0008026F" w:rsidRDefault="00D7015B" w:rsidP="00DE1D8C">
            <w:pPr>
              <w:spacing w:before="60" w:after="60"/>
              <w:rPr>
                <w:sz w:val="18"/>
                <w:szCs w:val="18"/>
              </w:rPr>
            </w:pPr>
            <w:r w:rsidRPr="0008026F">
              <w:rPr>
                <w:sz w:val="18"/>
                <w:szCs w:val="18"/>
              </w:rPr>
              <w:t>9.9</w:t>
            </w:r>
          </w:p>
        </w:tc>
        <w:tc>
          <w:tcPr>
            <w:tcW w:w="1840" w:type="dxa"/>
            <w:vAlign w:val="top"/>
          </w:tcPr>
          <w:p w14:paraId="3C7C3126" w14:textId="77777777" w:rsidR="00D7015B" w:rsidRPr="0008026F" w:rsidRDefault="00D7015B" w:rsidP="00DE1D8C">
            <w:pPr>
              <w:spacing w:before="60" w:after="60"/>
              <w:rPr>
                <w:sz w:val="18"/>
                <w:szCs w:val="18"/>
              </w:rPr>
            </w:pPr>
            <w:r w:rsidRPr="0008026F">
              <w:rPr>
                <w:sz w:val="18"/>
                <w:szCs w:val="18"/>
              </w:rPr>
              <w:t>7.7</w:t>
            </w:r>
          </w:p>
        </w:tc>
        <w:tc>
          <w:tcPr>
            <w:tcW w:w="1841" w:type="dxa"/>
            <w:vAlign w:val="top"/>
          </w:tcPr>
          <w:p w14:paraId="037645EA" w14:textId="77777777" w:rsidR="00D7015B" w:rsidRPr="0008026F" w:rsidRDefault="00D7015B" w:rsidP="00DE1D8C">
            <w:pPr>
              <w:spacing w:before="60" w:after="60"/>
              <w:rPr>
                <w:sz w:val="18"/>
                <w:szCs w:val="18"/>
              </w:rPr>
            </w:pPr>
            <w:r w:rsidRPr="0008026F">
              <w:rPr>
                <w:sz w:val="18"/>
                <w:szCs w:val="18"/>
              </w:rPr>
              <w:t>14.3</w:t>
            </w:r>
          </w:p>
        </w:tc>
        <w:tc>
          <w:tcPr>
            <w:tcW w:w="1841" w:type="dxa"/>
            <w:vAlign w:val="top"/>
          </w:tcPr>
          <w:p w14:paraId="6B64E3F1" w14:textId="77777777" w:rsidR="00D7015B" w:rsidRPr="0008026F" w:rsidRDefault="00D7015B" w:rsidP="00DE1D8C">
            <w:pPr>
              <w:spacing w:before="60" w:after="60"/>
              <w:rPr>
                <w:sz w:val="18"/>
                <w:szCs w:val="18"/>
              </w:rPr>
            </w:pPr>
            <w:r w:rsidRPr="0008026F">
              <w:rPr>
                <w:sz w:val="18"/>
                <w:szCs w:val="18"/>
              </w:rPr>
              <w:t>28.8</w:t>
            </w:r>
          </w:p>
        </w:tc>
      </w:tr>
      <w:tr w:rsidR="00D7015B" w:rsidRPr="0008026F" w14:paraId="352D9FF1" w14:textId="77777777" w:rsidTr="00DE1D8C">
        <w:tc>
          <w:tcPr>
            <w:tcW w:w="1840" w:type="dxa"/>
            <w:vAlign w:val="top"/>
          </w:tcPr>
          <w:p w14:paraId="70368C34" w14:textId="77777777" w:rsidR="00D7015B" w:rsidRPr="0008026F" w:rsidRDefault="00D7015B" w:rsidP="00DE1D8C">
            <w:pPr>
              <w:spacing w:before="60" w:after="60"/>
              <w:rPr>
                <w:sz w:val="18"/>
                <w:szCs w:val="18"/>
              </w:rPr>
            </w:pPr>
            <w:r w:rsidRPr="0008026F">
              <w:rPr>
                <w:sz w:val="18"/>
                <w:szCs w:val="18"/>
              </w:rPr>
              <w:t>F.  Lecanidae</w:t>
            </w:r>
          </w:p>
        </w:tc>
        <w:tc>
          <w:tcPr>
            <w:tcW w:w="1840" w:type="dxa"/>
            <w:vAlign w:val="top"/>
          </w:tcPr>
          <w:p w14:paraId="77AD9E06" w14:textId="77777777" w:rsidR="00D7015B" w:rsidRPr="0008026F" w:rsidRDefault="00D7015B" w:rsidP="00DE1D8C">
            <w:pPr>
              <w:spacing w:before="60" w:after="60"/>
              <w:rPr>
                <w:sz w:val="18"/>
                <w:szCs w:val="18"/>
              </w:rPr>
            </w:pPr>
            <w:r w:rsidRPr="0008026F">
              <w:rPr>
                <w:sz w:val="18"/>
                <w:szCs w:val="18"/>
              </w:rPr>
              <w:t>0.6</w:t>
            </w:r>
          </w:p>
        </w:tc>
        <w:tc>
          <w:tcPr>
            <w:tcW w:w="1840" w:type="dxa"/>
            <w:vAlign w:val="top"/>
          </w:tcPr>
          <w:p w14:paraId="5A944530" w14:textId="77777777" w:rsidR="00D7015B" w:rsidRPr="0008026F" w:rsidRDefault="00D7015B" w:rsidP="00DE1D8C">
            <w:pPr>
              <w:spacing w:before="60" w:after="60"/>
              <w:rPr>
                <w:sz w:val="18"/>
                <w:szCs w:val="18"/>
              </w:rPr>
            </w:pPr>
            <w:r w:rsidRPr="0008026F">
              <w:rPr>
                <w:sz w:val="18"/>
                <w:szCs w:val="18"/>
              </w:rPr>
              <w:t>5.8</w:t>
            </w:r>
          </w:p>
        </w:tc>
        <w:tc>
          <w:tcPr>
            <w:tcW w:w="1841" w:type="dxa"/>
            <w:vAlign w:val="top"/>
          </w:tcPr>
          <w:p w14:paraId="052F29C4" w14:textId="77777777" w:rsidR="00D7015B" w:rsidRPr="0008026F" w:rsidRDefault="00D7015B" w:rsidP="00DE1D8C">
            <w:pPr>
              <w:spacing w:before="60" w:after="60"/>
              <w:rPr>
                <w:sz w:val="18"/>
                <w:szCs w:val="18"/>
              </w:rPr>
            </w:pPr>
            <w:r w:rsidRPr="0008026F">
              <w:rPr>
                <w:sz w:val="18"/>
                <w:szCs w:val="18"/>
              </w:rPr>
              <w:t>9.3</w:t>
            </w:r>
          </w:p>
        </w:tc>
        <w:tc>
          <w:tcPr>
            <w:tcW w:w="1841" w:type="dxa"/>
            <w:vAlign w:val="top"/>
          </w:tcPr>
          <w:p w14:paraId="7D620A2F" w14:textId="77777777" w:rsidR="00D7015B" w:rsidRPr="0008026F" w:rsidRDefault="00D7015B" w:rsidP="00DE1D8C">
            <w:pPr>
              <w:spacing w:before="60" w:after="60"/>
              <w:rPr>
                <w:sz w:val="18"/>
                <w:szCs w:val="18"/>
              </w:rPr>
            </w:pPr>
            <w:r w:rsidRPr="0008026F">
              <w:rPr>
                <w:sz w:val="18"/>
                <w:szCs w:val="18"/>
              </w:rPr>
              <w:t>38.0</w:t>
            </w:r>
          </w:p>
        </w:tc>
      </w:tr>
      <w:tr w:rsidR="00D7015B" w:rsidRPr="0008026F" w14:paraId="47EE4B98" w14:textId="77777777" w:rsidTr="00DE1D8C">
        <w:tc>
          <w:tcPr>
            <w:tcW w:w="1840" w:type="dxa"/>
            <w:vAlign w:val="top"/>
          </w:tcPr>
          <w:p w14:paraId="325DA590" w14:textId="77777777" w:rsidR="00D7015B" w:rsidRPr="0008026F" w:rsidRDefault="00D7015B" w:rsidP="00DE1D8C">
            <w:pPr>
              <w:spacing w:before="60" w:after="60"/>
              <w:rPr>
                <w:sz w:val="18"/>
                <w:szCs w:val="18"/>
              </w:rPr>
            </w:pPr>
            <w:r w:rsidRPr="0008026F">
              <w:rPr>
                <w:sz w:val="18"/>
                <w:szCs w:val="18"/>
              </w:rPr>
              <w:t>F.  Brachionidae</w:t>
            </w:r>
          </w:p>
        </w:tc>
        <w:tc>
          <w:tcPr>
            <w:tcW w:w="1840" w:type="dxa"/>
            <w:vAlign w:val="top"/>
          </w:tcPr>
          <w:p w14:paraId="4DA543F4" w14:textId="77777777" w:rsidR="00D7015B" w:rsidRPr="0008026F" w:rsidRDefault="00D7015B" w:rsidP="00DE1D8C">
            <w:pPr>
              <w:spacing w:before="60" w:after="60"/>
              <w:rPr>
                <w:sz w:val="18"/>
                <w:szCs w:val="18"/>
              </w:rPr>
            </w:pPr>
            <w:r w:rsidRPr="0008026F">
              <w:rPr>
                <w:sz w:val="18"/>
                <w:szCs w:val="18"/>
              </w:rPr>
              <w:t>14.9</w:t>
            </w:r>
          </w:p>
        </w:tc>
        <w:tc>
          <w:tcPr>
            <w:tcW w:w="1840" w:type="dxa"/>
            <w:vAlign w:val="top"/>
          </w:tcPr>
          <w:p w14:paraId="582CBBC9" w14:textId="77777777" w:rsidR="00D7015B" w:rsidRPr="0008026F" w:rsidRDefault="00D7015B" w:rsidP="00DE1D8C">
            <w:pPr>
              <w:spacing w:before="60" w:after="60"/>
              <w:rPr>
                <w:sz w:val="18"/>
                <w:szCs w:val="18"/>
              </w:rPr>
            </w:pPr>
            <w:r w:rsidRPr="0008026F">
              <w:rPr>
                <w:sz w:val="18"/>
                <w:szCs w:val="18"/>
              </w:rPr>
              <w:t>9.4</w:t>
            </w:r>
          </w:p>
        </w:tc>
        <w:tc>
          <w:tcPr>
            <w:tcW w:w="1841" w:type="dxa"/>
            <w:vAlign w:val="top"/>
          </w:tcPr>
          <w:p w14:paraId="472CE72F" w14:textId="77777777" w:rsidR="00D7015B" w:rsidRPr="0008026F" w:rsidRDefault="00D7015B" w:rsidP="00DE1D8C">
            <w:pPr>
              <w:spacing w:before="60" w:after="60"/>
              <w:rPr>
                <w:sz w:val="18"/>
                <w:szCs w:val="18"/>
              </w:rPr>
            </w:pPr>
            <w:r w:rsidRPr="0008026F">
              <w:rPr>
                <w:sz w:val="18"/>
                <w:szCs w:val="18"/>
              </w:rPr>
              <w:t>8.6</w:t>
            </w:r>
          </w:p>
        </w:tc>
        <w:tc>
          <w:tcPr>
            <w:tcW w:w="1841" w:type="dxa"/>
            <w:vAlign w:val="top"/>
          </w:tcPr>
          <w:p w14:paraId="20ADD5C3" w14:textId="77777777" w:rsidR="00D7015B" w:rsidRPr="0008026F" w:rsidRDefault="00D7015B" w:rsidP="00DE1D8C">
            <w:pPr>
              <w:spacing w:before="60" w:after="60"/>
              <w:rPr>
                <w:sz w:val="18"/>
                <w:szCs w:val="18"/>
              </w:rPr>
            </w:pPr>
            <w:r w:rsidRPr="0008026F">
              <w:rPr>
                <w:sz w:val="18"/>
                <w:szCs w:val="18"/>
              </w:rPr>
              <w:t>46.7</w:t>
            </w:r>
          </w:p>
        </w:tc>
      </w:tr>
    </w:tbl>
    <w:p w14:paraId="1BD6D113" w14:textId="77777777" w:rsidR="00D7015B" w:rsidRPr="0008026F" w:rsidRDefault="00D7015B" w:rsidP="00D7015B"/>
    <w:p w14:paraId="1B1F8AFD" w14:textId="23519FA7" w:rsidR="00D7015B" w:rsidRPr="0008026F" w:rsidRDefault="00D7015B" w:rsidP="00D7015B">
      <w:pPr>
        <w:pStyle w:val="Caption"/>
        <w:keepNext/>
      </w:pPr>
      <w:bookmarkStart w:id="89" w:name="_Ref521482433"/>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8</w:t>
      </w:r>
      <w:r w:rsidR="00F276BC">
        <w:rPr>
          <w:noProof/>
        </w:rPr>
        <w:fldChar w:fldCharType="end"/>
      </w:r>
      <w:bookmarkEnd w:id="89"/>
      <w:r w:rsidRPr="0008026F">
        <w:t>: BIOENV results of microinvertebrate community composition in each ecosystems (wetland and river) and habitats (benthic and pelagic) based on abundance dataset. “v” represents significant environmental variables.</w:t>
      </w:r>
    </w:p>
    <w:tbl>
      <w:tblPr>
        <w:tblW w:w="5000" w:type="pct"/>
        <w:tblLook w:val="04A0" w:firstRow="1" w:lastRow="0" w:firstColumn="1" w:lastColumn="0" w:noHBand="0" w:noVBand="1"/>
      </w:tblPr>
      <w:tblGrid>
        <w:gridCol w:w="2046"/>
        <w:gridCol w:w="1051"/>
        <w:gridCol w:w="1051"/>
        <w:gridCol w:w="793"/>
        <w:gridCol w:w="513"/>
        <w:gridCol w:w="692"/>
        <w:gridCol w:w="545"/>
        <w:gridCol w:w="510"/>
        <w:gridCol w:w="490"/>
        <w:gridCol w:w="674"/>
        <w:gridCol w:w="837"/>
      </w:tblGrid>
      <w:tr w:rsidR="00D7015B" w:rsidRPr="0008026F" w14:paraId="2D6FFAD2" w14:textId="77777777" w:rsidTr="00DE1D8C">
        <w:trPr>
          <w:trHeight w:val="300"/>
        </w:trPr>
        <w:tc>
          <w:tcPr>
            <w:tcW w:w="1112" w:type="pct"/>
            <w:vMerge w:val="restart"/>
            <w:tcBorders>
              <w:top w:val="single" w:sz="4" w:space="0" w:color="auto"/>
              <w:bottom w:val="single" w:sz="4" w:space="0" w:color="auto"/>
              <w:right w:val="single" w:sz="4" w:space="0" w:color="auto"/>
            </w:tcBorders>
            <w:shd w:val="clear" w:color="000000" w:fill="D9D9D9"/>
            <w:vAlign w:val="center"/>
            <w:hideMark/>
          </w:tcPr>
          <w:p w14:paraId="2423D185" w14:textId="77777777" w:rsidR="00D7015B" w:rsidRPr="0008026F" w:rsidRDefault="00D7015B" w:rsidP="00DE1D8C">
            <w:pPr>
              <w:spacing w:before="60" w:after="60"/>
              <w:jc w:val="center"/>
              <w:rPr>
                <w:rFonts w:cs="Arial"/>
                <w:sz w:val="18"/>
                <w:szCs w:val="18"/>
              </w:rPr>
            </w:pPr>
            <w:r w:rsidRPr="0008026F">
              <w:rPr>
                <w:rFonts w:cs="Arial"/>
                <w:sz w:val="18"/>
                <w:szCs w:val="18"/>
              </w:rPr>
              <w:t>Community</w:t>
            </w:r>
          </w:p>
        </w:tc>
        <w:tc>
          <w:tcPr>
            <w:tcW w:w="57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29AB58" w14:textId="77777777" w:rsidR="00D7015B" w:rsidRPr="0008026F" w:rsidRDefault="00D7015B" w:rsidP="00DE1D8C">
            <w:pPr>
              <w:spacing w:before="60" w:after="60"/>
              <w:jc w:val="center"/>
              <w:rPr>
                <w:rFonts w:cs="Arial"/>
                <w:sz w:val="18"/>
                <w:szCs w:val="18"/>
              </w:rPr>
            </w:pPr>
            <w:r w:rsidRPr="0008026F">
              <w:rPr>
                <w:rFonts w:cs="Arial"/>
                <w:sz w:val="18"/>
                <w:szCs w:val="18"/>
              </w:rPr>
              <w:t>Rho</w:t>
            </w:r>
          </w:p>
        </w:tc>
        <w:tc>
          <w:tcPr>
            <w:tcW w:w="57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9F0226" w14:textId="77777777" w:rsidR="00D7015B" w:rsidRPr="0008026F" w:rsidRDefault="00D7015B" w:rsidP="00DE1D8C">
            <w:pPr>
              <w:spacing w:before="60" w:after="60"/>
              <w:jc w:val="center"/>
              <w:rPr>
                <w:rFonts w:cs="Arial"/>
                <w:sz w:val="18"/>
                <w:szCs w:val="18"/>
              </w:rPr>
            </w:pPr>
            <w:r w:rsidRPr="0008026F">
              <w:rPr>
                <w:rFonts w:cs="Arial"/>
                <w:sz w:val="18"/>
                <w:szCs w:val="18"/>
              </w:rPr>
              <w:t>p</w:t>
            </w:r>
          </w:p>
        </w:tc>
        <w:tc>
          <w:tcPr>
            <w:tcW w:w="2746" w:type="pct"/>
            <w:gridSpan w:val="8"/>
            <w:tcBorders>
              <w:top w:val="single" w:sz="4" w:space="0" w:color="auto"/>
              <w:left w:val="nil"/>
              <w:bottom w:val="single" w:sz="4" w:space="0" w:color="auto"/>
            </w:tcBorders>
            <w:shd w:val="clear" w:color="000000" w:fill="D9D9D9"/>
            <w:noWrap/>
            <w:vAlign w:val="center"/>
            <w:hideMark/>
          </w:tcPr>
          <w:p w14:paraId="7922219A" w14:textId="77777777" w:rsidR="00D7015B" w:rsidRPr="0008026F" w:rsidRDefault="00D7015B" w:rsidP="00DE1D8C">
            <w:pPr>
              <w:spacing w:before="60" w:after="60"/>
              <w:jc w:val="center"/>
              <w:rPr>
                <w:rFonts w:cs="Arial"/>
                <w:sz w:val="18"/>
                <w:szCs w:val="18"/>
              </w:rPr>
            </w:pPr>
            <w:r w:rsidRPr="0008026F">
              <w:rPr>
                <w:rFonts w:cs="Arial"/>
                <w:sz w:val="18"/>
                <w:szCs w:val="18"/>
              </w:rPr>
              <w:t>Environmental variables</w:t>
            </w:r>
          </w:p>
        </w:tc>
      </w:tr>
      <w:tr w:rsidR="00D7015B" w:rsidRPr="0008026F" w14:paraId="4E7CDFEA" w14:textId="77777777" w:rsidTr="00DE1D8C">
        <w:trPr>
          <w:trHeight w:val="300"/>
        </w:trPr>
        <w:tc>
          <w:tcPr>
            <w:tcW w:w="1112" w:type="pct"/>
            <w:vMerge/>
            <w:tcBorders>
              <w:top w:val="single" w:sz="4" w:space="0" w:color="auto"/>
              <w:bottom w:val="single" w:sz="4" w:space="0" w:color="auto"/>
              <w:right w:val="single" w:sz="4" w:space="0" w:color="auto"/>
            </w:tcBorders>
            <w:vAlign w:val="center"/>
            <w:hideMark/>
          </w:tcPr>
          <w:p w14:paraId="3BF61717" w14:textId="77777777" w:rsidR="00D7015B" w:rsidRPr="0008026F" w:rsidRDefault="00D7015B" w:rsidP="00DE1D8C">
            <w:pPr>
              <w:spacing w:before="60" w:after="60"/>
              <w:rPr>
                <w:rFonts w:cs="Arial"/>
                <w:sz w:val="18"/>
                <w:szCs w:val="18"/>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6AE0AE29" w14:textId="77777777" w:rsidR="00D7015B" w:rsidRPr="0008026F" w:rsidRDefault="00D7015B" w:rsidP="00DE1D8C">
            <w:pPr>
              <w:spacing w:before="60" w:after="60"/>
              <w:rPr>
                <w:rFonts w:cs="Arial"/>
                <w:sz w:val="18"/>
                <w:szCs w:val="18"/>
              </w:rPr>
            </w:pP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48864ECF" w14:textId="77777777" w:rsidR="00D7015B" w:rsidRPr="0008026F" w:rsidRDefault="00D7015B" w:rsidP="00DE1D8C">
            <w:pPr>
              <w:spacing w:before="60" w:after="60"/>
              <w:rPr>
                <w:rFonts w:cs="Arial"/>
                <w:sz w:val="18"/>
                <w:szCs w:val="18"/>
              </w:rPr>
            </w:pPr>
          </w:p>
        </w:tc>
        <w:tc>
          <w:tcPr>
            <w:tcW w:w="431" w:type="pct"/>
            <w:tcBorders>
              <w:top w:val="nil"/>
              <w:left w:val="nil"/>
              <w:bottom w:val="single" w:sz="4" w:space="0" w:color="auto"/>
              <w:right w:val="single" w:sz="4" w:space="0" w:color="auto"/>
            </w:tcBorders>
            <w:shd w:val="clear" w:color="000000" w:fill="D9D9D9"/>
            <w:noWrap/>
            <w:vAlign w:val="center"/>
            <w:hideMark/>
          </w:tcPr>
          <w:p w14:paraId="638A3509" w14:textId="77777777" w:rsidR="00D7015B" w:rsidRPr="0008026F" w:rsidRDefault="00D7015B" w:rsidP="00DE1D8C">
            <w:pPr>
              <w:spacing w:before="60" w:after="60"/>
              <w:jc w:val="center"/>
              <w:rPr>
                <w:rFonts w:cs="Arial"/>
                <w:sz w:val="18"/>
                <w:szCs w:val="18"/>
              </w:rPr>
            </w:pPr>
            <w:r w:rsidRPr="0008026F">
              <w:rPr>
                <w:rFonts w:cs="Arial"/>
                <w:sz w:val="18"/>
                <w:szCs w:val="18"/>
              </w:rPr>
              <w:t>Temp</w:t>
            </w:r>
          </w:p>
        </w:tc>
        <w:tc>
          <w:tcPr>
            <w:tcW w:w="279" w:type="pct"/>
            <w:tcBorders>
              <w:top w:val="nil"/>
              <w:left w:val="nil"/>
              <w:bottom w:val="single" w:sz="4" w:space="0" w:color="auto"/>
              <w:right w:val="single" w:sz="4" w:space="0" w:color="auto"/>
            </w:tcBorders>
            <w:shd w:val="clear" w:color="000000" w:fill="D9D9D9"/>
            <w:noWrap/>
            <w:vAlign w:val="center"/>
            <w:hideMark/>
          </w:tcPr>
          <w:p w14:paraId="4821924E" w14:textId="77777777" w:rsidR="00D7015B" w:rsidRPr="0008026F" w:rsidRDefault="00D7015B" w:rsidP="00DE1D8C">
            <w:pPr>
              <w:spacing w:before="60" w:after="60"/>
              <w:jc w:val="center"/>
              <w:rPr>
                <w:rFonts w:cs="Arial"/>
                <w:sz w:val="18"/>
                <w:szCs w:val="18"/>
              </w:rPr>
            </w:pPr>
            <w:r w:rsidRPr="0008026F">
              <w:rPr>
                <w:rFonts w:cs="Arial"/>
                <w:sz w:val="18"/>
                <w:szCs w:val="18"/>
              </w:rPr>
              <w:t>pH</w:t>
            </w:r>
          </w:p>
        </w:tc>
        <w:tc>
          <w:tcPr>
            <w:tcW w:w="376" w:type="pct"/>
            <w:tcBorders>
              <w:top w:val="nil"/>
              <w:left w:val="nil"/>
              <w:bottom w:val="single" w:sz="4" w:space="0" w:color="auto"/>
              <w:right w:val="single" w:sz="4" w:space="0" w:color="auto"/>
            </w:tcBorders>
            <w:shd w:val="clear" w:color="000000" w:fill="D9D9D9"/>
            <w:noWrap/>
            <w:vAlign w:val="center"/>
            <w:hideMark/>
          </w:tcPr>
          <w:p w14:paraId="4AF693BA" w14:textId="77777777" w:rsidR="00D7015B" w:rsidRPr="0008026F" w:rsidRDefault="00D7015B" w:rsidP="00DE1D8C">
            <w:pPr>
              <w:spacing w:before="60" w:after="60"/>
              <w:jc w:val="center"/>
              <w:rPr>
                <w:rFonts w:cs="Arial"/>
                <w:sz w:val="18"/>
                <w:szCs w:val="18"/>
              </w:rPr>
            </w:pPr>
            <w:r w:rsidRPr="0008026F">
              <w:rPr>
                <w:rFonts w:cs="Arial"/>
                <w:sz w:val="18"/>
                <w:szCs w:val="18"/>
              </w:rPr>
              <w:t>Turb</w:t>
            </w:r>
          </w:p>
        </w:tc>
        <w:tc>
          <w:tcPr>
            <w:tcW w:w="296" w:type="pct"/>
            <w:tcBorders>
              <w:top w:val="nil"/>
              <w:left w:val="nil"/>
              <w:bottom w:val="single" w:sz="4" w:space="0" w:color="auto"/>
              <w:right w:val="single" w:sz="4" w:space="0" w:color="auto"/>
            </w:tcBorders>
            <w:shd w:val="clear" w:color="000000" w:fill="D9D9D9"/>
            <w:noWrap/>
            <w:vAlign w:val="center"/>
            <w:hideMark/>
          </w:tcPr>
          <w:p w14:paraId="708E14CB" w14:textId="77777777" w:rsidR="00D7015B" w:rsidRPr="0008026F" w:rsidRDefault="00D7015B" w:rsidP="00DE1D8C">
            <w:pPr>
              <w:spacing w:before="60" w:after="60"/>
              <w:jc w:val="center"/>
              <w:rPr>
                <w:rFonts w:cs="Arial"/>
                <w:sz w:val="18"/>
                <w:szCs w:val="18"/>
              </w:rPr>
            </w:pPr>
            <w:r w:rsidRPr="0008026F">
              <w:rPr>
                <w:rFonts w:cs="Arial"/>
                <w:sz w:val="18"/>
                <w:szCs w:val="18"/>
              </w:rPr>
              <w:t>DO</w:t>
            </w:r>
          </w:p>
        </w:tc>
        <w:tc>
          <w:tcPr>
            <w:tcW w:w="277" w:type="pct"/>
            <w:tcBorders>
              <w:top w:val="nil"/>
              <w:left w:val="nil"/>
              <w:bottom w:val="single" w:sz="4" w:space="0" w:color="auto"/>
              <w:right w:val="single" w:sz="4" w:space="0" w:color="auto"/>
            </w:tcBorders>
            <w:shd w:val="clear" w:color="000000" w:fill="D9D9D9"/>
            <w:noWrap/>
            <w:vAlign w:val="center"/>
            <w:hideMark/>
          </w:tcPr>
          <w:p w14:paraId="15C0A1DD" w14:textId="77777777" w:rsidR="00D7015B" w:rsidRPr="0008026F" w:rsidRDefault="00D7015B" w:rsidP="00DE1D8C">
            <w:pPr>
              <w:spacing w:before="60" w:after="60"/>
              <w:jc w:val="center"/>
              <w:rPr>
                <w:rFonts w:cs="Arial"/>
                <w:sz w:val="18"/>
                <w:szCs w:val="18"/>
              </w:rPr>
            </w:pPr>
            <w:r w:rsidRPr="0008026F">
              <w:rPr>
                <w:rFonts w:cs="Arial"/>
                <w:sz w:val="18"/>
                <w:szCs w:val="18"/>
              </w:rPr>
              <w:t>TN</w:t>
            </w:r>
          </w:p>
        </w:tc>
        <w:tc>
          <w:tcPr>
            <w:tcW w:w="266" w:type="pct"/>
            <w:tcBorders>
              <w:top w:val="nil"/>
              <w:left w:val="nil"/>
              <w:bottom w:val="single" w:sz="4" w:space="0" w:color="auto"/>
              <w:right w:val="single" w:sz="4" w:space="0" w:color="auto"/>
            </w:tcBorders>
            <w:shd w:val="clear" w:color="000000" w:fill="D9D9D9"/>
            <w:noWrap/>
            <w:vAlign w:val="center"/>
            <w:hideMark/>
          </w:tcPr>
          <w:p w14:paraId="1A0E6757" w14:textId="77777777" w:rsidR="00D7015B" w:rsidRPr="0008026F" w:rsidRDefault="00D7015B" w:rsidP="00DE1D8C">
            <w:pPr>
              <w:spacing w:before="60" w:after="60"/>
              <w:jc w:val="center"/>
              <w:rPr>
                <w:rFonts w:cs="Arial"/>
                <w:sz w:val="18"/>
                <w:szCs w:val="18"/>
              </w:rPr>
            </w:pPr>
            <w:r w:rsidRPr="0008026F">
              <w:rPr>
                <w:rFonts w:cs="Arial"/>
                <w:sz w:val="18"/>
                <w:szCs w:val="18"/>
              </w:rPr>
              <w:t>TP</w:t>
            </w:r>
          </w:p>
        </w:tc>
        <w:tc>
          <w:tcPr>
            <w:tcW w:w="366" w:type="pct"/>
            <w:tcBorders>
              <w:top w:val="nil"/>
              <w:left w:val="nil"/>
              <w:bottom w:val="single" w:sz="4" w:space="0" w:color="auto"/>
              <w:right w:val="single" w:sz="4" w:space="0" w:color="auto"/>
            </w:tcBorders>
            <w:shd w:val="clear" w:color="000000" w:fill="D9D9D9"/>
            <w:noWrap/>
            <w:vAlign w:val="center"/>
            <w:hideMark/>
          </w:tcPr>
          <w:p w14:paraId="359F3618" w14:textId="77777777" w:rsidR="00D7015B" w:rsidRPr="0008026F" w:rsidRDefault="00D7015B" w:rsidP="00DE1D8C">
            <w:pPr>
              <w:spacing w:before="60" w:after="60"/>
              <w:jc w:val="center"/>
              <w:rPr>
                <w:rFonts w:cs="Arial"/>
                <w:sz w:val="18"/>
                <w:szCs w:val="18"/>
              </w:rPr>
            </w:pPr>
            <w:r w:rsidRPr="0008026F">
              <w:rPr>
                <w:rFonts w:cs="Arial"/>
                <w:sz w:val="18"/>
                <w:szCs w:val="18"/>
              </w:rPr>
              <w:t>DOC</w:t>
            </w:r>
          </w:p>
        </w:tc>
        <w:tc>
          <w:tcPr>
            <w:tcW w:w="454" w:type="pct"/>
            <w:tcBorders>
              <w:top w:val="nil"/>
              <w:left w:val="nil"/>
              <w:bottom w:val="single" w:sz="4" w:space="0" w:color="auto"/>
            </w:tcBorders>
            <w:shd w:val="clear" w:color="000000" w:fill="D9D9D9"/>
            <w:noWrap/>
            <w:vAlign w:val="center"/>
            <w:hideMark/>
          </w:tcPr>
          <w:p w14:paraId="37EB071E" w14:textId="3EFFD00F" w:rsidR="00D7015B" w:rsidRPr="0008026F" w:rsidRDefault="00DD5F55" w:rsidP="00DE1D8C">
            <w:pPr>
              <w:spacing w:before="60" w:after="60"/>
              <w:jc w:val="center"/>
              <w:rPr>
                <w:rFonts w:cs="Arial"/>
                <w:sz w:val="18"/>
                <w:szCs w:val="18"/>
              </w:rPr>
            </w:pPr>
            <w:r>
              <w:rPr>
                <w:rFonts w:cs="Arial"/>
                <w:sz w:val="18"/>
                <w:szCs w:val="18"/>
              </w:rPr>
              <w:t>Chl</w:t>
            </w:r>
            <w:r w:rsidR="00D7015B" w:rsidRPr="0008026F">
              <w:rPr>
                <w:rFonts w:cs="Arial"/>
                <w:sz w:val="18"/>
                <w:szCs w:val="18"/>
              </w:rPr>
              <w:t>a</w:t>
            </w:r>
          </w:p>
        </w:tc>
      </w:tr>
      <w:tr w:rsidR="00D7015B" w:rsidRPr="0008026F" w14:paraId="3E3ADFBE" w14:textId="77777777" w:rsidTr="00DE1D8C">
        <w:trPr>
          <w:trHeight w:val="300"/>
        </w:trPr>
        <w:tc>
          <w:tcPr>
            <w:tcW w:w="1112" w:type="pct"/>
            <w:tcBorders>
              <w:top w:val="single" w:sz="4" w:space="0" w:color="auto"/>
              <w:bottom w:val="single" w:sz="4" w:space="0" w:color="auto"/>
              <w:right w:val="single" w:sz="4" w:space="0" w:color="auto"/>
            </w:tcBorders>
            <w:shd w:val="clear" w:color="auto" w:fill="auto"/>
            <w:vAlign w:val="center"/>
            <w:hideMark/>
          </w:tcPr>
          <w:p w14:paraId="27A701EE" w14:textId="77777777" w:rsidR="00D7015B" w:rsidRPr="0008026F" w:rsidRDefault="00D7015B" w:rsidP="00DE1D8C">
            <w:pPr>
              <w:spacing w:before="60" w:after="60"/>
              <w:jc w:val="center"/>
              <w:rPr>
                <w:rFonts w:cs="Arial"/>
                <w:sz w:val="18"/>
                <w:szCs w:val="18"/>
              </w:rPr>
            </w:pPr>
            <w:r w:rsidRPr="0008026F">
              <w:rPr>
                <w:rFonts w:cs="Arial"/>
                <w:sz w:val="18"/>
                <w:szCs w:val="18"/>
              </w:rPr>
              <w:t>Wetland - benthic</w:t>
            </w:r>
          </w:p>
        </w:tc>
        <w:tc>
          <w:tcPr>
            <w:tcW w:w="571" w:type="pct"/>
            <w:tcBorders>
              <w:top w:val="nil"/>
              <w:left w:val="nil"/>
              <w:bottom w:val="single" w:sz="4" w:space="0" w:color="auto"/>
              <w:right w:val="single" w:sz="4" w:space="0" w:color="auto"/>
            </w:tcBorders>
            <w:shd w:val="clear" w:color="auto" w:fill="auto"/>
            <w:noWrap/>
            <w:vAlign w:val="center"/>
            <w:hideMark/>
          </w:tcPr>
          <w:p w14:paraId="4D01CCD8" w14:textId="77777777" w:rsidR="00D7015B" w:rsidRPr="0008026F" w:rsidRDefault="00D7015B" w:rsidP="00DE1D8C">
            <w:pPr>
              <w:spacing w:before="60" w:after="60"/>
              <w:jc w:val="center"/>
              <w:rPr>
                <w:rFonts w:cs="Arial"/>
                <w:sz w:val="18"/>
                <w:szCs w:val="18"/>
              </w:rPr>
            </w:pPr>
            <w:r w:rsidRPr="0008026F">
              <w:rPr>
                <w:rFonts w:cs="Arial"/>
                <w:sz w:val="18"/>
                <w:szCs w:val="18"/>
              </w:rPr>
              <w:t>0.350</w:t>
            </w:r>
          </w:p>
        </w:tc>
        <w:tc>
          <w:tcPr>
            <w:tcW w:w="571" w:type="pct"/>
            <w:tcBorders>
              <w:top w:val="nil"/>
              <w:left w:val="nil"/>
              <w:bottom w:val="single" w:sz="4" w:space="0" w:color="auto"/>
              <w:right w:val="single" w:sz="4" w:space="0" w:color="auto"/>
            </w:tcBorders>
            <w:shd w:val="clear" w:color="auto" w:fill="auto"/>
            <w:noWrap/>
            <w:vAlign w:val="center"/>
            <w:hideMark/>
          </w:tcPr>
          <w:p w14:paraId="591C5BF3" w14:textId="77777777" w:rsidR="00D7015B" w:rsidRPr="0008026F" w:rsidRDefault="00D7015B" w:rsidP="00DE1D8C">
            <w:pPr>
              <w:spacing w:before="60" w:after="60"/>
              <w:jc w:val="center"/>
              <w:rPr>
                <w:rFonts w:cs="Arial"/>
                <w:sz w:val="18"/>
                <w:szCs w:val="18"/>
              </w:rPr>
            </w:pPr>
            <w:r w:rsidRPr="0008026F">
              <w:rPr>
                <w:rFonts w:cs="Arial"/>
                <w:sz w:val="18"/>
                <w:szCs w:val="18"/>
              </w:rPr>
              <w:t>0.013</w:t>
            </w:r>
          </w:p>
        </w:tc>
        <w:tc>
          <w:tcPr>
            <w:tcW w:w="431" w:type="pct"/>
            <w:tcBorders>
              <w:top w:val="nil"/>
              <w:left w:val="nil"/>
              <w:bottom w:val="single" w:sz="4" w:space="0" w:color="auto"/>
              <w:right w:val="single" w:sz="4" w:space="0" w:color="auto"/>
            </w:tcBorders>
            <w:shd w:val="clear" w:color="auto" w:fill="auto"/>
            <w:noWrap/>
            <w:vAlign w:val="center"/>
            <w:hideMark/>
          </w:tcPr>
          <w:p w14:paraId="30005F2E"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9" w:type="pct"/>
            <w:tcBorders>
              <w:top w:val="nil"/>
              <w:left w:val="nil"/>
              <w:bottom w:val="single" w:sz="4" w:space="0" w:color="auto"/>
              <w:right w:val="single" w:sz="4" w:space="0" w:color="auto"/>
            </w:tcBorders>
            <w:shd w:val="clear" w:color="auto" w:fill="auto"/>
            <w:noWrap/>
            <w:vAlign w:val="center"/>
            <w:hideMark/>
          </w:tcPr>
          <w:p w14:paraId="195042C0"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14:paraId="371D8DD3"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96" w:type="pct"/>
            <w:tcBorders>
              <w:top w:val="nil"/>
              <w:left w:val="nil"/>
              <w:bottom w:val="single" w:sz="4" w:space="0" w:color="auto"/>
              <w:right w:val="single" w:sz="4" w:space="0" w:color="auto"/>
            </w:tcBorders>
            <w:shd w:val="clear" w:color="auto" w:fill="auto"/>
            <w:noWrap/>
            <w:vAlign w:val="center"/>
            <w:hideMark/>
          </w:tcPr>
          <w:p w14:paraId="03D6BBD6"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7" w:type="pct"/>
            <w:tcBorders>
              <w:top w:val="nil"/>
              <w:left w:val="nil"/>
              <w:bottom w:val="single" w:sz="4" w:space="0" w:color="auto"/>
              <w:right w:val="single" w:sz="4" w:space="0" w:color="auto"/>
            </w:tcBorders>
            <w:shd w:val="clear" w:color="auto" w:fill="auto"/>
            <w:noWrap/>
            <w:vAlign w:val="center"/>
            <w:hideMark/>
          </w:tcPr>
          <w:p w14:paraId="5FF0AE99"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66" w:type="pct"/>
            <w:tcBorders>
              <w:top w:val="nil"/>
              <w:left w:val="nil"/>
              <w:bottom w:val="single" w:sz="4" w:space="0" w:color="auto"/>
              <w:right w:val="single" w:sz="4" w:space="0" w:color="auto"/>
            </w:tcBorders>
            <w:shd w:val="clear" w:color="auto" w:fill="auto"/>
            <w:noWrap/>
            <w:vAlign w:val="center"/>
            <w:hideMark/>
          </w:tcPr>
          <w:p w14:paraId="2F6703B7"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E065F0C"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454" w:type="pct"/>
            <w:tcBorders>
              <w:top w:val="nil"/>
              <w:left w:val="nil"/>
              <w:bottom w:val="single" w:sz="4" w:space="0" w:color="auto"/>
            </w:tcBorders>
            <w:shd w:val="clear" w:color="auto" w:fill="auto"/>
            <w:noWrap/>
            <w:vAlign w:val="center"/>
            <w:hideMark/>
          </w:tcPr>
          <w:p w14:paraId="7579017C"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r>
      <w:tr w:rsidR="00D7015B" w:rsidRPr="0008026F" w14:paraId="3049B78E" w14:textId="77777777" w:rsidTr="00DE1D8C">
        <w:trPr>
          <w:trHeight w:val="300"/>
        </w:trPr>
        <w:tc>
          <w:tcPr>
            <w:tcW w:w="1112" w:type="pct"/>
            <w:tcBorders>
              <w:top w:val="single" w:sz="4" w:space="0" w:color="auto"/>
              <w:bottom w:val="single" w:sz="4" w:space="0" w:color="auto"/>
              <w:right w:val="single" w:sz="4" w:space="0" w:color="auto"/>
            </w:tcBorders>
            <w:shd w:val="clear" w:color="auto" w:fill="auto"/>
            <w:vAlign w:val="center"/>
            <w:hideMark/>
          </w:tcPr>
          <w:p w14:paraId="73A652DD" w14:textId="77777777" w:rsidR="00D7015B" w:rsidRPr="0008026F" w:rsidRDefault="00D7015B" w:rsidP="00DE1D8C">
            <w:pPr>
              <w:spacing w:before="60" w:after="60"/>
              <w:jc w:val="center"/>
              <w:rPr>
                <w:rFonts w:cs="Arial"/>
                <w:sz w:val="18"/>
                <w:szCs w:val="18"/>
              </w:rPr>
            </w:pPr>
            <w:r w:rsidRPr="0008026F">
              <w:rPr>
                <w:rFonts w:cs="Arial"/>
                <w:sz w:val="18"/>
                <w:szCs w:val="18"/>
              </w:rPr>
              <w:t>Wetland - pelagic</w:t>
            </w:r>
          </w:p>
        </w:tc>
        <w:tc>
          <w:tcPr>
            <w:tcW w:w="571" w:type="pct"/>
            <w:tcBorders>
              <w:top w:val="nil"/>
              <w:left w:val="nil"/>
              <w:bottom w:val="single" w:sz="4" w:space="0" w:color="auto"/>
              <w:right w:val="single" w:sz="4" w:space="0" w:color="auto"/>
            </w:tcBorders>
            <w:shd w:val="clear" w:color="auto" w:fill="auto"/>
            <w:noWrap/>
            <w:vAlign w:val="center"/>
            <w:hideMark/>
          </w:tcPr>
          <w:p w14:paraId="4EC5D621" w14:textId="77777777" w:rsidR="00D7015B" w:rsidRPr="0008026F" w:rsidRDefault="00D7015B" w:rsidP="00DE1D8C">
            <w:pPr>
              <w:spacing w:before="60" w:after="60"/>
              <w:jc w:val="center"/>
              <w:rPr>
                <w:rFonts w:cs="Arial"/>
                <w:sz w:val="18"/>
                <w:szCs w:val="18"/>
              </w:rPr>
            </w:pPr>
            <w:r w:rsidRPr="0008026F">
              <w:rPr>
                <w:rFonts w:cs="Arial"/>
                <w:sz w:val="18"/>
                <w:szCs w:val="18"/>
              </w:rPr>
              <w:t>0.411</w:t>
            </w:r>
          </w:p>
        </w:tc>
        <w:tc>
          <w:tcPr>
            <w:tcW w:w="571" w:type="pct"/>
            <w:tcBorders>
              <w:top w:val="nil"/>
              <w:left w:val="nil"/>
              <w:bottom w:val="single" w:sz="4" w:space="0" w:color="auto"/>
              <w:right w:val="single" w:sz="4" w:space="0" w:color="auto"/>
            </w:tcBorders>
            <w:shd w:val="clear" w:color="auto" w:fill="auto"/>
            <w:noWrap/>
            <w:vAlign w:val="center"/>
            <w:hideMark/>
          </w:tcPr>
          <w:p w14:paraId="16B494EB" w14:textId="77777777" w:rsidR="00D7015B" w:rsidRPr="0008026F" w:rsidRDefault="00D7015B" w:rsidP="00DE1D8C">
            <w:pPr>
              <w:spacing w:before="60" w:after="60"/>
              <w:jc w:val="center"/>
              <w:rPr>
                <w:rFonts w:cs="Arial"/>
                <w:sz w:val="18"/>
                <w:szCs w:val="18"/>
              </w:rPr>
            </w:pPr>
            <w:r w:rsidRPr="0008026F">
              <w:rPr>
                <w:rFonts w:cs="Arial"/>
                <w:sz w:val="18"/>
                <w:szCs w:val="18"/>
              </w:rPr>
              <w:t>0.004</w:t>
            </w:r>
          </w:p>
        </w:tc>
        <w:tc>
          <w:tcPr>
            <w:tcW w:w="431" w:type="pct"/>
            <w:tcBorders>
              <w:top w:val="nil"/>
              <w:left w:val="nil"/>
              <w:bottom w:val="single" w:sz="4" w:space="0" w:color="auto"/>
              <w:right w:val="single" w:sz="4" w:space="0" w:color="auto"/>
            </w:tcBorders>
            <w:shd w:val="clear" w:color="auto" w:fill="auto"/>
            <w:noWrap/>
            <w:vAlign w:val="center"/>
            <w:hideMark/>
          </w:tcPr>
          <w:p w14:paraId="28C1C88D"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9" w:type="pct"/>
            <w:tcBorders>
              <w:top w:val="nil"/>
              <w:left w:val="nil"/>
              <w:bottom w:val="single" w:sz="4" w:space="0" w:color="auto"/>
              <w:right w:val="single" w:sz="4" w:space="0" w:color="auto"/>
            </w:tcBorders>
            <w:shd w:val="clear" w:color="auto" w:fill="auto"/>
            <w:noWrap/>
            <w:vAlign w:val="center"/>
            <w:hideMark/>
          </w:tcPr>
          <w:p w14:paraId="2D378026"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14:paraId="453BEAC0"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96" w:type="pct"/>
            <w:tcBorders>
              <w:top w:val="nil"/>
              <w:left w:val="nil"/>
              <w:bottom w:val="single" w:sz="4" w:space="0" w:color="auto"/>
              <w:right w:val="single" w:sz="4" w:space="0" w:color="auto"/>
            </w:tcBorders>
            <w:shd w:val="clear" w:color="auto" w:fill="auto"/>
            <w:noWrap/>
            <w:vAlign w:val="center"/>
            <w:hideMark/>
          </w:tcPr>
          <w:p w14:paraId="26A9A364"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7" w:type="pct"/>
            <w:tcBorders>
              <w:top w:val="nil"/>
              <w:left w:val="nil"/>
              <w:bottom w:val="single" w:sz="4" w:space="0" w:color="auto"/>
              <w:right w:val="single" w:sz="4" w:space="0" w:color="auto"/>
            </w:tcBorders>
            <w:shd w:val="clear" w:color="auto" w:fill="auto"/>
            <w:noWrap/>
            <w:vAlign w:val="center"/>
            <w:hideMark/>
          </w:tcPr>
          <w:p w14:paraId="54EDEC6C"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266" w:type="pct"/>
            <w:tcBorders>
              <w:top w:val="nil"/>
              <w:left w:val="nil"/>
              <w:bottom w:val="single" w:sz="4" w:space="0" w:color="auto"/>
              <w:right w:val="single" w:sz="4" w:space="0" w:color="auto"/>
            </w:tcBorders>
            <w:shd w:val="clear" w:color="auto" w:fill="auto"/>
            <w:noWrap/>
            <w:vAlign w:val="center"/>
            <w:hideMark/>
          </w:tcPr>
          <w:p w14:paraId="4693D4CF"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057E06B"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454" w:type="pct"/>
            <w:tcBorders>
              <w:top w:val="nil"/>
              <w:left w:val="nil"/>
              <w:bottom w:val="single" w:sz="4" w:space="0" w:color="auto"/>
            </w:tcBorders>
            <w:shd w:val="clear" w:color="auto" w:fill="auto"/>
            <w:noWrap/>
            <w:vAlign w:val="center"/>
            <w:hideMark/>
          </w:tcPr>
          <w:p w14:paraId="36492CD5"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r>
      <w:tr w:rsidR="00D7015B" w:rsidRPr="0008026F" w14:paraId="0C526369" w14:textId="77777777" w:rsidTr="00DE1D8C">
        <w:trPr>
          <w:trHeight w:val="300"/>
        </w:trPr>
        <w:tc>
          <w:tcPr>
            <w:tcW w:w="1112" w:type="pct"/>
            <w:tcBorders>
              <w:top w:val="single" w:sz="4" w:space="0" w:color="auto"/>
              <w:bottom w:val="single" w:sz="4" w:space="0" w:color="auto"/>
              <w:right w:val="single" w:sz="4" w:space="0" w:color="auto"/>
            </w:tcBorders>
            <w:shd w:val="clear" w:color="auto" w:fill="auto"/>
            <w:vAlign w:val="center"/>
            <w:hideMark/>
          </w:tcPr>
          <w:p w14:paraId="171383B4" w14:textId="77777777" w:rsidR="00D7015B" w:rsidRPr="0008026F" w:rsidRDefault="00D7015B" w:rsidP="00DE1D8C">
            <w:pPr>
              <w:spacing w:before="60" w:after="60"/>
              <w:jc w:val="center"/>
              <w:rPr>
                <w:rFonts w:cs="Arial"/>
                <w:sz w:val="18"/>
                <w:szCs w:val="18"/>
              </w:rPr>
            </w:pPr>
            <w:r w:rsidRPr="0008026F">
              <w:rPr>
                <w:rFonts w:cs="Arial"/>
                <w:sz w:val="18"/>
                <w:szCs w:val="18"/>
              </w:rPr>
              <w:t xml:space="preserve">River - benthic </w:t>
            </w:r>
          </w:p>
        </w:tc>
        <w:tc>
          <w:tcPr>
            <w:tcW w:w="571" w:type="pct"/>
            <w:tcBorders>
              <w:top w:val="nil"/>
              <w:left w:val="nil"/>
              <w:bottom w:val="single" w:sz="4" w:space="0" w:color="auto"/>
              <w:right w:val="single" w:sz="4" w:space="0" w:color="auto"/>
            </w:tcBorders>
            <w:shd w:val="clear" w:color="auto" w:fill="auto"/>
            <w:noWrap/>
            <w:vAlign w:val="center"/>
            <w:hideMark/>
          </w:tcPr>
          <w:p w14:paraId="62B03DF2" w14:textId="77777777" w:rsidR="00D7015B" w:rsidRPr="0008026F" w:rsidRDefault="00D7015B" w:rsidP="00DE1D8C">
            <w:pPr>
              <w:spacing w:before="60" w:after="60"/>
              <w:jc w:val="center"/>
              <w:rPr>
                <w:rFonts w:cs="Arial"/>
                <w:sz w:val="18"/>
                <w:szCs w:val="18"/>
              </w:rPr>
            </w:pPr>
            <w:r w:rsidRPr="0008026F">
              <w:rPr>
                <w:rFonts w:cs="Arial"/>
                <w:sz w:val="18"/>
                <w:szCs w:val="18"/>
              </w:rPr>
              <w:t>0.263</w:t>
            </w:r>
          </w:p>
        </w:tc>
        <w:tc>
          <w:tcPr>
            <w:tcW w:w="571" w:type="pct"/>
            <w:tcBorders>
              <w:top w:val="nil"/>
              <w:left w:val="nil"/>
              <w:bottom w:val="single" w:sz="4" w:space="0" w:color="auto"/>
              <w:right w:val="single" w:sz="4" w:space="0" w:color="auto"/>
            </w:tcBorders>
            <w:shd w:val="clear" w:color="auto" w:fill="auto"/>
            <w:noWrap/>
            <w:vAlign w:val="center"/>
            <w:hideMark/>
          </w:tcPr>
          <w:p w14:paraId="1E45578A" w14:textId="77777777" w:rsidR="00D7015B" w:rsidRPr="0008026F" w:rsidRDefault="00D7015B" w:rsidP="00DE1D8C">
            <w:pPr>
              <w:spacing w:before="60" w:after="60"/>
              <w:jc w:val="center"/>
              <w:rPr>
                <w:rFonts w:cs="Arial"/>
                <w:sz w:val="18"/>
                <w:szCs w:val="18"/>
              </w:rPr>
            </w:pPr>
            <w:r w:rsidRPr="0008026F">
              <w:rPr>
                <w:rFonts w:cs="Arial"/>
                <w:sz w:val="18"/>
                <w:szCs w:val="18"/>
              </w:rPr>
              <w:t>0.011</w:t>
            </w:r>
          </w:p>
        </w:tc>
        <w:tc>
          <w:tcPr>
            <w:tcW w:w="431" w:type="pct"/>
            <w:tcBorders>
              <w:top w:val="nil"/>
              <w:left w:val="nil"/>
              <w:bottom w:val="single" w:sz="4" w:space="0" w:color="auto"/>
              <w:right w:val="single" w:sz="4" w:space="0" w:color="auto"/>
            </w:tcBorders>
            <w:shd w:val="clear" w:color="auto" w:fill="auto"/>
            <w:noWrap/>
            <w:vAlign w:val="center"/>
            <w:hideMark/>
          </w:tcPr>
          <w:p w14:paraId="653C0ED0"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279" w:type="pct"/>
            <w:tcBorders>
              <w:top w:val="nil"/>
              <w:left w:val="nil"/>
              <w:bottom w:val="single" w:sz="4" w:space="0" w:color="auto"/>
              <w:right w:val="single" w:sz="4" w:space="0" w:color="auto"/>
            </w:tcBorders>
            <w:shd w:val="clear" w:color="auto" w:fill="auto"/>
            <w:noWrap/>
            <w:vAlign w:val="center"/>
            <w:hideMark/>
          </w:tcPr>
          <w:p w14:paraId="4C113EEB"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376" w:type="pct"/>
            <w:tcBorders>
              <w:top w:val="nil"/>
              <w:left w:val="nil"/>
              <w:bottom w:val="single" w:sz="4" w:space="0" w:color="auto"/>
              <w:right w:val="single" w:sz="4" w:space="0" w:color="auto"/>
            </w:tcBorders>
            <w:shd w:val="clear" w:color="auto" w:fill="auto"/>
            <w:noWrap/>
            <w:vAlign w:val="center"/>
            <w:hideMark/>
          </w:tcPr>
          <w:p w14:paraId="4CA792CA"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96" w:type="pct"/>
            <w:tcBorders>
              <w:top w:val="nil"/>
              <w:left w:val="nil"/>
              <w:bottom w:val="single" w:sz="4" w:space="0" w:color="auto"/>
              <w:right w:val="single" w:sz="4" w:space="0" w:color="auto"/>
            </w:tcBorders>
            <w:shd w:val="clear" w:color="auto" w:fill="auto"/>
            <w:noWrap/>
            <w:vAlign w:val="center"/>
            <w:hideMark/>
          </w:tcPr>
          <w:p w14:paraId="53B72BEB"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277" w:type="pct"/>
            <w:tcBorders>
              <w:top w:val="nil"/>
              <w:left w:val="nil"/>
              <w:bottom w:val="single" w:sz="4" w:space="0" w:color="auto"/>
              <w:right w:val="single" w:sz="4" w:space="0" w:color="auto"/>
            </w:tcBorders>
            <w:shd w:val="clear" w:color="auto" w:fill="auto"/>
            <w:noWrap/>
            <w:vAlign w:val="center"/>
            <w:hideMark/>
          </w:tcPr>
          <w:p w14:paraId="351CBCB9"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266" w:type="pct"/>
            <w:tcBorders>
              <w:top w:val="nil"/>
              <w:left w:val="nil"/>
              <w:bottom w:val="single" w:sz="4" w:space="0" w:color="auto"/>
              <w:right w:val="single" w:sz="4" w:space="0" w:color="auto"/>
            </w:tcBorders>
            <w:shd w:val="clear" w:color="auto" w:fill="auto"/>
            <w:noWrap/>
            <w:vAlign w:val="center"/>
            <w:hideMark/>
          </w:tcPr>
          <w:p w14:paraId="2A80E3B1"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366" w:type="pct"/>
            <w:tcBorders>
              <w:top w:val="nil"/>
              <w:left w:val="nil"/>
              <w:bottom w:val="single" w:sz="4" w:space="0" w:color="auto"/>
              <w:right w:val="single" w:sz="4" w:space="0" w:color="auto"/>
            </w:tcBorders>
            <w:shd w:val="clear" w:color="auto" w:fill="auto"/>
            <w:noWrap/>
            <w:vAlign w:val="center"/>
            <w:hideMark/>
          </w:tcPr>
          <w:p w14:paraId="2DABD904"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454" w:type="pct"/>
            <w:tcBorders>
              <w:top w:val="nil"/>
              <w:left w:val="nil"/>
              <w:bottom w:val="single" w:sz="4" w:space="0" w:color="auto"/>
            </w:tcBorders>
            <w:shd w:val="clear" w:color="auto" w:fill="auto"/>
            <w:noWrap/>
            <w:vAlign w:val="center"/>
            <w:hideMark/>
          </w:tcPr>
          <w:p w14:paraId="34B12E85"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r>
      <w:tr w:rsidR="00D7015B" w:rsidRPr="0008026F" w14:paraId="10F2F61D" w14:textId="77777777" w:rsidTr="00DE1D8C">
        <w:trPr>
          <w:trHeight w:val="300"/>
        </w:trPr>
        <w:tc>
          <w:tcPr>
            <w:tcW w:w="1112" w:type="pct"/>
            <w:tcBorders>
              <w:top w:val="single" w:sz="4" w:space="0" w:color="auto"/>
              <w:bottom w:val="single" w:sz="4" w:space="0" w:color="auto"/>
              <w:right w:val="single" w:sz="4" w:space="0" w:color="auto"/>
            </w:tcBorders>
            <w:shd w:val="clear" w:color="auto" w:fill="auto"/>
            <w:vAlign w:val="center"/>
            <w:hideMark/>
          </w:tcPr>
          <w:p w14:paraId="4FBC645F" w14:textId="77777777" w:rsidR="00D7015B" w:rsidRPr="0008026F" w:rsidRDefault="00D7015B" w:rsidP="00DE1D8C">
            <w:pPr>
              <w:spacing w:before="60" w:after="60"/>
              <w:jc w:val="center"/>
              <w:rPr>
                <w:rFonts w:cs="Arial"/>
                <w:sz w:val="18"/>
                <w:szCs w:val="18"/>
              </w:rPr>
            </w:pPr>
            <w:r w:rsidRPr="0008026F">
              <w:rPr>
                <w:rFonts w:cs="Arial"/>
                <w:sz w:val="18"/>
                <w:szCs w:val="18"/>
              </w:rPr>
              <w:t>River - pelagic</w:t>
            </w:r>
          </w:p>
        </w:tc>
        <w:tc>
          <w:tcPr>
            <w:tcW w:w="571" w:type="pct"/>
            <w:tcBorders>
              <w:top w:val="nil"/>
              <w:left w:val="nil"/>
              <w:bottom w:val="single" w:sz="4" w:space="0" w:color="auto"/>
              <w:right w:val="single" w:sz="4" w:space="0" w:color="auto"/>
            </w:tcBorders>
            <w:shd w:val="clear" w:color="auto" w:fill="auto"/>
            <w:noWrap/>
            <w:vAlign w:val="center"/>
            <w:hideMark/>
          </w:tcPr>
          <w:p w14:paraId="09637751" w14:textId="77777777" w:rsidR="00D7015B" w:rsidRPr="0008026F" w:rsidRDefault="00D7015B" w:rsidP="00DE1D8C">
            <w:pPr>
              <w:spacing w:before="60" w:after="60"/>
              <w:jc w:val="center"/>
              <w:rPr>
                <w:rFonts w:cs="Arial"/>
                <w:sz w:val="18"/>
                <w:szCs w:val="18"/>
              </w:rPr>
            </w:pPr>
            <w:r w:rsidRPr="0008026F">
              <w:rPr>
                <w:rFonts w:cs="Arial"/>
                <w:sz w:val="18"/>
                <w:szCs w:val="18"/>
              </w:rPr>
              <w:t>0.584</w:t>
            </w:r>
          </w:p>
        </w:tc>
        <w:tc>
          <w:tcPr>
            <w:tcW w:w="571" w:type="pct"/>
            <w:tcBorders>
              <w:top w:val="nil"/>
              <w:left w:val="nil"/>
              <w:bottom w:val="single" w:sz="4" w:space="0" w:color="auto"/>
              <w:right w:val="single" w:sz="4" w:space="0" w:color="auto"/>
            </w:tcBorders>
            <w:shd w:val="clear" w:color="auto" w:fill="auto"/>
            <w:noWrap/>
            <w:vAlign w:val="center"/>
            <w:hideMark/>
          </w:tcPr>
          <w:p w14:paraId="47E519FE" w14:textId="77777777" w:rsidR="00D7015B" w:rsidRPr="0008026F" w:rsidRDefault="00D7015B" w:rsidP="00DE1D8C">
            <w:pPr>
              <w:spacing w:before="60" w:after="60"/>
              <w:jc w:val="center"/>
              <w:rPr>
                <w:rFonts w:cs="Arial"/>
                <w:sz w:val="18"/>
                <w:szCs w:val="18"/>
              </w:rPr>
            </w:pPr>
            <w:r w:rsidRPr="0008026F">
              <w:rPr>
                <w:rFonts w:cs="Arial"/>
                <w:sz w:val="18"/>
                <w:szCs w:val="18"/>
              </w:rPr>
              <w:t>0.001</w:t>
            </w:r>
          </w:p>
        </w:tc>
        <w:tc>
          <w:tcPr>
            <w:tcW w:w="431" w:type="pct"/>
            <w:tcBorders>
              <w:top w:val="nil"/>
              <w:left w:val="nil"/>
              <w:bottom w:val="single" w:sz="4" w:space="0" w:color="auto"/>
              <w:right w:val="single" w:sz="4" w:space="0" w:color="auto"/>
            </w:tcBorders>
            <w:shd w:val="clear" w:color="auto" w:fill="auto"/>
            <w:noWrap/>
            <w:vAlign w:val="center"/>
            <w:hideMark/>
          </w:tcPr>
          <w:p w14:paraId="3B230EA0"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9" w:type="pct"/>
            <w:tcBorders>
              <w:top w:val="nil"/>
              <w:left w:val="nil"/>
              <w:bottom w:val="single" w:sz="4" w:space="0" w:color="auto"/>
              <w:right w:val="single" w:sz="4" w:space="0" w:color="auto"/>
            </w:tcBorders>
            <w:shd w:val="clear" w:color="auto" w:fill="auto"/>
            <w:noWrap/>
            <w:vAlign w:val="center"/>
            <w:hideMark/>
          </w:tcPr>
          <w:p w14:paraId="4AF4D270"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376" w:type="pct"/>
            <w:tcBorders>
              <w:top w:val="nil"/>
              <w:left w:val="nil"/>
              <w:bottom w:val="single" w:sz="4" w:space="0" w:color="auto"/>
              <w:right w:val="single" w:sz="4" w:space="0" w:color="auto"/>
            </w:tcBorders>
            <w:shd w:val="clear" w:color="auto" w:fill="auto"/>
            <w:noWrap/>
            <w:vAlign w:val="center"/>
            <w:hideMark/>
          </w:tcPr>
          <w:p w14:paraId="2D39E303"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296" w:type="pct"/>
            <w:tcBorders>
              <w:top w:val="nil"/>
              <w:left w:val="nil"/>
              <w:bottom w:val="single" w:sz="4" w:space="0" w:color="auto"/>
              <w:right w:val="single" w:sz="4" w:space="0" w:color="auto"/>
            </w:tcBorders>
            <w:shd w:val="clear" w:color="auto" w:fill="auto"/>
            <w:noWrap/>
            <w:vAlign w:val="center"/>
            <w:hideMark/>
          </w:tcPr>
          <w:p w14:paraId="20C6B924"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77" w:type="pct"/>
            <w:tcBorders>
              <w:top w:val="nil"/>
              <w:left w:val="nil"/>
              <w:bottom w:val="single" w:sz="4" w:space="0" w:color="auto"/>
              <w:right w:val="single" w:sz="4" w:space="0" w:color="auto"/>
            </w:tcBorders>
            <w:shd w:val="clear" w:color="auto" w:fill="auto"/>
            <w:noWrap/>
            <w:vAlign w:val="center"/>
            <w:hideMark/>
          </w:tcPr>
          <w:p w14:paraId="02B965C3"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266" w:type="pct"/>
            <w:tcBorders>
              <w:top w:val="nil"/>
              <w:left w:val="nil"/>
              <w:bottom w:val="single" w:sz="4" w:space="0" w:color="auto"/>
              <w:right w:val="single" w:sz="4" w:space="0" w:color="auto"/>
            </w:tcBorders>
            <w:shd w:val="clear" w:color="auto" w:fill="auto"/>
            <w:noWrap/>
            <w:vAlign w:val="center"/>
            <w:hideMark/>
          </w:tcPr>
          <w:p w14:paraId="1D81887D" w14:textId="77777777" w:rsidR="00D7015B" w:rsidRPr="0008026F" w:rsidRDefault="00D7015B" w:rsidP="00DE1D8C">
            <w:pPr>
              <w:spacing w:before="60" w:after="60"/>
              <w:jc w:val="center"/>
              <w:rPr>
                <w:rFonts w:cs="Arial"/>
                <w:sz w:val="18"/>
                <w:szCs w:val="18"/>
              </w:rPr>
            </w:pPr>
            <w:r w:rsidRPr="0008026F">
              <w:rPr>
                <w:rFonts w:cs="Arial"/>
                <w:sz w:val="18"/>
                <w:szCs w:val="18"/>
              </w:rPr>
              <w:t>v</w:t>
            </w:r>
          </w:p>
        </w:tc>
        <w:tc>
          <w:tcPr>
            <w:tcW w:w="366" w:type="pct"/>
            <w:tcBorders>
              <w:top w:val="nil"/>
              <w:left w:val="nil"/>
              <w:bottom w:val="single" w:sz="4" w:space="0" w:color="auto"/>
              <w:right w:val="single" w:sz="4" w:space="0" w:color="auto"/>
            </w:tcBorders>
            <w:shd w:val="clear" w:color="auto" w:fill="auto"/>
            <w:noWrap/>
            <w:vAlign w:val="center"/>
            <w:hideMark/>
          </w:tcPr>
          <w:p w14:paraId="0D5DE20E"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c>
          <w:tcPr>
            <w:tcW w:w="454" w:type="pct"/>
            <w:tcBorders>
              <w:top w:val="nil"/>
              <w:left w:val="nil"/>
              <w:bottom w:val="single" w:sz="4" w:space="0" w:color="auto"/>
            </w:tcBorders>
            <w:shd w:val="clear" w:color="auto" w:fill="auto"/>
            <w:noWrap/>
            <w:vAlign w:val="center"/>
            <w:hideMark/>
          </w:tcPr>
          <w:p w14:paraId="65B5F7DE" w14:textId="77777777" w:rsidR="00D7015B" w:rsidRPr="0008026F" w:rsidRDefault="00D7015B" w:rsidP="00DE1D8C">
            <w:pPr>
              <w:spacing w:before="60" w:after="60"/>
              <w:jc w:val="center"/>
              <w:rPr>
                <w:rFonts w:cs="Arial"/>
                <w:sz w:val="18"/>
                <w:szCs w:val="18"/>
              </w:rPr>
            </w:pPr>
            <w:r w:rsidRPr="0008026F">
              <w:rPr>
                <w:rFonts w:cs="Arial"/>
                <w:sz w:val="18"/>
                <w:szCs w:val="18"/>
              </w:rPr>
              <w:t> </w:t>
            </w:r>
          </w:p>
        </w:tc>
      </w:tr>
    </w:tbl>
    <w:p w14:paraId="53D870AE" w14:textId="77777777" w:rsidR="00D7015B" w:rsidRPr="0008026F" w:rsidRDefault="00D7015B" w:rsidP="00D7015B">
      <w:pPr>
        <w:sectPr w:rsidR="00D7015B" w:rsidRPr="0008026F" w:rsidSect="000665AA">
          <w:headerReference w:type="default" r:id="rId100"/>
          <w:footerReference w:type="default" r:id="rId101"/>
          <w:pgSz w:w="11899" w:h="16838"/>
          <w:pgMar w:top="1508" w:right="1217" w:bottom="1276" w:left="1480" w:header="811" w:footer="305" w:gutter="0"/>
          <w:pgNumType w:chapStyle="6"/>
          <w:cols w:space="708"/>
          <w:docGrid w:linePitch="360"/>
        </w:sectPr>
      </w:pPr>
    </w:p>
    <w:p w14:paraId="31679B41" w14:textId="77777777" w:rsidR="00D7015B" w:rsidRPr="0008026F" w:rsidRDefault="00D7015B" w:rsidP="00D7015B"/>
    <w:p w14:paraId="6EBBD07F" w14:textId="77777777" w:rsidR="00D7015B" w:rsidRPr="0008026F" w:rsidRDefault="00D7015B" w:rsidP="00D7015B">
      <w:pPr>
        <w:keepNext/>
        <w:spacing w:line="240" w:lineRule="auto"/>
        <w:jc w:val="center"/>
      </w:pPr>
      <w:r w:rsidRPr="0008026F">
        <w:rPr>
          <w:rFonts w:cs="Arial"/>
          <w:bCs/>
          <w:iCs/>
          <w:noProof/>
          <w:lang w:eastAsia="en-AU"/>
        </w:rPr>
        <w:drawing>
          <wp:inline distT="0" distB="0" distL="0" distR="0" wp14:anchorId="1477AD32" wp14:editId="324E9C1F">
            <wp:extent cx="6903426" cy="4772025"/>
            <wp:effectExtent l="0" t="0" r="0" b="0"/>
            <wp:docPr id="818" name="Picture 818" descr="\\cloud.une.edu.au\Aquatic Ecology Lab\CEWO\01.Gwydir\Gwydir Reports\Gwydir Report 2017-18\D. Micro\MDS figures\MDS wet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ud.une.edu.au\Aquatic Ecology Lab\CEWO\01.Gwydir\Gwydir Reports\Gwydir Report 2017-18\D. Micro\MDS figures\MDS wetben.pn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6910855" cy="4777161"/>
                    </a:xfrm>
                    <a:prstGeom prst="rect">
                      <a:avLst/>
                    </a:prstGeom>
                    <a:noFill/>
                    <a:ln>
                      <a:noFill/>
                    </a:ln>
                    <a:extLst>
                      <a:ext uri="{53640926-AAD7-44D8-BBD7-CCE9431645EC}">
                        <a14:shadowObscured xmlns:a14="http://schemas.microsoft.com/office/drawing/2010/main"/>
                      </a:ext>
                    </a:extLst>
                  </pic:spPr>
                </pic:pic>
              </a:graphicData>
            </a:graphic>
          </wp:inline>
        </w:drawing>
      </w:r>
    </w:p>
    <w:p w14:paraId="363A87B5" w14:textId="3FE2F0EC" w:rsidR="00D7015B" w:rsidRPr="0008026F" w:rsidRDefault="00D7015B" w:rsidP="00D7015B">
      <w:pPr>
        <w:pStyle w:val="Caption"/>
      </w:pPr>
      <w:bookmarkStart w:id="90" w:name="_Ref521482446"/>
      <w:r w:rsidRPr="0008026F">
        <w:t xml:space="preserve">Figure </w:t>
      </w:r>
      <w:fldSimple w:instr=" STYLEREF 6 \s ">
        <w:r w:rsidR="000D3CFD">
          <w:rPr>
            <w:noProof/>
          </w:rPr>
          <w:t>D</w:t>
        </w:r>
      </w:fldSimple>
      <w:r w:rsidR="005220F4">
        <w:noBreakHyphen/>
      </w:r>
      <w:fldSimple w:instr=" SEQ Figure \* ARABIC \s 6 ">
        <w:r w:rsidR="000D3CFD">
          <w:rPr>
            <w:noProof/>
          </w:rPr>
          <w:t>10</w:t>
        </w:r>
      </w:fldSimple>
      <w:bookmarkEnd w:id="90"/>
      <w:r w:rsidRPr="0008026F">
        <w:t xml:space="preserve">: </w:t>
      </w:r>
      <w:r w:rsidR="00193C6B">
        <w:t>n</w:t>
      </w:r>
      <w:r w:rsidRPr="0008026F">
        <w:t>MDS ordination of wetland benthic microinvertebrate community composition using abundance dataset by (a) by time, (b) by zone, (c) time x site with vectors of environmental variables (normalised data, Spearman correlation) which underlie the environmental patterns and (d) time x site with vectors of microinvertebrate density and biodiversity indices (normalised data, Spearman correlation). 1=Sep-17, 2=Nov-17, 3=Feb-18 and 4=Apr-18 while GIN=Gingham watercourse and OLD=Lower Gwydir wetland.</w:t>
      </w:r>
      <w:r w:rsidRPr="0008026F">
        <w:br w:type="page"/>
      </w:r>
    </w:p>
    <w:p w14:paraId="7E74F00F" w14:textId="77777777" w:rsidR="00D7015B" w:rsidRPr="0008026F" w:rsidRDefault="00D7015B" w:rsidP="00D7015B">
      <w:pPr>
        <w:keepNext/>
        <w:spacing w:line="240" w:lineRule="auto"/>
        <w:jc w:val="center"/>
      </w:pPr>
      <w:r w:rsidRPr="0008026F">
        <w:rPr>
          <w:rFonts w:cs="Arial"/>
          <w:bCs/>
          <w:iCs/>
          <w:noProof/>
          <w:szCs w:val="20"/>
          <w:lang w:eastAsia="en-AU"/>
        </w:rPr>
        <w:drawing>
          <wp:inline distT="0" distB="0" distL="0" distR="0" wp14:anchorId="7090A5D3" wp14:editId="0CC8178C">
            <wp:extent cx="7299297" cy="5071615"/>
            <wp:effectExtent l="0" t="0" r="0" b="0"/>
            <wp:docPr id="819" name="Picture 819" descr="\\cloud.une.edu.au\Aquatic Ecology Lab\CEWO\01.Gwydir\Gwydir Reports\Gwydir Report 2017-18\D. Micro\MDS figures\MDS_wet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ud.une.edu.au\Aquatic Ecology Lab\CEWO\01.Gwydir\Gwydir Reports\Gwydir Report 2017-18\D. Micro\MDS figures\MDS_wetpel.pn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7310356" cy="5079299"/>
                    </a:xfrm>
                    <a:prstGeom prst="rect">
                      <a:avLst/>
                    </a:prstGeom>
                    <a:noFill/>
                    <a:ln>
                      <a:noFill/>
                    </a:ln>
                    <a:extLst>
                      <a:ext uri="{53640926-AAD7-44D8-BBD7-CCE9431645EC}">
                        <a14:shadowObscured xmlns:a14="http://schemas.microsoft.com/office/drawing/2010/main"/>
                      </a:ext>
                    </a:extLst>
                  </pic:spPr>
                </pic:pic>
              </a:graphicData>
            </a:graphic>
          </wp:inline>
        </w:drawing>
      </w:r>
    </w:p>
    <w:p w14:paraId="672A7053" w14:textId="5A0F411A" w:rsidR="00D7015B" w:rsidRPr="0008026F" w:rsidRDefault="00D7015B" w:rsidP="00D7015B">
      <w:pPr>
        <w:pStyle w:val="Caption"/>
      </w:pPr>
      <w:bookmarkStart w:id="91" w:name="_Ref521482457"/>
      <w:r w:rsidRPr="0008026F">
        <w:t xml:space="preserve">Figure </w:t>
      </w:r>
      <w:fldSimple w:instr=" STYLEREF 6 \s ">
        <w:r w:rsidR="000D3CFD">
          <w:rPr>
            <w:noProof/>
          </w:rPr>
          <w:t>D</w:t>
        </w:r>
      </w:fldSimple>
      <w:r w:rsidR="005220F4">
        <w:noBreakHyphen/>
      </w:r>
      <w:fldSimple w:instr=" SEQ Figure \* ARABIC \s 6 ">
        <w:r w:rsidR="000D3CFD">
          <w:rPr>
            <w:noProof/>
          </w:rPr>
          <w:t>11</w:t>
        </w:r>
      </w:fldSimple>
      <w:bookmarkEnd w:id="91"/>
      <w:r w:rsidR="00193C6B">
        <w:t>: n</w:t>
      </w:r>
      <w:r w:rsidRPr="0008026F">
        <w:t>MDS ordination of wetland pelagic microinvertebrate community composition using abundance dataset by (a) by time, (b) by zone, (c) time x site with vectors of environmental variables (normalised data, Spearman correlation) which underlie the environmental patterns and (d) time x site with vectors of microinvertebrate density and biodiversity indices (normalised data, Spearman correlation). 1=Sep-17, 2=Nov-17, 3=Feb-18 and 4=Apr-18 while GIN=Gingham watercourse and OLD=Lower Gwydir wetland.</w:t>
      </w:r>
    </w:p>
    <w:p w14:paraId="62240A2D" w14:textId="77777777" w:rsidR="00D7015B" w:rsidRPr="0008026F" w:rsidRDefault="00D7015B" w:rsidP="00D7015B">
      <w:pPr>
        <w:sectPr w:rsidR="00D7015B" w:rsidRPr="0008026F" w:rsidSect="00DE1D8C">
          <w:headerReference w:type="default" r:id="rId104"/>
          <w:footerReference w:type="default" r:id="rId105"/>
          <w:pgSz w:w="16838" w:h="11899" w:orient="landscape"/>
          <w:pgMar w:top="1480" w:right="1508" w:bottom="1217" w:left="1276" w:header="811" w:footer="305" w:gutter="0"/>
          <w:pgNumType w:chapStyle="6"/>
          <w:cols w:space="708"/>
          <w:docGrid w:linePitch="360"/>
        </w:sectPr>
      </w:pPr>
    </w:p>
    <w:p w14:paraId="1BA73B03" w14:textId="77777777" w:rsidR="00D7015B" w:rsidRPr="0008026F" w:rsidRDefault="00D7015B" w:rsidP="00D7015B">
      <w:pPr>
        <w:pStyle w:val="Heading9"/>
      </w:pPr>
      <w:r w:rsidRPr="0008026F">
        <w:t>River</w:t>
      </w:r>
    </w:p>
    <w:p w14:paraId="798FB3AF" w14:textId="2E5376A9" w:rsidR="00D7015B" w:rsidRPr="0008026F" w:rsidRDefault="00D7015B" w:rsidP="00D7015B">
      <w:pPr>
        <w:rPr>
          <w:rFonts w:cs="Arial"/>
          <w:szCs w:val="20"/>
        </w:rPr>
      </w:pPr>
      <w:r w:rsidRPr="0008026F">
        <w:rPr>
          <w:rFonts w:cs="Arial"/>
          <w:bCs/>
          <w:iCs/>
          <w:szCs w:val="20"/>
        </w:rPr>
        <w:t>In river ecosystems, two-way PERMANOVA analyses showed a significant time-zone interaction in both benthic and pelagic habitats (</w:t>
      </w:r>
      <w:r>
        <w:rPr>
          <w:rFonts w:cs="Arial"/>
          <w:bCs/>
          <w:iCs/>
          <w:szCs w:val="20"/>
        </w:rPr>
        <w:fldChar w:fldCharType="begin"/>
      </w:r>
      <w:r>
        <w:rPr>
          <w:rFonts w:cs="Arial"/>
          <w:bCs/>
          <w:iCs/>
          <w:szCs w:val="20"/>
        </w:rPr>
        <w:instrText xml:space="preserve"> REF _Ref521482805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6</w:t>
      </w:r>
      <w:r>
        <w:rPr>
          <w:rFonts w:cs="Arial"/>
          <w:bCs/>
          <w:iCs/>
          <w:szCs w:val="20"/>
        </w:rPr>
        <w:fldChar w:fldCharType="end"/>
      </w:r>
      <w:r w:rsidRPr="0008026F">
        <w:rPr>
          <w:rFonts w:cs="Arial"/>
          <w:bCs/>
          <w:iCs/>
          <w:szCs w:val="20"/>
        </w:rPr>
        <w:t>) based on abundance. The nMDS ordination</w:t>
      </w:r>
      <w:r>
        <w:rPr>
          <w:rFonts w:cs="Arial"/>
          <w:bCs/>
          <w:iCs/>
          <w:szCs w:val="20"/>
        </w:rPr>
        <w:t>s</w:t>
      </w:r>
      <w:r w:rsidRPr="0008026F">
        <w:rPr>
          <w:rFonts w:cs="Arial"/>
          <w:bCs/>
          <w:iCs/>
          <w:szCs w:val="20"/>
        </w:rPr>
        <w:t xml:space="preserve"> </w:t>
      </w:r>
      <w:r>
        <w:rPr>
          <w:rFonts w:cs="Arial"/>
          <w:bCs/>
          <w:iCs/>
          <w:szCs w:val="20"/>
        </w:rPr>
        <w:t>for</w:t>
      </w:r>
      <w:r w:rsidRPr="0008026F">
        <w:rPr>
          <w:rFonts w:cs="Arial"/>
          <w:bCs/>
          <w:iCs/>
          <w:szCs w:val="20"/>
        </w:rPr>
        <w:t xml:space="preserve"> benthic (</w:t>
      </w:r>
      <w:r>
        <w:rPr>
          <w:rFonts w:cs="Arial"/>
          <w:bCs/>
          <w:iCs/>
          <w:szCs w:val="20"/>
        </w:rPr>
        <w:fldChar w:fldCharType="begin"/>
      </w:r>
      <w:r>
        <w:rPr>
          <w:rFonts w:cs="Arial"/>
          <w:bCs/>
          <w:iCs/>
          <w:szCs w:val="20"/>
        </w:rPr>
        <w:instrText xml:space="preserve"> REF _Ref521482516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12</w:t>
      </w:r>
      <w:r>
        <w:rPr>
          <w:rFonts w:cs="Arial"/>
          <w:bCs/>
          <w:iCs/>
          <w:szCs w:val="20"/>
        </w:rPr>
        <w:fldChar w:fldCharType="end"/>
      </w:r>
      <w:r w:rsidRPr="0008026F">
        <w:rPr>
          <w:rFonts w:cs="Arial"/>
          <w:bCs/>
          <w:iCs/>
          <w:szCs w:val="20"/>
        </w:rPr>
        <w:t>) and pelagic (</w:t>
      </w:r>
      <w:r>
        <w:rPr>
          <w:rFonts w:cs="Arial"/>
          <w:bCs/>
          <w:iCs/>
          <w:szCs w:val="20"/>
        </w:rPr>
        <w:fldChar w:fldCharType="begin"/>
      </w:r>
      <w:r>
        <w:rPr>
          <w:rFonts w:cs="Arial"/>
          <w:bCs/>
          <w:iCs/>
          <w:szCs w:val="20"/>
        </w:rPr>
        <w:instrText xml:space="preserve"> REF _Ref521482531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13</w:t>
      </w:r>
      <w:r>
        <w:rPr>
          <w:rFonts w:cs="Arial"/>
          <w:bCs/>
          <w:iCs/>
          <w:szCs w:val="20"/>
        </w:rPr>
        <w:fldChar w:fldCharType="end"/>
      </w:r>
      <w:r w:rsidRPr="0008026F">
        <w:rPr>
          <w:rFonts w:cs="Arial"/>
          <w:bCs/>
          <w:iCs/>
          <w:szCs w:val="20"/>
        </w:rPr>
        <w:t>) habitat</w:t>
      </w:r>
      <w:r>
        <w:rPr>
          <w:rFonts w:cs="Arial"/>
          <w:bCs/>
          <w:iCs/>
          <w:szCs w:val="20"/>
        </w:rPr>
        <w:t>s</w:t>
      </w:r>
      <w:r w:rsidRPr="0008026F">
        <w:rPr>
          <w:rFonts w:cs="Arial"/>
          <w:bCs/>
          <w:iCs/>
          <w:szCs w:val="20"/>
        </w:rPr>
        <w:t xml:space="preserve"> showed temporal and spatial shifts in community composition. Microinvertebrate community composition was significantly different between T1, T2+T3 and T4 in both habitats (p&lt;0.05, </w:t>
      </w:r>
      <w:r>
        <w:rPr>
          <w:rFonts w:cs="Arial"/>
          <w:bCs/>
          <w:iCs/>
          <w:szCs w:val="20"/>
        </w:rPr>
        <w:fldChar w:fldCharType="begin"/>
      </w:r>
      <w:r>
        <w:rPr>
          <w:rFonts w:cs="Arial"/>
          <w:bCs/>
          <w:iCs/>
          <w:szCs w:val="20"/>
        </w:rPr>
        <w:instrText xml:space="preserve"> REF _Ref521482516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12</w:t>
      </w:r>
      <w:r>
        <w:rPr>
          <w:rFonts w:cs="Arial"/>
          <w:bCs/>
          <w:iCs/>
          <w:szCs w:val="20"/>
        </w:rPr>
        <w:fldChar w:fldCharType="end"/>
      </w:r>
      <w:r w:rsidRPr="0008026F">
        <w:rPr>
          <w:rFonts w:cs="Arial"/>
          <w:bCs/>
          <w:iCs/>
          <w:szCs w:val="20"/>
        </w:rPr>
        <w:t xml:space="preserve">a and </w:t>
      </w:r>
      <w:r>
        <w:rPr>
          <w:rFonts w:cs="Arial"/>
          <w:bCs/>
          <w:iCs/>
          <w:szCs w:val="20"/>
        </w:rPr>
        <w:fldChar w:fldCharType="begin"/>
      </w:r>
      <w:r>
        <w:rPr>
          <w:rFonts w:cs="Arial"/>
          <w:bCs/>
          <w:iCs/>
          <w:szCs w:val="20"/>
        </w:rPr>
        <w:instrText xml:space="preserve"> REF _Ref521482531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13</w:t>
      </w:r>
      <w:r>
        <w:rPr>
          <w:rFonts w:cs="Arial"/>
          <w:bCs/>
          <w:iCs/>
          <w:szCs w:val="20"/>
        </w:rPr>
        <w:fldChar w:fldCharType="end"/>
      </w:r>
      <w:r w:rsidRPr="0008026F">
        <w:rPr>
          <w:rFonts w:cs="Arial"/>
          <w:bCs/>
          <w:iCs/>
          <w:szCs w:val="20"/>
        </w:rPr>
        <w:t xml:space="preserve">a). </w:t>
      </w:r>
      <w:r w:rsidRPr="0008026F">
        <w:rPr>
          <w:rFonts w:cs="Arial"/>
          <w:szCs w:val="20"/>
        </w:rPr>
        <w:t xml:space="preserve">The community difference between sampling periods was driven by increasing abundance of </w:t>
      </w:r>
      <w:r w:rsidRPr="0008026F">
        <w:rPr>
          <w:rFonts w:cs="Arial"/>
          <w:bCs/>
          <w:iCs/>
          <w:szCs w:val="20"/>
        </w:rPr>
        <w:t xml:space="preserve">nauplii </w:t>
      </w:r>
      <w:r>
        <w:rPr>
          <w:rFonts w:cs="Arial"/>
          <w:bCs/>
          <w:iCs/>
          <w:szCs w:val="20"/>
        </w:rPr>
        <w:t>c</w:t>
      </w:r>
      <w:r w:rsidRPr="0008026F">
        <w:rPr>
          <w:rFonts w:cs="Arial"/>
          <w:bCs/>
          <w:iCs/>
          <w:szCs w:val="20"/>
        </w:rPr>
        <w:t>opepod</w:t>
      </w:r>
      <w:r>
        <w:rPr>
          <w:rFonts w:cs="Arial"/>
          <w:bCs/>
          <w:iCs/>
          <w:szCs w:val="20"/>
        </w:rPr>
        <w:t>s</w:t>
      </w:r>
      <w:r w:rsidRPr="0008026F">
        <w:rPr>
          <w:rFonts w:cs="Arial"/>
          <w:bCs/>
          <w:iCs/>
          <w:szCs w:val="20"/>
        </w:rPr>
        <w:t>, Brachionidae</w:t>
      </w:r>
      <w:r>
        <w:rPr>
          <w:rFonts w:cs="Arial"/>
          <w:bCs/>
          <w:iCs/>
          <w:szCs w:val="20"/>
        </w:rPr>
        <w:t xml:space="preserve">, </w:t>
      </w:r>
      <w:r w:rsidRPr="0008026F">
        <w:rPr>
          <w:rFonts w:cs="Arial"/>
          <w:bCs/>
          <w:iCs/>
          <w:szCs w:val="20"/>
        </w:rPr>
        <w:t xml:space="preserve">Bdelloida </w:t>
      </w:r>
      <w:r>
        <w:rPr>
          <w:rFonts w:cs="Arial"/>
          <w:bCs/>
          <w:iCs/>
          <w:szCs w:val="20"/>
        </w:rPr>
        <w:t xml:space="preserve">and </w:t>
      </w:r>
      <w:r w:rsidRPr="0008026F">
        <w:rPr>
          <w:rFonts w:cs="Arial"/>
          <w:bCs/>
          <w:iCs/>
          <w:szCs w:val="20"/>
        </w:rPr>
        <w:t>Synchaetidae rotifer</w:t>
      </w:r>
      <w:r>
        <w:rPr>
          <w:rFonts w:cs="Arial"/>
          <w:bCs/>
          <w:iCs/>
          <w:szCs w:val="20"/>
        </w:rPr>
        <w:t>s</w:t>
      </w:r>
      <w:r w:rsidRPr="0008026F">
        <w:rPr>
          <w:rFonts w:cs="Arial"/>
          <w:bCs/>
          <w:iCs/>
          <w:szCs w:val="20"/>
        </w:rPr>
        <w:t xml:space="preserve"> and </w:t>
      </w:r>
      <w:r>
        <w:rPr>
          <w:rFonts w:cs="Arial"/>
          <w:szCs w:val="20"/>
        </w:rPr>
        <w:t>reduced</w:t>
      </w:r>
      <w:r w:rsidRPr="0008026F">
        <w:rPr>
          <w:rFonts w:cs="Arial"/>
          <w:szCs w:val="20"/>
        </w:rPr>
        <w:t xml:space="preserve"> abundance of Tardigrade and Nematoda from T1 to T4 (</w:t>
      </w:r>
      <w:r>
        <w:rPr>
          <w:rFonts w:cs="Arial"/>
          <w:szCs w:val="20"/>
        </w:rPr>
        <w:fldChar w:fldCharType="begin"/>
      </w:r>
      <w:r>
        <w:rPr>
          <w:rFonts w:cs="Arial"/>
          <w:szCs w:val="20"/>
        </w:rPr>
        <w:instrText xml:space="preserve"> REF _Ref521482698 \h </w:instrText>
      </w:r>
      <w:r>
        <w:rPr>
          <w:rFonts w:cs="Arial"/>
          <w:szCs w:val="20"/>
        </w:rPr>
      </w:r>
      <w:r>
        <w:rPr>
          <w:rFonts w:cs="Arial"/>
          <w:szCs w:val="20"/>
        </w:rPr>
        <w:fldChar w:fldCharType="separate"/>
      </w:r>
      <w:r w:rsidR="000D3CFD" w:rsidRPr="0008026F">
        <w:t xml:space="preserve">Table </w:t>
      </w:r>
      <w:r w:rsidR="000D3CFD">
        <w:rPr>
          <w:noProof/>
        </w:rPr>
        <w:t>D</w:t>
      </w:r>
      <w:r w:rsidR="000D3CFD" w:rsidRPr="0008026F">
        <w:noBreakHyphen/>
      </w:r>
      <w:r w:rsidR="000D3CFD">
        <w:rPr>
          <w:noProof/>
        </w:rPr>
        <w:t>9</w:t>
      </w:r>
      <w:r>
        <w:rPr>
          <w:rFonts w:cs="Arial"/>
          <w:szCs w:val="20"/>
        </w:rPr>
        <w:fldChar w:fldCharType="end"/>
      </w:r>
      <w:r w:rsidRPr="0008026F">
        <w:rPr>
          <w:rFonts w:cs="Arial"/>
          <w:szCs w:val="20"/>
        </w:rPr>
        <w:t xml:space="preserve">). </w:t>
      </w:r>
    </w:p>
    <w:p w14:paraId="18ED395D" w14:textId="1247E0C2" w:rsidR="00D7015B" w:rsidRPr="0008026F" w:rsidRDefault="00D7015B" w:rsidP="00D7015B">
      <w:r w:rsidRPr="0008026F">
        <w:t>In both benthic and pelagic habitats, there was also a significant difference in taxonomic composition between</w:t>
      </w:r>
      <w:r>
        <w:t xml:space="preserve"> the Gwydir River, and</w:t>
      </w:r>
      <w:r w:rsidRPr="0008026F">
        <w:t xml:space="preserve"> Moomin Creek (</w:t>
      </w:r>
      <w:r>
        <w:fldChar w:fldCharType="begin"/>
      </w:r>
      <w:r>
        <w:instrText xml:space="preserve"> REF _Ref521482516 \h </w:instrText>
      </w:r>
      <w:r>
        <w:fldChar w:fldCharType="separate"/>
      </w:r>
      <w:r w:rsidR="000D3CFD" w:rsidRPr="0008026F">
        <w:t xml:space="preserve">Figure </w:t>
      </w:r>
      <w:r w:rsidR="000D3CFD">
        <w:rPr>
          <w:noProof/>
        </w:rPr>
        <w:t>D</w:t>
      </w:r>
      <w:r w:rsidR="000D3CFD">
        <w:noBreakHyphen/>
      </w:r>
      <w:r w:rsidR="000D3CFD">
        <w:rPr>
          <w:noProof/>
        </w:rPr>
        <w:t>12</w:t>
      </w:r>
      <w:r>
        <w:fldChar w:fldCharType="end"/>
      </w:r>
      <w:r w:rsidRPr="0008026F">
        <w:t xml:space="preserve">b and </w:t>
      </w:r>
      <w:r>
        <w:fldChar w:fldCharType="begin"/>
      </w:r>
      <w:r>
        <w:instrText xml:space="preserve"> REF _Ref521482531 \h </w:instrText>
      </w:r>
      <w:r>
        <w:fldChar w:fldCharType="separate"/>
      </w:r>
      <w:r w:rsidR="000D3CFD" w:rsidRPr="0008026F">
        <w:t xml:space="preserve">Figure </w:t>
      </w:r>
      <w:r w:rsidR="000D3CFD">
        <w:rPr>
          <w:noProof/>
        </w:rPr>
        <w:t>D</w:t>
      </w:r>
      <w:r w:rsidR="000D3CFD">
        <w:noBreakHyphen/>
      </w:r>
      <w:r w:rsidR="000D3CFD">
        <w:rPr>
          <w:noProof/>
        </w:rPr>
        <w:t>13</w:t>
      </w:r>
      <w:r>
        <w:fldChar w:fldCharType="end"/>
      </w:r>
      <w:r w:rsidRPr="0008026F">
        <w:t>b). The community difference between Rivers was driven by lower abundance</w:t>
      </w:r>
      <w:r>
        <w:t>s</w:t>
      </w:r>
      <w:r w:rsidRPr="0008026F">
        <w:t xml:space="preserve"> </w:t>
      </w:r>
      <w:r>
        <w:t>of</w:t>
      </w:r>
      <w:r w:rsidRPr="0008026F">
        <w:t xml:space="preserve"> Synchaetidae</w:t>
      </w:r>
      <w:r>
        <w:t xml:space="preserve"> and </w:t>
      </w:r>
      <w:r w:rsidRPr="0008026F">
        <w:t>Brachionidae rotifer</w:t>
      </w:r>
      <w:r>
        <w:t>s</w:t>
      </w:r>
      <w:r w:rsidRPr="0008026F">
        <w:t xml:space="preserve">, nauplii </w:t>
      </w:r>
      <w:r>
        <w:t>c</w:t>
      </w:r>
      <w:r w:rsidRPr="0008026F">
        <w:t>opepod</w:t>
      </w:r>
      <w:r>
        <w:t>s and</w:t>
      </w:r>
      <w:r w:rsidRPr="0008026F">
        <w:t xml:space="preserve"> Nematoda and higher abundance</w:t>
      </w:r>
      <w:r>
        <w:t>s of</w:t>
      </w:r>
      <w:r w:rsidRPr="0008026F">
        <w:t xml:space="preserve"> Bdelloida </w:t>
      </w:r>
      <w:r>
        <w:t xml:space="preserve">and </w:t>
      </w:r>
      <w:r w:rsidRPr="0008026F">
        <w:t>Notommatidae rotifer</w:t>
      </w:r>
      <w:r>
        <w:t>s</w:t>
      </w:r>
      <w:r w:rsidRPr="0008026F">
        <w:t xml:space="preserve"> in the Gwydir River compared with Moomin Creek (</w:t>
      </w:r>
      <w:r>
        <w:fldChar w:fldCharType="begin"/>
      </w:r>
      <w:r>
        <w:instrText xml:space="preserve"> REF _Ref521482707 \h </w:instrText>
      </w:r>
      <w:r>
        <w:fldChar w:fldCharType="separate"/>
      </w:r>
      <w:r w:rsidR="000D3CFD" w:rsidRPr="0008026F">
        <w:t xml:space="preserve">Table </w:t>
      </w:r>
      <w:r w:rsidR="000D3CFD">
        <w:rPr>
          <w:noProof/>
        </w:rPr>
        <w:t>D</w:t>
      </w:r>
      <w:r w:rsidR="000D3CFD" w:rsidRPr="0008026F">
        <w:noBreakHyphen/>
      </w:r>
      <w:r w:rsidR="000D3CFD">
        <w:rPr>
          <w:noProof/>
        </w:rPr>
        <w:t>10</w:t>
      </w:r>
      <w:r>
        <w:fldChar w:fldCharType="end"/>
      </w:r>
      <w:r w:rsidRPr="0008026F">
        <w:t>).</w:t>
      </w:r>
    </w:p>
    <w:p w14:paraId="5FBE50C4" w14:textId="57EAE8E8" w:rsidR="00D7015B" w:rsidRPr="0008026F" w:rsidRDefault="00D7015B" w:rsidP="00D7015B">
      <w:pPr>
        <w:rPr>
          <w:rFonts w:cs="Arial"/>
          <w:bCs/>
          <w:iCs/>
          <w:szCs w:val="20"/>
        </w:rPr>
      </w:pPr>
      <w:r w:rsidRPr="0008026F">
        <w:rPr>
          <w:rFonts w:cs="Arial"/>
          <w:bCs/>
          <w:iCs/>
          <w:szCs w:val="20"/>
        </w:rPr>
        <w:t>All environmental variables were subsequently fitted into the ordination as vectors to show those variables correlated to community patterns (</w:t>
      </w:r>
      <w:r>
        <w:rPr>
          <w:rFonts w:cs="Arial"/>
          <w:bCs/>
          <w:iCs/>
          <w:szCs w:val="20"/>
        </w:rPr>
        <w:fldChar w:fldCharType="begin"/>
      </w:r>
      <w:r>
        <w:rPr>
          <w:rFonts w:cs="Arial"/>
          <w:bCs/>
          <w:iCs/>
          <w:szCs w:val="20"/>
        </w:rPr>
        <w:instrText xml:space="preserve"> REF _Ref521482516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12</w:t>
      </w:r>
      <w:r>
        <w:rPr>
          <w:rFonts w:cs="Arial"/>
          <w:bCs/>
          <w:iCs/>
          <w:szCs w:val="20"/>
        </w:rPr>
        <w:fldChar w:fldCharType="end"/>
      </w:r>
      <w:r w:rsidRPr="0008026F">
        <w:rPr>
          <w:rFonts w:cs="Arial"/>
          <w:bCs/>
          <w:iCs/>
          <w:szCs w:val="20"/>
        </w:rPr>
        <w:t xml:space="preserve">c and </w:t>
      </w:r>
      <w:r>
        <w:rPr>
          <w:rFonts w:cs="Arial"/>
          <w:bCs/>
          <w:iCs/>
          <w:szCs w:val="20"/>
        </w:rPr>
        <w:fldChar w:fldCharType="begin"/>
      </w:r>
      <w:r>
        <w:rPr>
          <w:rFonts w:cs="Arial"/>
          <w:bCs/>
          <w:iCs/>
          <w:szCs w:val="20"/>
        </w:rPr>
        <w:instrText xml:space="preserve"> REF _Ref521482531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13</w:t>
      </w:r>
      <w:r>
        <w:rPr>
          <w:rFonts w:cs="Arial"/>
          <w:bCs/>
          <w:iCs/>
          <w:szCs w:val="20"/>
        </w:rPr>
        <w:fldChar w:fldCharType="end"/>
      </w:r>
      <w:r w:rsidRPr="0008026F">
        <w:rPr>
          <w:rFonts w:cs="Arial"/>
          <w:bCs/>
          <w:iCs/>
          <w:szCs w:val="20"/>
        </w:rPr>
        <w:t xml:space="preserve">c). The BIOENV results showed that community composition was highly correlated with increased TP, chlorophyll </w:t>
      </w:r>
      <w:r w:rsidRPr="0008026F">
        <w:rPr>
          <w:rFonts w:cs="Arial"/>
          <w:bCs/>
          <w:i/>
          <w:iCs/>
          <w:szCs w:val="20"/>
        </w:rPr>
        <w:t>a</w:t>
      </w:r>
      <w:r>
        <w:rPr>
          <w:rFonts w:cs="Arial"/>
          <w:bCs/>
          <w:iCs/>
          <w:szCs w:val="20"/>
        </w:rPr>
        <w:t xml:space="preserve"> </w:t>
      </w:r>
      <w:r w:rsidRPr="0008026F">
        <w:rPr>
          <w:rFonts w:cs="Arial"/>
          <w:bCs/>
          <w:iCs/>
          <w:szCs w:val="20"/>
        </w:rPr>
        <w:t>and temperature and decreased TN and dissolved oxygen in benthic habitat (</w:t>
      </w:r>
      <w:r>
        <w:rPr>
          <w:rFonts w:cs="Arial"/>
          <w:bCs/>
          <w:iCs/>
          <w:szCs w:val="20"/>
        </w:rPr>
        <w:fldChar w:fldCharType="begin"/>
      </w:r>
      <w:r>
        <w:rPr>
          <w:rFonts w:cs="Arial"/>
          <w:bCs/>
          <w:iCs/>
          <w:szCs w:val="20"/>
        </w:rPr>
        <w:instrText xml:space="preserve"> REF _Ref521482433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8</w:t>
      </w:r>
      <w:r>
        <w:rPr>
          <w:rFonts w:cs="Arial"/>
          <w:bCs/>
          <w:iCs/>
          <w:szCs w:val="20"/>
        </w:rPr>
        <w:fldChar w:fldCharType="end"/>
      </w:r>
      <w:r w:rsidRPr="0008026F">
        <w:rPr>
          <w:rFonts w:cs="Arial"/>
          <w:bCs/>
          <w:iCs/>
          <w:szCs w:val="20"/>
        </w:rPr>
        <w:t xml:space="preserve">). In the pelagic habitat, community composition was highly correlated with increased TP, pH and turbidity </w:t>
      </w:r>
      <w:r>
        <w:rPr>
          <w:rFonts w:cs="Arial"/>
          <w:bCs/>
          <w:iCs/>
          <w:szCs w:val="20"/>
        </w:rPr>
        <w:t>(</w:t>
      </w:r>
      <w:r>
        <w:rPr>
          <w:rFonts w:cs="Arial"/>
          <w:bCs/>
          <w:iCs/>
          <w:szCs w:val="20"/>
        </w:rPr>
        <w:fldChar w:fldCharType="begin"/>
      </w:r>
      <w:r>
        <w:rPr>
          <w:rFonts w:cs="Arial"/>
          <w:bCs/>
          <w:iCs/>
          <w:szCs w:val="20"/>
        </w:rPr>
        <w:instrText xml:space="preserve"> REF _Ref521482433 \h </w:instrText>
      </w:r>
      <w:r>
        <w:rPr>
          <w:rFonts w:cs="Arial"/>
          <w:bCs/>
          <w:iCs/>
          <w:szCs w:val="20"/>
        </w:rPr>
      </w:r>
      <w:r>
        <w:rPr>
          <w:rFonts w:cs="Arial"/>
          <w:bCs/>
          <w:iCs/>
          <w:szCs w:val="20"/>
        </w:rPr>
        <w:fldChar w:fldCharType="separate"/>
      </w:r>
      <w:r w:rsidR="000D3CFD" w:rsidRPr="0008026F">
        <w:t xml:space="preserve">Table </w:t>
      </w:r>
      <w:r w:rsidR="000D3CFD">
        <w:rPr>
          <w:noProof/>
        </w:rPr>
        <w:t>D</w:t>
      </w:r>
      <w:r w:rsidR="000D3CFD" w:rsidRPr="0008026F">
        <w:noBreakHyphen/>
      </w:r>
      <w:r w:rsidR="000D3CFD">
        <w:rPr>
          <w:noProof/>
        </w:rPr>
        <w:t>8</w:t>
      </w:r>
      <w:r>
        <w:rPr>
          <w:rFonts w:cs="Arial"/>
          <w:bCs/>
          <w:iCs/>
          <w:szCs w:val="20"/>
        </w:rPr>
        <w:fldChar w:fldCharType="end"/>
      </w:r>
      <w:r w:rsidRPr="0008026F">
        <w:rPr>
          <w:rFonts w:cs="Arial"/>
          <w:bCs/>
          <w:iCs/>
          <w:szCs w:val="20"/>
        </w:rPr>
        <w:t xml:space="preserve">). The community composition difference between the Gwydir River and Moomin Creek was strongly correlated to relatively high chlorophyll </w:t>
      </w:r>
      <w:r w:rsidRPr="0008026F">
        <w:rPr>
          <w:rFonts w:cs="Arial"/>
          <w:bCs/>
          <w:i/>
          <w:iCs/>
          <w:szCs w:val="20"/>
        </w:rPr>
        <w:t>a</w:t>
      </w:r>
      <w:r w:rsidRPr="0008026F">
        <w:rPr>
          <w:rFonts w:cs="Arial"/>
          <w:bCs/>
          <w:iCs/>
          <w:szCs w:val="20"/>
        </w:rPr>
        <w:t>, as well as higher microinvertebrate densities in Moomin Creek (</w:t>
      </w:r>
      <w:r>
        <w:rPr>
          <w:rFonts w:cs="Arial"/>
          <w:bCs/>
          <w:iCs/>
          <w:szCs w:val="20"/>
        </w:rPr>
        <w:fldChar w:fldCharType="begin"/>
      </w:r>
      <w:r>
        <w:rPr>
          <w:rFonts w:cs="Arial"/>
          <w:bCs/>
          <w:iCs/>
          <w:szCs w:val="20"/>
        </w:rPr>
        <w:instrText xml:space="preserve"> REF _Ref521482516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12</w:t>
      </w:r>
      <w:r>
        <w:rPr>
          <w:rFonts w:cs="Arial"/>
          <w:bCs/>
          <w:iCs/>
          <w:szCs w:val="20"/>
        </w:rPr>
        <w:fldChar w:fldCharType="end"/>
      </w:r>
      <w:r w:rsidRPr="0008026F">
        <w:rPr>
          <w:rFonts w:cs="Arial"/>
          <w:bCs/>
          <w:iCs/>
          <w:szCs w:val="20"/>
        </w:rPr>
        <w:t xml:space="preserve">d and </w:t>
      </w:r>
      <w:r>
        <w:rPr>
          <w:rFonts w:cs="Arial"/>
          <w:bCs/>
          <w:iCs/>
          <w:szCs w:val="20"/>
        </w:rPr>
        <w:fldChar w:fldCharType="begin"/>
      </w:r>
      <w:r>
        <w:rPr>
          <w:rFonts w:cs="Arial"/>
          <w:bCs/>
          <w:iCs/>
          <w:szCs w:val="20"/>
        </w:rPr>
        <w:instrText xml:space="preserve"> REF _Ref521482531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13</w:t>
      </w:r>
      <w:r>
        <w:rPr>
          <w:rFonts w:cs="Arial"/>
          <w:bCs/>
          <w:iCs/>
          <w:szCs w:val="20"/>
        </w:rPr>
        <w:fldChar w:fldCharType="end"/>
      </w:r>
      <w:r w:rsidRPr="0008026F">
        <w:rPr>
          <w:rFonts w:cs="Arial"/>
          <w:bCs/>
          <w:iCs/>
          <w:szCs w:val="20"/>
        </w:rPr>
        <w:t>d).</w:t>
      </w:r>
    </w:p>
    <w:p w14:paraId="232D60F2" w14:textId="137B21FE" w:rsidR="00D7015B" w:rsidRPr="0008026F" w:rsidRDefault="00D7015B" w:rsidP="00D7015B">
      <w:pPr>
        <w:pStyle w:val="Caption"/>
      </w:pPr>
      <w:bookmarkStart w:id="92" w:name="_Ref521482698"/>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9</w:t>
      </w:r>
      <w:r w:rsidR="00F276BC">
        <w:rPr>
          <w:noProof/>
        </w:rPr>
        <w:fldChar w:fldCharType="end"/>
      </w:r>
      <w:bookmarkEnd w:id="92"/>
      <w:r w:rsidRPr="0008026F">
        <w:t>: Microinvertebrate taxa contributing most of the dissimilarities in river ecosystem between times based on abundance dataset. Bold numbers represent the higher average abundance group.</w:t>
      </w:r>
    </w:p>
    <w:tbl>
      <w:tblPr>
        <w:tblW w:w="5000" w:type="pct"/>
        <w:tblLook w:val="04A0" w:firstRow="1" w:lastRow="0" w:firstColumn="1" w:lastColumn="0" w:noHBand="0" w:noVBand="1"/>
      </w:tblPr>
      <w:tblGrid>
        <w:gridCol w:w="2000"/>
        <w:gridCol w:w="944"/>
        <w:gridCol w:w="937"/>
        <w:gridCol w:w="937"/>
        <w:gridCol w:w="1285"/>
        <w:gridCol w:w="1551"/>
        <w:gridCol w:w="1548"/>
      </w:tblGrid>
      <w:tr w:rsidR="00D7015B" w:rsidRPr="0008026F" w14:paraId="01FCBC65" w14:textId="77777777" w:rsidTr="00DE1D8C">
        <w:trPr>
          <w:trHeight w:val="300"/>
        </w:trPr>
        <w:tc>
          <w:tcPr>
            <w:tcW w:w="1087" w:type="pct"/>
            <w:vMerge w:val="restart"/>
            <w:tcBorders>
              <w:top w:val="single" w:sz="4" w:space="0" w:color="auto"/>
              <w:bottom w:val="single" w:sz="4" w:space="0" w:color="auto"/>
              <w:right w:val="single" w:sz="4" w:space="0" w:color="auto"/>
            </w:tcBorders>
            <w:shd w:val="clear" w:color="000000" w:fill="D9D9D9"/>
            <w:noWrap/>
            <w:vAlign w:val="center"/>
            <w:hideMark/>
          </w:tcPr>
          <w:p w14:paraId="1EECF36A" w14:textId="77777777" w:rsidR="00D7015B" w:rsidRPr="0008026F" w:rsidRDefault="00D7015B" w:rsidP="00DE1D8C">
            <w:pPr>
              <w:spacing w:before="60" w:after="60"/>
              <w:jc w:val="center"/>
              <w:rPr>
                <w:rFonts w:cs="Arial"/>
                <w:sz w:val="18"/>
                <w:szCs w:val="18"/>
              </w:rPr>
            </w:pPr>
            <w:r w:rsidRPr="0008026F">
              <w:rPr>
                <w:rFonts w:cs="Arial"/>
                <w:sz w:val="18"/>
                <w:szCs w:val="18"/>
              </w:rPr>
              <w:t>Taxa</w:t>
            </w:r>
          </w:p>
        </w:tc>
        <w:tc>
          <w:tcPr>
            <w:tcW w:w="2229" w:type="pct"/>
            <w:gridSpan w:val="4"/>
            <w:tcBorders>
              <w:top w:val="single" w:sz="4" w:space="0" w:color="auto"/>
              <w:left w:val="nil"/>
              <w:bottom w:val="single" w:sz="4" w:space="0" w:color="auto"/>
              <w:right w:val="single" w:sz="4" w:space="0" w:color="auto"/>
            </w:tcBorders>
            <w:shd w:val="clear" w:color="000000" w:fill="D9D9D9"/>
            <w:noWrap/>
            <w:vAlign w:val="center"/>
            <w:hideMark/>
          </w:tcPr>
          <w:p w14:paraId="0342F8A3" w14:textId="77777777" w:rsidR="00D7015B" w:rsidRPr="0008026F" w:rsidRDefault="00D7015B" w:rsidP="00DE1D8C">
            <w:pPr>
              <w:spacing w:before="60" w:after="60"/>
              <w:jc w:val="center"/>
              <w:rPr>
                <w:rFonts w:cs="Arial"/>
                <w:sz w:val="18"/>
                <w:szCs w:val="18"/>
              </w:rPr>
            </w:pPr>
            <w:r w:rsidRPr="0008026F">
              <w:rPr>
                <w:rFonts w:cs="Arial"/>
                <w:sz w:val="18"/>
                <w:szCs w:val="18"/>
              </w:rPr>
              <w:t>Average Abundance</w:t>
            </w:r>
          </w:p>
        </w:tc>
        <w:tc>
          <w:tcPr>
            <w:tcW w:w="1684" w:type="pct"/>
            <w:gridSpan w:val="2"/>
            <w:tcBorders>
              <w:top w:val="single" w:sz="4" w:space="0" w:color="auto"/>
              <w:left w:val="nil"/>
              <w:bottom w:val="single" w:sz="4" w:space="0" w:color="auto"/>
            </w:tcBorders>
            <w:shd w:val="clear" w:color="000000" w:fill="D9D9D9"/>
            <w:noWrap/>
            <w:vAlign w:val="center"/>
            <w:hideMark/>
          </w:tcPr>
          <w:p w14:paraId="3B493180" w14:textId="77777777" w:rsidR="00D7015B" w:rsidRPr="0008026F" w:rsidRDefault="00D7015B" w:rsidP="00DE1D8C">
            <w:pPr>
              <w:spacing w:before="60" w:after="60"/>
              <w:jc w:val="center"/>
              <w:rPr>
                <w:rFonts w:cs="Arial"/>
                <w:sz w:val="18"/>
                <w:szCs w:val="18"/>
              </w:rPr>
            </w:pPr>
            <w:r w:rsidRPr="0008026F">
              <w:rPr>
                <w:rFonts w:cs="Arial"/>
                <w:sz w:val="18"/>
                <w:szCs w:val="18"/>
              </w:rPr>
              <w:t>Contribution %</w:t>
            </w:r>
          </w:p>
        </w:tc>
      </w:tr>
      <w:tr w:rsidR="00D7015B" w:rsidRPr="0008026F" w14:paraId="6288C05F" w14:textId="77777777" w:rsidTr="00DE1D8C">
        <w:trPr>
          <w:trHeight w:val="300"/>
        </w:trPr>
        <w:tc>
          <w:tcPr>
            <w:tcW w:w="1087" w:type="pct"/>
            <w:vMerge/>
            <w:tcBorders>
              <w:top w:val="single" w:sz="4" w:space="0" w:color="auto"/>
              <w:bottom w:val="single" w:sz="4" w:space="0" w:color="auto"/>
              <w:right w:val="single" w:sz="4" w:space="0" w:color="auto"/>
            </w:tcBorders>
            <w:vAlign w:val="center"/>
            <w:hideMark/>
          </w:tcPr>
          <w:p w14:paraId="57D41E58" w14:textId="77777777" w:rsidR="00D7015B" w:rsidRPr="0008026F" w:rsidRDefault="00D7015B" w:rsidP="00DE1D8C">
            <w:pPr>
              <w:spacing w:before="60" w:after="60"/>
              <w:rPr>
                <w:rFonts w:cs="Arial"/>
                <w:sz w:val="18"/>
                <w:szCs w:val="18"/>
              </w:rPr>
            </w:pPr>
          </w:p>
        </w:tc>
        <w:tc>
          <w:tcPr>
            <w:tcW w:w="513" w:type="pct"/>
            <w:tcBorders>
              <w:top w:val="nil"/>
              <w:left w:val="nil"/>
              <w:bottom w:val="single" w:sz="4" w:space="0" w:color="auto"/>
              <w:right w:val="single" w:sz="4" w:space="0" w:color="auto"/>
            </w:tcBorders>
            <w:shd w:val="clear" w:color="000000" w:fill="D9D9D9"/>
            <w:noWrap/>
            <w:vAlign w:val="center"/>
            <w:hideMark/>
          </w:tcPr>
          <w:p w14:paraId="7F9D03E3" w14:textId="77777777" w:rsidR="00D7015B" w:rsidRPr="0008026F" w:rsidRDefault="00D7015B" w:rsidP="00DE1D8C">
            <w:pPr>
              <w:spacing w:before="60" w:after="60"/>
              <w:jc w:val="center"/>
              <w:rPr>
                <w:rFonts w:cs="Arial"/>
                <w:sz w:val="18"/>
                <w:szCs w:val="18"/>
              </w:rPr>
            </w:pPr>
            <w:r w:rsidRPr="0008026F">
              <w:rPr>
                <w:rFonts w:cs="Arial"/>
                <w:sz w:val="18"/>
                <w:szCs w:val="18"/>
              </w:rPr>
              <w:t>T1</w:t>
            </w:r>
          </w:p>
        </w:tc>
        <w:tc>
          <w:tcPr>
            <w:tcW w:w="509" w:type="pct"/>
            <w:tcBorders>
              <w:top w:val="nil"/>
              <w:left w:val="nil"/>
              <w:bottom w:val="single" w:sz="4" w:space="0" w:color="auto"/>
              <w:right w:val="single" w:sz="4" w:space="0" w:color="auto"/>
            </w:tcBorders>
            <w:shd w:val="clear" w:color="000000" w:fill="D9D9D9"/>
            <w:noWrap/>
            <w:vAlign w:val="center"/>
            <w:hideMark/>
          </w:tcPr>
          <w:p w14:paraId="45AB1E37" w14:textId="77777777" w:rsidR="00D7015B" w:rsidRPr="0008026F" w:rsidRDefault="00D7015B" w:rsidP="00DE1D8C">
            <w:pPr>
              <w:spacing w:before="60" w:after="60"/>
              <w:jc w:val="center"/>
              <w:rPr>
                <w:rFonts w:cs="Arial"/>
                <w:sz w:val="18"/>
                <w:szCs w:val="18"/>
              </w:rPr>
            </w:pPr>
            <w:r w:rsidRPr="0008026F">
              <w:rPr>
                <w:rFonts w:cs="Arial"/>
                <w:sz w:val="18"/>
                <w:szCs w:val="18"/>
              </w:rPr>
              <w:t>T2</w:t>
            </w:r>
          </w:p>
        </w:tc>
        <w:tc>
          <w:tcPr>
            <w:tcW w:w="509" w:type="pct"/>
            <w:tcBorders>
              <w:top w:val="nil"/>
              <w:left w:val="nil"/>
              <w:bottom w:val="single" w:sz="4" w:space="0" w:color="auto"/>
              <w:right w:val="single" w:sz="4" w:space="0" w:color="auto"/>
            </w:tcBorders>
            <w:shd w:val="clear" w:color="000000" w:fill="D9D9D9"/>
            <w:noWrap/>
            <w:vAlign w:val="center"/>
            <w:hideMark/>
          </w:tcPr>
          <w:p w14:paraId="50B2FC78" w14:textId="77777777" w:rsidR="00D7015B" w:rsidRPr="0008026F" w:rsidRDefault="00D7015B" w:rsidP="00DE1D8C">
            <w:pPr>
              <w:spacing w:before="60" w:after="60"/>
              <w:jc w:val="center"/>
              <w:rPr>
                <w:rFonts w:cs="Arial"/>
                <w:sz w:val="18"/>
                <w:szCs w:val="18"/>
              </w:rPr>
            </w:pPr>
            <w:r w:rsidRPr="0008026F">
              <w:rPr>
                <w:rFonts w:cs="Arial"/>
                <w:sz w:val="18"/>
                <w:szCs w:val="18"/>
              </w:rPr>
              <w:t>T3</w:t>
            </w:r>
          </w:p>
        </w:tc>
        <w:tc>
          <w:tcPr>
            <w:tcW w:w="698" w:type="pct"/>
            <w:tcBorders>
              <w:top w:val="nil"/>
              <w:left w:val="nil"/>
              <w:bottom w:val="single" w:sz="4" w:space="0" w:color="auto"/>
              <w:right w:val="single" w:sz="4" w:space="0" w:color="auto"/>
            </w:tcBorders>
            <w:shd w:val="clear" w:color="000000" w:fill="D9D9D9"/>
            <w:noWrap/>
            <w:vAlign w:val="center"/>
            <w:hideMark/>
          </w:tcPr>
          <w:p w14:paraId="7D8C7549" w14:textId="77777777" w:rsidR="00D7015B" w:rsidRPr="0008026F" w:rsidRDefault="00D7015B" w:rsidP="00DE1D8C">
            <w:pPr>
              <w:spacing w:before="60" w:after="60"/>
              <w:jc w:val="center"/>
              <w:rPr>
                <w:rFonts w:cs="Arial"/>
                <w:sz w:val="18"/>
                <w:szCs w:val="18"/>
              </w:rPr>
            </w:pPr>
            <w:r w:rsidRPr="0008026F">
              <w:rPr>
                <w:rFonts w:cs="Arial"/>
                <w:sz w:val="18"/>
                <w:szCs w:val="18"/>
              </w:rPr>
              <w:t>T4</w:t>
            </w:r>
          </w:p>
        </w:tc>
        <w:tc>
          <w:tcPr>
            <w:tcW w:w="843" w:type="pct"/>
            <w:tcBorders>
              <w:top w:val="nil"/>
              <w:left w:val="nil"/>
              <w:bottom w:val="single" w:sz="4" w:space="0" w:color="auto"/>
              <w:right w:val="single" w:sz="4" w:space="0" w:color="auto"/>
            </w:tcBorders>
            <w:shd w:val="clear" w:color="000000" w:fill="D9D9D9"/>
            <w:noWrap/>
            <w:vAlign w:val="center"/>
            <w:hideMark/>
          </w:tcPr>
          <w:p w14:paraId="107C6EBA" w14:textId="77777777" w:rsidR="00D7015B" w:rsidRPr="0008026F" w:rsidRDefault="00D7015B" w:rsidP="00DE1D8C">
            <w:pPr>
              <w:spacing w:before="60" w:after="60"/>
              <w:jc w:val="center"/>
              <w:rPr>
                <w:rFonts w:cs="Arial"/>
                <w:sz w:val="18"/>
                <w:szCs w:val="18"/>
              </w:rPr>
            </w:pPr>
            <w:r w:rsidRPr="0008026F">
              <w:rPr>
                <w:rFonts w:cs="Arial"/>
                <w:sz w:val="18"/>
                <w:szCs w:val="18"/>
              </w:rPr>
              <w:t>T1 vs T2+T3</w:t>
            </w:r>
          </w:p>
        </w:tc>
        <w:tc>
          <w:tcPr>
            <w:tcW w:w="841" w:type="pct"/>
            <w:tcBorders>
              <w:top w:val="nil"/>
              <w:left w:val="nil"/>
              <w:bottom w:val="single" w:sz="4" w:space="0" w:color="auto"/>
            </w:tcBorders>
            <w:shd w:val="clear" w:color="000000" w:fill="D9D9D9"/>
            <w:noWrap/>
            <w:vAlign w:val="center"/>
            <w:hideMark/>
          </w:tcPr>
          <w:p w14:paraId="10B09D21" w14:textId="77777777" w:rsidR="00D7015B" w:rsidRPr="0008026F" w:rsidRDefault="00D7015B" w:rsidP="00DE1D8C">
            <w:pPr>
              <w:spacing w:before="60" w:after="60"/>
              <w:jc w:val="center"/>
              <w:rPr>
                <w:rFonts w:cs="Arial"/>
                <w:sz w:val="18"/>
                <w:szCs w:val="18"/>
              </w:rPr>
            </w:pPr>
            <w:r w:rsidRPr="0008026F">
              <w:rPr>
                <w:rFonts w:cs="Arial"/>
                <w:sz w:val="18"/>
                <w:szCs w:val="18"/>
              </w:rPr>
              <w:t>T2+T3 vs T4</w:t>
            </w:r>
          </w:p>
        </w:tc>
      </w:tr>
      <w:tr w:rsidR="00D7015B" w:rsidRPr="0008026F" w14:paraId="7D2D793D"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3348DDFF" w14:textId="77777777" w:rsidR="00D7015B" w:rsidRPr="0008026F" w:rsidRDefault="00D7015B" w:rsidP="00DE1D8C">
            <w:pPr>
              <w:spacing w:before="60" w:after="60"/>
              <w:jc w:val="center"/>
              <w:rPr>
                <w:rFonts w:cs="Arial"/>
                <w:sz w:val="18"/>
                <w:szCs w:val="18"/>
              </w:rPr>
            </w:pPr>
            <w:r w:rsidRPr="0008026F">
              <w:rPr>
                <w:rFonts w:cs="Arial"/>
                <w:sz w:val="18"/>
                <w:szCs w:val="18"/>
              </w:rPr>
              <w:t>P. Tardigrada</w:t>
            </w:r>
          </w:p>
        </w:tc>
        <w:tc>
          <w:tcPr>
            <w:tcW w:w="513" w:type="pct"/>
            <w:tcBorders>
              <w:top w:val="nil"/>
              <w:left w:val="nil"/>
              <w:bottom w:val="single" w:sz="4" w:space="0" w:color="auto"/>
              <w:right w:val="single" w:sz="4" w:space="0" w:color="auto"/>
            </w:tcBorders>
            <w:shd w:val="clear" w:color="auto" w:fill="auto"/>
            <w:noWrap/>
            <w:vAlign w:val="center"/>
            <w:hideMark/>
          </w:tcPr>
          <w:p w14:paraId="0D793F2E"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8.7</w:t>
            </w:r>
          </w:p>
        </w:tc>
        <w:tc>
          <w:tcPr>
            <w:tcW w:w="509" w:type="pct"/>
            <w:tcBorders>
              <w:top w:val="nil"/>
              <w:left w:val="nil"/>
              <w:bottom w:val="single" w:sz="4" w:space="0" w:color="auto"/>
              <w:right w:val="single" w:sz="4" w:space="0" w:color="auto"/>
            </w:tcBorders>
            <w:shd w:val="clear" w:color="auto" w:fill="auto"/>
            <w:noWrap/>
            <w:vAlign w:val="center"/>
            <w:hideMark/>
          </w:tcPr>
          <w:p w14:paraId="7F797C62" w14:textId="77777777" w:rsidR="00D7015B" w:rsidRPr="0008026F" w:rsidRDefault="00D7015B" w:rsidP="00DE1D8C">
            <w:pPr>
              <w:spacing w:before="60" w:after="60"/>
              <w:jc w:val="center"/>
              <w:rPr>
                <w:rFonts w:cs="Arial"/>
                <w:sz w:val="18"/>
                <w:szCs w:val="18"/>
              </w:rPr>
            </w:pPr>
            <w:r w:rsidRPr="0008026F">
              <w:rPr>
                <w:rFonts w:cs="Arial"/>
                <w:sz w:val="18"/>
                <w:szCs w:val="18"/>
              </w:rPr>
              <w:t>0.5</w:t>
            </w:r>
          </w:p>
        </w:tc>
        <w:tc>
          <w:tcPr>
            <w:tcW w:w="509" w:type="pct"/>
            <w:tcBorders>
              <w:top w:val="nil"/>
              <w:left w:val="nil"/>
              <w:bottom w:val="single" w:sz="4" w:space="0" w:color="auto"/>
              <w:right w:val="single" w:sz="4" w:space="0" w:color="auto"/>
            </w:tcBorders>
            <w:shd w:val="clear" w:color="auto" w:fill="auto"/>
            <w:noWrap/>
            <w:vAlign w:val="center"/>
            <w:hideMark/>
          </w:tcPr>
          <w:p w14:paraId="72A5B00A" w14:textId="77777777" w:rsidR="00D7015B" w:rsidRPr="0008026F" w:rsidRDefault="00D7015B" w:rsidP="00DE1D8C">
            <w:pPr>
              <w:spacing w:before="60" w:after="60"/>
              <w:jc w:val="center"/>
              <w:rPr>
                <w:rFonts w:cs="Arial"/>
                <w:sz w:val="18"/>
                <w:szCs w:val="18"/>
              </w:rPr>
            </w:pPr>
            <w:r w:rsidRPr="0008026F">
              <w:rPr>
                <w:rFonts w:cs="Arial"/>
                <w:sz w:val="18"/>
                <w:szCs w:val="18"/>
              </w:rPr>
              <w:t>0.0</w:t>
            </w:r>
          </w:p>
        </w:tc>
        <w:tc>
          <w:tcPr>
            <w:tcW w:w="698" w:type="pct"/>
            <w:tcBorders>
              <w:top w:val="nil"/>
              <w:left w:val="nil"/>
              <w:bottom w:val="single" w:sz="4" w:space="0" w:color="auto"/>
              <w:right w:val="single" w:sz="4" w:space="0" w:color="auto"/>
            </w:tcBorders>
            <w:shd w:val="clear" w:color="auto" w:fill="auto"/>
            <w:noWrap/>
            <w:vAlign w:val="center"/>
            <w:hideMark/>
          </w:tcPr>
          <w:p w14:paraId="595F53F6" w14:textId="77777777" w:rsidR="00D7015B" w:rsidRPr="0008026F" w:rsidRDefault="00D7015B" w:rsidP="00DE1D8C">
            <w:pPr>
              <w:spacing w:before="60" w:after="60"/>
              <w:jc w:val="center"/>
              <w:rPr>
                <w:rFonts w:cs="Arial"/>
                <w:sz w:val="18"/>
                <w:szCs w:val="18"/>
              </w:rPr>
            </w:pPr>
            <w:r w:rsidRPr="0008026F">
              <w:rPr>
                <w:rFonts w:cs="Arial"/>
                <w:sz w:val="18"/>
                <w:szCs w:val="18"/>
              </w:rPr>
              <w:t>0.7</w:t>
            </w:r>
          </w:p>
        </w:tc>
        <w:tc>
          <w:tcPr>
            <w:tcW w:w="843" w:type="pct"/>
            <w:tcBorders>
              <w:top w:val="nil"/>
              <w:left w:val="nil"/>
              <w:bottom w:val="single" w:sz="4" w:space="0" w:color="auto"/>
              <w:right w:val="single" w:sz="4" w:space="0" w:color="auto"/>
            </w:tcBorders>
            <w:shd w:val="clear" w:color="auto" w:fill="auto"/>
            <w:noWrap/>
            <w:vAlign w:val="center"/>
            <w:hideMark/>
          </w:tcPr>
          <w:p w14:paraId="3924E699" w14:textId="77777777" w:rsidR="00D7015B" w:rsidRPr="0008026F" w:rsidRDefault="00D7015B" w:rsidP="00DE1D8C">
            <w:pPr>
              <w:spacing w:before="60" w:after="60"/>
              <w:jc w:val="center"/>
              <w:rPr>
                <w:rFonts w:cs="Arial"/>
                <w:sz w:val="18"/>
                <w:szCs w:val="18"/>
              </w:rPr>
            </w:pPr>
            <w:r w:rsidRPr="0008026F">
              <w:rPr>
                <w:rFonts w:cs="Arial"/>
                <w:sz w:val="18"/>
                <w:szCs w:val="18"/>
              </w:rPr>
              <w:t>8.7</w:t>
            </w:r>
          </w:p>
        </w:tc>
        <w:tc>
          <w:tcPr>
            <w:tcW w:w="841" w:type="pct"/>
            <w:tcBorders>
              <w:top w:val="nil"/>
              <w:left w:val="nil"/>
              <w:bottom w:val="single" w:sz="4" w:space="0" w:color="auto"/>
            </w:tcBorders>
            <w:shd w:val="clear" w:color="auto" w:fill="auto"/>
            <w:noWrap/>
            <w:vAlign w:val="center"/>
            <w:hideMark/>
          </w:tcPr>
          <w:p w14:paraId="57AF5A71" w14:textId="77777777" w:rsidR="00D7015B" w:rsidRPr="0008026F" w:rsidRDefault="00D7015B" w:rsidP="00DE1D8C">
            <w:pPr>
              <w:spacing w:before="60" w:after="60"/>
              <w:jc w:val="center"/>
              <w:rPr>
                <w:rFonts w:cs="Arial"/>
                <w:sz w:val="18"/>
                <w:szCs w:val="18"/>
              </w:rPr>
            </w:pPr>
            <w:r w:rsidRPr="0008026F">
              <w:rPr>
                <w:rFonts w:cs="Arial"/>
                <w:sz w:val="18"/>
                <w:szCs w:val="18"/>
              </w:rPr>
              <w:t>6.2</w:t>
            </w:r>
          </w:p>
        </w:tc>
      </w:tr>
      <w:tr w:rsidR="00D7015B" w:rsidRPr="0008026F" w14:paraId="2CB2F789"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54911158" w14:textId="77777777" w:rsidR="00D7015B" w:rsidRPr="0008026F" w:rsidRDefault="00D7015B" w:rsidP="00DE1D8C">
            <w:pPr>
              <w:spacing w:before="60" w:after="60"/>
              <w:jc w:val="center"/>
              <w:rPr>
                <w:rFonts w:cs="Arial"/>
                <w:sz w:val="18"/>
                <w:szCs w:val="18"/>
              </w:rPr>
            </w:pPr>
            <w:r w:rsidRPr="0008026F">
              <w:rPr>
                <w:rFonts w:cs="Arial"/>
                <w:sz w:val="18"/>
                <w:szCs w:val="18"/>
              </w:rPr>
              <w:t>P. Nematoda</w:t>
            </w:r>
          </w:p>
        </w:tc>
        <w:tc>
          <w:tcPr>
            <w:tcW w:w="513" w:type="pct"/>
            <w:tcBorders>
              <w:top w:val="nil"/>
              <w:left w:val="nil"/>
              <w:bottom w:val="single" w:sz="4" w:space="0" w:color="auto"/>
              <w:right w:val="single" w:sz="4" w:space="0" w:color="auto"/>
            </w:tcBorders>
            <w:shd w:val="clear" w:color="auto" w:fill="auto"/>
            <w:noWrap/>
            <w:vAlign w:val="center"/>
            <w:hideMark/>
          </w:tcPr>
          <w:p w14:paraId="5C53444B"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7.4</w:t>
            </w:r>
          </w:p>
        </w:tc>
        <w:tc>
          <w:tcPr>
            <w:tcW w:w="509" w:type="pct"/>
            <w:tcBorders>
              <w:top w:val="nil"/>
              <w:left w:val="nil"/>
              <w:bottom w:val="single" w:sz="4" w:space="0" w:color="auto"/>
              <w:right w:val="single" w:sz="4" w:space="0" w:color="auto"/>
            </w:tcBorders>
            <w:shd w:val="clear" w:color="auto" w:fill="auto"/>
            <w:noWrap/>
            <w:vAlign w:val="center"/>
            <w:hideMark/>
          </w:tcPr>
          <w:p w14:paraId="016FDD99" w14:textId="77777777" w:rsidR="00D7015B" w:rsidRPr="0008026F" w:rsidRDefault="00D7015B" w:rsidP="00DE1D8C">
            <w:pPr>
              <w:spacing w:before="60" w:after="60"/>
              <w:jc w:val="center"/>
              <w:rPr>
                <w:rFonts w:cs="Arial"/>
                <w:sz w:val="18"/>
                <w:szCs w:val="18"/>
              </w:rPr>
            </w:pPr>
            <w:r w:rsidRPr="0008026F">
              <w:rPr>
                <w:rFonts w:cs="Arial"/>
                <w:sz w:val="18"/>
                <w:szCs w:val="18"/>
              </w:rPr>
              <w:t>5.5</w:t>
            </w:r>
          </w:p>
        </w:tc>
        <w:tc>
          <w:tcPr>
            <w:tcW w:w="509" w:type="pct"/>
            <w:tcBorders>
              <w:top w:val="nil"/>
              <w:left w:val="nil"/>
              <w:bottom w:val="single" w:sz="4" w:space="0" w:color="auto"/>
              <w:right w:val="single" w:sz="4" w:space="0" w:color="auto"/>
            </w:tcBorders>
            <w:shd w:val="clear" w:color="auto" w:fill="auto"/>
            <w:noWrap/>
            <w:vAlign w:val="center"/>
            <w:hideMark/>
          </w:tcPr>
          <w:p w14:paraId="3B94DCB9" w14:textId="77777777" w:rsidR="00D7015B" w:rsidRPr="0008026F" w:rsidRDefault="00D7015B" w:rsidP="00DE1D8C">
            <w:pPr>
              <w:spacing w:before="60" w:after="60"/>
              <w:jc w:val="center"/>
              <w:rPr>
                <w:rFonts w:cs="Arial"/>
                <w:sz w:val="18"/>
                <w:szCs w:val="18"/>
              </w:rPr>
            </w:pPr>
            <w:r w:rsidRPr="0008026F">
              <w:rPr>
                <w:rFonts w:cs="Arial"/>
                <w:sz w:val="18"/>
                <w:szCs w:val="18"/>
              </w:rPr>
              <w:t>4.7</w:t>
            </w:r>
          </w:p>
        </w:tc>
        <w:tc>
          <w:tcPr>
            <w:tcW w:w="698" w:type="pct"/>
            <w:tcBorders>
              <w:top w:val="nil"/>
              <w:left w:val="nil"/>
              <w:bottom w:val="single" w:sz="4" w:space="0" w:color="auto"/>
              <w:right w:val="single" w:sz="4" w:space="0" w:color="auto"/>
            </w:tcBorders>
            <w:shd w:val="clear" w:color="auto" w:fill="auto"/>
            <w:noWrap/>
            <w:vAlign w:val="center"/>
            <w:hideMark/>
          </w:tcPr>
          <w:p w14:paraId="58E46A24" w14:textId="77777777" w:rsidR="00D7015B" w:rsidRPr="0008026F" w:rsidRDefault="00D7015B" w:rsidP="00DE1D8C">
            <w:pPr>
              <w:spacing w:before="60" w:after="60"/>
              <w:jc w:val="center"/>
              <w:rPr>
                <w:rFonts w:cs="Arial"/>
                <w:sz w:val="18"/>
                <w:szCs w:val="18"/>
              </w:rPr>
            </w:pPr>
            <w:r w:rsidRPr="0008026F">
              <w:rPr>
                <w:rFonts w:cs="Arial"/>
                <w:sz w:val="18"/>
                <w:szCs w:val="18"/>
              </w:rPr>
              <w:t>4.5</w:t>
            </w:r>
          </w:p>
        </w:tc>
        <w:tc>
          <w:tcPr>
            <w:tcW w:w="843" w:type="pct"/>
            <w:tcBorders>
              <w:top w:val="nil"/>
              <w:left w:val="nil"/>
              <w:bottom w:val="single" w:sz="4" w:space="0" w:color="auto"/>
              <w:right w:val="single" w:sz="4" w:space="0" w:color="auto"/>
            </w:tcBorders>
            <w:shd w:val="clear" w:color="auto" w:fill="auto"/>
            <w:noWrap/>
            <w:vAlign w:val="center"/>
            <w:hideMark/>
          </w:tcPr>
          <w:p w14:paraId="4DC8D094" w14:textId="77777777" w:rsidR="00D7015B" w:rsidRPr="0008026F" w:rsidRDefault="00D7015B" w:rsidP="00DE1D8C">
            <w:pPr>
              <w:spacing w:before="60" w:after="60"/>
              <w:jc w:val="center"/>
              <w:rPr>
                <w:rFonts w:cs="Arial"/>
                <w:sz w:val="18"/>
                <w:szCs w:val="18"/>
              </w:rPr>
            </w:pPr>
            <w:r w:rsidRPr="0008026F">
              <w:rPr>
                <w:rFonts w:cs="Arial"/>
                <w:sz w:val="18"/>
                <w:szCs w:val="18"/>
              </w:rPr>
              <w:t>8.6</w:t>
            </w:r>
          </w:p>
        </w:tc>
        <w:tc>
          <w:tcPr>
            <w:tcW w:w="841" w:type="pct"/>
            <w:tcBorders>
              <w:top w:val="nil"/>
              <w:left w:val="nil"/>
              <w:bottom w:val="single" w:sz="4" w:space="0" w:color="auto"/>
            </w:tcBorders>
            <w:shd w:val="clear" w:color="auto" w:fill="auto"/>
            <w:noWrap/>
            <w:vAlign w:val="center"/>
            <w:hideMark/>
          </w:tcPr>
          <w:p w14:paraId="2BF68E04" w14:textId="77777777" w:rsidR="00D7015B" w:rsidRPr="0008026F" w:rsidRDefault="00D7015B" w:rsidP="00DE1D8C">
            <w:pPr>
              <w:spacing w:before="60" w:after="60"/>
              <w:jc w:val="center"/>
              <w:rPr>
                <w:rFonts w:cs="Arial"/>
                <w:sz w:val="18"/>
                <w:szCs w:val="18"/>
              </w:rPr>
            </w:pPr>
            <w:r w:rsidRPr="0008026F">
              <w:rPr>
                <w:rFonts w:cs="Arial"/>
                <w:sz w:val="18"/>
                <w:szCs w:val="18"/>
              </w:rPr>
              <w:t>6.1</w:t>
            </w:r>
          </w:p>
        </w:tc>
      </w:tr>
      <w:tr w:rsidR="00D7015B" w:rsidRPr="0008026F" w14:paraId="632DFDE0"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68CF1291" w14:textId="77777777" w:rsidR="00D7015B" w:rsidRPr="0008026F" w:rsidRDefault="00D7015B" w:rsidP="00DE1D8C">
            <w:pPr>
              <w:spacing w:before="60" w:after="60"/>
              <w:jc w:val="center"/>
              <w:rPr>
                <w:rFonts w:cs="Arial"/>
                <w:sz w:val="18"/>
                <w:szCs w:val="18"/>
              </w:rPr>
            </w:pPr>
            <w:r w:rsidRPr="0008026F">
              <w:rPr>
                <w:rFonts w:cs="Arial"/>
                <w:sz w:val="18"/>
                <w:szCs w:val="18"/>
              </w:rPr>
              <w:t>nauplii</w:t>
            </w:r>
          </w:p>
        </w:tc>
        <w:tc>
          <w:tcPr>
            <w:tcW w:w="513" w:type="pct"/>
            <w:tcBorders>
              <w:top w:val="nil"/>
              <w:left w:val="nil"/>
              <w:bottom w:val="single" w:sz="4" w:space="0" w:color="auto"/>
              <w:right w:val="single" w:sz="4" w:space="0" w:color="auto"/>
            </w:tcBorders>
            <w:shd w:val="clear" w:color="auto" w:fill="auto"/>
            <w:noWrap/>
            <w:vAlign w:val="center"/>
            <w:hideMark/>
          </w:tcPr>
          <w:p w14:paraId="6B082FAC" w14:textId="77777777" w:rsidR="00D7015B" w:rsidRPr="0008026F" w:rsidRDefault="00D7015B" w:rsidP="00DE1D8C">
            <w:pPr>
              <w:spacing w:before="60" w:after="60"/>
              <w:jc w:val="center"/>
              <w:rPr>
                <w:rFonts w:cs="Arial"/>
                <w:sz w:val="18"/>
                <w:szCs w:val="18"/>
              </w:rPr>
            </w:pPr>
            <w:r w:rsidRPr="0008026F">
              <w:rPr>
                <w:rFonts w:cs="Arial"/>
                <w:sz w:val="18"/>
                <w:szCs w:val="18"/>
              </w:rPr>
              <w:t>7.8</w:t>
            </w:r>
          </w:p>
        </w:tc>
        <w:tc>
          <w:tcPr>
            <w:tcW w:w="509" w:type="pct"/>
            <w:tcBorders>
              <w:top w:val="nil"/>
              <w:left w:val="nil"/>
              <w:bottom w:val="single" w:sz="4" w:space="0" w:color="auto"/>
              <w:right w:val="single" w:sz="4" w:space="0" w:color="auto"/>
            </w:tcBorders>
            <w:shd w:val="clear" w:color="auto" w:fill="auto"/>
            <w:noWrap/>
            <w:vAlign w:val="center"/>
            <w:hideMark/>
          </w:tcPr>
          <w:p w14:paraId="3419C203" w14:textId="77777777" w:rsidR="00D7015B" w:rsidRPr="0008026F" w:rsidRDefault="00D7015B" w:rsidP="00DE1D8C">
            <w:pPr>
              <w:spacing w:before="60" w:after="60"/>
              <w:jc w:val="center"/>
              <w:rPr>
                <w:rFonts w:cs="Arial"/>
                <w:sz w:val="18"/>
                <w:szCs w:val="18"/>
              </w:rPr>
            </w:pPr>
            <w:r w:rsidRPr="0008026F">
              <w:rPr>
                <w:rFonts w:cs="Arial"/>
                <w:sz w:val="18"/>
                <w:szCs w:val="18"/>
              </w:rPr>
              <w:t>7.9</w:t>
            </w:r>
          </w:p>
        </w:tc>
        <w:tc>
          <w:tcPr>
            <w:tcW w:w="509" w:type="pct"/>
            <w:tcBorders>
              <w:top w:val="nil"/>
              <w:left w:val="nil"/>
              <w:bottom w:val="single" w:sz="4" w:space="0" w:color="auto"/>
              <w:right w:val="single" w:sz="4" w:space="0" w:color="auto"/>
            </w:tcBorders>
            <w:shd w:val="clear" w:color="auto" w:fill="auto"/>
            <w:noWrap/>
            <w:vAlign w:val="center"/>
            <w:hideMark/>
          </w:tcPr>
          <w:p w14:paraId="5B34AF8D" w14:textId="77777777" w:rsidR="00D7015B" w:rsidRPr="0008026F" w:rsidRDefault="00D7015B" w:rsidP="00DE1D8C">
            <w:pPr>
              <w:spacing w:before="60" w:after="60"/>
              <w:jc w:val="center"/>
              <w:rPr>
                <w:rFonts w:cs="Arial"/>
                <w:sz w:val="18"/>
                <w:szCs w:val="18"/>
              </w:rPr>
            </w:pPr>
            <w:r w:rsidRPr="0008026F">
              <w:rPr>
                <w:rFonts w:cs="Arial"/>
                <w:sz w:val="18"/>
                <w:szCs w:val="18"/>
              </w:rPr>
              <w:t>6.1</w:t>
            </w:r>
          </w:p>
        </w:tc>
        <w:tc>
          <w:tcPr>
            <w:tcW w:w="698" w:type="pct"/>
            <w:tcBorders>
              <w:top w:val="nil"/>
              <w:left w:val="nil"/>
              <w:bottom w:val="single" w:sz="4" w:space="0" w:color="auto"/>
              <w:right w:val="single" w:sz="4" w:space="0" w:color="auto"/>
            </w:tcBorders>
            <w:shd w:val="clear" w:color="auto" w:fill="auto"/>
            <w:noWrap/>
            <w:vAlign w:val="center"/>
            <w:hideMark/>
          </w:tcPr>
          <w:p w14:paraId="0F3F927C"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16.8</w:t>
            </w:r>
          </w:p>
        </w:tc>
        <w:tc>
          <w:tcPr>
            <w:tcW w:w="843" w:type="pct"/>
            <w:tcBorders>
              <w:top w:val="nil"/>
              <w:left w:val="nil"/>
              <w:bottom w:val="single" w:sz="4" w:space="0" w:color="auto"/>
              <w:right w:val="single" w:sz="4" w:space="0" w:color="auto"/>
            </w:tcBorders>
            <w:shd w:val="clear" w:color="auto" w:fill="auto"/>
            <w:noWrap/>
            <w:vAlign w:val="center"/>
            <w:hideMark/>
          </w:tcPr>
          <w:p w14:paraId="14E365DB" w14:textId="77777777" w:rsidR="00D7015B" w:rsidRPr="0008026F" w:rsidRDefault="00D7015B" w:rsidP="00DE1D8C">
            <w:pPr>
              <w:spacing w:before="60" w:after="60"/>
              <w:jc w:val="center"/>
              <w:rPr>
                <w:rFonts w:cs="Arial"/>
                <w:sz w:val="18"/>
                <w:szCs w:val="18"/>
              </w:rPr>
            </w:pPr>
            <w:r w:rsidRPr="0008026F">
              <w:rPr>
                <w:rFonts w:cs="Arial"/>
                <w:sz w:val="18"/>
                <w:szCs w:val="18"/>
              </w:rPr>
              <w:t>8.6</w:t>
            </w:r>
          </w:p>
        </w:tc>
        <w:tc>
          <w:tcPr>
            <w:tcW w:w="841" w:type="pct"/>
            <w:tcBorders>
              <w:top w:val="nil"/>
              <w:left w:val="nil"/>
              <w:bottom w:val="single" w:sz="4" w:space="0" w:color="auto"/>
            </w:tcBorders>
            <w:shd w:val="clear" w:color="auto" w:fill="auto"/>
            <w:noWrap/>
            <w:vAlign w:val="center"/>
            <w:hideMark/>
          </w:tcPr>
          <w:p w14:paraId="72C74EFC" w14:textId="77777777" w:rsidR="00D7015B" w:rsidRPr="0008026F" w:rsidRDefault="00D7015B" w:rsidP="00DE1D8C">
            <w:pPr>
              <w:spacing w:before="60" w:after="60"/>
              <w:jc w:val="center"/>
              <w:rPr>
                <w:rFonts w:cs="Arial"/>
                <w:sz w:val="18"/>
                <w:szCs w:val="18"/>
              </w:rPr>
            </w:pPr>
            <w:r w:rsidRPr="0008026F">
              <w:rPr>
                <w:rFonts w:cs="Arial"/>
                <w:sz w:val="18"/>
                <w:szCs w:val="18"/>
              </w:rPr>
              <w:t>12.7</w:t>
            </w:r>
          </w:p>
        </w:tc>
      </w:tr>
      <w:tr w:rsidR="00D7015B" w:rsidRPr="0008026F" w14:paraId="6304F35B"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76715C9A" w14:textId="77777777" w:rsidR="00D7015B" w:rsidRPr="0008026F" w:rsidRDefault="00D7015B" w:rsidP="00DE1D8C">
            <w:pPr>
              <w:spacing w:before="60" w:after="60"/>
              <w:jc w:val="center"/>
              <w:rPr>
                <w:rFonts w:cs="Arial"/>
                <w:sz w:val="18"/>
                <w:szCs w:val="18"/>
              </w:rPr>
            </w:pPr>
            <w:r w:rsidRPr="0008026F">
              <w:rPr>
                <w:rFonts w:cs="Arial"/>
                <w:sz w:val="18"/>
                <w:szCs w:val="18"/>
              </w:rPr>
              <w:t>F.  Brachionidae</w:t>
            </w:r>
          </w:p>
        </w:tc>
        <w:tc>
          <w:tcPr>
            <w:tcW w:w="513" w:type="pct"/>
            <w:tcBorders>
              <w:top w:val="nil"/>
              <w:left w:val="nil"/>
              <w:bottom w:val="single" w:sz="4" w:space="0" w:color="auto"/>
              <w:right w:val="single" w:sz="4" w:space="0" w:color="auto"/>
            </w:tcBorders>
            <w:shd w:val="clear" w:color="auto" w:fill="auto"/>
            <w:noWrap/>
            <w:vAlign w:val="center"/>
            <w:hideMark/>
          </w:tcPr>
          <w:p w14:paraId="75FA852A" w14:textId="77777777" w:rsidR="00D7015B" w:rsidRPr="0008026F" w:rsidRDefault="00D7015B" w:rsidP="00DE1D8C">
            <w:pPr>
              <w:spacing w:before="60" w:after="60"/>
              <w:jc w:val="center"/>
              <w:rPr>
                <w:rFonts w:cs="Arial"/>
                <w:sz w:val="18"/>
                <w:szCs w:val="18"/>
              </w:rPr>
            </w:pPr>
            <w:r w:rsidRPr="0008026F">
              <w:rPr>
                <w:rFonts w:cs="Arial"/>
                <w:sz w:val="18"/>
                <w:szCs w:val="18"/>
              </w:rPr>
              <w:t>6.4</w:t>
            </w:r>
          </w:p>
        </w:tc>
        <w:tc>
          <w:tcPr>
            <w:tcW w:w="509" w:type="pct"/>
            <w:tcBorders>
              <w:top w:val="nil"/>
              <w:left w:val="nil"/>
              <w:bottom w:val="single" w:sz="4" w:space="0" w:color="auto"/>
              <w:right w:val="single" w:sz="4" w:space="0" w:color="auto"/>
            </w:tcBorders>
            <w:shd w:val="clear" w:color="auto" w:fill="auto"/>
            <w:noWrap/>
            <w:vAlign w:val="center"/>
            <w:hideMark/>
          </w:tcPr>
          <w:p w14:paraId="26D39AF7" w14:textId="77777777" w:rsidR="00D7015B" w:rsidRPr="0008026F" w:rsidRDefault="00D7015B" w:rsidP="00DE1D8C">
            <w:pPr>
              <w:spacing w:before="60" w:after="60"/>
              <w:jc w:val="center"/>
              <w:rPr>
                <w:rFonts w:cs="Arial"/>
                <w:sz w:val="18"/>
                <w:szCs w:val="18"/>
              </w:rPr>
            </w:pPr>
            <w:r w:rsidRPr="0008026F">
              <w:rPr>
                <w:rFonts w:cs="Arial"/>
                <w:sz w:val="18"/>
                <w:szCs w:val="18"/>
              </w:rPr>
              <w:t>5.7</w:t>
            </w:r>
          </w:p>
        </w:tc>
        <w:tc>
          <w:tcPr>
            <w:tcW w:w="509" w:type="pct"/>
            <w:tcBorders>
              <w:top w:val="nil"/>
              <w:left w:val="nil"/>
              <w:bottom w:val="single" w:sz="4" w:space="0" w:color="auto"/>
              <w:right w:val="single" w:sz="4" w:space="0" w:color="auto"/>
            </w:tcBorders>
            <w:shd w:val="clear" w:color="auto" w:fill="auto"/>
            <w:noWrap/>
            <w:vAlign w:val="center"/>
            <w:hideMark/>
          </w:tcPr>
          <w:p w14:paraId="1EECAF34" w14:textId="77777777" w:rsidR="00D7015B" w:rsidRPr="0008026F" w:rsidRDefault="00D7015B" w:rsidP="00DE1D8C">
            <w:pPr>
              <w:spacing w:before="60" w:after="60"/>
              <w:jc w:val="center"/>
              <w:rPr>
                <w:rFonts w:cs="Arial"/>
                <w:sz w:val="18"/>
                <w:szCs w:val="18"/>
              </w:rPr>
            </w:pPr>
            <w:r w:rsidRPr="0008026F">
              <w:rPr>
                <w:rFonts w:cs="Arial"/>
                <w:sz w:val="18"/>
                <w:szCs w:val="18"/>
              </w:rPr>
              <w:t>6.5</w:t>
            </w:r>
          </w:p>
        </w:tc>
        <w:tc>
          <w:tcPr>
            <w:tcW w:w="698" w:type="pct"/>
            <w:tcBorders>
              <w:top w:val="nil"/>
              <w:left w:val="nil"/>
              <w:bottom w:val="single" w:sz="4" w:space="0" w:color="auto"/>
              <w:right w:val="single" w:sz="4" w:space="0" w:color="auto"/>
            </w:tcBorders>
            <w:shd w:val="clear" w:color="auto" w:fill="auto"/>
            <w:noWrap/>
            <w:vAlign w:val="center"/>
            <w:hideMark/>
          </w:tcPr>
          <w:p w14:paraId="790A1D94"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12.2</w:t>
            </w:r>
          </w:p>
        </w:tc>
        <w:tc>
          <w:tcPr>
            <w:tcW w:w="843" w:type="pct"/>
            <w:tcBorders>
              <w:top w:val="nil"/>
              <w:left w:val="nil"/>
              <w:bottom w:val="single" w:sz="4" w:space="0" w:color="auto"/>
              <w:right w:val="single" w:sz="4" w:space="0" w:color="auto"/>
            </w:tcBorders>
            <w:shd w:val="clear" w:color="auto" w:fill="auto"/>
            <w:noWrap/>
            <w:vAlign w:val="center"/>
            <w:hideMark/>
          </w:tcPr>
          <w:p w14:paraId="141D9FBE" w14:textId="77777777" w:rsidR="00D7015B" w:rsidRPr="0008026F" w:rsidRDefault="00D7015B" w:rsidP="00DE1D8C">
            <w:pPr>
              <w:spacing w:before="60" w:after="60"/>
              <w:jc w:val="center"/>
              <w:rPr>
                <w:rFonts w:cs="Arial"/>
                <w:sz w:val="18"/>
                <w:szCs w:val="18"/>
              </w:rPr>
            </w:pPr>
            <w:r w:rsidRPr="0008026F">
              <w:rPr>
                <w:rFonts w:cs="Arial"/>
                <w:sz w:val="18"/>
                <w:szCs w:val="18"/>
              </w:rPr>
              <w:t>7.8</w:t>
            </w:r>
          </w:p>
        </w:tc>
        <w:tc>
          <w:tcPr>
            <w:tcW w:w="841" w:type="pct"/>
            <w:tcBorders>
              <w:top w:val="nil"/>
              <w:left w:val="nil"/>
              <w:bottom w:val="single" w:sz="4" w:space="0" w:color="auto"/>
            </w:tcBorders>
            <w:shd w:val="clear" w:color="auto" w:fill="auto"/>
            <w:noWrap/>
            <w:vAlign w:val="center"/>
            <w:hideMark/>
          </w:tcPr>
          <w:p w14:paraId="4F8601EE" w14:textId="77777777" w:rsidR="00D7015B" w:rsidRPr="0008026F" w:rsidRDefault="00D7015B" w:rsidP="00DE1D8C">
            <w:pPr>
              <w:spacing w:before="60" w:after="60"/>
              <w:jc w:val="center"/>
              <w:rPr>
                <w:rFonts w:cs="Arial"/>
                <w:sz w:val="18"/>
                <w:szCs w:val="18"/>
              </w:rPr>
            </w:pPr>
            <w:r w:rsidRPr="0008026F">
              <w:rPr>
                <w:rFonts w:cs="Arial"/>
                <w:sz w:val="18"/>
                <w:szCs w:val="18"/>
              </w:rPr>
              <w:t>9.4</w:t>
            </w:r>
          </w:p>
        </w:tc>
      </w:tr>
      <w:tr w:rsidR="00D7015B" w:rsidRPr="0008026F" w14:paraId="687482DE"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4FF8D97A" w14:textId="77777777" w:rsidR="00D7015B" w:rsidRPr="0008026F" w:rsidRDefault="00D7015B" w:rsidP="00DE1D8C">
            <w:pPr>
              <w:spacing w:before="60" w:after="60"/>
              <w:jc w:val="center"/>
              <w:rPr>
                <w:rFonts w:cs="Arial"/>
                <w:sz w:val="18"/>
                <w:szCs w:val="18"/>
              </w:rPr>
            </w:pPr>
            <w:r w:rsidRPr="0008026F">
              <w:rPr>
                <w:rFonts w:cs="Arial"/>
                <w:sz w:val="18"/>
                <w:szCs w:val="18"/>
              </w:rPr>
              <w:t>O. Bdelloida</w:t>
            </w:r>
          </w:p>
        </w:tc>
        <w:tc>
          <w:tcPr>
            <w:tcW w:w="513" w:type="pct"/>
            <w:tcBorders>
              <w:top w:val="nil"/>
              <w:left w:val="nil"/>
              <w:bottom w:val="single" w:sz="4" w:space="0" w:color="auto"/>
              <w:right w:val="single" w:sz="4" w:space="0" w:color="auto"/>
            </w:tcBorders>
            <w:shd w:val="clear" w:color="auto" w:fill="auto"/>
            <w:noWrap/>
            <w:vAlign w:val="center"/>
            <w:hideMark/>
          </w:tcPr>
          <w:p w14:paraId="18BBFAFC" w14:textId="77777777" w:rsidR="00D7015B" w:rsidRPr="0008026F" w:rsidRDefault="00D7015B" w:rsidP="00DE1D8C">
            <w:pPr>
              <w:spacing w:before="60" w:after="60"/>
              <w:jc w:val="center"/>
              <w:rPr>
                <w:rFonts w:cs="Arial"/>
                <w:sz w:val="18"/>
                <w:szCs w:val="18"/>
              </w:rPr>
            </w:pPr>
            <w:r w:rsidRPr="0008026F">
              <w:rPr>
                <w:rFonts w:cs="Arial"/>
                <w:sz w:val="18"/>
                <w:szCs w:val="18"/>
              </w:rPr>
              <w:t>5.2</w:t>
            </w:r>
          </w:p>
        </w:tc>
        <w:tc>
          <w:tcPr>
            <w:tcW w:w="509" w:type="pct"/>
            <w:tcBorders>
              <w:top w:val="nil"/>
              <w:left w:val="nil"/>
              <w:bottom w:val="single" w:sz="4" w:space="0" w:color="auto"/>
              <w:right w:val="single" w:sz="4" w:space="0" w:color="auto"/>
            </w:tcBorders>
            <w:shd w:val="clear" w:color="auto" w:fill="auto"/>
            <w:noWrap/>
            <w:vAlign w:val="center"/>
            <w:hideMark/>
          </w:tcPr>
          <w:p w14:paraId="7E984AF8" w14:textId="77777777" w:rsidR="00D7015B" w:rsidRPr="0008026F" w:rsidRDefault="00D7015B" w:rsidP="00DE1D8C">
            <w:pPr>
              <w:spacing w:before="60" w:after="60"/>
              <w:jc w:val="center"/>
              <w:rPr>
                <w:rFonts w:cs="Arial"/>
                <w:sz w:val="18"/>
                <w:szCs w:val="18"/>
              </w:rPr>
            </w:pPr>
            <w:r w:rsidRPr="0008026F">
              <w:rPr>
                <w:rFonts w:cs="Arial"/>
                <w:sz w:val="18"/>
                <w:szCs w:val="18"/>
              </w:rPr>
              <w:t>7.8</w:t>
            </w:r>
          </w:p>
        </w:tc>
        <w:tc>
          <w:tcPr>
            <w:tcW w:w="509" w:type="pct"/>
            <w:tcBorders>
              <w:top w:val="nil"/>
              <w:left w:val="nil"/>
              <w:bottom w:val="single" w:sz="4" w:space="0" w:color="auto"/>
              <w:right w:val="single" w:sz="4" w:space="0" w:color="auto"/>
            </w:tcBorders>
            <w:shd w:val="clear" w:color="auto" w:fill="auto"/>
            <w:noWrap/>
            <w:vAlign w:val="center"/>
            <w:hideMark/>
          </w:tcPr>
          <w:p w14:paraId="3380F97D" w14:textId="77777777" w:rsidR="00D7015B" w:rsidRPr="0008026F" w:rsidRDefault="00D7015B" w:rsidP="00DE1D8C">
            <w:pPr>
              <w:spacing w:before="60" w:after="60"/>
              <w:jc w:val="center"/>
              <w:rPr>
                <w:rFonts w:cs="Arial"/>
                <w:sz w:val="18"/>
                <w:szCs w:val="18"/>
              </w:rPr>
            </w:pPr>
            <w:r w:rsidRPr="0008026F">
              <w:rPr>
                <w:rFonts w:cs="Arial"/>
                <w:sz w:val="18"/>
                <w:szCs w:val="18"/>
              </w:rPr>
              <w:t>6.7</w:t>
            </w:r>
          </w:p>
        </w:tc>
        <w:tc>
          <w:tcPr>
            <w:tcW w:w="698" w:type="pct"/>
            <w:tcBorders>
              <w:top w:val="nil"/>
              <w:left w:val="nil"/>
              <w:bottom w:val="single" w:sz="4" w:space="0" w:color="auto"/>
              <w:right w:val="single" w:sz="4" w:space="0" w:color="auto"/>
            </w:tcBorders>
            <w:shd w:val="clear" w:color="auto" w:fill="auto"/>
            <w:noWrap/>
            <w:vAlign w:val="center"/>
            <w:hideMark/>
          </w:tcPr>
          <w:p w14:paraId="75F011BD"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9.3</w:t>
            </w:r>
          </w:p>
        </w:tc>
        <w:tc>
          <w:tcPr>
            <w:tcW w:w="843" w:type="pct"/>
            <w:tcBorders>
              <w:top w:val="nil"/>
              <w:left w:val="nil"/>
              <w:bottom w:val="single" w:sz="4" w:space="0" w:color="auto"/>
              <w:right w:val="single" w:sz="4" w:space="0" w:color="auto"/>
            </w:tcBorders>
            <w:shd w:val="clear" w:color="auto" w:fill="auto"/>
            <w:noWrap/>
            <w:vAlign w:val="center"/>
            <w:hideMark/>
          </w:tcPr>
          <w:p w14:paraId="15E57DFE" w14:textId="77777777" w:rsidR="00D7015B" w:rsidRPr="0008026F" w:rsidRDefault="00D7015B" w:rsidP="00DE1D8C">
            <w:pPr>
              <w:spacing w:before="60" w:after="60"/>
              <w:jc w:val="center"/>
              <w:rPr>
                <w:rFonts w:cs="Arial"/>
                <w:sz w:val="18"/>
                <w:szCs w:val="18"/>
              </w:rPr>
            </w:pPr>
            <w:r w:rsidRPr="0008026F">
              <w:rPr>
                <w:rFonts w:cs="Arial"/>
                <w:sz w:val="18"/>
                <w:szCs w:val="18"/>
              </w:rPr>
              <w:t>7.4</w:t>
            </w:r>
          </w:p>
        </w:tc>
        <w:tc>
          <w:tcPr>
            <w:tcW w:w="841" w:type="pct"/>
            <w:tcBorders>
              <w:top w:val="nil"/>
              <w:left w:val="nil"/>
              <w:bottom w:val="single" w:sz="4" w:space="0" w:color="auto"/>
            </w:tcBorders>
            <w:shd w:val="clear" w:color="auto" w:fill="auto"/>
            <w:noWrap/>
            <w:vAlign w:val="center"/>
            <w:hideMark/>
          </w:tcPr>
          <w:p w14:paraId="201F3658" w14:textId="77777777" w:rsidR="00D7015B" w:rsidRPr="0008026F" w:rsidRDefault="00D7015B" w:rsidP="00DE1D8C">
            <w:pPr>
              <w:spacing w:before="60" w:after="60"/>
              <w:jc w:val="center"/>
              <w:rPr>
                <w:rFonts w:cs="Arial"/>
                <w:sz w:val="18"/>
                <w:szCs w:val="18"/>
              </w:rPr>
            </w:pPr>
            <w:r w:rsidRPr="0008026F">
              <w:rPr>
                <w:rFonts w:cs="Arial"/>
                <w:sz w:val="18"/>
                <w:szCs w:val="18"/>
              </w:rPr>
              <w:t>6.9</w:t>
            </w:r>
          </w:p>
        </w:tc>
      </w:tr>
      <w:tr w:rsidR="00D7015B" w:rsidRPr="0008026F" w14:paraId="0A0F6B48" w14:textId="77777777" w:rsidTr="00DE1D8C">
        <w:trPr>
          <w:trHeight w:val="300"/>
        </w:trPr>
        <w:tc>
          <w:tcPr>
            <w:tcW w:w="1087" w:type="pct"/>
            <w:tcBorders>
              <w:top w:val="single" w:sz="4" w:space="0" w:color="auto"/>
              <w:bottom w:val="single" w:sz="4" w:space="0" w:color="auto"/>
              <w:right w:val="single" w:sz="4" w:space="0" w:color="auto"/>
            </w:tcBorders>
            <w:shd w:val="clear" w:color="auto" w:fill="auto"/>
            <w:noWrap/>
            <w:vAlign w:val="center"/>
            <w:hideMark/>
          </w:tcPr>
          <w:p w14:paraId="58CD61A1" w14:textId="77777777" w:rsidR="00D7015B" w:rsidRPr="0008026F" w:rsidRDefault="00D7015B" w:rsidP="00DE1D8C">
            <w:pPr>
              <w:spacing w:before="60" w:after="60"/>
              <w:jc w:val="center"/>
              <w:rPr>
                <w:rFonts w:cs="Arial"/>
                <w:sz w:val="18"/>
                <w:szCs w:val="18"/>
              </w:rPr>
            </w:pPr>
            <w:r w:rsidRPr="0008026F">
              <w:rPr>
                <w:rFonts w:cs="Arial"/>
                <w:sz w:val="18"/>
                <w:szCs w:val="18"/>
              </w:rPr>
              <w:t>F.  Synchaetidae</w:t>
            </w:r>
          </w:p>
        </w:tc>
        <w:tc>
          <w:tcPr>
            <w:tcW w:w="513" w:type="pct"/>
            <w:tcBorders>
              <w:top w:val="nil"/>
              <w:left w:val="nil"/>
              <w:bottom w:val="single" w:sz="4" w:space="0" w:color="auto"/>
              <w:right w:val="single" w:sz="4" w:space="0" w:color="auto"/>
            </w:tcBorders>
            <w:shd w:val="clear" w:color="auto" w:fill="auto"/>
            <w:noWrap/>
            <w:vAlign w:val="center"/>
            <w:hideMark/>
          </w:tcPr>
          <w:p w14:paraId="5A27354E" w14:textId="77777777" w:rsidR="00D7015B" w:rsidRPr="0008026F" w:rsidRDefault="00D7015B" w:rsidP="00DE1D8C">
            <w:pPr>
              <w:spacing w:before="60" w:after="60"/>
              <w:jc w:val="center"/>
              <w:rPr>
                <w:rFonts w:cs="Arial"/>
                <w:sz w:val="18"/>
                <w:szCs w:val="18"/>
              </w:rPr>
            </w:pPr>
            <w:r w:rsidRPr="0008026F">
              <w:rPr>
                <w:rFonts w:cs="Arial"/>
                <w:sz w:val="18"/>
                <w:szCs w:val="18"/>
              </w:rPr>
              <w:t>2.8</w:t>
            </w:r>
          </w:p>
        </w:tc>
        <w:tc>
          <w:tcPr>
            <w:tcW w:w="509" w:type="pct"/>
            <w:tcBorders>
              <w:top w:val="nil"/>
              <w:left w:val="nil"/>
              <w:bottom w:val="single" w:sz="4" w:space="0" w:color="auto"/>
              <w:right w:val="single" w:sz="4" w:space="0" w:color="auto"/>
            </w:tcBorders>
            <w:shd w:val="clear" w:color="auto" w:fill="auto"/>
            <w:noWrap/>
            <w:vAlign w:val="center"/>
            <w:hideMark/>
          </w:tcPr>
          <w:p w14:paraId="2D34C6AE" w14:textId="77777777" w:rsidR="00D7015B" w:rsidRPr="0008026F" w:rsidRDefault="00D7015B" w:rsidP="00DE1D8C">
            <w:pPr>
              <w:spacing w:before="60" w:after="60"/>
              <w:jc w:val="center"/>
              <w:rPr>
                <w:rFonts w:cs="Arial"/>
                <w:sz w:val="18"/>
                <w:szCs w:val="18"/>
              </w:rPr>
            </w:pPr>
            <w:r w:rsidRPr="0008026F">
              <w:rPr>
                <w:rFonts w:cs="Arial"/>
                <w:sz w:val="18"/>
                <w:szCs w:val="18"/>
              </w:rPr>
              <w:t>3.6</w:t>
            </w:r>
          </w:p>
        </w:tc>
        <w:tc>
          <w:tcPr>
            <w:tcW w:w="509" w:type="pct"/>
            <w:tcBorders>
              <w:top w:val="nil"/>
              <w:left w:val="nil"/>
              <w:bottom w:val="single" w:sz="4" w:space="0" w:color="auto"/>
              <w:right w:val="single" w:sz="4" w:space="0" w:color="auto"/>
            </w:tcBorders>
            <w:shd w:val="clear" w:color="auto" w:fill="auto"/>
            <w:noWrap/>
            <w:vAlign w:val="center"/>
            <w:hideMark/>
          </w:tcPr>
          <w:p w14:paraId="5CB6D6C7" w14:textId="77777777" w:rsidR="00D7015B" w:rsidRPr="0008026F" w:rsidRDefault="00D7015B" w:rsidP="00DE1D8C">
            <w:pPr>
              <w:spacing w:before="60" w:after="60"/>
              <w:jc w:val="center"/>
              <w:rPr>
                <w:rFonts w:cs="Arial"/>
                <w:sz w:val="18"/>
                <w:szCs w:val="18"/>
              </w:rPr>
            </w:pPr>
            <w:r w:rsidRPr="0008026F">
              <w:rPr>
                <w:rFonts w:cs="Arial"/>
                <w:sz w:val="18"/>
                <w:szCs w:val="18"/>
              </w:rPr>
              <w:t>5.1</w:t>
            </w:r>
          </w:p>
        </w:tc>
        <w:tc>
          <w:tcPr>
            <w:tcW w:w="698" w:type="pct"/>
            <w:tcBorders>
              <w:top w:val="nil"/>
              <w:left w:val="nil"/>
              <w:bottom w:val="single" w:sz="4" w:space="0" w:color="auto"/>
              <w:right w:val="single" w:sz="4" w:space="0" w:color="auto"/>
            </w:tcBorders>
            <w:shd w:val="clear" w:color="auto" w:fill="auto"/>
            <w:noWrap/>
            <w:vAlign w:val="center"/>
            <w:hideMark/>
          </w:tcPr>
          <w:p w14:paraId="6D5A7AC3"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11.9</w:t>
            </w:r>
          </w:p>
        </w:tc>
        <w:tc>
          <w:tcPr>
            <w:tcW w:w="843" w:type="pct"/>
            <w:tcBorders>
              <w:top w:val="nil"/>
              <w:left w:val="nil"/>
              <w:bottom w:val="single" w:sz="4" w:space="0" w:color="auto"/>
              <w:right w:val="single" w:sz="4" w:space="0" w:color="auto"/>
            </w:tcBorders>
            <w:shd w:val="clear" w:color="auto" w:fill="auto"/>
            <w:noWrap/>
            <w:vAlign w:val="center"/>
            <w:hideMark/>
          </w:tcPr>
          <w:p w14:paraId="43248F50" w14:textId="77777777" w:rsidR="00D7015B" w:rsidRPr="0008026F" w:rsidRDefault="00D7015B" w:rsidP="00DE1D8C">
            <w:pPr>
              <w:spacing w:before="60" w:after="60"/>
              <w:jc w:val="center"/>
              <w:rPr>
                <w:rFonts w:cs="Arial"/>
                <w:sz w:val="18"/>
                <w:szCs w:val="18"/>
              </w:rPr>
            </w:pPr>
            <w:r w:rsidRPr="0008026F">
              <w:rPr>
                <w:rFonts w:cs="Arial"/>
                <w:sz w:val="18"/>
                <w:szCs w:val="18"/>
              </w:rPr>
              <w:t>5.8</w:t>
            </w:r>
          </w:p>
        </w:tc>
        <w:tc>
          <w:tcPr>
            <w:tcW w:w="841" w:type="pct"/>
            <w:tcBorders>
              <w:top w:val="nil"/>
              <w:left w:val="nil"/>
              <w:bottom w:val="single" w:sz="4" w:space="0" w:color="auto"/>
            </w:tcBorders>
            <w:shd w:val="clear" w:color="auto" w:fill="auto"/>
            <w:noWrap/>
            <w:vAlign w:val="center"/>
            <w:hideMark/>
          </w:tcPr>
          <w:p w14:paraId="6C9ACF4B" w14:textId="77777777" w:rsidR="00D7015B" w:rsidRPr="0008026F" w:rsidRDefault="00D7015B" w:rsidP="00DE1D8C">
            <w:pPr>
              <w:spacing w:before="60" w:after="60"/>
              <w:jc w:val="center"/>
              <w:rPr>
                <w:rFonts w:cs="Arial"/>
                <w:sz w:val="18"/>
                <w:szCs w:val="18"/>
              </w:rPr>
            </w:pPr>
            <w:r w:rsidRPr="0008026F">
              <w:rPr>
                <w:rFonts w:cs="Arial"/>
                <w:sz w:val="18"/>
                <w:szCs w:val="18"/>
              </w:rPr>
              <w:t>9.9</w:t>
            </w:r>
          </w:p>
        </w:tc>
      </w:tr>
    </w:tbl>
    <w:p w14:paraId="0C936687" w14:textId="77777777" w:rsidR="00D7015B" w:rsidRPr="0008026F" w:rsidRDefault="00D7015B" w:rsidP="00D7015B">
      <w:pPr>
        <w:sectPr w:rsidR="00D7015B" w:rsidRPr="0008026F" w:rsidSect="000665AA">
          <w:headerReference w:type="default" r:id="rId106"/>
          <w:footerReference w:type="default" r:id="rId107"/>
          <w:pgSz w:w="11899" w:h="16838"/>
          <w:pgMar w:top="1508" w:right="1217" w:bottom="1276" w:left="1480" w:header="811" w:footer="305" w:gutter="0"/>
          <w:pgNumType w:chapStyle="6"/>
          <w:cols w:space="708"/>
          <w:docGrid w:linePitch="360"/>
        </w:sectPr>
      </w:pPr>
    </w:p>
    <w:p w14:paraId="0DD0F375" w14:textId="77777777" w:rsidR="00D7015B" w:rsidRPr="0008026F" w:rsidRDefault="00D7015B" w:rsidP="00D7015B">
      <w:pPr>
        <w:keepNext/>
        <w:spacing w:line="240" w:lineRule="auto"/>
        <w:jc w:val="center"/>
      </w:pPr>
      <w:r w:rsidRPr="0008026F">
        <w:rPr>
          <w:rFonts w:cs="Arial"/>
          <w:b/>
          <w:bCs/>
          <w:i/>
          <w:iCs/>
          <w:noProof/>
          <w:szCs w:val="20"/>
          <w:lang w:eastAsia="en-AU"/>
        </w:rPr>
        <w:drawing>
          <wp:inline distT="0" distB="0" distL="0" distR="0" wp14:anchorId="5F1D0308" wp14:editId="733C17DE">
            <wp:extent cx="7429932" cy="5153891"/>
            <wp:effectExtent l="0" t="0" r="0" b="8890"/>
            <wp:docPr id="820" name="Picture 820" descr="\\cloud.une.edu.au\Aquatic Ecology Lab\CEWO\01.Gwydir\Gwydir Reports\Gwydir Report 2017-18\D. Micro\MDS figures\MDS_riv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ud.une.edu.au\Aquatic Ecology Lab\CEWO\01.Gwydir\Gwydir Reports\Gwydir Report 2017-18\D. Micro\MDS figures\MDS_rivben.PNG"/>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7440469" cy="5161200"/>
                    </a:xfrm>
                    <a:prstGeom prst="rect">
                      <a:avLst/>
                    </a:prstGeom>
                    <a:noFill/>
                    <a:ln>
                      <a:noFill/>
                    </a:ln>
                    <a:extLst>
                      <a:ext uri="{53640926-AAD7-44D8-BBD7-CCE9431645EC}">
                        <a14:shadowObscured xmlns:a14="http://schemas.microsoft.com/office/drawing/2010/main"/>
                      </a:ext>
                    </a:extLst>
                  </pic:spPr>
                </pic:pic>
              </a:graphicData>
            </a:graphic>
          </wp:inline>
        </w:drawing>
      </w:r>
    </w:p>
    <w:p w14:paraId="24187BA4" w14:textId="2010878C" w:rsidR="00D7015B" w:rsidRPr="0008026F" w:rsidRDefault="00D7015B" w:rsidP="00D7015B">
      <w:pPr>
        <w:pStyle w:val="Caption"/>
      </w:pPr>
      <w:bookmarkStart w:id="93" w:name="_Ref521482516"/>
      <w:r w:rsidRPr="0008026F">
        <w:t xml:space="preserve">Figure </w:t>
      </w:r>
      <w:fldSimple w:instr=" STYLEREF 6 \s ">
        <w:r w:rsidR="000D3CFD">
          <w:rPr>
            <w:noProof/>
          </w:rPr>
          <w:t>D</w:t>
        </w:r>
      </w:fldSimple>
      <w:r w:rsidR="005220F4">
        <w:noBreakHyphen/>
      </w:r>
      <w:fldSimple w:instr=" SEQ Figure \* ARABIC \s 6 ">
        <w:r w:rsidR="000D3CFD">
          <w:rPr>
            <w:noProof/>
          </w:rPr>
          <w:t>12</w:t>
        </w:r>
      </w:fldSimple>
      <w:bookmarkEnd w:id="93"/>
      <w:r w:rsidR="00193C6B">
        <w:t>: n</w:t>
      </w:r>
      <w:r w:rsidRPr="0008026F">
        <w:t>MDS ordination of river benthic microinvertebrate community composition using abundance dataset by (a) by time, (b) by zone, (c) time x zone with vectors of environmental variables (normalised data, Spearman correlation) which underlie the environmental patterns and (d) time x zone with vectors of microinvertebrate density and biodiversity indices (normalised data, Spearman correlation). 1=Sep-17, 2=Nov-17, 3=Feb-18 and 4=Apr-18.</w:t>
      </w:r>
    </w:p>
    <w:p w14:paraId="5A4BF587" w14:textId="77777777" w:rsidR="00D7015B" w:rsidRPr="0008026F" w:rsidRDefault="00D7015B" w:rsidP="00D7015B">
      <w:pPr>
        <w:keepNext/>
        <w:spacing w:line="240" w:lineRule="auto"/>
        <w:jc w:val="center"/>
      </w:pPr>
      <w:r w:rsidRPr="0008026F">
        <w:rPr>
          <w:rFonts w:cs="Arial"/>
          <w:bCs/>
          <w:iCs/>
          <w:noProof/>
          <w:lang w:eastAsia="en-AU"/>
        </w:rPr>
        <w:drawing>
          <wp:inline distT="0" distB="0" distL="0" distR="0" wp14:anchorId="5EA1FEAC" wp14:editId="636CA0D3">
            <wp:extent cx="7514727" cy="5189517"/>
            <wp:effectExtent l="0" t="0" r="0" b="0"/>
            <wp:docPr id="821" name="Picture 821" descr="\\cloud.une.edu.au\Aquatic Ecology Lab\CEWO\01.Gwydir\Gwydir Reports\Gwydir Report 2017-18\D. Micro\MDS figures\MDS_riv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ud.une.edu.au\Aquatic Ecology Lab\CEWO\01.Gwydir\Gwydir Reports\Gwydir Report 2017-18\D. Micro\MDS figures\MDS_rivpel.PNG"/>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7520869" cy="5193758"/>
                    </a:xfrm>
                    <a:prstGeom prst="rect">
                      <a:avLst/>
                    </a:prstGeom>
                    <a:noFill/>
                    <a:ln>
                      <a:noFill/>
                    </a:ln>
                    <a:extLst>
                      <a:ext uri="{53640926-AAD7-44D8-BBD7-CCE9431645EC}">
                        <a14:shadowObscured xmlns:a14="http://schemas.microsoft.com/office/drawing/2010/main"/>
                      </a:ext>
                    </a:extLst>
                  </pic:spPr>
                </pic:pic>
              </a:graphicData>
            </a:graphic>
          </wp:inline>
        </w:drawing>
      </w:r>
    </w:p>
    <w:p w14:paraId="2F1729AA" w14:textId="6725EAB0" w:rsidR="00D7015B" w:rsidRPr="0008026F" w:rsidRDefault="00D7015B" w:rsidP="00D7015B">
      <w:pPr>
        <w:pStyle w:val="Caption"/>
      </w:pPr>
      <w:bookmarkStart w:id="94" w:name="_Ref521482531"/>
      <w:r w:rsidRPr="0008026F">
        <w:t xml:space="preserve">Figure </w:t>
      </w:r>
      <w:fldSimple w:instr=" STYLEREF 6 \s ">
        <w:r w:rsidR="000D3CFD">
          <w:rPr>
            <w:noProof/>
          </w:rPr>
          <w:t>D</w:t>
        </w:r>
      </w:fldSimple>
      <w:r w:rsidR="005220F4">
        <w:noBreakHyphen/>
      </w:r>
      <w:fldSimple w:instr=" SEQ Figure \* ARABIC \s 6 ">
        <w:r w:rsidR="000D3CFD">
          <w:rPr>
            <w:noProof/>
          </w:rPr>
          <w:t>13</w:t>
        </w:r>
      </w:fldSimple>
      <w:bookmarkEnd w:id="94"/>
      <w:r w:rsidR="00193C6B">
        <w:t>: n</w:t>
      </w:r>
      <w:r w:rsidRPr="0008026F">
        <w:t>MDS ordination of river pelagic microinvertebrate community composition using abundance dataset by (a) by time, (b) by zone, (c) time x zone with vectors of environmental variables (normalised data, Spearman correlation) which underlie the environmental patterns and (d) time x zone with vectors of microinvertebrate density and biodiversity indices (normalised data, Spearman correlation). 1=Sep-17, 2=Nov-17, 3=Feb-18 and 4=Apr-18.</w:t>
      </w:r>
    </w:p>
    <w:p w14:paraId="26A62EA2" w14:textId="77777777" w:rsidR="00D7015B" w:rsidRPr="0008026F" w:rsidRDefault="00D7015B" w:rsidP="00D7015B">
      <w:pPr>
        <w:sectPr w:rsidR="00D7015B" w:rsidRPr="0008026F" w:rsidSect="00DE1D8C">
          <w:headerReference w:type="default" r:id="rId110"/>
          <w:footerReference w:type="default" r:id="rId111"/>
          <w:pgSz w:w="16838" w:h="11899" w:orient="landscape"/>
          <w:pgMar w:top="1480" w:right="1508" w:bottom="1217" w:left="1276" w:header="811" w:footer="305" w:gutter="0"/>
          <w:pgNumType w:chapStyle="6"/>
          <w:cols w:space="708"/>
          <w:docGrid w:linePitch="360"/>
        </w:sectPr>
      </w:pPr>
    </w:p>
    <w:p w14:paraId="5057C874" w14:textId="6700EDC3" w:rsidR="00D7015B" w:rsidRPr="0008026F" w:rsidRDefault="00D7015B" w:rsidP="00D7015B">
      <w:pPr>
        <w:pStyle w:val="Caption"/>
        <w:keepNext/>
      </w:pPr>
      <w:bookmarkStart w:id="95" w:name="_Ref521482707"/>
      <w:r w:rsidRPr="0008026F">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D</w:t>
      </w:r>
      <w:r w:rsidR="00F276BC">
        <w:rPr>
          <w:noProof/>
        </w:rPr>
        <w:fldChar w:fldCharType="end"/>
      </w:r>
      <w:r w:rsidRPr="0008026F">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10</w:t>
      </w:r>
      <w:r w:rsidR="00F276BC">
        <w:rPr>
          <w:noProof/>
        </w:rPr>
        <w:fldChar w:fldCharType="end"/>
      </w:r>
      <w:bookmarkEnd w:id="95"/>
      <w:r w:rsidRPr="0008026F">
        <w:t>: Microinvertebrate taxa contributing most of the dissimilarities in river ecosystem in both benthic and pelagic habitats between Rivers based on abundance dataset. Bold numbers represent the higher average abundance group.</w:t>
      </w:r>
    </w:p>
    <w:tbl>
      <w:tblPr>
        <w:tblW w:w="5000" w:type="pct"/>
        <w:tblLook w:val="04A0" w:firstRow="1" w:lastRow="0" w:firstColumn="1" w:lastColumn="0" w:noHBand="0" w:noVBand="1"/>
      </w:tblPr>
      <w:tblGrid>
        <w:gridCol w:w="2228"/>
        <w:gridCol w:w="1075"/>
        <w:gridCol w:w="959"/>
        <w:gridCol w:w="1250"/>
        <w:gridCol w:w="1918"/>
        <w:gridCol w:w="1772"/>
      </w:tblGrid>
      <w:tr w:rsidR="00D7015B" w:rsidRPr="0008026F" w14:paraId="61C00AA4" w14:textId="77777777" w:rsidTr="00DE1D8C">
        <w:trPr>
          <w:trHeight w:val="300"/>
        </w:trPr>
        <w:tc>
          <w:tcPr>
            <w:tcW w:w="1211" w:type="pct"/>
            <w:vMerge w:val="restart"/>
            <w:tcBorders>
              <w:top w:val="single" w:sz="4" w:space="0" w:color="auto"/>
              <w:bottom w:val="single" w:sz="4" w:space="0" w:color="auto"/>
              <w:right w:val="single" w:sz="4" w:space="0" w:color="auto"/>
            </w:tcBorders>
            <w:shd w:val="clear" w:color="000000" w:fill="D9D9D9"/>
            <w:noWrap/>
            <w:vAlign w:val="center"/>
            <w:hideMark/>
          </w:tcPr>
          <w:p w14:paraId="52B1EE8B" w14:textId="77777777" w:rsidR="00D7015B" w:rsidRPr="0008026F" w:rsidRDefault="00D7015B" w:rsidP="00DE1D8C">
            <w:pPr>
              <w:spacing w:before="60" w:after="60"/>
              <w:jc w:val="center"/>
              <w:rPr>
                <w:rFonts w:cs="Arial"/>
                <w:sz w:val="18"/>
                <w:szCs w:val="18"/>
              </w:rPr>
            </w:pPr>
            <w:r w:rsidRPr="0008026F">
              <w:rPr>
                <w:rFonts w:cs="Arial"/>
                <w:sz w:val="18"/>
                <w:szCs w:val="18"/>
              </w:rPr>
              <w:t>Taxa</w:t>
            </w:r>
          </w:p>
        </w:tc>
        <w:tc>
          <w:tcPr>
            <w:tcW w:w="1784" w:type="pct"/>
            <w:gridSpan w:val="3"/>
            <w:tcBorders>
              <w:top w:val="single" w:sz="4" w:space="0" w:color="auto"/>
              <w:left w:val="nil"/>
              <w:bottom w:val="single" w:sz="4" w:space="0" w:color="auto"/>
              <w:right w:val="single" w:sz="4" w:space="0" w:color="auto"/>
            </w:tcBorders>
            <w:shd w:val="clear" w:color="000000" w:fill="D9D9D9"/>
            <w:noWrap/>
            <w:vAlign w:val="center"/>
            <w:hideMark/>
          </w:tcPr>
          <w:p w14:paraId="0F1933A0" w14:textId="77777777" w:rsidR="00D7015B" w:rsidRPr="0008026F" w:rsidRDefault="00D7015B" w:rsidP="00DE1D8C">
            <w:pPr>
              <w:spacing w:before="60" w:after="60"/>
              <w:jc w:val="center"/>
              <w:rPr>
                <w:rFonts w:cs="Arial"/>
                <w:sz w:val="18"/>
                <w:szCs w:val="18"/>
              </w:rPr>
            </w:pPr>
            <w:r w:rsidRPr="0008026F">
              <w:rPr>
                <w:rFonts w:cs="Arial"/>
                <w:sz w:val="18"/>
                <w:szCs w:val="18"/>
              </w:rPr>
              <w:t>Average Abundance</w:t>
            </w:r>
          </w:p>
        </w:tc>
        <w:tc>
          <w:tcPr>
            <w:tcW w:w="1042" w:type="pct"/>
            <w:tcBorders>
              <w:top w:val="single" w:sz="4" w:space="0" w:color="auto"/>
              <w:left w:val="nil"/>
              <w:bottom w:val="single" w:sz="4" w:space="0" w:color="auto"/>
              <w:right w:val="single" w:sz="4" w:space="0" w:color="auto"/>
            </w:tcBorders>
            <w:shd w:val="clear" w:color="000000" w:fill="D9D9D9"/>
            <w:noWrap/>
            <w:vAlign w:val="center"/>
            <w:hideMark/>
          </w:tcPr>
          <w:p w14:paraId="54DE2E88" w14:textId="77777777" w:rsidR="00D7015B" w:rsidRPr="0008026F" w:rsidRDefault="00D7015B" w:rsidP="00DE1D8C">
            <w:pPr>
              <w:spacing w:before="60" w:after="60"/>
              <w:jc w:val="center"/>
              <w:rPr>
                <w:rFonts w:cs="Arial"/>
                <w:sz w:val="18"/>
                <w:szCs w:val="18"/>
              </w:rPr>
            </w:pPr>
            <w:r w:rsidRPr="0008026F">
              <w:rPr>
                <w:rFonts w:cs="Arial"/>
                <w:sz w:val="18"/>
                <w:szCs w:val="18"/>
              </w:rPr>
              <w:t>Contribution %</w:t>
            </w:r>
          </w:p>
        </w:tc>
        <w:tc>
          <w:tcPr>
            <w:tcW w:w="963" w:type="pct"/>
            <w:tcBorders>
              <w:top w:val="single" w:sz="4" w:space="0" w:color="auto"/>
              <w:left w:val="nil"/>
              <w:bottom w:val="single" w:sz="4" w:space="0" w:color="auto"/>
            </w:tcBorders>
            <w:shd w:val="clear" w:color="000000" w:fill="D9D9D9"/>
            <w:noWrap/>
            <w:vAlign w:val="center"/>
            <w:hideMark/>
          </w:tcPr>
          <w:p w14:paraId="6AABF417" w14:textId="77777777" w:rsidR="00D7015B" w:rsidRPr="0008026F" w:rsidRDefault="00D7015B" w:rsidP="00DE1D8C">
            <w:pPr>
              <w:spacing w:before="60" w:after="60"/>
              <w:jc w:val="center"/>
              <w:rPr>
                <w:rFonts w:cs="Arial"/>
                <w:sz w:val="18"/>
                <w:szCs w:val="18"/>
              </w:rPr>
            </w:pPr>
            <w:r w:rsidRPr="0008026F">
              <w:rPr>
                <w:rFonts w:cs="Arial"/>
                <w:sz w:val="18"/>
                <w:szCs w:val="18"/>
              </w:rPr>
              <w:t>Cumulative %</w:t>
            </w:r>
          </w:p>
        </w:tc>
      </w:tr>
      <w:tr w:rsidR="00D7015B" w:rsidRPr="0008026F" w14:paraId="045113A8" w14:textId="77777777" w:rsidTr="00DE1D8C">
        <w:trPr>
          <w:trHeight w:val="300"/>
        </w:trPr>
        <w:tc>
          <w:tcPr>
            <w:tcW w:w="1211" w:type="pct"/>
            <w:vMerge/>
            <w:tcBorders>
              <w:top w:val="single" w:sz="4" w:space="0" w:color="auto"/>
              <w:bottom w:val="single" w:sz="4" w:space="0" w:color="auto"/>
              <w:right w:val="single" w:sz="4" w:space="0" w:color="auto"/>
            </w:tcBorders>
            <w:vAlign w:val="center"/>
            <w:hideMark/>
          </w:tcPr>
          <w:p w14:paraId="1F653230" w14:textId="77777777" w:rsidR="00D7015B" w:rsidRPr="0008026F" w:rsidRDefault="00D7015B" w:rsidP="00DE1D8C">
            <w:pPr>
              <w:spacing w:before="60" w:after="60"/>
              <w:rPr>
                <w:rFonts w:cs="Arial"/>
                <w:sz w:val="18"/>
                <w:szCs w:val="18"/>
              </w:rPr>
            </w:pPr>
          </w:p>
        </w:tc>
        <w:tc>
          <w:tcPr>
            <w:tcW w:w="584" w:type="pct"/>
            <w:tcBorders>
              <w:top w:val="nil"/>
              <w:left w:val="nil"/>
              <w:bottom w:val="single" w:sz="4" w:space="0" w:color="auto"/>
              <w:right w:val="single" w:sz="4" w:space="0" w:color="auto"/>
            </w:tcBorders>
            <w:shd w:val="clear" w:color="auto" w:fill="D9D9D9"/>
            <w:noWrap/>
            <w:vAlign w:val="center"/>
            <w:hideMark/>
          </w:tcPr>
          <w:p w14:paraId="0843118A" w14:textId="77777777" w:rsidR="00D7015B" w:rsidRPr="0008026F" w:rsidRDefault="00D7015B" w:rsidP="00DE1D8C">
            <w:pPr>
              <w:spacing w:before="60" w:after="60"/>
              <w:jc w:val="center"/>
              <w:rPr>
                <w:rFonts w:cs="Arial"/>
                <w:sz w:val="18"/>
                <w:szCs w:val="18"/>
              </w:rPr>
            </w:pPr>
            <w:r w:rsidRPr="0008026F">
              <w:rPr>
                <w:rFonts w:cs="Arial"/>
                <w:sz w:val="18"/>
                <w:szCs w:val="18"/>
              </w:rPr>
              <w:t>GW</w:t>
            </w:r>
          </w:p>
        </w:tc>
        <w:tc>
          <w:tcPr>
            <w:tcW w:w="521" w:type="pct"/>
            <w:tcBorders>
              <w:top w:val="nil"/>
              <w:left w:val="nil"/>
              <w:bottom w:val="single" w:sz="4" w:space="0" w:color="auto"/>
              <w:right w:val="single" w:sz="4" w:space="0" w:color="auto"/>
            </w:tcBorders>
            <w:shd w:val="clear" w:color="auto" w:fill="D9D9D9"/>
            <w:noWrap/>
            <w:vAlign w:val="center"/>
            <w:hideMark/>
          </w:tcPr>
          <w:p w14:paraId="10049428" w14:textId="77777777" w:rsidR="00D7015B" w:rsidRPr="0008026F" w:rsidRDefault="00D7015B" w:rsidP="00DE1D8C">
            <w:pPr>
              <w:spacing w:before="60" w:after="60"/>
              <w:jc w:val="center"/>
              <w:rPr>
                <w:rFonts w:cs="Arial"/>
                <w:sz w:val="18"/>
                <w:szCs w:val="18"/>
              </w:rPr>
            </w:pPr>
            <w:r w:rsidRPr="0008026F">
              <w:rPr>
                <w:rFonts w:cs="Arial"/>
                <w:sz w:val="18"/>
                <w:szCs w:val="18"/>
              </w:rPr>
              <w:t>ME</w:t>
            </w:r>
          </w:p>
        </w:tc>
        <w:tc>
          <w:tcPr>
            <w:tcW w:w="679" w:type="pct"/>
            <w:tcBorders>
              <w:top w:val="nil"/>
              <w:left w:val="nil"/>
              <w:bottom w:val="single" w:sz="4" w:space="0" w:color="auto"/>
              <w:right w:val="single" w:sz="4" w:space="0" w:color="auto"/>
            </w:tcBorders>
            <w:shd w:val="clear" w:color="auto" w:fill="D9D9D9"/>
            <w:noWrap/>
            <w:vAlign w:val="center"/>
            <w:hideMark/>
          </w:tcPr>
          <w:p w14:paraId="1AB47EC7" w14:textId="77777777" w:rsidR="00D7015B" w:rsidRPr="0008026F" w:rsidRDefault="00D7015B" w:rsidP="00DE1D8C">
            <w:pPr>
              <w:spacing w:before="60" w:after="60"/>
              <w:jc w:val="center"/>
              <w:rPr>
                <w:rFonts w:cs="Arial"/>
                <w:sz w:val="18"/>
                <w:szCs w:val="18"/>
              </w:rPr>
            </w:pPr>
            <w:r w:rsidRPr="0008026F">
              <w:rPr>
                <w:rFonts w:cs="Arial"/>
                <w:sz w:val="18"/>
                <w:szCs w:val="18"/>
              </w:rPr>
              <w:t>MO</w:t>
            </w:r>
          </w:p>
        </w:tc>
        <w:tc>
          <w:tcPr>
            <w:tcW w:w="2005" w:type="pct"/>
            <w:gridSpan w:val="2"/>
            <w:tcBorders>
              <w:top w:val="single" w:sz="4" w:space="0" w:color="auto"/>
              <w:left w:val="nil"/>
              <w:bottom w:val="single" w:sz="4" w:space="0" w:color="auto"/>
            </w:tcBorders>
            <w:shd w:val="clear" w:color="auto" w:fill="D9D9D9"/>
            <w:noWrap/>
            <w:vAlign w:val="center"/>
            <w:hideMark/>
          </w:tcPr>
          <w:p w14:paraId="19704D45" w14:textId="77777777" w:rsidR="00D7015B" w:rsidRPr="0008026F" w:rsidRDefault="00D7015B" w:rsidP="00DE1D8C">
            <w:pPr>
              <w:spacing w:before="60" w:after="60"/>
              <w:jc w:val="center"/>
              <w:rPr>
                <w:rFonts w:cs="Arial"/>
                <w:sz w:val="18"/>
                <w:szCs w:val="18"/>
              </w:rPr>
            </w:pPr>
            <w:r w:rsidRPr="0008026F">
              <w:rPr>
                <w:rFonts w:cs="Arial"/>
                <w:sz w:val="18"/>
                <w:szCs w:val="18"/>
              </w:rPr>
              <w:t>GW vs MO</w:t>
            </w:r>
          </w:p>
        </w:tc>
      </w:tr>
      <w:tr w:rsidR="00D7015B" w:rsidRPr="0008026F" w14:paraId="740EFD99"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356BC15D" w14:textId="77777777" w:rsidR="00D7015B" w:rsidRPr="0008026F" w:rsidRDefault="00D7015B" w:rsidP="00DE1D8C">
            <w:pPr>
              <w:spacing w:before="60" w:after="60"/>
              <w:rPr>
                <w:rFonts w:cs="Arial"/>
                <w:sz w:val="18"/>
                <w:szCs w:val="18"/>
              </w:rPr>
            </w:pPr>
            <w:r w:rsidRPr="0008026F">
              <w:rPr>
                <w:rFonts w:cs="Arial"/>
                <w:sz w:val="18"/>
                <w:szCs w:val="18"/>
              </w:rPr>
              <w:t>F.  Synchaetidae</w:t>
            </w:r>
          </w:p>
        </w:tc>
        <w:tc>
          <w:tcPr>
            <w:tcW w:w="584" w:type="pct"/>
            <w:tcBorders>
              <w:top w:val="nil"/>
              <w:left w:val="nil"/>
              <w:bottom w:val="single" w:sz="4" w:space="0" w:color="auto"/>
              <w:right w:val="single" w:sz="4" w:space="0" w:color="auto"/>
            </w:tcBorders>
            <w:shd w:val="clear" w:color="auto" w:fill="auto"/>
            <w:noWrap/>
            <w:vAlign w:val="center"/>
            <w:hideMark/>
          </w:tcPr>
          <w:p w14:paraId="01E5E282" w14:textId="77777777" w:rsidR="00D7015B" w:rsidRPr="0008026F" w:rsidRDefault="00D7015B" w:rsidP="00DE1D8C">
            <w:pPr>
              <w:spacing w:before="60" w:after="60"/>
              <w:jc w:val="center"/>
              <w:rPr>
                <w:rFonts w:cs="Arial"/>
                <w:sz w:val="18"/>
                <w:szCs w:val="18"/>
              </w:rPr>
            </w:pPr>
            <w:r w:rsidRPr="0008026F">
              <w:rPr>
                <w:rFonts w:cs="Arial"/>
                <w:sz w:val="18"/>
                <w:szCs w:val="18"/>
              </w:rPr>
              <w:t>3.6</w:t>
            </w:r>
          </w:p>
        </w:tc>
        <w:tc>
          <w:tcPr>
            <w:tcW w:w="521" w:type="pct"/>
            <w:tcBorders>
              <w:top w:val="nil"/>
              <w:left w:val="nil"/>
              <w:bottom w:val="single" w:sz="4" w:space="0" w:color="auto"/>
              <w:right w:val="single" w:sz="4" w:space="0" w:color="auto"/>
            </w:tcBorders>
            <w:shd w:val="clear" w:color="auto" w:fill="auto"/>
            <w:noWrap/>
            <w:vAlign w:val="center"/>
            <w:hideMark/>
          </w:tcPr>
          <w:p w14:paraId="6B2F40E8" w14:textId="77777777" w:rsidR="00D7015B" w:rsidRPr="0008026F" w:rsidRDefault="00D7015B" w:rsidP="00DE1D8C">
            <w:pPr>
              <w:spacing w:before="60" w:after="60"/>
              <w:jc w:val="center"/>
              <w:rPr>
                <w:rFonts w:cs="Arial"/>
                <w:sz w:val="18"/>
                <w:szCs w:val="18"/>
              </w:rPr>
            </w:pPr>
            <w:r w:rsidRPr="0008026F">
              <w:rPr>
                <w:rFonts w:cs="Arial"/>
                <w:sz w:val="18"/>
                <w:szCs w:val="18"/>
              </w:rPr>
              <w:t>3.6</w:t>
            </w:r>
          </w:p>
        </w:tc>
        <w:tc>
          <w:tcPr>
            <w:tcW w:w="679" w:type="pct"/>
            <w:tcBorders>
              <w:top w:val="nil"/>
              <w:left w:val="nil"/>
              <w:bottom w:val="single" w:sz="4" w:space="0" w:color="auto"/>
              <w:right w:val="single" w:sz="4" w:space="0" w:color="auto"/>
            </w:tcBorders>
            <w:shd w:val="clear" w:color="auto" w:fill="auto"/>
            <w:noWrap/>
            <w:vAlign w:val="center"/>
            <w:hideMark/>
          </w:tcPr>
          <w:p w14:paraId="0EDA0085"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10.3</w:t>
            </w:r>
          </w:p>
        </w:tc>
        <w:tc>
          <w:tcPr>
            <w:tcW w:w="1042" w:type="pct"/>
            <w:tcBorders>
              <w:top w:val="nil"/>
              <w:left w:val="nil"/>
              <w:bottom w:val="single" w:sz="4" w:space="0" w:color="auto"/>
              <w:right w:val="single" w:sz="4" w:space="0" w:color="auto"/>
            </w:tcBorders>
            <w:shd w:val="clear" w:color="auto" w:fill="auto"/>
            <w:noWrap/>
            <w:vAlign w:val="center"/>
            <w:hideMark/>
          </w:tcPr>
          <w:p w14:paraId="5C5298A6" w14:textId="77777777" w:rsidR="00D7015B" w:rsidRPr="0008026F" w:rsidRDefault="00D7015B" w:rsidP="00DE1D8C">
            <w:pPr>
              <w:spacing w:before="60" w:after="60"/>
              <w:jc w:val="center"/>
              <w:rPr>
                <w:rFonts w:cs="Arial"/>
                <w:sz w:val="18"/>
                <w:szCs w:val="18"/>
              </w:rPr>
            </w:pPr>
            <w:r w:rsidRPr="0008026F">
              <w:rPr>
                <w:rFonts w:cs="Arial"/>
                <w:sz w:val="18"/>
                <w:szCs w:val="18"/>
              </w:rPr>
              <w:t>10.9</w:t>
            </w:r>
          </w:p>
        </w:tc>
        <w:tc>
          <w:tcPr>
            <w:tcW w:w="963" w:type="pct"/>
            <w:tcBorders>
              <w:top w:val="nil"/>
              <w:left w:val="nil"/>
              <w:bottom w:val="single" w:sz="4" w:space="0" w:color="auto"/>
            </w:tcBorders>
            <w:shd w:val="clear" w:color="auto" w:fill="auto"/>
            <w:noWrap/>
            <w:vAlign w:val="center"/>
            <w:hideMark/>
          </w:tcPr>
          <w:p w14:paraId="67B70A32" w14:textId="77777777" w:rsidR="00D7015B" w:rsidRPr="0008026F" w:rsidRDefault="00D7015B" w:rsidP="00DE1D8C">
            <w:pPr>
              <w:spacing w:before="60" w:after="60"/>
              <w:jc w:val="center"/>
              <w:rPr>
                <w:rFonts w:cs="Arial"/>
                <w:sz w:val="18"/>
                <w:szCs w:val="18"/>
              </w:rPr>
            </w:pPr>
            <w:r w:rsidRPr="0008026F">
              <w:rPr>
                <w:rFonts w:cs="Arial"/>
                <w:sz w:val="18"/>
                <w:szCs w:val="18"/>
              </w:rPr>
              <w:t>10.9</w:t>
            </w:r>
          </w:p>
        </w:tc>
      </w:tr>
      <w:tr w:rsidR="00D7015B" w:rsidRPr="0008026F" w14:paraId="522EC7FA"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7E23C3D3" w14:textId="77777777" w:rsidR="00D7015B" w:rsidRPr="0008026F" w:rsidRDefault="00D7015B" w:rsidP="00DE1D8C">
            <w:pPr>
              <w:spacing w:before="60" w:after="60"/>
              <w:rPr>
                <w:rFonts w:cs="Arial"/>
                <w:sz w:val="18"/>
                <w:szCs w:val="18"/>
              </w:rPr>
            </w:pPr>
            <w:r w:rsidRPr="0008026F">
              <w:rPr>
                <w:rFonts w:cs="Arial"/>
                <w:sz w:val="18"/>
                <w:szCs w:val="18"/>
              </w:rPr>
              <w:t>nauplii</w:t>
            </w:r>
          </w:p>
        </w:tc>
        <w:tc>
          <w:tcPr>
            <w:tcW w:w="584" w:type="pct"/>
            <w:tcBorders>
              <w:top w:val="nil"/>
              <w:left w:val="nil"/>
              <w:bottom w:val="single" w:sz="4" w:space="0" w:color="auto"/>
              <w:right w:val="single" w:sz="4" w:space="0" w:color="auto"/>
            </w:tcBorders>
            <w:shd w:val="clear" w:color="auto" w:fill="auto"/>
            <w:noWrap/>
            <w:vAlign w:val="center"/>
            <w:hideMark/>
          </w:tcPr>
          <w:p w14:paraId="3D1C6F90" w14:textId="77777777" w:rsidR="00D7015B" w:rsidRPr="0008026F" w:rsidRDefault="00D7015B" w:rsidP="00DE1D8C">
            <w:pPr>
              <w:spacing w:before="60" w:after="60"/>
              <w:jc w:val="center"/>
              <w:rPr>
                <w:rFonts w:cs="Arial"/>
                <w:sz w:val="18"/>
                <w:szCs w:val="18"/>
              </w:rPr>
            </w:pPr>
            <w:r w:rsidRPr="0008026F">
              <w:rPr>
                <w:rFonts w:cs="Arial"/>
                <w:sz w:val="18"/>
                <w:szCs w:val="18"/>
              </w:rPr>
              <w:t>7.0</w:t>
            </w:r>
          </w:p>
        </w:tc>
        <w:tc>
          <w:tcPr>
            <w:tcW w:w="521" w:type="pct"/>
            <w:tcBorders>
              <w:top w:val="nil"/>
              <w:left w:val="nil"/>
              <w:bottom w:val="single" w:sz="4" w:space="0" w:color="auto"/>
              <w:right w:val="single" w:sz="4" w:space="0" w:color="auto"/>
            </w:tcBorders>
            <w:shd w:val="clear" w:color="auto" w:fill="auto"/>
            <w:noWrap/>
            <w:vAlign w:val="center"/>
            <w:hideMark/>
          </w:tcPr>
          <w:p w14:paraId="06F0AF2C" w14:textId="77777777" w:rsidR="00D7015B" w:rsidRPr="0008026F" w:rsidRDefault="00D7015B" w:rsidP="00DE1D8C">
            <w:pPr>
              <w:spacing w:before="60" w:after="60"/>
              <w:jc w:val="center"/>
              <w:rPr>
                <w:rFonts w:cs="Arial"/>
                <w:sz w:val="18"/>
                <w:szCs w:val="18"/>
              </w:rPr>
            </w:pPr>
            <w:r w:rsidRPr="0008026F">
              <w:rPr>
                <w:rFonts w:cs="Arial"/>
                <w:sz w:val="18"/>
                <w:szCs w:val="18"/>
              </w:rPr>
              <w:t>9.4</w:t>
            </w:r>
          </w:p>
        </w:tc>
        <w:tc>
          <w:tcPr>
            <w:tcW w:w="679" w:type="pct"/>
            <w:tcBorders>
              <w:top w:val="nil"/>
              <w:left w:val="nil"/>
              <w:bottom w:val="single" w:sz="4" w:space="0" w:color="auto"/>
              <w:right w:val="single" w:sz="4" w:space="0" w:color="auto"/>
            </w:tcBorders>
            <w:shd w:val="clear" w:color="auto" w:fill="auto"/>
            <w:noWrap/>
            <w:vAlign w:val="center"/>
            <w:hideMark/>
          </w:tcPr>
          <w:p w14:paraId="5A7CE5E0"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12.6</w:t>
            </w:r>
          </w:p>
        </w:tc>
        <w:tc>
          <w:tcPr>
            <w:tcW w:w="1042" w:type="pct"/>
            <w:tcBorders>
              <w:top w:val="nil"/>
              <w:left w:val="nil"/>
              <w:bottom w:val="single" w:sz="4" w:space="0" w:color="auto"/>
              <w:right w:val="single" w:sz="4" w:space="0" w:color="auto"/>
            </w:tcBorders>
            <w:shd w:val="clear" w:color="auto" w:fill="auto"/>
            <w:noWrap/>
            <w:vAlign w:val="center"/>
            <w:hideMark/>
          </w:tcPr>
          <w:p w14:paraId="048BB9BD" w14:textId="77777777" w:rsidR="00D7015B" w:rsidRPr="0008026F" w:rsidRDefault="00D7015B" w:rsidP="00DE1D8C">
            <w:pPr>
              <w:spacing w:before="60" w:after="60"/>
              <w:jc w:val="center"/>
              <w:rPr>
                <w:rFonts w:cs="Arial"/>
                <w:sz w:val="18"/>
                <w:szCs w:val="18"/>
              </w:rPr>
            </w:pPr>
            <w:r w:rsidRPr="0008026F">
              <w:rPr>
                <w:rFonts w:cs="Arial"/>
                <w:sz w:val="18"/>
                <w:szCs w:val="18"/>
              </w:rPr>
              <w:t>10.6</w:t>
            </w:r>
          </w:p>
        </w:tc>
        <w:tc>
          <w:tcPr>
            <w:tcW w:w="963" w:type="pct"/>
            <w:tcBorders>
              <w:top w:val="nil"/>
              <w:left w:val="nil"/>
              <w:bottom w:val="single" w:sz="4" w:space="0" w:color="auto"/>
            </w:tcBorders>
            <w:shd w:val="clear" w:color="auto" w:fill="auto"/>
            <w:noWrap/>
            <w:vAlign w:val="center"/>
            <w:hideMark/>
          </w:tcPr>
          <w:p w14:paraId="7F6148B2" w14:textId="77777777" w:rsidR="00D7015B" w:rsidRPr="0008026F" w:rsidRDefault="00D7015B" w:rsidP="00DE1D8C">
            <w:pPr>
              <w:spacing w:before="60" w:after="60"/>
              <w:jc w:val="center"/>
              <w:rPr>
                <w:rFonts w:cs="Arial"/>
                <w:sz w:val="18"/>
                <w:szCs w:val="18"/>
              </w:rPr>
            </w:pPr>
            <w:r w:rsidRPr="0008026F">
              <w:rPr>
                <w:rFonts w:cs="Arial"/>
                <w:sz w:val="18"/>
                <w:szCs w:val="18"/>
              </w:rPr>
              <w:t>21.5</w:t>
            </w:r>
          </w:p>
        </w:tc>
      </w:tr>
      <w:tr w:rsidR="00D7015B" w:rsidRPr="0008026F" w14:paraId="16AAA159"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67BAB0A3" w14:textId="77777777" w:rsidR="00D7015B" w:rsidRPr="0008026F" w:rsidRDefault="00D7015B" w:rsidP="00DE1D8C">
            <w:pPr>
              <w:spacing w:before="60" w:after="60"/>
              <w:rPr>
                <w:rFonts w:cs="Arial"/>
                <w:sz w:val="18"/>
                <w:szCs w:val="18"/>
              </w:rPr>
            </w:pPr>
            <w:r w:rsidRPr="0008026F">
              <w:rPr>
                <w:rFonts w:cs="Arial"/>
                <w:sz w:val="18"/>
                <w:szCs w:val="18"/>
              </w:rPr>
              <w:t>F.  Brachionidae</w:t>
            </w:r>
          </w:p>
        </w:tc>
        <w:tc>
          <w:tcPr>
            <w:tcW w:w="584" w:type="pct"/>
            <w:tcBorders>
              <w:top w:val="nil"/>
              <w:left w:val="nil"/>
              <w:bottom w:val="single" w:sz="4" w:space="0" w:color="auto"/>
              <w:right w:val="single" w:sz="4" w:space="0" w:color="auto"/>
            </w:tcBorders>
            <w:shd w:val="clear" w:color="auto" w:fill="auto"/>
            <w:noWrap/>
            <w:vAlign w:val="center"/>
            <w:hideMark/>
          </w:tcPr>
          <w:p w14:paraId="00174FDC" w14:textId="77777777" w:rsidR="00D7015B" w:rsidRPr="0008026F" w:rsidRDefault="00D7015B" w:rsidP="00DE1D8C">
            <w:pPr>
              <w:spacing w:before="60" w:after="60"/>
              <w:jc w:val="center"/>
              <w:rPr>
                <w:rFonts w:cs="Arial"/>
                <w:sz w:val="18"/>
                <w:szCs w:val="18"/>
              </w:rPr>
            </w:pPr>
            <w:r w:rsidRPr="0008026F">
              <w:rPr>
                <w:rFonts w:cs="Arial"/>
                <w:sz w:val="18"/>
                <w:szCs w:val="18"/>
              </w:rPr>
              <w:t>4.7</w:t>
            </w:r>
          </w:p>
        </w:tc>
        <w:tc>
          <w:tcPr>
            <w:tcW w:w="521" w:type="pct"/>
            <w:tcBorders>
              <w:top w:val="nil"/>
              <w:left w:val="nil"/>
              <w:bottom w:val="single" w:sz="4" w:space="0" w:color="auto"/>
              <w:right w:val="single" w:sz="4" w:space="0" w:color="auto"/>
            </w:tcBorders>
            <w:shd w:val="clear" w:color="auto" w:fill="auto"/>
            <w:noWrap/>
            <w:vAlign w:val="center"/>
            <w:hideMark/>
          </w:tcPr>
          <w:p w14:paraId="195F5AF4" w14:textId="77777777" w:rsidR="00D7015B" w:rsidRPr="0008026F" w:rsidRDefault="00D7015B" w:rsidP="00DE1D8C">
            <w:pPr>
              <w:spacing w:before="60" w:after="60"/>
              <w:jc w:val="center"/>
              <w:rPr>
                <w:rFonts w:cs="Arial"/>
                <w:sz w:val="18"/>
                <w:szCs w:val="18"/>
              </w:rPr>
            </w:pPr>
            <w:r w:rsidRPr="0008026F">
              <w:rPr>
                <w:rFonts w:cs="Arial"/>
                <w:sz w:val="18"/>
                <w:szCs w:val="18"/>
              </w:rPr>
              <w:t>8.9</w:t>
            </w:r>
          </w:p>
        </w:tc>
        <w:tc>
          <w:tcPr>
            <w:tcW w:w="679" w:type="pct"/>
            <w:tcBorders>
              <w:top w:val="nil"/>
              <w:left w:val="nil"/>
              <w:bottom w:val="single" w:sz="4" w:space="0" w:color="auto"/>
              <w:right w:val="single" w:sz="4" w:space="0" w:color="auto"/>
            </w:tcBorders>
            <w:shd w:val="clear" w:color="auto" w:fill="auto"/>
            <w:noWrap/>
            <w:vAlign w:val="center"/>
            <w:hideMark/>
          </w:tcPr>
          <w:p w14:paraId="7A3106AC"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9.5</w:t>
            </w:r>
          </w:p>
        </w:tc>
        <w:tc>
          <w:tcPr>
            <w:tcW w:w="1042" w:type="pct"/>
            <w:tcBorders>
              <w:top w:val="nil"/>
              <w:left w:val="nil"/>
              <w:bottom w:val="single" w:sz="4" w:space="0" w:color="auto"/>
              <w:right w:val="single" w:sz="4" w:space="0" w:color="auto"/>
            </w:tcBorders>
            <w:shd w:val="clear" w:color="auto" w:fill="auto"/>
            <w:noWrap/>
            <w:vAlign w:val="center"/>
            <w:hideMark/>
          </w:tcPr>
          <w:p w14:paraId="45D9FFA5" w14:textId="77777777" w:rsidR="00D7015B" w:rsidRPr="0008026F" w:rsidRDefault="00D7015B" w:rsidP="00DE1D8C">
            <w:pPr>
              <w:spacing w:before="60" w:after="60"/>
              <w:jc w:val="center"/>
              <w:rPr>
                <w:rFonts w:cs="Arial"/>
                <w:sz w:val="18"/>
                <w:szCs w:val="18"/>
              </w:rPr>
            </w:pPr>
            <w:r w:rsidRPr="0008026F">
              <w:rPr>
                <w:rFonts w:cs="Arial"/>
                <w:sz w:val="18"/>
                <w:szCs w:val="18"/>
              </w:rPr>
              <w:t>8.5</w:t>
            </w:r>
          </w:p>
        </w:tc>
        <w:tc>
          <w:tcPr>
            <w:tcW w:w="963" w:type="pct"/>
            <w:tcBorders>
              <w:top w:val="nil"/>
              <w:left w:val="nil"/>
              <w:bottom w:val="single" w:sz="4" w:space="0" w:color="auto"/>
            </w:tcBorders>
            <w:shd w:val="clear" w:color="auto" w:fill="auto"/>
            <w:noWrap/>
            <w:vAlign w:val="center"/>
            <w:hideMark/>
          </w:tcPr>
          <w:p w14:paraId="57313AD3" w14:textId="77777777" w:rsidR="00D7015B" w:rsidRPr="0008026F" w:rsidRDefault="00D7015B" w:rsidP="00DE1D8C">
            <w:pPr>
              <w:spacing w:before="60" w:after="60"/>
              <w:jc w:val="center"/>
              <w:rPr>
                <w:rFonts w:cs="Arial"/>
                <w:sz w:val="18"/>
                <w:szCs w:val="18"/>
              </w:rPr>
            </w:pPr>
            <w:r w:rsidRPr="0008026F">
              <w:rPr>
                <w:rFonts w:cs="Arial"/>
                <w:sz w:val="18"/>
                <w:szCs w:val="18"/>
              </w:rPr>
              <w:t>29.9</w:t>
            </w:r>
          </w:p>
        </w:tc>
      </w:tr>
      <w:tr w:rsidR="00D7015B" w:rsidRPr="0008026F" w14:paraId="31577170"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2AFC8E01" w14:textId="77777777" w:rsidR="00D7015B" w:rsidRPr="0008026F" w:rsidRDefault="00D7015B" w:rsidP="00DE1D8C">
            <w:pPr>
              <w:spacing w:before="60" w:after="60"/>
              <w:rPr>
                <w:rFonts w:cs="Arial"/>
                <w:sz w:val="18"/>
                <w:szCs w:val="18"/>
              </w:rPr>
            </w:pPr>
            <w:r w:rsidRPr="0008026F">
              <w:rPr>
                <w:rFonts w:cs="Arial"/>
                <w:sz w:val="18"/>
                <w:szCs w:val="18"/>
              </w:rPr>
              <w:t>O. Bdelloida</w:t>
            </w:r>
          </w:p>
        </w:tc>
        <w:tc>
          <w:tcPr>
            <w:tcW w:w="584" w:type="pct"/>
            <w:tcBorders>
              <w:top w:val="nil"/>
              <w:left w:val="nil"/>
              <w:bottom w:val="single" w:sz="4" w:space="0" w:color="auto"/>
              <w:right w:val="single" w:sz="4" w:space="0" w:color="auto"/>
            </w:tcBorders>
            <w:shd w:val="clear" w:color="auto" w:fill="auto"/>
            <w:noWrap/>
            <w:vAlign w:val="center"/>
            <w:hideMark/>
          </w:tcPr>
          <w:p w14:paraId="35E07875"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8.2</w:t>
            </w:r>
          </w:p>
        </w:tc>
        <w:tc>
          <w:tcPr>
            <w:tcW w:w="521" w:type="pct"/>
            <w:tcBorders>
              <w:top w:val="nil"/>
              <w:left w:val="nil"/>
              <w:bottom w:val="single" w:sz="4" w:space="0" w:color="auto"/>
              <w:right w:val="single" w:sz="4" w:space="0" w:color="auto"/>
            </w:tcBorders>
            <w:shd w:val="clear" w:color="auto" w:fill="auto"/>
            <w:noWrap/>
            <w:vAlign w:val="center"/>
            <w:hideMark/>
          </w:tcPr>
          <w:p w14:paraId="7F79EDE7" w14:textId="77777777" w:rsidR="00D7015B" w:rsidRPr="0008026F" w:rsidRDefault="00D7015B" w:rsidP="00DE1D8C">
            <w:pPr>
              <w:spacing w:before="60" w:after="60"/>
              <w:jc w:val="center"/>
              <w:rPr>
                <w:rFonts w:cs="Arial"/>
                <w:sz w:val="18"/>
                <w:szCs w:val="18"/>
              </w:rPr>
            </w:pPr>
            <w:r w:rsidRPr="0008026F">
              <w:rPr>
                <w:rFonts w:cs="Arial"/>
                <w:sz w:val="18"/>
                <w:szCs w:val="18"/>
              </w:rPr>
              <w:t>6.4</w:t>
            </w:r>
          </w:p>
        </w:tc>
        <w:tc>
          <w:tcPr>
            <w:tcW w:w="679" w:type="pct"/>
            <w:tcBorders>
              <w:top w:val="nil"/>
              <w:left w:val="nil"/>
              <w:bottom w:val="single" w:sz="4" w:space="0" w:color="auto"/>
              <w:right w:val="single" w:sz="4" w:space="0" w:color="auto"/>
            </w:tcBorders>
            <w:shd w:val="clear" w:color="auto" w:fill="auto"/>
            <w:noWrap/>
            <w:vAlign w:val="center"/>
            <w:hideMark/>
          </w:tcPr>
          <w:p w14:paraId="03A8A91D" w14:textId="77777777" w:rsidR="00D7015B" w:rsidRPr="0008026F" w:rsidRDefault="00D7015B" w:rsidP="00DE1D8C">
            <w:pPr>
              <w:spacing w:before="60" w:after="60"/>
              <w:jc w:val="center"/>
              <w:rPr>
                <w:rFonts w:cs="Arial"/>
                <w:sz w:val="18"/>
                <w:szCs w:val="18"/>
              </w:rPr>
            </w:pPr>
            <w:r w:rsidRPr="0008026F">
              <w:rPr>
                <w:rFonts w:cs="Arial"/>
                <w:sz w:val="18"/>
                <w:szCs w:val="18"/>
              </w:rPr>
              <w:t>7.1</w:t>
            </w:r>
          </w:p>
        </w:tc>
        <w:tc>
          <w:tcPr>
            <w:tcW w:w="1042" w:type="pct"/>
            <w:tcBorders>
              <w:top w:val="nil"/>
              <w:left w:val="nil"/>
              <w:bottom w:val="single" w:sz="4" w:space="0" w:color="auto"/>
              <w:right w:val="single" w:sz="4" w:space="0" w:color="auto"/>
            </w:tcBorders>
            <w:shd w:val="clear" w:color="auto" w:fill="auto"/>
            <w:noWrap/>
            <w:vAlign w:val="center"/>
            <w:hideMark/>
          </w:tcPr>
          <w:p w14:paraId="786C6A1D" w14:textId="77777777" w:rsidR="00D7015B" w:rsidRPr="0008026F" w:rsidRDefault="00D7015B" w:rsidP="00DE1D8C">
            <w:pPr>
              <w:spacing w:before="60" w:after="60"/>
              <w:jc w:val="center"/>
              <w:rPr>
                <w:rFonts w:cs="Arial"/>
                <w:sz w:val="18"/>
                <w:szCs w:val="18"/>
              </w:rPr>
            </w:pPr>
            <w:r w:rsidRPr="0008026F">
              <w:rPr>
                <w:rFonts w:cs="Arial"/>
                <w:sz w:val="18"/>
                <w:szCs w:val="18"/>
              </w:rPr>
              <w:t>8.4</w:t>
            </w:r>
          </w:p>
        </w:tc>
        <w:tc>
          <w:tcPr>
            <w:tcW w:w="963" w:type="pct"/>
            <w:tcBorders>
              <w:top w:val="nil"/>
              <w:left w:val="nil"/>
              <w:bottom w:val="single" w:sz="4" w:space="0" w:color="auto"/>
            </w:tcBorders>
            <w:shd w:val="clear" w:color="auto" w:fill="auto"/>
            <w:noWrap/>
            <w:vAlign w:val="center"/>
            <w:hideMark/>
          </w:tcPr>
          <w:p w14:paraId="722FDDA8" w14:textId="77777777" w:rsidR="00D7015B" w:rsidRPr="0008026F" w:rsidRDefault="00D7015B" w:rsidP="00DE1D8C">
            <w:pPr>
              <w:spacing w:before="60" w:after="60"/>
              <w:jc w:val="center"/>
              <w:rPr>
                <w:rFonts w:cs="Arial"/>
                <w:sz w:val="18"/>
                <w:szCs w:val="18"/>
              </w:rPr>
            </w:pPr>
            <w:r w:rsidRPr="0008026F">
              <w:rPr>
                <w:rFonts w:cs="Arial"/>
                <w:sz w:val="18"/>
                <w:szCs w:val="18"/>
              </w:rPr>
              <w:t>38.3</w:t>
            </w:r>
          </w:p>
        </w:tc>
      </w:tr>
      <w:tr w:rsidR="00D7015B" w:rsidRPr="0008026F" w14:paraId="3790616A"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02A7B5D3" w14:textId="77777777" w:rsidR="00D7015B" w:rsidRPr="0008026F" w:rsidRDefault="00D7015B" w:rsidP="00DE1D8C">
            <w:pPr>
              <w:spacing w:before="60" w:after="60"/>
              <w:rPr>
                <w:rFonts w:cs="Arial"/>
                <w:sz w:val="18"/>
                <w:szCs w:val="18"/>
              </w:rPr>
            </w:pPr>
            <w:r w:rsidRPr="0008026F">
              <w:rPr>
                <w:rFonts w:cs="Arial"/>
                <w:sz w:val="18"/>
                <w:szCs w:val="18"/>
              </w:rPr>
              <w:t>F.  Notommatidae</w:t>
            </w:r>
          </w:p>
        </w:tc>
        <w:tc>
          <w:tcPr>
            <w:tcW w:w="584" w:type="pct"/>
            <w:tcBorders>
              <w:top w:val="nil"/>
              <w:left w:val="nil"/>
              <w:bottom w:val="single" w:sz="4" w:space="0" w:color="auto"/>
              <w:right w:val="single" w:sz="4" w:space="0" w:color="auto"/>
            </w:tcBorders>
            <w:shd w:val="clear" w:color="auto" w:fill="auto"/>
            <w:noWrap/>
            <w:vAlign w:val="center"/>
            <w:hideMark/>
          </w:tcPr>
          <w:p w14:paraId="76F714D9"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7.2</w:t>
            </w:r>
          </w:p>
        </w:tc>
        <w:tc>
          <w:tcPr>
            <w:tcW w:w="521" w:type="pct"/>
            <w:tcBorders>
              <w:top w:val="nil"/>
              <w:left w:val="nil"/>
              <w:bottom w:val="single" w:sz="4" w:space="0" w:color="auto"/>
              <w:right w:val="single" w:sz="4" w:space="0" w:color="auto"/>
            </w:tcBorders>
            <w:shd w:val="clear" w:color="auto" w:fill="auto"/>
            <w:noWrap/>
            <w:vAlign w:val="center"/>
            <w:hideMark/>
          </w:tcPr>
          <w:p w14:paraId="7FE7C7AF" w14:textId="77777777" w:rsidR="00D7015B" w:rsidRPr="0008026F" w:rsidRDefault="00D7015B" w:rsidP="00DE1D8C">
            <w:pPr>
              <w:spacing w:before="60" w:after="60"/>
              <w:jc w:val="center"/>
              <w:rPr>
                <w:rFonts w:cs="Arial"/>
                <w:sz w:val="18"/>
                <w:szCs w:val="18"/>
              </w:rPr>
            </w:pPr>
            <w:r w:rsidRPr="0008026F">
              <w:rPr>
                <w:rFonts w:cs="Arial"/>
                <w:sz w:val="18"/>
                <w:szCs w:val="18"/>
              </w:rPr>
              <w:t>6.3</w:t>
            </w:r>
          </w:p>
        </w:tc>
        <w:tc>
          <w:tcPr>
            <w:tcW w:w="679" w:type="pct"/>
            <w:tcBorders>
              <w:top w:val="nil"/>
              <w:left w:val="nil"/>
              <w:bottom w:val="single" w:sz="4" w:space="0" w:color="auto"/>
              <w:right w:val="single" w:sz="4" w:space="0" w:color="auto"/>
            </w:tcBorders>
            <w:shd w:val="clear" w:color="auto" w:fill="auto"/>
            <w:noWrap/>
            <w:vAlign w:val="center"/>
            <w:hideMark/>
          </w:tcPr>
          <w:p w14:paraId="79E48945" w14:textId="77777777" w:rsidR="00D7015B" w:rsidRPr="0008026F" w:rsidRDefault="00D7015B" w:rsidP="00DE1D8C">
            <w:pPr>
              <w:spacing w:before="60" w:after="60"/>
              <w:jc w:val="center"/>
              <w:rPr>
                <w:rFonts w:cs="Arial"/>
                <w:sz w:val="18"/>
                <w:szCs w:val="18"/>
              </w:rPr>
            </w:pPr>
            <w:r w:rsidRPr="0008026F">
              <w:rPr>
                <w:rFonts w:cs="Arial"/>
                <w:sz w:val="18"/>
                <w:szCs w:val="18"/>
              </w:rPr>
              <w:t>6.7</w:t>
            </w:r>
          </w:p>
        </w:tc>
        <w:tc>
          <w:tcPr>
            <w:tcW w:w="1042" w:type="pct"/>
            <w:tcBorders>
              <w:top w:val="nil"/>
              <w:left w:val="nil"/>
              <w:bottom w:val="single" w:sz="4" w:space="0" w:color="auto"/>
              <w:right w:val="single" w:sz="4" w:space="0" w:color="auto"/>
            </w:tcBorders>
            <w:shd w:val="clear" w:color="auto" w:fill="auto"/>
            <w:noWrap/>
            <w:vAlign w:val="center"/>
            <w:hideMark/>
          </w:tcPr>
          <w:p w14:paraId="4F731048" w14:textId="77777777" w:rsidR="00D7015B" w:rsidRPr="0008026F" w:rsidRDefault="00D7015B" w:rsidP="00DE1D8C">
            <w:pPr>
              <w:spacing w:before="60" w:after="60"/>
              <w:jc w:val="center"/>
              <w:rPr>
                <w:rFonts w:cs="Arial"/>
                <w:sz w:val="18"/>
                <w:szCs w:val="18"/>
              </w:rPr>
            </w:pPr>
            <w:r w:rsidRPr="0008026F">
              <w:rPr>
                <w:rFonts w:cs="Arial"/>
                <w:sz w:val="18"/>
                <w:szCs w:val="18"/>
              </w:rPr>
              <w:t>7.7</w:t>
            </w:r>
          </w:p>
        </w:tc>
        <w:tc>
          <w:tcPr>
            <w:tcW w:w="963" w:type="pct"/>
            <w:tcBorders>
              <w:top w:val="nil"/>
              <w:left w:val="nil"/>
              <w:bottom w:val="single" w:sz="4" w:space="0" w:color="auto"/>
            </w:tcBorders>
            <w:shd w:val="clear" w:color="auto" w:fill="auto"/>
            <w:noWrap/>
            <w:vAlign w:val="center"/>
            <w:hideMark/>
          </w:tcPr>
          <w:p w14:paraId="0C446982" w14:textId="77777777" w:rsidR="00D7015B" w:rsidRPr="0008026F" w:rsidRDefault="00D7015B" w:rsidP="00DE1D8C">
            <w:pPr>
              <w:spacing w:before="60" w:after="60"/>
              <w:jc w:val="center"/>
              <w:rPr>
                <w:rFonts w:cs="Arial"/>
                <w:sz w:val="18"/>
                <w:szCs w:val="18"/>
              </w:rPr>
            </w:pPr>
            <w:r w:rsidRPr="0008026F">
              <w:rPr>
                <w:rFonts w:cs="Arial"/>
                <w:sz w:val="18"/>
                <w:szCs w:val="18"/>
              </w:rPr>
              <w:t>46.0</w:t>
            </w:r>
          </w:p>
        </w:tc>
      </w:tr>
      <w:tr w:rsidR="00D7015B" w:rsidRPr="0008026F" w14:paraId="255FE7C1" w14:textId="77777777" w:rsidTr="00DE1D8C">
        <w:trPr>
          <w:trHeight w:val="300"/>
        </w:trPr>
        <w:tc>
          <w:tcPr>
            <w:tcW w:w="1211" w:type="pct"/>
            <w:tcBorders>
              <w:top w:val="single" w:sz="4" w:space="0" w:color="auto"/>
              <w:bottom w:val="single" w:sz="4" w:space="0" w:color="auto"/>
              <w:right w:val="single" w:sz="4" w:space="0" w:color="auto"/>
            </w:tcBorders>
            <w:shd w:val="clear" w:color="auto" w:fill="auto"/>
            <w:noWrap/>
            <w:vAlign w:val="bottom"/>
            <w:hideMark/>
          </w:tcPr>
          <w:p w14:paraId="38F5FA66" w14:textId="77777777" w:rsidR="00D7015B" w:rsidRPr="0008026F" w:rsidRDefault="00D7015B" w:rsidP="00DE1D8C">
            <w:pPr>
              <w:spacing w:before="60" w:after="60"/>
              <w:rPr>
                <w:rFonts w:cs="Arial"/>
                <w:sz w:val="18"/>
                <w:szCs w:val="18"/>
              </w:rPr>
            </w:pPr>
            <w:r w:rsidRPr="0008026F">
              <w:rPr>
                <w:rFonts w:cs="Arial"/>
                <w:sz w:val="18"/>
                <w:szCs w:val="18"/>
              </w:rPr>
              <w:t>P. Nematoda</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14:paraId="4F93DB31" w14:textId="77777777" w:rsidR="00D7015B" w:rsidRPr="0008026F" w:rsidRDefault="00D7015B" w:rsidP="00DE1D8C">
            <w:pPr>
              <w:spacing w:before="60" w:after="60"/>
              <w:jc w:val="center"/>
              <w:rPr>
                <w:rFonts w:cs="Arial"/>
                <w:sz w:val="18"/>
                <w:szCs w:val="18"/>
              </w:rPr>
            </w:pPr>
            <w:r w:rsidRPr="0008026F">
              <w:rPr>
                <w:rFonts w:cs="Arial"/>
                <w:sz w:val="18"/>
                <w:szCs w:val="18"/>
              </w:rPr>
              <w:t>4.7</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764CD338" w14:textId="77777777" w:rsidR="00D7015B" w:rsidRPr="0008026F" w:rsidRDefault="00D7015B" w:rsidP="00DE1D8C">
            <w:pPr>
              <w:spacing w:before="60" w:after="60"/>
              <w:jc w:val="center"/>
              <w:rPr>
                <w:rFonts w:cs="Arial"/>
                <w:sz w:val="18"/>
                <w:szCs w:val="18"/>
              </w:rPr>
            </w:pPr>
            <w:r w:rsidRPr="0008026F">
              <w:rPr>
                <w:rFonts w:cs="Arial"/>
                <w:sz w:val="18"/>
                <w:szCs w:val="18"/>
              </w:rPr>
              <w:t>5.8</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14:paraId="7C50052C" w14:textId="77777777" w:rsidR="00D7015B" w:rsidRPr="0008026F" w:rsidRDefault="00D7015B" w:rsidP="00DE1D8C">
            <w:pPr>
              <w:spacing w:before="60" w:after="60"/>
              <w:jc w:val="center"/>
              <w:rPr>
                <w:rFonts w:cs="Arial"/>
                <w:b/>
                <w:bCs/>
                <w:sz w:val="18"/>
                <w:szCs w:val="18"/>
              </w:rPr>
            </w:pPr>
            <w:r w:rsidRPr="0008026F">
              <w:rPr>
                <w:rFonts w:cs="Arial"/>
                <w:b/>
                <w:bCs/>
                <w:sz w:val="18"/>
                <w:szCs w:val="18"/>
              </w:rPr>
              <w:t>6.1</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14:paraId="24E376AD" w14:textId="77777777" w:rsidR="00D7015B" w:rsidRPr="0008026F" w:rsidRDefault="00D7015B" w:rsidP="00DE1D8C">
            <w:pPr>
              <w:spacing w:before="60" w:after="60"/>
              <w:jc w:val="center"/>
              <w:rPr>
                <w:rFonts w:cs="Arial"/>
                <w:sz w:val="18"/>
                <w:szCs w:val="18"/>
              </w:rPr>
            </w:pPr>
            <w:r w:rsidRPr="0008026F">
              <w:rPr>
                <w:rFonts w:cs="Arial"/>
                <w:sz w:val="18"/>
                <w:szCs w:val="18"/>
              </w:rPr>
              <w:t>6.8</w:t>
            </w:r>
          </w:p>
        </w:tc>
        <w:tc>
          <w:tcPr>
            <w:tcW w:w="963" w:type="pct"/>
            <w:tcBorders>
              <w:top w:val="single" w:sz="4" w:space="0" w:color="auto"/>
              <w:left w:val="nil"/>
              <w:bottom w:val="single" w:sz="4" w:space="0" w:color="auto"/>
            </w:tcBorders>
            <w:shd w:val="clear" w:color="auto" w:fill="auto"/>
            <w:noWrap/>
            <w:vAlign w:val="center"/>
            <w:hideMark/>
          </w:tcPr>
          <w:p w14:paraId="454C90E8" w14:textId="77777777" w:rsidR="00D7015B" w:rsidRPr="0008026F" w:rsidRDefault="00D7015B" w:rsidP="00DE1D8C">
            <w:pPr>
              <w:spacing w:before="60" w:after="60"/>
              <w:jc w:val="center"/>
              <w:rPr>
                <w:rFonts w:cs="Arial"/>
                <w:sz w:val="18"/>
                <w:szCs w:val="18"/>
              </w:rPr>
            </w:pPr>
            <w:r w:rsidRPr="0008026F">
              <w:rPr>
                <w:rFonts w:cs="Arial"/>
                <w:sz w:val="18"/>
                <w:szCs w:val="18"/>
              </w:rPr>
              <w:t>52.8</w:t>
            </w:r>
          </w:p>
        </w:tc>
      </w:tr>
    </w:tbl>
    <w:p w14:paraId="6B4A97ED" w14:textId="77777777" w:rsidR="00D7015B" w:rsidRPr="0008026F" w:rsidRDefault="00D7015B" w:rsidP="00D7015B"/>
    <w:p w14:paraId="27B33D82" w14:textId="77777777" w:rsidR="00D7015B" w:rsidRPr="0008026F" w:rsidRDefault="00D7015B" w:rsidP="00D7015B">
      <w:pPr>
        <w:pStyle w:val="Heading9"/>
      </w:pPr>
      <w:r w:rsidRPr="0008026F">
        <w:t>Multi-year comparison</w:t>
      </w:r>
    </w:p>
    <w:p w14:paraId="224B78F9" w14:textId="0A62C1BB" w:rsidR="00D7015B" w:rsidRPr="0008026F" w:rsidRDefault="00D7015B" w:rsidP="00D7015B">
      <w:pPr>
        <w:rPr>
          <w:rFonts w:cs="Arial"/>
          <w:szCs w:val="20"/>
        </w:rPr>
      </w:pPr>
      <w:r w:rsidRPr="0008026F">
        <w:rPr>
          <w:rFonts w:cs="Arial"/>
          <w:bCs/>
          <w:iCs/>
          <w:szCs w:val="20"/>
        </w:rPr>
        <w:t xml:space="preserve">Data </w:t>
      </w:r>
      <w:r w:rsidRPr="0008026F">
        <w:rPr>
          <w:rFonts w:cs="Arial"/>
          <w:szCs w:val="20"/>
        </w:rPr>
        <w:t xml:space="preserve">collated </w:t>
      </w:r>
      <w:r>
        <w:rPr>
          <w:rFonts w:cs="Arial"/>
          <w:szCs w:val="20"/>
        </w:rPr>
        <w:t xml:space="preserve">over the four years of the LTIM project </w:t>
      </w:r>
      <w:r w:rsidRPr="0008026F">
        <w:rPr>
          <w:rFonts w:cs="Arial"/>
          <w:szCs w:val="20"/>
        </w:rPr>
        <w:t xml:space="preserve">shows </w:t>
      </w:r>
      <w:r>
        <w:rPr>
          <w:rFonts w:cs="Arial"/>
          <w:szCs w:val="20"/>
        </w:rPr>
        <w:t xml:space="preserve">that </w:t>
      </w:r>
      <w:r w:rsidRPr="0008026F">
        <w:rPr>
          <w:rFonts w:cs="Arial"/>
          <w:szCs w:val="20"/>
        </w:rPr>
        <w:t xml:space="preserve">microinvertebrate density, richness and diversity </w:t>
      </w:r>
      <w:r>
        <w:rPr>
          <w:rFonts w:cs="Arial"/>
          <w:szCs w:val="20"/>
        </w:rPr>
        <w:t>have va</w:t>
      </w:r>
      <w:r w:rsidR="00712270">
        <w:rPr>
          <w:rFonts w:cs="Arial"/>
          <w:szCs w:val="20"/>
        </w:rPr>
        <w:t>ri</w:t>
      </w:r>
      <w:r>
        <w:rPr>
          <w:rFonts w:cs="Arial"/>
          <w:szCs w:val="20"/>
        </w:rPr>
        <w:t xml:space="preserve">ed </w:t>
      </w:r>
      <w:r w:rsidRPr="0008026F">
        <w:rPr>
          <w:rFonts w:cs="Arial"/>
          <w:szCs w:val="20"/>
        </w:rPr>
        <w:t>over time (</w:t>
      </w:r>
      <w:r>
        <w:rPr>
          <w:rFonts w:cs="Arial"/>
          <w:szCs w:val="20"/>
        </w:rPr>
        <w:fldChar w:fldCharType="begin"/>
      </w:r>
      <w:r>
        <w:rPr>
          <w:rFonts w:cs="Arial"/>
          <w:szCs w:val="20"/>
        </w:rPr>
        <w:instrText xml:space="preserve"> REF _Ref521482823 \h </w:instrText>
      </w:r>
      <w:r>
        <w:rPr>
          <w:rFonts w:cs="Arial"/>
          <w:szCs w:val="20"/>
        </w:rPr>
      </w:r>
      <w:r>
        <w:rPr>
          <w:rFonts w:cs="Arial"/>
          <w:szCs w:val="20"/>
        </w:rPr>
        <w:fldChar w:fldCharType="separate"/>
      </w:r>
      <w:r w:rsidR="000D3CFD" w:rsidRPr="0008026F">
        <w:t xml:space="preserve">Figure </w:t>
      </w:r>
      <w:r w:rsidR="000D3CFD">
        <w:rPr>
          <w:noProof/>
        </w:rPr>
        <w:t>D</w:t>
      </w:r>
      <w:r w:rsidR="000D3CFD">
        <w:noBreakHyphen/>
      </w:r>
      <w:r w:rsidR="000D3CFD">
        <w:rPr>
          <w:noProof/>
        </w:rPr>
        <w:t>14</w:t>
      </w:r>
      <w:r>
        <w:rPr>
          <w:rFonts w:cs="Arial"/>
          <w:szCs w:val="20"/>
        </w:rPr>
        <w:fldChar w:fldCharType="end"/>
      </w:r>
      <w:r w:rsidRPr="0008026F">
        <w:rPr>
          <w:rFonts w:cs="Arial"/>
          <w:szCs w:val="20"/>
        </w:rPr>
        <w:t>, C</w:t>
      </w:r>
      <w:r>
        <w:rPr>
          <w:rFonts w:cs="Arial"/>
          <w:szCs w:val="20"/>
        </w:rPr>
        <w:t>ommonwealth of Australia</w:t>
      </w:r>
      <w:r w:rsidRPr="0008026F">
        <w:rPr>
          <w:rFonts w:cs="Arial"/>
          <w:szCs w:val="20"/>
        </w:rPr>
        <w:t>, 2015 and C</w:t>
      </w:r>
      <w:r>
        <w:rPr>
          <w:rFonts w:cs="Arial"/>
          <w:szCs w:val="20"/>
        </w:rPr>
        <w:t>ommonwealth of Australia</w:t>
      </w:r>
      <w:r w:rsidRPr="0008026F">
        <w:rPr>
          <w:rFonts w:cs="Arial"/>
          <w:szCs w:val="20"/>
        </w:rPr>
        <w:t xml:space="preserve">, 2016). Microinvertebrate densities were consistently higher in wetlands compared with river zones. The densities and richness of microinvertebrates recorded </w:t>
      </w:r>
      <w:r>
        <w:rPr>
          <w:rFonts w:cs="Arial"/>
          <w:szCs w:val="20"/>
        </w:rPr>
        <w:t>during the project in the Selected Area are</w:t>
      </w:r>
      <w:r w:rsidRPr="0008026F">
        <w:rPr>
          <w:rFonts w:cs="Arial"/>
          <w:szCs w:val="20"/>
        </w:rPr>
        <w:t xml:space="preserve"> similar to those reported in previous studies from the Murray and Ovens Rivers and the Macquarie Marshes floodplain </w:t>
      </w:r>
      <w:r w:rsidRPr="0008026F">
        <w:rPr>
          <w:rFonts w:cs="Arial"/>
          <w:szCs w:val="20"/>
        </w:rPr>
        <w:fldChar w:fldCharType="begin"/>
      </w:r>
      <w:r w:rsidRPr="0008026F">
        <w:rPr>
          <w:rFonts w:cs="Arial"/>
          <w:szCs w:val="20"/>
        </w:rPr>
        <w:instrText xml:space="preserve"> ADDIN EN.CITE &lt;EndNote&gt;&lt;Cite&gt;&lt;Author&gt;Ning&lt;/Author&gt;&lt;Year&gt;2013&lt;/Year&gt;&lt;RecNum&gt;62&lt;/RecNum&gt;&lt;DisplayText&gt;(Kobayashi et al., 2011; Ning, Gawne, Cook, &amp;amp; Nielsen, 2013)&lt;/DisplayText&gt;&lt;record&gt;&lt;rec-number&gt;62&lt;/rec-number&gt;&lt;foreign-keys&gt;&lt;key app="EN" db-id="vpsd0p950dzvpnexx92xfvtcwsw5dzd0sp0x" timestamp="1500614383"&gt;62&lt;/key&gt;&lt;/foreign-keys&gt;&lt;ref-type name="Journal Article"&gt;17&lt;/ref-type&gt;&lt;contributors&gt;&lt;authors&gt;&lt;author&gt;Ning, Nathan SP&lt;/author&gt;&lt;author&gt;Gawne, Ben&lt;/author&gt;&lt;author&gt;Cook, Robert A&lt;/author&gt;&lt;author&gt;Nielsen, Daryl L&lt;/author&gt;&lt;/authors&gt;&lt;/contributors&gt;&lt;titles&gt;&lt;title&gt;Zooplankton dynamics in response to the transition from drought to flooding in four Murray–Darling Basin rivers affected by differing levels of flow regulation&lt;/title&gt;&lt;secondary-title&gt;Hydrobiologia&lt;/secondary-title&gt;&lt;/titles&gt;&lt;periodical&gt;&lt;full-title&gt;Hydrobiologia&lt;/full-title&gt;&lt;/periodical&gt;&lt;pages&gt;45-62&lt;/pages&gt;&lt;volume&gt;702&lt;/volume&gt;&lt;number&gt;1&lt;/number&gt;&lt;dates&gt;&lt;year&gt;2013&lt;/year&gt;&lt;/dates&gt;&lt;isbn&gt;0018-8158&lt;/isbn&gt;&lt;urls&gt;&lt;/urls&gt;&lt;/record&gt;&lt;/Cite&gt;&lt;Cite&gt;&lt;Author&gt;Kobayashi&lt;/Author&gt;&lt;Year&gt;2011&lt;/Year&gt;&lt;RecNum&gt;68&lt;/RecNum&gt;&lt;record&gt;&lt;rec-number&gt;68&lt;/rec-number&gt;&lt;foreign-keys&gt;&lt;key app="EN" db-id="vpsd0p950dzvpnexx92xfvtcwsw5dzd0sp0x" timestamp="1500952430"&gt;68&lt;/key&gt;&lt;/foreign-keys&gt;&lt;ref-type name="Journal Article"&gt;17&lt;/ref-type&gt;&lt;contributors&gt;&lt;authors&gt;&lt;author&gt;Kobayashi, Tsuyoshi&lt;/author&gt;&lt;author&gt;Ryder, Darren S&lt;/author&gt;&lt;author&gt;Ralph, Timothy J&lt;/author&gt;&lt;author&gt;Mazumder, Debashish&lt;/author&gt;&lt;author&gt;Saintilan, Neil&lt;/author&gt;&lt;author&gt;Iles, Jordan&lt;/author&gt;&lt;author&gt;Knowles, Lisa&lt;/author&gt;&lt;author&gt;Thomas, Rachael&lt;/author&gt;&lt;author&gt;Hunter, Simon&lt;/author&gt;&lt;/authors&gt;&lt;/contributors&gt;&lt;titles&gt;&lt;title&gt;Longitudinal spatial variation in ecological conditions in an in</w:instrText>
      </w:r>
      <w:r w:rsidRPr="0008026F">
        <w:rPr>
          <w:rFonts w:ascii="Cambria Math" w:hAnsi="Cambria Math" w:cs="Cambria Math"/>
          <w:szCs w:val="20"/>
        </w:rPr>
        <w:instrText>‐</w:instrText>
      </w:r>
      <w:r w:rsidRPr="0008026F">
        <w:rPr>
          <w:rFonts w:cs="Arial"/>
          <w:szCs w:val="20"/>
        </w:rPr>
        <w:instrText>channel floodplain river system during flow pulses&lt;/title&gt;&lt;secondary-title&gt;River research and applications&lt;/secondary-title&gt;&lt;/titles&gt;&lt;periodical&gt;&lt;full-title&gt;River Research and Applications&lt;/full-title&gt;&lt;/periodical&gt;&lt;pages&gt;461-472&lt;/pages&gt;&lt;volume&gt;27&lt;/volume&gt;&lt;number&gt;4&lt;/number&gt;&lt;dates&gt;&lt;year&gt;2011&lt;/year&gt;&lt;/dates&gt;&lt;isbn&gt;1535-1467&lt;/isbn&gt;&lt;urls&gt;&lt;/urls&gt;&lt;/record&gt;&lt;/Cite&gt;&lt;/EndNote&gt;</w:instrText>
      </w:r>
      <w:r w:rsidRPr="0008026F">
        <w:rPr>
          <w:rFonts w:cs="Arial"/>
          <w:szCs w:val="20"/>
        </w:rPr>
        <w:fldChar w:fldCharType="separate"/>
      </w:r>
      <w:r w:rsidRPr="0008026F">
        <w:rPr>
          <w:rFonts w:cs="Arial"/>
          <w:noProof/>
          <w:szCs w:val="20"/>
        </w:rPr>
        <w:t xml:space="preserve">(Kobayashi </w:t>
      </w:r>
      <w:r w:rsidRPr="00F36640">
        <w:rPr>
          <w:rFonts w:cs="Arial"/>
          <w:i/>
          <w:noProof/>
          <w:szCs w:val="20"/>
        </w:rPr>
        <w:t>et al</w:t>
      </w:r>
      <w:r w:rsidRPr="0008026F">
        <w:rPr>
          <w:rFonts w:cs="Arial"/>
          <w:noProof/>
          <w:szCs w:val="20"/>
        </w:rPr>
        <w:t xml:space="preserve">. 2011; Ning, </w:t>
      </w:r>
      <w:r w:rsidRPr="00F36640">
        <w:rPr>
          <w:rFonts w:cs="Arial"/>
          <w:i/>
          <w:noProof/>
          <w:szCs w:val="20"/>
        </w:rPr>
        <w:t>et al.</w:t>
      </w:r>
      <w:r w:rsidRPr="0008026F">
        <w:rPr>
          <w:rFonts w:cs="Arial"/>
          <w:noProof/>
          <w:szCs w:val="20"/>
        </w:rPr>
        <w:t xml:space="preserve"> 2013)</w:t>
      </w:r>
      <w:r w:rsidRPr="0008026F">
        <w:rPr>
          <w:rFonts w:cs="Arial"/>
          <w:szCs w:val="20"/>
        </w:rPr>
        <w:fldChar w:fldCharType="end"/>
      </w:r>
      <w:r w:rsidRPr="0008026F">
        <w:rPr>
          <w:rFonts w:cs="Arial"/>
          <w:szCs w:val="20"/>
        </w:rPr>
        <w:t xml:space="preserve">. The highest microinvertebrate densities recorded consistently occurred during wetland contraction periods in </w:t>
      </w:r>
      <w:r>
        <w:rPr>
          <w:rFonts w:cs="Arial"/>
          <w:szCs w:val="20"/>
        </w:rPr>
        <w:t>2017-18</w:t>
      </w:r>
      <w:r w:rsidRPr="0008026F">
        <w:rPr>
          <w:rFonts w:cs="Arial"/>
          <w:szCs w:val="20"/>
        </w:rPr>
        <w:t xml:space="preserve"> and 2015-16, highlighting the importance of prolonged inundation in wetlands to support secondary productivity and provide the eggbank for the next generation of zooplankton. Like</w:t>
      </w:r>
      <w:r>
        <w:rPr>
          <w:rFonts w:cs="Arial"/>
          <w:szCs w:val="20"/>
        </w:rPr>
        <w:t xml:space="preserve"> the</w:t>
      </w:r>
      <w:r w:rsidRPr="0008026F">
        <w:rPr>
          <w:rFonts w:cs="Arial"/>
          <w:szCs w:val="20"/>
        </w:rPr>
        <w:t xml:space="preserve"> 2015-16 findings, the delivery of environmental water led to higher diversity of microinvertebrates, highlighting that both longitudinal and lateral connection provided increased diversity of habitats and supply of nutrients from inflow, and in turn, supported a more diverse range of microinvertebrate taxa. </w:t>
      </w:r>
    </w:p>
    <w:p w14:paraId="446CACA4" w14:textId="77777777" w:rsidR="00D7015B" w:rsidRPr="0008026F" w:rsidRDefault="00D7015B" w:rsidP="00D7015B">
      <w:pPr>
        <w:keepNext/>
        <w:spacing w:line="240" w:lineRule="auto"/>
      </w:pPr>
      <w:r w:rsidRPr="0008026F">
        <w:rPr>
          <w:rFonts w:cs="Arial"/>
          <w:noProof/>
          <w:szCs w:val="20"/>
          <w:lang w:eastAsia="en-AU"/>
        </w:rPr>
        <w:drawing>
          <wp:inline distT="0" distB="0" distL="0" distR="0" wp14:anchorId="1F2426F6" wp14:editId="59629E2F">
            <wp:extent cx="5630239" cy="3319300"/>
            <wp:effectExtent l="0" t="0" r="8890" b="0"/>
            <wp:docPr id="822" name="Picture 822" descr="C:\Users\wtsoi\Desktop\LTIM R script\inputs\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tsoi\Desktop\LTIM R script\inputs\Rplot.pn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642101" cy="3326293"/>
                    </a:xfrm>
                    <a:prstGeom prst="rect">
                      <a:avLst/>
                    </a:prstGeom>
                    <a:noFill/>
                    <a:ln>
                      <a:noFill/>
                    </a:ln>
                  </pic:spPr>
                </pic:pic>
              </a:graphicData>
            </a:graphic>
          </wp:inline>
        </w:drawing>
      </w:r>
    </w:p>
    <w:p w14:paraId="1827F4A9" w14:textId="3E4E4318" w:rsidR="00D7015B" w:rsidRPr="0008026F" w:rsidRDefault="00D7015B" w:rsidP="00D7015B">
      <w:pPr>
        <w:pStyle w:val="Caption"/>
      </w:pPr>
      <w:bookmarkStart w:id="96" w:name="_Ref521482823"/>
      <w:r w:rsidRPr="0008026F">
        <w:t xml:space="preserve">Figure </w:t>
      </w:r>
      <w:fldSimple w:instr=" STYLEREF 6 \s ">
        <w:r w:rsidR="000D3CFD">
          <w:rPr>
            <w:noProof/>
          </w:rPr>
          <w:t>D</w:t>
        </w:r>
      </w:fldSimple>
      <w:r w:rsidR="005220F4">
        <w:noBreakHyphen/>
      </w:r>
      <w:fldSimple w:instr=" SEQ Figure \* ARABIC \s 6 ">
        <w:r w:rsidR="000D3CFD">
          <w:rPr>
            <w:noProof/>
          </w:rPr>
          <w:t>14</w:t>
        </w:r>
      </w:fldSimple>
      <w:bookmarkEnd w:id="96"/>
      <w:r w:rsidRPr="0008026F">
        <w:t>: Multi-year comparison of microinvertebrate density, richness and diversity in the Gwydir River Selected Area.</w:t>
      </w:r>
    </w:p>
    <w:p w14:paraId="4FE1AC25" w14:textId="1B2D0238" w:rsidR="00D7015B" w:rsidRPr="0008026F" w:rsidRDefault="00D7015B" w:rsidP="00D7015B">
      <w:pPr>
        <w:rPr>
          <w:rFonts w:cs="Arial"/>
          <w:bCs/>
          <w:iCs/>
          <w:szCs w:val="20"/>
        </w:rPr>
      </w:pPr>
      <w:r w:rsidRPr="0008026F">
        <w:rPr>
          <w:rFonts w:cs="Arial"/>
          <w:bCs/>
          <w:iCs/>
          <w:szCs w:val="20"/>
        </w:rPr>
        <w:t xml:space="preserve">Data </w:t>
      </w:r>
      <w:r w:rsidRPr="0008026F">
        <w:rPr>
          <w:rFonts w:cs="Arial"/>
          <w:szCs w:val="20"/>
        </w:rPr>
        <w:t>collated from 2016-18 shows the highest microinvertebrate density in w</w:t>
      </w:r>
      <w:r w:rsidRPr="0008026F">
        <w:t xml:space="preserve">hole wetland system scale was recorded in December 2016 during the contraction phase in the Gingham watercourse while the </w:t>
      </w:r>
      <w:r w:rsidR="00712270">
        <w:t>l</w:t>
      </w:r>
      <w:r w:rsidRPr="0008026F">
        <w:t>ower Gwydir wetland</w:t>
      </w:r>
      <w:r w:rsidR="00712270">
        <w:t>s</w:t>
      </w:r>
      <w:r w:rsidRPr="0008026F">
        <w:t xml:space="preserve"> w</w:t>
      </w:r>
      <w:r w:rsidR="00712270">
        <w:t>ere</w:t>
      </w:r>
      <w:r w:rsidRPr="0008026F">
        <w:t xml:space="preserve"> predominantly dry (</w:t>
      </w:r>
      <w:r>
        <w:fldChar w:fldCharType="begin"/>
      </w:r>
      <w:r>
        <w:instrText xml:space="preserve"> REF _Ref521482831 \h </w:instrText>
      </w:r>
      <w:r>
        <w:fldChar w:fldCharType="separate"/>
      </w:r>
      <w:r w:rsidR="000D3CFD" w:rsidRPr="0008026F">
        <w:t xml:space="preserve">Figure </w:t>
      </w:r>
      <w:r w:rsidR="000D3CFD">
        <w:rPr>
          <w:noProof/>
        </w:rPr>
        <w:t>D</w:t>
      </w:r>
      <w:r w:rsidR="000D3CFD">
        <w:noBreakHyphen/>
      </w:r>
      <w:r w:rsidR="000D3CFD">
        <w:rPr>
          <w:noProof/>
        </w:rPr>
        <w:t>15</w:t>
      </w:r>
      <w:r>
        <w:fldChar w:fldCharType="end"/>
      </w:r>
      <w:r w:rsidRPr="0008026F">
        <w:t xml:space="preserve">). </w:t>
      </w:r>
      <w:r w:rsidR="00712270">
        <w:t>Differences in</w:t>
      </w:r>
      <w:r w:rsidRPr="0008026F">
        <w:t xml:space="preserve"> wetland </w:t>
      </w:r>
      <w:r w:rsidR="00712270">
        <w:t>scale</w:t>
      </w:r>
      <w:r w:rsidRPr="0008026F">
        <w:t xml:space="preserve"> microinvertebrate density were found during environmental water period that aimed to maintain water levels in the Gingham watercourse and </w:t>
      </w:r>
      <w:r w:rsidR="00712270">
        <w:t>l</w:t>
      </w:r>
      <w:r w:rsidRPr="0008026F">
        <w:t>ower Gwydir wetland</w:t>
      </w:r>
      <w:r w:rsidR="00712270">
        <w:t>s</w:t>
      </w:r>
      <w:r w:rsidRPr="0008026F">
        <w:t xml:space="preserve"> in February 2017, September 2017 and November 2018, suggesting that antecedent flow condition and inter-annual hydrological variability play important roles in secondary productivity. </w:t>
      </w:r>
      <w:r w:rsidRPr="0008026F">
        <w:rPr>
          <w:rFonts w:cs="Arial"/>
          <w:bCs/>
          <w:iCs/>
          <w:szCs w:val="20"/>
        </w:rPr>
        <w:t>The nMDS ordination with a stress value of below 0.20 in multi-year comparison based on abundance showed both temporal and spatial shifts in community compositions (</w:t>
      </w:r>
      <w:r>
        <w:rPr>
          <w:rFonts w:cs="Arial"/>
          <w:bCs/>
          <w:iCs/>
          <w:szCs w:val="20"/>
        </w:rPr>
        <w:fldChar w:fldCharType="begin"/>
      </w:r>
      <w:r>
        <w:rPr>
          <w:rFonts w:cs="Arial"/>
          <w:bCs/>
          <w:iCs/>
          <w:szCs w:val="20"/>
        </w:rPr>
        <w:instrText xml:space="preserve"> REF _Ref521482838 \h </w:instrText>
      </w:r>
      <w:r>
        <w:rPr>
          <w:rFonts w:cs="Arial"/>
          <w:bCs/>
          <w:iCs/>
          <w:szCs w:val="20"/>
        </w:rPr>
      </w:r>
      <w:r>
        <w:rPr>
          <w:rFonts w:cs="Arial"/>
          <w:bCs/>
          <w:iCs/>
          <w:szCs w:val="20"/>
        </w:rPr>
        <w:fldChar w:fldCharType="separate"/>
      </w:r>
      <w:r w:rsidR="000D3CFD" w:rsidRPr="0008026F">
        <w:t xml:space="preserve">Figure </w:t>
      </w:r>
      <w:r w:rsidR="000D3CFD">
        <w:rPr>
          <w:noProof/>
        </w:rPr>
        <w:t>D</w:t>
      </w:r>
      <w:r w:rsidR="000D3CFD">
        <w:noBreakHyphen/>
      </w:r>
      <w:r w:rsidR="000D3CFD">
        <w:rPr>
          <w:noProof/>
        </w:rPr>
        <w:t>16</w:t>
      </w:r>
      <w:r>
        <w:rPr>
          <w:rFonts w:cs="Arial"/>
          <w:bCs/>
          <w:iCs/>
          <w:szCs w:val="20"/>
        </w:rPr>
        <w:fldChar w:fldCharType="end"/>
      </w:r>
      <w:r w:rsidRPr="0008026F">
        <w:rPr>
          <w:rFonts w:cs="Arial"/>
          <w:bCs/>
          <w:iCs/>
          <w:szCs w:val="20"/>
        </w:rPr>
        <w:t xml:space="preserve">). </w:t>
      </w:r>
    </w:p>
    <w:p w14:paraId="1F95DC7D" w14:textId="6D1EA5F3" w:rsidR="00D7015B" w:rsidRPr="0008026F" w:rsidRDefault="00650012" w:rsidP="00D7015B">
      <w:pPr>
        <w:keepNext/>
        <w:spacing w:line="240" w:lineRule="auto"/>
      </w:pPr>
      <w:r>
        <w:rPr>
          <w:noProof/>
          <w:lang w:eastAsia="en-AU"/>
        </w:rPr>
        <w:drawing>
          <wp:inline distT="0" distB="0" distL="0" distR="0" wp14:anchorId="4BD14D05" wp14:editId="676D214E">
            <wp:extent cx="5814392" cy="3004820"/>
            <wp:effectExtent l="0" t="0" r="0" b="508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5338611B" w14:textId="1D96B099" w:rsidR="00D7015B" w:rsidRPr="0008026F" w:rsidRDefault="00D7015B" w:rsidP="00D7015B">
      <w:pPr>
        <w:pStyle w:val="Caption"/>
      </w:pPr>
      <w:bookmarkStart w:id="97" w:name="_Ref521482831"/>
      <w:r w:rsidRPr="0008026F">
        <w:t xml:space="preserve">Figure </w:t>
      </w:r>
      <w:fldSimple w:instr=" STYLEREF 6 \s ">
        <w:r w:rsidR="000D3CFD">
          <w:rPr>
            <w:noProof/>
          </w:rPr>
          <w:t>D</w:t>
        </w:r>
      </w:fldSimple>
      <w:r w:rsidR="005220F4">
        <w:noBreakHyphen/>
      </w:r>
      <w:fldSimple w:instr=" SEQ Figure \* ARABIC \s 6 ">
        <w:r w:rsidR="000D3CFD">
          <w:rPr>
            <w:noProof/>
          </w:rPr>
          <w:t>15</w:t>
        </w:r>
      </w:fldSimple>
      <w:bookmarkEnd w:id="97"/>
      <w:r w:rsidRPr="0008026F">
        <w:t>: Multi-year comparison of whole system scale microinvertebrate density in the Gwydir River Selected Area.</w:t>
      </w:r>
    </w:p>
    <w:p w14:paraId="34F21D67" w14:textId="77777777" w:rsidR="00D7015B" w:rsidRPr="0008026F" w:rsidRDefault="00D7015B" w:rsidP="00D7015B">
      <w:pPr>
        <w:sectPr w:rsidR="00D7015B" w:rsidRPr="0008026F" w:rsidSect="000665AA">
          <w:headerReference w:type="default" r:id="rId114"/>
          <w:footerReference w:type="default" r:id="rId115"/>
          <w:pgSz w:w="11899" w:h="16838"/>
          <w:pgMar w:top="1508" w:right="1217" w:bottom="1276" w:left="1480" w:header="811" w:footer="305" w:gutter="0"/>
          <w:pgNumType w:chapStyle="6"/>
          <w:cols w:space="708"/>
          <w:docGrid w:linePitch="360"/>
        </w:sectPr>
      </w:pPr>
    </w:p>
    <w:p w14:paraId="475ED507" w14:textId="77777777" w:rsidR="00D7015B" w:rsidRPr="0008026F" w:rsidRDefault="00D7015B" w:rsidP="00401180">
      <w:pPr>
        <w:keepNext/>
        <w:spacing w:line="240" w:lineRule="auto"/>
        <w:jc w:val="center"/>
      </w:pPr>
      <w:r w:rsidRPr="0008026F">
        <w:rPr>
          <w:b/>
          <w:noProof/>
          <w:lang w:eastAsia="en-AU"/>
        </w:rPr>
        <w:drawing>
          <wp:inline distT="0" distB="0" distL="0" distR="0" wp14:anchorId="19B1BA48" wp14:editId="47BCBD7E">
            <wp:extent cx="7633268" cy="5240693"/>
            <wp:effectExtent l="0" t="0" r="6350" b="0"/>
            <wp:docPr id="824" name="Picture 824" descr="\\cloud.une.edu.au\Aquatic Ecology Lab\CEWO\01.Gwydir\Gwydir Multi-year comparsion\GW_Multiyear_Micro_Multi_2014-18_primer\four pan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ud.une.edu.au\Aquatic Ecology Lab\CEWO\01.Gwydir\Gwydir Multi-year comparsion\GW_Multiyear_Micro_Multi_2014-18_primer\four panels.png"/>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7633335" cy="5240739"/>
                    </a:xfrm>
                    <a:prstGeom prst="rect">
                      <a:avLst/>
                    </a:prstGeom>
                    <a:noFill/>
                    <a:ln>
                      <a:noFill/>
                    </a:ln>
                    <a:extLst>
                      <a:ext uri="{53640926-AAD7-44D8-BBD7-CCE9431645EC}">
                        <a14:shadowObscured xmlns:a14="http://schemas.microsoft.com/office/drawing/2010/main"/>
                      </a:ext>
                    </a:extLst>
                  </pic:spPr>
                </pic:pic>
              </a:graphicData>
            </a:graphic>
          </wp:inline>
        </w:drawing>
      </w:r>
    </w:p>
    <w:p w14:paraId="1C1F5ADE" w14:textId="4FD5A2CB" w:rsidR="00D7015B" w:rsidRPr="0008026F" w:rsidRDefault="00D7015B" w:rsidP="00D7015B">
      <w:pPr>
        <w:pStyle w:val="Caption"/>
      </w:pPr>
      <w:bookmarkStart w:id="98" w:name="_Ref521482838"/>
      <w:r w:rsidRPr="0008026F">
        <w:t xml:space="preserve">Figure </w:t>
      </w:r>
      <w:fldSimple w:instr=" STYLEREF 6 \s ">
        <w:r w:rsidR="000D3CFD">
          <w:rPr>
            <w:noProof/>
          </w:rPr>
          <w:t>D</w:t>
        </w:r>
      </w:fldSimple>
      <w:r w:rsidR="005220F4">
        <w:noBreakHyphen/>
      </w:r>
      <w:fldSimple w:instr=" SEQ Figure \* ARABIC \s 6 ">
        <w:r w:rsidR="000D3CFD">
          <w:rPr>
            <w:noProof/>
          </w:rPr>
          <w:t>16</w:t>
        </w:r>
      </w:fldSimple>
      <w:bookmarkEnd w:id="98"/>
      <w:r w:rsidR="00193C6B">
        <w:t>: n</w:t>
      </w:r>
      <w:r w:rsidRPr="0008026F">
        <w:t xml:space="preserve">MDS ordination of microinvertebrate community composition using abundance dataset by sampling </w:t>
      </w:r>
      <w:r w:rsidR="00712270" w:rsidRPr="0008026F">
        <w:t>occasions</w:t>
      </w:r>
      <w:r w:rsidRPr="0008026F">
        <w:t xml:space="preserve"> and water year in (a) wetland benthic habitat, (b) wetland pelagic habitat, (c) river benthic habitat and (d) river pelagic habitat in 2014-18.</w:t>
      </w:r>
    </w:p>
    <w:p w14:paraId="79EDAAA5" w14:textId="77777777" w:rsidR="00D7015B" w:rsidRPr="0008026F" w:rsidRDefault="00D7015B" w:rsidP="00D7015B">
      <w:pPr>
        <w:sectPr w:rsidR="00D7015B" w:rsidRPr="0008026F" w:rsidSect="00DE1D8C">
          <w:headerReference w:type="default" r:id="rId117"/>
          <w:footerReference w:type="default" r:id="rId118"/>
          <w:pgSz w:w="16838" w:h="11899" w:orient="landscape"/>
          <w:pgMar w:top="1480" w:right="1508" w:bottom="1217" w:left="1276" w:header="811" w:footer="305" w:gutter="0"/>
          <w:pgNumType w:chapStyle="6"/>
          <w:cols w:space="708"/>
          <w:docGrid w:linePitch="360"/>
        </w:sectPr>
      </w:pPr>
    </w:p>
    <w:p w14:paraId="2DB87E65" w14:textId="77777777" w:rsidR="00D7015B" w:rsidRPr="0008026F" w:rsidRDefault="00D7015B" w:rsidP="00D7015B">
      <w:pPr>
        <w:pStyle w:val="Heading7"/>
      </w:pPr>
      <w:r w:rsidRPr="0008026F">
        <w:t>Discussion</w:t>
      </w:r>
    </w:p>
    <w:p w14:paraId="19D5A550" w14:textId="60684F6F" w:rsidR="00D7015B" w:rsidRPr="0008026F" w:rsidRDefault="00D7015B" w:rsidP="00D7015B">
      <w:pPr>
        <w:rPr>
          <w:rFonts w:cs="Arial"/>
          <w:szCs w:val="20"/>
        </w:rPr>
      </w:pPr>
      <w:r w:rsidRPr="0008026F">
        <w:rPr>
          <w:rFonts w:cs="Arial"/>
          <w:szCs w:val="20"/>
        </w:rPr>
        <w:t xml:space="preserve">In this water year, microinvertebrate sampling successfully captured the inundation and contraction cycle delivered by environmental watering actions in the Selected Area. </w:t>
      </w:r>
      <w:r>
        <w:rPr>
          <w:rFonts w:cs="Arial"/>
          <w:szCs w:val="20"/>
        </w:rPr>
        <w:t>The</w:t>
      </w:r>
      <w:r w:rsidRPr="0008026F">
        <w:rPr>
          <w:rFonts w:cs="Arial"/>
          <w:szCs w:val="20"/>
        </w:rPr>
        <w:t xml:space="preserve"> Sep</w:t>
      </w:r>
      <w:r>
        <w:rPr>
          <w:rFonts w:cs="Arial"/>
          <w:szCs w:val="20"/>
        </w:rPr>
        <w:t xml:space="preserve">tember </w:t>
      </w:r>
      <w:r w:rsidRPr="0008026F">
        <w:rPr>
          <w:rFonts w:cs="Arial"/>
          <w:szCs w:val="20"/>
        </w:rPr>
        <w:t>and Nov</w:t>
      </w:r>
      <w:r>
        <w:rPr>
          <w:rFonts w:cs="Arial"/>
          <w:szCs w:val="20"/>
        </w:rPr>
        <w:t>ember 20</w:t>
      </w:r>
      <w:r w:rsidRPr="0008026F">
        <w:rPr>
          <w:rFonts w:cs="Arial"/>
          <w:szCs w:val="20"/>
        </w:rPr>
        <w:t xml:space="preserve">17 sampling </w:t>
      </w:r>
      <w:r>
        <w:rPr>
          <w:rFonts w:cs="Arial"/>
          <w:szCs w:val="20"/>
        </w:rPr>
        <w:t xml:space="preserve">periods </w:t>
      </w:r>
      <w:r w:rsidRPr="0008026F">
        <w:rPr>
          <w:rFonts w:cs="Arial"/>
          <w:szCs w:val="20"/>
        </w:rPr>
        <w:t>captured two environmental flow events aim</w:t>
      </w:r>
      <w:r>
        <w:rPr>
          <w:rFonts w:cs="Arial"/>
          <w:szCs w:val="20"/>
        </w:rPr>
        <w:t xml:space="preserve">ed at </w:t>
      </w:r>
      <w:r w:rsidRPr="0008026F">
        <w:rPr>
          <w:rFonts w:cs="Arial"/>
          <w:szCs w:val="20"/>
        </w:rPr>
        <w:t>creat</w:t>
      </w:r>
      <w:r w:rsidR="00712270">
        <w:rPr>
          <w:rFonts w:cs="Arial"/>
          <w:szCs w:val="20"/>
        </w:rPr>
        <w:t>ing</w:t>
      </w:r>
      <w:r w:rsidRPr="0008026F">
        <w:rPr>
          <w:rFonts w:cs="Arial"/>
          <w:szCs w:val="20"/>
        </w:rPr>
        <w:t xml:space="preserve"> low steady flow</w:t>
      </w:r>
      <w:r>
        <w:rPr>
          <w:rFonts w:cs="Arial"/>
          <w:szCs w:val="20"/>
        </w:rPr>
        <w:t>s</w:t>
      </w:r>
      <w:r w:rsidRPr="0008026F">
        <w:rPr>
          <w:rFonts w:cs="Arial"/>
          <w:szCs w:val="20"/>
        </w:rPr>
        <w:t xml:space="preserve"> in the Gwydir and Mehi Rivers. </w:t>
      </w:r>
      <w:r>
        <w:rPr>
          <w:rFonts w:cs="Arial"/>
          <w:szCs w:val="20"/>
        </w:rPr>
        <w:t>Sampling in</w:t>
      </w:r>
      <w:r w:rsidRPr="0008026F">
        <w:rPr>
          <w:rFonts w:cs="Arial"/>
          <w:szCs w:val="20"/>
        </w:rPr>
        <w:t xml:space="preserve"> Feb</w:t>
      </w:r>
      <w:r>
        <w:rPr>
          <w:rFonts w:cs="Arial"/>
          <w:szCs w:val="20"/>
        </w:rPr>
        <w:t>ruary 20</w:t>
      </w:r>
      <w:r w:rsidRPr="0008026F">
        <w:rPr>
          <w:rFonts w:cs="Arial"/>
          <w:szCs w:val="20"/>
        </w:rPr>
        <w:t>18 captured post environmental water condition</w:t>
      </w:r>
      <w:r>
        <w:rPr>
          <w:rFonts w:cs="Arial"/>
          <w:szCs w:val="20"/>
        </w:rPr>
        <w:t>s</w:t>
      </w:r>
      <w:r w:rsidRPr="0008026F">
        <w:rPr>
          <w:rFonts w:cs="Arial"/>
          <w:szCs w:val="20"/>
        </w:rPr>
        <w:t xml:space="preserve"> while</w:t>
      </w:r>
      <w:r>
        <w:rPr>
          <w:rFonts w:cs="Arial"/>
          <w:szCs w:val="20"/>
        </w:rPr>
        <w:t xml:space="preserve"> sampling in</w:t>
      </w:r>
      <w:r w:rsidRPr="0008026F">
        <w:rPr>
          <w:rFonts w:cs="Arial"/>
          <w:szCs w:val="20"/>
        </w:rPr>
        <w:t xml:space="preserve"> Apr</w:t>
      </w:r>
      <w:r>
        <w:rPr>
          <w:rFonts w:cs="Arial"/>
          <w:szCs w:val="20"/>
        </w:rPr>
        <w:t>il 20</w:t>
      </w:r>
      <w:r w:rsidRPr="0008026F">
        <w:rPr>
          <w:rFonts w:cs="Arial"/>
          <w:szCs w:val="20"/>
        </w:rPr>
        <w:t xml:space="preserve">18 </w:t>
      </w:r>
      <w:r>
        <w:rPr>
          <w:rFonts w:cs="Arial"/>
          <w:szCs w:val="20"/>
        </w:rPr>
        <w:t>was during</w:t>
      </w:r>
      <w:r w:rsidRPr="0008026F">
        <w:rPr>
          <w:rFonts w:cs="Arial"/>
          <w:szCs w:val="20"/>
        </w:rPr>
        <w:t xml:space="preserve"> natural base flow condition</w:t>
      </w:r>
      <w:r>
        <w:rPr>
          <w:rFonts w:cs="Arial"/>
          <w:szCs w:val="20"/>
        </w:rPr>
        <w:t>s</w:t>
      </w:r>
      <w:r w:rsidRPr="0008026F">
        <w:rPr>
          <w:rFonts w:cs="Arial"/>
          <w:szCs w:val="20"/>
        </w:rPr>
        <w:t xml:space="preserve"> in the Selected Area.</w:t>
      </w:r>
    </w:p>
    <w:p w14:paraId="34339F84" w14:textId="5DDCFC35" w:rsidR="00D7015B" w:rsidRPr="0008026F" w:rsidRDefault="00D7015B" w:rsidP="00D7015B">
      <w:pPr>
        <w:rPr>
          <w:rFonts w:cs="Arial"/>
          <w:szCs w:val="20"/>
        </w:rPr>
      </w:pPr>
      <w:r w:rsidRPr="0008026F">
        <w:rPr>
          <w:rFonts w:cs="Arial"/>
          <w:szCs w:val="20"/>
        </w:rPr>
        <w:t>Microinvertebrate density and composition appear</w:t>
      </w:r>
      <w:r>
        <w:rPr>
          <w:rFonts w:cs="Arial"/>
          <w:szCs w:val="20"/>
        </w:rPr>
        <w:t>ed</w:t>
      </w:r>
      <w:r w:rsidRPr="0008026F">
        <w:rPr>
          <w:rFonts w:cs="Arial"/>
          <w:szCs w:val="20"/>
        </w:rPr>
        <w:t xml:space="preserve"> to </w:t>
      </w:r>
      <w:r>
        <w:rPr>
          <w:rFonts w:cs="Arial"/>
          <w:szCs w:val="20"/>
        </w:rPr>
        <w:t>reflect</w:t>
      </w:r>
      <w:r w:rsidRPr="0008026F">
        <w:rPr>
          <w:rFonts w:cs="Arial"/>
          <w:szCs w:val="20"/>
        </w:rPr>
        <w:t xml:space="preserve"> variation</w:t>
      </w:r>
      <w:r>
        <w:rPr>
          <w:rFonts w:cs="Arial"/>
          <w:szCs w:val="20"/>
        </w:rPr>
        <w:t>s</w:t>
      </w:r>
      <w:r w:rsidRPr="0008026F">
        <w:rPr>
          <w:rFonts w:cs="Arial"/>
          <w:szCs w:val="20"/>
        </w:rPr>
        <w:t xml:space="preserve"> in chlorophyll </w:t>
      </w:r>
      <w:r w:rsidRPr="0008026F">
        <w:rPr>
          <w:rFonts w:cs="Arial"/>
          <w:i/>
          <w:szCs w:val="20"/>
        </w:rPr>
        <w:t>a</w:t>
      </w:r>
      <w:r w:rsidRPr="0008026F">
        <w:rPr>
          <w:rFonts w:cs="Arial"/>
          <w:szCs w:val="20"/>
        </w:rPr>
        <w:t xml:space="preserve"> concentrations across ecosystems and habitats, with higher mic</w:t>
      </w:r>
      <w:r>
        <w:rPr>
          <w:rFonts w:cs="Arial"/>
          <w:szCs w:val="20"/>
        </w:rPr>
        <w:t>roinvertebrate density in post environmental water</w:t>
      </w:r>
      <w:r w:rsidRPr="0008026F">
        <w:rPr>
          <w:rFonts w:cs="Arial"/>
          <w:szCs w:val="20"/>
        </w:rPr>
        <w:t xml:space="preserve"> and natural base flow period</w:t>
      </w:r>
      <w:r>
        <w:rPr>
          <w:rFonts w:cs="Arial"/>
          <w:szCs w:val="20"/>
        </w:rPr>
        <w:t>s</w:t>
      </w:r>
      <w:r w:rsidRPr="0008026F">
        <w:rPr>
          <w:rFonts w:cs="Arial"/>
          <w:szCs w:val="20"/>
        </w:rPr>
        <w:t>, suggesting secondary production was stimulated by increases in water column primary production. During the contraction periods, an increase in microinvertebrate secondary productivity was supported by higher nutrient and carbon concentrations delivered to wetland environments during wet periods and hydrological conditions conducive for their growth and reproduction. In comparison, microinvertebrate densities were relatively low in the</w:t>
      </w:r>
      <w:r>
        <w:rPr>
          <w:rFonts w:cs="Arial"/>
          <w:szCs w:val="20"/>
        </w:rPr>
        <w:t xml:space="preserve"> two flow pulses in September and November 2017</w:t>
      </w:r>
      <w:r w:rsidRPr="0008026F">
        <w:rPr>
          <w:rFonts w:cs="Arial"/>
          <w:szCs w:val="20"/>
        </w:rPr>
        <w:t xml:space="preserve">. As reported in </w:t>
      </w:r>
      <w:r>
        <w:rPr>
          <w:rFonts w:cs="Arial"/>
          <w:szCs w:val="20"/>
          <w:highlight w:val="yellow"/>
        </w:rPr>
        <w:fldChar w:fldCharType="begin"/>
      </w:r>
      <w:r>
        <w:rPr>
          <w:rFonts w:cs="Arial"/>
          <w:szCs w:val="20"/>
        </w:rPr>
        <w:instrText xml:space="preserve"> REF _Ref521526740 \r \h </w:instrText>
      </w:r>
      <w:r>
        <w:rPr>
          <w:rFonts w:cs="Arial"/>
          <w:szCs w:val="20"/>
          <w:highlight w:val="yellow"/>
        </w:rPr>
      </w:r>
      <w:r>
        <w:rPr>
          <w:rFonts w:cs="Arial"/>
          <w:szCs w:val="20"/>
          <w:highlight w:val="yellow"/>
        </w:rPr>
        <w:fldChar w:fldCharType="separate"/>
      </w:r>
      <w:r w:rsidR="000D3CFD">
        <w:rPr>
          <w:rFonts w:cs="Arial"/>
          <w:szCs w:val="20"/>
        </w:rPr>
        <w:t>Appendix C</w:t>
      </w:r>
      <w:r>
        <w:rPr>
          <w:rFonts w:cs="Arial"/>
          <w:szCs w:val="20"/>
          <w:highlight w:val="yellow"/>
        </w:rPr>
        <w:fldChar w:fldCharType="end"/>
      </w:r>
      <w:r w:rsidRPr="0008026F">
        <w:rPr>
          <w:rFonts w:cs="Arial"/>
          <w:szCs w:val="20"/>
        </w:rPr>
        <w:t xml:space="preserve">, primary productivity measured as chlorophyll </w:t>
      </w:r>
      <w:r w:rsidRPr="0008026F">
        <w:rPr>
          <w:rFonts w:cs="Arial"/>
          <w:i/>
          <w:szCs w:val="20"/>
        </w:rPr>
        <w:t>a</w:t>
      </w:r>
      <w:r w:rsidRPr="0008026F">
        <w:rPr>
          <w:rFonts w:cs="Arial"/>
          <w:szCs w:val="20"/>
        </w:rPr>
        <w:t xml:space="preserve"> did not respond to high TN input from </w:t>
      </w:r>
      <w:r>
        <w:rPr>
          <w:rFonts w:cs="Arial"/>
          <w:szCs w:val="20"/>
        </w:rPr>
        <w:t>these events</w:t>
      </w:r>
      <w:r w:rsidRPr="0008026F">
        <w:rPr>
          <w:rFonts w:cs="Arial"/>
          <w:szCs w:val="20"/>
        </w:rPr>
        <w:t>, suggesting that cooler temperatures</w:t>
      </w:r>
      <w:r>
        <w:rPr>
          <w:rFonts w:cs="Arial"/>
          <w:szCs w:val="20"/>
        </w:rPr>
        <w:t xml:space="preserve"> earlier in the season</w:t>
      </w:r>
      <w:r w:rsidRPr="0008026F">
        <w:rPr>
          <w:rFonts w:cs="Arial"/>
          <w:szCs w:val="20"/>
        </w:rPr>
        <w:t xml:space="preserve"> may limit water column primary production, </w:t>
      </w:r>
      <w:r>
        <w:rPr>
          <w:rFonts w:cs="Arial"/>
          <w:szCs w:val="20"/>
        </w:rPr>
        <w:t>and</w:t>
      </w:r>
      <w:r w:rsidRPr="0008026F">
        <w:rPr>
          <w:rFonts w:cs="Arial"/>
          <w:szCs w:val="20"/>
        </w:rPr>
        <w:t xml:space="preserve"> not support the same rates of secondary production. Temperature seems to play a critical role in primary and secondary productivity, highlighting the potential ecological significance of the timing of flow events. The other possible explanation </w:t>
      </w:r>
      <w:r>
        <w:rPr>
          <w:rFonts w:cs="Arial"/>
          <w:szCs w:val="20"/>
        </w:rPr>
        <w:t xml:space="preserve">for the </w:t>
      </w:r>
      <w:r w:rsidRPr="0008026F">
        <w:rPr>
          <w:rFonts w:cs="Arial"/>
          <w:szCs w:val="20"/>
        </w:rPr>
        <w:t>relatively low density</w:t>
      </w:r>
      <w:r>
        <w:rPr>
          <w:rFonts w:cs="Arial"/>
          <w:szCs w:val="20"/>
        </w:rPr>
        <w:t xml:space="preserve"> of microinvertebrates </w:t>
      </w:r>
      <w:r w:rsidRPr="0008026F">
        <w:rPr>
          <w:rFonts w:cs="Arial"/>
          <w:szCs w:val="20"/>
        </w:rPr>
        <w:t xml:space="preserve">is that </w:t>
      </w:r>
      <w:r>
        <w:rPr>
          <w:rFonts w:cs="Arial"/>
          <w:szCs w:val="20"/>
        </w:rPr>
        <w:t xml:space="preserve">the </w:t>
      </w:r>
      <w:r w:rsidRPr="0008026F">
        <w:rPr>
          <w:rFonts w:cs="Arial"/>
          <w:szCs w:val="20"/>
        </w:rPr>
        <w:t>environmental flow</w:t>
      </w:r>
      <w:r>
        <w:rPr>
          <w:rFonts w:cs="Arial"/>
          <w:szCs w:val="20"/>
        </w:rPr>
        <w:t>s</w:t>
      </w:r>
      <w:r w:rsidRPr="0008026F">
        <w:rPr>
          <w:rFonts w:cs="Arial"/>
          <w:szCs w:val="20"/>
        </w:rPr>
        <w:t xml:space="preserve"> acted as hydrological disturbance</w:t>
      </w:r>
      <w:r>
        <w:rPr>
          <w:rFonts w:cs="Arial"/>
          <w:szCs w:val="20"/>
        </w:rPr>
        <w:t>s</w:t>
      </w:r>
      <w:r w:rsidRPr="0008026F">
        <w:rPr>
          <w:rFonts w:cs="Arial"/>
          <w:szCs w:val="20"/>
        </w:rPr>
        <w:t xml:space="preserve"> and initiated taxonomic replacement and dilution through longitudinal displacement. </w:t>
      </w:r>
    </w:p>
    <w:p w14:paraId="3B7B604C" w14:textId="77777777" w:rsidR="00D7015B" w:rsidRPr="0008026F" w:rsidRDefault="00D7015B" w:rsidP="00D7015B">
      <w:pPr>
        <w:rPr>
          <w:rFonts w:cs="Arial"/>
          <w:szCs w:val="20"/>
        </w:rPr>
      </w:pPr>
      <w:r w:rsidRPr="0008026F">
        <w:rPr>
          <w:rFonts w:cs="Arial"/>
          <w:szCs w:val="20"/>
        </w:rPr>
        <w:t>In the Gwydir and Mehi Rivers, higher richness and diversity w</w:t>
      </w:r>
      <w:r>
        <w:rPr>
          <w:rFonts w:cs="Arial"/>
          <w:szCs w:val="20"/>
        </w:rPr>
        <w:t xml:space="preserve">as observed </w:t>
      </w:r>
      <w:r w:rsidRPr="0008026F">
        <w:rPr>
          <w:rFonts w:cs="Arial"/>
          <w:szCs w:val="20"/>
        </w:rPr>
        <w:t xml:space="preserve">during the </w:t>
      </w:r>
      <w:r>
        <w:rPr>
          <w:rFonts w:cs="Arial"/>
          <w:szCs w:val="20"/>
        </w:rPr>
        <w:t>2017 f</w:t>
      </w:r>
      <w:r w:rsidRPr="0008026F">
        <w:rPr>
          <w:rFonts w:cs="Arial"/>
          <w:szCs w:val="20"/>
        </w:rPr>
        <w:t xml:space="preserve">low </w:t>
      </w:r>
      <w:r>
        <w:rPr>
          <w:rFonts w:cs="Arial"/>
          <w:szCs w:val="20"/>
        </w:rPr>
        <w:t xml:space="preserve">events </w:t>
      </w:r>
      <w:r w:rsidRPr="0008026F">
        <w:rPr>
          <w:rFonts w:cs="Arial"/>
          <w:szCs w:val="20"/>
        </w:rPr>
        <w:t xml:space="preserve">in </w:t>
      </w:r>
      <w:r>
        <w:rPr>
          <w:rFonts w:cs="Arial"/>
          <w:szCs w:val="20"/>
        </w:rPr>
        <w:t xml:space="preserve">both </w:t>
      </w:r>
      <w:r w:rsidRPr="0008026F">
        <w:rPr>
          <w:rFonts w:cs="Arial"/>
          <w:szCs w:val="20"/>
        </w:rPr>
        <w:t xml:space="preserve">benthic and pelagic habitats. Among all measured environmental variables, lower pH and turbidity during these two periods </w:t>
      </w:r>
      <w:r>
        <w:rPr>
          <w:rFonts w:cs="Arial"/>
          <w:szCs w:val="20"/>
        </w:rPr>
        <w:t xml:space="preserve">showed the highest correlation with </w:t>
      </w:r>
      <w:r w:rsidRPr="0008026F">
        <w:rPr>
          <w:rFonts w:cs="Arial"/>
          <w:szCs w:val="20"/>
        </w:rPr>
        <w:t xml:space="preserve">microinvertebrate taxonomic composition. </w:t>
      </w:r>
      <w:bookmarkStart w:id="99" w:name="_Hlk521574768"/>
      <w:r>
        <w:rPr>
          <w:rFonts w:cs="Arial"/>
          <w:szCs w:val="20"/>
        </w:rPr>
        <w:t xml:space="preserve">It is postulated that the </w:t>
      </w:r>
      <w:r w:rsidRPr="0008026F">
        <w:rPr>
          <w:rFonts w:cs="Arial"/>
          <w:szCs w:val="20"/>
        </w:rPr>
        <w:t xml:space="preserve">longitudinal and lateral connection </w:t>
      </w:r>
      <w:r>
        <w:rPr>
          <w:rFonts w:cs="Arial"/>
          <w:szCs w:val="20"/>
        </w:rPr>
        <w:t xml:space="preserve">provided by these </w:t>
      </w:r>
      <w:r w:rsidRPr="0008026F">
        <w:rPr>
          <w:rFonts w:cs="Arial"/>
          <w:szCs w:val="20"/>
        </w:rPr>
        <w:t>environmental water events provided improved water quality conditions and increased diversity of habitats</w:t>
      </w:r>
      <w:r>
        <w:rPr>
          <w:rFonts w:cs="Arial"/>
          <w:szCs w:val="20"/>
        </w:rPr>
        <w:t xml:space="preserve">, which led to the </w:t>
      </w:r>
      <w:r w:rsidRPr="0008026F">
        <w:rPr>
          <w:rFonts w:cs="Arial"/>
          <w:szCs w:val="20"/>
        </w:rPr>
        <w:t>more diverse range of microinvertebrate taxa</w:t>
      </w:r>
      <w:r>
        <w:rPr>
          <w:rFonts w:cs="Arial"/>
          <w:szCs w:val="20"/>
        </w:rPr>
        <w:t xml:space="preserve"> present</w:t>
      </w:r>
      <w:r w:rsidRPr="0008026F">
        <w:rPr>
          <w:rFonts w:cs="Arial"/>
          <w:szCs w:val="20"/>
        </w:rPr>
        <w:t>.</w:t>
      </w:r>
      <w:bookmarkEnd w:id="99"/>
      <w:r w:rsidRPr="0008026F">
        <w:rPr>
          <w:rFonts w:cs="Arial"/>
          <w:szCs w:val="20"/>
        </w:rPr>
        <w:t xml:space="preserve"> </w:t>
      </w:r>
    </w:p>
    <w:p w14:paraId="072A192E" w14:textId="7CEE12F5" w:rsidR="00D7015B" w:rsidRPr="0008026F" w:rsidRDefault="00D7015B" w:rsidP="00D7015B">
      <w:pPr>
        <w:rPr>
          <w:rFonts w:cs="Arial"/>
          <w:szCs w:val="20"/>
        </w:rPr>
      </w:pPr>
      <w:r w:rsidRPr="0008026F">
        <w:rPr>
          <w:rFonts w:cs="Arial"/>
          <w:szCs w:val="20"/>
        </w:rPr>
        <w:t xml:space="preserve">Flow conditions in 2017-18 (peak flow around 9,200 ML/d) were similar in magnitude </w:t>
      </w:r>
      <w:r>
        <w:rPr>
          <w:rFonts w:cs="Arial"/>
          <w:szCs w:val="20"/>
        </w:rPr>
        <w:t>to</w:t>
      </w:r>
      <w:r w:rsidRPr="0008026F">
        <w:rPr>
          <w:rFonts w:cs="Arial"/>
          <w:szCs w:val="20"/>
        </w:rPr>
        <w:t xml:space="preserve"> 2015-16 (peak flow around 11,400 ML/d). The delivery of environmental water in the current water year contributed to </w:t>
      </w:r>
      <w:r>
        <w:rPr>
          <w:rFonts w:cs="Arial"/>
          <w:szCs w:val="20"/>
        </w:rPr>
        <w:t>similar</w:t>
      </w:r>
      <w:r w:rsidRPr="0008026F">
        <w:rPr>
          <w:rFonts w:cs="Arial"/>
          <w:szCs w:val="20"/>
        </w:rPr>
        <w:t xml:space="preserve"> patterns in microinvertebrate density, diversity and community composition </w:t>
      </w:r>
      <w:r>
        <w:rPr>
          <w:rFonts w:cs="Arial"/>
          <w:szCs w:val="20"/>
        </w:rPr>
        <w:t xml:space="preserve">compared to those </w:t>
      </w:r>
      <w:r w:rsidRPr="0008026F">
        <w:rPr>
          <w:rFonts w:cs="Arial"/>
          <w:szCs w:val="20"/>
        </w:rPr>
        <w:t>observ</w:t>
      </w:r>
      <w:r>
        <w:rPr>
          <w:rFonts w:cs="Arial"/>
          <w:szCs w:val="20"/>
        </w:rPr>
        <w:t>ed</w:t>
      </w:r>
      <w:r w:rsidRPr="0008026F">
        <w:rPr>
          <w:rFonts w:cs="Arial"/>
          <w:szCs w:val="20"/>
        </w:rPr>
        <w:t xml:space="preserve"> in 2015-16. Firstly, microinvertebrate densities in both habitats and zones were substantially higher when </w:t>
      </w:r>
      <w:r>
        <w:rPr>
          <w:rFonts w:cs="Arial"/>
          <w:szCs w:val="20"/>
        </w:rPr>
        <w:t>the system</w:t>
      </w:r>
      <w:r w:rsidRPr="0008026F">
        <w:rPr>
          <w:rFonts w:cs="Arial"/>
          <w:szCs w:val="20"/>
        </w:rPr>
        <w:t xml:space="preserve"> had contracted to remnant pools</w:t>
      </w:r>
      <w:r>
        <w:rPr>
          <w:rFonts w:cs="Arial"/>
          <w:szCs w:val="20"/>
        </w:rPr>
        <w:t>.</w:t>
      </w:r>
      <w:r w:rsidRPr="0008026F">
        <w:rPr>
          <w:rFonts w:cs="Arial"/>
          <w:szCs w:val="20"/>
        </w:rPr>
        <w:t xml:space="preserve"> Secondly, the diversity of microinvertebrates was enhanced following inundation by environmental water. In contrast, the </w:t>
      </w:r>
      <w:r>
        <w:rPr>
          <w:rFonts w:cs="Arial"/>
          <w:szCs w:val="20"/>
        </w:rPr>
        <w:t>multiple we</w:t>
      </w:r>
      <w:r w:rsidR="00712270">
        <w:rPr>
          <w:rFonts w:cs="Arial"/>
          <w:szCs w:val="20"/>
        </w:rPr>
        <w:t>t</w:t>
      </w:r>
      <w:r>
        <w:rPr>
          <w:rFonts w:cs="Arial"/>
          <w:szCs w:val="20"/>
        </w:rPr>
        <w:t>ting and drying regime</w:t>
      </w:r>
      <w:r w:rsidRPr="0008026F">
        <w:rPr>
          <w:rFonts w:cs="Arial"/>
          <w:szCs w:val="20"/>
        </w:rPr>
        <w:t xml:space="preserve"> </w:t>
      </w:r>
      <w:r>
        <w:rPr>
          <w:rFonts w:cs="Arial"/>
          <w:szCs w:val="20"/>
        </w:rPr>
        <w:t>experienced</w:t>
      </w:r>
      <w:r w:rsidRPr="0008026F">
        <w:rPr>
          <w:rFonts w:cs="Arial"/>
          <w:szCs w:val="20"/>
        </w:rPr>
        <w:t xml:space="preserve"> in 2016-17 with peak flow around 39,400 ML/d led to the highest microinvertebrate densities </w:t>
      </w:r>
      <w:r>
        <w:rPr>
          <w:rFonts w:cs="Arial"/>
          <w:szCs w:val="20"/>
        </w:rPr>
        <w:t>occurring after sediments were inundated for a second time in the l</w:t>
      </w:r>
      <w:r w:rsidRPr="0008026F">
        <w:rPr>
          <w:rFonts w:cs="Arial"/>
          <w:szCs w:val="20"/>
        </w:rPr>
        <w:t>ower Gwydir wetland</w:t>
      </w:r>
      <w:r w:rsidR="00712270">
        <w:rPr>
          <w:rFonts w:cs="Arial"/>
          <w:szCs w:val="20"/>
        </w:rPr>
        <w:t>s</w:t>
      </w:r>
      <w:r w:rsidRPr="0008026F">
        <w:rPr>
          <w:rFonts w:cs="Arial"/>
          <w:szCs w:val="20"/>
        </w:rPr>
        <w:t>. This cycle of multiple wetting and drying events within a water year may stimulate microinvertebrate productivity and wetland food webs. It is proposed that inter-annual hydrological variability and antecedent flow condition play important roles in microinvertebrate community, highlighting the potential ecological significance of the frequency and magnitude of flow events.</w:t>
      </w:r>
    </w:p>
    <w:p w14:paraId="7514BDD1" w14:textId="77777777" w:rsidR="00D7015B" w:rsidRPr="0008026F" w:rsidRDefault="00D7015B" w:rsidP="00D7015B">
      <w:pPr>
        <w:pStyle w:val="Heading7"/>
      </w:pPr>
      <w:r w:rsidRPr="0008026F">
        <w:t>Conclusion</w:t>
      </w:r>
    </w:p>
    <w:p w14:paraId="37C2FF66" w14:textId="24C1E463" w:rsidR="00D7015B" w:rsidRPr="0008026F" w:rsidRDefault="00D7015B" w:rsidP="00D7015B">
      <w:pPr>
        <w:rPr>
          <w:rFonts w:cs="Arial"/>
          <w:szCs w:val="20"/>
        </w:rPr>
      </w:pPr>
      <w:r w:rsidRPr="0008026F">
        <w:rPr>
          <w:rFonts w:cs="Arial"/>
          <w:szCs w:val="20"/>
        </w:rPr>
        <w:t xml:space="preserve">Monitoring during 2017-18 revealed significant influences on microinvertebrates in both wetland and river systems from two environmental water </w:t>
      </w:r>
      <w:r>
        <w:rPr>
          <w:rFonts w:cs="Arial"/>
          <w:szCs w:val="20"/>
        </w:rPr>
        <w:t>events that planned to provide</w:t>
      </w:r>
      <w:r w:rsidRPr="0008026F">
        <w:rPr>
          <w:rFonts w:cs="Arial"/>
          <w:szCs w:val="20"/>
        </w:rPr>
        <w:t xml:space="preserve"> small fresh</w:t>
      </w:r>
      <w:r>
        <w:rPr>
          <w:rFonts w:cs="Arial"/>
          <w:szCs w:val="20"/>
        </w:rPr>
        <w:t>es</w:t>
      </w:r>
      <w:r w:rsidRPr="0008026F">
        <w:rPr>
          <w:rFonts w:cs="Arial"/>
          <w:szCs w:val="20"/>
        </w:rPr>
        <w:t xml:space="preserve"> with low and steady flow in late winter and early summer. In the River zones, these two environmental water actions provided steady longitudinal and lateral connection and increased diversity of habitats with improved water quality, in turn, supporting a more diverse range of microinvertebrate taxa. </w:t>
      </w:r>
      <w:r>
        <w:rPr>
          <w:rFonts w:cs="Arial"/>
          <w:szCs w:val="20"/>
        </w:rPr>
        <w:t>Increases in</w:t>
      </w:r>
      <w:r w:rsidRPr="0008026F">
        <w:rPr>
          <w:rFonts w:cs="Arial"/>
          <w:szCs w:val="20"/>
        </w:rPr>
        <w:t xml:space="preserve"> microinvertebrate density did not occur during </w:t>
      </w:r>
      <w:r>
        <w:rPr>
          <w:rFonts w:cs="Arial"/>
          <w:szCs w:val="20"/>
        </w:rPr>
        <w:t xml:space="preserve">these </w:t>
      </w:r>
      <w:r w:rsidRPr="0008026F">
        <w:rPr>
          <w:rFonts w:cs="Arial"/>
          <w:szCs w:val="20"/>
        </w:rPr>
        <w:t xml:space="preserve">two environmental water actions. Instead, </w:t>
      </w:r>
      <w:r w:rsidR="00712270">
        <w:rPr>
          <w:rFonts w:cs="Arial"/>
          <w:szCs w:val="20"/>
        </w:rPr>
        <w:t>increases</w:t>
      </w:r>
      <w:r>
        <w:rPr>
          <w:rFonts w:cs="Arial"/>
          <w:szCs w:val="20"/>
        </w:rPr>
        <w:t xml:space="preserve"> </w:t>
      </w:r>
      <w:r w:rsidR="00712270">
        <w:rPr>
          <w:rFonts w:cs="Arial"/>
          <w:szCs w:val="20"/>
        </w:rPr>
        <w:t>coincided</w:t>
      </w:r>
      <w:r>
        <w:rPr>
          <w:rFonts w:cs="Arial"/>
          <w:szCs w:val="20"/>
        </w:rPr>
        <w:t xml:space="preserve"> with warmer </w:t>
      </w:r>
      <w:r w:rsidRPr="0008026F">
        <w:rPr>
          <w:rFonts w:cs="Arial"/>
          <w:szCs w:val="20"/>
        </w:rPr>
        <w:t>temperatures</w:t>
      </w:r>
      <w:r>
        <w:rPr>
          <w:rFonts w:cs="Arial"/>
          <w:szCs w:val="20"/>
        </w:rPr>
        <w:t xml:space="preserve"> during</w:t>
      </w:r>
      <w:r w:rsidRPr="0008026F">
        <w:rPr>
          <w:rFonts w:cs="Arial"/>
          <w:szCs w:val="20"/>
        </w:rPr>
        <w:t xml:space="preserve"> the post environmental wat</w:t>
      </w:r>
      <w:r>
        <w:rPr>
          <w:rFonts w:cs="Arial"/>
          <w:szCs w:val="20"/>
        </w:rPr>
        <w:t>er and natural base flow period, supported by increased</w:t>
      </w:r>
      <w:r w:rsidRPr="0008026F">
        <w:rPr>
          <w:rFonts w:cs="Arial"/>
          <w:szCs w:val="20"/>
        </w:rPr>
        <w:t xml:space="preserve"> nutrient</w:t>
      </w:r>
      <w:r>
        <w:rPr>
          <w:rFonts w:cs="Arial"/>
          <w:szCs w:val="20"/>
        </w:rPr>
        <w:t xml:space="preserve"> loads</w:t>
      </w:r>
      <w:r w:rsidRPr="0008026F">
        <w:rPr>
          <w:rFonts w:cs="Arial"/>
          <w:szCs w:val="20"/>
        </w:rPr>
        <w:t xml:space="preserve"> delivered from upstream during environmental water periods</w:t>
      </w:r>
      <w:r>
        <w:rPr>
          <w:rFonts w:cs="Arial"/>
          <w:szCs w:val="20"/>
        </w:rPr>
        <w:t>.</w:t>
      </w:r>
      <w:r w:rsidR="00712270">
        <w:rPr>
          <w:rFonts w:cs="Arial"/>
          <w:szCs w:val="20"/>
        </w:rPr>
        <w:t xml:space="preserve"> These increased microinvertebr</w:t>
      </w:r>
      <w:r>
        <w:rPr>
          <w:rFonts w:cs="Arial"/>
          <w:szCs w:val="20"/>
        </w:rPr>
        <w:t>ate densities would have provided</w:t>
      </w:r>
      <w:r w:rsidRPr="0008026F">
        <w:rPr>
          <w:rFonts w:cs="Arial"/>
          <w:szCs w:val="20"/>
        </w:rPr>
        <w:t xml:space="preserve"> food resources of native fish, waterbirds and frogs. This </w:t>
      </w:r>
      <w:r w:rsidR="005220F4">
        <w:rPr>
          <w:rFonts w:cs="Arial"/>
          <w:szCs w:val="20"/>
        </w:rPr>
        <w:t>suggests that while flows delivered earlier in the water year increase the diversity of microinvertebrates present in the system, that to improve secondary productivity in the system, measured as microinvertebrate densities, flows should be delivered over the warmer months in Summer and Autumn.</w:t>
      </w:r>
    </w:p>
    <w:p w14:paraId="4ECCCB4A" w14:textId="77777777" w:rsidR="00D7015B" w:rsidRDefault="00D7015B" w:rsidP="003B1019">
      <w:pPr>
        <w:pStyle w:val="Heading7"/>
      </w:pPr>
      <w:r>
        <w:t>References</w:t>
      </w:r>
    </w:p>
    <w:p w14:paraId="219FAA8E" w14:textId="77777777" w:rsidR="00D7015B" w:rsidRDefault="00D7015B" w:rsidP="00D7015B">
      <w:r>
        <w:t xml:space="preserve">Clarke, D.R. and Warwick, R.M. 2001. </w:t>
      </w:r>
      <w:r w:rsidRPr="009334C6">
        <w:rPr>
          <w:i/>
        </w:rPr>
        <w:t>Changes in marine communities: an approach to statistical analysis and interpretation</w:t>
      </w:r>
      <w:r>
        <w:t xml:space="preserve">. Natural Environmental Research Council, Plymouth, UK. </w:t>
      </w:r>
    </w:p>
    <w:p w14:paraId="5A141487" w14:textId="12C37895" w:rsidR="00D7015B" w:rsidRDefault="00D7015B" w:rsidP="00D7015B">
      <w:r w:rsidRPr="00B45E21">
        <w:rPr>
          <w:rFonts w:cs="Arial"/>
          <w:szCs w:val="20"/>
          <w:shd w:val="clear" w:color="auto" w:fill="FFFFFF"/>
        </w:rPr>
        <w:t xml:space="preserve">Clarke, K.R. &amp; Gorley, R.N., 2006. </w:t>
      </w:r>
      <w:r w:rsidRPr="00B45E21">
        <w:rPr>
          <w:rFonts w:cs="Arial"/>
          <w:i/>
          <w:szCs w:val="20"/>
          <w:shd w:val="clear" w:color="auto" w:fill="FFFFFF"/>
        </w:rPr>
        <w:t>PRIMER v6: User Manual/Tutorial.</w:t>
      </w:r>
      <w:r w:rsidRPr="00B45E21">
        <w:rPr>
          <w:rFonts w:cs="Arial"/>
          <w:szCs w:val="20"/>
          <w:shd w:val="clear" w:color="auto" w:fill="FFFFFF"/>
        </w:rPr>
        <w:t xml:space="preserve"> PRIMER-E, Plymouth, UK. 192pp.</w:t>
      </w:r>
    </w:p>
    <w:p w14:paraId="055EC6CE" w14:textId="649F0447" w:rsidR="00D7015B" w:rsidRDefault="00D7015B" w:rsidP="00D7015B">
      <w:r>
        <w:t xml:space="preserve">Commonwealth of Australia. 2015. </w:t>
      </w:r>
      <w:r w:rsidRPr="009334C6">
        <w:rPr>
          <w:i/>
        </w:rPr>
        <w:t>Commonwealth Envir</w:t>
      </w:r>
      <w:r>
        <w:rPr>
          <w:i/>
        </w:rPr>
        <w:t>onmental Water Office Long Term I</w:t>
      </w:r>
      <w:r w:rsidRPr="009334C6">
        <w:rPr>
          <w:i/>
        </w:rPr>
        <w:t xml:space="preserve">ntervention Monitoring Project Gwydir River </w:t>
      </w:r>
      <w:r w:rsidR="00F424B9">
        <w:rPr>
          <w:i/>
        </w:rPr>
        <w:t>s</w:t>
      </w:r>
      <w:r w:rsidRPr="009334C6">
        <w:rPr>
          <w:i/>
        </w:rPr>
        <w:t>ystem Selected Area – 2014-15 Evaluation Report</w:t>
      </w:r>
      <w:r>
        <w:t xml:space="preserve">. Commonwealth of Australia. </w:t>
      </w:r>
    </w:p>
    <w:p w14:paraId="1FFD8FAD" w14:textId="6D6B761A" w:rsidR="00D7015B" w:rsidRDefault="00D7015B" w:rsidP="00D7015B">
      <w:r>
        <w:t xml:space="preserve">Commonwealth of Australia. 2016. </w:t>
      </w:r>
      <w:r w:rsidRPr="009334C6">
        <w:rPr>
          <w:i/>
        </w:rPr>
        <w:t xml:space="preserve">Commonwealth Environmental Water Office Long Term Intervention Monitoring Project Gwydir River </w:t>
      </w:r>
      <w:r w:rsidR="00F424B9">
        <w:rPr>
          <w:i/>
        </w:rPr>
        <w:t>s</w:t>
      </w:r>
      <w:r w:rsidRPr="009334C6">
        <w:rPr>
          <w:i/>
        </w:rPr>
        <w:t>ystem Selected Area</w:t>
      </w:r>
      <w:r>
        <w:rPr>
          <w:i/>
        </w:rPr>
        <w:t xml:space="preserve"> -</w:t>
      </w:r>
      <w:r>
        <w:t xml:space="preserve"> </w:t>
      </w:r>
      <w:r w:rsidRPr="009334C6">
        <w:rPr>
          <w:i/>
        </w:rPr>
        <w:t>201</w:t>
      </w:r>
      <w:r>
        <w:rPr>
          <w:i/>
        </w:rPr>
        <w:t>5</w:t>
      </w:r>
      <w:r w:rsidRPr="009334C6">
        <w:rPr>
          <w:i/>
        </w:rPr>
        <w:t>-1</w:t>
      </w:r>
      <w:r>
        <w:rPr>
          <w:i/>
        </w:rPr>
        <w:t>6</w:t>
      </w:r>
      <w:r w:rsidRPr="009334C6">
        <w:rPr>
          <w:i/>
        </w:rPr>
        <w:t xml:space="preserve"> Evaluation Report</w:t>
      </w:r>
      <w:r>
        <w:rPr>
          <w:i/>
        </w:rPr>
        <w:t>.</w:t>
      </w:r>
      <w:r>
        <w:t xml:space="preserve"> Commonwealth of Australia.</w:t>
      </w:r>
    </w:p>
    <w:p w14:paraId="5D7D9439" w14:textId="77777777" w:rsidR="00D7015B" w:rsidRDefault="00D7015B" w:rsidP="00D7015B">
      <w:r>
        <w:t>Kobayashi, T., Ryder, D. S., Ralph, T. J., Mazumder, D., Saintilan, N., Iles, J., Hunter, S. 2011. Longitudinal spatial variation in ecological conditions in an in</w:t>
      </w:r>
      <w:r>
        <w:rPr>
          <w:rFonts w:ascii="Cambria Math" w:hAnsi="Cambria Math" w:cs="Cambria Math"/>
        </w:rPr>
        <w:t>‐</w:t>
      </w:r>
      <w:r>
        <w:t xml:space="preserve">channel floodplain river system during flow pulses. </w:t>
      </w:r>
      <w:r w:rsidRPr="009334C6">
        <w:rPr>
          <w:i/>
        </w:rPr>
        <w:t>River Research and Applications</w:t>
      </w:r>
      <w:r>
        <w:t xml:space="preserve">, </w:t>
      </w:r>
      <w:r w:rsidRPr="009334C6">
        <w:rPr>
          <w:b/>
        </w:rPr>
        <w:t>27(4),</w:t>
      </w:r>
      <w:r>
        <w:t xml:space="preserve"> 461-472. </w:t>
      </w:r>
    </w:p>
    <w:p w14:paraId="35AC2746" w14:textId="77777777" w:rsidR="00D7015B" w:rsidRDefault="00D7015B" w:rsidP="00D7015B">
      <w:r>
        <w:t xml:space="preserve">Ning, N. S., Gawne, B., Cook, R. A., &amp; Nielsen, D. L. (2013). Zooplankton dynamics in response to the transition from drought to flooding in four Murray–Darling Basin rivers affected by differing levels of flow regulation. </w:t>
      </w:r>
      <w:r w:rsidRPr="009334C6">
        <w:rPr>
          <w:i/>
        </w:rPr>
        <w:t>Hydrobiologia</w:t>
      </w:r>
      <w:r>
        <w:t xml:space="preserve">, </w:t>
      </w:r>
      <w:r w:rsidRPr="009334C6">
        <w:rPr>
          <w:b/>
        </w:rPr>
        <w:t>702(1),</w:t>
      </w:r>
      <w:r>
        <w:t xml:space="preserve"> 45-62. </w:t>
      </w:r>
    </w:p>
    <w:p w14:paraId="09FF1C19" w14:textId="4DAE39D0" w:rsidR="001D21C2" w:rsidRDefault="001D21C2" w:rsidP="001D21C2"/>
    <w:p w14:paraId="0E2346E4" w14:textId="77777777" w:rsidR="001D21C2" w:rsidRDefault="001D21C2" w:rsidP="001D21C2">
      <w:pPr>
        <w:sectPr w:rsidR="001D21C2" w:rsidSect="00712270">
          <w:headerReference w:type="default" r:id="rId119"/>
          <w:footerReference w:type="default" r:id="rId120"/>
          <w:pgSz w:w="11899" w:h="16838"/>
          <w:pgMar w:top="1508" w:right="1219" w:bottom="1418" w:left="1480" w:header="811" w:footer="305" w:gutter="0"/>
          <w:pgNumType w:chapStyle="6"/>
          <w:cols w:space="708"/>
          <w:docGrid w:linePitch="360"/>
        </w:sectPr>
      </w:pPr>
    </w:p>
    <w:p w14:paraId="5AFF9EAE" w14:textId="672B9130" w:rsidR="001D21C2" w:rsidRDefault="001D21C2" w:rsidP="004043D7">
      <w:pPr>
        <w:pStyle w:val="Heading6"/>
      </w:pPr>
      <w:r>
        <w:t>Macroinvertebrates</w:t>
      </w:r>
    </w:p>
    <w:p w14:paraId="40A5DB57" w14:textId="77777777" w:rsidR="00D26138" w:rsidRPr="001D21C2" w:rsidRDefault="00D26138" w:rsidP="00D26138">
      <w:pPr>
        <w:pStyle w:val="Heading7"/>
      </w:pPr>
      <w:r>
        <w:t>Introduction</w:t>
      </w:r>
    </w:p>
    <w:p w14:paraId="35DC6BDA" w14:textId="1DAD111C" w:rsidR="00D26138" w:rsidRPr="00356030" w:rsidRDefault="00D26138" w:rsidP="00D26138">
      <w:pPr>
        <w:rPr>
          <w:rFonts w:cs="Arial"/>
          <w:color w:val="000000"/>
          <w:szCs w:val="20"/>
          <w:lang w:eastAsia="en-AU"/>
        </w:rPr>
      </w:pPr>
      <w:r w:rsidRPr="00A72B22">
        <w:t>The Macroinvertebrates indicator aims to assess the contribution of environmental watering to macroinvertebrate abundance and diversity</w:t>
      </w:r>
      <w:r w:rsidR="00F424B9">
        <w:t xml:space="preserve"> within the Gwydir R</w:t>
      </w:r>
      <w:r>
        <w:t>iver system Selected Area (Selected Area)</w:t>
      </w:r>
      <w:r w:rsidRPr="00A72B22">
        <w:t>. A specific question was addressed through this indicator within the Selected Area during the 2017-18 water year:</w:t>
      </w:r>
      <w:r w:rsidRPr="00356030">
        <w:rPr>
          <w:rFonts w:cs="Arial"/>
          <w:color w:val="000000"/>
          <w:szCs w:val="20"/>
          <w:lang w:eastAsia="en-AU"/>
        </w:rPr>
        <w:t xml:space="preserve"> </w:t>
      </w:r>
    </w:p>
    <w:p w14:paraId="64225C77" w14:textId="77777777" w:rsidR="00D26138" w:rsidRPr="00356030" w:rsidRDefault="00D26138" w:rsidP="00D26138">
      <w:pPr>
        <w:numPr>
          <w:ilvl w:val="0"/>
          <w:numId w:val="20"/>
        </w:numPr>
        <w:autoSpaceDE w:val="0"/>
        <w:autoSpaceDN w:val="0"/>
        <w:adjustRightInd w:val="0"/>
        <w:spacing w:after="240" w:line="240" w:lineRule="atLeast"/>
        <w:ind w:left="714" w:hanging="357"/>
        <w:jc w:val="left"/>
        <w:rPr>
          <w:rFonts w:cs="Arial"/>
          <w:color w:val="000000"/>
          <w:szCs w:val="20"/>
          <w:lang w:eastAsia="en-AU"/>
        </w:rPr>
      </w:pPr>
      <w:r w:rsidRPr="00356030">
        <w:rPr>
          <w:rFonts w:cs="Arial"/>
          <w:color w:val="000000"/>
          <w:szCs w:val="20"/>
          <w:lang w:eastAsia="en-AU"/>
        </w:rPr>
        <w:t xml:space="preserve">What did Commonwealth environmental water contribute to </w:t>
      </w:r>
      <w:r>
        <w:rPr>
          <w:rFonts w:cs="Arial"/>
          <w:color w:val="000000"/>
          <w:szCs w:val="20"/>
          <w:lang w:eastAsia="en-AU"/>
        </w:rPr>
        <w:t>macroinvertebrate diversity</w:t>
      </w:r>
      <w:r w:rsidRPr="00356030">
        <w:rPr>
          <w:rFonts w:cs="Arial"/>
          <w:color w:val="000000"/>
          <w:szCs w:val="20"/>
          <w:lang w:eastAsia="en-AU"/>
        </w:rPr>
        <w:t xml:space="preserve">? </w:t>
      </w:r>
    </w:p>
    <w:p w14:paraId="15422C02" w14:textId="77777777" w:rsidR="00D26138" w:rsidRDefault="00D26138" w:rsidP="00D26138">
      <w:pPr>
        <w:pStyle w:val="Heading8"/>
      </w:pPr>
      <w:r>
        <w:t>Environmental watering in 2017-18</w:t>
      </w:r>
    </w:p>
    <w:p w14:paraId="17311AC6" w14:textId="2B0A5581" w:rsidR="002E0F79" w:rsidRDefault="002E0F79" w:rsidP="002E0F79">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_Ref491356973 \h </w:instrText>
      </w:r>
      <w:r>
        <w:fldChar w:fldCharType="separate"/>
      </w:r>
      <w:r w:rsidR="000D3CFD">
        <w:rPr>
          <w:b/>
          <w:bCs/>
          <w:lang w:val="en-US"/>
        </w:rPr>
        <w:t>Error! Reference source not found.</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3B4F934C" w14:textId="55598A5C" w:rsidR="00D26138" w:rsidRDefault="002E0F79" w:rsidP="002E0F79">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671DCD20" w14:textId="35BCF4C5" w:rsidR="00F463DD" w:rsidRDefault="00F463DD" w:rsidP="002E0F79"/>
    <w:p w14:paraId="2D06F984" w14:textId="2CDD6553" w:rsidR="00F463DD" w:rsidRDefault="00F463DD" w:rsidP="002E0F79"/>
    <w:p w14:paraId="4484EA0F" w14:textId="600839AA" w:rsidR="00F463DD" w:rsidRDefault="00F463DD" w:rsidP="002E0F79"/>
    <w:p w14:paraId="369905C0" w14:textId="4F9E5211" w:rsidR="00F463DD" w:rsidRDefault="00F463DD" w:rsidP="002E0F79"/>
    <w:p w14:paraId="07BF3484" w14:textId="49B7FB7A" w:rsidR="00F463DD" w:rsidRDefault="00F463DD" w:rsidP="002E0F79"/>
    <w:p w14:paraId="3237501D" w14:textId="12EC550B" w:rsidR="00F463DD" w:rsidRDefault="00F463DD" w:rsidP="002E0F79"/>
    <w:p w14:paraId="0F873049" w14:textId="77777777" w:rsidR="00F463DD" w:rsidRDefault="00F463DD" w:rsidP="002E0F79"/>
    <w:p w14:paraId="76D2A0C6" w14:textId="56B25880" w:rsidR="00D26138" w:rsidRDefault="00D26138" w:rsidP="00D26138">
      <w:pPr>
        <w:pStyle w:val="Caption"/>
        <w:keepNext/>
      </w:pPr>
      <w:bookmarkStart w:id="100" w:name="_Ref521526520"/>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100"/>
      <w:r>
        <w:t xml:space="preserve"> </w:t>
      </w:r>
      <w:r w:rsidRPr="0070536E">
        <w:t>Environmental</w:t>
      </w:r>
      <w:r w:rsidR="00F424B9">
        <w:t xml:space="preserve"> water delivered in the Gwydir R</w:t>
      </w:r>
      <w:r w:rsidRPr="0070536E">
        <w:t>iver system Selected Area in 2017-18.</w:t>
      </w:r>
      <w:r w:rsidR="00F463DD">
        <w:t xml:space="preserve"> </w:t>
      </w:r>
      <w:r w:rsidR="00F463DD" w:rsidRPr="006625ED">
        <w:t>Percentage represents the percentage of the total flow made up of environmental water.</w:t>
      </w:r>
    </w:p>
    <w:tbl>
      <w:tblPr>
        <w:tblStyle w:val="StandardELAFormat"/>
        <w:tblW w:w="5000" w:type="pct"/>
        <w:tblLook w:val="04A0" w:firstRow="1" w:lastRow="0" w:firstColumn="1" w:lastColumn="0" w:noHBand="0" w:noVBand="1"/>
      </w:tblPr>
      <w:tblGrid>
        <w:gridCol w:w="1683"/>
        <w:gridCol w:w="2407"/>
        <w:gridCol w:w="2878"/>
        <w:gridCol w:w="867"/>
        <w:gridCol w:w="1367"/>
      </w:tblGrid>
      <w:tr w:rsidR="00F463DD" w:rsidRPr="00F6309E" w14:paraId="3CFAE5DE"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AB25113"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75DCF6C1"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38F33470"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652F7CEF"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69D8CB44"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4EBEAC1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0513A49"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4735C4A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74C72FF6"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1887D60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2E2B509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79E028C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3DC8091"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3D3CF37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665536A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6E1EB2B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2ABB98C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006C1C2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78A8157"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0790AF1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5498C51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03CDD9C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0B275EC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1171B54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E813440"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4DBE4F8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18FE7A1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759D873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3759F75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75BB40B4"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243DF8C"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10E3E2A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117A6CD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20AD737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393307B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72666F26"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2BAE4210"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57291F4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5FA1BAD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5A8A827B"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0EBC8C7E"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5DA195B0"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EC2F98B"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78EC235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16146BE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287CC98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564CDC0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40D236B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AF87408"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48880A62"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26032346"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616D0DD1"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2FB7FF84"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1C0CFCA7"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3945591A"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347815E5"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0AFCF1E0" w14:textId="77777777" w:rsidR="00F463DD" w:rsidRDefault="00F463DD" w:rsidP="00F463DD"/>
    <w:p w14:paraId="715CD7F6" w14:textId="7D463F72" w:rsidR="00D26138" w:rsidRDefault="00D26138" w:rsidP="00D26138">
      <w:pPr>
        <w:pStyle w:val="Heading8"/>
      </w:pPr>
      <w:r>
        <w:t>Previous monitoring</w:t>
      </w:r>
    </w:p>
    <w:p w14:paraId="11D5EA7C" w14:textId="79339BF6" w:rsidR="00D26138" w:rsidRPr="00FF59FF" w:rsidRDefault="00D26138" w:rsidP="00D26138">
      <w:pPr>
        <w:rPr>
          <w:rFonts w:cs="Arial"/>
          <w:szCs w:val="20"/>
        </w:rPr>
      </w:pPr>
      <w:r w:rsidRPr="00FF59FF">
        <w:rPr>
          <w:rFonts w:cs="Arial"/>
          <w:szCs w:val="20"/>
        </w:rPr>
        <w:t xml:space="preserve">Three years of macroinvertebrate monitoring in the Selected Area showed the delivery of environmental water contributed to consistent patterns in macroinvertebrate density, diversity and community composition. The delivery of environmental water increased secondary production measured as density and regional scale diversity of aquatic macroinvertebrates. Connectivity provided by environmental water provided an opportunity for macroinvertebrates to take advantage of increased primary production resulting from inundation, before declining water levels and associated water quality created </w:t>
      </w:r>
      <w:r w:rsidR="00D93984">
        <w:rPr>
          <w:rFonts w:cs="Arial"/>
          <w:szCs w:val="20"/>
        </w:rPr>
        <w:t>unsuitable</w:t>
      </w:r>
      <w:r w:rsidRPr="00FF59FF">
        <w:rPr>
          <w:rFonts w:cs="Arial"/>
          <w:szCs w:val="20"/>
        </w:rPr>
        <w:t xml:space="preserve"> conditions for some sensitive macroinvertebrate families. Significant differences in aquatic macroinvertebrate community composition between the Gingham and lower Gwydir wetlands indicated that each area supports a distinct macroinvertebrate community and highlights the importance of watering both wetlands </w:t>
      </w:r>
      <w:r w:rsidR="00D93984">
        <w:rPr>
          <w:rFonts w:cs="Arial"/>
          <w:szCs w:val="20"/>
        </w:rPr>
        <w:t>to maintain</w:t>
      </w:r>
      <w:r w:rsidRPr="00FF59FF">
        <w:rPr>
          <w:rFonts w:cs="Arial"/>
          <w:szCs w:val="20"/>
        </w:rPr>
        <w:t xml:space="preserve"> regional level diversity.</w:t>
      </w:r>
    </w:p>
    <w:p w14:paraId="56916319" w14:textId="77777777" w:rsidR="00D26138" w:rsidRDefault="00D26138" w:rsidP="00D26138">
      <w:pPr>
        <w:pStyle w:val="Heading7"/>
      </w:pPr>
      <w:r>
        <w:t>Methods</w:t>
      </w:r>
    </w:p>
    <w:p w14:paraId="22939DEF" w14:textId="77777777" w:rsidR="00D26138" w:rsidRDefault="00D26138" w:rsidP="00D26138">
      <w:pPr>
        <w:pStyle w:val="Heading8"/>
      </w:pPr>
      <w:r>
        <w:t>Design</w:t>
      </w:r>
    </w:p>
    <w:p w14:paraId="141EAA3A" w14:textId="41943E38" w:rsidR="00D26138" w:rsidRDefault="00D26138" w:rsidP="00D26138">
      <w:r w:rsidRPr="00A72B22">
        <w:t xml:space="preserve">Macroinvertebrates sampling took place in association with Category III microinvertebrate indicators. Sampling sites were located in five Sampling Zones within the Selected Area: Gingham </w:t>
      </w:r>
      <w:r w:rsidR="00712270">
        <w:t>w</w:t>
      </w:r>
      <w:r w:rsidRPr="00A72B22">
        <w:t xml:space="preserve">atercourse, </w:t>
      </w:r>
      <w:r>
        <w:t>lower Gwydir wetland</w:t>
      </w:r>
      <w:r w:rsidR="00712270">
        <w:t>s</w:t>
      </w:r>
      <w:r w:rsidRPr="00A72B22">
        <w:t>, Gwydir River, Mehi River and Moomin Creek (</w:t>
      </w:r>
      <w:r>
        <w:fldChar w:fldCharType="begin"/>
      </w:r>
      <w:r>
        <w:instrText xml:space="preserve"> REF _Ref521493697 \h </w:instrText>
      </w:r>
      <w:r>
        <w:fldChar w:fldCharType="separate"/>
      </w:r>
      <w:r w:rsidR="000D3CFD">
        <w:t xml:space="preserve">Figure </w:t>
      </w:r>
      <w:r w:rsidR="000D3CFD">
        <w:rPr>
          <w:noProof/>
        </w:rPr>
        <w:t>E</w:t>
      </w:r>
      <w:r w:rsidR="000D3CFD">
        <w:noBreakHyphen/>
      </w:r>
      <w:r w:rsidR="000D3CFD">
        <w:rPr>
          <w:noProof/>
        </w:rPr>
        <w:t>1</w:t>
      </w:r>
      <w:r>
        <w:fldChar w:fldCharType="end"/>
      </w:r>
      <w:r w:rsidRPr="00A72B22">
        <w:t>). Sampling took place on four occasions to capture the inundation and contraction cycle of environmental water delivery to wetlands (</w:t>
      </w:r>
      <w:r>
        <w:fldChar w:fldCharType="begin"/>
      </w:r>
      <w:r>
        <w:instrText xml:space="preserve"> REF _Ref521493675 \h </w:instrText>
      </w:r>
      <w:r>
        <w:fldChar w:fldCharType="separate"/>
      </w:r>
      <w:r w:rsidR="000D3CFD">
        <w:t xml:space="preserve">Table </w:t>
      </w:r>
      <w:r w:rsidR="000D3CFD">
        <w:rPr>
          <w:noProof/>
        </w:rPr>
        <w:t>E</w:t>
      </w:r>
      <w:r w:rsidR="000D3CFD">
        <w:noBreakHyphen/>
      </w:r>
      <w:r w:rsidR="000D3CFD">
        <w:rPr>
          <w:noProof/>
        </w:rPr>
        <w:t>2</w:t>
      </w:r>
      <w:r>
        <w:fldChar w:fldCharType="end"/>
      </w:r>
      <w:r w:rsidRPr="00A72B22">
        <w:t xml:space="preserve">, </w:t>
      </w:r>
      <w:r w:rsidRPr="00FE6FE7">
        <w:t xml:space="preserve">Appendix </w:t>
      </w:r>
      <w:r w:rsidR="00FE6FE7" w:rsidRPr="00FE6FE7">
        <w:t>A</w:t>
      </w:r>
      <w:r w:rsidRPr="00A72B22">
        <w:t>). Hereafter, sampling occasion codes are arranged in chronological order from T1 to T4. Hydrological conditions within the Selected Area during four sampling periods are described as follows.</w:t>
      </w:r>
    </w:p>
    <w:p w14:paraId="71F46642" w14:textId="77777777" w:rsidR="00712270" w:rsidRPr="00B5035A" w:rsidRDefault="00712270" w:rsidP="00712270">
      <w:pPr>
        <w:rPr>
          <w:rFonts w:cs="Arial"/>
        </w:rPr>
      </w:pPr>
      <w:r w:rsidRPr="00B5035A">
        <w:rPr>
          <w:rFonts w:cs="Arial"/>
        </w:rPr>
        <w:t xml:space="preserve">T1 Early Season Stimulus </w:t>
      </w:r>
      <w:r>
        <w:rPr>
          <w:rFonts w:cs="Arial"/>
        </w:rPr>
        <w:t xml:space="preserve">Triggered </w:t>
      </w:r>
      <w:r w:rsidRPr="00B5035A">
        <w:rPr>
          <w:rFonts w:cs="Arial"/>
        </w:rPr>
        <w:t>Flow</w:t>
      </w:r>
    </w:p>
    <w:p w14:paraId="4803E31E" w14:textId="77777777" w:rsidR="00712270" w:rsidRDefault="00712270" w:rsidP="00712270">
      <w:pPr>
        <w:pStyle w:val="ListParagraph"/>
      </w:pPr>
      <w:r w:rsidRPr="00CD50A3">
        <w:t xml:space="preserve">This </w:t>
      </w:r>
      <w:r>
        <w:t xml:space="preserve">late winter </w:t>
      </w:r>
      <w:r w:rsidRPr="00CD50A3">
        <w:t>sampling (2</w:t>
      </w:r>
      <w:r w:rsidRPr="00CD50A3">
        <w:rPr>
          <w:vertAlign w:val="superscript"/>
        </w:rPr>
        <w:t>nd</w:t>
      </w:r>
      <w:r w:rsidRPr="00CD50A3">
        <w:t xml:space="preserve"> </w:t>
      </w:r>
      <w:r>
        <w:t>-</w:t>
      </w:r>
      <w:r w:rsidRPr="00CD50A3">
        <w:t xml:space="preserve"> 5</w:t>
      </w:r>
      <w:r w:rsidRPr="00CD50A3">
        <w:rPr>
          <w:vertAlign w:val="superscript"/>
        </w:rPr>
        <w:t>th</w:t>
      </w:r>
      <w:r w:rsidRPr="00CD50A3">
        <w:t xml:space="preserve"> September 2017) </w:t>
      </w:r>
      <w:r>
        <w:t xml:space="preserve">was </w:t>
      </w:r>
      <w:r w:rsidRPr="00CD50A3">
        <w:t xml:space="preserve">conducted during the Early Season Stimulus </w:t>
      </w:r>
      <w:r>
        <w:t xml:space="preserve">Triggered </w:t>
      </w:r>
      <w:r w:rsidRPr="00CD50A3">
        <w:t>Flow (</w:t>
      </w:r>
      <w:r>
        <w:t>26</w:t>
      </w:r>
      <w:r w:rsidRPr="00B5035A">
        <w:rPr>
          <w:vertAlign w:val="superscript"/>
        </w:rPr>
        <w:t>th</w:t>
      </w:r>
      <w:r>
        <w:t xml:space="preserve"> August - 4</w:t>
      </w:r>
      <w:r w:rsidRPr="00B5035A">
        <w:rPr>
          <w:vertAlign w:val="superscript"/>
        </w:rPr>
        <w:t>th</w:t>
      </w:r>
      <w:r>
        <w:t xml:space="preserve"> September 2017</w:t>
      </w:r>
      <w:r w:rsidRPr="00CD50A3">
        <w:t>) with 7</w:t>
      </w:r>
      <w:r>
        <w:t xml:space="preserve"> GL</w:t>
      </w:r>
      <w:r w:rsidRPr="00CD50A3">
        <w:t xml:space="preserve"> from CEWO and 3</w:t>
      </w:r>
      <w:r>
        <w:t xml:space="preserve"> G</w:t>
      </w:r>
      <w:r w:rsidRPr="00CD50A3">
        <w:t>L from NSW</w:t>
      </w:r>
      <w:r>
        <w:t xml:space="preserve"> </w:t>
      </w:r>
      <w:r w:rsidRPr="00CD50A3">
        <w:t>EWA. This event was planned to provide</w:t>
      </w:r>
      <w:r>
        <w:t xml:space="preserve"> an</w:t>
      </w:r>
      <w:r w:rsidRPr="00CD50A3">
        <w:t xml:space="preserve"> early small fresh and with </w:t>
      </w:r>
      <w:r>
        <w:t xml:space="preserve">a </w:t>
      </w:r>
      <w:r w:rsidRPr="00CD50A3">
        <w:t xml:space="preserve">low steady flow during late winter into spring targeting in-stream and native fish outcomes in the </w:t>
      </w:r>
      <w:r>
        <w:t>Gwydir River, M</w:t>
      </w:r>
      <w:r w:rsidRPr="00CD50A3">
        <w:t>ehi River and Carole Creek.</w:t>
      </w:r>
      <w:r>
        <w:t xml:space="preserve"> The lower Gwydir wetlands and Gingham watercourse received small inflows of upstream environmental water delivery during this period.</w:t>
      </w:r>
    </w:p>
    <w:p w14:paraId="582CDA87" w14:textId="77777777" w:rsidR="00712270" w:rsidRPr="00B5035A" w:rsidRDefault="00712270" w:rsidP="00712270">
      <w:pPr>
        <w:rPr>
          <w:rFonts w:cs="Arial"/>
        </w:rPr>
      </w:pPr>
      <w:r w:rsidRPr="00B5035A">
        <w:rPr>
          <w:rFonts w:cs="Arial"/>
        </w:rPr>
        <w:t xml:space="preserve">T2 Stable Fish Flow </w:t>
      </w:r>
    </w:p>
    <w:p w14:paraId="4BC844B5" w14:textId="77777777" w:rsidR="00712270" w:rsidRDefault="00712270" w:rsidP="00712270">
      <w:pPr>
        <w:ind w:left="709"/>
      </w:pPr>
      <w:r w:rsidRPr="00CD50A3">
        <w:t xml:space="preserve">This </w:t>
      </w:r>
      <w:r>
        <w:t xml:space="preserve">early summer </w:t>
      </w:r>
      <w:r w:rsidRPr="00CD50A3">
        <w:t xml:space="preserve">sampling </w:t>
      </w:r>
      <w:r w:rsidRPr="00CD50A3">
        <w:rPr>
          <w:rFonts w:cs="Arial"/>
        </w:rPr>
        <w:t>(13</w:t>
      </w:r>
      <w:r w:rsidRPr="00B5035A">
        <w:rPr>
          <w:rFonts w:cs="Arial"/>
          <w:vertAlign w:val="superscript"/>
        </w:rPr>
        <w:t>th</w:t>
      </w:r>
      <w:r>
        <w:rPr>
          <w:rFonts w:cs="Arial"/>
        </w:rPr>
        <w:t xml:space="preserve"> </w:t>
      </w:r>
      <w:r w:rsidRPr="00CD50A3">
        <w:rPr>
          <w:rFonts w:cs="Arial"/>
        </w:rPr>
        <w:t>-</w:t>
      </w:r>
      <w:r>
        <w:rPr>
          <w:rFonts w:cs="Arial"/>
        </w:rPr>
        <w:t xml:space="preserve"> </w:t>
      </w:r>
      <w:r w:rsidRPr="00CD50A3">
        <w:rPr>
          <w:rFonts w:cs="Arial"/>
        </w:rPr>
        <w:t>16</w:t>
      </w:r>
      <w:r w:rsidRPr="00B5035A">
        <w:rPr>
          <w:rFonts w:cs="Arial"/>
          <w:vertAlign w:val="superscript"/>
        </w:rPr>
        <w:t>th</w:t>
      </w:r>
      <w:r>
        <w:rPr>
          <w:rFonts w:cs="Arial"/>
        </w:rPr>
        <w:t xml:space="preserve"> </w:t>
      </w:r>
      <w:r w:rsidRPr="00CD50A3">
        <w:rPr>
          <w:rFonts w:cs="Arial"/>
        </w:rPr>
        <w:t>November 2017)</w:t>
      </w:r>
      <w:r>
        <w:rPr>
          <w:rFonts w:cs="Arial"/>
        </w:rPr>
        <w:t xml:space="preserve"> was</w:t>
      </w:r>
      <w:r w:rsidRPr="00CD50A3">
        <w:rPr>
          <w:rFonts w:cs="Arial"/>
        </w:rPr>
        <w:t xml:space="preserve"> </w:t>
      </w:r>
      <w:r>
        <w:t>designed to capture</w:t>
      </w:r>
      <w:r w:rsidRPr="00CD50A3">
        <w:t xml:space="preserve"> the</w:t>
      </w:r>
      <w:r>
        <w:t xml:space="preserve"> Stable Fish Flow </w:t>
      </w:r>
      <w:r w:rsidRPr="00CD50A3">
        <w:t xml:space="preserve">event </w:t>
      </w:r>
      <w:r>
        <w:t xml:space="preserve">that </w:t>
      </w:r>
      <w:r w:rsidRPr="00CD50A3">
        <w:t xml:space="preserve">ran for 3 weeks </w:t>
      </w:r>
      <w:r>
        <w:t>(30</w:t>
      </w:r>
      <w:r w:rsidRPr="00B5035A">
        <w:rPr>
          <w:vertAlign w:val="superscript"/>
        </w:rPr>
        <w:t>th</w:t>
      </w:r>
      <w:r>
        <w:t xml:space="preserve"> October - 20</w:t>
      </w:r>
      <w:r w:rsidRPr="00B5035A">
        <w:rPr>
          <w:vertAlign w:val="superscript"/>
        </w:rPr>
        <w:t>th</w:t>
      </w:r>
      <w:r>
        <w:t xml:space="preserve"> November 2017) </w:t>
      </w:r>
      <w:r w:rsidRPr="00CD50A3">
        <w:t xml:space="preserve">during </w:t>
      </w:r>
      <w:r>
        <w:t>a</w:t>
      </w:r>
      <w:r w:rsidRPr="00CD50A3">
        <w:t xml:space="preserve"> pause in irrigation deliveries</w:t>
      </w:r>
      <w:r>
        <w:t xml:space="preserve">. This event aimed to </w:t>
      </w:r>
      <w:r w:rsidRPr="00CD50A3">
        <w:t>provide small stable in</w:t>
      </w:r>
      <w:r>
        <w:t>-</w:t>
      </w:r>
      <w:r w:rsidRPr="00CD50A3">
        <w:t xml:space="preserve">channel low flows and to avoid rapid rates of </w:t>
      </w:r>
      <w:r>
        <w:t xml:space="preserve">water level </w:t>
      </w:r>
      <w:r w:rsidRPr="00CD50A3">
        <w:t xml:space="preserve">rise and fall in the Gwydir </w:t>
      </w:r>
      <w:r>
        <w:t xml:space="preserve">River, </w:t>
      </w:r>
      <w:r w:rsidRPr="00CD50A3">
        <w:t>Mehi River and Carol</w:t>
      </w:r>
      <w:r>
        <w:t xml:space="preserve">e Creek, with 5 GL from </w:t>
      </w:r>
      <w:r w:rsidRPr="00CD50A3">
        <w:t>CEWO and 5</w:t>
      </w:r>
      <w:r>
        <w:t>.04 G</w:t>
      </w:r>
      <w:r w:rsidRPr="00CD50A3">
        <w:t>L from NSW</w:t>
      </w:r>
      <w:r>
        <w:t xml:space="preserve"> </w:t>
      </w:r>
      <w:r w:rsidRPr="00CD50A3">
        <w:t>AEW</w:t>
      </w:r>
      <w:r>
        <w:t>. The stable flow delivery</w:t>
      </w:r>
      <w:r w:rsidRPr="00CD50A3">
        <w:t xml:space="preserve"> </w:t>
      </w:r>
      <w:r>
        <w:t>was</w:t>
      </w:r>
      <w:r w:rsidRPr="00CD50A3">
        <w:t xml:space="preserve"> targeted </w:t>
      </w:r>
      <w:r>
        <w:t>on</w:t>
      </w:r>
      <w:r w:rsidRPr="00CD50A3">
        <w:t xml:space="preserve"> support</w:t>
      </w:r>
      <w:r>
        <w:t>ing</w:t>
      </w:r>
      <w:r w:rsidRPr="00CD50A3">
        <w:t xml:space="preserve"> native fish outcomes including recruitment.</w:t>
      </w:r>
      <w:r>
        <w:t xml:space="preserve"> This event also aimed to deliver environmental water into the lower Gwydir wetlands (2.37GL) and the Gingham watercourse (2.52GL). As a result, the u</w:t>
      </w:r>
      <w:r w:rsidRPr="00CD50A3">
        <w:t>pp</w:t>
      </w:r>
      <w:r>
        <w:t>er and eastern sections of the l</w:t>
      </w:r>
      <w:r w:rsidRPr="00CD50A3">
        <w:t xml:space="preserve">ower Gwydir </w:t>
      </w:r>
      <w:r>
        <w:t xml:space="preserve">wetlands </w:t>
      </w:r>
      <w:r w:rsidRPr="00CD50A3">
        <w:t xml:space="preserve">and Gingham </w:t>
      </w:r>
      <w:r>
        <w:t>w</w:t>
      </w:r>
      <w:r w:rsidRPr="00CD50A3">
        <w:t xml:space="preserve">atercourse </w:t>
      </w:r>
      <w:r>
        <w:t xml:space="preserve">received inflows. </w:t>
      </w:r>
    </w:p>
    <w:p w14:paraId="5D00C186" w14:textId="77777777" w:rsidR="00712270" w:rsidRPr="005304FF" w:rsidRDefault="00712270" w:rsidP="00712270">
      <w:pPr>
        <w:rPr>
          <w:rFonts w:cs="Arial"/>
        </w:rPr>
      </w:pPr>
      <w:r>
        <w:rPr>
          <w:rFonts w:cs="Arial"/>
        </w:rPr>
        <w:t>T3 P</w:t>
      </w:r>
      <w:r w:rsidRPr="005304FF">
        <w:rPr>
          <w:rFonts w:cs="Arial"/>
        </w:rPr>
        <w:t xml:space="preserve">ost EW condition in the Gwydir channels and </w:t>
      </w:r>
      <w:r>
        <w:rPr>
          <w:rFonts w:cs="Arial"/>
        </w:rPr>
        <w:t>W</w:t>
      </w:r>
      <w:r w:rsidRPr="005304FF">
        <w:rPr>
          <w:rFonts w:cs="Arial"/>
        </w:rPr>
        <w:t xml:space="preserve">etlands </w:t>
      </w:r>
    </w:p>
    <w:p w14:paraId="010D0F7E" w14:textId="4E7977DD" w:rsidR="00712270" w:rsidRDefault="00712270" w:rsidP="00712270">
      <w:pPr>
        <w:pStyle w:val="ListParagraph"/>
      </w:pPr>
      <w:r w:rsidRPr="00CD50A3">
        <w:t>This late summer sampling (21</w:t>
      </w:r>
      <w:r w:rsidRPr="00CD50A3">
        <w:rPr>
          <w:vertAlign w:val="superscript"/>
        </w:rPr>
        <w:t>st</w:t>
      </w:r>
      <w:r w:rsidRPr="00CD50A3">
        <w:t xml:space="preserve"> – 23</w:t>
      </w:r>
      <w:r w:rsidRPr="00CD50A3">
        <w:rPr>
          <w:vertAlign w:val="superscript"/>
        </w:rPr>
        <w:t>rd</w:t>
      </w:r>
      <w:r w:rsidRPr="00CD50A3">
        <w:t xml:space="preserve"> February 2018) </w:t>
      </w:r>
      <w:r>
        <w:t xml:space="preserve">captured post environmental water conditions with </w:t>
      </w:r>
      <w:r w:rsidRPr="00CD50A3">
        <w:t xml:space="preserve">the latest </w:t>
      </w:r>
      <w:r>
        <w:t xml:space="preserve">supplementary environmental water </w:t>
      </w:r>
      <w:r w:rsidRPr="00CD50A3">
        <w:t>release (8GL</w:t>
      </w:r>
      <w:r>
        <w:t xml:space="preserve"> in total, 4GL from CEWH</w:t>
      </w:r>
      <w:r w:rsidRPr="00CD50A3">
        <w:t xml:space="preserve">) into </w:t>
      </w:r>
      <w:r>
        <w:t>the lower Gwydir w</w:t>
      </w:r>
      <w:r w:rsidRPr="00CD50A3">
        <w:t>etland</w:t>
      </w:r>
      <w:r>
        <w:t>s and Gingham watercourse</w:t>
      </w:r>
      <w:r w:rsidRPr="00CD50A3">
        <w:t xml:space="preserve"> during </w:t>
      </w:r>
      <w:r>
        <w:t>19</w:t>
      </w:r>
      <w:r w:rsidRPr="005304FF">
        <w:rPr>
          <w:vertAlign w:val="superscript"/>
        </w:rPr>
        <w:t>th</w:t>
      </w:r>
      <w:r>
        <w:t xml:space="preserve"> </w:t>
      </w:r>
      <w:r w:rsidRPr="00CD50A3">
        <w:t>December</w:t>
      </w:r>
      <w:r>
        <w:t xml:space="preserve"> 2017 to</w:t>
      </w:r>
      <w:r w:rsidRPr="00CD50A3">
        <w:t xml:space="preserve"> </w:t>
      </w:r>
      <w:r>
        <w:t>3</w:t>
      </w:r>
      <w:r w:rsidRPr="005304FF">
        <w:rPr>
          <w:vertAlign w:val="superscript"/>
        </w:rPr>
        <w:t>rd</w:t>
      </w:r>
      <w:r>
        <w:t xml:space="preserve"> </w:t>
      </w:r>
      <w:r w:rsidRPr="00CD50A3">
        <w:t>January</w:t>
      </w:r>
      <w:r>
        <w:t xml:space="preserve"> 2018</w:t>
      </w:r>
      <w:r w:rsidRPr="00CD50A3">
        <w:t>.</w:t>
      </w:r>
      <w:r>
        <w:t xml:space="preserve"> Residual environmental water maintained surface water in the lower Gwydir wetlands and Gingham watercourse one month after the event. The Gwydir River was in the falling flow limb with average discharge of 1,100 ML/d (418001 Gwydir</w:t>
      </w:r>
      <w:r w:rsidR="00DD5F55">
        <w:t xml:space="preserve"> </w:t>
      </w:r>
      <w:r>
        <w:t>@</w:t>
      </w:r>
      <w:r w:rsidR="00DD5F55">
        <w:t xml:space="preserve"> </w:t>
      </w:r>
      <w:r>
        <w:t xml:space="preserve">Pallamallawa) while the Mehi River experienced a pulse of irrigation water delivery during this sampling occasion. </w:t>
      </w:r>
      <w:r>
        <w:br w:type="page"/>
      </w:r>
    </w:p>
    <w:p w14:paraId="6D181822" w14:textId="77777777" w:rsidR="00712270" w:rsidRPr="00BF4D76" w:rsidRDefault="00712270" w:rsidP="00712270">
      <w:pPr>
        <w:rPr>
          <w:rFonts w:cs="Arial"/>
        </w:rPr>
      </w:pPr>
      <w:r w:rsidRPr="00BF4D76">
        <w:rPr>
          <w:rFonts w:cs="Arial"/>
        </w:rPr>
        <w:t xml:space="preserve">T4 </w:t>
      </w:r>
      <w:r>
        <w:rPr>
          <w:rFonts w:cs="Arial"/>
        </w:rPr>
        <w:t>B</w:t>
      </w:r>
      <w:r w:rsidRPr="00BF4D76">
        <w:rPr>
          <w:rFonts w:cs="Arial"/>
        </w:rPr>
        <w:t>ase flow period</w:t>
      </w:r>
    </w:p>
    <w:p w14:paraId="5062B581" w14:textId="78E984E0" w:rsidR="00712270" w:rsidRPr="00CD50A3" w:rsidRDefault="00712270" w:rsidP="00712270">
      <w:pPr>
        <w:pStyle w:val="ListParagraph"/>
        <w:rPr>
          <w:rFonts w:cs="Arial"/>
        </w:rPr>
      </w:pPr>
      <w:r>
        <w:rPr>
          <w:rFonts w:cs="Arial"/>
        </w:rPr>
        <w:t>Autumn</w:t>
      </w:r>
      <w:r w:rsidRPr="00CD50A3">
        <w:rPr>
          <w:rFonts w:cs="Arial"/>
        </w:rPr>
        <w:t xml:space="preserve"> sampling (6</w:t>
      </w:r>
      <w:r w:rsidRPr="00CD50A3">
        <w:rPr>
          <w:rFonts w:cs="Arial"/>
          <w:vertAlign w:val="superscript"/>
        </w:rPr>
        <w:t>th</w:t>
      </w:r>
      <w:r w:rsidRPr="00CD50A3">
        <w:rPr>
          <w:rFonts w:cs="Arial"/>
        </w:rPr>
        <w:t xml:space="preserve"> – 10</w:t>
      </w:r>
      <w:r w:rsidRPr="00CD50A3">
        <w:rPr>
          <w:rFonts w:cs="Arial"/>
          <w:vertAlign w:val="superscript"/>
        </w:rPr>
        <w:t>th</w:t>
      </w:r>
      <w:r w:rsidRPr="00CD50A3">
        <w:rPr>
          <w:rFonts w:cs="Arial"/>
        </w:rPr>
        <w:t xml:space="preserve"> April 2018</w:t>
      </w:r>
      <w:r>
        <w:rPr>
          <w:rFonts w:cs="Arial"/>
        </w:rPr>
        <w:t>) represents a natural dry</w:t>
      </w:r>
      <w:r w:rsidRPr="00CD50A3">
        <w:rPr>
          <w:rFonts w:cs="Arial"/>
        </w:rPr>
        <w:t xml:space="preserve"> condition of the system.</w:t>
      </w:r>
      <w:r w:rsidRPr="00BF4D76">
        <w:rPr>
          <w:rFonts w:cs="Arial"/>
        </w:rPr>
        <w:t xml:space="preserve"> </w:t>
      </w:r>
      <w:r w:rsidRPr="00CD50A3">
        <w:rPr>
          <w:rFonts w:cs="Arial"/>
        </w:rPr>
        <w:t>All river</w:t>
      </w:r>
      <w:r>
        <w:rPr>
          <w:rFonts w:cs="Arial"/>
        </w:rPr>
        <w:t xml:space="preserve"> </w:t>
      </w:r>
      <w:r w:rsidRPr="00CD50A3">
        <w:rPr>
          <w:rFonts w:cs="Arial"/>
        </w:rPr>
        <w:t>s</w:t>
      </w:r>
      <w:r>
        <w:rPr>
          <w:rFonts w:cs="Arial"/>
        </w:rPr>
        <w:t>ystems</w:t>
      </w:r>
      <w:r w:rsidRPr="00CD50A3">
        <w:rPr>
          <w:rFonts w:cs="Arial"/>
        </w:rPr>
        <w:t xml:space="preserve"> were in base flow condition with discontinuous longitudinal connectivity.</w:t>
      </w:r>
      <w:r>
        <w:rPr>
          <w:rFonts w:cs="Arial"/>
        </w:rPr>
        <w:t xml:space="preserve"> Discharge in the Gwydir River was below 150 ML/d (</w:t>
      </w:r>
      <w:r>
        <w:t xml:space="preserve">418001 Gwydir @Pallamallawa) </w:t>
      </w:r>
      <w:r>
        <w:rPr>
          <w:rFonts w:cs="Arial"/>
        </w:rPr>
        <w:t>and the Mehi River was below 60 ML/d (418044 Mehi D/S</w:t>
      </w:r>
      <w:r w:rsidR="00DD5F55">
        <w:rPr>
          <w:rFonts w:cs="Arial"/>
        </w:rPr>
        <w:t xml:space="preserve"> </w:t>
      </w:r>
      <w:r>
        <w:rPr>
          <w:rFonts w:cs="Arial"/>
        </w:rPr>
        <w:t>@</w:t>
      </w:r>
      <w:r w:rsidR="00DD5F55">
        <w:rPr>
          <w:rFonts w:cs="Arial"/>
        </w:rPr>
        <w:t xml:space="preserve"> </w:t>
      </w:r>
      <w:r>
        <w:rPr>
          <w:rFonts w:cs="Arial"/>
        </w:rPr>
        <w:t xml:space="preserve">Tareelaroi) for one month. The </w:t>
      </w:r>
      <w:r w:rsidRPr="00CD50A3">
        <w:rPr>
          <w:rFonts w:cs="Arial"/>
        </w:rPr>
        <w:t xml:space="preserve">Gingham </w:t>
      </w:r>
      <w:r>
        <w:rPr>
          <w:rFonts w:cs="Arial"/>
        </w:rPr>
        <w:t>w</w:t>
      </w:r>
      <w:r w:rsidRPr="00CD50A3">
        <w:rPr>
          <w:rFonts w:cs="Arial"/>
        </w:rPr>
        <w:t xml:space="preserve">atercourse was </w:t>
      </w:r>
      <w:r>
        <w:rPr>
          <w:rFonts w:cs="Arial"/>
        </w:rPr>
        <w:t>in a contraction phase and the l</w:t>
      </w:r>
      <w:r w:rsidRPr="00CD50A3">
        <w:rPr>
          <w:rFonts w:cs="Arial"/>
        </w:rPr>
        <w:t xml:space="preserve">ower Gwydir </w:t>
      </w:r>
      <w:r>
        <w:rPr>
          <w:rFonts w:cs="Arial"/>
        </w:rPr>
        <w:t>wetlands were</w:t>
      </w:r>
      <w:r w:rsidRPr="00CD50A3">
        <w:rPr>
          <w:rFonts w:cs="Arial"/>
        </w:rPr>
        <w:t xml:space="preserve"> predominantly dry.</w:t>
      </w:r>
    </w:p>
    <w:p w14:paraId="53B85AB8" w14:textId="15A1D730" w:rsidR="00D26138" w:rsidRDefault="00D26138" w:rsidP="00D26138">
      <w:pPr>
        <w:pStyle w:val="ListParagraph"/>
        <w:rPr>
          <w:rFonts w:cs="Arial"/>
        </w:rPr>
        <w:sectPr w:rsidR="00D26138" w:rsidSect="00712270">
          <w:headerReference w:type="default" r:id="rId121"/>
          <w:footerReference w:type="default" r:id="rId122"/>
          <w:pgSz w:w="11899" w:h="16838"/>
          <w:pgMar w:top="1508" w:right="1217" w:bottom="1276" w:left="1480" w:header="811" w:footer="305" w:gutter="0"/>
          <w:pgNumType w:start="1" w:chapStyle="6"/>
          <w:cols w:space="708"/>
          <w:docGrid w:linePitch="360"/>
        </w:sectPr>
      </w:pPr>
    </w:p>
    <w:p w14:paraId="627D1AEF" w14:textId="6FC8145B" w:rsidR="00D26138" w:rsidRDefault="007D42FB" w:rsidP="00D26138">
      <w:pPr>
        <w:keepNext/>
        <w:spacing w:line="240" w:lineRule="auto"/>
        <w:jc w:val="center"/>
      </w:pPr>
      <w:r>
        <w:rPr>
          <w:noProof/>
          <w:lang w:eastAsia="en-AU"/>
        </w:rPr>
        <w:drawing>
          <wp:inline distT="0" distB="0" distL="0" distR="0" wp14:anchorId="65EF2E48" wp14:editId="7012CC4B">
            <wp:extent cx="7752160" cy="5472113"/>
            <wp:effectExtent l="19050" t="19050" r="20320" b="14605"/>
            <wp:docPr id="706" name="Picture 706" descr="C:\Users\matt.elsley\AppData\Local\Microsoft\Windows\INetCache\Content.Word\Fig I-1 Microinvert site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elsley\AppData\Local\Microsoft\Windows\INetCache\Content.Word\Fig I-1 Microinvert sites_V1.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7755948" cy="5474787"/>
                    </a:xfrm>
                    <a:prstGeom prst="rect">
                      <a:avLst/>
                    </a:prstGeom>
                    <a:noFill/>
                    <a:ln>
                      <a:solidFill>
                        <a:schemeClr val="tx1"/>
                      </a:solidFill>
                    </a:ln>
                  </pic:spPr>
                </pic:pic>
              </a:graphicData>
            </a:graphic>
          </wp:inline>
        </w:drawing>
      </w:r>
    </w:p>
    <w:p w14:paraId="747F37B6" w14:textId="2BBF2730" w:rsidR="00D26138" w:rsidRPr="00996D4E" w:rsidRDefault="00D26138" w:rsidP="00D26138">
      <w:pPr>
        <w:pStyle w:val="Caption"/>
        <w:rPr>
          <w:sz w:val="16"/>
        </w:rPr>
      </w:pPr>
      <w:bookmarkStart w:id="101" w:name="_Ref521493697"/>
      <w:r>
        <w:t xml:space="preserve">Figure </w:t>
      </w:r>
      <w:fldSimple w:instr=" STYLEREF 6 \s ">
        <w:r w:rsidR="000D3CFD">
          <w:rPr>
            <w:noProof/>
          </w:rPr>
          <w:t>E</w:t>
        </w:r>
      </w:fldSimple>
      <w:r w:rsidR="005220F4">
        <w:noBreakHyphen/>
      </w:r>
      <w:fldSimple w:instr=" SEQ Figure \* ARABIC \s 6 ">
        <w:r w:rsidR="000D3CFD">
          <w:rPr>
            <w:noProof/>
          </w:rPr>
          <w:t>1</w:t>
        </w:r>
      </w:fldSimple>
      <w:bookmarkEnd w:id="101"/>
      <w:r>
        <w:t xml:space="preserve">: </w:t>
      </w:r>
      <w:r w:rsidRPr="00996D4E">
        <w:rPr>
          <w:rFonts w:cs="Arial"/>
        </w:rPr>
        <w:t>Location of macroinvertebrate sites within the Selecte</w:t>
      </w:r>
      <w:r w:rsidR="00FE6FE7">
        <w:rPr>
          <w:rFonts w:cs="Arial"/>
        </w:rPr>
        <w:t>d Area in 2017-18. See Table E-2</w:t>
      </w:r>
      <w:r w:rsidRPr="00996D4E">
        <w:rPr>
          <w:rFonts w:cs="Arial"/>
        </w:rPr>
        <w:t xml:space="preserve"> for site codes. </w:t>
      </w:r>
    </w:p>
    <w:p w14:paraId="4F8928BE" w14:textId="77777777" w:rsidR="00D26138" w:rsidRDefault="00D26138" w:rsidP="00D26138">
      <w:pPr>
        <w:sectPr w:rsidR="00D26138" w:rsidSect="00D26138">
          <w:headerReference w:type="default" r:id="rId124"/>
          <w:footerReference w:type="default" r:id="rId125"/>
          <w:pgSz w:w="16838" w:h="11899" w:orient="landscape"/>
          <w:pgMar w:top="1480" w:right="1508" w:bottom="1217" w:left="1276" w:header="811" w:footer="305" w:gutter="0"/>
          <w:pgNumType w:chapStyle="6"/>
          <w:cols w:space="708"/>
          <w:docGrid w:linePitch="360"/>
        </w:sectPr>
      </w:pPr>
    </w:p>
    <w:p w14:paraId="5BECE2F4" w14:textId="7709D5F0" w:rsidR="00D26138" w:rsidRDefault="00D26138" w:rsidP="00D26138">
      <w:pPr>
        <w:pStyle w:val="Caption"/>
        <w:keepNext/>
      </w:pPr>
      <w:bookmarkStart w:id="102" w:name="_Ref521493675"/>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102"/>
      <w:r>
        <w:t xml:space="preserve">: </w:t>
      </w:r>
      <w:r w:rsidRPr="00996D4E">
        <w:rPr>
          <w:rFonts w:cs="Arial"/>
        </w:rPr>
        <w:t>Location of sites within the Gwydir River Selected Area for macroinvertebrate surveys.</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134"/>
        <w:gridCol w:w="1276"/>
        <w:gridCol w:w="1121"/>
        <w:gridCol w:w="792"/>
        <w:gridCol w:w="792"/>
        <w:gridCol w:w="782"/>
        <w:gridCol w:w="753"/>
      </w:tblGrid>
      <w:tr w:rsidR="00D26138" w:rsidRPr="003F393D" w14:paraId="387644AA" w14:textId="77777777" w:rsidTr="00D93984">
        <w:trPr>
          <w:trHeight w:val="315"/>
        </w:trPr>
        <w:tc>
          <w:tcPr>
            <w:tcW w:w="1134" w:type="dxa"/>
            <w:vMerge w:val="restart"/>
            <w:shd w:val="clear" w:color="auto" w:fill="D9D9D9"/>
            <w:noWrap/>
            <w:vAlign w:val="center"/>
            <w:hideMark/>
          </w:tcPr>
          <w:p w14:paraId="29CB93F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Ecosystem</w:t>
            </w:r>
          </w:p>
        </w:tc>
        <w:tc>
          <w:tcPr>
            <w:tcW w:w="1418" w:type="dxa"/>
            <w:vMerge w:val="restart"/>
            <w:shd w:val="clear" w:color="auto" w:fill="D9D9D9"/>
            <w:noWrap/>
            <w:vAlign w:val="center"/>
            <w:hideMark/>
          </w:tcPr>
          <w:p w14:paraId="01F93997"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Sampling Zone</w:t>
            </w:r>
          </w:p>
        </w:tc>
        <w:tc>
          <w:tcPr>
            <w:tcW w:w="1134" w:type="dxa"/>
            <w:vMerge w:val="restart"/>
            <w:shd w:val="clear" w:color="auto" w:fill="D9D9D9"/>
            <w:noWrap/>
            <w:vAlign w:val="center"/>
            <w:hideMark/>
          </w:tcPr>
          <w:p w14:paraId="5122FFD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Site</w:t>
            </w:r>
          </w:p>
        </w:tc>
        <w:tc>
          <w:tcPr>
            <w:tcW w:w="1276" w:type="dxa"/>
            <w:vMerge w:val="restart"/>
            <w:shd w:val="clear" w:color="auto" w:fill="D9D9D9"/>
            <w:noWrap/>
            <w:vAlign w:val="center"/>
            <w:hideMark/>
          </w:tcPr>
          <w:p w14:paraId="46BCC3FA"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lang w:eastAsia="zh-TW"/>
              </w:rPr>
              <w:t>Easting</w:t>
            </w:r>
          </w:p>
        </w:tc>
        <w:tc>
          <w:tcPr>
            <w:tcW w:w="1121" w:type="dxa"/>
            <w:vMerge w:val="restart"/>
            <w:shd w:val="clear" w:color="auto" w:fill="D9D9D9"/>
            <w:noWrap/>
            <w:vAlign w:val="center"/>
            <w:hideMark/>
          </w:tcPr>
          <w:p w14:paraId="52B73080"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lang w:eastAsia="zh-TW"/>
              </w:rPr>
              <w:t>Northing</w:t>
            </w:r>
          </w:p>
        </w:tc>
        <w:tc>
          <w:tcPr>
            <w:tcW w:w="3119" w:type="dxa"/>
            <w:gridSpan w:val="4"/>
            <w:shd w:val="clear" w:color="auto" w:fill="D9D9D9"/>
            <w:noWrap/>
            <w:vAlign w:val="center"/>
            <w:hideMark/>
          </w:tcPr>
          <w:p w14:paraId="58CC80C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 xml:space="preserve">Inundation </w:t>
            </w:r>
          </w:p>
        </w:tc>
      </w:tr>
      <w:tr w:rsidR="00D26138" w:rsidRPr="003F393D" w14:paraId="02E98E5E" w14:textId="77777777" w:rsidTr="00D93984">
        <w:trPr>
          <w:trHeight w:val="315"/>
        </w:trPr>
        <w:tc>
          <w:tcPr>
            <w:tcW w:w="1134" w:type="dxa"/>
            <w:vMerge/>
            <w:shd w:val="clear" w:color="auto" w:fill="D9D9D9"/>
            <w:vAlign w:val="center"/>
            <w:hideMark/>
          </w:tcPr>
          <w:p w14:paraId="2C3501D4" w14:textId="77777777" w:rsidR="00D26138" w:rsidRPr="003F393D" w:rsidRDefault="00D26138" w:rsidP="00D26138">
            <w:pPr>
              <w:spacing w:before="60" w:after="60"/>
              <w:jc w:val="left"/>
              <w:rPr>
                <w:rFonts w:cs="Arial"/>
                <w:color w:val="000000"/>
                <w:sz w:val="18"/>
                <w:szCs w:val="18"/>
                <w:lang w:eastAsia="zh-TW"/>
              </w:rPr>
            </w:pPr>
          </w:p>
        </w:tc>
        <w:tc>
          <w:tcPr>
            <w:tcW w:w="1418" w:type="dxa"/>
            <w:vMerge/>
            <w:shd w:val="clear" w:color="auto" w:fill="D9D9D9"/>
            <w:vAlign w:val="center"/>
            <w:hideMark/>
          </w:tcPr>
          <w:p w14:paraId="0893F437" w14:textId="77777777" w:rsidR="00D26138" w:rsidRPr="003F393D" w:rsidRDefault="00D26138" w:rsidP="00D26138">
            <w:pPr>
              <w:spacing w:before="60" w:after="60"/>
              <w:jc w:val="left"/>
              <w:rPr>
                <w:rFonts w:cs="Arial"/>
                <w:color w:val="000000"/>
                <w:sz w:val="18"/>
                <w:szCs w:val="18"/>
                <w:lang w:eastAsia="zh-TW"/>
              </w:rPr>
            </w:pPr>
          </w:p>
        </w:tc>
        <w:tc>
          <w:tcPr>
            <w:tcW w:w="1134" w:type="dxa"/>
            <w:vMerge/>
            <w:shd w:val="clear" w:color="auto" w:fill="D9D9D9"/>
            <w:vAlign w:val="center"/>
            <w:hideMark/>
          </w:tcPr>
          <w:p w14:paraId="2F0C9F6C" w14:textId="77777777" w:rsidR="00D26138" w:rsidRPr="003F393D" w:rsidRDefault="00D26138" w:rsidP="00D26138">
            <w:pPr>
              <w:spacing w:before="60" w:after="60"/>
              <w:jc w:val="left"/>
              <w:rPr>
                <w:rFonts w:cs="Arial"/>
                <w:color w:val="000000"/>
                <w:sz w:val="18"/>
                <w:szCs w:val="18"/>
                <w:lang w:eastAsia="zh-TW"/>
              </w:rPr>
            </w:pPr>
          </w:p>
        </w:tc>
        <w:tc>
          <w:tcPr>
            <w:tcW w:w="1276" w:type="dxa"/>
            <w:vMerge/>
            <w:shd w:val="clear" w:color="auto" w:fill="D9D9D9"/>
            <w:vAlign w:val="center"/>
            <w:hideMark/>
          </w:tcPr>
          <w:p w14:paraId="124CC9FB" w14:textId="77777777" w:rsidR="00D26138" w:rsidRPr="003F393D" w:rsidRDefault="00D26138" w:rsidP="00D26138">
            <w:pPr>
              <w:spacing w:before="60" w:after="60"/>
              <w:jc w:val="left"/>
              <w:rPr>
                <w:rFonts w:cs="Arial"/>
                <w:color w:val="000000"/>
                <w:sz w:val="18"/>
                <w:szCs w:val="18"/>
                <w:lang w:eastAsia="zh-TW"/>
              </w:rPr>
            </w:pPr>
          </w:p>
        </w:tc>
        <w:tc>
          <w:tcPr>
            <w:tcW w:w="1121" w:type="dxa"/>
            <w:vMerge/>
            <w:shd w:val="clear" w:color="auto" w:fill="D9D9D9"/>
            <w:vAlign w:val="center"/>
            <w:hideMark/>
          </w:tcPr>
          <w:p w14:paraId="26ED4A32" w14:textId="77777777" w:rsidR="00D26138" w:rsidRPr="003F393D" w:rsidRDefault="00D26138" w:rsidP="00D26138">
            <w:pPr>
              <w:spacing w:before="60" w:after="60"/>
              <w:jc w:val="left"/>
              <w:rPr>
                <w:rFonts w:cs="Arial"/>
                <w:color w:val="000000"/>
                <w:sz w:val="18"/>
                <w:szCs w:val="18"/>
                <w:lang w:eastAsia="zh-TW"/>
              </w:rPr>
            </w:pPr>
          </w:p>
        </w:tc>
        <w:tc>
          <w:tcPr>
            <w:tcW w:w="792" w:type="dxa"/>
            <w:shd w:val="clear" w:color="auto" w:fill="D9D9D9"/>
            <w:noWrap/>
            <w:vAlign w:val="center"/>
            <w:hideMark/>
          </w:tcPr>
          <w:p w14:paraId="784439DA"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Sep-17</w:t>
            </w:r>
          </w:p>
          <w:p w14:paraId="6C6C4A4B"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(T1)</w:t>
            </w:r>
          </w:p>
        </w:tc>
        <w:tc>
          <w:tcPr>
            <w:tcW w:w="792" w:type="dxa"/>
            <w:shd w:val="clear" w:color="auto" w:fill="D9D9D9"/>
            <w:noWrap/>
            <w:vAlign w:val="center"/>
            <w:hideMark/>
          </w:tcPr>
          <w:p w14:paraId="116B00E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Nov-17</w:t>
            </w:r>
          </w:p>
          <w:p w14:paraId="510D854A"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(T2)</w:t>
            </w:r>
          </w:p>
        </w:tc>
        <w:tc>
          <w:tcPr>
            <w:tcW w:w="782" w:type="dxa"/>
            <w:shd w:val="clear" w:color="auto" w:fill="D9D9D9"/>
            <w:noWrap/>
            <w:vAlign w:val="center"/>
            <w:hideMark/>
          </w:tcPr>
          <w:p w14:paraId="0EBF41A6"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Feb-18</w:t>
            </w:r>
          </w:p>
          <w:p w14:paraId="5A46480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(T3)</w:t>
            </w:r>
          </w:p>
        </w:tc>
        <w:tc>
          <w:tcPr>
            <w:tcW w:w="753" w:type="dxa"/>
            <w:shd w:val="clear" w:color="auto" w:fill="D9D9D9"/>
            <w:noWrap/>
            <w:vAlign w:val="center"/>
            <w:hideMark/>
          </w:tcPr>
          <w:p w14:paraId="5545523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Apr-18</w:t>
            </w:r>
          </w:p>
          <w:p w14:paraId="5F70BC0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(T4)</w:t>
            </w:r>
          </w:p>
        </w:tc>
      </w:tr>
      <w:tr w:rsidR="00D26138" w:rsidRPr="003F393D" w14:paraId="267147FB" w14:textId="77777777" w:rsidTr="00401180">
        <w:trPr>
          <w:trHeight w:val="300"/>
        </w:trPr>
        <w:tc>
          <w:tcPr>
            <w:tcW w:w="1134" w:type="dxa"/>
            <w:vMerge w:val="restart"/>
            <w:shd w:val="clear" w:color="auto" w:fill="auto"/>
            <w:noWrap/>
            <w:vAlign w:val="center"/>
            <w:hideMark/>
          </w:tcPr>
          <w:p w14:paraId="5507665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Wetland</w:t>
            </w:r>
          </w:p>
        </w:tc>
        <w:tc>
          <w:tcPr>
            <w:tcW w:w="1418" w:type="dxa"/>
            <w:vMerge w:val="restart"/>
            <w:shd w:val="clear" w:color="auto" w:fill="auto"/>
            <w:noWrap/>
            <w:vAlign w:val="center"/>
            <w:hideMark/>
          </w:tcPr>
          <w:p w14:paraId="17EF032A" w14:textId="47DC90F9"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 xml:space="preserve">Gingham </w:t>
            </w:r>
            <w:r w:rsidR="00D93984">
              <w:rPr>
                <w:rFonts w:cs="Arial"/>
                <w:color w:val="000000"/>
                <w:sz w:val="18"/>
                <w:szCs w:val="18"/>
                <w:lang w:eastAsia="zh-TW"/>
              </w:rPr>
              <w:t>w</w:t>
            </w:r>
            <w:r w:rsidRPr="003F393D">
              <w:rPr>
                <w:rFonts w:cs="Arial"/>
                <w:color w:val="000000"/>
                <w:sz w:val="18"/>
                <w:szCs w:val="18"/>
                <w:lang w:eastAsia="zh-TW"/>
              </w:rPr>
              <w:t>atercourse</w:t>
            </w:r>
          </w:p>
        </w:tc>
        <w:tc>
          <w:tcPr>
            <w:tcW w:w="1134" w:type="dxa"/>
            <w:shd w:val="clear" w:color="auto" w:fill="auto"/>
            <w:noWrap/>
            <w:vAlign w:val="center"/>
            <w:hideMark/>
          </w:tcPr>
          <w:p w14:paraId="475912A9"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BUNOW</w:t>
            </w:r>
          </w:p>
        </w:tc>
        <w:tc>
          <w:tcPr>
            <w:tcW w:w="1276" w:type="dxa"/>
            <w:shd w:val="clear" w:color="auto" w:fill="auto"/>
            <w:vAlign w:val="bottom"/>
            <w:hideMark/>
          </w:tcPr>
          <w:p w14:paraId="3F2DC445"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731409</w:t>
            </w:r>
          </w:p>
        </w:tc>
        <w:tc>
          <w:tcPr>
            <w:tcW w:w="1121" w:type="dxa"/>
            <w:shd w:val="clear" w:color="auto" w:fill="auto"/>
            <w:vAlign w:val="bottom"/>
            <w:hideMark/>
          </w:tcPr>
          <w:p w14:paraId="59CF73F7"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6759165</w:t>
            </w:r>
          </w:p>
        </w:tc>
        <w:tc>
          <w:tcPr>
            <w:tcW w:w="792" w:type="dxa"/>
            <w:shd w:val="clear" w:color="auto" w:fill="8DB3E2" w:themeFill="text2" w:themeFillTint="66"/>
            <w:noWrap/>
            <w:vAlign w:val="center"/>
            <w:hideMark/>
          </w:tcPr>
          <w:p w14:paraId="06A0AFF6"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5D8B330D"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40326CE3"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6988214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5CFDD7A6" w14:textId="77777777" w:rsidTr="00401180">
        <w:trPr>
          <w:trHeight w:val="300"/>
        </w:trPr>
        <w:tc>
          <w:tcPr>
            <w:tcW w:w="1134" w:type="dxa"/>
            <w:vMerge/>
            <w:vAlign w:val="center"/>
            <w:hideMark/>
          </w:tcPr>
          <w:p w14:paraId="62E341F2"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4365D1FB"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343567B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BUNTY</w:t>
            </w:r>
          </w:p>
        </w:tc>
        <w:tc>
          <w:tcPr>
            <w:tcW w:w="1276" w:type="dxa"/>
            <w:shd w:val="clear" w:color="auto" w:fill="auto"/>
            <w:vAlign w:val="bottom"/>
            <w:hideMark/>
          </w:tcPr>
          <w:p w14:paraId="7FD7E583"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731394</w:t>
            </w:r>
          </w:p>
        </w:tc>
        <w:tc>
          <w:tcPr>
            <w:tcW w:w="1121" w:type="dxa"/>
            <w:shd w:val="clear" w:color="auto" w:fill="auto"/>
            <w:vAlign w:val="bottom"/>
            <w:hideMark/>
          </w:tcPr>
          <w:p w14:paraId="188CC83B"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6759148</w:t>
            </w:r>
          </w:p>
        </w:tc>
        <w:tc>
          <w:tcPr>
            <w:tcW w:w="792" w:type="dxa"/>
            <w:shd w:val="clear" w:color="auto" w:fill="8DB3E2" w:themeFill="text2" w:themeFillTint="66"/>
            <w:noWrap/>
            <w:vAlign w:val="center"/>
            <w:hideMark/>
          </w:tcPr>
          <w:p w14:paraId="6BEA39CD"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13B85A6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227198E9"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7B03D48B"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13C803A6" w14:textId="77777777" w:rsidTr="00401180">
        <w:trPr>
          <w:trHeight w:val="315"/>
        </w:trPr>
        <w:tc>
          <w:tcPr>
            <w:tcW w:w="1134" w:type="dxa"/>
            <w:vMerge/>
            <w:vAlign w:val="center"/>
            <w:hideMark/>
          </w:tcPr>
          <w:p w14:paraId="1146DE96"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66D5EDD1"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38115626"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GINWH</w:t>
            </w:r>
          </w:p>
        </w:tc>
        <w:tc>
          <w:tcPr>
            <w:tcW w:w="1276" w:type="dxa"/>
            <w:shd w:val="clear" w:color="auto" w:fill="auto"/>
            <w:noWrap/>
            <w:vAlign w:val="bottom"/>
            <w:hideMark/>
          </w:tcPr>
          <w:p w14:paraId="0C22C6E0"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724103</w:t>
            </w:r>
          </w:p>
        </w:tc>
        <w:tc>
          <w:tcPr>
            <w:tcW w:w="1121" w:type="dxa"/>
            <w:shd w:val="clear" w:color="auto" w:fill="auto"/>
            <w:noWrap/>
            <w:vAlign w:val="bottom"/>
            <w:hideMark/>
          </w:tcPr>
          <w:p w14:paraId="2D343566"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6762962</w:t>
            </w:r>
          </w:p>
        </w:tc>
        <w:tc>
          <w:tcPr>
            <w:tcW w:w="792" w:type="dxa"/>
            <w:shd w:val="clear" w:color="auto" w:fill="8DB3E2" w:themeFill="text2" w:themeFillTint="66"/>
            <w:noWrap/>
            <w:vAlign w:val="center"/>
            <w:hideMark/>
          </w:tcPr>
          <w:p w14:paraId="46F1627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355B7C5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11BD30C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22042339"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13378C40" w14:textId="77777777" w:rsidTr="00401180">
        <w:trPr>
          <w:trHeight w:val="315"/>
        </w:trPr>
        <w:tc>
          <w:tcPr>
            <w:tcW w:w="1134" w:type="dxa"/>
            <w:vMerge/>
            <w:vAlign w:val="center"/>
            <w:hideMark/>
          </w:tcPr>
          <w:p w14:paraId="7B40A4C8" w14:textId="77777777" w:rsidR="00D26138" w:rsidRPr="003F393D" w:rsidRDefault="00D26138" w:rsidP="00D26138">
            <w:pPr>
              <w:spacing w:before="60" w:after="60"/>
              <w:jc w:val="left"/>
              <w:rPr>
                <w:rFonts w:cs="Arial"/>
                <w:color w:val="000000"/>
                <w:sz w:val="18"/>
                <w:szCs w:val="18"/>
                <w:lang w:eastAsia="zh-TW"/>
              </w:rPr>
            </w:pPr>
          </w:p>
        </w:tc>
        <w:tc>
          <w:tcPr>
            <w:tcW w:w="1418" w:type="dxa"/>
            <w:shd w:val="clear" w:color="auto" w:fill="auto"/>
            <w:noWrap/>
            <w:vAlign w:val="center"/>
            <w:hideMark/>
          </w:tcPr>
          <w:p w14:paraId="79FE96AC" w14:textId="73B27E7D"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lang w:eastAsia="zh-TW"/>
              </w:rPr>
              <w:t>lower Gwydir wetland</w:t>
            </w:r>
            <w:r w:rsidR="00D93984">
              <w:rPr>
                <w:rFonts w:cs="Arial"/>
                <w:color w:val="000000"/>
                <w:sz w:val="18"/>
                <w:szCs w:val="18"/>
                <w:lang w:eastAsia="zh-TW"/>
              </w:rPr>
              <w:t>s</w:t>
            </w:r>
          </w:p>
        </w:tc>
        <w:tc>
          <w:tcPr>
            <w:tcW w:w="1134" w:type="dxa"/>
            <w:shd w:val="clear" w:color="auto" w:fill="auto"/>
            <w:noWrap/>
            <w:vAlign w:val="center"/>
            <w:hideMark/>
          </w:tcPr>
          <w:p w14:paraId="36E734C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OLDBS</w:t>
            </w:r>
          </w:p>
        </w:tc>
        <w:tc>
          <w:tcPr>
            <w:tcW w:w="1276" w:type="dxa"/>
            <w:shd w:val="clear" w:color="auto" w:fill="auto"/>
            <w:vAlign w:val="center"/>
            <w:hideMark/>
          </w:tcPr>
          <w:p w14:paraId="5EE1811A" w14:textId="77777777" w:rsidR="00D26138" w:rsidRPr="003F393D" w:rsidRDefault="00D26138" w:rsidP="00D93984">
            <w:pPr>
              <w:spacing w:before="60" w:after="60"/>
              <w:jc w:val="center"/>
              <w:rPr>
                <w:rFonts w:cs="Arial"/>
                <w:color w:val="000000"/>
                <w:sz w:val="18"/>
                <w:szCs w:val="18"/>
                <w:lang w:eastAsia="zh-TW"/>
              </w:rPr>
            </w:pPr>
            <w:r>
              <w:rPr>
                <w:rFonts w:cs="Arial"/>
                <w:color w:val="000000"/>
                <w:sz w:val="18"/>
                <w:szCs w:val="18"/>
              </w:rPr>
              <w:t>726067</w:t>
            </w:r>
          </w:p>
        </w:tc>
        <w:tc>
          <w:tcPr>
            <w:tcW w:w="1121" w:type="dxa"/>
            <w:shd w:val="clear" w:color="auto" w:fill="auto"/>
            <w:vAlign w:val="center"/>
            <w:hideMark/>
          </w:tcPr>
          <w:p w14:paraId="0C229A1D" w14:textId="77777777" w:rsidR="00D26138" w:rsidRPr="003F393D" w:rsidRDefault="00D26138" w:rsidP="00D93984">
            <w:pPr>
              <w:spacing w:before="60" w:after="60"/>
              <w:jc w:val="center"/>
              <w:rPr>
                <w:rFonts w:cs="Arial"/>
                <w:color w:val="000000"/>
                <w:sz w:val="18"/>
                <w:szCs w:val="18"/>
                <w:lang w:eastAsia="zh-TW"/>
              </w:rPr>
            </w:pPr>
            <w:r>
              <w:rPr>
                <w:rFonts w:cs="Arial"/>
                <w:color w:val="000000"/>
                <w:sz w:val="18"/>
                <w:szCs w:val="18"/>
              </w:rPr>
              <w:t>6752088</w:t>
            </w:r>
          </w:p>
        </w:tc>
        <w:tc>
          <w:tcPr>
            <w:tcW w:w="792" w:type="dxa"/>
            <w:shd w:val="clear" w:color="auto" w:fill="8DB3E2" w:themeFill="text2" w:themeFillTint="66"/>
            <w:noWrap/>
            <w:vAlign w:val="center"/>
            <w:hideMark/>
          </w:tcPr>
          <w:p w14:paraId="267F11F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73E0285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79793B24"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FFC000"/>
            <w:noWrap/>
            <w:vAlign w:val="center"/>
            <w:hideMark/>
          </w:tcPr>
          <w:p w14:paraId="3ADEDFA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Dry</w:t>
            </w:r>
          </w:p>
        </w:tc>
      </w:tr>
      <w:tr w:rsidR="00D26138" w:rsidRPr="003F393D" w14:paraId="364A4B44" w14:textId="77777777" w:rsidTr="00401180">
        <w:trPr>
          <w:trHeight w:val="300"/>
        </w:trPr>
        <w:tc>
          <w:tcPr>
            <w:tcW w:w="1134" w:type="dxa"/>
            <w:vMerge w:val="restart"/>
            <w:shd w:val="clear" w:color="auto" w:fill="auto"/>
            <w:noWrap/>
            <w:vAlign w:val="center"/>
            <w:hideMark/>
          </w:tcPr>
          <w:p w14:paraId="550C20A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River</w:t>
            </w:r>
          </w:p>
        </w:tc>
        <w:tc>
          <w:tcPr>
            <w:tcW w:w="1418" w:type="dxa"/>
            <w:vMerge w:val="restart"/>
            <w:shd w:val="clear" w:color="auto" w:fill="auto"/>
            <w:noWrap/>
            <w:vAlign w:val="center"/>
            <w:hideMark/>
          </w:tcPr>
          <w:p w14:paraId="4D4DA9B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Gwydir River</w:t>
            </w:r>
          </w:p>
        </w:tc>
        <w:tc>
          <w:tcPr>
            <w:tcW w:w="1134" w:type="dxa"/>
            <w:shd w:val="clear" w:color="auto" w:fill="auto"/>
            <w:noWrap/>
            <w:vAlign w:val="center"/>
            <w:hideMark/>
          </w:tcPr>
          <w:p w14:paraId="3774C5C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GW2</w:t>
            </w:r>
          </w:p>
        </w:tc>
        <w:tc>
          <w:tcPr>
            <w:tcW w:w="1276" w:type="dxa"/>
            <w:shd w:val="clear" w:color="auto" w:fill="auto"/>
            <w:vAlign w:val="bottom"/>
            <w:hideMark/>
          </w:tcPr>
          <w:p w14:paraId="15D3ECD0"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209205</w:t>
            </w:r>
          </w:p>
        </w:tc>
        <w:tc>
          <w:tcPr>
            <w:tcW w:w="1121" w:type="dxa"/>
            <w:shd w:val="clear" w:color="auto" w:fill="auto"/>
            <w:vAlign w:val="bottom"/>
            <w:hideMark/>
          </w:tcPr>
          <w:p w14:paraId="7E309DA8"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6740455</w:t>
            </w:r>
          </w:p>
        </w:tc>
        <w:tc>
          <w:tcPr>
            <w:tcW w:w="792" w:type="dxa"/>
            <w:shd w:val="clear" w:color="auto" w:fill="8DB3E2" w:themeFill="text2" w:themeFillTint="66"/>
            <w:noWrap/>
            <w:vAlign w:val="center"/>
            <w:hideMark/>
          </w:tcPr>
          <w:p w14:paraId="2A1D3BC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3E8B23F9"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7AEFE9C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60E7C3AA"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74C9956A" w14:textId="77777777" w:rsidTr="00401180">
        <w:trPr>
          <w:trHeight w:val="300"/>
        </w:trPr>
        <w:tc>
          <w:tcPr>
            <w:tcW w:w="1134" w:type="dxa"/>
            <w:vMerge/>
            <w:vAlign w:val="center"/>
            <w:hideMark/>
          </w:tcPr>
          <w:p w14:paraId="5B3648DE"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4C964C55"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3CFB30F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GW3</w:t>
            </w:r>
          </w:p>
        </w:tc>
        <w:tc>
          <w:tcPr>
            <w:tcW w:w="1276" w:type="dxa"/>
            <w:shd w:val="clear" w:color="auto" w:fill="auto"/>
            <w:vAlign w:val="bottom"/>
            <w:hideMark/>
          </w:tcPr>
          <w:p w14:paraId="0B93717E"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783417</w:t>
            </w:r>
          </w:p>
        </w:tc>
        <w:tc>
          <w:tcPr>
            <w:tcW w:w="1121" w:type="dxa"/>
            <w:shd w:val="clear" w:color="auto" w:fill="auto"/>
            <w:vAlign w:val="bottom"/>
            <w:hideMark/>
          </w:tcPr>
          <w:p w14:paraId="3275B3DC"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6743135</w:t>
            </w:r>
          </w:p>
        </w:tc>
        <w:tc>
          <w:tcPr>
            <w:tcW w:w="792" w:type="dxa"/>
            <w:shd w:val="clear" w:color="auto" w:fill="8DB3E2" w:themeFill="text2" w:themeFillTint="66"/>
            <w:noWrap/>
            <w:vAlign w:val="center"/>
            <w:hideMark/>
          </w:tcPr>
          <w:p w14:paraId="6881C487"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555D656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7B09067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244B38AA"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5EFA795A" w14:textId="77777777" w:rsidTr="00401180">
        <w:trPr>
          <w:trHeight w:val="315"/>
        </w:trPr>
        <w:tc>
          <w:tcPr>
            <w:tcW w:w="1134" w:type="dxa"/>
            <w:vMerge/>
            <w:vAlign w:val="center"/>
            <w:hideMark/>
          </w:tcPr>
          <w:p w14:paraId="74760488"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6E98CD84"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7711216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GW4</w:t>
            </w:r>
          </w:p>
        </w:tc>
        <w:tc>
          <w:tcPr>
            <w:tcW w:w="1276" w:type="dxa"/>
            <w:shd w:val="clear" w:color="auto" w:fill="auto"/>
            <w:vAlign w:val="bottom"/>
            <w:hideMark/>
          </w:tcPr>
          <w:p w14:paraId="673AA41C"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775597</w:t>
            </w:r>
          </w:p>
        </w:tc>
        <w:tc>
          <w:tcPr>
            <w:tcW w:w="1121" w:type="dxa"/>
            <w:shd w:val="clear" w:color="auto" w:fill="auto"/>
            <w:vAlign w:val="bottom"/>
            <w:hideMark/>
          </w:tcPr>
          <w:p w14:paraId="4FB6BB95"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6741491</w:t>
            </w:r>
          </w:p>
        </w:tc>
        <w:tc>
          <w:tcPr>
            <w:tcW w:w="792" w:type="dxa"/>
            <w:shd w:val="clear" w:color="auto" w:fill="8DB3E2" w:themeFill="text2" w:themeFillTint="66"/>
            <w:noWrap/>
            <w:vAlign w:val="center"/>
            <w:hideMark/>
          </w:tcPr>
          <w:p w14:paraId="3047352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36CF9DF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55ECFE47"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7FE3BDE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75DE1502" w14:textId="77777777" w:rsidTr="00401180">
        <w:trPr>
          <w:trHeight w:val="300"/>
        </w:trPr>
        <w:tc>
          <w:tcPr>
            <w:tcW w:w="1134" w:type="dxa"/>
            <w:vMerge/>
            <w:vAlign w:val="center"/>
            <w:hideMark/>
          </w:tcPr>
          <w:p w14:paraId="4A0E5187" w14:textId="77777777" w:rsidR="00D26138" w:rsidRPr="003F393D" w:rsidRDefault="00D26138" w:rsidP="00D26138">
            <w:pPr>
              <w:spacing w:before="60" w:after="60"/>
              <w:jc w:val="left"/>
              <w:rPr>
                <w:rFonts w:cs="Arial"/>
                <w:color w:val="000000"/>
                <w:sz w:val="18"/>
                <w:szCs w:val="18"/>
                <w:lang w:eastAsia="zh-TW"/>
              </w:rPr>
            </w:pPr>
          </w:p>
        </w:tc>
        <w:tc>
          <w:tcPr>
            <w:tcW w:w="1418" w:type="dxa"/>
            <w:vMerge w:val="restart"/>
            <w:shd w:val="clear" w:color="auto" w:fill="auto"/>
            <w:noWrap/>
            <w:vAlign w:val="center"/>
            <w:hideMark/>
          </w:tcPr>
          <w:p w14:paraId="225A8E19"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Mehi River</w:t>
            </w:r>
          </w:p>
        </w:tc>
        <w:tc>
          <w:tcPr>
            <w:tcW w:w="1134" w:type="dxa"/>
            <w:shd w:val="clear" w:color="auto" w:fill="auto"/>
            <w:noWrap/>
            <w:vAlign w:val="center"/>
            <w:hideMark/>
          </w:tcPr>
          <w:p w14:paraId="070A17B2"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ME1</w:t>
            </w:r>
          </w:p>
        </w:tc>
        <w:tc>
          <w:tcPr>
            <w:tcW w:w="1276" w:type="dxa"/>
            <w:shd w:val="clear" w:color="auto" w:fill="auto"/>
            <w:vAlign w:val="bottom"/>
            <w:hideMark/>
          </w:tcPr>
          <w:p w14:paraId="293BCD80"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211342</w:t>
            </w:r>
          </w:p>
        </w:tc>
        <w:tc>
          <w:tcPr>
            <w:tcW w:w="1121" w:type="dxa"/>
            <w:shd w:val="clear" w:color="auto" w:fill="auto"/>
            <w:vAlign w:val="bottom"/>
            <w:hideMark/>
          </w:tcPr>
          <w:p w14:paraId="76476610"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6736610</w:t>
            </w:r>
          </w:p>
        </w:tc>
        <w:tc>
          <w:tcPr>
            <w:tcW w:w="792" w:type="dxa"/>
            <w:shd w:val="clear" w:color="auto" w:fill="8DB3E2" w:themeFill="text2" w:themeFillTint="66"/>
            <w:noWrap/>
            <w:vAlign w:val="center"/>
            <w:hideMark/>
          </w:tcPr>
          <w:p w14:paraId="2C23675A"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6540C52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00D7703D"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63F9813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5C66BA5C" w14:textId="77777777" w:rsidTr="00401180">
        <w:trPr>
          <w:trHeight w:val="300"/>
        </w:trPr>
        <w:tc>
          <w:tcPr>
            <w:tcW w:w="1134" w:type="dxa"/>
            <w:vMerge/>
            <w:vAlign w:val="center"/>
            <w:hideMark/>
          </w:tcPr>
          <w:p w14:paraId="63D8DBB8"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11721490"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608B8F4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ME2</w:t>
            </w:r>
          </w:p>
        </w:tc>
        <w:tc>
          <w:tcPr>
            <w:tcW w:w="1276" w:type="dxa"/>
            <w:shd w:val="clear" w:color="auto" w:fill="auto"/>
            <w:vAlign w:val="bottom"/>
            <w:hideMark/>
          </w:tcPr>
          <w:p w14:paraId="6505AFF9"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753566</w:t>
            </w:r>
          </w:p>
        </w:tc>
        <w:tc>
          <w:tcPr>
            <w:tcW w:w="1121" w:type="dxa"/>
            <w:shd w:val="clear" w:color="auto" w:fill="auto"/>
            <w:vAlign w:val="bottom"/>
            <w:hideMark/>
          </w:tcPr>
          <w:p w14:paraId="263CE157"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6726596</w:t>
            </w:r>
          </w:p>
        </w:tc>
        <w:tc>
          <w:tcPr>
            <w:tcW w:w="792" w:type="dxa"/>
            <w:shd w:val="clear" w:color="auto" w:fill="8DB3E2" w:themeFill="text2" w:themeFillTint="66"/>
            <w:noWrap/>
            <w:vAlign w:val="center"/>
            <w:hideMark/>
          </w:tcPr>
          <w:p w14:paraId="089D8014"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1D473EF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5146FF9D"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2BC9163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09E0BEF7" w14:textId="77777777" w:rsidTr="00401180">
        <w:trPr>
          <w:trHeight w:val="315"/>
        </w:trPr>
        <w:tc>
          <w:tcPr>
            <w:tcW w:w="1134" w:type="dxa"/>
            <w:vMerge/>
            <w:vAlign w:val="center"/>
            <w:hideMark/>
          </w:tcPr>
          <w:p w14:paraId="6C084EF5"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15CA10A8"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03EDB60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ME3</w:t>
            </w:r>
          </w:p>
        </w:tc>
        <w:tc>
          <w:tcPr>
            <w:tcW w:w="1276" w:type="dxa"/>
            <w:shd w:val="clear" w:color="auto" w:fill="auto"/>
            <w:vAlign w:val="bottom"/>
            <w:hideMark/>
          </w:tcPr>
          <w:p w14:paraId="516DF354"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719420</w:t>
            </w:r>
          </w:p>
        </w:tc>
        <w:tc>
          <w:tcPr>
            <w:tcW w:w="1121" w:type="dxa"/>
            <w:shd w:val="clear" w:color="auto" w:fill="auto"/>
            <w:vAlign w:val="bottom"/>
            <w:hideMark/>
          </w:tcPr>
          <w:p w14:paraId="021CB8DB"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6731644</w:t>
            </w:r>
          </w:p>
        </w:tc>
        <w:tc>
          <w:tcPr>
            <w:tcW w:w="792" w:type="dxa"/>
            <w:shd w:val="clear" w:color="auto" w:fill="8DB3E2" w:themeFill="text2" w:themeFillTint="66"/>
            <w:noWrap/>
            <w:vAlign w:val="center"/>
            <w:hideMark/>
          </w:tcPr>
          <w:p w14:paraId="22EC6D2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6323F823"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75F3436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106EE8A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1C1A29F3" w14:textId="77777777" w:rsidTr="00401180">
        <w:trPr>
          <w:trHeight w:val="300"/>
        </w:trPr>
        <w:tc>
          <w:tcPr>
            <w:tcW w:w="1134" w:type="dxa"/>
            <w:vMerge/>
            <w:vAlign w:val="center"/>
            <w:hideMark/>
          </w:tcPr>
          <w:p w14:paraId="0E0AD137" w14:textId="77777777" w:rsidR="00D26138" w:rsidRPr="003F393D" w:rsidRDefault="00D26138" w:rsidP="00D26138">
            <w:pPr>
              <w:spacing w:before="60" w:after="60"/>
              <w:jc w:val="left"/>
              <w:rPr>
                <w:rFonts w:cs="Arial"/>
                <w:color w:val="000000"/>
                <w:sz w:val="18"/>
                <w:szCs w:val="18"/>
                <w:lang w:eastAsia="zh-TW"/>
              </w:rPr>
            </w:pPr>
          </w:p>
        </w:tc>
        <w:tc>
          <w:tcPr>
            <w:tcW w:w="1418" w:type="dxa"/>
            <w:vMerge w:val="restart"/>
            <w:shd w:val="clear" w:color="auto" w:fill="auto"/>
            <w:noWrap/>
            <w:vAlign w:val="center"/>
            <w:hideMark/>
          </w:tcPr>
          <w:p w14:paraId="5008E96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Moomin Creek</w:t>
            </w:r>
          </w:p>
        </w:tc>
        <w:tc>
          <w:tcPr>
            <w:tcW w:w="1134" w:type="dxa"/>
            <w:shd w:val="clear" w:color="auto" w:fill="auto"/>
            <w:noWrap/>
            <w:vAlign w:val="center"/>
            <w:hideMark/>
          </w:tcPr>
          <w:p w14:paraId="00EEAD4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MO1</w:t>
            </w:r>
          </w:p>
        </w:tc>
        <w:tc>
          <w:tcPr>
            <w:tcW w:w="1276" w:type="dxa"/>
            <w:shd w:val="clear" w:color="auto" w:fill="auto"/>
            <w:vAlign w:val="bottom"/>
            <w:hideMark/>
          </w:tcPr>
          <w:p w14:paraId="5F7AFBC6"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753679</w:t>
            </w:r>
          </w:p>
        </w:tc>
        <w:tc>
          <w:tcPr>
            <w:tcW w:w="1121" w:type="dxa"/>
            <w:shd w:val="clear" w:color="auto" w:fill="auto"/>
            <w:vAlign w:val="bottom"/>
            <w:hideMark/>
          </w:tcPr>
          <w:p w14:paraId="0C19B97E"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6721789</w:t>
            </w:r>
          </w:p>
        </w:tc>
        <w:tc>
          <w:tcPr>
            <w:tcW w:w="792" w:type="dxa"/>
            <w:shd w:val="clear" w:color="auto" w:fill="8DB3E2" w:themeFill="text2" w:themeFillTint="66"/>
            <w:noWrap/>
            <w:vAlign w:val="center"/>
            <w:hideMark/>
          </w:tcPr>
          <w:p w14:paraId="51EDDE8E"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2D7FC7E0"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1A23B17F"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665D15C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4F71F874" w14:textId="77777777" w:rsidTr="00401180">
        <w:trPr>
          <w:trHeight w:val="300"/>
        </w:trPr>
        <w:tc>
          <w:tcPr>
            <w:tcW w:w="1134" w:type="dxa"/>
            <w:vMerge/>
            <w:vAlign w:val="center"/>
            <w:hideMark/>
          </w:tcPr>
          <w:p w14:paraId="32C805E7"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3E97325B"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497392D1"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MO2</w:t>
            </w:r>
          </w:p>
        </w:tc>
        <w:tc>
          <w:tcPr>
            <w:tcW w:w="1276" w:type="dxa"/>
            <w:shd w:val="clear" w:color="auto" w:fill="auto"/>
            <w:vAlign w:val="bottom"/>
            <w:hideMark/>
          </w:tcPr>
          <w:p w14:paraId="71D439E2"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740017</w:t>
            </w:r>
          </w:p>
        </w:tc>
        <w:tc>
          <w:tcPr>
            <w:tcW w:w="1121" w:type="dxa"/>
            <w:shd w:val="clear" w:color="auto" w:fill="auto"/>
            <w:vAlign w:val="bottom"/>
            <w:hideMark/>
          </w:tcPr>
          <w:p w14:paraId="75BD8AC2"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6712590</w:t>
            </w:r>
          </w:p>
        </w:tc>
        <w:tc>
          <w:tcPr>
            <w:tcW w:w="792" w:type="dxa"/>
            <w:shd w:val="clear" w:color="auto" w:fill="8DB3E2" w:themeFill="text2" w:themeFillTint="66"/>
            <w:noWrap/>
            <w:vAlign w:val="center"/>
            <w:hideMark/>
          </w:tcPr>
          <w:p w14:paraId="038137D4"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0F47838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458D9EC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6510C567"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r w:rsidR="00D26138" w:rsidRPr="003F393D" w14:paraId="7A9C5388" w14:textId="77777777" w:rsidTr="00401180">
        <w:trPr>
          <w:trHeight w:val="315"/>
        </w:trPr>
        <w:tc>
          <w:tcPr>
            <w:tcW w:w="1134" w:type="dxa"/>
            <w:vMerge/>
            <w:vAlign w:val="center"/>
            <w:hideMark/>
          </w:tcPr>
          <w:p w14:paraId="62555387" w14:textId="77777777" w:rsidR="00D26138" w:rsidRPr="003F393D" w:rsidRDefault="00D26138" w:rsidP="00D26138">
            <w:pPr>
              <w:spacing w:before="60" w:after="60"/>
              <w:jc w:val="left"/>
              <w:rPr>
                <w:rFonts w:cs="Arial"/>
                <w:color w:val="000000"/>
                <w:sz w:val="18"/>
                <w:szCs w:val="18"/>
                <w:lang w:eastAsia="zh-TW"/>
              </w:rPr>
            </w:pPr>
          </w:p>
        </w:tc>
        <w:tc>
          <w:tcPr>
            <w:tcW w:w="1418" w:type="dxa"/>
            <w:vMerge/>
            <w:vAlign w:val="center"/>
            <w:hideMark/>
          </w:tcPr>
          <w:p w14:paraId="7E7256A1" w14:textId="77777777" w:rsidR="00D26138" w:rsidRPr="003F393D" w:rsidRDefault="00D26138" w:rsidP="00D26138">
            <w:pPr>
              <w:spacing w:before="60" w:after="60"/>
              <w:jc w:val="left"/>
              <w:rPr>
                <w:rFonts w:cs="Arial"/>
                <w:color w:val="000000"/>
                <w:sz w:val="18"/>
                <w:szCs w:val="18"/>
                <w:lang w:eastAsia="zh-TW"/>
              </w:rPr>
            </w:pPr>
          </w:p>
        </w:tc>
        <w:tc>
          <w:tcPr>
            <w:tcW w:w="1134" w:type="dxa"/>
            <w:shd w:val="clear" w:color="auto" w:fill="auto"/>
            <w:noWrap/>
            <w:vAlign w:val="center"/>
            <w:hideMark/>
          </w:tcPr>
          <w:p w14:paraId="0372509C"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MO3</w:t>
            </w:r>
          </w:p>
        </w:tc>
        <w:tc>
          <w:tcPr>
            <w:tcW w:w="1276" w:type="dxa"/>
            <w:shd w:val="clear" w:color="auto" w:fill="auto"/>
            <w:vAlign w:val="bottom"/>
            <w:hideMark/>
          </w:tcPr>
          <w:p w14:paraId="538B165C"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708808</w:t>
            </w:r>
          </w:p>
        </w:tc>
        <w:tc>
          <w:tcPr>
            <w:tcW w:w="1121" w:type="dxa"/>
            <w:shd w:val="clear" w:color="auto" w:fill="auto"/>
            <w:vAlign w:val="bottom"/>
            <w:hideMark/>
          </w:tcPr>
          <w:p w14:paraId="19E5AF46" w14:textId="77777777" w:rsidR="00D26138" w:rsidRPr="003F393D" w:rsidRDefault="00D26138" w:rsidP="00D26138">
            <w:pPr>
              <w:spacing w:before="60" w:after="60"/>
              <w:jc w:val="center"/>
              <w:rPr>
                <w:rFonts w:cs="Arial"/>
                <w:color w:val="000000"/>
                <w:sz w:val="18"/>
                <w:szCs w:val="18"/>
                <w:lang w:eastAsia="zh-TW"/>
              </w:rPr>
            </w:pPr>
            <w:r>
              <w:rPr>
                <w:rFonts w:cs="Arial"/>
                <w:color w:val="000000"/>
                <w:sz w:val="18"/>
                <w:szCs w:val="18"/>
              </w:rPr>
              <w:t>6714077</w:t>
            </w:r>
          </w:p>
        </w:tc>
        <w:tc>
          <w:tcPr>
            <w:tcW w:w="792" w:type="dxa"/>
            <w:shd w:val="clear" w:color="auto" w:fill="8DB3E2" w:themeFill="text2" w:themeFillTint="66"/>
            <w:noWrap/>
            <w:vAlign w:val="center"/>
            <w:hideMark/>
          </w:tcPr>
          <w:p w14:paraId="1B81E0D5"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92" w:type="dxa"/>
            <w:shd w:val="clear" w:color="auto" w:fill="8DB3E2" w:themeFill="text2" w:themeFillTint="66"/>
            <w:noWrap/>
            <w:vAlign w:val="center"/>
            <w:hideMark/>
          </w:tcPr>
          <w:p w14:paraId="609AFB08"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82" w:type="dxa"/>
            <w:shd w:val="clear" w:color="auto" w:fill="8DB3E2" w:themeFill="text2" w:themeFillTint="66"/>
            <w:noWrap/>
            <w:vAlign w:val="center"/>
            <w:hideMark/>
          </w:tcPr>
          <w:p w14:paraId="349D4FD4"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c>
          <w:tcPr>
            <w:tcW w:w="753" w:type="dxa"/>
            <w:shd w:val="clear" w:color="auto" w:fill="8DB3E2" w:themeFill="text2" w:themeFillTint="66"/>
            <w:noWrap/>
            <w:vAlign w:val="center"/>
            <w:hideMark/>
          </w:tcPr>
          <w:p w14:paraId="120C3D67" w14:textId="77777777" w:rsidR="00D26138" w:rsidRPr="003F393D" w:rsidRDefault="00D26138" w:rsidP="00D26138">
            <w:pPr>
              <w:spacing w:before="60" w:after="60"/>
              <w:jc w:val="center"/>
              <w:rPr>
                <w:rFonts w:cs="Arial"/>
                <w:color w:val="000000"/>
                <w:sz w:val="18"/>
                <w:szCs w:val="18"/>
                <w:lang w:eastAsia="zh-TW"/>
              </w:rPr>
            </w:pPr>
            <w:r w:rsidRPr="003F393D">
              <w:rPr>
                <w:rFonts w:cs="Arial"/>
                <w:color w:val="000000"/>
                <w:sz w:val="18"/>
                <w:szCs w:val="18"/>
                <w:lang w:eastAsia="zh-TW"/>
              </w:rPr>
              <w:t>Wet</w:t>
            </w:r>
          </w:p>
        </w:tc>
      </w:tr>
    </w:tbl>
    <w:p w14:paraId="5A3D94AC" w14:textId="77777777" w:rsidR="00D26138" w:rsidRDefault="00D26138" w:rsidP="00D26138"/>
    <w:p w14:paraId="077D6587" w14:textId="77777777" w:rsidR="00D26138" w:rsidRDefault="00D26138" w:rsidP="00D26138">
      <w:pPr>
        <w:pStyle w:val="Heading8"/>
      </w:pPr>
      <w:r>
        <w:t>Field and laboratory methods</w:t>
      </w:r>
    </w:p>
    <w:p w14:paraId="70AC93C1" w14:textId="77777777" w:rsidR="00D26138" w:rsidRPr="00FF59FF" w:rsidRDefault="00D26138" w:rsidP="00D26138">
      <w:r w:rsidRPr="00FF59FF">
        <w:t xml:space="preserve">Macroinvertebrate indicator monitoring was conducted following the Standard Operating Procedures in Hale </w:t>
      </w:r>
      <w:r w:rsidRPr="00FF59FF">
        <w:rPr>
          <w:i/>
          <w:iCs/>
        </w:rPr>
        <w:t xml:space="preserve">et al. </w:t>
      </w:r>
      <w:r w:rsidRPr="00FF59FF">
        <w:t xml:space="preserve">(2013). </w:t>
      </w:r>
    </w:p>
    <w:p w14:paraId="27AD374B" w14:textId="77777777" w:rsidR="00D26138" w:rsidRDefault="00D26138" w:rsidP="00D26138">
      <w:pPr>
        <w:pStyle w:val="Heading8"/>
      </w:pPr>
      <w:r>
        <w:t>Statistical methods</w:t>
      </w:r>
    </w:p>
    <w:p w14:paraId="3B2F0C8B" w14:textId="79594040" w:rsidR="00D26138" w:rsidRPr="00FF59FF" w:rsidRDefault="00D26138" w:rsidP="00D26138">
      <w:pPr>
        <w:rPr>
          <w:rFonts w:cs="Arial"/>
          <w:color w:val="000000"/>
          <w:szCs w:val="20"/>
        </w:rPr>
      </w:pPr>
      <w:r w:rsidRPr="00FF59FF">
        <w:rPr>
          <w:rFonts w:cs="Arial"/>
          <w:color w:val="000000"/>
          <w:szCs w:val="20"/>
        </w:rPr>
        <w:t>To describe and summarize the diversity of macroinvertebrate community composition, taxa richness (S), Shannon Weiner diversity (d) and density (number of individual/m</w:t>
      </w:r>
      <w:r w:rsidRPr="00FF59FF">
        <w:rPr>
          <w:rFonts w:cs="Arial"/>
          <w:color w:val="000000"/>
          <w:szCs w:val="20"/>
          <w:vertAlign w:val="superscript"/>
        </w:rPr>
        <w:t>2</w:t>
      </w:r>
      <w:r w:rsidRPr="00FF59FF">
        <w:rPr>
          <w:rFonts w:cs="Arial"/>
          <w:color w:val="000000"/>
          <w:szCs w:val="20"/>
        </w:rPr>
        <w:t xml:space="preserve">) were calculated in PRIMER v6.1.13 using the DIVERSE function. </w:t>
      </w:r>
      <w:r w:rsidRPr="00FF59FF">
        <w:rPr>
          <w:rFonts w:cs="Arial"/>
          <w:szCs w:val="20"/>
        </w:rPr>
        <w:t xml:space="preserve">PERMANOVA routine was used to test the difference in S, d and density between </w:t>
      </w:r>
      <w:r>
        <w:rPr>
          <w:rFonts w:cs="Arial"/>
          <w:color w:val="000000"/>
          <w:szCs w:val="20"/>
        </w:rPr>
        <w:t>time</w:t>
      </w:r>
      <w:r w:rsidRPr="00FF59FF">
        <w:rPr>
          <w:rFonts w:cs="Arial"/>
          <w:color w:val="000000"/>
          <w:szCs w:val="20"/>
        </w:rPr>
        <w:t xml:space="preserve"> (with 4 random levels, Sep</w:t>
      </w:r>
      <w:r w:rsidRPr="00FF59FF">
        <w:rPr>
          <w:rFonts w:cs="Arial"/>
          <w:szCs w:val="20"/>
        </w:rPr>
        <w:t>t-17, Nov-17, Feb-18 and Apr-18)</w:t>
      </w:r>
      <w:r w:rsidRPr="00FF59FF">
        <w:rPr>
          <w:rFonts w:cs="Arial"/>
          <w:color w:val="000000"/>
          <w:szCs w:val="20"/>
        </w:rPr>
        <w:t xml:space="preserve">, </w:t>
      </w:r>
      <w:r>
        <w:rPr>
          <w:rFonts w:cs="Arial"/>
          <w:color w:val="000000"/>
          <w:szCs w:val="20"/>
        </w:rPr>
        <w:t>zone</w:t>
      </w:r>
      <w:r w:rsidRPr="00FF59FF">
        <w:rPr>
          <w:rFonts w:cs="Arial"/>
          <w:color w:val="000000"/>
          <w:szCs w:val="20"/>
        </w:rPr>
        <w:t xml:space="preserve"> (</w:t>
      </w:r>
      <w:r w:rsidRPr="00FF59FF">
        <w:rPr>
          <w:rFonts w:cs="Arial"/>
          <w:szCs w:val="20"/>
        </w:rPr>
        <w:t xml:space="preserve">with 5 fixed levels, Gingham </w:t>
      </w:r>
      <w:r w:rsidR="00D93984">
        <w:rPr>
          <w:rFonts w:cs="Arial"/>
          <w:szCs w:val="20"/>
        </w:rPr>
        <w:t>w</w:t>
      </w:r>
      <w:r w:rsidRPr="00FF59FF">
        <w:rPr>
          <w:rFonts w:cs="Arial"/>
          <w:szCs w:val="20"/>
        </w:rPr>
        <w:t xml:space="preserve">atercourse, lower Gwydir </w:t>
      </w:r>
      <w:r w:rsidR="00D93984">
        <w:rPr>
          <w:rFonts w:cs="Arial"/>
          <w:szCs w:val="20"/>
        </w:rPr>
        <w:t>w</w:t>
      </w:r>
      <w:r w:rsidRPr="00FF59FF">
        <w:rPr>
          <w:rFonts w:cs="Arial"/>
          <w:szCs w:val="20"/>
        </w:rPr>
        <w:t>etland</w:t>
      </w:r>
      <w:r w:rsidR="00D93984">
        <w:rPr>
          <w:rFonts w:cs="Arial"/>
          <w:szCs w:val="20"/>
        </w:rPr>
        <w:t>s</w:t>
      </w:r>
      <w:r w:rsidRPr="00FF59FF">
        <w:rPr>
          <w:rFonts w:cs="Arial"/>
          <w:szCs w:val="20"/>
        </w:rPr>
        <w:t xml:space="preserve">, Gwydir River, Mehi River and Moomin Creek) and </w:t>
      </w:r>
      <w:r>
        <w:rPr>
          <w:rFonts w:cs="Arial"/>
          <w:szCs w:val="20"/>
        </w:rPr>
        <w:t>time</w:t>
      </w:r>
      <w:r w:rsidRPr="00FF59FF">
        <w:rPr>
          <w:rFonts w:cs="Arial"/>
          <w:szCs w:val="20"/>
        </w:rPr>
        <w:t xml:space="preserve"> x </w:t>
      </w:r>
      <w:r>
        <w:rPr>
          <w:rFonts w:cs="Arial"/>
          <w:szCs w:val="20"/>
        </w:rPr>
        <w:t>zone</w:t>
      </w:r>
      <w:r w:rsidRPr="00FF59FF">
        <w:rPr>
          <w:rFonts w:cs="Arial"/>
          <w:szCs w:val="20"/>
        </w:rPr>
        <w:t xml:space="preserve"> interactions.</w:t>
      </w:r>
    </w:p>
    <w:p w14:paraId="1700F13D" w14:textId="35CA15C7" w:rsidR="00D26138" w:rsidRPr="00FF59FF" w:rsidRDefault="00D26138" w:rsidP="00D26138">
      <w:pPr>
        <w:rPr>
          <w:rFonts w:cs="Arial"/>
          <w:color w:val="000000"/>
          <w:szCs w:val="20"/>
        </w:rPr>
      </w:pPr>
      <w:r w:rsidRPr="00FF59FF">
        <w:rPr>
          <w:rFonts w:cs="Arial"/>
          <w:color w:val="000000"/>
          <w:szCs w:val="20"/>
        </w:rPr>
        <w:t xml:space="preserve">Community composition data were transformed into two datasets that weigh the contributions of common and rare species differently. (1) Presence-absence data represents actual taxa occurrence in a community. (2) Abundance data (square root transformation to stabilize variance and to improve normality; Clarke and Warwick, 2001) represents relative proportions of taxa occurrence in a community. Since different sampling methods were used </w:t>
      </w:r>
      <w:r w:rsidR="00D93984">
        <w:rPr>
          <w:rFonts w:cs="Arial"/>
          <w:color w:val="000000"/>
          <w:szCs w:val="20"/>
        </w:rPr>
        <w:t>for</w:t>
      </w:r>
      <w:r w:rsidRPr="00FF59FF">
        <w:rPr>
          <w:rFonts w:cs="Arial"/>
          <w:color w:val="000000"/>
          <w:szCs w:val="20"/>
        </w:rPr>
        <w:t xml:space="preserve"> benthic and pelagic habitats, a permutational multivariate analysis of variance (PERMANOVA) analysis was used to test the difference in the macroinvertebrate community composition between </w:t>
      </w:r>
      <w:r>
        <w:rPr>
          <w:rFonts w:cs="Arial"/>
          <w:color w:val="000000"/>
          <w:szCs w:val="20"/>
        </w:rPr>
        <w:t>time</w:t>
      </w:r>
      <w:r w:rsidRPr="00FF59FF">
        <w:rPr>
          <w:rFonts w:cs="Arial"/>
          <w:color w:val="000000"/>
          <w:szCs w:val="20"/>
        </w:rPr>
        <w:t xml:space="preserve"> (with 4 fixed levels, Sep</w:t>
      </w:r>
      <w:r w:rsidRPr="00FF59FF">
        <w:rPr>
          <w:rFonts w:cs="Arial"/>
          <w:szCs w:val="20"/>
        </w:rPr>
        <w:t>t-17, Nov-17, Feb-18 and Apr-18)</w:t>
      </w:r>
      <w:r w:rsidRPr="00FF59FF">
        <w:rPr>
          <w:rFonts w:cs="Arial"/>
          <w:color w:val="000000"/>
          <w:szCs w:val="20"/>
        </w:rPr>
        <w:t xml:space="preserve">, </w:t>
      </w:r>
      <w:r>
        <w:rPr>
          <w:rFonts w:cs="Arial"/>
          <w:color w:val="000000"/>
          <w:szCs w:val="20"/>
        </w:rPr>
        <w:t>zone</w:t>
      </w:r>
      <w:r w:rsidRPr="00FF59FF">
        <w:rPr>
          <w:rFonts w:cs="Arial"/>
          <w:color w:val="000000"/>
          <w:szCs w:val="20"/>
        </w:rPr>
        <w:t xml:space="preserve"> (</w:t>
      </w:r>
      <w:r w:rsidRPr="00FF59FF">
        <w:rPr>
          <w:rFonts w:cs="Arial"/>
          <w:szCs w:val="20"/>
        </w:rPr>
        <w:t xml:space="preserve">with 5 fixed levels, Gingham </w:t>
      </w:r>
      <w:r w:rsidR="00B954BB">
        <w:rPr>
          <w:rFonts w:cs="Arial"/>
          <w:szCs w:val="20"/>
        </w:rPr>
        <w:t>w</w:t>
      </w:r>
      <w:r w:rsidRPr="00FF59FF">
        <w:rPr>
          <w:rFonts w:cs="Arial"/>
          <w:szCs w:val="20"/>
        </w:rPr>
        <w:t xml:space="preserve">atercourse, </w:t>
      </w:r>
      <w:r>
        <w:rPr>
          <w:rFonts w:cs="Arial"/>
          <w:szCs w:val="20"/>
        </w:rPr>
        <w:t>lower Gwydir wetland</w:t>
      </w:r>
      <w:r w:rsidR="00B954BB">
        <w:rPr>
          <w:rFonts w:cs="Arial"/>
          <w:szCs w:val="20"/>
        </w:rPr>
        <w:t>s</w:t>
      </w:r>
      <w:r w:rsidRPr="00FF59FF">
        <w:rPr>
          <w:rFonts w:cs="Arial"/>
          <w:szCs w:val="20"/>
        </w:rPr>
        <w:t xml:space="preserve">, Gwydir River, Mehi River and Moomin Creek) and </w:t>
      </w:r>
      <w:r>
        <w:rPr>
          <w:rFonts w:cs="Arial"/>
          <w:szCs w:val="20"/>
        </w:rPr>
        <w:t>time</w:t>
      </w:r>
      <w:r w:rsidRPr="00FF59FF">
        <w:rPr>
          <w:rFonts w:cs="Arial"/>
          <w:szCs w:val="20"/>
        </w:rPr>
        <w:t xml:space="preserve"> x </w:t>
      </w:r>
      <w:r>
        <w:rPr>
          <w:rFonts w:cs="Arial"/>
          <w:szCs w:val="20"/>
        </w:rPr>
        <w:t>zone</w:t>
      </w:r>
      <w:r w:rsidRPr="00FF59FF">
        <w:rPr>
          <w:rFonts w:cs="Arial"/>
          <w:szCs w:val="20"/>
        </w:rPr>
        <w:t xml:space="preserve"> interactions. </w:t>
      </w:r>
      <w:r w:rsidRPr="00FF59FF">
        <w:rPr>
          <w:rFonts w:cs="Arial"/>
          <w:color w:val="000000"/>
          <w:szCs w:val="20"/>
        </w:rPr>
        <w:t xml:space="preserve">Up to 999 random permutations estimated the probability of p-values, with levels of significance reported as p&lt;0.05. </w:t>
      </w:r>
    </w:p>
    <w:p w14:paraId="1A33623E" w14:textId="0E5587D9" w:rsidR="00D26138" w:rsidRPr="00FF59FF" w:rsidRDefault="00D26138" w:rsidP="00D26138">
      <w:pPr>
        <w:rPr>
          <w:rFonts w:cs="Arial"/>
          <w:color w:val="000000"/>
          <w:szCs w:val="20"/>
        </w:rPr>
      </w:pPr>
      <w:r w:rsidRPr="00FF59FF">
        <w:rPr>
          <w:rFonts w:cs="Arial"/>
          <w:color w:val="000000"/>
          <w:szCs w:val="20"/>
        </w:rPr>
        <w:t xml:space="preserve">A Bray-Curtis dissimilarity matrix was generated by rank correlating the community structure between samples. Then, nonmetric multidimensional scaling ordinations (nMDS) were used to visualise community patterns and similarity percentages (SIMPER) were used to determine the taxa contributing to the observed community patterns. </w:t>
      </w:r>
      <w:r w:rsidR="00193C6B">
        <w:rPr>
          <w:rFonts w:cs="Arial"/>
          <w:color w:val="000000"/>
          <w:szCs w:val="20"/>
        </w:rPr>
        <w:t>n</w:t>
      </w:r>
      <w:r w:rsidRPr="00FF59FF">
        <w:rPr>
          <w:rFonts w:cs="Arial"/>
          <w:color w:val="000000"/>
          <w:szCs w:val="20"/>
        </w:rPr>
        <w:t xml:space="preserve">MDS output with stress values of less than 0.2 were considered appropriate for interpretation (Clarke and Warwick, 2001). </w:t>
      </w:r>
    </w:p>
    <w:p w14:paraId="404C9707" w14:textId="391FCCC1" w:rsidR="00D26138" w:rsidRPr="003F393D" w:rsidRDefault="00B954BB" w:rsidP="00FE6FE7">
      <w:pPr>
        <w:rPr>
          <w:rFonts w:eastAsia="PMingLiU"/>
          <w:lang w:eastAsia="zh-TW"/>
        </w:rPr>
      </w:pPr>
      <w:r>
        <w:rPr>
          <w:rFonts w:eastAsia="PMingLiU"/>
          <w:lang w:eastAsia="zh-TW"/>
        </w:rPr>
        <w:t>Water quality and nutrient</w:t>
      </w:r>
      <w:r w:rsidR="00D26138" w:rsidRPr="003F393D">
        <w:rPr>
          <w:rFonts w:eastAsia="PMingLiU"/>
          <w:lang w:eastAsia="zh-TW"/>
        </w:rPr>
        <w:t xml:space="preserve"> indicators reported in </w:t>
      </w:r>
      <w:r w:rsidR="00FE6FE7">
        <w:rPr>
          <w:rFonts w:eastAsia="PMingLiU"/>
          <w:highlight w:val="yellow"/>
          <w:lang w:eastAsia="zh-TW"/>
        </w:rPr>
        <w:fldChar w:fldCharType="begin"/>
      </w:r>
      <w:r w:rsidR="00FE6FE7">
        <w:rPr>
          <w:rFonts w:eastAsia="PMingLiU"/>
          <w:lang w:eastAsia="zh-TW"/>
        </w:rPr>
        <w:instrText xml:space="preserve"> REF _Ref521526740 \r \h </w:instrText>
      </w:r>
      <w:r w:rsidR="00FE6FE7">
        <w:rPr>
          <w:rFonts w:eastAsia="PMingLiU"/>
          <w:highlight w:val="yellow"/>
          <w:lang w:eastAsia="zh-TW"/>
        </w:rPr>
      </w:r>
      <w:r w:rsidR="00FE6FE7">
        <w:rPr>
          <w:rFonts w:eastAsia="PMingLiU"/>
          <w:highlight w:val="yellow"/>
          <w:lang w:eastAsia="zh-TW"/>
        </w:rPr>
        <w:fldChar w:fldCharType="separate"/>
      </w:r>
      <w:r w:rsidR="000D3CFD">
        <w:rPr>
          <w:rFonts w:eastAsia="PMingLiU"/>
          <w:lang w:eastAsia="zh-TW"/>
        </w:rPr>
        <w:t>Appendix C</w:t>
      </w:r>
      <w:r w:rsidR="00FE6FE7">
        <w:rPr>
          <w:rFonts w:eastAsia="PMingLiU"/>
          <w:highlight w:val="yellow"/>
          <w:lang w:eastAsia="zh-TW"/>
        </w:rPr>
        <w:fldChar w:fldCharType="end"/>
      </w:r>
      <w:r w:rsidR="00D26138" w:rsidRPr="003F393D">
        <w:rPr>
          <w:rFonts w:eastAsia="PMingLiU"/>
          <w:lang w:eastAsia="zh-TW"/>
        </w:rPr>
        <w:t xml:space="preserve"> were used to relate environmental indicators to macroinvertebrate patterns. BIOENV analysis was used to examine which water quality and nutrient indicators are link to the patterns of macroinvertebrate community composition in PRIMER-E (2009). All analyses were performed in PRIMER v6.1.13 with the PERMANOVA+ v1.0.3 add-on package (</w:t>
      </w:r>
      <w:r w:rsidR="00D26138" w:rsidRPr="00FF59FF">
        <w:rPr>
          <w:rFonts w:cs="Arial"/>
          <w:color w:val="000000"/>
          <w:szCs w:val="20"/>
        </w:rPr>
        <w:t>Clarke and Warwick, 200</w:t>
      </w:r>
      <w:r w:rsidR="00D26138">
        <w:rPr>
          <w:rFonts w:cs="Arial"/>
          <w:color w:val="000000"/>
          <w:szCs w:val="20"/>
        </w:rPr>
        <w:t>6</w:t>
      </w:r>
      <w:r w:rsidR="00D26138" w:rsidRPr="003F393D">
        <w:rPr>
          <w:rFonts w:eastAsia="PMingLiU"/>
          <w:lang w:eastAsia="zh-TW"/>
        </w:rPr>
        <w:t xml:space="preserve">). </w:t>
      </w:r>
    </w:p>
    <w:p w14:paraId="4C0A87EC" w14:textId="77777777" w:rsidR="00FE6FE7" w:rsidRDefault="00FE6FE7" w:rsidP="00FE6FE7">
      <w:pPr>
        <w:pStyle w:val="Heading7"/>
      </w:pPr>
      <w:r>
        <w:t>Results</w:t>
      </w:r>
    </w:p>
    <w:p w14:paraId="4B0D559B" w14:textId="77777777" w:rsidR="00FE6FE7" w:rsidRPr="00FF59FF" w:rsidRDefault="00FE6FE7" w:rsidP="00FE6FE7">
      <w:pPr>
        <w:rPr>
          <w:rFonts w:cs="Arial"/>
          <w:color w:val="000000" w:themeColor="text1"/>
          <w:szCs w:val="20"/>
        </w:rPr>
      </w:pPr>
      <w:r w:rsidRPr="00FF59FF">
        <w:rPr>
          <w:rFonts w:cs="Arial"/>
          <w:color w:val="000000" w:themeColor="text1"/>
          <w:szCs w:val="20"/>
        </w:rPr>
        <w:t xml:space="preserve">A total of 72 taxa were identified from 51 samples. The 13 most abundant taxa (&gt;1% in total abundance) comprised 90% of the total abundance with the most abundant taxa </w:t>
      </w:r>
      <w:r>
        <w:rPr>
          <w:rFonts w:cs="Arial"/>
          <w:color w:val="000000" w:themeColor="text1"/>
          <w:szCs w:val="20"/>
        </w:rPr>
        <w:t>f</w:t>
      </w:r>
      <w:r w:rsidRPr="00FF59FF">
        <w:rPr>
          <w:rFonts w:cs="Arial"/>
          <w:color w:val="000000" w:themeColor="text1"/>
          <w:szCs w:val="20"/>
        </w:rPr>
        <w:t xml:space="preserve">amily Corixidae (23% of the total abundance). The other most abundant taxa were </w:t>
      </w:r>
      <w:r>
        <w:rPr>
          <w:rFonts w:cs="Arial"/>
          <w:color w:val="000000" w:themeColor="text1"/>
          <w:szCs w:val="20"/>
        </w:rPr>
        <w:t>Atyidae (16%),</w:t>
      </w:r>
      <w:r w:rsidRPr="00FF59FF">
        <w:rPr>
          <w:rFonts w:cs="Arial"/>
          <w:color w:val="000000" w:themeColor="text1"/>
          <w:szCs w:val="20"/>
        </w:rPr>
        <w:t xml:space="preserve"> Chironomidae (12%) and Baetidae (10%) that occurred in more than 60% </w:t>
      </w:r>
      <w:r>
        <w:rPr>
          <w:rFonts w:cs="Arial"/>
          <w:color w:val="000000" w:themeColor="text1"/>
          <w:szCs w:val="20"/>
        </w:rPr>
        <w:t xml:space="preserve">of </w:t>
      </w:r>
      <w:r w:rsidRPr="00FF59FF">
        <w:rPr>
          <w:rFonts w:cs="Arial"/>
          <w:color w:val="000000" w:themeColor="text1"/>
          <w:szCs w:val="20"/>
        </w:rPr>
        <w:t xml:space="preserve">sites and sampling occasions. </w:t>
      </w:r>
    </w:p>
    <w:p w14:paraId="5999F239" w14:textId="77777777" w:rsidR="00FE6FE7" w:rsidRDefault="00FE6FE7" w:rsidP="00FE6FE7">
      <w:pPr>
        <w:pStyle w:val="Heading8"/>
      </w:pPr>
      <w:r>
        <w:t>Density</w:t>
      </w:r>
    </w:p>
    <w:p w14:paraId="01EE6986" w14:textId="2AA517C9" w:rsidR="00FE6FE7" w:rsidRPr="00FF59FF" w:rsidRDefault="00FE6FE7" w:rsidP="00FE6FE7">
      <w:pPr>
        <w:rPr>
          <w:rFonts w:cs="Arial"/>
          <w:szCs w:val="20"/>
        </w:rPr>
      </w:pPr>
      <w:r w:rsidRPr="00FF59FF">
        <w:rPr>
          <w:rFonts w:cs="Arial"/>
          <w:bCs/>
          <w:szCs w:val="20"/>
        </w:rPr>
        <w:t>Across all sites and sampling occasions, macroinvertebrate density ranged from 9 to 765 individuals</w:t>
      </w:r>
      <w:r w:rsidR="00B954BB">
        <w:rPr>
          <w:rFonts w:cs="Arial"/>
          <w:bCs/>
          <w:szCs w:val="20"/>
        </w:rPr>
        <w:t>/</w:t>
      </w:r>
      <w:r w:rsidRPr="00FF59FF">
        <w:rPr>
          <w:rFonts w:cs="Arial"/>
          <w:bCs/>
          <w:szCs w:val="20"/>
        </w:rPr>
        <w:t>m</w:t>
      </w:r>
      <w:r w:rsidRPr="00FF59FF">
        <w:rPr>
          <w:rFonts w:cs="Arial"/>
          <w:bCs/>
          <w:szCs w:val="20"/>
          <w:vertAlign w:val="superscript"/>
        </w:rPr>
        <w:t xml:space="preserve">2 </w:t>
      </w:r>
      <w:r w:rsidRPr="00FF59FF">
        <w:rPr>
          <w:rFonts w:cs="Arial"/>
          <w:bCs/>
          <w:szCs w:val="20"/>
        </w:rPr>
        <w:t>(</w:t>
      </w:r>
      <w:r>
        <w:rPr>
          <w:rFonts w:cs="Arial"/>
          <w:bCs/>
          <w:szCs w:val="20"/>
        </w:rPr>
        <w:fldChar w:fldCharType="begin"/>
      </w:r>
      <w:r>
        <w:rPr>
          <w:rFonts w:cs="Arial"/>
          <w:bCs/>
          <w:szCs w:val="20"/>
        </w:rPr>
        <w:instrText xml:space="preserve"> REF _Ref521493729 \h </w:instrText>
      </w:r>
      <w:r>
        <w:rPr>
          <w:rFonts w:cs="Arial"/>
          <w:bCs/>
          <w:szCs w:val="20"/>
        </w:rPr>
      </w:r>
      <w:r>
        <w:rPr>
          <w:rFonts w:cs="Arial"/>
          <w:bCs/>
          <w:szCs w:val="20"/>
        </w:rPr>
        <w:fldChar w:fldCharType="separate"/>
      </w:r>
      <w:r w:rsidR="000D3CFD">
        <w:t xml:space="preserve">Figure </w:t>
      </w:r>
      <w:r w:rsidR="000D3CFD">
        <w:rPr>
          <w:noProof/>
        </w:rPr>
        <w:t>E</w:t>
      </w:r>
      <w:r w:rsidR="000D3CFD">
        <w:noBreakHyphen/>
      </w:r>
      <w:r w:rsidR="000D3CFD">
        <w:rPr>
          <w:noProof/>
        </w:rPr>
        <w:t>2</w:t>
      </w:r>
      <w:r>
        <w:rPr>
          <w:rFonts w:cs="Arial"/>
          <w:bCs/>
          <w:szCs w:val="20"/>
        </w:rPr>
        <w:fldChar w:fldCharType="end"/>
      </w:r>
      <w:r w:rsidRPr="00FF59FF">
        <w:rPr>
          <w:rFonts w:cs="Arial"/>
          <w:bCs/>
          <w:szCs w:val="20"/>
        </w:rPr>
        <w:t>) with a significant interaction between time and zone (Pseudo-F=3.306, p&lt;0.005). Macroinvertebrate density was significantl</w:t>
      </w:r>
      <w:r>
        <w:rPr>
          <w:rFonts w:cs="Arial"/>
          <w:bCs/>
          <w:szCs w:val="20"/>
        </w:rPr>
        <w:t>y lower in T1 and T2 than in T4</w:t>
      </w:r>
      <w:r w:rsidRPr="00FF59FF">
        <w:rPr>
          <w:rFonts w:cs="Arial"/>
          <w:bCs/>
          <w:szCs w:val="20"/>
        </w:rPr>
        <w:t xml:space="preserve"> (p&lt;0.05). Both wetlands and the Gwydir River had significantly higher densities than the Mehi River and Moomin Creek (p&lt;0.</w:t>
      </w:r>
      <w:r>
        <w:rPr>
          <w:rFonts w:cs="Arial"/>
          <w:bCs/>
          <w:szCs w:val="20"/>
        </w:rPr>
        <w:t>0</w:t>
      </w:r>
      <w:r w:rsidRPr="00FF59FF">
        <w:rPr>
          <w:rFonts w:cs="Arial"/>
          <w:bCs/>
          <w:szCs w:val="20"/>
        </w:rPr>
        <w:t xml:space="preserve">5). </w:t>
      </w:r>
      <w:r>
        <w:rPr>
          <w:rFonts w:cs="Arial"/>
          <w:szCs w:val="20"/>
        </w:rPr>
        <w:t>Average</w:t>
      </w:r>
      <w:r w:rsidRPr="00FF59FF">
        <w:rPr>
          <w:rFonts w:cs="Arial"/>
          <w:szCs w:val="20"/>
        </w:rPr>
        <w:t xml:space="preserve"> macroinvertebrate densities </w:t>
      </w:r>
      <w:r>
        <w:rPr>
          <w:rFonts w:cs="Arial"/>
          <w:szCs w:val="20"/>
        </w:rPr>
        <w:t xml:space="preserve">recorded </w:t>
      </w:r>
      <w:r w:rsidRPr="00FF59FF">
        <w:rPr>
          <w:rFonts w:cs="Arial"/>
          <w:szCs w:val="20"/>
        </w:rPr>
        <w:t>in this water year were similar to th</w:t>
      </w:r>
      <w:r>
        <w:rPr>
          <w:rFonts w:cs="Arial"/>
          <w:szCs w:val="20"/>
        </w:rPr>
        <w:t>ose found in previous years</w:t>
      </w:r>
      <w:r w:rsidRPr="00FF59FF">
        <w:rPr>
          <w:rFonts w:cs="Arial"/>
          <w:szCs w:val="20"/>
        </w:rPr>
        <w:t xml:space="preserve"> (</w:t>
      </w:r>
      <w:r>
        <w:rPr>
          <w:rFonts w:cs="Arial"/>
          <w:szCs w:val="20"/>
        </w:rPr>
        <w:fldChar w:fldCharType="begin"/>
      </w:r>
      <w:r>
        <w:rPr>
          <w:rFonts w:cs="Arial"/>
          <w:szCs w:val="20"/>
        </w:rPr>
        <w:instrText xml:space="preserve"> REF _Ref521493780 \h </w:instrText>
      </w:r>
      <w:r>
        <w:rPr>
          <w:rFonts w:cs="Arial"/>
          <w:szCs w:val="20"/>
        </w:rPr>
      </w:r>
      <w:r>
        <w:rPr>
          <w:rFonts w:cs="Arial"/>
          <w:szCs w:val="20"/>
        </w:rPr>
        <w:fldChar w:fldCharType="separate"/>
      </w:r>
      <w:r w:rsidR="000D3CFD">
        <w:t xml:space="preserve">Table </w:t>
      </w:r>
      <w:r w:rsidR="000D3CFD">
        <w:rPr>
          <w:noProof/>
        </w:rPr>
        <w:t>E</w:t>
      </w:r>
      <w:r w:rsidR="000D3CFD">
        <w:noBreakHyphen/>
      </w:r>
      <w:r w:rsidR="000D3CFD">
        <w:rPr>
          <w:noProof/>
        </w:rPr>
        <w:t>3</w:t>
      </w:r>
      <w:r>
        <w:rPr>
          <w:rFonts w:cs="Arial"/>
          <w:szCs w:val="20"/>
        </w:rPr>
        <w:fldChar w:fldCharType="end"/>
      </w:r>
      <w:r w:rsidRPr="00FF59FF">
        <w:rPr>
          <w:rFonts w:cs="Arial"/>
          <w:szCs w:val="20"/>
        </w:rPr>
        <w:t>).</w:t>
      </w:r>
    </w:p>
    <w:p w14:paraId="3252F3FA" w14:textId="77777777" w:rsidR="00FE6FE7" w:rsidRDefault="00FE6FE7" w:rsidP="00FE6FE7">
      <w:pPr>
        <w:keepNext/>
        <w:spacing w:line="240" w:lineRule="auto"/>
      </w:pPr>
      <w:r w:rsidRPr="00FF59FF">
        <w:rPr>
          <w:rFonts w:cs="Arial"/>
          <w:noProof/>
          <w:szCs w:val="20"/>
          <w:lang w:eastAsia="en-AU"/>
        </w:rPr>
        <w:drawing>
          <wp:inline distT="0" distB="0" distL="0" distR="0" wp14:anchorId="4AE32C03" wp14:editId="5BAD6F9B">
            <wp:extent cx="5764530" cy="2922104"/>
            <wp:effectExtent l="0" t="0" r="7620" b="0"/>
            <wp:docPr id="799" name="Chart 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3667D70" w14:textId="6F055A4A" w:rsidR="00FE6FE7" w:rsidRPr="00996D4E" w:rsidRDefault="00FE6FE7" w:rsidP="00FE6FE7">
      <w:pPr>
        <w:pStyle w:val="Caption"/>
        <w:rPr>
          <w:sz w:val="16"/>
        </w:rPr>
      </w:pPr>
      <w:bookmarkStart w:id="103" w:name="_Ref521493729"/>
      <w:r>
        <w:t xml:space="preserve">Figure </w:t>
      </w:r>
      <w:fldSimple w:instr=" STYLEREF 6 \s ">
        <w:r w:rsidR="000D3CFD">
          <w:rPr>
            <w:noProof/>
          </w:rPr>
          <w:t>E</w:t>
        </w:r>
      </w:fldSimple>
      <w:r w:rsidR="005220F4">
        <w:noBreakHyphen/>
      </w:r>
      <w:fldSimple w:instr=" SEQ Figure \* ARABIC \s 6 ">
        <w:r w:rsidR="000D3CFD">
          <w:rPr>
            <w:noProof/>
          </w:rPr>
          <w:t>2</w:t>
        </w:r>
      </w:fldSimple>
      <w:bookmarkEnd w:id="103"/>
      <w:r>
        <w:t xml:space="preserve">: </w:t>
      </w:r>
      <w:r w:rsidRPr="00996D4E">
        <w:rPr>
          <w:rFonts w:cs="Arial"/>
        </w:rPr>
        <w:t>Mean ± standard deviation (SD) of macroinvertebrate density (individuals/m</w:t>
      </w:r>
      <w:r w:rsidRPr="00996D4E">
        <w:rPr>
          <w:rFonts w:cs="Arial"/>
          <w:vertAlign w:val="superscript"/>
        </w:rPr>
        <w:t>2</w:t>
      </w:r>
      <w:r w:rsidRPr="00996D4E">
        <w:rPr>
          <w:rFonts w:cs="Arial"/>
        </w:rPr>
        <w:t>).</w:t>
      </w:r>
      <w:r w:rsidR="005220F4">
        <w:rPr>
          <w:rFonts w:cs="Arial"/>
        </w:rPr>
        <w:t xml:space="preserve"> </w:t>
      </w:r>
      <w:r w:rsidR="005220F4">
        <w:t>No SD reported in the Lower Gwydir as only one site was surveyed.</w:t>
      </w:r>
    </w:p>
    <w:p w14:paraId="7DE70454" w14:textId="3AAF6ED1" w:rsidR="00FE6FE7" w:rsidRDefault="00FE6FE7" w:rsidP="00FE6FE7">
      <w:pPr>
        <w:pStyle w:val="Caption"/>
        <w:keepNext/>
      </w:pPr>
      <w:bookmarkStart w:id="104" w:name="_Ref521493780"/>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104"/>
      <w:r>
        <w:t xml:space="preserve">: </w:t>
      </w:r>
      <w:r w:rsidRPr="00996D4E">
        <w:rPr>
          <w:rFonts w:cs="Arial"/>
        </w:rPr>
        <w:t>Mean macroinvertebrate density, richness and diversity in 2014-18.</w:t>
      </w:r>
    </w:p>
    <w:tbl>
      <w:tblPr>
        <w:tblW w:w="5000" w:type="pct"/>
        <w:tblLook w:val="04A0" w:firstRow="1" w:lastRow="0" w:firstColumn="1" w:lastColumn="0" w:noHBand="0" w:noVBand="1"/>
      </w:tblPr>
      <w:tblGrid>
        <w:gridCol w:w="1489"/>
        <w:gridCol w:w="1763"/>
        <w:gridCol w:w="1916"/>
        <w:gridCol w:w="1997"/>
        <w:gridCol w:w="2037"/>
      </w:tblGrid>
      <w:tr w:rsidR="00FE6FE7" w:rsidRPr="00F46333" w14:paraId="275D7857" w14:textId="77777777" w:rsidTr="00FE6FE7">
        <w:trPr>
          <w:trHeight w:val="300"/>
        </w:trPr>
        <w:tc>
          <w:tcPr>
            <w:tcW w:w="809"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29E1822"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Year</w:t>
            </w:r>
          </w:p>
        </w:tc>
        <w:tc>
          <w:tcPr>
            <w:tcW w:w="9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108F85"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Ecosystem</w:t>
            </w:r>
          </w:p>
        </w:tc>
        <w:tc>
          <w:tcPr>
            <w:tcW w:w="10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5E9983"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Mean density</w:t>
            </w:r>
          </w:p>
        </w:tc>
        <w:tc>
          <w:tcPr>
            <w:tcW w:w="10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341946"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Mean richness</w:t>
            </w:r>
          </w:p>
        </w:tc>
        <w:tc>
          <w:tcPr>
            <w:tcW w:w="1107" w:type="pct"/>
            <w:tcBorders>
              <w:top w:val="single" w:sz="4" w:space="0" w:color="auto"/>
              <w:left w:val="nil"/>
              <w:bottom w:val="single" w:sz="4" w:space="0" w:color="auto"/>
            </w:tcBorders>
            <w:shd w:val="clear" w:color="auto" w:fill="D9D9D9" w:themeFill="background1" w:themeFillShade="D9"/>
            <w:noWrap/>
            <w:vAlign w:val="center"/>
            <w:hideMark/>
          </w:tcPr>
          <w:p w14:paraId="15BA4E60"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Mean diversity</w:t>
            </w:r>
          </w:p>
        </w:tc>
      </w:tr>
      <w:tr w:rsidR="00FE6FE7" w:rsidRPr="00F46333" w14:paraId="5BB5D5BF" w14:textId="77777777" w:rsidTr="00FE6FE7">
        <w:trPr>
          <w:trHeight w:val="300"/>
        </w:trPr>
        <w:tc>
          <w:tcPr>
            <w:tcW w:w="809" w:type="pct"/>
            <w:vMerge w:val="restart"/>
            <w:tcBorders>
              <w:top w:val="single" w:sz="4" w:space="0" w:color="auto"/>
              <w:bottom w:val="single" w:sz="4" w:space="0" w:color="auto"/>
              <w:right w:val="single" w:sz="4" w:space="0" w:color="auto"/>
            </w:tcBorders>
            <w:shd w:val="clear" w:color="auto" w:fill="auto"/>
            <w:noWrap/>
            <w:vAlign w:val="center"/>
            <w:hideMark/>
          </w:tcPr>
          <w:p w14:paraId="47DE75AD"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2014-15</w:t>
            </w:r>
          </w:p>
        </w:tc>
        <w:tc>
          <w:tcPr>
            <w:tcW w:w="958" w:type="pct"/>
            <w:tcBorders>
              <w:top w:val="nil"/>
              <w:left w:val="nil"/>
              <w:bottom w:val="single" w:sz="4" w:space="0" w:color="auto"/>
              <w:right w:val="single" w:sz="4" w:space="0" w:color="auto"/>
            </w:tcBorders>
            <w:shd w:val="clear" w:color="auto" w:fill="auto"/>
            <w:noWrap/>
            <w:vAlign w:val="center"/>
            <w:hideMark/>
          </w:tcPr>
          <w:p w14:paraId="3C55400B"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Wetland</w:t>
            </w:r>
          </w:p>
        </w:tc>
        <w:tc>
          <w:tcPr>
            <w:tcW w:w="1041" w:type="pct"/>
            <w:tcBorders>
              <w:top w:val="nil"/>
              <w:left w:val="nil"/>
              <w:bottom w:val="single" w:sz="4" w:space="0" w:color="auto"/>
              <w:right w:val="single" w:sz="4" w:space="0" w:color="auto"/>
            </w:tcBorders>
            <w:shd w:val="clear" w:color="auto" w:fill="auto"/>
            <w:noWrap/>
            <w:vAlign w:val="center"/>
            <w:hideMark/>
          </w:tcPr>
          <w:p w14:paraId="2D86C9CD"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144</w:t>
            </w:r>
          </w:p>
        </w:tc>
        <w:tc>
          <w:tcPr>
            <w:tcW w:w="1085" w:type="pct"/>
            <w:tcBorders>
              <w:top w:val="nil"/>
              <w:left w:val="nil"/>
              <w:bottom w:val="single" w:sz="4" w:space="0" w:color="auto"/>
              <w:right w:val="single" w:sz="4" w:space="0" w:color="auto"/>
            </w:tcBorders>
            <w:shd w:val="clear" w:color="auto" w:fill="auto"/>
            <w:noWrap/>
            <w:vAlign w:val="center"/>
            <w:hideMark/>
          </w:tcPr>
          <w:p w14:paraId="26F89537"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14.2</w:t>
            </w:r>
          </w:p>
        </w:tc>
        <w:tc>
          <w:tcPr>
            <w:tcW w:w="1107" w:type="pct"/>
            <w:tcBorders>
              <w:top w:val="single" w:sz="4" w:space="0" w:color="auto"/>
              <w:left w:val="nil"/>
              <w:bottom w:val="single" w:sz="4" w:space="0" w:color="auto"/>
            </w:tcBorders>
            <w:shd w:val="clear" w:color="auto" w:fill="auto"/>
            <w:noWrap/>
            <w:vAlign w:val="center"/>
            <w:hideMark/>
          </w:tcPr>
          <w:p w14:paraId="29812D5B"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1.93</w:t>
            </w:r>
          </w:p>
        </w:tc>
      </w:tr>
      <w:tr w:rsidR="00FE6FE7" w:rsidRPr="00F46333" w14:paraId="50B44B66" w14:textId="77777777" w:rsidTr="00FE6FE7">
        <w:trPr>
          <w:trHeight w:val="300"/>
        </w:trPr>
        <w:tc>
          <w:tcPr>
            <w:tcW w:w="809" w:type="pct"/>
            <w:vMerge/>
            <w:tcBorders>
              <w:top w:val="single" w:sz="4" w:space="0" w:color="auto"/>
              <w:bottom w:val="single" w:sz="4" w:space="0" w:color="auto"/>
              <w:right w:val="single" w:sz="4" w:space="0" w:color="auto"/>
            </w:tcBorders>
            <w:vAlign w:val="center"/>
            <w:hideMark/>
          </w:tcPr>
          <w:p w14:paraId="69D5EA7C" w14:textId="77777777" w:rsidR="00FE6FE7" w:rsidRPr="00F46333" w:rsidRDefault="00FE6FE7" w:rsidP="00FE6FE7">
            <w:pPr>
              <w:spacing w:before="60" w:after="60"/>
              <w:jc w:val="left"/>
              <w:rPr>
                <w:rFonts w:cs="Arial"/>
                <w:color w:val="000000"/>
                <w:sz w:val="18"/>
                <w:szCs w:val="18"/>
                <w:lang w:eastAsia="zh-TW"/>
              </w:rPr>
            </w:pPr>
          </w:p>
        </w:tc>
        <w:tc>
          <w:tcPr>
            <w:tcW w:w="958" w:type="pct"/>
            <w:tcBorders>
              <w:top w:val="nil"/>
              <w:left w:val="nil"/>
              <w:bottom w:val="single" w:sz="4" w:space="0" w:color="auto"/>
              <w:right w:val="single" w:sz="4" w:space="0" w:color="auto"/>
            </w:tcBorders>
            <w:shd w:val="clear" w:color="auto" w:fill="auto"/>
            <w:noWrap/>
            <w:vAlign w:val="center"/>
            <w:hideMark/>
          </w:tcPr>
          <w:p w14:paraId="4E9178AE"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River (GW only)</w:t>
            </w:r>
          </w:p>
        </w:tc>
        <w:tc>
          <w:tcPr>
            <w:tcW w:w="1041" w:type="pct"/>
            <w:tcBorders>
              <w:top w:val="nil"/>
              <w:left w:val="nil"/>
              <w:bottom w:val="single" w:sz="4" w:space="0" w:color="auto"/>
              <w:right w:val="single" w:sz="4" w:space="0" w:color="auto"/>
            </w:tcBorders>
            <w:shd w:val="clear" w:color="auto" w:fill="auto"/>
            <w:noWrap/>
            <w:vAlign w:val="center"/>
            <w:hideMark/>
          </w:tcPr>
          <w:p w14:paraId="3DCF78B0"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120</w:t>
            </w:r>
          </w:p>
        </w:tc>
        <w:tc>
          <w:tcPr>
            <w:tcW w:w="1085" w:type="pct"/>
            <w:tcBorders>
              <w:top w:val="nil"/>
              <w:left w:val="nil"/>
              <w:bottom w:val="single" w:sz="4" w:space="0" w:color="auto"/>
              <w:right w:val="single" w:sz="4" w:space="0" w:color="auto"/>
            </w:tcBorders>
            <w:shd w:val="clear" w:color="auto" w:fill="auto"/>
            <w:noWrap/>
            <w:vAlign w:val="center"/>
            <w:hideMark/>
          </w:tcPr>
          <w:p w14:paraId="5B55CABB"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9.9</w:t>
            </w:r>
          </w:p>
        </w:tc>
        <w:tc>
          <w:tcPr>
            <w:tcW w:w="1107" w:type="pct"/>
            <w:tcBorders>
              <w:top w:val="single" w:sz="4" w:space="0" w:color="auto"/>
              <w:left w:val="nil"/>
              <w:bottom w:val="single" w:sz="4" w:space="0" w:color="auto"/>
            </w:tcBorders>
            <w:shd w:val="clear" w:color="auto" w:fill="auto"/>
            <w:noWrap/>
            <w:vAlign w:val="center"/>
            <w:hideMark/>
          </w:tcPr>
          <w:p w14:paraId="054F5D20"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1.46</w:t>
            </w:r>
          </w:p>
        </w:tc>
      </w:tr>
      <w:tr w:rsidR="00FE6FE7" w:rsidRPr="00F46333" w14:paraId="5D191973" w14:textId="77777777" w:rsidTr="00FE6FE7">
        <w:trPr>
          <w:trHeight w:val="300"/>
        </w:trPr>
        <w:tc>
          <w:tcPr>
            <w:tcW w:w="809" w:type="pct"/>
            <w:vMerge w:val="restart"/>
            <w:tcBorders>
              <w:top w:val="single" w:sz="4" w:space="0" w:color="auto"/>
              <w:bottom w:val="single" w:sz="4" w:space="0" w:color="auto"/>
              <w:right w:val="single" w:sz="4" w:space="0" w:color="auto"/>
            </w:tcBorders>
            <w:shd w:val="clear" w:color="auto" w:fill="auto"/>
            <w:noWrap/>
            <w:vAlign w:val="center"/>
            <w:hideMark/>
          </w:tcPr>
          <w:p w14:paraId="2FBD596E"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2015-16</w:t>
            </w:r>
          </w:p>
        </w:tc>
        <w:tc>
          <w:tcPr>
            <w:tcW w:w="958" w:type="pct"/>
            <w:tcBorders>
              <w:top w:val="nil"/>
              <w:left w:val="nil"/>
              <w:bottom w:val="single" w:sz="4" w:space="0" w:color="auto"/>
              <w:right w:val="single" w:sz="4" w:space="0" w:color="auto"/>
            </w:tcBorders>
            <w:shd w:val="clear" w:color="auto" w:fill="auto"/>
            <w:noWrap/>
            <w:vAlign w:val="center"/>
            <w:hideMark/>
          </w:tcPr>
          <w:p w14:paraId="0E1C8E7B"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Wetland</w:t>
            </w:r>
          </w:p>
        </w:tc>
        <w:tc>
          <w:tcPr>
            <w:tcW w:w="1041" w:type="pct"/>
            <w:tcBorders>
              <w:top w:val="nil"/>
              <w:left w:val="nil"/>
              <w:bottom w:val="single" w:sz="4" w:space="0" w:color="auto"/>
              <w:right w:val="single" w:sz="4" w:space="0" w:color="auto"/>
            </w:tcBorders>
            <w:shd w:val="clear" w:color="auto" w:fill="auto"/>
            <w:noWrap/>
            <w:vAlign w:val="center"/>
            <w:hideMark/>
          </w:tcPr>
          <w:p w14:paraId="7892BD07"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239</w:t>
            </w:r>
          </w:p>
        </w:tc>
        <w:tc>
          <w:tcPr>
            <w:tcW w:w="1085" w:type="pct"/>
            <w:tcBorders>
              <w:top w:val="nil"/>
              <w:left w:val="nil"/>
              <w:bottom w:val="single" w:sz="4" w:space="0" w:color="auto"/>
              <w:right w:val="single" w:sz="4" w:space="0" w:color="auto"/>
            </w:tcBorders>
            <w:shd w:val="clear" w:color="auto" w:fill="auto"/>
            <w:noWrap/>
            <w:vAlign w:val="center"/>
            <w:hideMark/>
          </w:tcPr>
          <w:p w14:paraId="306AA629"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12.7</w:t>
            </w:r>
          </w:p>
        </w:tc>
        <w:tc>
          <w:tcPr>
            <w:tcW w:w="1107" w:type="pct"/>
            <w:tcBorders>
              <w:top w:val="single" w:sz="4" w:space="0" w:color="auto"/>
              <w:left w:val="nil"/>
              <w:bottom w:val="single" w:sz="4" w:space="0" w:color="auto"/>
            </w:tcBorders>
            <w:shd w:val="clear" w:color="auto" w:fill="auto"/>
            <w:noWrap/>
            <w:vAlign w:val="center"/>
            <w:hideMark/>
          </w:tcPr>
          <w:p w14:paraId="06754D09"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2.35</w:t>
            </w:r>
          </w:p>
        </w:tc>
      </w:tr>
      <w:tr w:rsidR="00FE6FE7" w:rsidRPr="00F46333" w14:paraId="3A7C3086" w14:textId="77777777" w:rsidTr="00FE6FE7">
        <w:trPr>
          <w:trHeight w:val="300"/>
        </w:trPr>
        <w:tc>
          <w:tcPr>
            <w:tcW w:w="809" w:type="pct"/>
            <w:vMerge/>
            <w:tcBorders>
              <w:top w:val="single" w:sz="4" w:space="0" w:color="auto"/>
              <w:bottom w:val="single" w:sz="4" w:space="0" w:color="auto"/>
              <w:right w:val="single" w:sz="4" w:space="0" w:color="auto"/>
            </w:tcBorders>
            <w:vAlign w:val="center"/>
            <w:hideMark/>
          </w:tcPr>
          <w:p w14:paraId="26F2400C" w14:textId="77777777" w:rsidR="00FE6FE7" w:rsidRPr="00F46333" w:rsidRDefault="00FE6FE7" w:rsidP="00FE6FE7">
            <w:pPr>
              <w:spacing w:before="60" w:after="60"/>
              <w:jc w:val="left"/>
              <w:rPr>
                <w:rFonts w:cs="Arial"/>
                <w:color w:val="000000"/>
                <w:sz w:val="18"/>
                <w:szCs w:val="18"/>
                <w:lang w:eastAsia="zh-TW"/>
              </w:rPr>
            </w:pPr>
          </w:p>
        </w:tc>
        <w:tc>
          <w:tcPr>
            <w:tcW w:w="958" w:type="pct"/>
            <w:tcBorders>
              <w:top w:val="nil"/>
              <w:left w:val="nil"/>
              <w:bottom w:val="single" w:sz="4" w:space="0" w:color="auto"/>
              <w:right w:val="single" w:sz="4" w:space="0" w:color="auto"/>
            </w:tcBorders>
            <w:shd w:val="clear" w:color="auto" w:fill="auto"/>
            <w:noWrap/>
            <w:vAlign w:val="center"/>
            <w:hideMark/>
          </w:tcPr>
          <w:p w14:paraId="368FDC15"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River</w:t>
            </w:r>
          </w:p>
        </w:tc>
        <w:tc>
          <w:tcPr>
            <w:tcW w:w="1041" w:type="pct"/>
            <w:tcBorders>
              <w:top w:val="nil"/>
              <w:left w:val="nil"/>
              <w:bottom w:val="single" w:sz="4" w:space="0" w:color="auto"/>
              <w:right w:val="single" w:sz="4" w:space="0" w:color="auto"/>
            </w:tcBorders>
            <w:shd w:val="clear" w:color="auto" w:fill="auto"/>
            <w:noWrap/>
            <w:vAlign w:val="center"/>
            <w:hideMark/>
          </w:tcPr>
          <w:p w14:paraId="47FAF5A8"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235</w:t>
            </w:r>
          </w:p>
        </w:tc>
        <w:tc>
          <w:tcPr>
            <w:tcW w:w="1085" w:type="pct"/>
            <w:tcBorders>
              <w:top w:val="nil"/>
              <w:left w:val="nil"/>
              <w:bottom w:val="single" w:sz="4" w:space="0" w:color="auto"/>
              <w:right w:val="single" w:sz="4" w:space="0" w:color="auto"/>
            </w:tcBorders>
            <w:shd w:val="clear" w:color="auto" w:fill="auto"/>
            <w:noWrap/>
            <w:vAlign w:val="center"/>
            <w:hideMark/>
          </w:tcPr>
          <w:p w14:paraId="01AF1AAE"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10.8</w:t>
            </w:r>
          </w:p>
        </w:tc>
        <w:tc>
          <w:tcPr>
            <w:tcW w:w="1107" w:type="pct"/>
            <w:tcBorders>
              <w:top w:val="single" w:sz="4" w:space="0" w:color="auto"/>
              <w:left w:val="nil"/>
              <w:bottom w:val="single" w:sz="4" w:space="0" w:color="auto"/>
            </w:tcBorders>
            <w:shd w:val="clear" w:color="auto" w:fill="auto"/>
            <w:noWrap/>
            <w:vAlign w:val="center"/>
            <w:hideMark/>
          </w:tcPr>
          <w:p w14:paraId="359F4739"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2.06</w:t>
            </w:r>
          </w:p>
        </w:tc>
      </w:tr>
      <w:tr w:rsidR="00FE6FE7" w:rsidRPr="00F46333" w14:paraId="1F016B5B" w14:textId="77777777" w:rsidTr="00FE6FE7">
        <w:trPr>
          <w:trHeight w:val="300"/>
        </w:trPr>
        <w:tc>
          <w:tcPr>
            <w:tcW w:w="809" w:type="pct"/>
            <w:vMerge w:val="restart"/>
            <w:tcBorders>
              <w:top w:val="single" w:sz="4" w:space="0" w:color="auto"/>
              <w:bottom w:val="single" w:sz="4" w:space="0" w:color="auto"/>
              <w:right w:val="single" w:sz="4" w:space="0" w:color="auto"/>
            </w:tcBorders>
            <w:shd w:val="clear" w:color="auto" w:fill="auto"/>
            <w:noWrap/>
            <w:vAlign w:val="center"/>
            <w:hideMark/>
          </w:tcPr>
          <w:p w14:paraId="495E54DA"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2016-17</w:t>
            </w:r>
          </w:p>
        </w:tc>
        <w:tc>
          <w:tcPr>
            <w:tcW w:w="958" w:type="pct"/>
            <w:tcBorders>
              <w:top w:val="nil"/>
              <w:left w:val="nil"/>
              <w:bottom w:val="single" w:sz="4" w:space="0" w:color="auto"/>
              <w:right w:val="single" w:sz="4" w:space="0" w:color="auto"/>
            </w:tcBorders>
            <w:shd w:val="clear" w:color="auto" w:fill="auto"/>
            <w:noWrap/>
            <w:vAlign w:val="center"/>
            <w:hideMark/>
          </w:tcPr>
          <w:p w14:paraId="42EA16AC"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Wetland</w:t>
            </w:r>
          </w:p>
        </w:tc>
        <w:tc>
          <w:tcPr>
            <w:tcW w:w="1041" w:type="pct"/>
            <w:tcBorders>
              <w:top w:val="nil"/>
              <w:left w:val="nil"/>
              <w:bottom w:val="single" w:sz="4" w:space="0" w:color="auto"/>
              <w:right w:val="single" w:sz="4" w:space="0" w:color="auto"/>
            </w:tcBorders>
            <w:shd w:val="clear" w:color="auto" w:fill="auto"/>
            <w:noWrap/>
            <w:vAlign w:val="center"/>
            <w:hideMark/>
          </w:tcPr>
          <w:p w14:paraId="29749868"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262</w:t>
            </w:r>
          </w:p>
        </w:tc>
        <w:tc>
          <w:tcPr>
            <w:tcW w:w="1085" w:type="pct"/>
            <w:tcBorders>
              <w:top w:val="nil"/>
              <w:left w:val="nil"/>
              <w:bottom w:val="single" w:sz="4" w:space="0" w:color="auto"/>
              <w:right w:val="single" w:sz="4" w:space="0" w:color="auto"/>
            </w:tcBorders>
            <w:shd w:val="clear" w:color="auto" w:fill="auto"/>
            <w:noWrap/>
            <w:vAlign w:val="center"/>
            <w:hideMark/>
          </w:tcPr>
          <w:p w14:paraId="7907920A"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12.4</w:t>
            </w:r>
          </w:p>
        </w:tc>
        <w:tc>
          <w:tcPr>
            <w:tcW w:w="1107" w:type="pct"/>
            <w:tcBorders>
              <w:top w:val="single" w:sz="4" w:space="0" w:color="auto"/>
              <w:left w:val="nil"/>
              <w:bottom w:val="single" w:sz="4" w:space="0" w:color="auto"/>
            </w:tcBorders>
            <w:shd w:val="clear" w:color="auto" w:fill="auto"/>
            <w:noWrap/>
            <w:vAlign w:val="center"/>
            <w:hideMark/>
          </w:tcPr>
          <w:p w14:paraId="327A75AE"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1.58</w:t>
            </w:r>
          </w:p>
        </w:tc>
      </w:tr>
      <w:tr w:rsidR="00FE6FE7" w:rsidRPr="00F46333" w14:paraId="163751F5" w14:textId="77777777" w:rsidTr="00FE6FE7">
        <w:trPr>
          <w:trHeight w:val="300"/>
        </w:trPr>
        <w:tc>
          <w:tcPr>
            <w:tcW w:w="809" w:type="pct"/>
            <w:vMerge/>
            <w:tcBorders>
              <w:top w:val="single" w:sz="4" w:space="0" w:color="auto"/>
              <w:bottom w:val="single" w:sz="4" w:space="0" w:color="auto"/>
              <w:right w:val="single" w:sz="4" w:space="0" w:color="auto"/>
            </w:tcBorders>
            <w:vAlign w:val="center"/>
            <w:hideMark/>
          </w:tcPr>
          <w:p w14:paraId="14803F0E" w14:textId="77777777" w:rsidR="00FE6FE7" w:rsidRPr="00F46333" w:rsidRDefault="00FE6FE7" w:rsidP="00FE6FE7">
            <w:pPr>
              <w:spacing w:before="60" w:after="60"/>
              <w:jc w:val="left"/>
              <w:rPr>
                <w:rFonts w:cs="Arial"/>
                <w:color w:val="000000"/>
                <w:sz w:val="18"/>
                <w:szCs w:val="18"/>
                <w:lang w:eastAsia="zh-TW"/>
              </w:rPr>
            </w:pPr>
          </w:p>
        </w:tc>
        <w:tc>
          <w:tcPr>
            <w:tcW w:w="958" w:type="pct"/>
            <w:tcBorders>
              <w:top w:val="single" w:sz="4" w:space="0" w:color="auto"/>
              <w:left w:val="nil"/>
              <w:bottom w:val="single" w:sz="4" w:space="0" w:color="auto"/>
              <w:right w:val="single" w:sz="4" w:space="0" w:color="auto"/>
            </w:tcBorders>
            <w:shd w:val="clear" w:color="auto" w:fill="auto"/>
            <w:noWrap/>
            <w:vAlign w:val="center"/>
            <w:hideMark/>
          </w:tcPr>
          <w:p w14:paraId="16FFAA05"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River</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692A428D"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234</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14:paraId="15481908"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12.5</w:t>
            </w:r>
          </w:p>
        </w:tc>
        <w:tc>
          <w:tcPr>
            <w:tcW w:w="1107" w:type="pct"/>
            <w:tcBorders>
              <w:top w:val="single" w:sz="4" w:space="0" w:color="auto"/>
              <w:left w:val="nil"/>
              <w:bottom w:val="single" w:sz="4" w:space="0" w:color="auto"/>
            </w:tcBorders>
            <w:shd w:val="clear" w:color="auto" w:fill="auto"/>
            <w:noWrap/>
            <w:vAlign w:val="center"/>
            <w:hideMark/>
          </w:tcPr>
          <w:p w14:paraId="09F4FA69"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1.56</w:t>
            </w:r>
          </w:p>
        </w:tc>
      </w:tr>
      <w:tr w:rsidR="00FE6FE7" w:rsidRPr="00F46333" w14:paraId="57D04272" w14:textId="77777777" w:rsidTr="00FE6FE7">
        <w:trPr>
          <w:trHeight w:val="300"/>
        </w:trPr>
        <w:tc>
          <w:tcPr>
            <w:tcW w:w="809" w:type="pct"/>
            <w:vMerge w:val="restart"/>
            <w:tcBorders>
              <w:top w:val="single" w:sz="4" w:space="0" w:color="auto"/>
              <w:right w:val="single" w:sz="4" w:space="0" w:color="auto"/>
            </w:tcBorders>
            <w:vAlign w:val="center"/>
          </w:tcPr>
          <w:p w14:paraId="634FE63D"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2017-18</w:t>
            </w:r>
          </w:p>
        </w:tc>
        <w:tc>
          <w:tcPr>
            <w:tcW w:w="958" w:type="pct"/>
            <w:tcBorders>
              <w:top w:val="single" w:sz="4" w:space="0" w:color="auto"/>
              <w:left w:val="nil"/>
              <w:bottom w:val="single" w:sz="4" w:space="0" w:color="auto"/>
              <w:right w:val="single" w:sz="4" w:space="0" w:color="auto"/>
            </w:tcBorders>
            <w:shd w:val="clear" w:color="auto" w:fill="auto"/>
            <w:noWrap/>
            <w:vAlign w:val="center"/>
          </w:tcPr>
          <w:p w14:paraId="0B40A1E2"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Wetland</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498F07E9"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307</w:t>
            </w:r>
          </w:p>
        </w:tc>
        <w:tc>
          <w:tcPr>
            <w:tcW w:w="1085" w:type="pct"/>
            <w:tcBorders>
              <w:top w:val="single" w:sz="4" w:space="0" w:color="auto"/>
              <w:left w:val="nil"/>
              <w:bottom w:val="single" w:sz="4" w:space="0" w:color="auto"/>
              <w:right w:val="single" w:sz="4" w:space="0" w:color="auto"/>
            </w:tcBorders>
            <w:shd w:val="clear" w:color="auto" w:fill="auto"/>
            <w:noWrap/>
            <w:vAlign w:val="center"/>
          </w:tcPr>
          <w:p w14:paraId="0F2F40F3"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12.7</w:t>
            </w:r>
          </w:p>
        </w:tc>
        <w:tc>
          <w:tcPr>
            <w:tcW w:w="1107" w:type="pct"/>
            <w:tcBorders>
              <w:top w:val="single" w:sz="4" w:space="0" w:color="auto"/>
              <w:left w:val="nil"/>
              <w:bottom w:val="single" w:sz="4" w:space="0" w:color="auto"/>
            </w:tcBorders>
            <w:shd w:val="clear" w:color="auto" w:fill="auto"/>
            <w:noWrap/>
            <w:vAlign w:val="center"/>
          </w:tcPr>
          <w:p w14:paraId="22DB72CF"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1.52</w:t>
            </w:r>
          </w:p>
        </w:tc>
      </w:tr>
      <w:tr w:rsidR="00FE6FE7" w:rsidRPr="00F46333" w14:paraId="18DE8CE9" w14:textId="77777777" w:rsidTr="00FE6FE7">
        <w:trPr>
          <w:trHeight w:val="300"/>
        </w:trPr>
        <w:tc>
          <w:tcPr>
            <w:tcW w:w="809" w:type="pct"/>
            <w:vMerge/>
            <w:tcBorders>
              <w:bottom w:val="single" w:sz="4" w:space="0" w:color="auto"/>
              <w:right w:val="single" w:sz="4" w:space="0" w:color="auto"/>
            </w:tcBorders>
            <w:vAlign w:val="center"/>
          </w:tcPr>
          <w:p w14:paraId="6B91E1AF" w14:textId="77777777" w:rsidR="00FE6FE7" w:rsidRPr="00F46333" w:rsidRDefault="00FE6FE7" w:rsidP="00FE6FE7">
            <w:pPr>
              <w:spacing w:before="60" w:after="60"/>
              <w:jc w:val="left"/>
              <w:rPr>
                <w:rFonts w:cs="Arial"/>
                <w:color w:val="000000"/>
                <w:sz w:val="18"/>
                <w:szCs w:val="18"/>
                <w:lang w:eastAsia="zh-TW"/>
              </w:rPr>
            </w:pPr>
          </w:p>
        </w:tc>
        <w:tc>
          <w:tcPr>
            <w:tcW w:w="958" w:type="pct"/>
            <w:tcBorders>
              <w:top w:val="single" w:sz="4" w:space="0" w:color="auto"/>
              <w:left w:val="nil"/>
              <w:bottom w:val="single" w:sz="4" w:space="0" w:color="auto"/>
              <w:right w:val="single" w:sz="4" w:space="0" w:color="auto"/>
            </w:tcBorders>
            <w:shd w:val="clear" w:color="auto" w:fill="auto"/>
            <w:noWrap/>
            <w:vAlign w:val="center"/>
          </w:tcPr>
          <w:p w14:paraId="568BE159" w14:textId="77777777" w:rsidR="00FE6FE7" w:rsidRPr="00F46333" w:rsidRDefault="00FE6FE7" w:rsidP="00FE6FE7">
            <w:pPr>
              <w:spacing w:before="60" w:after="60"/>
              <w:jc w:val="center"/>
              <w:rPr>
                <w:rFonts w:cs="Arial"/>
                <w:color w:val="000000"/>
                <w:sz w:val="18"/>
                <w:szCs w:val="18"/>
                <w:lang w:eastAsia="zh-TW"/>
              </w:rPr>
            </w:pPr>
            <w:r w:rsidRPr="00F46333">
              <w:rPr>
                <w:rFonts w:cs="Arial"/>
                <w:color w:val="000000"/>
                <w:sz w:val="18"/>
                <w:szCs w:val="18"/>
                <w:lang w:eastAsia="zh-TW"/>
              </w:rPr>
              <w:t>River</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4F50E707"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190</w:t>
            </w:r>
          </w:p>
        </w:tc>
        <w:tc>
          <w:tcPr>
            <w:tcW w:w="1085" w:type="pct"/>
            <w:tcBorders>
              <w:top w:val="single" w:sz="4" w:space="0" w:color="auto"/>
              <w:left w:val="nil"/>
              <w:bottom w:val="single" w:sz="4" w:space="0" w:color="auto"/>
              <w:right w:val="single" w:sz="4" w:space="0" w:color="auto"/>
            </w:tcBorders>
            <w:shd w:val="clear" w:color="auto" w:fill="auto"/>
            <w:noWrap/>
            <w:vAlign w:val="center"/>
          </w:tcPr>
          <w:p w14:paraId="6DBBCD42"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11.7</w:t>
            </w:r>
          </w:p>
        </w:tc>
        <w:tc>
          <w:tcPr>
            <w:tcW w:w="1107" w:type="pct"/>
            <w:tcBorders>
              <w:top w:val="single" w:sz="4" w:space="0" w:color="auto"/>
              <w:left w:val="nil"/>
              <w:bottom w:val="single" w:sz="4" w:space="0" w:color="auto"/>
            </w:tcBorders>
            <w:shd w:val="clear" w:color="auto" w:fill="auto"/>
            <w:noWrap/>
            <w:vAlign w:val="center"/>
          </w:tcPr>
          <w:p w14:paraId="58BE5563" w14:textId="77777777" w:rsidR="00FE6FE7" w:rsidRPr="00F46333" w:rsidRDefault="00FE6FE7" w:rsidP="00FE6FE7">
            <w:pPr>
              <w:spacing w:before="60" w:after="60"/>
              <w:jc w:val="center"/>
              <w:rPr>
                <w:rFonts w:cs="Arial"/>
                <w:color w:val="000000"/>
                <w:sz w:val="18"/>
                <w:szCs w:val="18"/>
                <w:lang w:eastAsia="zh-TW"/>
              </w:rPr>
            </w:pPr>
            <w:r w:rsidRPr="00F46333">
              <w:rPr>
                <w:rFonts w:eastAsia="PMingLiU" w:cs="Arial"/>
                <w:color w:val="000000"/>
                <w:sz w:val="18"/>
                <w:szCs w:val="18"/>
                <w:lang w:eastAsia="zh-TW"/>
              </w:rPr>
              <w:t>1.49</w:t>
            </w:r>
          </w:p>
        </w:tc>
      </w:tr>
    </w:tbl>
    <w:p w14:paraId="2CD0873C" w14:textId="77777777" w:rsidR="00FE6FE7" w:rsidRDefault="00FE6FE7" w:rsidP="00FE6FE7"/>
    <w:p w14:paraId="56E0D24D" w14:textId="77777777" w:rsidR="00FE6FE7" w:rsidRDefault="00FE6FE7" w:rsidP="00FE6FE7">
      <w:pPr>
        <w:pStyle w:val="Heading8"/>
      </w:pPr>
      <w:r>
        <w:t>Diversity indices</w:t>
      </w:r>
    </w:p>
    <w:p w14:paraId="09F0B515" w14:textId="3B5A6CA3" w:rsidR="00FE6FE7" w:rsidRPr="00FF59FF" w:rsidRDefault="00FE6FE7" w:rsidP="00FE6FE7">
      <w:pPr>
        <w:rPr>
          <w:rFonts w:cs="Arial"/>
          <w:szCs w:val="20"/>
        </w:rPr>
      </w:pPr>
      <w:r w:rsidRPr="00FF59FF">
        <w:rPr>
          <w:rFonts w:cs="Arial"/>
          <w:szCs w:val="20"/>
        </w:rPr>
        <w:t xml:space="preserve">Taxonomic richness ranged from 5 to 28 </w:t>
      </w:r>
      <w:r>
        <w:rPr>
          <w:rFonts w:cs="Arial"/>
          <w:szCs w:val="20"/>
        </w:rPr>
        <w:t>taxa (</w:t>
      </w:r>
      <w:r>
        <w:rPr>
          <w:rFonts w:cs="Arial"/>
          <w:szCs w:val="20"/>
        </w:rPr>
        <w:fldChar w:fldCharType="begin"/>
      </w:r>
      <w:r>
        <w:rPr>
          <w:rFonts w:cs="Arial"/>
          <w:szCs w:val="20"/>
        </w:rPr>
        <w:instrText xml:space="preserve"> REF _Ref521493849 \h </w:instrText>
      </w:r>
      <w:r>
        <w:rPr>
          <w:rFonts w:cs="Arial"/>
          <w:szCs w:val="20"/>
        </w:rPr>
      </w:r>
      <w:r>
        <w:rPr>
          <w:rFonts w:cs="Arial"/>
          <w:szCs w:val="20"/>
        </w:rPr>
        <w:fldChar w:fldCharType="separate"/>
      </w:r>
      <w:r w:rsidR="000D3CFD">
        <w:t xml:space="preserve">Figure </w:t>
      </w:r>
      <w:r w:rsidR="000D3CFD">
        <w:rPr>
          <w:noProof/>
        </w:rPr>
        <w:t>E</w:t>
      </w:r>
      <w:r w:rsidR="000D3CFD">
        <w:noBreakHyphen/>
      </w:r>
      <w:r w:rsidR="000D3CFD">
        <w:rPr>
          <w:noProof/>
        </w:rPr>
        <w:t>3</w:t>
      </w:r>
      <w:r>
        <w:rPr>
          <w:rFonts w:cs="Arial"/>
          <w:szCs w:val="20"/>
        </w:rPr>
        <w:fldChar w:fldCharType="end"/>
      </w:r>
      <w:r w:rsidRPr="00FF59FF">
        <w:rPr>
          <w:rFonts w:cs="Arial"/>
          <w:szCs w:val="20"/>
        </w:rPr>
        <w:t>a</w:t>
      </w:r>
      <w:r>
        <w:rPr>
          <w:rFonts w:cs="Arial"/>
          <w:szCs w:val="20"/>
        </w:rPr>
        <w:t>).</w:t>
      </w:r>
      <w:r w:rsidRPr="00FF59FF">
        <w:rPr>
          <w:rFonts w:cs="Arial"/>
          <w:szCs w:val="20"/>
        </w:rPr>
        <w:t xml:space="preserve"> Taxonomic richness was significantly lower in T1 and T2 than in T3 (p&lt;0.05). The lower Gwydir wetland</w:t>
      </w:r>
      <w:r w:rsidR="00B954BB">
        <w:rPr>
          <w:rFonts w:cs="Arial"/>
          <w:szCs w:val="20"/>
        </w:rPr>
        <w:t>s</w:t>
      </w:r>
      <w:r w:rsidRPr="00FF59FF">
        <w:rPr>
          <w:rFonts w:cs="Arial"/>
          <w:szCs w:val="20"/>
        </w:rPr>
        <w:t xml:space="preserve"> had significantly higher taxonomic richness than all rivers (p&lt;0.05)</w:t>
      </w:r>
      <w:r>
        <w:rPr>
          <w:rFonts w:cs="Arial"/>
          <w:szCs w:val="20"/>
        </w:rPr>
        <w:t>. T</w:t>
      </w:r>
      <w:r w:rsidRPr="00FF59FF">
        <w:rPr>
          <w:rFonts w:cs="Arial"/>
          <w:szCs w:val="20"/>
        </w:rPr>
        <w:t>here was</w:t>
      </w:r>
      <w:r>
        <w:rPr>
          <w:rFonts w:cs="Arial"/>
          <w:szCs w:val="20"/>
        </w:rPr>
        <w:t xml:space="preserve"> also</w:t>
      </w:r>
      <w:r w:rsidRPr="00FF59FF">
        <w:rPr>
          <w:rFonts w:cs="Arial"/>
          <w:szCs w:val="20"/>
        </w:rPr>
        <w:t xml:space="preserve"> a significant interaction between time and zone (Pseudo-F=2.7221, p&lt;0.01,)</w:t>
      </w:r>
      <w:r>
        <w:rPr>
          <w:rFonts w:cs="Arial"/>
          <w:szCs w:val="20"/>
        </w:rPr>
        <w:t xml:space="preserve"> </w:t>
      </w:r>
      <w:r w:rsidRPr="00FF59FF">
        <w:rPr>
          <w:rFonts w:cs="Arial"/>
          <w:szCs w:val="20"/>
        </w:rPr>
        <w:t xml:space="preserve">with the highest richness record in the lower Gwydir </w:t>
      </w:r>
      <w:r w:rsidR="00B954BB">
        <w:rPr>
          <w:rFonts w:cs="Arial"/>
          <w:szCs w:val="20"/>
        </w:rPr>
        <w:t>w</w:t>
      </w:r>
      <w:r w:rsidRPr="00FF59FF">
        <w:rPr>
          <w:rFonts w:cs="Arial"/>
          <w:szCs w:val="20"/>
        </w:rPr>
        <w:t>etlands in Feb</w:t>
      </w:r>
      <w:r>
        <w:rPr>
          <w:rFonts w:cs="Arial"/>
          <w:szCs w:val="20"/>
        </w:rPr>
        <w:t>ruary 20</w:t>
      </w:r>
      <w:r w:rsidRPr="00FF59FF">
        <w:rPr>
          <w:rFonts w:cs="Arial"/>
          <w:szCs w:val="20"/>
        </w:rPr>
        <w:t xml:space="preserve">18. Diversity ranged from 0.68 to 2.45 with </w:t>
      </w:r>
      <w:r w:rsidRPr="00FF59FF">
        <w:rPr>
          <w:rFonts w:cs="Arial"/>
          <w:bCs/>
          <w:szCs w:val="20"/>
        </w:rPr>
        <w:t xml:space="preserve">no consistent temporal </w:t>
      </w:r>
      <w:r>
        <w:rPr>
          <w:rFonts w:cs="Arial"/>
          <w:bCs/>
          <w:szCs w:val="20"/>
        </w:rPr>
        <w:t>or</w:t>
      </w:r>
      <w:r w:rsidRPr="00FF59FF">
        <w:rPr>
          <w:rFonts w:cs="Arial"/>
          <w:bCs/>
          <w:szCs w:val="20"/>
        </w:rPr>
        <w:t xml:space="preserve"> spatial pattern </w:t>
      </w:r>
      <w:r>
        <w:rPr>
          <w:rFonts w:cs="Arial"/>
          <w:bCs/>
          <w:szCs w:val="20"/>
        </w:rPr>
        <w:t>observed in the 2017-18 data</w:t>
      </w:r>
      <w:r w:rsidRPr="00FF59FF">
        <w:rPr>
          <w:rFonts w:cs="Arial"/>
          <w:bCs/>
          <w:szCs w:val="20"/>
        </w:rPr>
        <w:t xml:space="preserve">. Like macroinvertebrate taxonomic richness, the lower Gwydir </w:t>
      </w:r>
      <w:r>
        <w:rPr>
          <w:rFonts w:cs="Arial"/>
          <w:bCs/>
          <w:szCs w:val="20"/>
        </w:rPr>
        <w:t>w</w:t>
      </w:r>
      <w:r w:rsidRPr="00FF59FF">
        <w:rPr>
          <w:rFonts w:cs="Arial"/>
          <w:bCs/>
          <w:szCs w:val="20"/>
        </w:rPr>
        <w:t>etland</w:t>
      </w:r>
      <w:r w:rsidR="00B954BB">
        <w:rPr>
          <w:rFonts w:cs="Arial"/>
          <w:bCs/>
          <w:szCs w:val="20"/>
        </w:rPr>
        <w:t>s</w:t>
      </w:r>
      <w:r w:rsidRPr="00FF59FF">
        <w:rPr>
          <w:rFonts w:cs="Arial"/>
          <w:bCs/>
          <w:szCs w:val="20"/>
        </w:rPr>
        <w:t xml:space="preserve"> had the highest diversity recorded in Feb-18. </w:t>
      </w:r>
      <w:r w:rsidRPr="00FF59FF">
        <w:rPr>
          <w:rFonts w:cs="Arial"/>
          <w:szCs w:val="20"/>
        </w:rPr>
        <w:t>Macroinvertebrate taxonomic richness and diversity</w:t>
      </w:r>
      <w:r>
        <w:rPr>
          <w:rFonts w:cs="Arial"/>
          <w:szCs w:val="20"/>
        </w:rPr>
        <w:t xml:space="preserve"> observed</w:t>
      </w:r>
      <w:r w:rsidRPr="00FF59FF">
        <w:rPr>
          <w:rFonts w:cs="Arial"/>
          <w:szCs w:val="20"/>
        </w:rPr>
        <w:t xml:space="preserve"> in this water year were similar to the 2016-17 water year (</w:t>
      </w:r>
      <w:r>
        <w:rPr>
          <w:rFonts w:cs="Arial"/>
          <w:szCs w:val="20"/>
        </w:rPr>
        <w:fldChar w:fldCharType="begin"/>
      </w:r>
      <w:r>
        <w:rPr>
          <w:rFonts w:cs="Arial"/>
          <w:szCs w:val="20"/>
        </w:rPr>
        <w:instrText xml:space="preserve"> REF _Ref521493780 \h </w:instrText>
      </w:r>
      <w:r>
        <w:rPr>
          <w:rFonts w:cs="Arial"/>
          <w:szCs w:val="20"/>
        </w:rPr>
      </w:r>
      <w:r>
        <w:rPr>
          <w:rFonts w:cs="Arial"/>
          <w:szCs w:val="20"/>
        </w:rPr>
        <w:fldChar w:fldCharType="separate"/>
      </w:r>
      <w:r w:rsidR="000D3CFD">
        <w:t xml:space="preserve">Table </w:t>
      </w:r>
      <w:r w:rsidR="000D3CFD">
        <w:rPr>
          <w:noProof/>
        </w:rPr>
        <w:t>E</w:t>
      </w:r>
      <w:r w:rsidR="000D3CFD">
        <w:noBreakHyphen/>
      </w:r>
      <w:r w:rsidR="000D3CFD">
        <w:rPr>
          <w:noProof/>
        </w:rPr>
        <w:t>3</w:t>
      </w:r>
      <w:r>
        <w:rPr>
          <w:rFonts w:cs="Arial"/>
          <w:szCs w:val="20"/>
        </w:rPr>
        <w:fldChar w:fldCharType="end"/>
      </w:r>
      <w:r w:rsidRPr="00FF59FF">
        <w:rPr>
          <w:rFonts w:cs="Arial"/>
          <w:szCs w:val="20"/>
        </w:rPr>
        <w:t>).</w:t>
      </w:r>
    </w:p>
    <w:p w14:paraId="725FA9B0" w14:textId="77777777" w:rsidR="00FE6FE7" w:rsidRDefault="00FE6FE7" w:rsidP="00FE6FE7">
      <w:pPr>
        <w:keepNext/>
        <w:spacing w:after="160" w:line="259" w:lineRule="auto"/>
        <w:jc w:val="left"/>
      </w:pPr>
      <w:r w:rsidRPr="00996D4E">
        <w:rPr>
          <w:rFonts w:eastAsia="PMingLiU" w:cs="Arial"/>
          <w:noProof/>
          <w:szCs w:val="20"/>
          <w:lang w:eastAsia="en-AU"/>
        </w:rPr>
        <w:drawing>
          <wp:inline distT="0" distB="0" distL="0" distR="0" wp14:anchorId="400FA52B" wp14:editId="787FB34B">
            <wp:extent cx="5754370" cy="2822713"/>
            <wp:effectExtent l="0" t="0" r="0" b="0"/>
            <wp:docPr id="800" name="Chart 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996D4E">
        <w:rPr>
          <w:rFonts w:eastAsia="PMingLiU" w:cs="Arial"/>
          <w:noProof/>
          <w:szCs w:val="20"/>
          <w:lang w:eastAsia="en-AU"/>
        </w:rPr>
        <w:drawing>
          <wp:inline distT="0" distB="0" distL="0" distR="0" wp14:anchorId="417C16A0" wp14:editId="7C7D103C">
            <wp:extent cx="5754370" cy="2783298"/>
            <wp:effectExtent l="0" t="0" r="0" b="0"/>
            <wp:docPr id="801" name="Chart 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AFDB494" w14:textId="4578C387" w:rsidR="00FE6FE7" w:rsidRPr="00996D4E" w:rsidRDefault="00FE6FE7" w:rsidP="00FE6FE7">
      <w:pPr>
        <w:pStyle w:val="Caption"/>
        <w:jc w:val="left"/>
        <w:rPr>
          <w:rFonts w:cs="Arial"/>
        </w:rPr>
      </w:pPr>
      <w:bookmarkStart w:id="105" w:name="_Ref521493849"/>
      <w:r>
        <w:t xml:space="preserve">Figure </w:t>
      </w:r>
      <w:fldSimple w:instr=" STYLEREF 6 \s ">
        <w:r w:rsidR="000D3CFD">
          <w:rPr>
            <w:noProof/>
          </w:rPr>
          <w:t>E</w:t>
        </w:r>
      </w:fldSimple>
      <w:r w:rsidR="005220F4">
        <w:noBreakHyphen/>
      </w:r>
      <w:fldSimple w:instr=" SEQ Figure \* ARABIC \s 6 ">
        <w:r w:rsidR="000D3CFD">
          <w:rPr>
            <w:noProof/>
          </w:rPr>
          <w:t>3</w:t>
        </w:r>
      </w:fldSimple>
      <w:bookmarkEnd w:id="105"/>
      <w:r>
        <w:rPr>
          <w:rFonts w:cs="Arial"/>
          <w:sz w:val="20"/>
        </w:rPr>
        <w:t xml:space="preserve">: </w:t>
      </w:r>
      <w:r w:rsidRPr="00996D4E">
        <w:rPr>
          <w:rFonts w:cs="Arial"/>
        </w:rPr>
        <w:t xml:space="preserve">Mean ± standard deviation (SD) of macroinvertebrate (a) taxonomic richness and (b) diversity. </w:t>
      </w:r>
      <w:r w:rsidR="005220F4">
        <w:t>No SD reported in the Lower Gwydir as only one site was surveyed.</w:t>
      </w:r>
    </w:p>
    <w:p w14:paraId="38B8400C" w14:textId="77777777" w:rsidR="00FE6FE7" w:rsidRDefault="00FE6FE7" w:rsidP="00FE6FE7">
      <w:pPr>
        <w:pStyle w:val="Heading8"/>
      </w:pPr>
      <w:r>
        <w:t>Taxonomic composition</w:t>
      </w:r>
    </w:p>
    <w:p w14:paraId="0F7DCC47" w14:textId="4C55E259" w:rsidR="00FE6FE7" w:rsidRDefault="00FE6FE7" w:rsidP="00FE6FE7">
      <w:r w:rsidRPr="00FF59FF">
        <w:rPr>
          <w:rFonts w:cs="Arial"/>
          <w:szCs w:val="20"/>
        </w:rPr>
        <w:t xml:space="preserve">PERMANOVA results indicated that the taxonomic composition was significantly different between wetland and river ecosystems (Pseudo-F=6.8552, p=0.001) based on </w:t>
      </w:r>
      <w:r>
        <w:rPr>
          <w:rFonts w:cs="Arial"/>
          <w:szCs w:val="20"/>
        </w:rPr>
        <w:t xml:space="preserve">both </w:t>
      </w:r>
      <w:r w:rsidRPr="00FF59FF">
        <w:rPr>
          <w:rFonts w:cs="Arial"/>
          <w:szCs w:val="20"/>
        </w:rPr>
        <w:t>macroinvertebrate abundance and presence-absence datasets. The dissimilarity between wetland and river is shown in the nMDS ordination (</w:t>
      </w:r>
      <w:r>
        <w:rPr>
          <w:rFonts w:cs="Arial"/>
          <w:szCs w:val="20"/>
        </w:rPr>
        <w:fldChar w:fldCharType="begin"/>
      </w:r>
      <w:r>
        <w:rPr>
          <w:rFonts w:cs="Arial"/>
          <w:szCs w:val="20"/>
        </w:rPr>
        <w:instrText xml:space="preserve"> REF _Ref521493862 \h </w:instrText>
      </w:r>
      <w:r>
        <w:rPr>
          <w:rFonts w:cs="Arial"/>
          <w:szCs w:val="20"/>
        </w:rPr>
      </w:r>
      <w:r>
        <w:rPr>
          <w:rFonts w:cs="Arial"/>
          <w:szCs w:val="20"/>
        </w:rPr>
        <w:fldChar w:fldCharType="separate"/>
      </w:r>
      <w:r w:rsidR="000D3CFD">
        <w:t xml:space="preserve">Figure </w:t>
      </w:r>
      <w:r w:rsidR="000D3CFD">
        <w:rPr>
          <w:noProof/>
        </w:rPr>
        <w:t>E</w:t>
      </w:r>
      <w:r w:rsidR="000D3CFD">
        <w:noBreakHyphen/>
      </w:r>
      <w:r w:rsidR="000D3CFD">
        <w:rPr>
          <w:noProof/>
        </w:rPr>
        <w:t>4</w:t>
      </w:r>
      <w:r>
        <w:rPr>
          <w:rFonts w:cs="Arial"/>
          <w:szCs w:val="20"/>
        </w:rPr>
        <w:fldChar w:fldCharType="end"/>
      </w:r>
      <w:r w:rsidRPr="00FF59FF">
        <w:rPr>
          <w:rFonts w:cs="Arial"/>
          <w:szCs w:val="20"/>
        </w:rPr>
        <w:t>). Since the taxonomic composition was predominantly driven by ecosystem, two datasets by ecosystem type were developed to further explore the effects of time and zone.</w:t>
      </w:r>
    </w:p>
    <w:p w14:paraId="681270F2" w14:textId="77777777" w:rsidR="00FE6FE7" w:rsidRDefault="00FE6FE7" w:rsidP="00FE6FE7">
      <w:pPr>
        <w:keepNext/>
        <w:spacing w:line="240" w:lineRule="auto"/>
        <w:jc w:val="center"/>
      </w:pPr>
      <w:r w:rsidRPr="00FF59FF">
        <w:rPr>
          <w:rFonts w:cs="Arial"/>
          <w:noProof/>
          <w:szCs w:val="20"/>
          <w:lang w:eastAsia="en-AU"/>
        </w:rPr>
        <w:drawing>
          <wp:inline distT="0" distB="0" distL="0" distR="0" wp14:anchorId="61AC2A16" wp14:editId="72478E70">
            <wp:extent cx="4760843" cy="2941338"/>
            <wp:effectExtent l="0" t="0" r="1905" b="0"/>
            <wp:docPr id="802" name="Picture 802" descr="\\cloud.une.edu.au\Aquatic Ecology Lab\CEWO\01.Gwydir\Gwydir Reports\Gwydir Report 2017-18\E. Macro\MDS\MDS_eco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une.edu.au\Aquatic Ecology Lab\CEWO\01.Gwydir\Gwydir Reports\Gwydir Report 2017-18\E. Macro\MDS\MDS_ecosystem.png"/>
                    <pic:cNvPicPr>
                      <a:picLocks noChangeAspect="1" noChangeArrowheads="1"/>
                    </pic:cNvPicPr>
                  </pic:nvPicPr>
                  <pic:blipFill rotWithShape="1">
                    <a:blip r:embed="rId129" cstate="email">
                      <a:extLst>
                        <a:ext uri="{28A0092B-C50C-407E-A947-70E740481C1C}">
                          <a14:useLocalDpi xmlns:a14="http://schemas.microsoft.com/office/drawing/2010/main"/>
                        </a:ext>
                      </a:extLst>
                    </a:blip>
                    <a:srcRect/>
                    <a:stretch/>
                  </pic:blipFill>
                  <pic:spPr bwMode="auto">
                    <a:xfrm>
                      <a:off x="0" y="0"/>
                      <a:ext cx="4780831" cy="2953687"/>
                    </a:xfrm>
                    <a:prstGeom prst="rect">
                      <a:avLst/>
                    </a:prstGeom>
                    <a:noFill/>
                    <a:ln>
                      <a:noFill/>
                    </a:ln>
                    <a:extLst>
                      <a:ext uri="{53640926-AAD7-44D8-BBD7-CCE9431645EC}">
                        <a14:shadowObscured xmlns:a14="http://schemas.microsoft.com/office/drawing/2010/main"/>
                      </a:ext>
                    </a:extLst>
                  </pic:spPr>
                </pic:pic>
              </a:graphicData>
            </a:graphic>
          </wp:inline>
        </w:drawing>
      </w:r>
    </w:p>
    <w:p w14:paraId="2683D3C0" w14:textId="72374493" w:rsidR="00FE6FE7" w:rsidRDefault="00FE6FE7" w:rsidP="00FE6FE7">
      <w:pPr>
        <w:pStyle w:val="Caption"/>
      </w:pPr>
      <w:bookmarkStart w:id="106" w:name="_Ref521493862"/>
      <w:r>
        <w:t xml:space="preserve">Figure </w:t>
      </w:r>
      <w:fldSimple w:instr=" STYLEREF 6 \s ">
        <w:r w:rsidR="000D3CFD">
          <w:rPr>
            <w:noProof/>
          </w:rPr>
          <w:t>E</w:t>
        </w:r>
      </w:fldSimple>
      <w:r w:rsidR="005220F4">
        <w:noBreakHyphen/>
      </w:r>
      <w:fldSimple w:instr=" SEQ Figure \* ARABIC \s 6 ">
        <w:r w:rsidR="000D3CFD">
          <w:rPr>
            <w:noProof/>
          </w:rPr>
          <w:t>4</w:t>
        </w:r>
      </w:fldSimple>
      <w:bookmarkEnd w:id="106"/>
      <w:r>
        <w:t xml:space="preserve">: </w:t>
      </w:r>
      <w:r w:rsidR="00193C6B">
        <w:t>n</w:t>
      </w:r>
      <w:r w:rsidRPr="00996D4E">
        <w:t>MDS ordination of macroinvertebrate community composition by ecosystem type (wetland and river channel) using the abundance dataset.</w:t>
      </w:r>
    </w:p>
    <w:p w14:paraId="2038ADAA" w14:textId="77777777" w:rsidR="00FE6FE7" w:rsidRDefault="00FE6FE7" w:rsidP="00FE6FE7">
      <w:pPr>
        <w:pStyle w:val="Heading9"/>
      </w:pPr>
      <w:r>
        <w:t>Wetlands</w:t>
      </w:r>
    </w:p>
    <w:p w14:paraId="396B1897" w14:textId="2B4690F7" w:rsidR="00FE6FE7" w:rsidRPr="00FF59FF" w:rsidRDefault="00FE6FE7" w:rsidP="00FE6FE7">
      <w:pPr>
        <w:rPr>
          <w:rFonts w:cs="Arial"/>
          <w:szCs w:val="20"/>
        </w:rPr>
      </w:pPr>
      <w:r w:rsidRPr="00FF59FF">
        <w:rPr>
          <w:rFonts w:cs="Arial"/>
          <w:bCs/>
          <w:iCs/>
          <w:szCs w:val="20"/>
        </w:rPr>
        <w:t>Two-way PERMANOVA analyses showed a significant time and zone interaction based on wetland macroinvertebrate abundance (</w:t>
      </w:r>
      <w:r>
        <w:rPr>
          <w:rFonts w:cs="Arial"/>
          <w:bCs/>
          <w:iCs/>
          <w:szCs w:val="20"/>
        </w:rPr>
        <w:fldChar w:fldCharType="begin"/>
      </w:r>
      <w:r>
        <w:rPr>
          <w:rFonts w:cs="Arial"/>
          <w:bCs/>
          <w:iCs/>
          <w:szCs w:val="20"/>
        </w:rPr>
        <w:instrText xml:space="preserve"> REF _Ref521494006 \h </w:instrText>
      </w:r>
      <w:r>
        <w:rPr>
          <w:rFonts w:cs="Arial"/>
          <w:bCs/>
          <w:iCs/>
          <w:szCs w:val="20"/>
        </w:rPr>
      </w:r>
      <w:r>
        <w:rPr>
          <w:rFonts w:cs="Arial"/>
          <w:bCs/>
          <w:iCs/>
          <w:szCs w:val="20"/>
        </w:rPr>
        <w:fldChar w:fldCharType="separate"/>
      </w:r>
      <w:r w:rsidR="000D3CFD">
        <w:t xml:space="preserve">Table </w:t>
      </w:r>
      <w:r w:rsidR="000D3CFD">
        <w:rPr>
          <w:noProof/>
        </w:rPr>
        <w:t>E</w:t>
      </w:r>
      <w:r w:rsidR="000D3CFD">
        <w:noBreakHyphen/>
      </w:r>
      <w:r w:rsidR="000D3CFD">
        <w:rPr>
          <w:noProof/>
        </w:rPr>
        <w:t>4</w:t>
      </w:r>
      <w:r>
        <w:rPr>
          <w:rFonts w:cs="Arial"/>
          <w:bCs/>
          <w:iCs/>
          <w:szCs w:val="20"/>
        </w:rPr>
        <w:fldChar w:fldCharType="end"/>
      </w:r>
      <w:r w:rsidRPr="00FF59FF">
        <w:rPr>
          <w:rFonts w:cs="Arial"/>
          <w:bCs/>
          <w:iCs/>
          <w:szCs w:val="20"/>
        </w:rPr>
        <w:t>). The nMDS ordination (</w:t>
      </w:r>
      <w:r>
        <w:rPr>
          <w:rFonts w:cs="Arial"/>
          <w:bCs/>
          <w:iCs/>
          <w:szCs w:val="20"/>
        </w:rPr>
        <w:fldChar w:fldCharType="begin"/>
      </w:r>
      <w:r>
        <w:rPr>
          <w:rFonts w:cs="Arial"/>
          <w:bCs/>
          <w:iCs/>
          <w:szCs w:val="20"/>
        </w:rPr>
        <w:instrText xml:space="preserve"> REF _Ref521493877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5</w:t>
      </w:r>
      <w:r>
        <w:rPr>
          <w:rFonts w:cs="Arial"/>
          <w:bCs/>
          <w:iCs/>
          <w:szCs w:val="20"/>
        </w:rPr>
        <w:fldChar w:fldCharType="end"/>
      </w:r>
      <w:r w:rsidRPr="00FF59FF">
        <w:rPr>
          <w:rFonts w:cs="Arial"/>
          <w:bCs/>
          <w:iCs/>
          <w:szCs w:val="20"/>
        </w:rPr>
        <w:t>a) showed temporal and spatial patterns in community composition. Macroinvertebrate community composition was significantly different between T1 and T3 (p&lt;0.05,</w:t>
      </w:r>
      <w:r>
        <w:rPr>
          <w:rFonts w:cs="Arial"/>
          <w:bCs/>
          <w:iCs/>
          <w:szCs w:val="20"/>
        </w:rPr>
        <w:t xml:space="preserve"> </w:t>
      </w:r>
      <w:r>
        <w:rPr>
          <w:rFonts w:cs="Arial"/>
          <w:bCs/>
          <w:iCs/>
          <w:szCs w:val="20"/>
        </w:rPr>
        <w:fldChar w:fldCharType="begin"/>
      </w:r>
      <w:r>
        <w:rPr>
          <w:rFonts w:cs="Arial"/>
          <w:bCs/>
          <w:iCs/>
          <w:szCs w:val="20"/>
        </w:rPr>
        <w:instrText xml:space="preserve"> REF _Ref521493877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5</w:t>
      </w:r>
      <w:r>
        <w:rPr>
          <w:rFonts w:cs="Arial"/>
          <w:bCs/>
          <w:iCs/>
          <w:szCs w:val="20"/>
        </w:rPr>
        <w:fldChar w:fldCharType="end"/>
      </w:r>
      <w:r w:rsidRPr="00FF59FF">
        <w:rPr>
          <w:rFonts w:cs="Arial"/>
          <w:bCs/>
          <w:iCs/>
          <w:szCs w:val="20"/>
        </w:rPr>
        <w:t xml:space="preserve">b). </w:t>
      </w:r>
      <w:r w:rsidRPr="00FF59FF">
        <w:rPr>
          <w:rFonts w:cs="Arial"/>
          <w:szCs w:val="20"/>
        </w:rPr>
        <w:t>The community taxonomic differences between sampling periods w</w:t>
      </w:r>
      <w:r w:rsidR="00B954BB">
        <w:rPr>
          <w:rFonts w:cs="Arial"/>
          <w:szCs w:val="20"/>
        </w:rPr>
        <w:t>ere</w:t>
      </w:r>
      <w:r w:rsidRPr="00FF59FF">
        <w:rPr>
          <w:rFonts w:cs="Arial"/>
          <w:szCs w:val="20"/>
        </w:rPr>
        <w:t xml:space="preserve"> driven by higher abundance of Corixidae, Corixidae nymphs, Ostracoda and Ceratopogonidae and lower abundance of Collembola </w:t>
      </w:r>
      <w:r>
        <w:rPr>
          <w:rFonts w:cs="Arial"/>
          <w:szCs w:val="20"/>
        </w:rPr>
        <w:t>during</w:t>
      </w:r>
      <w:r w:rsidRPr="00FF59FF">
        <w:rPr>
          <w:rFonts w:cs="Arial"/>
          <w:szCs w:val="20"/>
        </w:rPr>
        <w:t xml:space="preserve"> T3 (</w:t>
      </w:r>
      <w:r>
        <w:rPr>
          <w:rFonts w:cs="Arial"/>
          <w:szCs w:val="20"/>
        </w:rPr>
        <w:fldChar w:fldCharType="begin"/>
      </w:r>
      <w:r>
        <w:rPr>
          <w:rFonts w:cs="Arial"/>
          <w:szCs w:val="20"/>
        </w:rPr>
        <w:instrText xml:space="preserve"> REF _Ref521493999 \h </w:instrText>
      </w:r>
      <w:r>
        <w:rPr>
          <w:rFonts w:cs="Arial"/>
          <w:szCs w:val="20"/>
        </w:rPr>
      </w:r>
      <w:r>
        <w:rPr>
          <w:rFonts w:cs="Arial"/>
          <w:szCs w:val="20"/>
        </w:rPr>
        <w:fldChar w:fldCharType="separate"/>
      </w:r>
      <w:r w:rsidR="000D3CFD">
        <w:t xml:space="preserve">Table </w:t>
      </w:r>
      <w:r w:rsidR="000D3CFD">
        <w:rPr>
          <w:noProof/>
        </w:rPr>
        <w:t>E</w:t>
      </w:r>
      <w:r w:rsidR="000D3CFD">
        <w:noBreakHyphen/>
      </w:r>
      <w:r w:rsidR="000D3CFD">
        <w:rPr>
          <w:noProof/>
        </w:rPr>
        <w:t>5</w:t>
      </w:r>
      <w:r>
        <w:rPr>
          <w:rFonts w:cs="Arial"/>
          <w:szCs w:val="20"/>
        </w:rPr>
        <w:fldChar w:fldCharType="end"/>
      </w:r>
      <w:r w:rsidRPr="00FF59FF">
        <w:rPr>
          <w:rFonts w:cs="Arial"/>
          <w:szCs w:val="20"/>
        </w:rPr>
        <w:t xml:space="preserve">). </w:t>
      </w:r>
    </w:p>
    <w:p w14:paraId="5C9B3DC8" w14:textId="221AA64D" w:rsidR="00FE6FE7" w:rsidRPr="00FF59FF" w:rsidRDefault="00FE6FE7" w:rsidP="00FE6FE7">
      <w:pPr>
        <w:rPr>
          <w:rFonts w:cs="Arial"/>
          <w:bCs/>
          <w:iCs/>
          <w:szCs w:val="20"/>
        </w:rPr>
      </w:pPr>
      <w:r w:rsidRPr="00FF59FF">
        <w:rPr>
          <w:rFonts w:cs="Arial"/>
          <w:bCs/>
          <w:iCs/>
          <w:szCs w:val="20"/>
        </w:rPr>
        <w:t>There was also a significant diffe</w:t>
      </w:r>
      <w:r>
        <w:rPr>
          <w:rFonts w:cs="Arial"/>
          <w:bCs/>
          <w:iCs/>
          <w:szCs w:val="20"/>
        </w:rPr>
        <w:t>rence between the community composition of the lower Gwydir w</w:t>
      </w:r>
      <w:r w:rsidRPr="00FF59FF">
        <w:rPr>
          <w:rFonts w:cs="Arial"/>
          <w:bCs/>
          <w:iCs/>
          <w:szCs w:val="20"/>
        </w:rPr>
        <w:t>etland</w:t>
      </w:r>
      <w:r w:rsidR="00B954BB">
        <w:rPr>
          <w:rFonts w:cs="Arial"/>
          <w:bCs/>
          <w:iCs/>
          <w:szCs w:val="20"/>
        </w:rPr>
        <w:t>s</w:t>
      </w:r>
      <w:r w:rsidRPr="00FF59FF">
        <w:rPr>
          <w:rFonts w:cs="Arial"/>
          <w:bCs/>
          <w:iCs/>
          <w:szCs w:val="20"/>
        </w:rPr>
        <w:t xml:space="preserve"> and Gingham </w:t>
      </w:r>
      <w:r w:rsidR="00B954BB">
        <w:rPr>
          <w:rFonts w:cs="Arial"/>
          <w:bCs/>
          <w:iCs/>
          <w:szCs w:val="20"/>
        </w:rPr>
        <w:t>w</w:t>
      </w:r>
      <w:r w:rsidRPr="00FF59FF">
        <w:rPr>
          <w:rFonts w:cs="Arial"/>
          <w:bCs/>
          <w:iCs/>
          <w:szCs w:val="20"/>
        </w:rPr>
        <w:t>atercourse (</w:t>
      </w:r>
      <w:r>
        <w:rPr>
          <w:rFonts w:cs="Arial"/>
          <w:bCs/>
          <w:iCs/>
          <w:szCs w:val="20"/>
        </w:rPr>
        <w:fldChar w:fldCharType="begin"/>
      </w:r>
      <w:r>
        <w:rPr>
          <w:rFonts w:cs="Arial"/>
          <w:bCs/>
          <w:iCs/>
          <w:szCs w:val="20"/>
        </w:rPr>
        <w:instrText xml:space="preserve"> REF _Ref521493877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5</w:t>
      </w:r>
      <w:r>
        <w:rPr>
          <w:rFonts w:cs="Arial"/>
          <w:bCs/>
          <w:iCs/>
          <w:szCs w:val="20"/>
        </w:rPr>
        <w:fldChar w:fldCharType="end"/>
      </w:r>
      <w:r w:rsidRPr="00FF59FF">
        <w:rPr>
          <w:rFonts w:cs="Arial"/>
          <w:bCs/>
          <w:iCs/>
          <w:szCs w:val="20"/>
        </w:rPr>
        <w:t>b). This spatial difference was driven by higher abundance</w:t>
      </w:r>
      <w:r>
        <w:rPr>
          <w:rFonts w:cs="Arial"/>
          <w:bCs/>
          <w:iCs/>
          <w:szCs w:val="20"/>
        </w:rPr>
        <w:t>s</w:t>
      </w:r>
      <w:r w:rsidRPr="00FF59FF">
        <w:rPr>
          <w:rFonts w:cs="Arial"/>
          <w:bCs/>
          <w:iCs/>
          <w:szCs w:val="20"/>
        </w:rPr>
        <w:t xml:space="preserve"> of Collembola, Dytiscidae, Dytiscidae nymphs and Chironominae and lower abundance of Corixidae and Corixidae nymphs </w:t>
      </w:r>
      <w:r w:rsidRPr="00FF59FF">
        <w:rPr>
          <w:rFonts w:cs="Arial"/>
          <w:szCs w:val="20"/>
        </w:rPr>
        <w:t xml:space="preserve">in the </w:t>
      </w:r>
      <w:r>
        <w:rPr>
          <w:rFonts w:cs="Arial"/>
          <w:szCs w:val="20"/>
        </w:rPr>
        <w:t>l</w:t>
      </w:r>
      <w:r w:rsidRPr="00FF59FF">
        <w:rPr>
          <w:rFonts w:cs="Arial"/>
          <w:szCs w:val="20"/>
        </w:rPr>
        <w:t xml:space="preserve">ower Gwydir </w:t>
      </w:r>
      <w:r>
        <w:rPr>
          <w:rFonts w:cs="Arial"/>
          <w:szCs w:val="20"/>
        </w:rPr>
        <w:t>w</w:t>
      </w:r>
      <w:r w:rsidRPr="00FF59FF">
        <w:rPr>
          <w:rFonts w:cs="Arial"/>
          <w:szCs w:val="20"/>
        </w:rPr>
        <w:t>etland</w:t>
      </w:r>
      <w:r w:rsidR="00B954BB">
        <w:rPr>
          <w:rFonts w:cs="Arial"/>
          <w:szCs w:val="20"/>
        </w:rPr>
        <w:t>s</w:t>
      </w:r>
      <w:r w:rsidRPr="00FF59FF">
        <w:rPr>
          <w:rFonts w:cs="Arial"/>
          <w:szCs w:val="20"/>
        </w:rPr>
        <w:t xml:space="preserve"> </w:t>
      </w:r>
      <w:r w:rsidRPr="00FF59FF">
        <w:rPr>
          <w:rFonts w:cs="Arial"/>
          <w:bCs/>
          <w:iCs/>
          <w:szCs w:val="20"/>
        </w:rPr>
        <w:t>(</w:t>
      </w:r>
      <w:r>
        <w:rPr>
          <w:rFonts w:cs="Arial"/>
          <w:bCs/>
          <w:iCs/>
          <w:szCs w:val="20"/>
        </w:rPr>
        <w:fldChar w:fldCharType="begin"/>
      </w:r>
      <w:r>
        <w:rPr>
          <w:rFonts w:cs="Arial"/>
          <w:bCs/>
          <w:iCs/>
          <w:szCs w:val="20"/>
        </w:rPr>
        <w:instrText xml:space="preserve"> REF _Ref521494013 \h </w:instrText>
      </w:r>
      <w:r>
        <w:rPr>
          <w:rFonts w:cs="Arial"/>
          <w:bCs/>
          <w:iCs/>
          <w:szCs w:val="20"/>
        </w:rPr>
      </w:r>
      <w:r>
        <w:rPr>
          <w:rFonts w:cs="Arial"/>
          <w:bCs/>
          <w:iCs/>
          <w:szCs w:val="20"/>
        </w:rPr>
        <w:fldChar w:fldCharType="separate"/>
      </w:r>
      <w:r w:rsidR="000D3CFD">
        <w:t xml:space="preserve">Table </w:t>
      </w:r>
      <w:r w:rsidR="000D3CFD">
        <w:rPr>
          <w:noProof/>
        </w:rPr>
        <w:t>E</w:t>
      </w:r>
      <w:r w:rsidR="000D3CFD">
        <w:noBreakHyphen/>
      </w:r>
      <w:r w:rsidR="000D3CFD">
        <w:rPr>
          <w:noProof/>
        </w:rPr>
        <w:t>6</w:t>
      </w:r>
      <w:r>
        <w:rPr>
          <w:rFonts w:cs="Arial"/>
          <w:bCs/>
          <w:iCs/>
          <w:szCs w:val="20"/>
        </w:rPr>
        <w:fldChar w:fldCharType="end"/>
      </w:r>
      <w:r w:rsidRPr="00FF59FF">
        <w:rPr>
          <w:rFonts w:cs="Arial"/>
          <w:bCs/>
          <w:iCs/>
          <w:szCs w:val="20"/>
        </w:rPr>
        <w:t xml:space="preserve">). </w:t>
      </w:r>
    </w:p>
    <w:p w14:paraId="4A9E1532" w14:textId="1312988C" w:rsidR="00FE6FE7" w:rsidRPr="00FF59FF" w:rsidRDefault="00FE6FE7" w:rsidP="00FE6FE7">
      <w:pPr>
        <w:rPr>
          <w:rFonts w:cs="Arial"/>
          <w:bCs/>
          <w:iCs/>
          <w:szCs w:val="20"/>
        </w:rPr>
      </w:pPr>
      <w:r w:rsidRPr="00FF59FF">
        <w:rPr>
          <w:rFonts w:cs="Arial"/>
          <w:bCs/>
          <w:iCs/>
          <w:szCs w:val="20"/>
        </w:rPr>
        <w:t>All environmental variables were subsequently fitted into the ordination space as vectors to show those variables that were correlated to community patterns (</w:t>
      </w:r>
      <w:r>
        <w:rPr>
          <w:rFonts w:cs="Arial"/>
          <w:bCs/>
          <w:iCs/>
          <w:szCs w:val="20"/>
        </w:rPr>
        <w:fldChar w:fldCharType="begin"/>
      </w:r>
      <w:r>
        <w:rPr>
          <w:rFonts w:cs="Arial"/>
          <w:bCs/>
          <w:iCs/>
          <w:szCs w:val="20"/>
        </w:rPr>
        <w:instrText xml:space="preserve"> REF _Ref521493877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5</w:t>
      </w:r>
      <w:r>
        <w:rPr>
          <w:rFonts w:cs="Arial"/>
          <w:bCs/>
          <w:iCs/>
          <w:szCs w:val="20"/>
        </w:rPr>
        <w:fldChar w:fldCharType="end"/>
      </w:r>
      <w:r w:rsidRPr="00FF59FF">
        <w:rPr>
          <w:rFonts w:cs="Arial"/>
          <w:bCs/>
          <w:iCs/>
          <w:szCs w:val="20"/>
        </w:rPr>
        <w:t>c). The BIOENV result showed that the community composition was correlated to higher SRP concentrations and lower co</w:t>
      </w:r>
      <w:r>
        <w:rPr>
          <w:rFonts w:cs="Arial"/>
          <w:bCs/>
          <w:iCs/>
          <w:szCs w:val="20"/>
        </w:rPr>
        <w:t>nductivity in the lower Gwydir w</w:t>
      </w:r>
      <w:r w:rsidRPr="00FF59FF">
        <w:rPr>
          <w:rFonts w:cs="Arial"/>
          <w:bCs/>
          <w:iCs/>
          <w:szCs w:val="20"/>
        </w:rPr>
        <w:t>etland (</w:t>
      </w:r>
      <w:r>
        <w:rPr>
          <w:rFonts w:cs="Arial"/>
          <w:bCs/>
          <w:iCs/>
          <w:szCs w:val="20"/>
        </w:rPr>
        <w:fldChar w:fldCharType="begin"/>
      </w:r>
      <w:r>
        <w:rPr>
          <w:rFonts w:cs="Arial"/>
          <w:bCs/>
          <w:iCs/>
          <w:szCs w:val="20"/>
        </w:rPr>
        <w:instrText xml:space="preserve"> REF _Ref521494020 \h </w:instrText>
      </w:r>
      <w:r>
        <w:rPr>
          <w:rFonts w:cs="Arial"/>
          <w:bCs/>
          <w:iCs/>
          <w:szCs w:val="20"/>
        </w:rPr>
      </w:r>
      <w:r>
        <w:rPr>
          <w:rFonts w:cs="Arial"/>
          <w:bCs/>
          <w:iCs/>
          <w:szCs w:val="20"/>
        </w:rPr>
        <w:fldChar w:fldCharType="separate"/>
      </w:r>
      <w:r w:rsidR="000D3CFD">
        <w:t xml:space="preserve">Table </w:t>
      </w:r>
      <w:r w:rsidR="000D3CFD">
        <w:rPr>
          <w:noProof/>
        </w:rPr>
        <w:t>E</w:t>
      </w:r>
      <w:r w:rsidR="000D3CFD">
        <w:noBreakHyphen/>
      </w:r>
      <w:r w:rsidR="000D3CFD">
        <w:rPr>
          <w:noProof/>
        </w:rPr>
        <w:t>7</w:t>
      </w:r>
      <w:r>
        <w:rPr>
          <w:rFonts w:cs="Arial"/>
          <w:bCs/>
          <w:iCs/>
          <w:szCs w:val="20"/>
        </w:rPr>
        <w:fldChar w:fldCharType="end"/>
      </w:r>
      <w:r w:rsidRPr="00FF59FF">
        <w:rPr>
          <w:rFonts w:cs="Arial"/>
          <w:bCs/>
          <w:iCs/>
          <w:szCs w:val="20"/>
        </w:rPr>
        <w:t>). This spatial community composition difference</w:t>
      </w:r>
      <w:r w:rsidR="00B954BB">
        <w:rPr>
          <w:rFonts w:cs="Arial"/>
          <w:bCs/>
          <w:iCs/>
          <w:szCs w:val="20"/>
        </w:rPr>
        <w:t xml:space="preserve"> was</w:t>
      </w:r>
      <w:r w:rsidRPr="00FF59FF">
        <w:rPr>
          <w:rFonts w:cs="Arial"/>
          <w:bCs/>
          <w:iCs/>
          <w:szCs w:val="20"/>
        </w:rPr>
        <w:t xml:space="preserve"> also strongly correlated to higher macroinvertebrate density in the lower Gwydir </w:t>
      </w:r>
      <w:r>
        <w:rPr>
          <w:rFonts w:cs="Arial"/>
          <w:bCs/>
          <w:iCs/>
          <w:szCs w:val="20"/>
        </w:rPr>
        <w:t>w</w:t>
      </w:r>
      <w:r w:rsidRPr="00FF59FF">
        <w:rPr>
          <w:rFonts w:cs="Arial"/>
          <w:bCs/>
          <w:iCs/>
          <w:szCs w:val="20"/>
        </w:rPr>
        <w:t>etland</w:t>
      </w:r>
      <w:r w:rsidR="00B954BB">
        <w:rPr>
          <w:rFonts w:cs="Arial"/>
          <w:bCs/>
          <w:iCs/>
          <w:szCs w:val="20"/>
        </w:rPr>
        <w:t>s</w:t>
      </w:r>
      <w:r w:rsidRPr="00FF59FF">
        <w:rPr>
          <w:rFonts w:cs="Arial"/>
          <w:bCs/>
          <w:iCs/>
          <w:szCs w:val="20"/>
        </w:rPr>
        <w:t xml:space="preserve"> (</w:t>
      </w:r>
      <w:r>
        <w:rPr>
          <w:rFonts w:cs="Arial"/>
          <w:bCs/>
          <w:iCs/>
          <w:szCs w:val="20"/>
        </w:rPr>
        <w:fldChar w:fldCharType="begin"/>
      </w:r>
      <w:r>
        <w:rPr>
          <w:rFonts w:cs="Arial"/>
          <w:bCs/>
          <w:iCs/>
          <w:szCs w:val="20"/>
        </w:rPr>
        <w:instrText xml:space="preserve"> REF _Ref521493877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5</w:t>
      </w:r>
      <w:r>
        <w:rPr>
          <w:rFonts w:cs="Arial"/>
          <w:bCs/>
          <w:iCs/>
          <w:szCs w:val="20"/>
        </w:rPr>
        <w:fldChar w:fldCharType="end"/>
      </w:r>
      <w:r w:rsidRPr="00FF59FF">
        <w:rPr>
          <w:rFonts w:cs="Arial"/>
          <w:bCs/>
          <w:iCs/>
          <w:szCs w:val="20"/>
        </w:rPr>
        <w:t>d).</w:t>
      </w:r>
    </w:p>
    <w:p w14:paraId="2D9FFC74" w14:textId="59D4D25C" w:rsidR="00FE6FE7" w:rsidRPr="00996D4E" w:rsidRDefault="00FE6FE7" w:rsidP="00FE6FE7">
      <w:pPr>
        <w:pStyle w:val="Caption"/>
        <w:keepNext/>
        <w:rPr>
          <w:sz w:val="16"/>
        </w:rPr>
      </w:pPr>
      <w:bookmarkStart w:id="107" w:name="_Ref521494006"/>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4</w:t>
      </w:r>
      <w:r w:rsidR="00F276BC">
        <w:rPr>
          <w:noProof/>
        </w:rPr>
        <w:fldChar w:fldCharType="end"/>
      </w:r>
      <w:bookmarkEnd w:id="107"/>
      <w:r>
        <w:t xml:space="preserve">: </w:t>
      </w:r>
      <w:r w:rsidRPr="00996D4E">
        <w:rPr>
          <w:rFonts w:cs="Arial"/>
        </w:rPr>
        <w:t>PERMANOVA results of macroinvertebrate community composition by ecosystems (wetland and river) using the abundance dataset (*significant level at P&lt;0.05).</w:t>
      </w:r>
    </w:p>
    <w:tbl>
      <w:tblPr>
        <w:tblW w:w="5000" w:type="pct"/>
        <w:tblLook w:val="04A0" w:firstRow="1" w:lastRow="0" w:firstColumn="1" w:lastColumn="0" w:noHBand="0" w:noVBand="1"/>
      </w:tblPr>
      <w:tblGrid>
        <w:gridCol w:w="2160"/>
        <w:gridCol w:w="1765"/>
        <w:gridCol w:w="1274"/>
        <w:gridCol w:w="2731"/>
        <w:gridCol w:w="1272"/>
      </w:tblGrid>
      <w:tr w:rsidR="00FE6FE7" w:rsidRPr="00996D4E" w14:paraId="26A7925C" w14:textId="77777777" w:rsidTr="00FE6FE7">
        <w:trPr>
          <w:trHeight w:val="300"/>
        </w:trPr>
        <w:tc>
          <w:tcPr>
            <w:tcW w:w="1174"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6DA4A715"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Term</w:t>
            </w:r>
          </w:p>
        </w:tc>
        <w:tc>
          <w:tcPr>
            <w:tcW w:w="1651"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AAD2A1"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Wetland</w:t>
            </w:r>
          </w:p>
        </w:tc>
        <w:tc>
          <w:tcPr>
            <w:tcW w:w="2175" w:type="pct"/>
            <w:gridSpan w:val="2"/>
            <w:tcBorders>
              <w:top w:val="single" w:sz="4" w:space="0" w:color="auto"/>
              <w:left w:val="nil"/>
              <w:bottom w:val="single" w:sz="4" w:space="0" w:color="auto"/>
            </w:tcBorders>
            <w:shd w:val="clear" w:color="auto" w:fill="D9D9D9" w:themeFill="background1" w:themeFillShade="D9"/>
            <w:noWrap/>
            <w:vAlign w:val="center"/>
            <w:hideMark/>
          </w:tcPr>
          <w:p w14:paraId="145F4A06"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River</w:t>
            </w:r>
          </w:p>
        </w:tc>
      </w:tr>
      <w:tr w:rsidR="00FE6FE7" w:rsidRPr="00996D4E" w14:paraId="527E0A87" w14:textId="77777777" w:rsidTr="00FE6FE7">
        <w:trPr>
          <w:trHeight w:val="300"/>
        </w:trPr>
        <w:tc>
          <w:tcPr>
            <w:tcW w:w="1174"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05A6A685" w14:textId="77777777" w:rsidR="00FE6FE7" w:rsidRPr="00996D4E" w:rsidRDefault="00FE6FE7" w:rsidP="00FE6FE7">
            <w:pPr>
              <w:spacing w:before="40" w:after="60" w:line="280" w:lineRule="atLeast"/>
              <w:jc w:val="left"/>
              <w:rPr>
                <w:rFonts w:cs="Arial"/>
                <w:sz w:val="18"/>
                <w:szCs w:val="20"/>
                <w:lang w:eastAsia="zh-TW"/>
              </w:rPr>
            </w:pPr>
          </w:p>
        </w:tc>
        <w:tc>
          <w:tcPr>
            <w:tcW w:w="959" w:type="pct"/>
            <w:tcBorders>
              <w:top w:val="nil"/>
              <w:left w:val="nil"/>
              <w:bottom w:val="single" w:sz="4" w:space="0" w:color="auto"/>
              <w:right w:val="single" w:sz="4" w:space="0" w:color="auto"/>
            </w:tcBorders>
            <w:shd w:val="clear" w:color="auto" w:fill="D9D9D9" w:themeFill="background1" w:themeFillShade="D9"/>
            <w:noWrap/>
            <w:vAlign w:val="center"/>
            <w:hideMark/>
          </w:tcPr>
          <w:p w14:paraId="654F00A6"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Pseudo-F</w:t>
            </w:r>
          </w:p>
        </w:tc>
        <w:tc>
          <w:tcPr>
            <w:tcW w:w="692" w:type="pct"/>
            <w:tcBorders>
              <w:top w:val="nil"/>
              <w:left w:val="nil"/>
              <w:bottom w:val="single" w:sz="4" w:space="0" w:color="auto"/>
              <w:right w:val="single" w:sz="4" w:space="0" w:color="auto"/>
            </w:tcBorders>
            <w:shd w:val="clear" w:color="auto" w:fill="D9D9D9" w:themeFill="background1" w:themeFillShade="D9"/>
            <w:noWrap/>
            <w:vAlign w:val="center"/>
            <w:hideMark/>
          </w:tcPr>
          <w:p w14:paraId="22D8D352"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P</w:t>
            </w:r>
          </w:p>
        </w:tc>
        <w:tc>
          <w:tcPr>
            <w:tcW w:w="1484" w:type="pct"/>
            <w:tcBorders>
              <w:top w:val="nil"/>
              <w:left w:val="nil"/>
              <w:bottom w:val="single" w:sz="4" w:space="0" w:color="auto"/>
              <w:right w:val="single" w:sz="4" w:space="0" w:color="auto"/>
            </w:tcBorders>
            <w:shd w:val="clear" w:color="auto" w:fill="D9D9D9" w:themeFill="background1" w:themeFillShade="D9"/>
            <w:noWrap/>
            <w:vAlign w:val="center"/>
            <w:hideMark/>
          </w:tcPr>
          <w:p w14:paraId="732FC3A8"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Pseudo-F</w:t>
            </w:r>
          </w:p>
        </w:tc>
        <w:tc>
          <w:tcPr>
            <w:tcW w:w="691" w:type="pct"/>
            <w:tcBorders>
              <w:top w:val="nil"/>
              <w:left w:val="nil"/>
              <w:bottom w:val="single" w:sz="4" w:space="0" w:color="auto"/>
            </w:tcBorders>
            <w:shd w:val="clear" w:color="auto" w:fill="D9D9D9" w:themeFill="background1" w:themeFillShade="D9"/>
            <w:noWrap/>
            <w:vAlign w:val="center"/>
            <w:hideMark/>
          </w:tcPr>
          <w:p w14:paraId="0A720031"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P</w:t>
            </w:r>
          </w:p>
        </w:tc>
      </w:tr>
      <w:tr w:rsidR="00FE6FE7" w:rsidRPr="00996D4E" w14:paraId="445F50A2" w14:textId="77777777" w:rsidTr="00FE6FE7">
        <w:trPr>
          <w:trHeight w:val="300"/>
        </w:trPr>
        <w:tc>
          <w:tcPr>
            <w:tcW w:w="1174" w:type="pct"/>
            <w:tcBorders>
              <w:top w:val="single" w:sz="4" w:space="0" w:color="auto"/>
              <w:bottom w:val="single" w:sz="4" w:space="0" w:color="auto"/>
              <w:right w:val="single" w:sz="4" w:space="0" w:color="auto"/>
            </w:tcBorders>
            <w:shd w:val="clear" w:color="auto" w:fill="auto"/>
            <w:noWrap/>
            <w:vAlign w:val="center"/>
            <w:hideMark/>
          </w:tcPr>
          <w:p w14:paraId="4866B5C2"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Time</w:t>
            </w:r>
          </w:p>
        </w:tc>
        <w:tc>
          <w:tcPr>
            <w:tcW w:w="959" w:type="pct"/>
            <w:tcBorders>
              <w:top w:val="nil"/>
              <w:left w:val="nil"/>
              <w:bottom w:val="single" w:sz="4" w:space="0" w:color="auto"/>
              <w:right w:val="single" w:sz="4" w:space="0" w:color="auto"/>
            </w:tcBorders>
            <w:shd w:val="clear" w:color="auto" w:fill="auto"/>
            <w:noWrap/>
            <w:vAlign w:val="bottom"/>
            <w:hideMark/>
          </w:tcPr>
          <w:p w14:paraId="2757AFB7"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1.4669</w:t>
            </w:r>
          </w:p>
        </w:tc>
        <w:tc>
          <w:tcPr>
            <w:tcW w:w="692" w:type="pct"/>
            <w:tcBorders>
              <w:top w:val="nil"/>
              <w:left w:val="nil"/>
              <w:bottom w:val="single" w:sz="4" w:space="0" w:color="auto"/>
              <w:right w:val="single" w:sz="4" w:space="0" w:color="auto"/>
            </w:tcBorders>
            <w:shd w:val="clear" w:color="auto" w:fill="auto"/>
            <w:noWrap/>
            <w:vAlign w:val="bottom"/>
            <w:hideMark/>
          </w:tcPr>
          <w:p w14:paraId="69FCC9F5"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0.063</w:t>
            </w:r>
          </w:p>
        </w:tc>
        <w:tc>
          <w:tcPr>
            <w:tcW w:w="1484" w:type="pct"/>
            <w:tcBorders>
              <w:top w:val="nil"/>
              <w:left w:val="nil"/>
              <w:bottom w:val="single" w:sz="4" w:space="0" w:color="auto"/>
              <w:right w:val="single" w:sz="4" w:space="0" w:color="auto"/>
            </w:tcBorders>
            <w:shd w:val="clear" w:color="auto" w:fill="auto"/>
            <w:noWrap/>
            <w:vAlign w:val="bottom"/>
            <w:hideMark/>
          </w:tcPr>
          <w:p w14:paraId="21DCAAFA"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4.0865</w:t>
            </w:r>
          </w:p>
        </w:tc>
        <w:tc>
          <w:tcPr>
            <w:tcW w:w="691" w:type="pct"/>
            <w:tcBorders>
              <w:top w:val="nil"/>
              <w:left w:val="nil"/>
              <w:bottom w:val="single" w:sz="4" w:space="0" w:color="auto"/>
            </w:tcBorders>
            <w:shd w:val="clear" w:color="auto" w:fill="auto"/>
            <w:noWrap/>
            <w:vAlign w:val="bottom"/>
            <w:hideMark/>
          </w:tcPr>
          <w:p w14:paraId="2997ECAC"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0.001*</w:t>
            </w:r>
          </w:p>
        </w:tc>
      </w:tr>
      <w:tr w:rsidR="00FE6FE7" w:rsidRPr="00996D4E" w14:paraId="6EA06441" w14:textId="77777777" w:rsidTr="00FE6FE7">
        <w:trPr>
          <w:trHeight w:val="300"/>
        </w:trPr>
        <w:tc>
          <w:tcPr>
            <w:tcW w:w="1174" w:type="pct"/>
            <w:tcBorders>
              <w:top w:val="single" w:sz="4" w:space="0" w:color="auto"/>
              <w:bottom w:val="single" w:sz="4" w:space="0" w:color="auto"/>
              <w:right w:val="single" w:sz="4" w:space="0" w:color="auto"/>
            </w:tcBorders>
            <w:shd w:val="clear" w:color="auto" w:fill="auto"/>
            <w:noWrap/>
            <w:vAlign w:val="center"/>
            <w:hideMark/>
          </w:tcPr>
          <w:p w14:paraId="17A54200"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Zone</w:t>
            </w:r>
          </w:p>
        </w:tc>
        <w:tc>
          <w:tcPr>
            <w:tcW w:w="959" w:type="pct"/>
            <w:tcBorders>
              <w:top w:val="nil"/>
              <w:left w:val="nil"/>
              <w:bottom w:val="single" w:sz="4" w:space="0" w:color="auto"/>
              <w:right w:val="single" w:sz="4" w:space="0" w:color="auto"/>
            </w:tcBorders>
            <w:shd w:val="clear" w:color="auto" w:fill="auto"/>
            <w:noWrap/>
            <w:vAlign w:val="bottom"/>
            <w:hideMark/>
          </w:tcPr>
          <w:p w14:paraId="39E1CA19"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7.3632</w:t>
            </w:r>
          </w:p>
        </w:tc>
        <w:tc>
          <w:tcPr>
            <w:tcW w:w="692" w:type="pct"/>
            <w:tcBorders>
              <w:top w:val="nil"/>
              <w:left w:val="nil"/>
              <w:bottom w:val="single" w:sz="4" w:space="0" w:color="auto"/>
              <w:right w:val="single" w:sz="4" w:space="0" w:color="auto"/>
            </w:tcBorders>
            <w:shd w:val="clear" w:color="auto" w:fill="auto"/>
            <w:noWrap/>
            <w:vAlign w:val="bottom"/>
            <w:hideMark/>
          </w:tcPr>
          <w:p w14:paraId="26130197"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0.003*</w:t>
            </w:r>
          </w:p>
        </w:tc>
        <w:tc>
          <w:tcPr>
            <w:tcW w:w="1484" w:type="pct"/>
            <w:tcBorders>
              <w:top w:val="nil"/>
              <w:left w:val="nil"/>
              <w:bottom w:val="single" w:sz="4" w:space="0" w:color="auto"/>
              <w:right w:val="single" w:sz="4" w:space="0" w:color="auto"/>
            </w:tcBorders>
            <w:shd w:val="clear" w:color="auto" w:fill="auto"/>
            <w:noWrap/>
            <w:vAlign w:val="bottom"/>
            <w:hideMark/>
          </w:tcPr>
          <w:p w14:paraId="4230D5E5"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1.8756</w:t>
            </w:r>
          </w:p>
        </w:tc>
        <w:tc>
          <w:tcPr>
            <w:tcW w:w="691" w:type="pct"/>
            <w:tcBorders>
              <w:top w:val="nil"/>
              <w:left w:val="nil"/>
              <w:bottom w:val="single" w:sz="4" w:space="0" w:color="auto"/>
            </w:tcBorders>
            <w:shd w:val="clear" w:color="auto" w:fill="auto"/>
            <w:noWrap/>
            <w:vAlign w:val="bottom"/>
            <w:hideMark/>
          </w:tcPr>
          <w:p w14:paraId="668A9C70"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0.017*</w:t>
            </w:r>
          </w:p>
        </w:tc>
      </w:tr>
      <w:tr w:rsidR="00FE6FE7" w:rsidRPr="00996D4E" w14:paraId="06ED103A" w14:textId="77777777" w:rsidTr="00FE6FE7">
        <w:trPr>
          <w:trHeight w:val="300"/>
        </w:trPr>
        <w:tc>
          <w:tcPr>
            <w:tcW w:w="1174" w:type="pct"/>
            <w:tcBorders>
              <w:top w:val="single" w:sz="4" w:space="0" w:color="auto"/>
              <w:bottom w:val="single" w:sz="4" w:space="0" w:color="auto"/>
              <w:right w:val="single" w:sz="4" w:space="0" w:color="auto"/>
            </w:tcBorders>
            <w:shd w:val="clear" w:color="auto" w:fill="auto"/>
            <w:noWrap/>
            <w:vAlign w:val="center"/>
            <w:hideMark/>
          </w:tcPr>
          <w:p w14:paraId="1A32FD37" w14:textId="77777777" w:rsidR="00FE6FE7" w:rsidRPr="00996D4E" w:rsidRDefault="00FE6FE7" w:rsidP="00FE6FE7">
            <w:pPr>
              <w:spacing w:before="40" w:after="60" w:line="280" w:lineRule="atLeast"/>
              <w:jc w:val="center"/>
              <w:rPr>
                <w:rFonts w:cs="Arial"/>
                <w:sz w:val="18"/>
                <w:szCs w:val="20"/>
                <w:lang w:eastAsia="zh-TW"/>
              </w:rPr>
            </w:pPr>
            <w:r w:rsidRPr="00996D4E">
              <w:rPr>
                <w:rFonts w:cs="Arial"/>
                <w:sz w:val="18"/>
                <w:szCs w:val="20"/>
                <w:lang w:eastAsia="zh-TW"/>
              </w:rPr>
              <w:t>Time x Zone</w:t>
            </w:r>
          </w:p>
        </w:tc>
        <w:tc>
          <w:tcPr>
            <w:tcW w:w="959" w:type="pct"/>
            <w:tcBorders>
              <w:top w:val="nil"/>
              <w:left w:val="nil"/>
              <w:bottom w:val="single" w:sz="4" w:space="0" w:color="auto"/>
              <w:right w:val="single" w:sz="4" w:space="0" w:color="auto"/>
            </w:tcBorders>
            <w:shd w:val="clear" w:color="auto" w:fill="auto"/>
            <w:noWrap/>
            <w:vAlign w:val="bottom"/>
            <w:hideMark/>
          </w:tcPr>
          <w:p w14:paraId="3128D42A"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1.9164</w:t>
            </w:r>
          </w:p>
        </w:tc>
        <w:tc>
          <w:tcPr>
            <w:tcW w:w="692" w:type="pct"/>
            <w:tcBorders>
              <w:top w:val="nil"/>
              <w:left w:val="nil"/>
              <w:bottom w:val="single" w:sz="4" w:space="0" w:color="auto"/>
              <w:right w:val="single" w:sz="4" w:space="0" w:color="auto"/>
            </w:tcBorders>
            <w:shd w:val="clear" w:color="auto" w:fill="auto"/>
            <w:noWrap/>
            <w:vAlign w:val="bottom"/>
            <w:hideMark/>
          </w:tcPr>
          <w:p w14:paraId="0660170B"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0.021*</w:t>
            </w:r>
          </w:p>
        </w:tc>
        <w:tc>
          <w:tcPr>
            <w:tcW w:w="1484" w:type="pct"/>
            <w:tcBorders>
              <w:top w:val="nil"/>
              <w:left w:val="nil"/>
              <w:bottom w:val="single" w:sz="4" w:space="0" w:color="auto"/>
              <w:right w:val="single" w:sz="4" w:space="0" w:color="auto"/>
            </w:tcBorders>
            <w:shd w:val="clear" w:color="auto" w:fill="auto"/>
            <w:noWrap/>
            <w:vAlign w:val="bottom"/>
            <w:hideMark/>
          </w:tcPr>
          <w:p w14:paraId="2F60B4EC"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1.0524</w:t>
            </w:r>
          </w:p>
        </w:tc>
        <w:tc>
          <w:tcPr>
            <w:tcW w:w="691" w:type="pct"/>
            <w:tcBorders>
              <w:top w:val="nil"/>
              <w:left w:val="nil"/>
              <w:bottom w:val="single" w:sz="4" w:space="0" w:color="auto"/>
            </w:tcBorders>
            <w:shd w:val="clear" w:color="auto" w:fill="auto"/>
            <w:noWrap/>
            <w:vAlign w:val="bottom"/>
            <w:hideMark/>
          </w:tcPr>
          <w:p w14:paraId="2C0996DB" w14:textId="77777777" w:rsidR="00FE6FE7" w:rsidRPr="00996D4E" w:rsidRDefault="00FE6FE7" w:rsidP="00FE6FE7">
            <w:pPr>
              <w:spacing w:before="40" w:after="60" w:line="280" w:lineRule="atLeast"/>
              <w:jc w:val="center"/>
              <w:rPr>
                <w:rFonts w:cs="Arial"/>
                <w:sz w:val="18"/>
                <w:szCs w:val="20"/>
                <w:lang w:eastAsia="zh-TW"/>
              </w:rPr>
            </w:pPr>
            <w:r w:rsidRPr="00996D4E">
              <w:rPr>
                <w:rFonts w:eastAsia="PMingLiU" w:cs="Arial"/>
                <w:sz w:val="18"/>
                <w:szCs w:val="20"/>
                <w:lang w:eastAsia="zh-TW"/>
              </w:rPr>
              <w:t>0.387</w:t>
            </w:r>
          </w:p>
        </w:tc>
      </w:tr>
    </w:tbl>
    <w:p w14:paraId="4F942B2E" w14:textId="3C5552BC" w:rsidR="00FE6FE7" w:rsidRDefault="00FE6FE7" w:rsidP="00FE6FE7">
      <w:pPr>
        <w:pStyle w:val="Caption"/>
        <w:keepNext/>
      </w:pPr>
      <w:bookmarkStart w:id="108" w:name="_Ref521493999"/>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5</w:t>
      </w:r>
      <w:r w:rsidR="00F276BC">
        <w:rPr>
          <w:noProof/>
        </w:rPr>
        <w:fldChar w:fldCharType="end"/>
      </w:r>
      <w:bookmarkEnd w:id="108"/>
      <w:r>
        <w:t xml:space="preserve">: </w:t>
      </w:r>
      <w:r w:rsidRPr="00996D4E">
        <w:rPr>
          <w:rFonts w:cs="Arial"/>
        </w:rPr>
        <w:t>Macroinvertebrate taxa contributing most of the dissimilarities in wetland ecosystem between times based on abundance dataset. Bold numbers represent the higher average abundance group.</w:t>
      </w:r>
    </w:p>
    <w:tbl>
      <w:tblPr>
        <w:tblW w:w="5000" w:type="pct"/>
        <w:tblLook w:val="04A0" w:firstRow="1" w:lastRow="0" w:firstColumn="1" w:lastColumn="0" w:noHBand="0" w:noVBand="1"/>
      </w:tblPr>
      <w:tblGrid>
        <w:gridCol w:w="3289"/>
        <w:gridCol w:w="902"/>
        <w:gridCol w:w="734"/>
        <w:gridCol w:w="904"/>
        <w:gridCol w:w="900"/>
        <w:gridCol w:w="2473"/>
      </w:tblGrid>
      <w:tr w:rsidR="00FE6FE7" w:rsidRPr="00996D4E" w14:paraId="746E76DF" w14:textId="77777777" w:rsidTr="00FE6FE7">
        <w:trPr>
          <w:trHeight w:val="300"/>
        </w:trPr>
        <w:tc>
          <w:tcPr>
            <w:tcW w:w="1787"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024960B3"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Taxa</w:t>
            </w:r>
          </w:p>
        </w:tc>
        <w:tc>
          <w:tcPr>
            <w:tcW w:w="1868" w:type="pct"/>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0F7676"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Average Abundance</w:t>
            </w:r>
          </w:p>
        </w:tc>
        <w:tc>
          <w:tcPr>
            <w:tcW w:w="1345" w:type="pct"/>
            <w:tcBorders>
              <w:top w:val="single" w:sz="4" w:space="0" w:color="auto"/>
              <w:left w:val="nil"/>
              <w:bottom w:val="single" w:sz="4" w:space="0" w:color="auto"/>
            </w:tcBorders>
            <w:shd w:val="clear" w:color="auto" w:fill="D9D9D9" w:themeFill="background1" w:themeFillShade="D9"/>
            <w:noWrap/>
            <w:vAlign w:val="center"/>
            <w:hideMark/>
          </w:tcPr>
          <w:p w14:paraId="704078FD"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Contribution %</w:t>
            </w:r>
          </w:p>
        </w:tc>
      </w:tr>
      <w:tr w:rsidR="00FE6FE7" w:rsidRPr="00996D4E" w14:paraId="7CF37D60" w14:textId="77777777" w:rsidTr="00FE6FE7">
        <w:trPr>
          <w:trHeight w:val="300"/>
        </w:trPr>
        <w:tc>
          <w:tcPr>
            <w:tcW w:w="1787"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4CD337AE" w14:textId="77777777" w:rsidR="00FE6FE7" w:rsidRPr="00996D4E" w:rsidRDefault="00FE6FE7" w:rsidP="00FE6FE7">
            <w:pPr>
              <w:spacing w:before="60" w:after="60"/>
              <w:jc w:val="left"/>
              <w:rPr>
                <w:rFonts w:cs="Arial"/>
                <w:color w:val="000000"/>
                <w:sz w:val="18"/>
                <w:szCs w:val="18"/>
                <w:lang w:eastAsia="zh-TW"/>
              </w:rPr>
            </w:pPr>
          </w:p>
        </w:tc>
        <w:tc>
          <w:tcPr>
            <w:tcW w:w="490" w:type="pct"/>
            <w:tcBorders>
              <w:top w:val="nil"/>
              <w:left w:val="nil"/>
              <w:bottom w:val="single" w:sz="4" w:space="0" w:color="auto"/>
              <w:right w:val="single" w:sz="4" w:space="0" w:color="auto"/>
            </w:tcBorders>
            <w:shd w:val="clear" w:color="auto" w:fill="D9D9D9" w:themeFill="background1" w:themeFillShade="D9"/>
            <w:noWrap/>
            <w:vAlign w:val="center"/>
            <w:hideMark/>
          </w:tcPr>
          <w:p w14:paraId="5E0BF2FD"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T1</w:t>
            </w:r>
          </w:p>
        </w:tc>
        <w:tc>
          <w:tcPr>
            <w:tcW w:w="399" w:type="pct"/>
            <w:tcBorders>
              <w:top w:val="nil"/>
              <w:left w:val="nil"/>
              <w:bottom w:val="single" w:sz="4" w:space="0" w:color="auto"/>
              <w:right w:val="single" w:sz="4" w:space="0" w:color="auto"/>
            </w:tcBorders>
            <w:shd w:val="clear" w:color="auto" w:fill="D9D9D9" w:themeFill="background1" w:themeFillShade="D9"/>
            <w:noWrap/>
            <w:vAlign w:val="center"/>
            <w:hideMark/>
          </w:tcPr>
          <w:p w14:paraId="0B75B98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T2</w:t>
            </w:r>
          </w:p>
        </w:tc>
        <w:tc>
          <w:tcPr>
            <w:tcW w:w="491" w:type="pct"/>
            <w:tcBorders>
              <w:top w:val="nil"/>
              <w:left w:val="nil"/>
              <w:bottom w:val="single" w:sz="4" w:space="0" w:color="auto"/>
              <w:right w:val="single" w:sz="4" w:space="0" w:color="auto"/>
            </w:tcBorders>
            <w:shd w:val="clear" w:color="auto" w:fill="D9D9D9" w:themeFill="background1" w:themeFillShade="D9"/>
            <w:noWrap/>
            <w:vAlign w:val="center"/>
            <w:hideMark/>
          </w:tcPr>
          <w:p w14:paraId="3E5ABC1E"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T3</w:t>
            </w:r>
          </w:p>
        </w:tc>
        <w:tc>
          <w:tcPr>
            <w:tcW w:w="489" w:type="pct"/>
            <w:tcBorders>
              <w:top w:val="nil"/>
              <w:left w:val="nil"/>
              <w:bottom w:val="single" w:sz="4" w:space="0" w:color="auto"/>
              <w:right w:val="single" w:sz="4" w:space="0" w:color="auto"/>
            </w:tcBorders>
            <w:shd w:val="clear" w:color="auto" w:fill="D9D9D9" w:themeFill="background1" w:themeFillShade="D9"/>
            <w:noWrap/>
            <w:vAlign w:val="center"/>
            <w:hideMark/>
          </w:tcPr>
          <w:p w14:paraId="39EFA975"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T4</w:t>
            </w:r>
          </w:p>
        </w:tc>
        <w:tc>
          <w:tcPr>
            <w:tcW w:w="1345" w:type="pct"/>
            <w:tcBorders>
              <w:top w:val="nil"/>
              <w:left w:val="nil"/>
              <w:bottom w:val="single" w:sz="4" w:space="0" w:color="auto"/>
            </w:tcBorders>
            <w:shd w:val="clear" w:color="auto" w:fill="D9D9D9" w:themeFill="background1" w:themeFillShade="D9"/>
            <w:noWrap/>
            <w:vAlign w:val="center"/>
            <w:hideMark/>
          </w:tcPr>
          <w:p w14:paraId="3A44D02F"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T1 vs T3</w:t>
            </w:r>
          </w:p>
        </w:tc>
      </w:tr>
      <w:tr w:rsidR="00FE6FE7" w:rsidRPr="00996D4E" w14:paraId="144E91D2" w14:textId="77777777" w:rsidTr="00FE6FE7">
        <w:trPr>
          <w:trHeight w:val="300"/>
        </w:trPr>
        <w:tc>
          <w:tcPr>
            <w:tcW w:w="1787" w:type="pct"/>
            <w:tcBorders>
              <w:top w:val="single" w:sz="4" w:space="0" w:color="auto"/>
              <w:bottom w:val="single" w:sz="4" w:space="0" w:color="auto"/>
              <w:right w:val="single" w:sz="4" w:space="0" w:color="auto"/>
            </w:tcBorders>
            <w:shd w:val="clear" w:color="auto" w:fill="auto"/>
            <w:noWrap/>
            <w:vAlign w:val="bottom"/>
            <w:hideMark/>
          </w:tcPr>
          <w:p w14:paraId="241DD811" w14:textId="77777777" w:rsidR="00FE6FE7" w:rsidRPr="00996D4E" w:rsidRDefault="00FE6FE7" w:rsidP="00FE6FE7">
            <w:pPr>
              <w:spacing w:before="60" w:after="60"/>
              <w:jc w:val="left"/>
              <w:rPr>
                <w:rFonts w:cs="Arial"/>
                <w:color w:val="000000"/>
                <w:sz w:val="18"/>
                <w:szCs w:val="18"/>
                <w:lang w:eastAsia="zh-TW"/>
              </w:rPr>
            </w:pPr>
            <w:r w:rsidRPr="00996D4E">
              <w:rPr>
                <w:rFonts w:cs="Arial"/>
                <w:color w:val="000000"/>
                <w:sz w:val="18"/>
                <w:szCs w:val="18"/>
                <w:lang w:eastAsia="zh-TW"/>
              </w:rPr>
              <w:t>F.Corixidae</w:t>
            </w:r>
          </w:p>
        </w:tc>
        <w:tc>
          <w:tcPr>
            <w:tcW w:w="490" w:type="pct"/>
            <w:tcBorders>
              <w:top w:val="nil"/>
              <w:left w:val="nil"/>
              <w:bottom w:val="single" w:sz="4" w:space="0" w:color="auto"/>
              <w:right w:val="single" w:sz="4" w:space="0" w:color="auto"/>
            </w:tcBorders>
            <w:shd w:val="clear" w:color="auto" w:fill="auto"/>
            <w:noWrap/>
            <w:vAlign w:val="center"/>
            <w:hideMark/>
          </w:tcPr>
          <w:p w14:paraId="27F6D852"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3.7</w:t>
            </w:r>
          </w:p>
        </w:tc>
        <w:tc>
          <w:tcPr>
            <w:tcW w:w="399" w:type="pct"/>
            <w:tcBorders>
              <w:top w:val="nil"/>
              <w:left w:val="nil"/>
              <w:bottom w:val="single" w:sz="4" w:space="0" w:color="auto"/>
              <w:right w:val="single" w:sz="4" w:space="0" w:color="auto"/>
            </w:tcBorders>
            <w:shd w:val="clear" w:color="auto" w:fill="auto"/>
            <w:noWrap/>
            <w:vAlign w:val="center"/>
            <w:hideMark/>
          </w:tcPr>
          <w:p w14:paraId="43D59AF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5.2</w:t>
            </w:r>
          </w:p>
        </w:tc>
        <w:tc>
          <w:tcPr>
            <w:tcW w:w="491" w:type="pct"/>
            <w:tcBorders>
              <w:top w:val="nil"/>
              <w:left w:val="nil"/>
              <w:bottom w:val="single" w:sz="4" w:space="0" w:color="auto"/>
              <w:right w:val="single" w:sz="4" w:space="0" w:color="auto"/>
            </w:tcBorders>
            <w:shd w:val="clear" w:color="auto" w:fill="auto"/>
            <w:noWrap/>
            <w:vAlign w:val="center"/>
            <w:hideMark/>
          </w:tcPr>
          <w:p w14:paraId="74A66252" w14:textId="77777777" w:rsidR="00FE6FE7" w:rsidRPr="00996D4E" w:rsidRDefault="00FE6FE7" w:rsidP="00FE6FE7">
            <w:pPr>
              <w:spacing w:before="60" w:after="60"/>
              <w:jc w:val="center"/>
              <w:rPr>
                <w:rFonts w:cs="Arial"/>
                <w:b/>
                <w:bCs/>
                <w:color w:val="000000"/>
                <w:sz w:val="18"/>
                <w:szCs w:val="18"/>
                <w:lang w:eastAsia="zh-TW"/>
              </w:rPr>
            </w:pPr>
            <w:r w:rsidRPr="00996D4E">
              <w:rPr>
                <w:rFonts w:cs="Arial"/>
                <w:b/>
                <w:bCs/>
                <w:color w:val="000000"/>
                <w:sz w:val="18"/>
                <w:szCs w:val="18"/>
                <w:lang w:eastAsia="zh-TW"/>
              </w:rPr>
              <w:t>11.0</w:t>
            </w:r>
          </w:p>
        </w:tc>
        <w:tc>
          <w:tcPr>
            <w:tcW w:w="489" w:type="pct"/>
            <w:tcBorders>
              <w:top w:val="nil"/>
              <w:left w:val="nil"/>
              <w:bottom w:val="single" w:sz="4" w:space="0" w:color="auto"/>
              <w:right w:val="single" w:sz="4" w:space="0" w:color="auto"/>
            </w:tcBorders>
            <w:shd w:val="clear" w:color="auto" w:fill="auto"/>
            <w:noWrap/>
            <w:vAlign w:val="center"/>
            <w:hideMark/>
          </w:tcPr>
          <w:p w14:paraId="2E16E245"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13.3</w:t>
            </w:r>
          </w:p>
        </w:tc>
        <w:tc>
          <w:tcPr>
            <w:tcW w:w="1345" w:type="pct"/>
            <w:tcBorders>
              <w:top w:val="nil"/>
              <w:left w:val="nil"/>
              <w:bottom w:val="single" w:sz="4" w:space="0" w:color="auto"/>
            </w:tcBorders>
            <w:shd w:val="clear" w:color="auto" w:fill="auto"/>
            <w:noWrap/>
            <w:vAlign w:val="center"/>
            <w:hideMark/>
          </w:tcPr>
          <w:p w14:paraId="3EF33BEC"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12.3</w:t>
            </w:r>
          </w:p>
        </w:tc>
      </w:tr>
      <w:tr w:rsidR="00FE6FE7" w:rsidRPr="00996D4E" w14:paraId="665518C3" w14:textId="77777777" w:rsidTr="00FE6FE7">
        <w:trPr>
          <w:trHeight w:val="300"/>
        </w:trPr>
        <w:tc>
          <w:tcPr>
            <w:tcW w:w="1787" w:type="pct"/>
            <w:tcBorders>
              <w:top w:val="single" w:sz="4" w:space="0" w:color="auto"/>
              <w:bottom w:val="single" w:sz="4" w:space="0" w:color="auto"/>
              <w:right w:val="single" w:sz="4" w:space="0" w:color="auto"/>
            </w:tcBorders>
            <w:shd w:val="clear" w:color="auto" w:fill="auto"/>
            <w:noWrap/>
            <w:vAlign w:val="bottom"/>
            <w:hideMark/>
          </w:tcPr>
          <w:p w14:paraId="253CEAE6" w14:textId="77777777" w:rsidR="00FE6FE7" w:rsidRPr="00996D4E" w:rsidRDefault="00FE6FE7" w:rsidP="00FE6FE7">
            <w:pPr>
              <w:spacing w:before="60" w:after="60"/>
              <w:jc w:val="left"/>
              <w:rPr>
                <w:rFonts w:cs="Arial"/>
                <w:color w:val="000000"/>
                <w:sz w:val="18"/>
                <w:szCs w:val="18"/>
                <w:lang w:eastAsia="zh-TW"/>
              </w:rPr>
            </w:pPr>
            <w:r w:rsidRPr="00996D4E">
              <w:rPr>
                <w:rFonts w:cs="Arial"/>
                <w:color w:val="000000"/>
                <w:sz w:val="18"/>
                <w:szCs w:val="18"/>
                <w:lang w:eastAsia="zh-TW"/>
              </w:rPr>
              <w:t>F.Corixidae nymphs</w:t>
            </w:r>
          </w:p>
        </w:tc>
        <w:tc>
          <w:tcPr>
            <w:tcW w:w="490" w:type="pct"/>
            <w:tcBorders>
              <w:top w:val="nil"/>
              <w:left w:val="nil"/>
              <w:bottom w:val="single" w:sz="4" w:space="0" w:color="auto"/>
              <w:right w:val="single" w:sz="4" w:space="0" w:color="auto"/>
            </w:tcBorders>
            <w:shd w:val="clear" w:color="auto" w:fill="auto"/>
            <w:noWrap/>
            <w:vAlign w:val="center"/>
            <w:hideMark/>
          </w:tcPr>
          <w:p w14:paraId="2D0C499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2.1</w:t>
            </w:r>
          </w:p>
        </w:tc>
        <w:tc>
          <w:tcPr>
            <w:tcW w:w="399" w:type="pct"/>
            <w:tcBorders>
              <w:top w:val="nil"/>
              <w:left w:val="nil"/>
              <w:bottom w:val="single" w:sz="4" w:space="0" w:color="auto"/>
              <w:right w:val="single" w:sz="4" w:space="0" w:color="auto"/>
            </w:tcBorders>
            <w:shd w:val="clear" w:color="auto" w:fill="auto"/>
            <w:noWrap/>
            <w:vAlign w:val="center"/>
            <w:hideMark/>
          </w:tcPr>
          <w:p w14:paraId="4B6F8C4E"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3.8</w:t>
            </w:r>
          </w:p>
        </w:tc>
        <w:tc>
          <w:tcPr>
            <w:tcW w:w="491" w:type="pct"/>
            <w:tcBorders>
              <w:top w:val="nil"/>
              <w:left w:val="nil"/>
              <w:bottom w:val="single" w:sz="4" w:space="0" w:color="auto"/>
              <w:right w:val="single" w:sz="4" w:space="0" w:color="auto"/>
            </w:tcBorders>
            <w:shd w:val="clear" w:color="auto" w:fill="auto"/>
            <w:noWrap/>
            <w:vAlign w:val="center"/>
            <w:hideMark/>
          </w:tcPr>
          <w:p w14:paraId="11666880" w14:textId="77777777" w:rsidR="00FE6FE7" w:rsidRPr="00996D4E" w:rsidRDefault="00FE6FE7" w:rsidP="00FE6FE7">
            <w:pPr>
              <w:spacing w:before="60" w:after="60"/>
              <w:jc w:val="center"/>
              <w:rPr>
                <w:rFonts w:cs="Arial"/>
                <w:b/>
                <w:bCs/>
                <w:color w:val="000000"/>
                <w:sz w:val="18"/>
                <w:szCs w:val="18"/>
                <w:lang w:eastAsia="zh-TW"/>
              </w:rPr>
            </w:pPr>
            <w:r w:rsidRPr="00996D4E">
              <w:rPr>
                <w:rFonts w:cs="Arial"/>
                <w:b/>
                <w:bCs/>
                <w:color w:val="000000"/>
                <w:sz w:val="18"/>
                <w:szCs w:val="18"/>
                <w:lang w:eastAsia="zh-TW"/>
              </w:rPr>
              <w:t>7.4</w:t>
            </w:r>
          </w:p>
        </w:tc>
        <w:tc>
          <w:tcPr>
            <w:tcW w:w="489" w:type="pct"/>
            <w:tcBorders>
              <w:top w:val="nil"/>
              <w:left w:val="nil"/>
              <w:bottom w:val="single" w:sz="4" w:space="0" w:color="auto"/>
              <w:right w:val="single" w:sz="4" w:space="0" w:color="auto"/>
            </w:tcBorders>
            <w:shd w:val="clear" w:color="auto" w:fill="auto"/>
            <w:noWrap/>
            <w:vAlign w:val="center"/>
            <w:hideMark/>
          </w:tcPr>
          <w:p w14:paraId="20C3BA03"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5.9</w:t>
            </w:r>
          </w:p>
        </w:tc>
        <w:tc>
          <w:tcPr>
            <w:tcW w:w="1345" w:type="pct"/>
            <w:tcBorders>
              <w:top w:val="nil"/>
              <w:left w:val="nil"/>
              <w:bottom w:val="single" w:sz="4" w:space="0" w:color="auto"/>
            </w:tcBorders>
            <w:shd w:val="clear" w:color="auto" w:fill="auto"/>
            <w:noWrap/>
            <w:vAlign w:val="center"/>
            <w:hideMark/>
          </w:tcPr>
          <w:p w14:paraId="0FC3D1D2"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9.6</w:t>
            </w:r>
          </w:p>
        </w:tc>
      </w:tr>
      <w:tr w:rsidR="00FE6FE7" w:rsidRPr="00996D4E" w14:paraId="478FB17C" w14:textId="77777777" w:rsidTr="00FE6FE7">
        <w:trPr>
          <w:trHeight w:val="300"/>
        </w:trPr>
        <w:tc>
          <w:tcPr>
            <w:tcW w:w="1787" w:type="pct"/>
            <w:tcBorders>
              <w:top w:val="single" w:sz="4" w:space="0" w:color="auto"/>
              <w:bottom w:val="single" w:sz="4" w:space="0" w:color="auto"/>
              <w:right w:val="single" w:sz="4" w:space="0" w:color="auto"/>
            </w:tcBorders>
            <w:shd w:val="clear" w:color="auto" w:fill="auto"/>
            <w:noWrap/>
            <w:vAlign w:val="bottom"/>
            <w:hideMark/>
          </w:tcPr>
          <w:p w14:paraId="69A3E8DF" w14:textId="77777777" w:rsidR="00FE6FE7" w:rsidRPr="00996D4E" w:rsidRDefault="00FE6FE7" w:rsidP="00FE6FE7">
            <w:pPr>
              <w:spacing w:before="60" w:after="60"/>
              <w:jc w:val="left"/>
              <w:rPr>
                <w:rFonts w:cs="Arial"/>
                <w:color w:val="000000"/>
                <w:sz w:val="18"/>
                <w:szCs w:val="18"/>
                <w:lang w:eastAsia="zh-TW"/>
              </w:rPr>
            </w:pPr>
            <w:r w:rsidRPr="00996D4E">
              <w:rPr>
                <w:rFonts w:cs="Arial"/>
                <w:color w:val="000000"/>
                <w:sz w:val="18"/>
                <w:szCs w:val="18"/>
                <w:lang w:eastAsia="zh-TW"/>
              </w:rPr>
              <w:t>C. Ostracoda</w:t>
            </w:r>
          </w:p>
        </w:tc>
        <w:tc>
          <w:tcPr>
            <w:tcW w:w="490" w:type="pct"/>
            <w:tcBorders>
              <w:top w:val="nil"/>
              <w:left w:val="nil"/>
              <w:bottom w:val="single" w:sz="4" w:space="0" w:color="auto"/>
              <w:right w:val="single" w:sz="4" w:space="0" w:color="auto"/>
            </w:tcBorders>
            <w:shd w:val="clear" w:color="auto" w:fill="auto"/>
            <w:noWrap/>
            <w:vAlign w:val="center"/>
            <w:hideMark/>
          </w:tcPr>
          <w:p w14:paraId="5029B2C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0.4</w:t>
            </w:r>
          </w:p>
        </w:tc>
        <w:tc>
          <w:tcPr>
            <w:tcW w:w="399" w:type="pct"/>
            <w:tcBorders>
              <w:top w:val="nil"/>
              <w:left w:val="nil"/>
              <w:bottom w:val="single" w:sz="4" w:space="0" w:color="auto"/>
              <w:right w:val="single" w:sz="4" w:space="0" w:color="auto"/>
            </w:tcBorders>
            <w:shd w:val="clear" w:color="auto" w:fill="auto"/>
            <w:noWrap/>
            <w:vAlign w:val="center"/>
            <w:hideMark/>
          </w:tcPr>
          <w:p w14:paraId="6ABBD76D"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0.3</w:t>
            </w:r>
          </w:p>
        </w:tc>
        <w:tc>
          <w:tcPr>
            <w:tcW w:w="491" w:type="pct"/>
            <w:tcBorders>
              <w:top w:val="nil"/>
              <w:left w:val="nil"/>
              <w:bottom w:val="single" w:sz="4" w:space="0" w:color="auto"/>
              <w:right w:val="single" w:sz="4" w:space="0" w:color="auto"/>
            </w:tcBorders>
            <w:shd w:val="clear" w:color="auto" w:fill="auto"/>
            <w:noWrap/>
            <w:vAlign w:val="center"/>
            <w:hideMark/>
          </w:tcPr>
          <w:p w14:paraId="434462B7" w14:textId="77777777" w:rsidR="00FE6FE7" w:rsidRPr="00996D4E" w:rsidRDefault="00FE6FE7" w:rsidP="00FE6FE7">
            <w:pPr>
              <w:spacing w:before="60" w:after="60"/>
              <w:jc w:val="center"/>
              <w:rPr>
                <w:rFonts w:cs="Arial"/>
                <w:b/>
                <w:bCs/>
                <w:color w:val="000000"/>
                <w:sz w:val="18"/>
                <w:szCs w:val="18"/>
                <w:lang w:eastAsia="zh-TW"/>
              </w:rPr>
            </w:pPr>
            <w:r w:rsidRPr="00996D4E">
              <w:rPr>
                <w:rFonts w:cs="Arial"/>
                <w:b/>
                <w:bCs/>
                <w:color w:val="000000"/>
                <w:sz w:val="18"/>
                <w:szCs w:val="18"/>
                <w:lang w:eastAsia="zh-TW"/>
              </w:rPr>
              <w:t>5.6</w:t>
            </w:r>
          </w:p>
        </w:tc>
        <w:tc>
          <w:tcPr>
            <w:tcW w:w="489" w:type="pct"/>
            <w:tcBorders>
              <w:top w:val="nil"/>
              <w:left w:val="nil"/>
              <w:bottom w:val="single" w:sz="4" w:space="0" w:color="auto"/>
              <w:right w:val="single" w:sz="4" w:space="0" w:color="auto"/>
            </w:tcBorders>
            <w:shd w:val="clear" w:color="auto" w:fill="auto"/>
            <w:noWrap/>
            <w:vAlign w:val="center"/>
            <w:hideMark/>
          </w:tcPr>
          <w:p w14:paraId="318BD275"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0.6</w:t>
            </w:r>
          </w:p>
        </w:tc>
        <w:tc>
          <w:tcPr>
            <w:tcW w:w="1345" w:type="pct"/>
            <w:tcBorders>
              <w:top w:val="nil"/>
              <w:left w:val="nil"/>
              <w:bottom w:val="single" w:sz="4" w:space="0" w:color="auto"/>
            </w:tcBorders>
            <w:shd w:val="clear" w:color="auto" w:fill="auto"/>
            <w:noWrap/>
            <w:vAlign w:val="center"/>
            <w:hideMark/>
          </w:tcPr>
          <w:p w14:paraId="5C15B363"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7.6</w:t>
            </w:r>
          </w:p>
        </w:tc>
      </w:tr>
      <w:tr w:rsidR="00FE6FE7" w:rsidRPr="00996D4E" w14:paraId="249F31BF" w14:textId="77777777" w:rsidTr="00FE6FE7">
        <w:trPr>
          <w:trHeight w:val="300"/>
        </w:trPr>
        <w:tc>
          <w:tcPr>
            <w:tcW w:w="1787" w:type="pct"/>
            <w:tcBorders>
              <w:top w:val="single" w:sz="4" w:space="0" w:color="auto"/>
              <w:bottom w:val="single" w:sz="4" w:space="0" w:color="auto"/>
              <w:right w:val="single" w:sz="4" w:space="0" w:color="auto"/>
            </w:tcBorders>
            <w:shd w:val="clear" w:color="auto" w:fill="auto"/>
            <w:noWrap/>
            <w:vAlign w:val="bottom"/>
            <w:hideMark/>
          </w:tcPr>
          <w:p w14:paraId="6E98B7B0" w14:textId="77777777" w:rsidR="00FE6FE7" w:rsidRPr="00996D4E" w:rsidRDefault="00FE6FE7" w:rsidP="00FE6FE7">
            <w:pPr>
              <w:spacing w:before="60" w:after="60"/>
              <w:jc w:val="left"/>
              <w:rPr>
                <w:rFonts w:cs="Arial"/>
                <w:color w:val="000000"/>
                <w:sz w:val="18"/>
                <w:szCs w:val="18"/>
                <w:lang w:eastAsia="zh-TW"/>
              </w:rPr>
            </w:pPr>
            <w:r>
              <w:rPr>
                <w:rFonts w:cs="Arial"/>
                <w:color w:val="000000"/>
                <w:sz w:val="18"/>
                <w:szCs w:val="18"/>
                <w:lang w:eastAsia="zh-TW"/>
              </w:rPr>
              <w:t>s</w:t>
            </w:r>
            <w:r w:rsidRPr="00996D4E">
              <w:rPr>
                <w:rFonts w:cs="Arial"/>
                <w:color w:val="000000"/>
                <w:sz w:val="18"/>
                <w:szCs w:val="18"/>
                <w:lang w:eastAsia="zh-TW"/>
              </w:rPr>
              <w:t>C. Collembola</w:t>
            </w:r>
          </w:p>
        </w:tc>
        <w:tc>
          <w:tcPr>
            <w:tcW w:w="490" w:type="pct"/>
            <w:tcBorders>
              <w:top w:val="nil"/>
              <w:left w:val="nil"/>
              <w:bottom w:val="single" w:sz="4" w:space="0" w:color="auto"/>
              <w:right w:val="single" w:sz="4" w:space="0" w:color="auto"/>
            </w:tcBorders>
            <w:shd w:val="clear" w:color="auto" w:fill="auto"/>
            <w:noWrap/>
            <w:vAlign w:val="center"/>
            <w:hideMark/>
          </w:tcPr>
          <w:p w14:paraId="73CBCC60" w14:textId="77777777" w:rsidR="00FE6FE7" w:rsidRPr="00996D4E" w:rsidRDefault="00FE6FE7" w:rsidP="00FE6FE7">
            <w:pPr>
              <w:spacing w:before="60" w:after="60"/>
              <w:jc w:val="center"/>
              <w:rPr>
                <w:rFonts w:cs="Arial"/>
                <w:b/>
                <w:bCs/>
                <w:color w:val="000000"/>
                <w:sz w:val="18"/>
                <w:szCs w:val="18"/>
                <w:lang w:eastAsia="zh-TW"/>
              </w:rPr>
            </w:pPr>
            <w:r w:rsidRPr="00996D4E">
              <w:rPr>
                <w:rFonts w:cs="Arial"/>
                <w:b/>
                <w:bCs/>
                <w:color w:val="000000"/>
                <w:sz w:val="18"/>
                <w:szCs w:val="18"/>
                <w:lang w:eastAsia="zh-TW"/>
              </w:rPr>
              <w:t>5.9</w:t>
            </w:r>
          </w:p>
        </w:tc>
        <w:tc>
          <w:tcPr>
            <w:tcW w:w="399" w:type="pct"/>
            <w:tcBorders>
              <w:top w:val="nil"/>
              <w:left w:val="nil"/>
              <w:bottom w:val="single" w:sz="4" w:space="0" w:color="auto"/>
              <w:right w:val="single" w:sz="4" w:space="0" w:color="auto"/>
            </w:tcBorders>
            <w:shd w:val="clear" w:color="auto" w:fill="auto"/>
            <w:noWrap/>
            <w:vAlign w:val="center"/>
            <w:hideMark/>
          </w:tcPr>
          <w:p w14:paraId="6C6C7F60"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0.0</w:t>
            </w:r>
          </w:p>
        </w:tc>
        <w:tc>
          <w:tcPr>
            <w:tcW w:w="491" w:type="pct"/>
            <w:tcBorders>
              <w:top w:val="nil"/>
              <w:left w:val="nil"/>
              <w:bottom w:val="single" w:sz="4" w:space="0" w:color="auto"/>
              <w:right w:val="single" w:sz="4" w:space="0" w:color="auto"/>
            </w:tcBorders>
            <w:shd w:val="clear" w:color="auto" w:fill="auto"/>
            <w:noWrap/>
            <w:vAlign w:val="center"/>
            <w:hideMark/>
          </w:tcPr>
          <w:p w14:paraId="195F737F"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0.5</w:t>
            </w:r>
          </w:p>
        </w:tc>
        <w:tc>
          <w:tcPr>
            <w:tcW w:w="489" w:type="pct"/>
            <w:tcBorders>
              <w:top w:val="nil"/>
              <w:left w:val="nil"/>
              <w:bottom w:val="single" w:sz="4" w:space="0" w:color="auto"/>
              <w:right w:val="single" w:sz="4" w:space="0" w:color="auto"/>
            </w:tcBorders>
            <w:shd w:val="clear" w:color="auto" w:fill="auto"/>
            <w:noWrap/>
            <w:vAlign w:val="center"/>
            <w:hideMark/>
          </w:tcPr>
          <w:p w14:paraId="7DDE9F15"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0.0</w:t>
            </w:r>
          </w:p>
        </w:tc>
        <w:tc>
          <w:tcPr>
            <w:tcW w:w="1345" w:type="pct"/>
            <w:tcBorders>
              <w:top w:val="nil"/>
              <w:left w:val="nil"/>
              <w:bottom w:val="single" w:sz="4" w:space="0" w:color="auto"/>
            </w:tcBorders>
            <w:shd w:val="clear" w:color="auto" w:fill="auto"/>
            <w:noWrap/>
            <w:vAlign w:val="center"/>
            <w:hideMark/>
          </w:tcPr>
          <w:p w14:paraId="6089E190"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7.3</w:t>
            </w:r>
          </w:p>
        </w:tc>
      </w:tr>
      <w:tr w:rsidR="00FE6FE7" w:rsidRPr="00996D4E" w14:paraId="077C7B9A" w14:textId="77777777" w:rsidTr="00FE6FE7">
        <w:trPr>
          <w:trHeight w:val="300"/>
        </w:trPr>
        <w:tc>
          <w:tcPr>
            <w:tcW w:w="1787" w:type="pct"/>
            <w:tcBorders>
              <w:top w:val="single" w:sz="4" w:space="0" w:color="auto"/>
              <w:bottom w:val="single" w:sz="4" w:space="0" w:color="auto"/>
              <w:right w:val="single" w:sz="4" w:space="0" w:color="auto"/>
            </w:tcBorders>
            <w:shd w:val="clear" w:color="auto" w:fill="auto"/>
            <w:noWrap/>
            <w:vAlign w:val="bottom"/>
            <w:hideMark/>
          </w:tcPr>
          <w:p w14:paraId="0A443D76" w14:textId="77777777" w:rsidR="00FE6FE7" w:rsidRPr="00996D4E" w:rsidRDefault="00FE6FE7" w:rsidP="00FE6FE7">
            <w:pPr>
              <w:spacing w:before="60" w:after="60"/>
              <w:jc w:val="left"/>
              <w:rPr>
                <w:rFonts w:cs="Arial"/>
                <w:color w:val="000000"/>
                <w:sz w:val="18"/>
                <w:szCs w:val="18"/>
                <w:lang w:eastAsia="zh-TW"/>
              </w:rPr>
            </w:pPr>
            <w:r w:rsidRPr="00996D4E">
              <w:rPr>
                <w:rFonts w:cs="Arial"/>
                <w:color w:val="000000"/>
                <w:sz w:val="18"/>
                <w:szCs w:val="18"/>
                <w:lang w:eastAsia="zh-TW"/>
              </w:rPr>
              <w:t>F.Ceratopogonidae</w:t>
            </w:r>
          </w:p>
        </w:tc>
        <w:tc>
          <w:tcPr>
            <w:tcW w:w="490" w:type="pct"/>
            <w:tcBorders>
              <w:top w:val="nil"/>
              <w:left w:val="nil"/>
              <w:bottom w:val="single" w:sz="4" w:space="0" w:color="auto"/>
              <w:right w:val="single" w:sz="4" w:space="0" w:color="auto"/>
            </w:tcBorders>
            <w:shd w:val="clear" w:color="auto" w:fill="auto"/>
            <w:noWrap/>
            <w:vAlign w:val="center"/>
            <w:hideMark/>
          </w:tcPr>
          <w:p w14:paraId="76F69FDF"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2.2</w:t>
            </w:r>
          </w:p>
        </w:tc>
        <w:tc>
          <w:tcPr>
            <w:tcW w:w="399" w:type="pct"/>
            <w:tcBorders>
              <w:top w:val="nil"/>
              <w:left w:val="nil"/>
              <w:bottom w:val="single" w:sz="4" w:space="0" w:color="auto"/>
              <w:right w:val="single" w:sz="4" w:space="0" w:color="auto"/>
            </w:tcBorders>
            <w:shd w:val="clear" w:color="auto" w:fill="auto"/>
            <w:noWrap/>
            <w:vAlign w:val="center"/>
            <w:hideMark/>
          </w:tcPr>
          <w:p w14:paraId="6E601D3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0.0</w:t>
            </w:r>
          </w:p>
        </w:tc>
        <w:tc>
          <w:tcPr>
            <w:tcW w:w="491" w:type="pct"/>
            <w:tcBorders>
              <w:top w:val="nil"/>
              <w:left w:val="nil"/>
              <w:bottom w:val="single" w:sz="4" w:space="0" w:color="auto"/>
              <w:right w:val="single" w:sz="4" w:space="0" w:color="auto"/>
            </w:tcBorders>
            <w:shd w:val="clear" w:color="auto" w:fill="auto"/>
            <w:noWrap/>
            <w:vAlign w:val="center"/>
            <w:hideMark/>
          </w:tcPr>
          <w:p w14:paraId="784D4302" w14:textId="77777777" w:rsidR="00FE6FE7" w:rsidRPr="00996D4E" w:rsidRDefault="00FE6FE7" w:rsidP="00FE6FE7">
            <w:pPr>
              <w:spacing w:before="60" w:after="60"/>
              <w:jc w:val="center"/>
              <w:rPr>
                <w:rFonts w:cs="Arial"/>
                <w:b/>
                <w:bCs/>
                <w:color w:val="000000"/>
                <w:sz w:val="18"/>
                <w:szCs w:val="18"/>
                <w:lang w:eastAsia="zh-TW"/>
              </w:rPr>
            </w:pPr>
            <w:r w:rsidRPr="00996D4E">
              <w:rPr>
                <w:rFonts w:cs="Arial"/>
                <w:b/>
                <w:bCs/>
                <w:color w:val="000000"/>
                <w:sz w:val="18"/>
                <w:szCs w:val="18"/>
                <w:lang w:eastAsia="zh-TW"/>
              </w:rPr>
              <w:t>3.2</w:t>
            </w:r>
          </w:p>
        </w:tc>
        <w:tc>
          <w:tcPr>
            <w:tcW w:w="489" w:type="pct"/>
            <w:tcBorders>
              <w:top w:val="nil"/>
              <w:left w:val="nil"/>
              <w:bottom w:val="single" w:sz="4" w:space="0" w:color="auto"/>
              <w:right w:val="single" w:sz="4" w:space="0" w:color="auto"/>
            </w:tcBorders>
            <w:shd w:val="clear" w:color="auto" w:fill="auto"/>
            <w:noWrap/>
            <w:vAlign w:val="center"/>
            <w:hideMark/>
          </w:tcPr>
          <w:p w14:paraId="47108BF4"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0.0</w:t>
            </w:r>
          </w:p>
        </w:tc>
        <w:tc>
          <w:tcPr>
            <w:tcW w:w="1345" w:type="pct"/>
            <w:tcBorders>
              <w:top w:val="nil"/>
              <w:left w:val="nil"/>
              <w:bottom w:val="single" w:sz="4" w:space="0" w:color="auto"/>
            </w:tcBorders>
            <w:shd w:val="clear" w:color="auto" w:fill="auto"/>
            <w:noWrap/>
            <w:vAlign w:val="center"/>
            <w:hideMark/>
          </w:tcPr>
          <w:p w14:paraId="60D5DC97" w14:textId="77777777" w:rsidR="00FE6FE7" w:rsidRPr="00996D4E" w:rsidRDefault="00FE6FE7" w:rsidP="00FE6FE7">
            <w:pPr>
              <w:spacing w:before="60" w:after="60"/>
              <w:jc w:val="center"/>
              <w:rPr>
                <w:rFonts w:cs="Arial"/>
                <w:color w:val="000000"/>
                <w:sz w:val="18"/>
                <w:szCs w:val="18"/>
                <w:lang w:eastAsia="zh-TW"/>
              </w:rPr>
            </w:pPr>
            <w:r w:rsidRPr="00996D4E">
              <w:rPr>
                <w:rFonts w:cs="Arial"/>
                <w:color w:val="000000"/>
                <w:sz w:val="18"/>
                <w:szCs w:val="18"/>
                <w:lang w:eastAsia="zh-TW"/>
              </w:rPr>
              <w:t>5.4</w:t>
            </w:r>
          </w:p>
        </w:tc>
      </w:tr>
    </w:tbl>
    <w:p w14:paraId="4D9E8841" w14:textId="77777777" w:rsidR="00FE6FE7" w:rsidRDefault="00FE6FE7" w:rsidP="00FE6FE7"/>
    <w:p w14:paraId="55DE0020" w14:textId="38579E10" w:rsidR="00FE6FE7" w:rsidRDefault="00FE6FE7" w:rsidP="00FE6FE7">
      <w:pPr>
        <w:pStyle w:val="Caption"/>
        <w:keepNext/>
      </w:pPr>
      <w:bookmarkStart w:id="109" w:name="_Ref521494013"/>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6</w:t>
      </w:r>
      <w:r w:rsidR="00F276BC">
        <w:rPr>
          <w:noProof/>
        </w:rPr>
        <w:fldChar w:fldCharType="end"/>
      </w:r>
      <w:bookmarkEnd w:id="109"/>
      <w:r>
        <w:t xml:space="preserve">: </w:t>
      </w:r>
      <w:r w:rsidRPr="00996D4E">
        <w:t>Macroinvertebrate taxa contributing most of the dissimilarities in wetland ecosystem between zones based on abundance dataset. Bold numbers represent the higher average abundance group.</w:t>
      </w:r>
    </w:p>
    <w:tbl>
      <w:tblPr>
        <w:tblW w:w="5000" w:type="pct"/>
        <w:tblLook w:val="04A0" w:firstRow="1" w:lastRow="0" w:firstColumn="1" w:lastColumn="0" w:noHBand="0" w:noVBand="1"/>
      </w:tblPr>
      <w:tblGrid>
        <w:gridCol w:w="3321"/>
        <w:gridCol w:w="1518"/>
        <w:gridCol w:w="1772"/>
        <w:gridCol w:w="2591"/>
      </w:tblGrid>
      <w:tr w:rsidR="00FE6FE7" w:rsidRPr="00996D4E" w14:paraId="50811AB9" w14:textId="77777777" w:rsidTr="00FE6FE7">
        <w:trPr>
          <w:trHeight w:val="300"/>
        </w:trPr>
        <w:tc>
          <w:tcPr>
            <w:tcW w:w="1804"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0B7B5A6"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Taxa</w:t>
            </w:r>
          </w:p>
        </w:tc>
        <w:tc>
          <w:tcPr>
            <w:tcW w:w="178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C07BF7"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Average Abundance</w:t>
            </w:r>
          </w:p>
        </w:tc>
        <w:tc>
          <w:tcPr>
            <w:tcW w:w="1408" w:type="pct"/>
            <w:tcBorders>
              <w:top w:val="single" w:sz="4" w:space="0" w:color="auto"/>
              <w:left w:val="nil"/>
              <w:bottom w:val="single" w:sz="4" w:space="0" w:color="auto"/>
            </w:tcBorders>
            <w:shd w:val="clear" w:color="auto" w:fill="D9D9D9" w:themeFill="background1" w:themeFillShade="D9"/>
            <w:noWrap/>
            <w:vAlign w:val="center"/>
            <w:hideMark/>
          </w:tcPr>
          <w:p w14:paraId="0D60AAB2"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Contribution %</w:t>
            </w:r>
          </w:p>
        </w:tc>
      </w:tr>
      <w:tr w:rsidR="00FE6FE7" w:rsidRPr="00996D4E" w14:paraId="12E72099" w14:textId="77777777" w:rsidTr="00FE6FE7">
        <w:trPr>
          <w:trHeight w:val="300"/>
        </w:trPr>
        <w:tc>
          <w:tcPr>
            <w:tcW w:w="1804"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03EAFD8F" w14:textId="77777777" w:rsidR="00FE6FE7" w:rsidRPr="00996D4E" w:rsidRDefault="00FE6FE7" w:rsidP="00FE6FE7">
            <w:pPr>
              <w:spacing w:before="60" w:after="60"/>
              <w:jc w:val="left"/>
              <w:rPr>
                <w:rFonts w:cs="Arial"/>
                <w:color w:val="000000"/>
                <w:sz w:val="18"/>
                <w:szCs w:val="20"/>
                <w:lang w:eastAsia="zh-TW"/>
              </w:rPr>
            </w:pPr>
          </w:p>
        </w:tc>
        <w:tc>
          <w:tcPr>
            <w:tcW w:w="825" w:type="pct"/>
            <w:tcBorders>
              <w:top w:val="nil"/>
              <w:left w:val="nil"/>
              <w:bottom w:val="single" w:sz="4" w:space="0" w:color="auto"/>
              <w:right w:val="single" w:sz="4" w:space="0" w:color="auto"/>
            </w:tcBorders>
            <w:shd w:val="clear" w:color="auto" w:fill="D9D9D9" w:themeFill="background1" w:themeFillShade="D9"/>
            <w:noWrap/>
            <w:vAlign w:val="center"/>
            <w:hideMark/>
          </w:tcPr>
          <w:p w14:paraId="690DFBF6"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GIN</w:t>
            </w:r>
          </w:p>
        </w:tc>
        <w:tc>
          <w:tcPr>
            <w:tcW w:w="9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888023A"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OLD</w:t>
            </w:r>
          </w:p>
        </w:tc>
        <w:tc>
          <w:tcPr>
            <w:tcW w:w="1408" w:type="pct"/>
            <w:tcBorders>
              <w:top w:val="nil"/>
              <w:left w:val="nil"/>
              <w:bottom w:val="single" w:sz="4" w:space="0" w:color="auto"/>
            </w:tcBorders>
            <w:shd w:val="clear" w:color="auto" w:fill="D9D9D9" w:themeFill="background1" w:themeFillShade="D9"/>
            <w:noWrap/>
            <w:vAlign w:val="center"/>
            <w:hideMark/>
          </w:tcPr>
          <w:p w14:paraId="74CA608E"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GIN vs OLD</w:t>
            </w:r>
          </w:p>
        </w:tc>
      </w:tr>
      <w:tr w:rsidR="00FE6FE7" w:rsidRPr="00996D4E" w14:paraId="5427E35D"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47DA4E8B"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F.Corixidae</w:t>
            </w:r>
          </w:p>
        </w:tc>
        <w:tc>
          <w:tcPr>
            <w:tcW w:w="825" w:type="pct"/>
            <w:tcBorders>
              <w:top w:val="nil"/>
              <w:left w:val="nil"/>
              <w:bottom w:val="single" w:sz="4" w:space="0" w:color="auto"/>
              <w:right w:val="single" w:sz="4" w:space="0" w:color="auto"/>
            </w:tcBorders>
            <w:shd w:val="clear" w:color="auto" w:fill="auto"/>
            <w:noWrap/>
            <w:vAlign w:val="center"/>
            <w:hideMark/>
          </w:tcPr>
          <w:p w14:paraId="1D0416D8"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9.8</w:t>
            </w:r>
          </w:p>
        </w:tc>
        <w:tc>
          <w:tcPr>
            <w:tcW w:w="962" w:type="pct"/>
            <w:tcBorders>
              <w:top w:val="nil"/>
              <w:left w:val="nil"/>
              <w:bottom w:val="single" w:sz="4" w:space="0" w:color="auto"/>
              <w:right w:val="single" w:sz="4" w:space="0" w:color="auto"/>
            </w:tcBorders>
            <w:shd w:val="clear" w:color="auto" w:fill="auto"/>
            <w:noWrap/>
            <w:vAlign w:val="center"/>
            <w:hideMark/>
          </w:tcPr>
          <w:p w14:paraId="40ED28F9"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0.5</w:t>
            </w:r>
          </w:p>
        </w:tc>
        <w:tc>
          <w:tcPr>
            <w:tcW w:w="1408" w:type="pct"/>
            <w:tcBorders>
              <w:top w:val="nil"/>
              <w:left w:val="nil"/>
              <w:bottom w:val="single" w:sz="4" w:space="0" w:color="auto"/>
            </w:tcBorders>
            <w:shd w:val="clear" w:color="auto" w:fill="auto"/>
            <w:noWrap/>
            <w:vAlign w:val="center"/>
            <w:hideMark/>
          </w:tcPr>
          <w:p w14:paraId="65499D64"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10.5</w:t>
            </w:r>
          </w:p>
        </w:tc>
      </w:tr>
      <w:tr w:rsidR="00FE6FE7" w:rsidRPr="00996D4E" w14:paraId="7EC1C692"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194A3F0E"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sC. Collembola</w:t>
            </w:r>
          </w:p>
        </w:tc>
        <w:tc>
          <w:tcPr>
            <w:tcW w:w="825" w:type="pct"/>
            <w:tcBorders>
              <w:top w:val="nil"/>
              <w:left w:val="nil"/>
              <w:bottom w:val="single" w:sz="4" w:space="0" w:color="auto"/>
              <w:right w:val="single" w:sz="4" w:space="0" w:color="auto"/>
            </w:tcBorders>
            <w:shd w:val="clear" w:color="auto" w:fill="auto"/>
            <w:noWrap/>
            <w:vAlign w:val="center"/>
            <w:hideMark/>
          </w:tcPr>
          <w:p w14:paraId="5061AE83"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0.1</w:t>
            </w:r>
          </w:p>
        </w:tc>
        <w:tc>
          <w:tcPr>
            <w:tcW w:w="962" w:type="pct"/>
            <w:tcBorders>
              <w:top w:val="nil"/>
              <w:left w:val="nil"/>
              <w:bottom w:val="single" w:sz="4" w:space="0" w:color="auto"/>
              <w:right w:val="single" w:sz="4" w:space="0" w:color="auto"/>
            </w:tcBorders>
            <w:shd w:val="clear" w:color="auto" w:fill="auto"/>
            <w:noWrap/>
            <w:vAlign w:val="center"/>
            <w:hideMark/>
          </w:tcPr>
          <w:p w14:paraId="4E70BACB"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8.2</w:t>
            </w:r>
          </w:p>
        </w:tc>
        <w:tc>
          <w:tcPr>
            <w:tcW w:w="1408" w:type="pct"/>
            <w:tcBorders>
              <w:top w:val="nil"/>
              <w:left w:val="nil"/>
              <w:bottom w:val="single" w:sz="4" w:space="0" w:color="auto"/>
            </w:tcBorders>
            <w:shd w:val="clear" w:color="auto" w:fill="auto"/>
            <w:noWrap/>
            <w:vAlign w:val="center"/>
            <w:hideMark/>
          </w:tcPr>
          <w:p w14:paraId="55BAEA77"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9.7</w:t>
            </w:r>
          </w:p>
        </w:tc>
      </w:tr>
      <w:tr w:rsidR="00FE6FE7" w:rsidRPr="00996D4E" w14:paraId="7D2CB6C7"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6AEBCC18"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F.Corixidae nymphs</w:t>
            </w:r>
          </w:p>
        </w:tc>
        <w:tc>
          <w:tcPr>
            <w:tcW w:w="825" w:type="pct"/>
            <w:tcBorders>
              <w:top w:val="nil"/>
              <w:left w:val="nil"/>
              <w:bottom w:val="single" w:sz="4" w:space="0" w:color="auto"/>
              <w:right w:val="single" w:sz="4" w:space="0" w:color="auto"/>
            </w:tcBorders>
            <w:shd w:val="clear" w:color="auto" w:fill="auto"/>
            <w:noWrap/>
            <w:vAlign w:val="center"/>
            <w:hideMark/>
          </w:tcPr>
          <w:p w14:paraId="730194B3"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5.9</w:t>
            </w:r>
          </w:p>
        </w:tc>
        <w:tc>
          <w:tcPr>
            <w:tcW w:w="962" w:type="pct"/>
            <w:tcBorders>
              <w:top w:val="nil"/>
              <w:left w:val="nil"/>
              <w:bottom w:val="single" w:sz="4" w:space="0" w:color="auto"/>
              <w:right w:val="single" w:sz="4" w:space="0" w:color="auto"/>
            </w:tcBorders>
            <w:shd w:val="clear" w:color="auto" w:fill="auto"/>
            <w:noWrap/>
            <w:vAlign w:val="center"/>
            <w:hideMark/>
          </w:tcPr>
          <w:p w14:paraId="1EB28B18"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0.0</w:t>
            </w:r>
          </w:p>
        </w:tc>
        <w:tc>
          <w:tcPr>
            <w:tcW w:w="1408" w:type="pct"/>
            <w:tcBorders>
              <w:top w:val="nil"/>
              <w:left w:val="nil"/>
              <w:bottom w:val="single" w:sz="4" w:space="0" w:color="auto"/>
            </w:tcBorders>
            <w:shd w:val="clear" w:color="auto" w:fill="auto"/>
            <w:noWrap/>
            <w:vAlign w:val="center"/>
            <w:hideMark/>
          </w:tcPr>
          <w:p w14:paraId="428ED922"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6.7</w:t>
            </w:r>
          </w:p>
        </w:tc>
      </w:tr>
      <w:tr w:rsidR="00FE6FE7" w:rsidRPr="00996D4E" w14:paraId="0A376D24"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376CF0CC"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F.Dytiscidae</w:t>
            </w:r>
          </w:p>
        </w:tc>
        <w:tc>
          <w:tcPr>
            <w:tcW w:w="825" w:type="pct"/>
            <w:tcBorders>
              <w:top w:val="nil"/>
              <w:left w:val="nil"/>
              <w:bottom w:val="single" w:sz="4" w:space="0" w:color="auto"/>
              <w:right w:val="single" w:sz="4" w:space="0" w:color="auto"/>
            </w:tcBorders>
            <w:shd w:val="clear" w:color="auto" w:fill="auto"/>
            <w:noWrap/>
            <w:vAlign w:val="center"/>
            <w:hideMark/>
          </w:tcPr>
          <w:p w14:paraId="695E895D"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0.7</w:t>
            </w:r>
          </w:p>
        </w:tc>
        <w:tc>
          <w:tcPr>
            <w:tcW w:w="962" w:type="pct"/>
            <w:tcBorders>
              <w:top w:val="nil"/>
              <w:left w:val="nil"/>
              <w:bottom w:val="single" w:sz="4" w:space="0" w:color="auto"/>
              <w:right w:val="single" w:sz="4" w:space="0" w:color="auto"/>
            </w:tcBorders>
            <w:shd w:val="clear" w:color="auto" w:fill="auto"/>
            <w:noWrap/>
            <w:vAlign w:val="center"/>
            <w:hideMark/>
          </w:tcPr>
          <w:p w14:paraId="6AC8AB05"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4.1</w:t>
            </w:r>
          </w:p>
        </w:tc>
        <w:tc>
          <w:tcPr>
            <w:tcW w:w="1408" w:type="pct"/>
            <w:tcBorders>
              <w:top w:val="nil"/>
              <w:left w:val="nil"/>
              <w:bottom w:val="single" w:sz="4" w:space="0" w:color="auto"/>
            </w:tcBorders>
            <w:shd w:val="clear" w:color="auto" w:fill="auto"/>
            <w:noWrap/>
            <w:vAlign w:val="center"/>
            <w:hideMark/>
          </w:tcPr>
          <w:p w14:paraId="2F55D0C9"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4.6</w:t>
            </w:r>
          </w:p>
        </w:tc>
      </w:tr>
      <w:tr w:rsidR="00FE6FE7" w:rsidRPr="00996D4E" w14:paraId="5902854B"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0B62A173"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F.Dytiscidae nymphs</w:t>
            </w:r>
          </w:p>
        </w:tc>
        <w:tc>
          <w:tcPr>
            <w:tcW w:w="825" w:type="pct"/>
            <w:tcBorders>
              <w:top w:val="nil"/>
              <w:left w:val="nil"/>
              <w:bottom w:val="single" w:sz="4" w:space="0" w:color="auto"/>
              <w:right w:val="single" w:sz="4" w:space="0" w:color="auto"/>
            </w:tcBorders>
            <w:shd w:val="clear" w:color="auto" w:fill="auto"/>
            <w:noWrap/>
            <w:vAlign w:val="center"/>
            <w:hideMark/>
          </w:tcPr>
          <w:p w14:paraId="61D86210"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0.1</w:t>
            </w:r>
          </w:p>
        </w:tc>
        <w:tc>
          <w:tcPr>
            <w:tcW w:w="962" w:type="pct"/>
            <w:tcBorders>
              <w:top w:val="nil"/>
              <w:left w:val="nil"/>
              <w:bottom w:val="single" w:sz="4" w:space="0" w:color="auto"/>
              <w:right w:val="single" w:sz="4" w:space="0" w:color="auto"/>
            </w:tcBorders>
            <w:shd w:val="clear" w:color="auto" w:fill="auto"/>
            <w:noWrap/>
            <w:vAlign w:val="center"/>
            <w:hideMark/>
          </w:tcPr>
          <w:p w14:paraId="4536DCE0"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4.0</w:t>
            </w:r>
          </w:p>
        </w:tc>
        <w:tc>
          <w:tcPr>
            <w:tcW w:w="1408" w:type="pct"/>
            <w:tcBorders>
              <w:top w:val="nil"/>
              <w:left w:val="nil"/>
              <w:bottom w:val="single" w:sz="4" w:space="0" w:color="auto"/>
            </w:tcBorders>
            <w:shd w:val="clear" w:color="auto" w:fill="auto"/>
            <w:noWrap/>
            <w:vAlign w:val="center"/>
            <w:hideMark/>
          </w:tcPr>
          <w:p w14:paraId="64C447C7"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4.3</w:t>
            </w:r>
          </w:p>
        </w:tc>
      </w:tr>
      <w:tr w:rsidR="00FE6FE7" w:rsidRPr="00996D4E" w14:paraId="22BCA844" w14:textId="77777777" w:rsidTr="00FE6FE7">
        <w:trPr>
          <w:trHeight w:val="300"/>
        </w:trPr>
        <w:tc>
          <w:tcPr>
            <w:tcW w:w="1804" w:type="pct"/>
            <w:tcBorders>
              <w:top w:val="single" w:sz="4" w:space="0" w:color="auto"/>
              <w:bottom w:val="single" w:sz="4" w:space="0" w:color="auto"/>
              <w:right w:val="single" w:sz="4" w:space="0" w:color="auto"/>
            </w:tcBorders>
            <w:shd w:val="clear" w:color="auto" w:fill="auto"/>
            <w:noWrap/>
            <w:vAlign w:val="center"/>
            <w:hideMark/>
          </w:tcPr>
          <w:p w14:paraId="50C06C95" w14:textId="77777777" w:rsidR="00FE6FE7" w:rsidRPr="00996D4E" w:rsidRDefault="00FE6FE7" w:rsidP="00FE6FE7">
            <w:pPr>
              <w:spacing w:before="60" w:after="60"/>
              <w:jc w:val="left"/>
              <w:rPr>
                <w:rFonts w:cs="Arial"/>
                <w:color w:val="000000"/>
                <w:sz w:val="18"/>
                <w:szCs w:val="20"/>
                <w:lang w:eastAsia="zh-TW"/>
              </w:rPr>
            </w:pPr>
            <w:r w:rsidRPr="00996D4E">
              <w:rPr>
                <w:rFonts w:cs="Arial"/>
                <w:color w:val="000000"/>
                <w:sz w:val="18"/>
                <w:szCs w:val="20"/>
                <w:lang w:eastAsia="zh-TW"/>
              </w:rPr>
              <w:t>F.Chironomidae</w:t>
            </w:r>
          </w:p>
        </w:tc>
        <w:tc>
          <w:tcPr>
            <w:tcW w:w="825" w:type="pct"/>
            <w:tcBorders>
              <w:top w:val="nil"/>
              <w:left w:val="nil"/>
              <w:bottom w:val="single" w:sz="4" w:space="0" w:color="auto"/>
              <w:right w:val="single" w:sz="4" w:space="0" w:color="auto"/>
            </w:tcBorders>
            <w:shd w:val="clear" w:color="auto" w:fill="auto"/>
            <w:noWrap/>
            <w:vAlign w:val="center"/>
            <w:hideMark/>
          </w:tcPr>
          <w:p w14:paraId="01125DE9"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4.2</w:t>
            </w:r>
          </w:p>
        </w:tc>
        <w:tc>
          <w:tcPr>
            <w:tcW w:w="962" w:type="pct"/>
            <w:tcBorders>
              <w:top w:val="nil"/>
              <w:left w:val="nil"/>
              <w:bottom w:val="single" w:sz="4" w:space="0" w:color="auto"/>
              <w:right w:val="single" w:sz="4" w:space="0" w:color="auto"/>
            </w:tcBorders>
            <w:shd w:val="clear" w:color="auto" w:fill="auto"/>
            <w:noWrap/>
            <w:vAlign w:val="center"/>
            <w:hideMark/>
          </w:tcPr>
          <w:p w14:paraId="38A95596" w14:textId="77777777" w:rsidR="00FE6FE7" w:rsidRPr="00996D4E" w:rsidRDefault="00FE6FE7" w:rsidP="00FE6FE7">
            <w:pPr>
              <w:spacing w:before="60" w:after="60"/>
              <w:jc w:val="center"/>
              <w:rPr>
                <w:rFonts w:cs="Arial"/>
                <w:b/>
                <w:bCs/>
                <w:color w:val="000000"/>
                <w:sz w:val="18"/>
                <w:szCs w:val="20"/>
                <w:lang w:eastAsia="zh-TW"/>
              </w:rPr>
            </w:pPr>
            <w:r w:rsidRPr="00996D4E">
              <w:rPr>
                <w:rFonts w:cs="Arial"/>
                <w:b/>
                <w:bCs/>
                <w:color w:val="000000"/>
                <w:sz w:val="18"/>
                <w:szCs w:val="20"/>
                <w:lang w:eastAsia="zh-TW"/>
              </w:rPr>
              <w:t>4.5</w:t>
            </w:r>
          </w:p>
        </w:tc>
        <w:tc>
          <w:tcPr>
            <w:tcW w:w="1408" w:type="pct"/>
            <w:tcBorders>
              <w:top w:val="nil"/>
              <w:left w:val="nil"/>
              <w:bottom w:val="single" w:sz="4" w:space="0" w:color="auto"/>
            </w:tcBorders>
            <w:shd w:val="clear" w:color="auto" w:fill="auto"/>
            <w:noWrap/>
            <w:vAlign w:val="center"/>
            <w:hideMark/>
          </w:tcPr>
          <w:p w14:paraId="53454032"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4.3</w:t>
            </w:r>
          </w:p>
        </w:tc>
      </w:tr>
    </w:tbl>
    <w:p w14:paraId="3A8FF3F9" w14:textId="77777777" w:rsidR="00FE6FE7" w:rsidRDefault="00FE6FE7" w:rsidP="00FE6FE7"/>
    <w:p w14:paraId="3F8F64EF" w14:textId="627FE88D" w:rsidR="00FE6FE7" w:rsidRDefault="00FE6FE7" w:rsidP="00FE6FE7">
      <w:pPr>
        <w:pStyle w:val="Caption"/>
        <w:keepNext/>
      </w:pPr>
      <w:bookmarkStart w:id="110" w:name="_Ref521494020"/>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7</w:t>
      </w:r>
      <w:r w:rsidR="00F276BC">
        <w:rPr>
          <w:noProof/>
        </w:rPr>
        <w:fldChar w:fldCharType="end"/>
      </w:r>
      <w:bookmarkEnd w:id="110"/>
      <w:r>
        <w:t xml:space="preserve">: </w:t>
      </w:r>
      <w:r w:rsidRPr="00996D4E">
        <w:t>BIOENV results of macroinvertebrate community composition in wetland and river ecosystems based on abundance dataset. “v” represents significant environmental variables.</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65"/>
        <w:gridCol w:w="797"/>
        <w:gridCol w:w="797"/>
        <w:gridCol w:w="1636"/>
        <w:gridCol w:w="1450"/>
        <w:gridCol w:w="1091"/>
        <w:gridCol w:w="688"/>
        <w:gridCol w:w="688"/>
        <w:gridCol w:w="690"/>
      </w:tblGrid>
      <w:tr w:rsidR="00FE6FE7" w:rsidRPr="00996D4E" w14:paraId="301A88F4" w14:textId="77777777" w:rsidTr="00B954BB">
        <w:trPr>
          <w:trHeight w:val="315"/>
        </w:trPr>
        <w:tc>
          <w:tcPr>
            <w:tcW w:w="741" w:type="pct"/>
            <w:vMerge w:val="restart"/>
            <w:shd w:val="clear" w:color="auto" w:fill="D9D9D9" w:themeFill="background1" w:themeFillShade="D9"/>
            <w:vAlign w:val="center"/>
            <w:hideMark/>
          </w:tcPr>
          <w:p w14:paraId="7B1FF79E"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Ecosystem</w:t>
            </w:r>
          </w:p>
        </w:tc>
        <w:tc>
          <w:tcPr>
            <w:tcW w:w="433" w:type="pct"/>
            <w:vMerge w:val="restart"/>
            <w:shd w:val="clear" w:color="auto" w:fill="D9D9D9" w:themeFill="background1" w:themeFillShade="D9"/>
            <w:noWrap/>
            <w:vAlign w:val="center"/>
            <w:hideMark/>
          </w:tcPr>
          <w:p w14:paraId="146B5D97"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Rho</w:t>
            </w:r>
          </w:p>
        </w:tc>
        <w:tc>
          <w:tcPr>
            <w:tcW w:w="433" w:type="pct"/>
            <w:vMerge w:val="restart"/>
            <w:shd w:val="clear" w:color="auto" w:fill="D9D9D9" w:themeFill="background1" w:themeFillShade="D9"/>
            <w:noWrap/>
            <w:vAlign w:val="center"/>
            <w:hideMark/>
          </w:tcPr>
          <w:p w14:paraId="75F220A0"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p</w:t>
            </w:r>
          </w:p>
        </w:tc>
        <w:tc>
          <w:tcPr>
            <w:tcW w:w="3393" w:type="pct"/>
            <w:gridSpan w:val="6"/>
            <w:shd w:val="clear" w:color="auto" w:fill="D9D9D9" w:themeFill="background1" w:themeFillShade="D9"/>
            <w:noWrap/>
            <w:vAlign w:val="center"/>
            <w:hideMark/>
          </w:tcPr>
          <w:p w14:paraId="64DA91DC"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Environmental variables</w:t>
            </w:r>
          </w:p>
        </w:tc>
      </w:tr>
      <w:tr w:rsidR="00FE6FE7" w:rsidRPr="00996D4E" w14:paraId="3D2FFADB" w14:textId="77777777" w:rsidTr="00B954BB">
        <w:trPr>
          <w:trHeight w:val="315"/>
        </w:trPr>
        <w:tc>
          <w:tcPr>
            <w:tcW w:w="741" w:type="pct"/>
            <w:vMerge/>
            <w:shd w:val="clear" w:color="auto" w:fill="D9D9D9" w:themeFill="background1" w:themeFillShade="D9"/>
            <w:vAlign w:val="center"/>
            <w:hideMark/>
          </w:tcPr>
          <w:p w14:paraId="0504BEED" w14:textId="77777777" w:rsidR="00FE6FE7" w:rsidRPr="00996D4E" w:rsidRDefault="00FE6FE7" w:rsidP="00FE6FE7">
            <w:pPr>
              <w:spacing w:before="60" w:after="60"/>
              <w:jc w:val="left"/>
              <w:rPr>
                <w:rFonts w:cs="Arial"/>
                <w:color w:val="000000"/>
                <w:sz w:val="18"/>
                <w:szCs w:val="20"/>
                <w:lang w:eastAsia="zh-TW"/>
              </w:rPr>
            </w:pPr>
          </w:p>
        </w:tc>
        <w:tc>
          <w:tcPr>
            <w:tcW w:w="433" w:type="pct"/>
            <w:vMerge/>
            <w:shd w:val="clear" w:color="auto" w:fill="D9D9D9" w:themeFill="background1" w:themeFillShade="D9"/>
            <w:vAlign w:val="center"/>
            <w:hideMark/>
          </w:tcPr>
          <w:p w14:paraId="221D4C1D" w14:textId="77777777" w:rsidR="00FE6FE7" w:rsidRPr="00996D4E" w:rsidRDefault="00FE6FE7" w:rsidP="00FE6FE7">
            <w:pPr>
              <w:spacing w:before="60" w:after="60"/>
              <w:jc w:val="left"/>
              <w:rPr>
                <w:rFonts w:cs="Arial"/>
                <w:color w:val="000000"/>
                <w:sz w:val="18"/>
                <w:szCs w:val="20"/>
                <w:lang w:eastAsia="zh-TW"/>
              </w:rPr>
            </w:pPr>
          </w:p>
        </w:tc>
        <w:tc>
          <w:tcPr>
            <w:tcW w:w="433" w:type="pct"/>
            <w:vMerge/>
            <w:shd w:val="clear" w:color="auto" w:fill="D9D9D9" w:themeFill="background1" w:themeFillShade="D9"/>
            <w:vAlign w:val="center"/>
            <w:hideMark/>
          </w:tcPr>
          <w:p w14:paraId="58FDA8FC" w14:textId="77777777" w:rsidR="00FE6FE7" w:rsidRPr="00996D4E" w:rsidRDefault="00FE6FE7" w:rsidP="00FE6FE7">
            <w:pPr>
              <w:spacing w:before="60" w:after="60"/>
              <w:jc w:val="left"/>
              <w:rPr>
                <w:rFonts w:cs="Arial"/>
                <w:color w:val="000000"/>
                <w:sz w:val="18"/>
                <w:szCs w:val="20"/>
                <w:lang w:eastAsia="zh-TW"/>
              </w:rPr>
            </w:pPr>
          </w:p>
        </w:tc>
        <w:tc>
          <w:tcPr>
            <w:tcW w:w="889" w:type="pct"/>
            <w:shd w:val="clear" w:color="auto" w:fill="D9D9D9" w:themeFill="background1" w:themeFillShade="D9"/>
            <w:noWrap/>
            <w:vAlign w:val="center"/>
            <w:hideMark/>
          </w:tcPr>
          <w:p w14:paraId="1648AB15"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Temperature</w:t>
            </w:r>
          </w:p>
        </w:tc>
        <w:tc>
          <w:tcPr>
            <w:tcW w:w="788" w:type="pct"/>
            <w:shd w:val="clear" w:color="auto" w:fill="D9D9D9" w:themeFill="background1" w:themeFillShade="D9"/>
            <w:noWrap/>
            <w:vAlign w:val="center"/>
            <w:hideMark/>
          </w:tcPr>
          <w:p w14:paraId="7CD80ECE"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Conductivity</w:t>
            </w:r>
          </w:p>
        </w:tc>
        <w:tc>
          <w:tcPr>
            <w:tcW w:w="593" w:type="pct"/>
            <w:shd w:val="clear" w:color="auto" w:fill="D9D9D9" w:themeFill="background1" w:themeFillShade="D9"/>
            <w:noWrap/>
            <w:vAlign w:val="center"/>
            <w:hideMark/>
          </w:tcPr>
          <w:p w14:paraId="07BCEE4C"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Turbidity</w:t>
            </w:r>
          </w:p>
        </w:tc>
        <w:tc>
          <w:tcPr>
            <w:tcW w:w="374" w:type="pct"/>
            <w:shd w:val="clear" w:color="auto" w:fill="D9D9D9" w:themeFill="background1" w:themeFillShade="D9"/>
            <w:noWrap/>
            <w:vAlign w:val="center"/>
            <w:hideMark/>
          </w:tcPr>
          <w:p w14:paraId="760E9E04"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TN</w:t>
            </w:r>
          </w:p>
        </w:tc>
        <w:tc>
          <w:tcPr>
            <w:tcW w:w="374" w:type="pct"/>
            <w:shd w:val="clear" w:color="auto" w:fill="D9D9D9" w:themeFill="background1" w:themeFillShade="D9"/>
            <w:noWrap/>
            <w:vAlign w:val="center"/>
            <w:hideMark/>
          </w:tcPr>
          <w:p w14:paraId="29D0F970"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SRP</w:t>
            </w:r>
          </w:p>
        </w:tc>
        <w:tc>
          <w:tcPr>
            <w:tcW w:w="375" w:type="pct"/>
            <w:shd w:val="clear" w:color="auto" w:fill="D9D9D9" w:themeFill="background1" w:themeFillShade="D9"/>
            <w:noWrap/>
            <w:vAlign w:val="center"/>
            <w:hideMark/>
          </w:tcPr>
          <w:p w14:paraId="50FE0C70" w14:textId="0FEFEC73"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Chl</w:t>
            </w:r>
            <w:r w:rsidRPr="00996D4E">
              <w:rPr>
                <w:rFonts w:cs="Arial"/>
                <w:i/>
                <w:color w:val="000000"/>
                <w:sz w:val="18"/>
                <w:szCs w:val="20"/>
                <w:lang w:eastAsia="zh-TW"/>
              </w:rPr>
              <w:t>a</w:t>
            </w:r>
          </w:p>
        </w:tc>
      </w:tr>
      <w:tr w:rsidR="00FE6FE7" w:rsidRPr="00996D4E" w14:paraId="17231231" w14:textId="77777777" w:rsidTr="00B954BB">
        <w:trPr>
          <w:trHeight w:val="315"/>
        </w:trPr>
        <w:tc>
          <w:tcPr>
            <w:tcW w:w="741" w:type="pct"/>
            <w:shd w:val="clear" w:color="auto" w:fill="auto"/>
            <w:vAlign w:val="center"/>
            <w:hideMark/>
          </w:tcPr>
          <w:p w14:paraId="74B7790D"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Wetland</w:t>
            </w:r>
          </w:p>
        </w:tc>
        <w:tc>
          <w:tcPr>
            <w:tcW w:w="433" w:type="pct"/>
            <w:shd w:val="clear" w:color="auto" w:fill="auto"/>
            <w:noWrap/>
            <w:vAlign w:val="center"/>
            <w:hideMark/>
          </w:tcPr>
          <w:p w14:paraId="3DABCB3A"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0.512</w:t>
            </w:r>
          </w:p>
        </w:tc>
        <w:tc>
          <w:tcPr>
            <w:tcW w:w="433" w:type="pct"/>
            <w:shd w:val="clear" w:color="auto" w:fill="auto"/>
            <w:noWrap/>
            <w:vAlign w:val="center"/>
            <w:hideMark/>
          </w:tcPr>
          <w:p w14:paraId="02A0524E"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0.015</w:t>
            </w:r>
          </w:p>
        </w:tc>
        <w:tc>
          <w:tcPr>
            <w:tcW w:w="889" w:type="pct"/>
            <w:shd w:val="clear" w:color="auto" w:fill="auto"/>
            <w:noWrap/>
            <w:vAlign w:val="center"/>
            <w:hideMark/>
          </w:tcPr>
          <w:p w14:paraId="5B8232D5" w14:textId="201FA586" w:rsidR="00FE6FE7" w:rsidRPr="00996D4E" w:rsidRDefault="00FE6FE7" w:rsidP="00B954BB">
            <w:pPr>
              <w:spacing w:before="60" w:after="60"/>
              <w:jc w:val="center"/>
              <w:rPr>
                <w:rFonts w:cs="Arial"/>
                <w:color w:val="000000"/>
                <w:sz w:val="18"/>
                <w:szCs w:val="20"/>
                <w:lang w:eastAsia="zh-TW"/>
              </w:rPr>
            </w:pPr>
          </w:p>
        </w:tc>
        <w:tc>
          <w:tcPr>
            <w:tcW w:w="788" w:type="pct"/>
            <w:shd w:val="clear" w:color="auto" w:fill="auto"/>
            <w:noWrap/>
            <w:vAlign w:val="center"/>
            <w:hideMark/>
          </w:tcPr>
          <w:p w14:paraId="2CE4ED93"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593" w:type="pct"/>
            <w:shd w:val="clear" w:color="auto" w:fill="auto"/>
            <w:noWrap/>
            <w:vAlign w:val="center"/>
            <w:hideMark/>
          </w:tcPr>
          <w:p w14:paraId="657AE2DD" w14:textId="791DCD02" w:rsidR="00FE6FE7" w:rsidRPr="00996D4E" w:rsidRDefault="00FE6FE7" w:rsidP="00B954BB">
            <w:pPr>
              <w:spacing w:before="60" w:after="60"/>
              <w:jc w:val="center"/>
              <w:rPr>
                <w:rFonts w:cs="Arial"/>
                <w:color w:val="000000"/>
                <w:sz w:val="18"/>
                <w:szCs w:val="20"/>
                <w:lang w:eastAsia="zh-TW"/>
              </w:rPr>
            </w:pPr>
          </w:p>
        </w:tc>
        <w:tc>
          <w:tcPr>
            <w:tcW w:w="374" w:type="pct"/>
            <w:shd w:val="clear" w:color="auto" w:fill="auto"/>
            <w:noWrap/>
            <w:vAlign w:val="center"/>
            <w:hideMark/>
          </w:tcPr>
          <w:p w14:paraId="365E168C" w14:textId="074EC2EF" w:rsidR="00FE6FE7" w:rsidRPr="00996D4E" w:rsidRDefault="00FE6FE7" w:rsidP="00B954BB">
            <w:pPr>
              <w:spacing w:before="60" w:after="60"/>
              <w:jc w:val="center"/>
              <w:rPr>
                <w:rFonts w:cs="Arial"/>
                <w:color w:val="000000"/>
                <w:sz w:val="18"/>
                <w:szCs w:val="20"/>
                <w:lang w:eastAsia="zh-TW"/>
              </w:rPr>
            </w:pPr>
          </w:p>
        </w:tc>
        <w:tc>
          <w:tcPr>
            <w:tcW w:w="374" w:type="pct"/>
            <w:shd w:val="clear" w:color="auto" w:fill="auto"/>
            <w:noWrap/>
            <w:vAlign w:val="center"/>
            <w:hideMark/>
          </w:tcPr>
          <w:p w14:paraId="5293BFAA"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375" w:type="pct"/>
            <w:shd w:val="clear" w:color="auto" w:fill="auto"/>
            <w:noWrap/>
            <w:vAlign w:val="center"/>
            <w:hideMark/>
          </w:tcPr>
          <w:p w14:paraId="092CCF8D" w14:textId="73991261" w:rsidR="00FE6FE7" w:rsidRPr="00996D4E" w:rsidRDefault="00FE6FE7" w:rsidP="00B954BB">
            <w:pPr>
              <w:spacing w:before="60" w:after="60"/>
              <w:jc w:val="center"/>
              <w:rPr>
                <w:rFonts w:cs="Arial"/>
                <w:color w:val="000000"/>
                <w:sz w:val="18"/>
                <w:szCs w:val="20"/>
                <w:lang w:eastAsia="zh-TW"/>
              </w:rPr>
            </w:pPr>
          </w:p>
        </w:tc>
      </w:tr>
      <w:tr w:rsidR="00FE6FE7" w:rsidRPr="00996D4E" w14:paraId="11AD091E" w14:textId="77777777" w:rsidTr="00B954BB">
        <w:trPr>
          <w:trHeight w:val="315"/>
        </w:trPr>
        <w:tc>
          <w:tcPr>
            <w:tcW w:w="741" w:type="pct"/>
            <w:shd w:val="clear" w:color="auto" w:fill="auto"/>
            <w:vAlign w:val="center"/>
            <w:hideMark/>
          </w:tcPr>
          <w:p w14:paraId="377D9D98"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River</w:t>
            </w:r>
          </w:p>
        </w:tc>
        <w:tc>
          <w:tcPr>
            <w:tcW w:w="433" w:type="pct"/>
            <w:shd w:val="clear" w:color="auto" w:fill="auto"/>
            <w:noWrap/>
            <w:vAlign w:val="center"/>
            <w:hideMark/>
          </w:tcPr>
          <w:p w14:paraId="6913A81C"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0.443</w:t>
            </w:r>
          </w:p>
        </w:tc>
        <w:tc>
          <w:tcPr>
            <w:tcW w:w="433" w:type="pct"/>
            <w:shd w:val="clear" w:color="auto" w:fill="auto"/>
            <w:noWrap/>
            <w:vAlign w:val="center"/>
            <w:hideMark/>
          </w:tcPr>
          <w:p w14:paraId="3225167C" w14:textId="77777777" w:rsidR="00FE6FE7" w:rsidRPr="00996D4E" w:rsidRDefault="00FE6FE7" w:rsidP="00FE6FE7">
            <w:pPr>
              <w:spacing w:before="60" w:after="60"/>
              <w:jc w:val="center"/>
              <w:rPr>
                <w:rFonts w:cs="Arial"/>
                <w:color w:val="000000"/>
                <w:sz w:val="18"/>
                <w:szCs w:val="20"/>
                <w:lang w:eastAsia="zh-TW"/>
              </w:rPr>
            </w:pPr>
            <w:r w:rsidRPr="00996D4E">
              <w:rPr>
                <w:rFonts w:cs="Arial"/>
                <w:color w:val="000000"/>
                <w:sz w:val="18"/>
                <w:szCs w:val="20"/>
                <w:lang w:eastAsia="zh-TW"/>
              </w:rPr>
              <w:t>0.001</w:t>
            </w:r>
          </w:p>
        </w:tc>
        <w:tc>
          <w:tcPr>
            <w:tcW w:w="889" w:type="pct"/>
            <w:shd w:val="clear" w:color="auto" w:fill="auto"/>
            <w:noWrap/>
            <w:vAlign w:val="center"/>
            <w:hideMark/>
          </w:tcPr>
          <w:p w14:paraId="53DC647E"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788" w:type="pct"/>
            <w:shd w:val="clear" w:color="auto" w:fill="auto"/>
            <w:noWrap/>
            <w:vAlign w:val="center"/>
            <w:hideMark/>
          </w:tcPr>
          <w:p w14:paraId="4908209F"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593" w:type="pct"/>
            <w:shd w:val="clear" w:color="auto" w:fill="auto"/>
            <w:noWrap/>
            <w:vAlign w:val="center"/>
            <w:hideMark/>
          </w:tcPr>
          <w:p w14:paraId="57D84E59"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374" w:type="pct"/>
            <w:shd w:val="clear" w:color="auto" w:fill="auto"/>
            <w:noWrap/>
            <w:vAlign w:val="center"/>
            <w:hideMark/>
          </w:tcPr>
          <w:p w14:paraId="20429D53"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c>
          <w:tcPr>
            <w:tcW w:w="374" w:type="pct"/>
            <w:shd w:val="clear" w:color="auto" w:fill="auto"/>
            <w:noWrap/>
            <w:vAlign w:val="center"/>
            <w:hideMark/>
          </w:tcPr>
          <w:p w14:paraId="369A4FB2" w14:textId="5262FEFC" w:rsidR="00FE6FE7" w:rsidRPr="00996D4E" w:rsidRDefault="00FE6FE7" w:rsidP="00B954BB">
            <w:pPr>
              <w:spacing w:before="60" w:after="60"/>
              <w:jc w:val="center"/>
              <w:rPr>
                <w:rFonts w:cs="Arial"/>
                <w:color w:val="000000"/>
                <w:sz w:val="18"/>
                <w:szCs w:val="20"/>
                <w:lang w:eastAsia="zh-TW"/>
              </w:rPr>
            </w:pPr>
          </w:p>
        </w:tc>
        <w:tc>
          <w:tcPr>
            <w:tcW w:w="375" w:type="pct"/>
            <w:shd w:val="clear" w:color="auto" w:fill="auto"/>
            <w:noWrap/>
            <w:vAlign w:val="center"/>
            <w:hideMark/>
          </w:tcPr>
          <w:p w14:paraId="58F031A2" w14:textId="77777777" w:rsidR="00FE6FE7" w:rsidRPr="00996D4E" w:rsidRDefault="00FE6FE7" w:rsidP="00B954BB">
            <w:pPr>
              <w:spacing w:before="60" w:after="60"/>
              <w:jc w:val="center"/>
              <w:rPr>
                <w:rFonts w:cs="Arial"/>
                <w:color w:val="000000"/>
                <w:sz w:val="18"/>
                <w:szCs w:val="20"/>
                <w:lang w:eastAsia="zh-TW"/>
              </w:rPr>
            </w:pPr>
            <w:r w:rsidRPr="00996D4E">
              <w:rPr>
                <w:rFonts w:cs="Arial"/>
                <w:color w:val="000000"/>
                <w:sz w:val="18"/>
                <w:szCs w:val="20"/>
                <w:lang w:eastAsia="zh-TW"/>
              </w:rPr>
              <w:t>v</w:t>
            </w:r>
          </w:p>
        </w:tc>
      </w:tr>
    </w:tbl>
    <w:p w14:paraId="364381A4" w14:textId="77777777" w:rsidR="00FE6FE7" w:rsidRDefault="00FE6FE7" w:rsidP="00FE6FE7">
      <w:pPr>
        <w:sectPr w:rsidR="00FE6FE7" w:rsidSect="000665AA">
          <w:headerReference w:type="default" r:id="rId130"/>
          <w:footerReference w:type="default" r:id="rId131"/>
          <w:pgSz w:w="11899" w:h="16838"/>
          <w:pgMar w:top="1508" w:right="1217" w:bottom="1276" w:left="1480" w:header="811" w:footer="305" w:gutter="0"/>
          <w:pgNumType w:chapStyle="6"/>
          <w:cols w:space="708"/>
          <w:docGrid w:linePitch="360"/>
        </w:sectPr>
      </w:pPr>
    </w:p>
    <w:p w14:paraId="56D13DD4" w14:textId="77777777" w:rsidR="00FE6FE7" w:rsidRDefault="00FE6FE7" w:rsidP="00FE6FE7">
      <w:pPr>
        <w:keepNext/>
        <w:spacing w:line="240" w:lineRule="auto"/>
        <w:jc w:val="center"/>
      </w:pPr>
      <w:r w:rsidRPr="00FF59FF">
        <w:rPr>
          <w:rFonts w:cs="Arial"/>
          <w:noProof/>
          <w:szCs w:val="20"/>
          <w:lang w:eastAsia="en-AU"/>
        </w:rPr>
        <w:drawing>
          <wp:inline distT="0" distB="0" distL="0" distR="0" wp14:anchorId="7B46338B" wp14:editId="1E02B3E3">
            <wp:extent cx="7305675" cy="5073891"/>
            <wp:effectExtent l="0" t="0" r="0" b="0"/>
            <wp:docPr id="803" name="Picture 803" descr="\\cloud.une.edu.au\Aquatic Ecology Lab\CEWO\01.Gwydir\Gwydir Reports\Gwydir Report 2017-18\E. Macro\MDS\MDS_macro\we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une.edu.au\Aquatic Ecology Lab\CEWO\01.Gwydir\Gwydir Reports\Gwydir Report 2017-18\E. Macro\MDS\MDS_macro\wetland.PNG"/>
                    <pic:cNvPicPr>
                      <a:picLocks noChangeAspect="1" noChangeArrowheads="1"/>
                    </pic:cNvPicPr>
                  </pic:nvPicPr>
                  <pic:blipFill rotWithShape="1">
                    <a:blip r:embed="rId132" cstate="email">
                      <a:extLst>
                        <a:ext uri="{28A0092B-C50C-407E-A947-70E740481C1C}">
                          <a14:useLocalDpi xmlns:a14="http://schemas.microsoft.com/office/drawing/2010/main"/>
                        </a:ext>
                      </a:extLst>
                    </a:blip>
                    <a:srcRect/>
                    <a:stretch/>
                  </pic:blipFill>
                  <pic:spPr bwMode="auto">
                    <a:xfrm>
                      <a:off x="0" y="0"/>
                      <a:ext cx="7329941" cy="5090744"/>
                    </a:xfrm>
                    <a:prstGeom prst="rect">
                      <a:avLst/>
                    </a:prstGeom>
                    <a:noFill/>
                    <a:ln>
                      <a:noFill/>
                    </a:ln>
                    <a:extLst>
                      <a:ext uri="{53640926-AAD7-44D8-BBD7-CCE9431645EC}">
                        <a14:shadowObscured xmlns:a14="http://schemas.microsoft.com/office/drawing/2010/main"/>
                      </a:ext>
                    </a:extLst>
                  </pic:spPr>
                </pic:pic>
              </a:graphicData>
            </a:graphic>
          </wp:inline>
        </w:drawing>
      </w:r>
    </w:p>
    <w:p w14:paraId="343DD245" w14:textId="31391B7F" w:rsidR="00FE6FE7" w:rsidRDefault="00FE6FE7" w:rsidP="00FE6FE7">
      <w:pPr>
        <w:pStyle w:val="Caption"/>
      </w:pPr>
      <w:bookmarkStart w:id="111" w:name="_Ref521493877"/>
      <w:r>
        <w:t xml:space="preserve">Figure </w:t>
      </w:r>
      <w:fldSimple w:instr=" STYLEREF 6 \s ">
        <w:r w:rsidR="000D3CFD">
          <w:rPr>
            <w:noProof/>
          </w:rPr>
          <w:t>E</w:t>
        </w:r>
      </w:fldSimple>
      <w:r w:rsidR="005220F4">
        <w:noBreakHyphen/>
      </w:r>
      <w:fldSimple w:instr=" SEQ Figure \* ARABIC \s 6 ">
        <w:r w:rsidR="000D3CFD">
          <w:rPr>
            <w:noProof/>
          </w:rPr>
          <w:t>5</w:t>
        </w:r>
      </w:fldSimple>
      <w:bookmarkEnd w:id="111"/>
      <w:r>
        <w:t xml:space="preserve">: </w:t>
      </w:r>
      <w:r w:rsidR="00193C6B">
        <w:t>n</w:t>
      </w:r>
      <w:r w:rsidRPr="00996D4E">
        <w:t>MDS ordination of wetland macroinvertebrate community composition using abundance dataset showing (a) by time, (b) by zone, (c) by time with vectors of environmental variables (normalised data, Spearman correlation) which underlie the environmental patterns and (d) by time with vectors of macroinvertebrate density and biodiversity indices (normalised data, Spearman correlation). 1=Sep-17, 2=Nov-17, 3=Feb-18 and 4=Apr-18 while GIN=Gingham watercourse and OLD=Lower Gwydir wetland.</w:t>
      </w:r>
    </w:p>
    <w:p w14:paraId="42B87C41" w14:textId="77777777" w:rsidR="00FE6FE7" w:rsidRDefault="00FE6FE7" w:rsidP="00FE6FE7">
      <w:pPr>
        <w:sectPr w:rsidR="00FE6FE7" w:rsidSect="00FE6FE7">
          <w:headerReference w:type="default" r:id="rId133"/>
          <w:footerReference w:type="default" r:id="rId134"/>
          <w:pgSz w:w="16838" w:h="11899" w:orient="landscape"/>
          <w:pgMar w:top="1480" w:right="1508" w:bottom="1217" w:left="1276" w:header="811" w:footer="305" w:gutter="0"/>
          <w:pgNumType w:chapStyle="6"/>
          <w:cols w:space="708"/>
          <w:docGrid w:linePitch="360"/>
        </w:sectPr>
      </w:pPr>
    </w:p>
    <w:p w14:paraId="3A83A5A0" w14:textId="77777777" w:rsidR="00FE6FE7" w:rsidRDefault="00FE6FE7" w:rsidP="00FE6FE7">
      <w:pPr>
        <w:pStyle w:val="Heading9"/>
      </w:pPr>
      <w:r>
        <w:t>River</w:t>
      </w:r>
    </w:p>
    <w:p w14:paraId="6775C70F" w14:textId="727DA05D" w:rsidR="00FE6FE7" w:rsidRPr="00FF59FF" w:rsidRDefault="00FE6FE7" w:rsidP="00FE6FE7">
      <w:pPr>
        <w:rPr>
          <w:rFonts w:cs="Arial"/>
          <w:bCs/>
          <w:iCs/>
          <w:szCs w:val="20"/>
        </w:rPr>
      </w:pPr>
      <w:r w:rsidRPr="00FF59FF">
        <w:rPr>
          <w:rFonts w:cs="Arial"/>
          <w:bCs/>
          <w:iCs/>
          <w:szCs w:val="20"/>
        </w:rPr>
        <w:t>Two-way PERMANOVA analyses showed significant time and zone differences based on macroinvertebrate abundance (</w:t>
      </w:r>
      <w:r>
        <w:rPr>
          <w:rFonts w:cs="Arial"/>
          <w:bCs/>
          <w:iCs/>
          <w:szCs w:val="20"/>
        </w:rPr>
        <w:fldChar w:fldCharType="begin"/>
      </w:r>
      <w:r>
        <w:rPr>
          <w:rFonts w:cs="Arial"/>
          <w:bCs/>
          <w:iCs/>
          <w:szCs w:val="20"/>
        </w:rPr>
        <w:instrText xml:space="preserve"> REF _Ref521494006 \h </w:instrText>
      </w:r>
      <w:r>
        <w:rPr>
          <w:rFonts w:cs="Arial"/>
          <w:bCs/>
          <w:iCs/>
          <w:szCs w:val="20"/>
        </w:rPr>
      </w:r>
      <w:r>
        <w:rPr>
          <w:rFonts w:cs="Arial"/>
          <w:bCs/>
          <w:iCs/>
          <w:szCs w:val="20"/>
        </w:rPr>
        <w:fldChar w:fldCharType="separate"/>
      </w:r>
      <w:r w:rsidR="000D3CFD">
        <w:t xml:space="preserve">Table </w:t>
      </w:r>
      <w:r w:rsidR="000D3CFD">
        <w:rPr>
          <w:noProof/>
        </w:rPr>
        <w:t>E</w:t>
      </w:r>
      <w:r w:rsidR="000D3CFD">
        <w:noBreakHyphen/>
      </w:r>
      <w:r w:rsidR="000D3CFD">
        <w:rPr>
          <w:noProof/>
        </w:rPr>
        <w:t>4</w:t>
      </w:r>
      <w:r>
        <w:rPr>
          <w:rFonts w:cs="Arial"/>
          <w:bCs/>
          <w:iCs/>
          <w:szCs w:val="20"/>
        </w:rPr>
        <w:fldChar w:fldCharType="end"/>
      </w:r>
      <w:r w:rsidRPr="00FF59FF">
        <w:rPr>
          <w:rFonts w:cs="Arial"/>
          <w:bCs/>
          <w:iCs/>
          <w:szCs w:val="20"/>
        </w:rPr>
        <w:t>). The nMDS ordination showed a temporal and spatial shift in community composition (</w:t>
      </w:r>
      <w:r>
        <w:rPr>
          <w:rFonts w:cs="Arial"/>
          <w:bCs/>
          <w:iCs/>
          <w:szCs w:val="20"/>
        </w:rPr>
        <w:fldChar w:fldCharType="begin"/>
      </w:r>
      <w:r>
        <w:rPr>
          <w:rFonts w:cs="Arial"/>
          <w:bCs/>
          <w:iCs/>
          <w:szCs w:val="20"/>
        </w:rPr>
        <w:instrText xml:space="preserve"> REF _Ref521494074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6</w:t>
      </w:r>
      <w:r>
        <w:rPr>
          <w:rFonts w:cs="Arial"/>
          <w:bCs/>
          <w:iCs/>
          <w:szCs w:val="20"/>
        </w:rPr>
        <w:fldChar w:fldCharType="end"/>
      </w:r>
      <w:r w:rsidRPr="00FF59FF">
        <w:rPr>
          <w:rFonts w:cs="Arial"/>
          <w:bCs/>
          <w:iCs/>
          <w:szCs w:val="20"/>
        </w:rPr>
        <w:t>a and b). Macroinvertebrate community composition was significantly different between T1 and T2 sampling periods, and T3 and T4 sampling periods (p&lt;0.05). D</w:t>
      </w:r>
      <w:r w:rsidRPr="00FF59FF">
        <w:rPr>
          <w:rFonts w:cs="Arial"/>
          <w:szCs w:val="20"/>
        </w:rPr>
        <w:t>ifferences in community composition between times was driven by changes in abundance of five macroinvertebrate taxa (</w:t>
      </w:r>
      <w:r>
        <w:rPr>
          <w:rFonts w:cs="Arial"/>
          <w:szCs w:val="20"/>
        </w:rPr>
        <w:fldChar w:fldCharType="begin"/>
      </w:r>
      <w:r>
        <w:rPr>
          <w:rFonts w:cs="Arial"/>
          <w:szCs w:val="20"/>
        </w:rPr>
        <w:instrText xml:space="preserve"> REF _Ref521494128 \h </w:instrText>
      </w:r>
      <w:r>
        <w:rPr>
          <w:rFonts w:cs="Arial"/>
          <w:szCs w:val="20"/>
        </w:rPr>
      </w:r>
      <w:r>
        <w:rPr>
          <w:rFonts w:cs="Arial"/>
          <w:szCs w:val="20"/>
        </w:rPr>
        <w:fldChar w:fldCharType="separate"/>
      </w:r>
      <w:r w:rsidR="000D3CFD">
        <w:t xml:space="preserve">Table </w:t>
      </w:r>
      <w:r w:rsidR="000D3CFD">
        <w:rPr>
          <w:noProof/>
        </w:rPr>
        <w:t>E</w:t>
      </w:r>
      <w:r w:rsidR="000D3CFD">
        <w:noBreakHyphen/>
      </w:r>
      <w:r w:rsidR="000D3CFD">
        <w:rPr>
          <w:noProof/>
        </w:rPr>
        <w:t>8</w:t>
      </w:r>
      <w:r>
        <w:rPr>
          <w:rFonts w:cs="Arial"/>
          <w:szCs w:val="20"/>
        </w:rPr>
        <w:fldChar w:fldCharType="end"/>
      </w:r>
      <w:r w:rsidRPr="00FF59FF">
        <w:rPr>
          <w:rFonts w:cs="Arial"/>
          <w:szCs w:val="20"/>
        </w:rPr>
        <w:t xml:space="preserve">). </w:t>
      </w:r>
      <w:r w:rsidRPr="00FF59FF">
        <w:rPr>
          <w:rFonts w:cs="Arial"/>
          <w:bCs/>
          <w:iCs/>
          <w:szCs w:val="20"/>
        </w:rPr>
        <w:t xml:space="preserve">There was also a significant difference between the Moomin Creek and Gwydir and Mehi Rivers. </w:t>
      </w:r>
      <w:r w:rsidRPr="00FF59FF">
        <w:rPr>
          <w:rFonts w:cs="Arial"/>
          <w:szCs w:val="20"/>
        </w:rPr>
        <w:t>The community difference was driven by higher abundance in Palaemonidae, Beatidae, Chironomidae and lower abundance in Corixidae</w:t>
      </w:r>
      <w:r>
        <w:rPr>
          <w:rFonts w:cs="Arial"/>
          <w:szCs w:val="20"/>
        </w:rPr>
        <w:t xml:space="preserve"> in the Gwydir and Mehi Rivers</w:t>
      </w:r>
      <w:r w:rsidRPr="00FF59FF">
        <w:rPr>
          <w:rFonts w:cs="Arial"/>
          <w:szCs w:val="20"/>
        </w:rPr>
        <w:t xml:space="preserve"> (</w:t>
      </w:r>
      <w:r>
        <w:rPr>
          <w:rFonts w:cs="Arial"/>
          <w:szCs w:val="20"/>
        </w:rPr>
        <w:fldChar w:fldCharType="begin"/>
      </w:r>
      <w:r>
        <w:rPr>
          <w:rFonts w:cs="Arial"/>
          <w:szCs w:val="20"/>
        </w:rPr>
        <w:instrText xml:space="preserve"> REF _Ref521494141 \h </w:instrText>
      </w:r>
      <w:r>
        <w:rPr>
          <w:rFonts w:cs="Arial"/>
          <w:szCs w:val="20"/>
        </w:rPr>
      </w:r>
      <w:r>
        <w:rPr>
          <w:rFonts w:cs="Arial"/>
          <w:szCs w:val="20"/>
        </w:rPr>
        <w:fldChar w:fldCharType="separate"/>
      </w:r>
      <w:r w:rsidR="000D3CFD">
        <w:t xml:space="preserve">Table </w:t>
      </w:r>
      <w:r w:rsidR="000D3CFD">
        <w:rPr>
          <w:noProof/>
        </w:rPr>
        <w:t>E</w:t>
      </w:r>
      <w:r w:rsidR="000D3CFD">
        <w:noBreakHyphen/>
      </w:r>
      <w:r w:rsidR="000D3CFD">
        <w:rPr>
          <w:noProof/>
        </w:rPr>
        <w:t>9</w:t>
      </w:r>
      <w:r>
        <w:rPr>
          <w:rFonts w:cs="Arial"/>
          <w:szCs w:val="20"/>
        </w:rPr>
        <w:fldChar w:fldCharType="end"/>
      </w:r>
      <w:r w:rsidRPr="00FF59FF">
        <w:rPr>
          <w:rFonts w:cs="Arial"/>
          <w:szCs w:val="20"/>
        </w:rPr>
        <w:t>).</w:t>
      </w:r>
    </w:p>
    <w:p w14:paraId="2C6285C8" w14:textId="2AE92370" w:rsidR="00FE6FE7" w:rsidRPr="00FF59FF" w:rsidRDefault="00FE6FE7" w:rsidP="00FE6FE7">
      <w:pPr>
        <w:rPr>
          <w:rFonts w:cs="Arial"/>
          <w:bCs/>
          <w:iCs/>
          <w:color w:val="FF0000"/>
          <w:szCs w:val="20"/>
        </w:rPr>
      </w:pPr>
      <w:r w:rsidRPr="00FF59FF">
        <w:rPr>
          <w:rFonts w:cs="Arial"/>
          <w:bCs/>
          <w:iCs/>
          <w:szCs w:val="20"/>
        </w:rPr>
        <w:t>All environmental variables were subsequently fitted into the ordination space as vectors to show those variables that correlated to community patterns (</w:t>
      </w:r>
      <w:r>
        <w:rPr>
          <w:rFonts w:cs="Arial"/>
          <w:bCs/>
          <w:iCs/>
          <w:szCs w:val="20"/>
        </w:rPr>
        <w:fldChar w:fldCharType="begin"/>
      </w:r>
      <w:r>
        <w:rPr>
          <w:rFonts w:cs="Arial"/>
          <w:bCs/>
          <w:iCs/>
          <w:szCs w:val="20"/>
        </w:rPr>
        <w:instrText xml:space="preserve"> REF _Ref521494074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6</w:t>
      </w:r>
      <w:r>
        <w:rPr>
          <w:rFonts w:cs="Arial"/>
          <w:bCs/>
          <w:iCs/>
          <w:szCs w:val="20"/>
        </w:rPr>
        <w:fldChar w:fldCharType="end"/>
      </w:r>
      <w:r w:rsidRPr="00FF59FF">
        <w:rPr>
          <w:rFonts w:cs="Arial"/>
          <w:bCs/>
          <w:iCs/>
          <w:szCs w:val="20"/>
        </w:rPr>
        <w:t xml:space="preserve">c). The BIOENV result showed that the community composition </w:t>
      </w:r>
      <w:r>
        <w:rPr>
          <w:rFonts w:cs="Arial"/>
          <w:bCs/>
          <w:iCs/>
          <w:szCs w:val="20"/>
        </w:rPr>
        <w:t xml:space="preserve">at river sites </w:t>
      </w:r>
      <w:r w:rsidRPr="00FF59FF">
        <w:rPr>
          <w:rFonts w:cs="Arial"/>
          <w:bCs/>
          <w:iCs/>
          <w:szCs w:val="20"/>
        </w:rPr>
        <w:t xml:space="preserve">was correlated </w:t>
      </w:r>
      <w:r>
        <w:rPr>
          <w:rFonts w:cs="Arial"/>
          <w:bCs/>
          <w:iCs/>
          <w:szCs w:val="20"/>
        </w:rPr>
        <w:t xml:space="preserve">with </w:t>
      </w:r>
      <w:r w:rsidRPr="00FF59FF">
        <w:rPr>
          <w:rFonts w:cs="Arial"/>
          <w:bCs/>
          <w:iCs/>
          <w:szCs w:val="20"/>
        </w:rPr>
        <w:t xml:space="preserve">changes in temperature, conductivity, tubidity, TN and chlorophyll </w:t>
      </w:r>
      <w:r w:rsidRPr="00FF59FF">
        <w:rPr>
          <w:rFonts w:cs="Arial"/>
          <w:bCs/>
          <w:i/>
          <w:iCs/>
          <w:szCs w:val="20"/>
        </w:rPr>
        <w:t>a</w:t>
      </w:r>
      <w:r w:rsidRPr="00FF59FF">
        <w:rPr>
          <w:rFonts w:cs="Arial"/>
          <w:bCs/>
          <w:iCs/>
          <w:szCs w:val="20"/>
        </w:rPr>
        <w:t xml:space="preserve"> concentrations (</w:t>
      </w:r>
      <w:r>
        <w:rPr>
          <w:rFonts w:cs="Arial"/>
          <w:bCs/>
          <w:iCs/>
          <w:szCs w:val="20"/>
        </w:rPr>
        <w:fldChar w:fldCharType="begin"/>
      </w:r>
      <w:r>
        <w:rPr>
          <w:rFonts w:cs="Arial"/>
          <w:bCs/>
          <w:iCs/>
          <w:szCs w:val="20"/>
        </w:rPr>
        <w:instrText xml:space="preserve"> REF _Ref521494020 \h </w:instrText>
      </w:r>
      <w:r>
        <w:rPr>
          <w:rFonts w:cs="Arial"/>
          <w:bCs/>
          <w:iCs/>
          <w:szCs w:val="20"/>
        </w:rPr>
      </w:r>
      <w:r>
        <w:rPr>
          <w:rFonts w:cs="Arial"/>
          <w:bCs/>
          <w:iCs/>
          <w:szCs w:val="20"/>
        </w:rPr>
        <w:fldChar w:fldCharType="separate"/>
      </w:r>
      <w:r w:rsidR="000D3CFD">
        <w:t xml:space="preserve">Table </w:t>
      </w:r>
      <w:r w:rsidR="000D3CFD">
        <w:rPr>
          <w:noProof/>
        </w:rPr>
        <w:t>E</w:t>
      </w:r>
      <w:r w:rsidR="000D3CFD">
        <w:noBreakHyphen/>
      </w:r>
      <w:r w:rsidR="000D3CFD">
        <w:rPr>
          <w:noProof/>
        </w:rPr>
        <w:t>7</w:t>
      </w:r>
      <w:r>
        <w:rPr>
          <w:rFonts w:cs="Arial"/>
          <w:bCs/>
          <w:iCs/>
          <w:szCs w:val="20"/>
        </w:rPr>
        <w:fldChar w:fldCharType="end"/>
      </w:r>
      <w:r w:rsidRPr="00FF59FF">
        <w:rPr>
          <w:rFonts w:cs="Arial"/>
          <w:bCs/>
          <w:iCs/>
          <w:szCs w:val="20"/>
        </w:rPr>
        <w:t xml:space="preserve">). </w:t>
      </w:r>
      <w:r>
        <w:rPr>
          <w:rFonts w:cs="Arial"/>
          <w:bCs/>
          <w:iCs/>
          <w:szCs w:val="20"/>
        </w:rPr>
        <w:t xml:space="preserve">In contrast, </w:t>
      </w:r>
      <w:r w:rsidR="00DD5F55">
        <w:rPr>
          <w:rFonts w:cs="Arial"/>
          <w:bCs/>
          <w:iCs/>
          <w:szCs w:val="20"/>
        </w:rPr>
        <w:t>differences</w:t>
      </w:r>
      <w:r>
        <w:rPr>
          <w:rFonts w:cs="Arial"/>
          <w:bCs/>
          <w:iCs/>
          <w:szCs w:val="20"/>
        </w:rPr>
        <w:t xml:space="preserve"> in </w:t>
      </w:r>
      <w:r w:rsidRPr="00FF59FF">
        <w:rPr>
          <w:rFonts w:cs="Arial"/>
          <w:bCs/>
          <w:iCs/>
          <w:szCs w:val="20"/>
        </w:rPr>
        <w:t>spatial and temporal community composition was not strongly correlated to macroinvertebrate density and biodiversity indices (</w:t>
      </w:r>
      <w:r>
        <w:rPr>
          <w:rFonts w:cs="Arial"/>
          <w:bCs/>
          <w:iCs/>
          <w:szCs w:val="20"/>
        </w:rPr>
        <w:fldChar w:fldCharType="begin"/>
      </w:r>
      <w:r>
        <w:rPr>
          <w:rFonts w:cs="Arial"/>
          <w:bCs/>
          <w:iCs/>
          <w:szCs w:val="20"/>
        </w:rPr>
        <w:instrText xml:space="preserve"> REF _Ref521494074 \h </w:instrText>
      </w:r>
      <w:r>
        <w:rPr>
          <w:rFonts w:cs="Arial"/>
          <w:bCs/>
          <w:iCs/>
          <w:szCs w:val="20"/>
        </w:rPr>
      </w:r>
      <w:r>
        <w:rPr>
          <w:rFonts w:cs="Arial"/>
          <w:bCs/>
          <w:iCs/>
          <w:szCs w:val="20"/>
        </w:rPr>
        <w:fldChar w:fldCharType="separate"/>
      </w:r>
      <w:r w:rsidR="000D3CFD">
        <w:t xml:space="preserve">Figure </w:t>
      </w:r>
      <w:r w:rsidR="000D3CFD">
        <w:rPr>
          <w:noProof/>
        </w:rPr>
        <w:t>E</w:t>
      </w:r>
      <w:r w:rsidR="000D3CFD">
        <w:noBreakHyphen/>
      </w:r>
      <w:r w:rsidR="000D3CFD">
        <w:rPr>
          <w:noProof/>
        </w:rPr>
        <w:t>6</w:t>
      </w:r>
      <w:r>
        <w:rPr>
          <w:rFonts w:cs="Arial"/>
          <w:bCs/>
          <w:iCs/>
          <w:szCs w:val="20"/>
        </w:rPr>
        <w:fldChar w:fldCharType="end"/>
      </w:r>
      <w:r w:rsidRPr="00FF59FF">
        <w:rPr>
          <w:rFonts w:cs="Arial"/>
          <w:bCs/>
          <w:iCs/>
          <w:szCs w:val="20"/>
        </w:rPr>
        <w:t xml:space="preserve">d). </w:t>
      </w:r>
    </w:p>
    <w:p w14:paraId="5AB322BF" w14:textId="176D45CC" w:rsidR="00FE6FE7" w:rsidRDefault="00FE6FE7" w:rsidP="00FE6FE7">
      <w:pPr>
        <w:pStyle w:val="Caption"/>
        <w:keepNext/>
      </w:pPr>
      <w:bookmarkStart w:id="112" w:name="_Ref521494128"/>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8</w:t>
      </w:r>
      <w:r w:rsidR="00F276BC">
        <w:rPr>
          <w:noProof/>
        </w:rPr>
        <w:fldChar w:fldCharType="end"/>
      </w:r>
      <w:bookmarkEnd w:id="112"/>
      <w:r>
        <w:t xml:space="preserve">: </w:t>
      </w:r>
      <w:r w:rsidRPr="00A47343">
        <w:t>Macroinvertebrate taxa contributing most of the dissimilarities in river ecosystem between times based on abundance dataset. Bold numbers represent the higher average abundance group.</w:t>
      </w:r>
    </w:p>
    <w:tbl>
      <w:tblPr>
        <w:tblW w:w="5000" w:type="pct"/>
        <w:tblLook w:val="04A0" w:firstRow="1" w:lastRow="0" w:firstColumn="1" w:lastColumn="0" w:noHBand="0" w:noVBand="1"/>
      </w:tblPr>
      <w:tblGrid>
        <w:gridCol w:w="2278"/>
        <w:gridCol w:w="849"/>
        <w:gridCol w:w="848"/>
        <w:gridCol w:w="848"/>
        <w:gridCol w:w="848"/>
        <w:gridCol w:w="1818"/>
        <w:gridCol w:w="1713"/>
      </w:tblGrid>
      <w:tr w:rsidR="00FE6FE7" w:rsidRPr="00A47343" w14:paraId="14F3F8D8" w14:textId="77777777" w:rsidTr="00FE6FE7">
        <w:trPr>
          <w:trHeight w:val="300"/>
        </w:trPr>
        <w:tc>
          <w:tcPr>
            <w:tcW w:w="1237"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548D21B"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Taxa</w:t>
            </w:r>
          </w:p>
        </w:tc>
        <w:tc>
          <w:tcPr>
            <w:tcW w:w="1844" w:type="pct"/>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B10BAE"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Average Abundance</w:t>
            </w:r>
          </w:p>
        </w:tc>
        <w:tc>
          <w:tcPr>
            <w:tcW w:w="1919" w:type="pct"/>
            <w:gridSpan w:val="2"/>
            <w:tcBorders>
              <w:top w:val="single" w:sz="4" w:space="0" w:color="auto"/>
              <w:left w:val="nil"/>
              <w:bottom w:val="single" w:sz="4" w:space="0" w:color="auto"/>
            </w:tcBorders>
            <w:shd w:val="clear" w:color="auto" w:fill="D9D9D9" w:themeFill="background1" w:themeFillShade="D9"/>
            <w:noWrap/>
            <w:vAlign w:val="center"/>
            <w:hideMark/>
          </w:tcPr>
          <w:p w14:paraId="241A030E"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Contribution %</w:t>
            </w:r>
          </w:p>
        </w:tc>
      </w:tr>
      <w:tr w:rsidR="00FE6FE7" w:rsidRPr="00A47343" w14:paraId="2E39FD5E" w14:textId="77777777" w:rsidTr="00FE6FE7">
        <w:trPr>
          <w:trHeight w:val="300"/>
        </w:trPr>
        <w:tc>
          <w:tcPr>
            <w:tcW w:w="1237"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6E9E3841" w14:textId="77777777" w:rsidR="00FE6FE7" w:rsidRPr="00A47343" w:rsidRDefault="00FE6FE7" w:rsidP="00FE6FE7">
            <w:pPr>
              <w:spacing w:before="60" w:after="60"/>
              <w:jc w:val="left"/>
              <w:rPr>
                <w:rFonts w:cs="Arial"/>
                <w:sz w:val="18"/>
                <w:szCs w:val="18"/>
                <w:lang w:eastAsia="zh-TW"/>
              </w:rPr>
            </w:pPr>
          </w:p>
        </w:tc>
        <w:tc>
          <w:tcPr>
            <w:tcW w:w="461" w:type="pct"/>
            <w:tcBorders>
              <w:top w:val="nil"/>
              <w:left w:val="nil"/>
              <w:bottom w:val="single" w:sz="4" w:space="0" w:color="auto"/>
              <w:right w:val="single" w:sz="4" w:space="0" w:color="auto"/>
            </w:tcBorders>
            <w:shd w:val="clear" w:color="auto" w:fill="D9D9D9" w:themeFill="background1" w:themeFillShade="D9"/>
            <w:noWrap/>
            <w:vAlign w:val="center"/>
            <w:hideMark/>
          </w:tcPr>
          <w:p w14:paraId="46E101E2"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T1</w:t>
            </w:r>
          </w:p>
        </w:tc>
        <w:tc>
          <w:tcPr>
            <w:tcW w:w="461" w:type="pct"/>
            <w:tcBorders>
              <w:top w:val="nil"/>
              <w:left w:val="nil"/>
              <w:bottom w:val="single" w:sz="4" w:space="0" w:color="auto"/>
              <w:right w:val="single" w:sz="4" w:space="0" w:color="auto"/>
            </w:tcBorders>
            <w:shd w:val="clear" w:color="auto" w:fill="D9D9D9" w:themeFill="background1" w:themeFillShade="D9"/>
            <w:noWrap/>
            <w:vAlign w:val="center"/>
            <w:hideMark/>
          </w:tcPr>
          <w:p w14:paraId="41122713"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T2</w:t>
            </w:r>
          </w:p>
        </w:tc>
        <w:tc>
          <w:tcPr>
            <w:tcW w:w="461" w:type="pct"/>
            <w:tcBorders>
              <w:top w:val="nil"/>
              <w:left w:val="nil"/>
              <w:bottom w:val="single" w:sz="4" w:space="0" w:color="auto"/>
              <w:right w:val="single" w:sz="4" w:space="0" w:color="auto"/>
            </w:tcBorders>
            <w:shd w:val="clear" w:color="auto" w:fill="D9D9D9" w:themeFill="background1" w:themeFillShade="D9"/>
            <w:noWrap/>
            <w:vAlign w:val="center"/>
            <w:hideMark/>
          </w:tcPr>
          <w:p w14:paraId="7071D3EC"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T3</w:t>
            </w:r>
          </w:p>
        </w:tc>
        <w:tc>
          <w:tcPr>
            <w:tcW w:w="461" w:type="pct"/>
            <w:tcBorders>
              <w:top w:val="nil"/>
              <w:left w:val="nil"/>
              <w:bottom w:val="single" w:sz="4" w:space="0" w:color="auto"/>
              <w:right w:val="single" w:sz="4" w:space="0" w:color="auto"/>
            </w:tcBorders>
            <w:shd w:val="clear" w:color="auto" w:fill="D9D9D9" w:themeFill="background1" w:themeFillShade="D9"/>
            <w:noWrap/>
            <w:vAlign w:val="center"/>
            <w:hideMark/>
          </w:tcPr>
          <w:p w14:paraId="59DC04A3"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T4</w:t>
            </w:r>
          </w:p>
        </w:tc>
        <w:tc>
          <w:tcPr>
            <w:tcW w:w="988" w:type="pct"/>
            <w:tcBorders>
              <w:top w:val="nil"/>
              <w:left w:val="nil"/>
              <w:bottom w:val="single" w:sz="4" w:space="0" w:color="auto"/>
              <w:right w:val="single" w:sz="4" w:space="0" w:color="auto"/>
            </w:tcBorders>
            <w:shd w:val="clear" w:color="auto" w:fill="D9D9D9" w:themeFill="background1" w:themeFillShade="D9"/>
            <w:noWrap/>
            <w:vAlign w:val="center"/>
            <w:hideMark/>
          </w:tcPr>
          <w:p w14:paraId="68AABD73"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T1 vs T3,T4</w:t>
            </w:r>
          </w:p>
        </w:tc>
        <w:tc>
          <w:tcPr>
            <w:tcW w:w="931" w:type="pct"/>
            <w:tcBorders>
              <w:top w:val="nil"/>
              <w:left w:val="nil"/>
              <w:bottom w:val="single" w:sz="4" w:space="0" w:color="auto"/>
            </w:tcBorders>
            <w:shd w:val="clear" w:color="auto" w:fill="D9D9D9" w:themeFill="background1" w:themeFillShade="D9"/>
            <w:noWrap/>
            <w:vAlign w:val="center"/>
            <w:hideMark/>
          </w:tcPr>
          <w:p w14:paraId="7932D59E"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T2 vs T3,T4</w:t>
            </w:r>
          </w:p>
        </w:tc>
      </w:tr>
      <w:tr w:rsidR="00FE6FE7" w:rsidRPr="00A47343" w14:paraId="10E560FC" w14:textId="77777777" w:rsidTr="00FE6FE7">
        <w:trPr>
          <w:trHeight w:val="300"/>
        </w:trPr>
        <w:tc>
          <w:tcPr>
            <w:tcW w:w="1237" w:type="pct"/>
            <w:tcBorders>
              <w:top w:val="single" w:sz="4" w:space="0" w:color="auto"/>
              <w:bottom w:val="single" w:sz="4" w:space="0" w:color="auto"/>
              <w:right w:val="single" w:sz="4" w:space="0" w:color="auto"/>
            </w:tcBorders>
            <w:shd w:val="clear" w:color="auto" w:fill="auto"/>
            <w:noWrap/>
            <w:vAlign w:val="bottom"/>
            <w:hideMark/>
          </w:tcPr>
          <w:p w14:paraId="01B9D971" w14:textId="77777777" w:rsidR="00FE6FE7" w:rsidRPr="00A47343" w:rsidRDefault="00FE6FE7" w:rsidP="00FE6FE7">
            <w:pPr>
              <w:spacing w:before="60" w:after="60"/>
              <w:jc w:val="left"/>
              <w:rPr>
                <w:rFonts w:cs="Arial"/>
                <w:sz w:val="18"/>
                <w:szCs w:val="18"/>
                <w:lang w:eastAsia="zh-TW"/>
              </w:rPr>
            </w:pPr>
            <w:r w:rsidRPr="00A47343">
              <w:rPr>
                <w:rFonts w:cs="Arial"/>
                <w:sz w:val="18"/>
                <w:szCs w:val="18"/>
                <w:lang w:eastAsia="zh-TW"/>
              </w:rPr>
              <w:t>F.Corixidae</w:t>
            </w:r>
          </w:p>
        </w:tc>
        <w:tc>
          <w:tcPr>
            <w:tcW w:w="461" w:type="pct"/>
            <w:tcBorders>
              <w:top w:val="nil"/>
              <w:left w:val="nil"/>
              <w:bottom w:val="single" w:sz="4" w:space="0" w:color="auto"/>
              <w:right w:val="single" w:sz="4" w:space="0" w:color="auto"/>
            </w:tcBorders>
            <w:shd w:val="clear" w:color="auto" w:fill="auto"/>
            <w:noWrap/>
            <w:vAlign w:val="center"/>
            <w:hideMark/>
          </w:tcPr>
          <w:p w14:paraId="51D772CE" w14:textId="77777777" w:rsidR="00FE6FE7" w:rsidRPr="00A47343" w:rsidRDefault="00FE6FE7" w:rsidP="00FE6FE7">
            <w:pPr>
              <w:spacing w:before="60" w:after="60"/>
              <w:jc w:val="center"/>
              <w:rPr>
                <w:rFonts w:cs="Arial"/>
                <w:b/>
                <w:bCs/>
                <w:sz w:val="18"/>
                <w:szCs w:val="18"/>
                <w:lang w:eastAsia="zh-TW"/>
              </w:rPr>
            </w:pPr>
            <w:r w:rsidRPr="00A47343">
              <w:rPr>
                <w:rFonts w:cs="Arial"/>
                <w:b/>
                <w:bCs/>
                <w:sz w:val="18"/>
                <w:szCs w:val="18"/>
                <w:lang w:eastAsia="zh-TW"/>
              </w:rPr>
              <w:t>5.2</w:t>
            </w:r>
          </w:p>
        </w:tc>
        <w:tc>
          <w:tcPr>
            <w:tcW w:w="461" w:type="pct"/>
            <w:tcBorders>
              <w:top w:val="nil"/>
              <w:left w:val="nil"/>
              <w:bottom w:val="single" w:sz="4" w:space="0" w:color="auto"/>
              <w:right w:val="single" w:sz="4" w:space="0" w:color="auto"/>
            </w:tcBorders>
            <w:shd w:val="clear" w:color="auto" w:fill="auto"/>
            <w:noWrap/>
            <w:vAlign w:val="center"/>
            <w:hideMark/>
          </w:tcPr>
          <w:p w14:paraId="515C2FDD"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5.0</w:t>
            </w:r>
          </w:p>
        </w:tc>
        <w:tc>
          <w:tcPr>
            <w:tcW w:w="461" w:type="pct"/>
            <w:tcBorders>
              <w:top w:val="nil"/>
              <w:left w:val="nil"/>
              <w:bottom w:val="single" w:sz="4" w:space="0" w:color="auto"/>
              <w:right w:val="single" w:sz="4" w:space="0" w:color="auto"/>
            </w:tcBorders>
            <w:shd w:val="clear" w:color="auto" w:fill="auto"/>
            <w:noWrap/>
            <w:vAlign w:val="center"/>
            <w:hideMark/>
          </w:tcPr>
          <w:p w14:paraId="58A518C3"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3.3</w:t>
            </w:r>
          </w:p>
        </w:tc>
        <w:tc>
          <w:tcPr>
            <w:tcW w:w="461" w:type="pct"/>
            <w:tcBorders>
              <w:top w:val="nil"/>
              <w:left w:val="nil"/>
              <w:bottom w:val="single" w:sz="4" w:space="0" w:color="auto"/>
              <w:right w:val="single" w:sz="4" w:space="0" w:color="auto"/>
            </w:tcBorders>
            <w:shd w:val="clear" w:color="auto" w:fill="auto"/>
            <w:noWrap/>
            <w:vAlign w:val="center"/>
            <w:hideMark/>
          </w:tcPr>
          <w:p w14:paraId="50B3C4C2"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3.6</w:t>
            </w:r>
          </w:p>
        </w:tc>
        <w:tc>
          <w:tcPr>
            <w:tcW w:w="988" w:type="pct"/>
            <w:tcBorders>
              <w:top w:val="nil"/>
              <w:left w:val="nil"/>
              <w:bottom w:val="single" w:sz="4" w:space="0" w:color="auto"/>
              <w:right w:val="single" w:sz="4" w:space="0" w:color="auto"/>
            </w:tcBorders>
            <w:shd w:val="clear" w:color="auto" w:fill="auto"/>
            <w:noWrap/>
            <w:vAlign w:val="center"/>
            <w:hideMark/>
          </w:tcPr>
          <w:p w14:paraId="1B90311A"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9.1</w:t>
            </w:r>
          </w:p>
        </w:tc>
        <w:tc>
          <w:tcPr>
            <w:tcW w:w="931" w:type="pct"/>
            <w:tcBorders>
              <w:top w:val="nil"/>
              <w:left w:val="nil"/>
              <w:bottom w:val="single" w:sz="4" w:space="0" w:color="auto"/>
            </w:tcBorders>
            <w:shd w:val="clear" w:color="auto" w:fill="auto"/>
            <w:noWrap/>
            <w:vAlign w:val="center"/>
            <w:hideMark/>
          </w:tcPr>
          <w:p w14:paraId="05B87822"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12.2</w:t>
            </w:r>
          </w:p>
        </w:tc>
      </w:tr>
      <w:tr w:rsidR="00FE6FE7" w:rsidRPr="00A47343" w14:paraId="5D73506F" w14:textId="77777777" w:rsidTr="00FE6FE7">
        <w:trPr>
          <w:trHeight w:val="300"/>
        </w:trPr>
        <w:tc>
          <w:tcPr>
            <w:tcW w:w="1237" w:type="pct"/>
            <w:tcBorders>
              <w:top w:val="single" w:sz="4" w:space="0" w:color="auto"/>
              <w:bottom w:val="single" w:sz="4" w:space="0" w:color="auto"/>
              <w:right w:val="single" w:sz="4" w:space="0" w:color="auto"/>
            </w:tcBorders>
            <w:shd w:val="clear" w:color="auto" w:fill="auto"/>
            <w:noWrap/>
            <w:vAlign w:val="bottom"/>
            <w:hideMark/>
          </w:tcPr>
          <w:p w14:paraId="4AC6529A" w14:textId="77777777" w:rsidR="00FE6FE7" w:rsidRPr="00A47343" w:rsidRDefault="00FE6FE7" w:rsidP="00FE6FE7">
            <w:pPr>
              <w:spacing w:before="60" w:after="60"/>
              <w:jc w:val="left"/>
              <w:rPr>
                <w:rFonts w:cs="Arial"/>
                <w:sz w:val="18"/>
                <w:szCs w:val="18"/>
                <w:lang w:eastAsia="zh-TW"/>
              </w:rPr>
            </w:pPr>
            <w:r w:rsidRPr="00A47343">
              <w:rPr>
                <w:rFonts w:cs="Arial"/>
                <w:sz w:val="18"/>
                <w:szCs w:val="18"/>
                <w:lang w:eastAsia="zh-TW"/>
              </w:rPr>
              <w:t>F.Atyidae</w:t>
            </w:r>
          </w:p>
        </w:tc>
        <w:tc>
          <w:tcPr>
            <w:tcW w:w="461" w:type="pct"/>
            <w:tcBorders>
              <w:top w:val="nil"/>
              <w:left w:val="nil"/>
              <w:bottom w:val="single" w:sz="4" w:space="0" w:color="auto"/>
              <w:right w:val="single" w:sz="4" w:space="0" w:color="auto"/>
            </w:tcBorders>
            <w:shd w:val="clear" w:color="auto" w:fill="auto"/>
            <w:noWrap/>
            <w:vAlign w:val="center"/>
            <w:hideMark/>
          </w:tcPr>
          <w:p w14:paraId="355BBA7C"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3.3</w:t>
            </w:r>
          </w:p>
        </w:tc>
        <w:tc>
          <w:tcPr>
            <w:tcW w:w="461" w:type="pct"/>
            <w:tcBorders>
              <w:top w:val="nil"/>
              <w:left w:val="nil"/>
              <w:bottom w:val="single" w:sz="4" w:space="0" w:color="auto"/>
              <w:right w:val="single" w:sz="4" w:space="0" w:color="auto"/>
            </w:tcBorders>
            <w:shd w:val="clear" w:color="auto" w:fill="auto"/>
            <w:noWrap/>
            <w:vAlign w:val="center"/>
            <w:hideMark/>
          </w:tcPr>
          <w:p w14:paraId="1B0DE70A"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5.8</w:t>
            </w:r>
          </w:p>
        </w:tc>
        <w:tc>
          <w:tcPr>
            <w:tcW w:w="461" w:type="pct"/>
            <w:tcBorders>
              <w:top w:val="nil"/>
              <w:left w:val="nil"/>
              <w:bottom w:val="single" w:sz="4" w:space="0" w:color="auto"/>
              <w:right w:val="single" w:sz="4" w:space="0" w:color="auto"/>
            </w:tcBorders>
            <w:shd w:val="clear" w:color="auto" w:fill="auto"/>
            <w:noWrap/>
            <w:vAlign w:val="center"/>
            <w:hideMark/>
          </w:tcPr>
          <w:p w14:paraId="7F6522C0"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4.9</w:t>
            </w:r>
          </w:p>
        </w:tc>
        <w:tc>
          <w:tcPr>
            <w:tcW w:w="461" w:type="pct"/>
            <w:tcBorders>
              <w:top w:val="nil"/>
              <w:left w:val="nil"/>
              <w:bottom w:val="single" w:sz="4" w:space="0" w:color="auto"/>
              <w:right w:val="single" w:sz="4" w:space="0" w:color="auto"/>
            </w:tcBorders>
            <w:shd w:val="clear" w:color="auto" w:fill="auto"/>
            <w:noWrap/>
            <w:vAlign w:val="center"/>
            <w:hideMark/>
          </w:tcPr>
          <w:p w14:paraId="65F321D3" w14:textId="77777777" w:rsidR="00FE6FE7" w:rsidRPr="00A47343" w:rsidRDefault="00FE6FE7" w:rsidP="00FE6FE7">
            <w:pPr>
              <w:spacing w:before="60" w:after="60"/>
              <w:jc w:val="center"/>
              <w:rPr>
                <w:rFonts w:cs="Arial"/>
                <w:b/>
                <w:bCs/>
                <w:color w:val="000000"/>
                <w:sz w:val="18"/>
                <w:szCs w:val="18"/>
                <w:lang w:eastAsia="zh-TW"/>
              </w:rPr>
            </w:pPr>
            <w:r w:rsidRPr="00A47343">
              <w:rPr>
                <w:rFonts w:cs="Arial"/>
                <w:b/>
                <w:bCs/>
                <w:color w:val="000000"/>
                <w:sz w:val="18"/>
                <w:szCs w:val="18"/>
                <w:lang w:eastAsia="zh-TW"/>
              </w:rPr>
              <w:t>6.3</w:t>
            </w:r>
          </w:p>
        </w:tc>
        <w:tc>
          <w:tcPr>
            <w:tcW w:w="988" w:type="pct"/>
            <w:tcBorders>
              <w:top w:val="nil"/>
              <w:left w:val="nil"/>
              <w:bottom w:val="single" w:sz="4" w:space="0" w:color="auto"/>
              <w:right w:val="single" w:sz="4" w:space="0" w:color="auto"/>
            </w:tcBorders>
            <w:shd w:val="clear" w:color="auto" w:fill="auto"/>
            <w:noWrap/>
            <w:vAlign w:val="center"/>
            <w:hideMark/>
          </w:tcPr>
          <w:p w14:paraId="3B658214"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9.8</w:t>
            </w:r>
          </w:p>
        </w:tc>
        <w:tc>
          <w:tcPr>
            <w:tcW w:w="931" w:type="pct"/>
            <w:tcBorders>
              <w:top w:val="nil"/>
              <w:left w:val="nil"/>
              <w:bottom w:val="single" w:sz="4" w:space="0" w:color="auto"/>
            </w:tcBorders>
            <w:shd w:val="clear" w:color="auto" w:fill="auto"/>
            <w:noWrap/>
            <w:vAlign w:val="center"/>
            <w:hideMark/>
          </w:tcPr>
          <w:p w14:paraId="403C1EB8"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11.8</w:t>
            </w:r>
          </w:p>
        </w:tc>
      </w:tr>
      <w:tr w:rsidR="00FE6FE7" w:rsidRPr="00A47343" w14:paraId="16497EB3" w14:textId="77777777" w:rsidTr="00FE6FE7">
        <w:trPr>
          <w:trHeight w:val="300"/>
        </w:trPr>
        <w:tc>
          <w:tcPr>
            <w:tcW w:w="1237" w:type="pct"/>
            <w:tcBorders>
              <w:top w:val="single" w:sz="4" w:space="0" w:color="auto"/>
              <w:bottom w:val="single" w:sz="4" w:space="0" w:color="auto"/>
              <w:right w:val="single" w:sz="4" w:space="0" w:color="auto"/>
            </w:tcBorders>
            <w:shd w:val="clear" w:color="auto" w:fill="auto"/>
            <w:noWrap/>
            <w:vAlign w:val="bottom"/>
            <w:hideMark/>
          </w:tcPr>
          <w:p w14:paraId="2BE19921" w14:textId="77777777" w:rsidR="00FE6FE7" w:rsidRPr="00A47343" w:rsidRDefault="00FE6FE7" w:rsidP="00FE6FE7">
            <w:pPr>
              <w:spacing w:before="60" w:after="60"/>
              <w:jc w:val="left"/>
              <w:rPr>
                <w:rFonts w:cs="Arial"/>
                <w:sz w:val="18"/>
                <w:szCs w:val="18"/>
                <w:lang w:eastAsia="zh-TW"/>
              </w:rPr>
            </w:pPr>
            <w:r w:rsidRPr="00A47343">
              <w:rPr>
                <w:rFonts w:cs="Arial"/>
                <w:sz w:val="18"/>
                <w:szCs w:val="18"/>
                <w:lang w:eastAsia="zh-TW"/>
              </w:rPr>
              <w:t>F.Baetidae</w:t>
            </w:r>
          </w:p>
        </w:tc>
        <w:tc>
          <w:tcPr>
            <w:tcW w:w="461" w:type="pct"/>
            <w:tcBorders>
              <w:top w:val="nil"/>
              <w:left w:val="nil"/>
              <w:bottom w:val="single" w:sz="4" w:space="0" w:color="auto"/>
              <w:right w:val="single" w:sz="4" w:space="0" w:color="auto"/>
            </w:tcBorders>
            <w:shd w:val="clear" w:color="auto" w:fill="auto"/>
            <w:noWrap/>
            <w:vAlign w:val="center"/>
            <w:hideMark/>
          </w:tcPr>
          <w:p w14:paraId="08BC428F"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2.4</w:t>
            </w:r>
          </w:p>
        </w:tc>
        <w:tc>
          <w:tcPr>
            <w:tcW w:w="461" w:type="pct"/>
            <w:tcBorders>
              <w:top w:val="nil"/>
              <w:left w:val="nil"/>
              <w:bottom w:val="single" w:sz="4" w:space="0" w:color="auto"/>
              <w:right w:val="single" w:sz="4" w:space="0" w:color="auto"/>
            </w:tcBorders>
            <w:shd w:val="clear" w:color="auto" w:fill="auto"/>
            <w:noWrap/>
            <w:vAlign w:val="center"/>
            <w:hideMark/>
          </w:tcPr>
          <w:p w14:paraId="39522AF0"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3.7</w:t>
            </w:r>
          </w:p>
        </w:tc>
        <w:tc>
          <w:tcPr>
            <w:tcW w:w="461" w:type="pct"/>
            <w:tcBorders>
              <w:top w:val="nil"/>
              <w:left w:val="nil"/>
              <w:bottom w:val="single" w:sz="4" w:space="0" w:color="auto"/>
              <w:right w:val="single" w:sz="4" w:space="0" w:color="auto"/>
            </w:tcBorders>
            <w:shd w:val="clear" w:color="auto" w:fill="auto"/>
            <w:noWrap/>
            <w:vAlign w:val="center"/>
            <w:hideMark/>
          </w:tcPr>
          <w:p w14:paraId="2045FB80" w14:textId="77777777" w:rsidR="00FE6FE7" w:rsidRPr="00A47343" w:rsidRDefault="00FE6FE7" w:rsidP="00FE6FE7">
            <w:pPr>
              <w:spacing w:before="60" w:after="60"/>
              <w:jc w:val="center"/>
              <w:rPr>
                <w:rFonts w:cs="Arial"/>
                <w:b/>
                <w:bCs/>
                <w:sz w:val="18"/>
                <w:szCs w:val="18"/>
                <w:lang w:eastAsia="zh-TW"/>
              </w:rPr>
            </w:pPr>
            <w:r w:rsidRPr="00A47343">
              <w:rPr>
                <w:rFonts w:cs="Arial"/>
                <w:b/>
                <w:bCs/>
                <w:sz w:val="18"/>
                <w:szCs w:val="18"/>
                <w:lang w:eastAsia="zh-TW"/>
              </w:rPr>
              <w:t>5.0</w:t>
            </w:r>
          </w:p>
        </w:tc>
        <w:tc>
          <w:tcPr>
            <w:tcW w:w="461" w:type="pct"/>
            <w:tcBorders>
              <w:top w:val="nil"/>
              <w:left w:val="nil"/>
              <w:bottom w:val="single" w:sz="4" w:space="0" w:color="auto"/>
              <w:right w:val="single" w:sz="4" w:space="0" w:color="auto"/>
            </w:tcBorders>
            <w:shd w:val="clear" w:color="auto" w:fill="auto"/>
            <w:noWrap/>
            <w:vAlign w:val="center"/>
            <w:hideMark/>
          </w:tcPr>
          <w:p w14:paraId="37CE2DD3"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4.0</w:t>
            </w:r>
          </w:p>
        </w:tc>
        <w:tc>
          <w:tcPr>
            <w:tcW w:w="988" w:type="pct"/>
            <w:tcBorders>
              <w:top w:val="nil"/>
              <w:left w:val="nil"/>
              <w:bottom w:val="single" w:sz="4" w:space="0" w:color="auto"/>
              <w:right w:val="single" w:sz="4" w:space="0" w:color="auto"/>
            </w:tcBorders>
            <w:shd w:val="clear" w:color="auto" w:fill="auto"/>
            <w:noWrap/>
            <w:vAlign w:val="center"/>
            <w:hideMark/>
          </w:tcPr>
          <w:p w14:paraId="7BC0C6B3"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8.8</w:t>
            </w:r>
          </w:p>
        </w:tc>
        <w:tc>
          <w:tcPr>
            <w:tcW w:w="931" w:type="pct"/>
            <w:tcBorders>
              <w:top w:val="nil"/>
              <w:left w:val="nil"/>
              <w:bottom w:val="single" w:sz="4" w:space="0" w:color="auto"/>
            </w:tcBorders>
            <w:shd w:val="clear" w:color="auto" w:fill="auto"/>
            <w:noWrap/>
            <w:vAlign w:val="center"/>
            <w:hideMark/>
          </w:tcPr>
          <w:p w14:paraId="2D93B312"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8.9</w:t>
            </w:r>
          </w:p>
        </w:tc>
      </w:tr>
      <w:tr w:rsidR="00FE6FE7" w:rsidRPr="00A47343" w14:paraId="1AC86003" w14:textId="77777777" w:rsidTr="00FE6FE7">
        <w:trPr>
          <w:trHeight w:val="300"/>
        </w:trPr>
        <w:tc>
          <w:tcPr>
            <w:tcW w:w="1237" w:type="pct"/>
            <w:tcBorders>
              <w:top w:val="single" w:sz="4" w:space="0" w:color="auto"/>
              <w:bottom w:val="single" w:sz="4" w:space="0" w:color="auto"/>
              <w:right w:val="single" w:sz="4" w:space="0" w:color="auto"/>
            </w:tcBorders>
            <w:shd w:val="clear" w:color="auto" w:fill="auto"/>
            <w:noWrap/>
            <w:vAlign w:val="bottom"/>
            <w:hideMark/>
          </w:tcPr>
          <w:p w14:paraId="1C8E659B" w14:textId="77777777" w:rsidR="00FE6FE7" w:rsidRPr="00A47343" w:rsidRDefault="00FE6FE7" w:rsidP="00FE6FE7">
            <w:pPr>
              <w:spacing w:before="60" w:after="60"/>
              <w:jc w:val="left"/>
              <w:rPr>
                <w:rFonts w:cs="Arial"/>
                <w:sz w:val="18"/>
                <w:szCs w:val="18"/>
                <w:lang w:eastAsia="zh-TW"/>
              </w:rPr>
            </w:pPr>
            <w:r w:rsidRPr="00A47343">
              <w:rPr>
                <w:rFonts w:cs="Arial"/>
                <w:sz w:val="18"/>
                <w:szCs w:val="18"/>
                <w:lang w:eastAsia="zh-TW"/>
              </w:rPr>
              <w:t>F.Chironomidae</w:t>
            </w:r>
          </w:p>
        </w:tc>
        <w:tc>
          <w:tcPr>
            <w:tcW w:w="461" w:type="pct"/>
            <w:tcBorders>
              <w:top w:val="nil"/>
              <w:left w:val="nil"/>
              <w:bottom w:val="single" w:sz="4" w:space="0" w:color="auto"/>
              <w:right w:val="single" w:sz="4" w:space="0" w:color="auto"/>
            </w:tcBorders>
            <w:shd w:val="clear" w:color="auto" w:fill="auto"/>
            <w:noWrap/>
            <w:vAlign w:val="center"/>
            <w:hideMark/>
          </w:tcPr>
          <w:p w14:paraId="1DDCB737"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4.9</w:t>
            </w:r>
          </w:p>
        </w:tc>
        <w:tc>
          <w:tcPr>
            <w:tcW w:w="461" w:type="pct"/>
            <w:tcBorders>
              <w:top w:val="nil"/>
              <w:left w:val="nil"/>
              <w:bottom w:val="single" w:sz="4" w:space="0" w:color="auto"/>
              <w:right w:val="single" w:sz="4" w:space="0" w:color="auto"/>
            </w:tcBorders>
            <w:shd w:val="clear" w:color="auto" w:fill="auto"/>
            <w:noWrap/>
            <w:vAlign w:val="center"/>
            <w:hideMark/>
          </w:tcPr>
          <w:p w14:paraId="376D6C88"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2.5</w:t>
            </w:r>
          </w:p>
        </w:tc>
        <w:tc>
          <w:tcPr>
            <w:tcW w:w="461" w:type="pct"/>
            <w:tcBorders>
              <w:top w:val="nil"/>
              <w:left w:val="nil"/>
              <w:bottom w:val="single" w:sz="4" w:space="0" w:color="auto"/>
              <w:right w:val="single" w:sz="4" w:space="0" w:color="auto"/>
            </w:tcBorders>
            <w:shd w:val="clear" w:color="auto" w:fill="auto"/>
            <w:noWrap/>
            <w:vAlign w:val="center"/>
            <w:hideMark/>
          </w:tcPr>
          <w:p w14:paraId="7BE9760B" w14:textId="77777777" w:rsidR="00FE6FE7" w:rsidRPr="00A47343" w:rsidRDefault="00FE6FE7" w:rsidP="00FE6FE7">
            <w:pPr>
              <w:spacing w:before="60" w:after="60"/>
              <w:jc w:val="center"/>
              <w:rPr>
                <w:rFonts w:cs="Arial"/>
                <w:b/>
                <w:bCs/>
                <w:sz w:val="18"/>
                <w:szCs w:val="18"/>
                <w:lang w:eastAsia="zh-TW"/>
              </w:rPr>
            </w:pPr>
            <w:r w:rsidRPr="00A47343">
              <w:rPr>
                <w:rFonts w:cs="Arial"/>
                <w:b/>
                <w:bCs/>
                <w:sz w:val="18"/>
                <w:szCs w:val="18"/>
                <w:lang w:eastAsia="zh-TW"/>
              </w:rPr>
              <w:t>5.7</w:t>
            </w:r>
          </w:p>
        </w:tc>
        <w:tc>
          <w:tcPr>
            <w:tcW w:w="461" w:type="pct"/>
            <w:tcBorders>
              <w:top w:val="nil"/>
              <w:left w:val="nil"/>
              <w:bottom w:val="single" w:sz="4" w:space="0" w:color="auto"/>
              <w:right w:val="single" w:sz="4" w:space="0" w:color="auto"/>
            </w:tcBorders>
            <w:shd w:val="clear" w:color="auto" w:fill="auto"/>
            <w:noWrap/>
            <w:vAlign w:val="center"/>
            <w:hideMark/>
          </w:tcPr>
          <w:p w14:paraId="46627FA1"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5.2</w:t>
            </w:r>
          </w:p>
        </w:tc>
        <w:tc>
          <w:tcPr>
            <w:tcW w:w="988" w:type="pct"/>
            <w:tcBorders>
              <w:top w:val="nil"/>
              <w:left w:val="nil"/>
              <w:bottom w:val="single" w:sz="4" w:space="0" w:color="auto"/>
              <w:right w:val="single" w:sz="4" w:space="0" w:color="auto"/>
            </w:tcBorders>
            <w:shd w:val="clear" w:color="auto" w:fill="auto"/>
            <w:noWrap/>
            <w:vAlign w:val="center"/>
            <w:hideMark/>
          </w:tcPr>
          <w:p w14:paraId="4BC7123D"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6.5</w:t>
            </w:r>
          </w:p>
        </w:tc>
        <w:tc>
          <w:tcPr>
            <w:tcW w:w="931" w:type="pct"/>
            <w:tcBorders>
              <w:top w:val="nil"/>
              <w:left w:val="nil"/>
              <w:bottom w:val="single" w:sz="4" w:space="0" w:color="auto"/>
            </w:tcBorders>
            <w:shd w:val="clear" w:color="auto" w:fill="auto"/>
            <w:noWrap/>
            <w:vAlign w:val="center"/>
            <w:hideMark/>
          </w:tcPr>
          <w:p w14:paraId="2F138454"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9.2</w:t>
            </w:r>
          </w:p>
        </w:tc>
      </w:tr>
      <w:tr w:rsidR="00FE6FE7" w:rsidRPr="00A47343" w14:paraId="4B97481E" w14:textId="77777777" w:rsidTr="00FE6FE7">
        <w:trPr>
          <w:trHeight w:val="300"/>
        </w:trPr>
        <w:tc>
          <w:tcPr>
            <w:tcW w:w="1237" w:type="pct"/>
            <w:tcBorders>
              <w:top w:val="single" w:sz="4" w:space="0" w:color="auto"/>
              <w:bottom w:val="single" w:sz="4" w:space="0" w:color="auto"/>
              <w:right w:val="single" w:sz="4" w:space="0" w:color="auto"/>
            </w:tcBorders>
            <w:shd w:val="clear" w:color="auto" w:fill="auto"/>
            <w:noWrap/>
            <w:vAlign w:val="bottom"/>
            <w:hideMark/>
          </w:tcPr>
          <w:p w14:paraId="1418103C" w14:textId="77777777" w:rsidR="00FE6FE7" w:rsidRPr="00A47343" w:rsidRDefault="00FE6FE7" w:rsidP="00FE6FE7">
            <w:pPr>
              <w:spacing w:before="60" w:after="60"/>
              <w:jc w:val="left"/>
              <w:rPr>
                <w:rFonts w:cs="Arial"/>
                <w:sz w:val="18"/>
                <w:szCs w:val="18"/>
                <w:lang w:eastAsia="zh-TW"/>
              </w:rPr>
            </w:pPr>
            <w:r w:rsidRPr="00A47343">
              <w:rPr>
                <w:rFonts w:cs="Arial"/>
                <w:sz w:val="18"/>
                <w:szCs w:val="18"/>
                <w:lang w:eastAsia="zh-TW"/>
              </w:rPr>
              <w:t>F.Palaemonidae</w:t>
            </w:r>
          </w:p>
        </w:tc>
        <w:tc>
          <w:tcPr>
            <w:tcW w:w="461" w:type="pct"/>
            <w:tcBorders>
              <w:top w:val="nil"/>
              <w:left w:val="nil"/>
              <w:bottom w:val="single" w:sz="4" w:space="0" w:color="auto"/>
              <w:right w:val="single" w:sz="4" w:space="0" w:color="auto"/>
            </w:tcBorders>
            <w:shd w:val="clear" w:color="auto" w:fill="auto"/>
            <w:noWrap/>
            <w:vAlign w:val="center"/>
            <w:hideMark/>
          </w:tcPr>
          <w:p w14:paraId="7A3389A9"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0.0</w:t>
            </w:r>
          </w:p>
        </w:tc>
        <w:tc>
          <w:tcPr>
            <w:tcW w:w="461" w:type="pct"/>
            <w:tcBorders>
              <w:top w:val="nil"/>
              <w:left w:val="nil"/>
              <w:bottom w:val="single" w:sz="4" w:space="0" w:color="auto"/>
              <w:right w:val="single" w:sz="4" w:space="0" w:color="auto"/>
            </w:tcBorders>
            <w:shd w:val="clear" w:color="auto" w:fill="auto"/>
            <w:noWrap/>
            <w:vAlign w:val="center"/>
            <w:hideMark/>
          </w:tcPr>
          <w:p w14:paraId="26351D9E"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1.7</w:t>
            </w:r>
          </w:p>
        </w:tc>
        <w:tc>
          <w:tcPr>
            <w:tcW w:w="461" w:type="pct"/>
            <w:tcBorders>
              <w:top w:val="nil"/>
              <w:left w:val="nil"/>
              <w:bottom w:val="single" w:sz="4" w:space="0" w:color="auto"/>
              <w:right w:val="single" w:sz="4" w:space="0" w:color="auto"/>
            </w:tcBorders>
            <w:shd w:val="clear" w:color="auto" w:fill="auto"/>
            <w:noWrap/>
            <w:vAlign w:val="center"/>
            <w:hideMark/>
          </w:tcPr>
          <w:p w14:paraId="5EBE0EBD" w14:textId="77777777" w:rsidR="00FE6FE7" w:rsidRPr="00A47343" w:rsidRDefault="00FE6FE7" w:rsidP="00FE6FE7">
            <w:pPr>
              <w:spacing w:before="60" w:after="60"/>
              <w:jc w:val="center"/>
              <w:rPr>
                <w:rFonts w:cs="Arial"/>
                <w:sz w:val="18"/>
                <w:szCs w:val="18"/>
                <w:lang w:eastAsia="zh-TW"/>
              </w:rPr>
            </w:pPr>
            <w:r w:rsidRPr="00A47343">
              <w:rPr>
                <w:rFonts w:cs="Arial"/>
                <w:sz w:val="18"/>
                <w:szCs w:val="18"/>
                <w:lang w:eastAsia="zh-TW"/>
              </w:rPr>
              <w:t>5.7</w:t>
            </w:r>
          </w:p>
        </w:tc>
        <w:tc>
          <w:tcPr>
            <w:tcW w:w="461" w:type="pct"/>
            <w:tcBorders>
              <w:top w:val="nil"/>
              <w:left w:val="nil"/>
              <w:bottom w:val="single" w:sz="4" w:space="0" w:color="auto"/>
              <w:right w:val="single" w:sz="4" w:space="0" w:color="auto"/>
            </w:tcBorders>
            <w:shd w:val="clear" w:color="auto" w:fill="auto"/>
            <w:noWrap/>
            <w:vAlign w:val="center"/>
            <w:hideMark/>
          </w:tcPr>
          <w:p w14:paraId="3C48486B" w14:textId="77777777" w:rsidR="00FE6FE7" w:rsidRPr="00A47343" w:rsidRDefault="00FE6FE7" w:rsidP="00FE6FE7">
            <w:pPr>
              <w:spacing w:before="60" w:after="60"/>
              <w:jc w:val="center"/>
              <w:rPr>
                <w:rFonts w:cs="Arial"/>
                <w:b/>
                <w:bCs/>
                <w:color w:val="000000"/>
                <w:sz w:val="18"/>
                <w:szCs w:val="18"/>
                <w:lang w:eastAsia="zh-TW"/>
              </w:rPr>
            </w:pPr>
            <w:r w:rsidRPr="00A47343">
              <w:rPr>
                <w:rFonts w:cs="Arial"/>
                <w:b/>
                <w:bCs/>
                <w:color w:val="000000"/>
                <w:sz w:val="18"/>
                <w:szCs w:val="18"/>
                <w:lang w:eastAsia="zh-TW"/>
              </w:rPr>
              <w:t>7.0</w:t>
            </w:r>
          </w:p>
        </w:tc>
        <w:tc>
          <w:tcPr>
            <w:tcW w:w="988" w:type="pct"/>
            <w:tcBorders>
              <w:top w:val="nil"/>
              <w:left w:val="nil"/>
              <w:bottom w:val="single" w:sz="4" w:space="0" w:color="auto"/>
              <w:right w:val="single" w:sz="4" w:space="0" w:color="auto"/>
            </w:tcBorders>
            <w:shd w:val="clear" w:color="auto" w:fill="auto"/>
            <w:noWrap/>
            <w:vAlign w:val="center"/>
            <w:hideMark/>
          </w:tcPr>
          <w:p w14:paraId="3C0F0FF5"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14.3</w:t>
            </w:r>
          </w:p>
        </w:tc>
        <w:tc>
          <w:tcPr>
            <w:tcW w:w="931" w:type="pct"/>
            <w:tcBorders>
              <w:top w:val="nil"/>
              <w:left w:val="nil"/>
              <w:bottom w:val="single" w:sz="4" w:space="0" w:color="auto"/>
            </w:tcBorders>
            <w:shd w:val="clear" w:color="auto" w:fill="auto"/>
            <w:noWrap/>
            <w:vAlign w:val="center"/>
            <w:hideMark/>
          </w:tcPr>
          <w:p w14:paraId="28E3F0BD" w14:textId="77777777" w:rsidR="00FE6FE7" w:rsidRPr="00A47343" w:rsidRDefault="00FE6FE7" w:rsidP="00FE6FE7">
            <w:pPr>
              <w:spacing w:before="60" w:after="60"/>
              <w:jc w:val="center"/>
              <w:rPr>
                <w:rFonts w:cs="Arial"/>
                <w:color w:val="000000"/>
                <w:sz w:val="18"/>
                <w:szCs w:val="18"/>
                <w:lang w:eastAsia="zh-TW"/>
              </w:rPr>
            </w:pPr>
            <w:r w:rsidRPr="00A47343">
              <w:rPr>
                <w:rFonts w:cs="Arial"/>
                <w:color w:val="000000"/>
                <w:sz w:val="18"/>
                <w:szCs w:val="18"/>
                <w:lang w:eastAsia="zh-TW"/>
              </w:rPr>
              <w:t>13.8</w:t>
            </w:r>
          </w:p>
        </w:tc>
      </w:tr>
    </w:tbl>
    <w:p w14:paraId="05B68F5A" w14:textId="77777777" w:rsidR="00FE6FE7" w:rsidRDefault="00FE6FE7" w:rsidP="00FE6FE7"/>
    <w:p w14:paraId="47A62B1D" w14:textId="167F275D" w:rsidR="00FE6FE7" w:rsidRDefault="00FE6FE7" w:rsidP="00FE6FE7">
      <w:pPr>
        <w:pStyle w:val="Caption"/>
        <w:keepNext/>
      </w:pPr>
      <w:bookmarkStart w:id="113" w:name="_Ref521494141"/>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E</w:t>
      </w:r>
      <w:r w:rsidR="00F276BC">
        <w:rPr>
          <w:noProof/>
        </w:rPr>
        <w:fldChar w:fldCharType="end"/>
      </w:r>
      <w:r>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9</w:t>
      </w:r>
      <w:r w:rsidR="00F276BC">
        <w:rPr>
          <w:noProof/>
        </w:rPr>
        <w:fldChar w:fldCharType="end"/>
      </w:r>
      <w:bookmarkEnd w:id="113"/>
      <w:r>
        <w:t xml:space="preserve">: </w:t>
      </w:r>
      <w:r w:rsidRPr="00A47343">
        <w:t>Macroinvertebrate taxa contributing most of the dissimilarities in river ecosystem between zones based on abundance dataset. Bold numbers represent the higher average abundance group.</w:t>
      </w:r>
    </w:p>
    <w:tbl>
      <w:tblPr>
        <w:tblW w:w="5000" w:type="pct"/>
        <w:tblLook w:val="04A0" w:firstRow="1" w:lastRow="0" w:firstColumn="1" w:lastColumn="0" w:noHBand="0" w:noVBand="1"/>
      </w:tblPr>
      <w:tblGrid>
        <w:gridCol w:w="2820"/>
        <w:gridCol w:w="1785"/>
        <w:gridCol w:w="1785"/>
        <w:gridCol w:w="2812"/>
      </w:tblGrid>
      <w:tr w:rsidR="00FE6FE7" w:rsidRPr="00A47343" w14:paraId="5136E6BC" w14:textId="77777777" w:rsidTr="00FE6FE7">
        <w:trPr>
          <w:trHeight w:val="300"/>
        </w:trPr>
        <w:tc>
          <w:tcPr>
            <w:tcW w:w="1532" w:type="pct"/>
            <w:vMerge w:val="restart"/>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4CD0D2F2" w14:textId="77777777" w:rsidR="00FE6FE7" w:rsidRPr="00A47343" w:rsidRDefault="00FE6FE7" w:rsidP="00FE6FE7">
            <w:pPr>
              <w:spacing w:before="60" w:after="60"/>
              <w:jc w:val="center"/>
              <w:rPr>
                <w:rFonts w:cs="Arial"/>
                <w:sz w:val="18"/>
                <w:szCs w:val="20"/>
                <w:lang w:eastAsia="zh-TW"/>
              </w:rPr>
            </w:pPr>
            <w:r w:rsidRPr="00A47343">
              <w:rPr>
                <w:rFonts w:cs="Arial"/>
                <w:sz w:val="18"/>
                <w:szCs w:val="20"/>
                <w:lang w:eastAsia="zh-TW"/>
              </w:rPr>
              <w:t>Taxa</w:t>
            </w:r>
          </w:p>
        </w:tc>
        <w:tc>
          <w:tcPr>
            <w:tcW w:w="194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2397ED6"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Average Abundance</w:t>
            </w:r>
          </w:p>
        </w:tc>
        <w:tc>
          <w:tcPr>
            <w:tcW w:w="1528" w:type="pct"/>
            <w:tcBorders>
              <w:top w:val="single" w:sz="4" w:space="0" w:color="auto"/>
              <w:left w:val="nil"/>
              <w:bottom w:val="single" w:sz="4" w:space="0" w:color="auto"/>
            </w:tcBorders>
            <w:shd w:val="clear" w:color="auto" w:fill="D9D9D9" w:themeFill="background1" w:themeFillShade="D9"/>
            <w:noWrap/>
            <w:vAlign w:val="center"/>
            <w:hideMark/>
          </w:tcPr>
          <w:p w14:paraId="72C380F3"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Contribution %</w:t>
            </w:r>
          </w:p>
        </w:tc>
      </w:tr>
      <w:tr w:rsidR="00FE6FE7" w:rsidRPr="00A47343" w14:paraId="4AEB71C8" w14:textId="77777777" w:rsidTr="00FE6FE7">
        <w:trPr>
          <w:trHeight w:val="300"/>
        </w:trPr>
        <w:tc>
          <w:tcPr>
            <w:tcW w:w="1532" w:type="pct"/>
            <w:vMerge/>
            <w:tcBorders>
              <w:top w:val="single" w:sz="4" w:space="0" w:color="auto"/>
              <w:bottom w:val="single" w:sz="4" w:space="0" w:color="auto"/>
              <w:right w:val="single" w:sz="4" w:space="0" w:color="auto"/>
            </w:tcBorders>
            <w:shd w:val="clear" w:color="auto" w:fill="D9D9D9" w:themeFill="background1" w:themeFillShade="D9"/>
            <w:vAlign w:val="center"/>
            <w:hideMark/>
          </w:tcPr>
          <w:p w14:paraId="423E9FD3" w14:textId="77777777" w:rsidR="00FE6FE7" w:rsidRPr="00A47343" w:rsidRDefault="00FE6FE7" w:rsidP="00FE6FE7">
            <w:pPr>
              <w:spacing w:before="60" w:after="60"/>
              <w:jc w:val="left"/>
              <w:rPr>
                <w:rFonts w:cs="Arial"/>
                <w:sz w:val="18"/>
                <w:szCs w:val="20"/>
                <w:lang w:eastAsia="zh-TW"/>
              </w:rPr>
            </w:pPr>
          </w:p>
        </w:tc>
        <w:tc>
          <w:tcPr>
            <w:tcW w:w="970" w:type="pct"/>
            <w:tcBorders>
              <w:top w:val="nil"/>
              <w:left w:val="nil"/>
              <w:bottom w:val="single" w:sz="4" w:space="0" w:color="auto"/>
              <w:right w:val="single" w:sz="4" w:space="0" w:color="auto"/>
            </w:tcBorders>
            <w:shd w:val="clear" w:color="auto" w:fill="D9D9D9" w:themeFill="background1" w:themeFillShade="D9"/>
            <w:noWrap/>
            <w:vAlign w:val="center"/>
            <w:hideMark/>
          </w:tcPr>
          <w:p w14:paraId="77864035"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GW, ME</w:t>
            </w:r>
          </w:p>
        </w:tc>
        <w:tc>
          <w:tcPr>
            <w:tcW w:w="970" w:type="pct"/>
            <w:tcBorders>
              <w:top w:val="nil"/>
              <w:left w:val="nil"/>
              <w:bottom w:val="single" w:sz="4" w:space="0" w:color="auto"/>
              <w:right w:val="single" w:sz="4" w:space="0" w:color="auto"/>
            </w:tcBorders>
            <w:shd w:val="clear" w:color="auto" w:fill="D9D9D9" w:themeFill="background1" w:themeFillShade="D9"/>
            <w:noWrap/>
            <w:vAlign w:val="center"/>
            <w:hideMark/>
          </w:tcPr>
          <w:p w14:paraId="745A3A4B"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MO</w:t>
            </w:r>
          </w:p>
        </w:tc>
        <w:tc>
          <w:tcPr>
            <w:tcW w:w="1528" w:type="pct"/>
            <w:tcBorders>
              <w:top w:val="nil"/>
              <w:left w:val="nil"/>
              <w:bottom w:val="single" w:sz="4" w:space="0" w:color="auto"/>
            </w:tcBorders>
            <w:shd w:val="clear" w:color="auto" w:fill="D9D9D9" w:themeFill="background1" w:themeFillShade="D9"/>
            <w:noWrap/>
            <w:vAlign w:val="center"/>
            <w:hideMark/>
          </w:tcPr>
          <w:p w14:paraId="447B57FE"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GW,ME vs MO</w:t>
            </w:r>
          </w:p>
        </w:tc>
      </w:tr>
      <w:tr w:rsidR="00FE6FE7" w:rsidRPr="00A47343" w14:paraId="0ECE0EFE" w14:textId="77777777" w:rsidTr="00FE6FE7">
        <w:trPr>
          <w:trHeight w:val="300"/>
        </w:trPr>
        <w:tc>
          <w:tcPr>
            <w:tcW w:w="1532" w:type="pct"/>
            <w:tcBorders>
              <w:top w:val="single" w:sz="4" w:space="0" w:color="auto"/>
              <w:bottom w:val="single" w:sz="4" w:space="0" w:color="auto"/>
              <w:right w:val="single" w:sz="4" w:space="0" w:color="auto"/>
            </w:tcBorders>
            <w:shd w:val="clear" w:color="auto" w:fill="auto"/>
            <w:noWrap/>
            <w:vAlign w:val="bottom"/>
            <w:hideMark/>
          </w:tcPr>
          <w:p w14:paraId="4578DC93" w14:textId="77777777" w:rsidR="00FE6FE7" w:rsidRPr="00A47343" w:rsidRDefault="00FE6FE7" w:rsidP="00FE6FE7">
            <w:pPr>
              <w:spacing w:before="60" w:after="60"/>
              <w:jc w:val="left"/>
              <w:rPr>
                <w:rFonts w:cs="Arial"/>
                <w:color w:val="000000"/>
                <w:sz w:val="18"/>
                <w:szCs w:val="20"/>
                <w:lang w:eastAsia="zh-TW"/>
              </w:rPr>
            </w:pPr>
            <w:r w:rsidRPr="00A47343">
              <w:rPr>
                <w:rFonts w:cs="Arial"/>
                <w:color w:val="000000"/>
                <w:sz w:val="18"/>
                <w:szCs w:val="20"/>
                <w:lang w:eastAsia="zh-TW"/>
              </w:rPr>
              <w:t>F.Corixidae</w:t>
            </w:r>
          </w:p>
        </w:tc>
        <w:tc>
          <w:tcPr>
            <w:tcW w:w="970" w:type="pct"/>
            <w:tcBorders>
              <w:top w:val="nil"/>
              <w:left w:val="nil"/>
              <w:bottom w:val="single" w:sz="4" w:space="0" w:color="auto"/>
              <w:right w:val="single" w:sz="4" w:space="0" w:color="auto"/>
            </w:tcBorders>
            <w:shd w:val="clear" w:color="auto" w:fill="auto"/>
            <w:noWrap/>
            <w:vAlign w:val="center"/>
            <w:hideMark/>
          </w:tcPr>
          <w:p w14:paraId="48B2C1DA"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3.8</w:t>
            </w:r>
          </w:p>
        </w:tc>
        <w:tc>
          <w:tcPr>
            <w:tcW w:w="970" w:type="pct"/>
            <w:tcBorders>
              <w:top w:val="nil"/>
              <w:left w:val="nil"/>
              <w:bottom w:val="single" w:sz="4" w:space="0" w:color="auto"/>
              <w:right w:val="single" w:sz="4" w:space="0" w:color="auto"/>
            </w:tcBorders>
            <w:shd w:val="clear" w:color="auto" w:fill="auto"/>
            <w:noWrap/>
            <w:vAlign w:val="center"/>
            <w:hideMark/>
          </w:tcPr>
          <w:p w14:paraId="0CC3A8DB" w14:textId="77777777" w:rsidR="00FE6FE7" w:rsidRPr="00A47343" w:rsidRDefault="00FE6FE7" w:rsidP="00FE6FE7">
            <w:pPr>
              <w:spacing w:before="60" w:after="60"/>
              <w:jc w:val="center"/>
              <w:rPr>
                <w:rFonts w:cs="Arial"/>
                <w:b/>
                <w:bCs/>
                <w:color w:val="000000"/>
                <w:sz w:val="18"/>
                <w:szCs w:val="20"/>
                <w:lang w:eastAsia="zh-TW"/>
              </w:rPr>
            </w:pPr>
            <w:r w:rsidRPr="00A47343">
              <w:rPr>
                <w:rFonts w:cs="Arial"/>
                <w:b/>
                <w:bCs/>
                <w:color w:val="000000"/>
                <w:sz w:val="18"/>
                <w:szCs w:val="20"/>
                <w:lang w:eastAsia="zh-TW"/>
              </w:rPr>
              <w:t>5.3</w:t>
            </w:r>
          </w:p>
        </w:tc>
        <w:tc>
          <w:tcPr>
            <w:tcW w:w="1528" w:type="pct"/>
            <w:tcBorders>
              <w:top w:val="nil"/>
              <w:left w:val="nil"/>
              <w:bottom w:val="single" w:sz="4" w:space="0" w:color="auto"/>
            </w:tcBorders>
            <w:shd w:val="clear" w:color="auto" w:fill="auto"/>
            <w:noWrap/>
            <w:vAlign w:val="center"/>
            <w:hideMark/>
          </w:tcPr>
          <w:p w14:paraId="4931992C"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12.6</w:t>
            </w:r>
          </w:p>
        </w:tc>
      </w:tr>
      <w:tr w:rsidR="00FE6FE7" w:rsidRPr="00A47343" w14:paraId="690FB725" w14:textId="77777777" w:rsidTr="00FE6FE7">
        <w:trPr>
          <w:trHeight w:val="300"/>
        </w:trPr>
        <w:tc>
          <w:tcPr>
            <w:tcW w:w="1532" w:type="pct"/>
            <w:tcBorders>
              <w:top w:val="single" w:sz="4" w:space="0" w:color="auto"/>
              <w:bottom w:val="single" w:sz="4" w:space="0" w:color="auto"/>
              <w:right w:val="single" w:sz="4" w:space="0" w:color="auto"/>
            </w:tcBorders>
            <w:shd w:val="clear" w:color="auto" w:fill="auto"/>
            <w:noWrap/>
            <w:vAlign w:val="bottom"/>
            <w:hideMark/>
          </w:tcPr>
          <w:p w14:paraId="1221F03B" w14:textId="77777777" w:rsidR="00FE6FE7" w:rsidRPr="00A47343" w:rsidRDefault="00FE6FE7" w:rsidP="00FE6FE7">
            <w:pPr>
              <w:spacing w:before="60" w:after="60"/>
              <w:jc w:val="left"/>
              <w:rPr>
                <w:rFonts w:cs="Arial"/>
                <w:color w:val="000000"/>
                <w:sz w:val="18"/>
                <w:szCs w:val="20"/>
                <w:lang w:eastAsia="zh-TW"/>
              </w:rPr>
            </w:pPr>
            <w:r w:rsidRPr="00A47343">
              <w:rPr>
                <w:rFonts w:cs="Arial"/>
                <w:color w:val="000000"/>
                <w:sz w:val="18"/>
                <w:szCs w:val="20"/>
                <w:lang w:eastAsia="zh-TW"/>
              </w:rPr>
              <w:t>F.Atyidae</w:t>
            </w:r>
          </w:p>
        </w:tc>
        <w:tc>
          <w:tcPr>
            <w:tcW w:w="970" w:type="pct"/>
            <w:tcBorders>
              <w:top w:val="nil"/>
              <w:left w:val="nil"/>
              <w:bottom w:val="single" w:sz="4" w:space="0" w:color="auto"/>
              <w:right w:val="single" w:sz="4" w:space="0" w:color="auto"/>
            </w:tcBorders>
            <w:shd w:val="clear" w:color="auto" w:fill="auto"/>
            <w:noWrap/>
            <w:vAlign w:val="center"/>
            <w:hideMark/>
          </w:tcPr>
          <w:p w14:paraId="3B09C5A0"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5.1</w:t>
            </w:r>
          </w:p>
        </w:tc>
        <w:tc>
          <w:tcPr>
            <w:tcW w:w="970" w:type="pct"/>
            <w:tcBorders>
              <w:top w:val="nil"/>
              <w:left w:val="nil"/>
              <w:bottom w:val="single" w:sz="4" w:space="0" w:color="auto"/>
              <w:right w:val="single" w:sz="4" w:space="0" w:color="auto"/>
            </w:tcBorders>
            <w:shd w:val="clear" w:color="auto" w:fill="auto"/>
            <w:noWrap/>
            <w:vAlign w:val="center"/>
            <w:hideMark/>
          </w:tcPr>
          <w:p w14:paraId="00EF5BD4"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5.1</w:t>
            </w:r>
          </w:p>
        </w:tc>
        <w:tc>
          <w:tcPr>
            <w:tcW w:w="1528" w:type="pct"/>
            <w:tcBorders>
              <w:top w:val="nil"/>
              <w:left w:val="nil"/>
              <w:bottom w:val="single" w:sz="4" w:space="0" w:color="auto"/>
            </w:tcBorders>
            <w:shd w:val="clear" w:color="auto" w:fill="auto"/>
            <w:noWrap/>
            <w:vAlign w:val="center"/>
            <w:hideMark/>
          </w:tcPr>
          <w:p w14:paraId="79A2792D"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12.2</w:t>
            </w:r>
          </w:p>
        </w:tc>
      </w:tr>
      <w:tr w:rsidR="00FE6FE7" w:rsidRPr="00A47343" w14:paraId="1625AC3F" w14:textId="77777777" w:rsidTr="00FE6FE7">
        <w:trPr>
          <w:trHeight w:val="300"/>
        </w:trPr>
        <w:tc>
          <w:tcPr>
            <w:tcW w:w="1532" w:type="pct"/>
            <w:tcBorders>
              <w:top w:val="single" w:sz="4" w:space="0" w:color="auto"/>
              <w:bottom w:val="single" w:sz="4" w:space="0" w:color="auto"/>
              <w:right w:val="single" w:sz="4" w:space="0" w:color="auto"/>
            </w:tcBorders>
            <w:shd w:val="clear" w:color="auto" w:fill="auto"/>
            <w:noWrap/>
            <w:vAlign w:val="bottom"/>
            <w:hideMark/>
          </w:tcPr>
          <w:p w14:paraId="1AF1FF4E" w14:textId="77777777" w:rsidR="00FE6FE7" w:rsidRPr="00A47343" w:rsidRDefault="00FE6FE7" w:rsidP="00FE6FE7">
            <w:pPr>
              <w:spacing w:before="60" w:after="60"/>
              <w:jc w:val="left"/>
              <w:rPr>
                <w:rFonts w:cs="Arial"/>
                <w:color w:val="000000"/>
                <w:sz w:val="18"/>
                <w:szCs w:val="20"/>
                <w:lang w:eastAsia="zh-TW"/>
              </w:rPr>
            </w:pPr>
            <w:r w:rsidRPr="00A47343">
              <w:rPr>
                <w:rFonts w:cs="Arial"/>
                <w:color w:val="000000"/>
                <w:sz w:val="18"/>
                <w:szCs w:val="20"/>
                <w:lang w:eastAsia="zh-TW"/>
              </w:rPr>
              <w:t>F.Palaemonidae</w:t>
            </w:r>
          </w:p>
        </w:tc>
        <w:tc>
          <w:tcPr>
            <w:tcW w:w="970" w:type="pct"/>
            <w:tcBorders>
              <w:top w:val="nil"/>
              <w:left w:val="nil"/>
              <w:bottom w:val="single" w:sz="4" w:space="0" w:color="auto"/>
              <w:right w:val="single" w:sz="4" w:space="0" w:color="auto"/>
            </w:tcBorders>
            <w:shd w:val="clear" w:color="auto" w:fill="auto"/>
            <w:noWrap/>
            <w:vAlign w:val="center"/>
            <w:hideMark/>
          </w:tcPr>
          <w:p w14:paraId="50DC0649" w14:textId="77777777" w:rsidR="00FE6FE7" w:rsidRPr="00A47343" w:rsidRDefault="00FE6FE7" w:rsidP="00FE6FE7">
            <w:pPr>
              <w:spacing w:before="60" w:after="60"/>
              <w:jc w:val="center"/>
              <w:rPr>
                <w:rFonts w:cs="Arial"/>
                <w:b/>
                <w:bCs/>
                <w:color w:val="000000"/>
                <w:sz w:val="18"/>
                <w:szCs w:val="20"/>
                <w:lang w:eastAsia="zh-TW"/>
              </w:rPr>
            </w:pPr>
            <w:r w:rsidRPr="00A47343">
              <w:rPr>
                <w:rFonts w:cs="Arial"/>
                <w:b/>
                <w:bCs/>
                <w:color w:val="000000"/>
                <w:sz w:val="18"/>
                <w:szCs w:val="20"/>
                <w:lang w:eastAsia="zh-TW"/>
              </w:rPr>
              <w:t>3.9</w:t>
            </w:r>
          </w:p>
        </w:tc>
        <w:tc>
          <w:tcPr>
            <w:tcW w:w="970" w:type="pct"/>
            <w:tcBorders>
              <w:top w:val="nil"/>
              <w:left w:val="nil"/>
              <w:bottom w:val="single" w:sz="4" w:space="0" w:color="auto"/>
              <w:right w:val="single" w:sz="4" w:space="0" w:color="auto"/>
            </w:tcBorders>
            <w:shd w:val="clear" w:color="auto" w:fill="auto"/>
            <w:noWrap/>
            <w:vAlign w:val="center"/>
            <w:hideMark/>
          </w:tcPr>
          <w:p w14:paraId="23EA0C24"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3.1</w:t>
            </w:r>
          </w:p>
        </w:tc>
        <w:tc>
          <w:tcPr>
            <w:tcW w:w="1528" w:type="pct"/>
            <w:tcBorders>
              <w:top w:val="nil"/>
              <w:left w:val="nil"/>
              <w:bottom w:val="single" w:sz="4" w:space="0" w:color="auto"/>
            </w:tcBorders>
            <w:shd w:val="clear" w:color="auto" w:fill="auto"/>
            <w:noWrap/>
            <w:vAlign w:val="center"/>
            <w:hideMark/>
          </w:tcPr>
          <w:p w14:paraId="64E090F3"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10.5</w:t>
            </w:r>
          </w:p>
        </w:tc>
      </w:tr>
      <w:tr w:rsidR="00FE6FE7" w:rsidRPr="00A47343" w14:paraId="51F044A7" w14:textId="77777777" w:rsidTr="00FE6FE7">
        <w:trPr>
          <w:trHeight w:val="300"/>
        </w:trPr>
        <w:tc>
          <w:tcPr>
            <w:tcW w:w="1532" w:type="pct"/>
            <w:tcBorders>
              <w:top w:val="single" w:sz="4" w:space="0" w:color="auto"/>
              <w:bottom w:val="single" w:sz="4" w:space="0" w:color="auto"/>
              <w:right w:val="single" w:sz="4" w:space="0" w:color="auto"/>
            </w:tcBorders>
            <w:shd w:val="clear" w:color="auto" w:fill="auto"/>
            <w:noWrap/>
            <w:vAlign w:val="bottom"/>
            <w:hideMark/>
          </w:tcPr>
          <w:p w14:paraId="3E4DAAEE" w14:textId="77777777" w:rsidR="00FE6FE7" w:rsidRPr="00A47343" w:rsidRDefault="00FE6FE7" w:rsidP="00FE6FE7">
            <w:pPr>
              <w:spacing w:before="60" w:after="60"/>
              <w:jc w:val="left"/>
              <w:rPr>
                <w:rFonts w:cs="Arial"/>
                <w:color w:val="000000"/>
                <w:sz w:val="18"/>
                <w:szCs w:val="20"/>
                <w:lang w:eastAsia="zh-TW"/>
              </w:rPr>
            </w:pPr>
            <w:r w:rsidRPr="00A47343">
              <w:rPr>
                <w:rFonts w:cs="Arial"/>
                <w:color w:val="000000"/>
                <w:sz w:val="18"/>
                <w:szCs w:val="20"/>
                <w:lang w:eastAsia="zh-TW"/>
              </w:rPr>
              <w:t>F.Baetidae</w:t>
            </w:r>
          </w:p>
        </w:tc>
        <w:tc>
          <w:tcPr>
            <w:tcW w:w="970" w:type="pct"/>
            <w:tcBorders>
              <w:top w:val="nil"/>
              <w:left w:val="nil"/>
              <w:bottom w:val="single" w:sz="4" w:space="0" w:color="auto"/>
              <w:right w:val="single" w:sz="4" w:space="0" w:color="auto"/>
            </w:tcBorders>
            <w:shd w:val="clear" w:color="auto" w:fill="auto"/>
            <w:noWrap/>
            <w:vAlign w:val="center"/>
            <w:hideMark/>
          </w:tcPr>
          <w:p w14:paraId="44A32F39" w14:textId="77777777" w:rsidR="00FE6FE7" w:rsidRPr="00A47343" w:rsidRDefault="00FE6FE7" w:rsidP="00FE6FE7">
            <w:pPr>
              <w:spacing w:before="60" w:after="60"/>
              <w:jc w:val="center"/>
              <w:rPr>
                <w:rFonts w:cs="Arial"/>
                <w:b/>
                <w:bCs/>
                <w:color w:val="000000"/>
                <w:sz w:val="18"/>
                <w:szCs w:val="20"/>
                <w:lang w:eastAsia="zh-TW"/>
              </w:rPr>
            </w:pPr>
            <w:r w:rsidRPr="00A47343">
              <w:rPr>
                <w:rFonts w:cs="Arial"/>
                <w:b/>
                <w:bCs/>
                <w:color w:val="000000"/>
                <w:sz w:val="18"/>
                <w:szCs w:val="20"/>
                <w:lang w:eastAsia="zh-TW"/>
              </w:rPr>
              <w:t>4.8</w:t>
            </w:r>
          </w:p>
        </w:tc>
        <w:tc>
          <w:tcPr>
            <w:tcW w:w="970" w:type="pct"/>
            <w:tcBorders>
              <w:top w:val="nil"/>
              <w:left w:val="nil"/>
              <w:bottom w:val="single" w:sz="4" w:space="0" w:color="auto"/>
              <w:right w:val="single" w:sz="4" w:space="0" w:color="auto"/>
            </w:tcBorders>
            <w:shd w:val="clear" w:color="auto" w:fill="auto"/>
            <w:noWrap/>
            <w:vAlign w:val="center"/>
            <w:hideMark/>
          </w:tcPr>
          <w:p w14:paraId="4357717A"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1.8</w:t>
            </w:r>
          </w:p>
        </w:tc>
        <w:tc>
          <w:tcPr>
            <w:tcW w:w="1528" w:type="pct"/>
            <w:tcBorders>
              <w:top w:val="nil"/>
              <w:left w:val="nil"/>
              <w:bottom w:val="single" w:sz="4" w:space="0" w:color="auto"/>
            </w:tcBorders>
            <w:shd w:val="clear" w:color="auto" w:fill="auto"/>
            <w:noWrap/>
            <w:vAlign w:val="center"/>
            <w:hideMark/>
          </w:tcPr>
          <w:p w14:paraId="0CA93203"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9.1</w:t>
            </w:r>
          </w:p>
        </w:tc>
      </w:tr>
      <w:tr w:rsidR="00FE6FE7" w:rsidRPr="00A47343" w14:paraId="500B791E" w14:textId="77777777" w:rsidTr="00FE6FE7">
        <w:trPr>
          <w:trHeight w:val="300"/>
        </w:trPr>
        <w:tc>
          <w:tcPr>
            <w:tcW w:w="1532" w:type="pct"/>
            <w:tcBorders>
              <w:top w:val="single" w:sz="4" w:space="0" w:color="auto"/>
              <w:bottom w:val="single" w:sz="4" w:space="0" w:color="auto"/>
              <w:right w:val="single" w:sz="4" w:space="0" w:color="auto"/>
            </w:tcBorders>
            <w:shd w:val="clear" w:color="auto" w:fill="auto"/>
            <w:noWrap/>
            <w:vAlign w:val="bottom"/>
            <w:hideMark/>
          </w:tcPr>
          <w:p w14:paraId="098690EA" w14:textId="77777777" w:rsidR="00FE6FE7" w:rsidRPr="00A47343" w:rsidRDefault="00FE6FE7" w:rsidP="00FE6FE7">
            <w:pPr>
              <w:spacing w:before="60" w:after="60"/>
              <w:jc w:val="left"/>
              <w:rPr>
                <w:rFonts w:cs="Arial"/>
                <w:color w:val="000000"/>
                <w:sz w:val="18"/>
                <w:szCs w:val="20"/>
                <w:lang w:eastAsia="zh-TW"/>
              </w:rPr>
            </w:pPr>
            <w:r w:rsidRPr="00A47343">
              <w:rPr>
                <w:rFonts w:cs="Arial"/>
                <w:color w:val="000000"/>
                <w:sz w:val="18"/>
                <w:szCs w:val="20"/>
                <w:lang w:eastAsia="zh-TW"/>
              </w:rPr>
              <w:t>F.Chironomidae</w:t>
            </w:r>
          </w:p>
        </w:tc>
        <w:tc>
          <w:tcPr>
            <w:tcW w:w="970" w:type="pct"/>
            <w:tcBorders>
              <w:top w:val="nil"/>
              <w:left w:val="nil"/>
              <w:bottom w:val="single" w:sz="4" w:space="0" w:color="auto"/>
              <w:right w:val="single" w:sz="4" w:space="0" w:color="auto"/>
            </w:tcBorders>
            <w:shd w:val="clear" w:color="auto" w:fill="auto"/>
            <w:noWrap/>
            <w:vAlign w:val="center"/>
            <w:hideMark/>
          </w:tcPr>
          <w:p w14:paraId="0A72171C" w14:textId="77777777" w:rsidR="00FE6FE7" w:rsidRPr="00A47343" w:rsidRDefault="00FE6FE7" w:rsidP="00FE6FE7">
            <w:pPr>
              <w:spacing w:before="60" w:after="60"/>
              <w:jc w:val="center"/>
              <w:rPr>
                <w:rFonts w:cs="Arial"/>
                <w:b/>
                <w:bCs/>
                <w:color w:val="000000"/>
                <w:sz w:val="18"/>
                <w:szCs w:val="20"/>
                <w:lang w:eastAsia="zh-TW"/>
              </w:rPr>
            </w:pPr>
            <w:r w:rsidRPr="00A47343">
              <w:rPr>
                <w:rFonts w:cs="Arial"/>
                <w:b/>
                <w:bCs/>
                <w:color w:val="000000"/>
                <w:sz w:val="18"/>
                <w:szCs w:val="20"/>
                <w:lang w:eastAsia="zh-TW"/>
              </w:rPr>
              <w:t>4.9</w:t>
            </w:r>
          </w:p>
        </w:tc>
        <w:tc>
          <w:tcPr>
            <w:tcW w:w="970" w:type="pct"/>
            <w:tcBorders>
              <w:top w:val="nil"/>
              <w:left w:val="nil"/>
              <w:bottom w:val="single" w:sz="4" w:space="0" w:color="auto"/>
              <w:right w:val="single" w:sz="4" w:space="0" w:color="auto"/>
            </w:tcBorders>
            <w:shd w:val="clear" w:color="auto" w:fill="auto"/>
            <w:noWrap/>
            <w:vAlign w:val="center"/>
            <w:hideMark/>
          </w:tcPr>
          <w:p w14:paraId="55ED4631"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4.0</w:t>
            </w:r>
          </w:p>
        </w:tc>
        <w:tc>
          <w:tcPr>
            <w:tcW w:w="1528" w:type="pct"/>
            <w:tcBorders>
              <w:top w:val="nil"/>
              <w:left w:val="nil"/>
              <w:bottom w:val="single" w:sz="4" w:space="0" w:color="auto"/>
            </w:tcBorders>
            <w:shd w:val="clear" w:color="auto" w:fill="auto"/>
            <w:noWrap/>
            <w:vAlign w:val="center"/>
            <w:hideMark/>
          </w:tcPr>
          <w:p w14:paraId="0AAAA869" w14:textId="77777777" w:rsidR="00FE6FE7" w:rsidRPr="00A47343" w:rsidRDefault="00FE6FE7" w:rsidP="00FE6FE7">
            <w:pPr>
              <w:spacing w:before="60" w:after="60"/>
              <w:jc w:val="center"/>
              <w:rPr>
                <w:rFonts w:cs="Arial"/>
                <w:color w:val="000000"/>
                <w:sz w:val="18"/>
                <w:szCs w:val="20"/>
                <w:lang w:eastAsia="zh-TW"/>
              </w:rPr>
            </w:pPr>
            <w:r w:rsidRPr="00A47343">
              <w:rPr>
                <w:rFonts w:cs="Arial"/>
                <w:color w:val="000000"/>
                <w:sz w:val="18"/>
                <w:szCs w:val="20"/>
                <w:lang w:eastAsia="zh-TW"/>
              </w:rPr>
              <w:t>7.5</w:t>
            </w:r>
          </w:p>
        </w:tc>
      </w:tr>
    </w:tbl>
    <w:p w14:paraId="63325DD8" w14:textId="77777777" w:rsidR="00FE6FE7" w:rsidRDefault="00FE6FE7" w:rsidP="00FE6FE7">
      <w:pPr>
        <w:sectPr w:rsidR="00FE6FE7" w:rsidSect="000665AA">
          <w:headerReference w:type="default" r:id="rId135"/>
          <w:footerReference w:type="default" r:id="rId136"/>
          <w:pgSz w:w="11899" w:h="16838"/>
          <w:pgMar w:top="1508" w:right="1217" w:bottom="1276" w:left="1480" w:header="811" w:footer="305" w:gutter="0"/>
          <w:pgNumType w:chapStyle="6"/>
          <w:cols w:space="708"/>
          <w:docGrid w:linePitch="360"/>
        </w:sectPr>
      </w:pPr>
    </w:p>
    <w:p w14:paraId="1E472188" w14:textId="77777777" w:rsidR="00FE6FE7" w:rsidRDefault="00FE6FE7" w:rsidP="00FE6FE7">
      <w:pPr>
        <w:keepNext/>
        <w:spacing w:line="240" w:lineRule="auto"/>
        <w:jc w:val="center"/>
      </w:pPr>
      <w:r w:rsidRPr="00FF59FF">
        <w:rPr>
          <w:rFonts w:cs="Arial"/>
          <w:noProof/>
          <w:szCs w:val="20"/>
          <w:lang w:eastAsia="en-AU"/>
        </w:rPr>
        <w:drawing>
          <wp:inline distT="0" distB="0" distL="0" distR="0" wp14:anchorId="2316DD29" wp14:editId="5B967302">
            <wp:extent cx="7110919" cy="4990982"/>
            <wp:effectExtent l="0" t="0" r="0" b="635"/>
            <wp:docPr id="804" name="Picture 804" descr="\\cloud.une.edu.au\Aquatic Ecology Lab\CEWO\01.Gwydir\Gwydir Reports\Gwydir Report 2017-18\E. Macro\MDS\MDS_macro\r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une.edu.au\Aquatic Ecology Lab\CEWO\01.Gwydir\Gwydir Reports\Gwydir Report 2017-18\E. Macro\MDS\MDS_macro\river.PNG"/>
                    <pic:cNvPicPr>
                      <a:picLocks noChangeAspect="1" noChangeArrowheads="1"/>
                    </pic:cNvPicPr>
                  </pic:nvPicPr>
                  <pic:blipFill rotWithShape="1">
                    <a:blip r:embed="rId137" cstate="email">
                      <a:extLst>
                        <a:ext uri="{28A0092B-C50C-407E-A947-70E740481C1C}">
                          <a14:useLocalDpi xmlns:a14="http://schemas.microsoft.com/office/drawing/2010/main"/>
                        </a:ext>
                      </a:extLst>
                    </a:blip>
                    <a:srcRect/>
                    <a:stretch/>
                  </pic:blipFill>
                  <pic:spPr bwMode="auto">
                    <a:xfrm>
                      <a:off x="0" y="0"/>
                      <a:ext cx="7117084" cy="4995309"/>
                    </a:xfrm>
                    <a:prstGeom prst="rect">
                      <a:avLst/>
                    </a:prstGeom>
                    <a:noFill/>
                    <a:ln>
                      <a:noFill/>
                    </a:ln>
                    <a:extLst>
                      <a:ext uri="{53640926-AAD7-44D8-BBD7-CCE9431645EC}">
                        <a14:shadowObscured xmlns:a14="http://schemas.microsoft.com/office/drawing/2010/main"/>
                      </a:ext>
                    </a:extLst>
                  </pic:spPr>
                </pic:pic>
              </a:graphicData>
            </a:graphic>
          </wp:inline>
        </w:drawing>
      </w:r>
    </w:p>
    <w:p w14:paraId="29DE0DC3" w14:textId="397E1D3B" w:rsidR="00FE6FE7" w:rsidRDefault="00FE6FE7" w:rsidP="00FE6FE7">
      <w:pPr>
        <w:pStyle w:val="Caption"/>
      </w:pPr>
      <w:bookmarkStart w:id="114" w:name="_Ref521494074"/>
      <w:r>
        <w:t xml:space="preserve">Figure </w:t>
      </w:r>
      <w:fldSimple w:instr=" STYLEREF 6 \s ">
        <w:r w:rsidR="000D3CFD">
          <w:rPr>
            <w:noProof/>
          </w:rPr>
          <w:t>E</w:t>
        </w:r>
      </w:fldSimple>
      <w:r w:rsidR="005220F4">
        <w:noBreakHyphen/>
      </w:r>
      <w:fldSimple w:instr=" SEQ Figure \* ARABIC \s 6 ">
        <w:r w:rsidR="000D3CFD">
          <w:rPr>
            <w:noProof/>
          </w:rPr>
          <w:t>6</w:t>
        </w:r>
      </w:fldSimple>
      <w:bookmarkEnd w:id="114"/>
      <w:r>
        <w:t xml:space="preserve">: </w:t>
      </w:r>
      <w:r w:rsidR="00193C6B">
        <w:t>n</w:t>
      </w:r>
      <w:r w:rsidRPr="00A47343">
        <w:t>MDS ordination of river macroinvertebrate community composition using abundance dataset showing (a) by time, (b) by zone, (c) by zone with vectors of environmental variables (normalised data, Spearman correlation) which underlie the environmental patterns and (d) by zone with vectors of macroinvertebrate density and biodiversity indices (normalised data, Spearman correlation). 1=Sep-17, 2=Nov-17, 3=Feb-18 and 4=Apr-18</w:t>
      </w:r>
      <w:r>
        <w:t>.</w:t>
      </w:r>
    </w:p>
    <w:p w14:paraId="46C2C3E3" w14:textId="77777777" w:rsidR="00FE6FE7" w:rsidRDefault="00FE6FE7" w:rsidP="00FE6FE7">
      <w:pPr>
        <w:sectPr w:rsidR="00FE6FE7" w:rsidSect="00FE6FE7">
          <w:headerReference w:type="default" r:id="rId138"/>
          <w:footerReference w:type="default" r:id="rId139"/>
          <w:pgSz w:w="16838" w:h="11899" w:orient="landscape"/>
          <w:pgMar w:top="1480" w:right="1508" w:bottom="1217" w:left="1276" w:header="811" w:footer="305" w:gutter="0"/>
          <w:pgNumType w:chapStyle="6"/>
          <w:cols w:space="708"/>
          <w:docGrid w:linePitch="360"/>
        </w:sectPr>
      </w:pPr>
    </w:p>
    <w:p w14:paraId="38E1B155" w14:textId="77777777" w:rsidR="00FE6FE7" w:rsidRDefault="00FE6FE7" w:rsidP="00FE6FE7">
      <w:pPr>
        <w:pStyle w:val="Heading7"/>
      </w:pPr>
      <w:r>
        <w:t>Discussion</w:t>
      </w:r>
    </w:p>
    <w:p w14:paraId="455CE9DD" w14:textId="4B882ECB" w:rsidR="00FE6FE7" w:rsidRPr="00FF59FF" w:rsidRDefault="00FE6FE7" w:rsidP="00FE6FE7">
      <w:pPr>
        <w:rPr>
          <w:rFonts w:cs="Arial"/>
          <w:szCs w:val="20"/>
        </w:rPr>
      </w:pPr>
      <w:r w:rsidRPr="00FF59FF">
        <w:rPr>
          <w:rFonts w:cs="Arial"/>
          <w:szCs w:val="20"/>
        </w:rPr>
        <w:t>Th</w:t>
      </w:r>
      <w:r>
        <w:rPr>
          <w:rFonts w:cs="Arial"/>
          <w:szCs w:val="20"/>
        </w:rPr>
        <w:t>e lower Gwydir w</w:t>
      </w:r>
      <w:r w:rsidRPr="00FF59FF">
        <w:rPr>
          <w:rFonts w:cs="Arial"/>
          <w:szCs w:val="20"/>
        </w:rPr>
        <w:t>etland</w:t>
      </w:r>
      <w:r w:rsidR="00B954BB">
        <w:rPr>
          <w:rFonts w:cs="Arial"/>
          <w:szCs w:val="20"/>
        </w:rPr>
        <w:t>s</w:t>
      </w:r>
      <w:r w:rsidRPr="00FF59FF">
        <w:rPr>
          <w:rFonts w:cs="Arial"/>
          <w:szCs w:val="20"/>
        </w:rPr>
        <w:t xml:space="preserve"> </w:t>
      </w:r>
      <w:r>
        <w:rPr>
          <w:rFonts w:cs="Arial"/>
          <w:szCs w:val="20"/>
        </w:rPr>
        <w:t>displayed</w:t>
      </w:r>
      <w:r w:rsidRPr="00FF59FF">
        <w:rPr>
          <w:rFonts w:cs="Arial"/>
          <w:szCs w:val="20"/>
        </w:rPr>
        <w:t xml:space="preserve"> a higher density and taxonomic richness than all other zones </w:t>
      </w:r>
      <w:r>
        <w:rPr>
          <w:rFonts w:cs="Arial"/>
          <w:szCs w:val="20"/>
        </w:rPr>
        <w:t xml:space="preserve">during the </w:t>
      </w:r>
      <w:r w:rsidR="00B954BB">
        <w:rPr>
          <w:rFonts w:cs="Arial"/>
          <w:szCs w:val="20"/>
        </w:rPr>
        <w:t>first three flow events</w:t>
      </w:r>
      <w:r w:rsidRPr="00FF59FF">
        <w:rPr>
          <w:rFonts w:cs="Arial"/>
          <w:szCs w:val="20"/>
        </w:rPr>
        <w:t>. This pattern highlights that longer duration of both longitudinal and lateral connection supported by environmental water provide</w:t>
      </w:r>
      <w:r w:rsidR="00B954BB">
        <w:rPr>
          <w:rFonts w:cs="Arial"/>
          <w:szCs w:val="20"/>
        </w:rPr>
        <w:t>s</w:t>
      </w:r>
      <w:r w:rsidRPr="00FF59FF">
        <w:rPr>
          <w:rFonts w:cs="Arial"/>
          <w:szCs w:val="20"/>
        </w:rPr>
        <w:t xml:space="preserve"> improved water quality and increased inundated habitat diversity, stimulating macroinvertebrate productivity</w:t>
      </w:r>
      <w:r>
        <w:rPr>
          <w:rFonts w:cs="Arial"/>
          <w:szCs w:val="20"/>
        </w:rPr>
        <w:t xml:space="preserve"> in this wetland environment. T</w:t>
      </w:r>
      <w:r w:rsidRPr="00FF59FF">
        <w:rPr>
          <w:rFonts w:cs="Arial"/>
          <w:szCs w:val="20"/>
        </w:rPr>
        <w:t xml:space="preserve">he highest richness and diversity </w:t>
      </w:r>
      <w:r>
        <w:rPr>
          <w:rFonts w:cs="Arial"/>
          <w:szCs w:val="20"/>
        </w:rPr>
        <w:t>within the lower Gwydir wetland</w:t>
      </w:r>
      <w:r w:rsidR="00B954BB">
        <w:rPr>
          <w:rFonts w:cs="Arial"/>
          <w:szCs w:val="20"/>
        </w:rPr>
        <w:t>s</w:t>
      </w:r>
      <w:r>
        <w:rPr>
          <w:rFonts w:cs="Arial"/>
          <w:szCs w:val="20"/>
        </w:rPr>
        <w:t xml:space="preserve"> was</w:t>
      </w:r>
      <w:r w:rsidRPr="00FF59FF">
        <w:rPr>
          <w:rFonts w:cs="Arial"/>
          <w:szCs w:val="20"/>
        </w:rPr>
        <w:t xml:space="preserve"> found </w:t>
      </w:r>
      <w:r w:rsidR="007C1D7D">
        <w:rPr>
          <w:rFonts w:cs="Arial"/>
          <w:szCs w:val="20"/>
        </w:rPr>
        <w:t>during sampling following environmental water deliveries in</w:t>
      </w:r>
      <w:r w:rsidR="00CA6EBF">
        <w:rPr>
          <w:rFonts w:cs="Arial"/>
          <w:szCs w:val="20"/>
        </w:rPr>
        <w:t xml:space="preserve"> December/January 2018</w:t>
      </w:r>
      <w:r w:rsidRPr="00FF59FF">
        <w:rPr>
          <w:rFonts w:cs="Arial"/>
          <w:szCs w:val="20"/>
        </w:rPr>
        <w:t xml:space="preserve"> and may be linked to</w:t>
      </w:r>
      <w:r>
        <w:rPr>
          <w:rFonts w:cs="Arial"/>
          <w:szCs w:val="20"/>
        </w:rPr>
        <w:t xml:space="preserve"> the presence of</w:t>
      </w:r>
      <w:r w:rsidRPr="00FF59FF">
        <w:rPr>
          <w:rFonts w:cs="Arial"/>
          <w:szCs w:val="20"/>
        </w:rPr>
        <w:t xml:space="preserve"> diverse habitats and basal resources that in turn support</w:t>
      </w:r>
      <w:r>
        <w:rPr>
          <w:rFonts w:cs="Arial"/>
          <w:szCs w:val="20"/>
        </w:rPr>
        <w:t>ed</w:t>
      </w:r>
      <w:r w:rsidRPr="00FF59FF">
        <w:rPr>
          <w:rFonts w:cs="Arial"/>
          <w:szCs w:val="20"/>
        </w:rPr>
        <w:t xml:space="preserve"> a more diverse assemblage of macroinvertebrate taxa. The influence of environmental water on macroinvertebrate diversity can persist through time and contribute to high diversity for at least two months following environmental water delivery. </w:t>
      </w:r>
    </w:p>
    <w:p w14:paraId="188490EA" w14:textId="0A720A93" w:rsidR="00FE6FE7" w:rsidRPr="00FF59FF" w:rsidRDefault="00FE6FE7" w:rsidP="00FE6FE7">
      <w:pPr>
        <w:rPr>
          <w:rFonts w:cs="Arial"/>
          <w:szCs w:val="20"/>
        </w:rPr>
      </w:pPr>
      <w:r w:rsidRPr="00FF59FF">
        <w:rPr>
          <w:rFonts w:cs="Arial"/>
          <w:szCs w:val="20"/>
        </w:rPr>
        <w:t xml:space="preserve">In the Gwydir and Mehi Rivers, the </w:t>
      </w:r>
      <w:r>
        <w:rPr>
          <w:rFonts w:cs="Arial"/>
          <w:szCs w:val="20"/>
        </w:rPr>
        <w:t xml:space="preserve">first two flow </w:t>
      </w:r>
      <w:r w:rsidRPr="00FF59FF">
        <w:rPr>
          <w:rFonts w:cs="Arial"/>
          <w:szCs w:val="20"/>
        </w:rPr>
        <w:t xml:space="preserve">events </w:t>
      </w:r>
      <w:r>
        <w:rPr>
          <w:rFonts w:cs="Arial"/>
          <w:szCs w:val="20"/>
        </w:rPr>
        <w:t xml:space="preserve">of the season </w:t>
      </w:r>
      <w:r w:rsidRPr="00FF59FF">
        <w:rPr>
          <w:rFonts w:cs="Arial"/>
          <w:szCs w:val="20"/>
        </w:rPr>
        <w:t>led to the lowest macroinvertebrate density and taxonomic richness when all river systems were longitudinally connected with an a</w:t>
      </w:r>
      <w:r w:rsidR="00B954BB">
        <w:rPr>
          <w:rFonts w:cs="Arial"/>
          <w:szCs w:val="20"/>
        </w:rPr>
        <w:t>verage discharge of 3,000 ML/d</w:t>
      </w:r>
      <w:r w:rsidRPr="00FF59FF">
        <w:rPr>
          <w:rFonts w:cs="Arial"/>
          <w:szCs w:val="20"/>
        </w:rPr>
        <w:t xml:space="preserve"> for 50 days. These results suggest that environmental water initiated taxonomic replacement through longitudinal displacement </w:t>
      </w:r>
      <w:r>
        <w:rPr>
          <w:rFonts w:cs="Arial"/>
          <w:szCs w:val="20"/>
        </w:rPr>
        <w:t>that</w:t>
      </w:r>
      <w:r w:rsidRPr="00FF59FF">
        <w:rPr>
          <w:rFonts w:cs="Arial"/>
          <w:szCs w:val="20"/>
        </w:rPr>
        <w:t xml:space="preserve"> favoured flow-resistant taxa. As a result, flow-resistant taxa such as Baetidae </w:t>
      </w:r>
      <w:r>
        <w:rPr>
          <w:rFonts w:cs="Arial"/>
          <w:szCs w:val="20"/>
        </w:rPr>
        <w:t>which have</w:t>
      </w:r>
      <w:r w:rsidRPr="00FF59FF">
        <w:rPr>
          <w:rFonts w:cs="Arial"/>
          <w:szCs w:val="20"/>
        </w:rPr>
        <w:t xml:space="preserve"> streamlined body shape</w:t>
      </w:r>
      <w:r>
        <w:rPr>
          <w:rFonts w:cs="Arial"/>
          <w:szCs w:val="20"/>
        </w:rPr>
        <w:t>s,</w:t>
      </w:r>
      <w:r w:rsidRPr="00FF59FF">
        <w:rPr>
          <w:rFonts w:cs="Arial"/>
          <w:szCs w:val="20"/>
        </w:rPr>
        <w:t xml:space="preserve"> were in higher relative abundance than flow-prone taxa such as Caenidae during this period (Gooderham and Tsyrlin, 2002). Macroinvertebrate density and community composition appear</w:t>
      </w:r>
      <w:r>
        <w:rPr>
          <w:rFonts w:cs="Arial"/>
          <w:szCs w:val="20"/>
        </w:rPr>
        <w:t>ed</w:t>
      </w:r>
      <w:r w:rsidRPr="00FF59FF">
        <w:rPr>
          <w:rFonts w:cs="Arial"/>
          <w:szCs w:val="20"/>
        </w:rPr>
        <w:t xml:space="preserve"> to link to variation</w:t>
      </w:r>
      <w:r>
        <w:rPr>
          <w:rFonts w:cs="Arial"/>
          <w:szCs w:val="20"/>
        </w:rPr>
        <w:t>s</w:t>
      </w:r>
      <w:r w:rsidRPr="00FF59FF">
        <w:rPr>
          <w:rFonts w:cs="Arial"/>
          <w:szCs w:val="20"/>
        </w:rPr>
        <w:t xml:space="preserve"> in chlorophyll </w:t>
      </w:r>
      <w:r w:rsidRPr="00FF59FF">
        <w:rPr>
          <w:rFonts w:cs="Arial"/>
          <w:i/>
          <w:szCs w:val="20"/>
        </w:rPr>
        <w:t>a</w:t>
      </w:r>
      <w:r>
        <w:rPr>
          <w:rFonts w:cs="Arial"/>
          <w:szCs w:val="20"/>
        </w:rPr>
        <w:t xml:space="preserve"> concentration</w:t>
      </w:r>
      <w:r w:rsidRPr="00FF59FF">
        <w:rPr>
          <w:rFonts w:cs="Arial"/>
          <w:szCs w:val="20"/>
        </w:rPr>
        <w:t xml:space="preserve"> and temperature in the Gwydir and Mehi Rivers, with higher densit</w:t>
      </w:r>
      <w:r>
        <w:rPr>
          <w:rFonts w:cs="Arial"/>
          <w:szCs w:val="20"/>
        </w:rPr>
        <w:t>ies observed during the</w:t>
      </w:r>
      <w:r w:rsidRPr="00FF59FF">
        <w:rPr>
          <w:rFonts w:cs="Arial"/>
          <w:szCs w:val="20"/>
        </w:rPr>
        <w:t xml:space="preserve"> post-Supplementary environmental water period and natural base flow period</w:t>
      </w:r>
      <w:r>
        <w:rPr>
          <w:rFonts w:cs="Arial"/>
          <w:szCs w:val="20"/>
        </w:rPr>
        <w:t xml:space="preserve">. This </w:t>
      </w:r>
      <w:r w:rsidRPr="00FF59FF">
        <w:rPr>
          <w:rFonts w:cs="Arial"/>
          <w:szCs w:val="20"/>
        </w:rPr>
        <w:t>suggest</w:t>
      </w:r>
      <w:r>
        <w:rPr>
          <w:rFonts w:cs="Arial"/>
          <w:szCs w:val="20"/>
        </w:rPr>
        <w:t>s</w:t>
      </w:r>
      <w:r w:rsidRPr="00FF59FF">
        <w:rPr>
          <w:rFonts w:cs="Arial"/>
          <w:szCs w:val="20"/>
        </w:rPr>
        <w:t xml:space="preserve"> secondary production followed water column primary production and increased temperature. During the contraction periods, macroinvertebrate secondary productivity increased</w:t>
      </w:r>
      <w:r>
        <w:rPr>
          <w:rFonts w:cs="Arial"/>
          <w:szCs w:val="20"/>
        </w:rPr>
        <w:t>,</w:t>
      </w:r>
      <w:r w:rsidRPr="00FF59FF">
        <w:rPr>
          <w:rFonts w:cs="Arial"/>
          <w:szCs w:val="20"/>
        </w:rPr>
        <w:t xml:space="preserve"> supported by nutrients delivered during environmental periods and hydrological conditions conducive for growth and</w:t>
      </w:r>
      <w:r>
        <w:rPr>
          <w:rFonts w:cs="Arial"/>
          <w:szCs w:val="20"/>
        </w:rPr>
        <w:t xml:space="preserve"> reproduction. This pattern in r</w:t>
      </w:r>
      <w:r w:rsidRPr="00FF59FF">
        <w:rPr>
          <w:rFonts w:cs="Arial"/>
          <w:szCs w:val="20"/>
        </w:rPr>
        <w:t>iver zone</w:t>
      </w:r>
      <w:r>
        <w:rPr>
          <w:rFonts w:cs="Arial"/>
          <w:szCs w:val="20"/>
        </w:rPr>
        <w:t>s</w:t>
      </w:r>
      <w:r w:rsidRPr="00FF59FF">
        <w:rPr>
          <w:rFonts w:cs="Arial"/>
          <w:szCs w:val="20"/>
        </w:rPr>
        <w:t xml:space="preserve"> mimics the findings of microinvertebrate density </w:t>
      </w:r>
      <w:r>
        <w:rPr>
          <w:rFonts w:cs="Arial"/>
          <w:szCs w:val="20"/>
        </w:rPr>
        <w:t>(</w:t>
      </w:r>
      <w:r>
        <w:rPr>
          <w:rFonts w:cs="Arial"/>
          <w:szCs w:val="20"/>
          <w:highlight w:val="yellow"/>
        </w:rPr>
        <w:fldChar w:fldCharType="begin"/>
      </w:r>
      <w:r>
        <w:rPr>
          <w:rFonts w:cs="Arial"/>
          <w:szCs w:val="20"/>
        </w:rPr>
        <w:instrText xml:space="preserve"> REF _Ref521526701 \r \h </w:instrText>
      </w:r>
      <w:r>
        <w:rPr>
          <w:rFonts w:cs="Arial"/>
          <w:szCs w:val="20"/>
          <w:highlight w:val="yellow"/>
        </w:rPr>
      </w:r>
      <w:r>
        <w:rPr>
          <w:rFonts w:cs="Arial"/>
          <w:szCs w:val="20"/>
          <w:highlight w:val="yellow"/>
        </w:rPr>
        <w:fldChar w:fldCharType="separate"/>
      </w:r>
      <w:r w:rsidR="000D3CFD">
        <w:rPr>
          <w:rFonts w:cs="Arial"/>
          <w:szCs w:val="20"/>
        </w:rPr>
        <w:t>Appendix D</w:t>
      </w:r>
      <w:r>
        <w:rPr>
          <w:rFonts w:cs="Arial"/>
          <w:szCs w:val="20"/>
          <w:highlight w:val="yellow"/>
        </w:rPr>
        <w:fldChar w:fldCharType="end"/>
      </w:r>
      <w:r>
        <w:rPr>
          <w:rFonts w:cs="Arial"/>
          <w:szCs w:val="20"/>
        </w:rPr>
        <w:t>)</w:t>
      </w:r>
      <w:r w:rsidR="00CA6EBF">
        <w:rPr>
          <w:rFonts w:cs="Arial"/>
          <w:szCs w:val="20"/>
        </w:rPr>
        <w:t>, and suggests flows that are delivered to increase invertebrate productivity, should be delivered during the warmer months of the year.</w:t>
      </w:r>
    </w:p>
    <w:p w14:paraId="30B81B61" w14:textId="2042061C" w:rsidR="00FE6FE7" w:rsidRPr="00FF59FF" w:rsidRDefault="00FE6FE7" w:rsidP="00FE6FE7">
      <w:pPr>
        <w:rPr>
          <w:rFonts w:cs="Arial"/>
          <w:szCs w:val="20"/>
        </w:rPr>
      </w:pPr>
      <w:r w:rsidRPr="00FF59FF">
        <w:rPr>
          <w:rFonts w:cs="Arial"/>
          <w:szCs w:val="20"/>
        </w:rPr>
        <w:t xml:space="preserve">Environmental water that contributed to </w:t>
      </w:r>
      <w:r>
        <w:rPr>
          <w:rFonts w:cs="Arial"/>
          <w:szCs w:val="20"/>
        </w:rPr>
        <w:t xml:space="preserve">the cycle of </w:t>
      </w:r>
      <w:r w:rsidRPr="00FF59FF">
        <w:rPr>
          <w:rFonts w:cs="Arial"/>
          <w:szCs w:val="20"/>
        </w:rPr>
        <w:t xml:space="preserve">inundation and contraction </w:t>
      </w:r>
      <w:r>
        <w:rPr>
          <w:rFonts w:cs="Arial"/>
          <w:szCs w:val="20"/>
        </w:rPr>
        <w:t xml:space="preserve">over the 2017-18 water year, </w:t>
      </w:r>
      <w:r w:rsidRPr="00FF59FF">
        <w:rPr>
          <w:rFonts w:cs="Arial"/>
          <w:szCs w:val="20"/>
        </w:rPr>
        <w:t xml:space="preserve">provided an opportunity for long term community succession due to changes in local physical and chemical environmental conditions. Macroinvertebrate community composition </w:t>
      </w:r>
      <w:r w:rsidR="00B954BB">
        <w:rPr>
          <w:rFonts w:cs="Arial"/>
          <w:szCs w:val="20"/>
        </w:rPr>
        <w:t>was</w:t>
      </w:r>
      <w:r w:rsidRPr="00FF59FF">
        <w:rPr>
          <w:rFonts w:cs="Arial"/>
          <w:szCs w:val="20"/>
        </w:rPr>
        <w:t xml:space="preserve"> significantly different between sampling occasions, between and within rivers and wetlands, suggesting that the promotion of regional scale macroinvertebrate diversity </w:t>
      </w:r>
      <w:r>
        <w:rPr>
          <w:rFonts w:cs="Arial"/>
          <w:szCs w:val="20"/>
        </w:rPr>
        <w:t xml:space="preserve">within the Selected Area </w:t>
      </w:r>
      <w:r w:rsidRPr="00FF59FF">
        <w:rPr>
          <w:rFonts w:cs="Arial"/>
          <w:szCs w:val="20"/>
        </w:rPr>
        <w:t xml:space="preserve">requires the inundation of </w:t>
      </w:r>
      <w:r>
        <w:rPr>
          <w:rFonts w:cs="Arial"/>
          <w:szCs w:val="20"/>
        </w:rPr>
        <w:t xml:space="preserve">both </w:t>
      </w:r>
      <w:r w:rsidRPr="00FF59FF">
        <w:rPr>
          <w:rFonts w:cs="Arial"/>
          <w:szCs w:val="20"/>
        </w:rPr>
        <w:t xml:space="preserve">river and </w:t>
      </w:r>
      <w:r>
        <w:rPr>
          <w:rFonts w:cs="Arial"/>
          <w:szCs w:val="20"/>
        </w:rPr>
        <w:t>wetland</w:t>
      </w:r>
      <w:r w:rsidRPr="00FF59FF">
        <w:rPr>
          <w:rFonts w:cs="Arial"/>
          <w:szCs w:val="20"/>
        </w:rPr>
        <w:t xml:space="preserve"> areas.</w:t>
      </w:r>
      <w:r w:rsidR="00293E08">
        <w:rPr>
          <w:rFonts w:cs="Arial"/>
          <w:szCs w:val="20"/>
        </w:rPr>
        <w:t xml:space="preserve"> Continuing the multi event watering strategy as has been employed in the Gwydir system will encourage a productive microinvertebrate community across the system, which will provide benefits for higher order consumers such as fish, frogs and waterbirds.</w:t>
      </w:r>
    </w:p>
    <w:p w14:paraId="21FF1ED3" w14:textId="77777777" w:rsidR="00FE6FE7" w:rsidRPr="00F11F73" w:rsidRDefault="00FE6FE7" w:rsidP="00FE6FE7">
      <w:pPr>
        <w:pStyle w:val="Heading7"/>
      </w:pPr>
      <w:r w:rsidRPr="00F11F73">
        <w:t xml:space="preserve">Conclusion </w:t>
      </w:r>
    </w:p>
    <w:p w14:paraId="534E3C2C" w14:textId="07079E12" w:rsidR="00FE6FE7" w:rsidRPr="00FF59FF" w:rsidRDefault="00FE6FE7" w:rsidP="00FE6FE7">
      <w:pPr>
        <w:rPr>
          <w:rFonts w:cs="Arial"/>
          <w:szCs w:val="20"/>
        </w:rPr>
      </w:pPr>
      <w:r w:rsidRPr="00FF59FF">
        <w:rPr>
          <w:rFonts w:cs="Arial"/>
          <w:szCs w:val="20"/>
        </w:rPr>
        <w:t xml:space="preserve">During the 2017-18 water year, the lower Gwydir </w:t>
      </w:r>
      <w:r>
        <w:rPr>
          <w:rFonts w:cs="Arial"/>
          <w:szCs w:val="20"/>
        </w:rPr>
        <w:t>w</w:t>
      </w:r>
      <w:r w:rsidRPr="00FF59FF">
        <w:rPr>
          <w:rFonts w:cs="Arial"/>
          <w:szCs w:val="20"/>
        </w:rPr>
        <w:t>etland</w:t>
      </w:r>
      <w:r w:rsidR="00B954BB">
        <w:rPr>
          <w:rFonts w:cs="Arial"/>
          <w:szCs w:val="20"/>
        </w:rPr>
        <w:t>s</w:t>
      </w:r>
      <w:r w:rsidRPr="00FF59FF">
        <w:rPr>
          <w:rFonts w:cs="Arial"/>
          <w:szCs w:val="20"/>
        </w:rPr>
        <w:t xml:space="preserve"> received inflows from </w:t>
      </w:r>
      <w:r>
        <w:rPr>
          <w:rFonts w:cs="Arial"/>
          <w:szCs w:val="20"/>
        </w:rPr>
        <w:t>several environmental flow events.</w:t>
      </w:r>
      <w:r w:rsidRPr="00FF59FF">
        <w:rPr>
          <w:rFonts w:cs="Arial"/>
          <w:szCs w:val="20"/>
        </w:rPr>
        <w:t xml:space="preserve"> These three environmental water actions provided longer duration of residual environmental water and maintained surface water presence in the lower Gwydir </w:t>
      </w:r>
      <w:r>
        <w:rPr>
          <w:rFonts w:cs="Arial"/>
          <w:szCs w:val="20"/>
        </w:rPr>
        <w:t>w</w:t>
      </w:r>
      <w:r w:rsidRPr="00FF59FF">
        <w:rPr>
          <w:rFonts w:cs="Arial"/>
          <w:szCs w:val="20"/>
        </w:rPr>
        <w:t>etland</w:t>
      </w:r>
      <w:r w:rsidR="00B954BB">
        <w:rPr>
          <w:rFonts w:cs="Arial"/>
          <w:szCs w:val="20"/>
        </w:rPr>
        <w:t>s</w:t>
      </w:r>
      <w:r>
        <w:rPr>
          <w:rFonts w:cs="Arial"/>
          <w:szCs w:val="20"/>
        </w:rPr>
        <w:t xml:space="preserve"> </w:t>
      </w:r>
      <w:r w:rsidR="00B954BB">
        <w:rPr>
          <w:rFonts w:cs="Arial"/>
          <w:szCs w:val="20"/>
        </w:rPr>
        <w:t>until</w:t>
      </w:r>
      <w:r>
        <w:rPr>
          <w:rFonts w:cs="Arial"/>
          <w:szCs w:val="20"/>
        </w:rPr>
        <w:t xml:space="preserve"> February 2018</w:t>
      </w:r>
      <w:r w:rsidRPr="00FF59FF">
        <w:rPr>
          <w:rFonts w:cs="Arial"/>
          <w:szCs w:val="20"/>
        </w:rPr>
        <w:t xml:space="preserve">, in turn, supporting higher macroinvertebrate density and taxonomic richness than all other zones. In the Gwydir and Mehi Rivers, peak macroinvertebrate density did not occur during </w:t>
      </w:r>
      <w:r>
        <w:rPr>
          <w:rFonts w:cs="Arial"/>
          <w:szCs w:val="20"/>
        </w:rPr>
        <w:t xml:space="preserve">the </w:t>
      </w:r>
      <w:r w:rsidRPr="00FF59FF">
        <w:rPr>
          <w:rFonts w:cs="Arial"/>
          <w:szCs w:val="20"/>
        </w:rPr>
        <w:t xml:space="preserve">environmental </w:t>
      </w:r>
      <w:r>
        <w:rPr>
          <w:rFonts w:cs="Arial"/>
          <w:szCs w:val="20"/>
        </w:rPr>
        <w:t>flow deliveries</w:t>
      </w:r>
      <w:r w:rsidRPr="00FF59FF">
        <w:rPr>
          <w:rFonts w:cs="Arial"/>
          <w:szCs w:val="20"/>
        </w:rPr>
        <w:t xml:space="preserve">. Instead, </w:t>
      </w:r>
      <w:r>
        <w:rPr>
          <w:rFonts w:cs="Arial"/>
          <w:szCs w:val="20"/>
        </w:rPr>
        <w:t xml:space="preserve">increases in </w:t>
      </w:r>
      <w:r w:rsidRPr="00FF59FF">
        <w:rPr>
          <w:rFonts w:cs="Arial"/>
          <w:szCs w:val="20"/>
        </w:rPr>
        <w:t xml:space="preserve">macroinvertebrate density </w:t>
      </w:r>
      <w:r>
        <w:rPr>
          <w:rFonts w:cs="Arial"/>
          <w:szCs w:val="20"/>
        </w:rPr>
        <w:t>occurred later, when</w:t>
      </w:r>
      <w:r w:rsidRPr="00FF59FF">
        <w:rPr>
          <w:rFonts w:cs="Arial"/>
          <w:szCs w:val="20"/>
        </w:rPr>
        <w:t xml:space="preserve"> warmer temperatures </w:t>
      </w:r>
      <w:r>
        <w:rPr>
          <w:rFonts w:cs="Arial"/>
          <w:szCs w:val="20"/>
        </w:rPr>
        <w:t>during</w:t>
      </w:r>
      <w:r w:rsidRPr="00FF59FF">
        <w:rPr>
          <w:rFonts w:cs="Arial"/>
          <w:szCs w:val="20"/>
        </w:rPr>
        <w:t xml:space="preserve"> base flow periods coincided with peak chlorophyll </w:t>
      </w:r>
      <w:r w:rsidRPr="00FF59FF">
        <w:rPr>
          <w:rFonts w:cs="Arial"/>
          <w:i/>
          <w:szCs w:val="20"/>
        </w:rPr>
        <w:t>a</w:t>
      </w:r>
      <w:r w:rsidRPr="00FF38FA">
        <w:rPr>
          <w:rFonts w:cs="Arial"/>
          <w:szCs w:val="20"/>
        </w:rPr>
        <w:t xml:space="preserve"> concentrations</w:t>
      </w:r>
      <w:r w:rsidRPr="00FF59FF">
        <w:rPr>
          <w:rFonts w:cs="Arial"/>
          <w:szCs w:val="20"/>
        </w:rPr>
        <w:t>, in turn support</w:t>
      </w:r>
      <w:r>
        <w:rPr>
          <w:rFonts w:cs="Arial"/>
          <w:szCs w:val="20"/>
        </w:rPr>
        <w:t>ing</w:t>
      </w:r>
      <w:r w:rsidRPr="00FF59FF">
        <w:rPr>
          <w:rFonts w:cs="Arial"/>
          <w:szCs w:val="20"/>
        </w:rPr>
        <w:t xml:space="preserve"> food resources </w:t>
      </w:r>
      <w:r>
        <w:rPr>
          <w:rFonts w:cs="Arial"/>
          <w:szCs w:val="20"/>
        </w:rPr>
        <w:t xml:space="preserve">for </w:t>
      </w:r>
      <w:r w:rsidRPr="00FF59FF">
        <w:rPr>
          <w:rFonts w:cs="Arial"/>
          <w:szCs w:val="20"/>
        </w:rPr>
        <w:t>native fish, waterbirds and frogs. This highlight the potential ecological significance of the timing of environmental flow events. The significant difference</w:t>
      </w:r>
      <w:r>
        <w:rPr>
          <w:rFonts w:cs="Arial"/>
          <w:szCs w:val="20"/>
        </w:rPr>
        <w:t>s</w:t>
      </w:r>
      <w:r w:rsidRPr="00FF59FF">
        <w:rPr>
          <w:rFonts w:cs="Arial"/>
          <w:szCs w:val="20"/>
        </w:rPr>
        <w:t xml:space="preserve"> in macroinvertebrate community composition between rivers and wetlands, and between</w:t>
      </w:r>
      <w:r>
        <w:rPr>
          <w:rFonts w:cs="Arial"/>
          <w:szCs w:val="20"/>
        </w:rPr>
        <w:t xml:space="preserve"> the</w:t>
      </w:r>
      <w:r w:rsidRPr="00FF59FF">
        <w:rPr>
          <w:rFonts w:cs="Arial"/>
          <w:szCs w:val="20"/>
        </w:rPr>
        <w:t xml:space="preserve"> four sampling occasions indicates the benefits of deliver</w:t>
      </w:r>
      <w:r>
        <w:rPr>
          <w:rFonts w:cs="Arial"/>
          <w:szCs w:val="20"/>
        </w:rPr>
        <w:t>ing</w:t>
      </w:r>
      <w:r w:rsidRPr="00FF59FF">
        <w:rPr>
          <w:rFonts w:cs="Arial"/>
          <w:szCs w:val="20"/>
        </w:rPr>
        <w:t xml:space="preserve"> environmental water</w:t>
      </w:r>
      <w:r>
        <w:rPr>
          <w:rFonts w:cs="Arial"/>
          <w:szCs w:val="20"/>
        </w:rPr>
        <w:t xml:space="preserve"> to multiple assets within the Selected Area throughout the season, to</w:t>
      </w:r>
      <w:r w:rsidRPr="00FF59FF">
        <w:rPr>
          <w:rFonts w:cs="Arial"/>
          <w:szCs w:val="20"/>
        </w:rPr>
        <w:t xml:space="preserve"> maintain regional level diversity.</w:t>
      </w:r>
    </w:p>
    <w:p w14:paraId="7B6754AC" w14:textId="77777777" w:rsidR="00FE6FE7" w:rsidRDefault="00FE6FE7" w:rsidP="003B1019">
      <w:pPr>
        <w:pStyle w:val="Heading7"/>
      </w:pPr>
      <w:r>
        <w:t>References</w:t>
      </w:r>
    </w:p>
    <w:p w14:paraId="462851E1" w14:textId="77777777" w:rsidR="00FE6FE7" w:rsidRDefault="00FE6FE7" w:rsidP="00FE6FE7">
      <w:r>
        <w:t xml:space="preserve">Clarke, K. R. &amp; Warwick, R. M. 2001. </w:t>
      </w:r>
      <w:r w:rsidRPr="00A47343">
        <w:rPr>
          <w:i/>
        </w:rPr>
        <w:t>Changes in marine communities: an approach to statistical analysis and interpretation</w:t>
      </w:r>
      <w:r>
        <w:t xml:space="preserve">. Natural Environmental Research Council, Plymouth, UK. </w:t>
      </w:r>
    </w:p>
    <w:p w14:paraId="13DA0746" w14:textId="77777777" w:rsidR="00FE6FE7" w:rsidRPr="00B45E21" w:rsidRDefault="00FE6FE7" w:rsidP="00FE6FE7">
      <w:pPr>
        <w:rPr>
          <w:szCs w:val="20"/>
        </w:rPr>
      </w:pPr>
      <w:r w:rsidRPr="00B45E21">
        <w:rPr>
          <w:rFonts w:cs="Arial"/>
          <w:szCs w:val="20"/>
          <w:shd w:val="clear" w:color="auto" w:fill="FFFFFF"/>
        </w:rPr>
        <w:t xml:space="preserve">Clarke, K.R. &amp; Gorley, R.N., 2006. </w:t>
      </w:r>
      <w:r w:rsidRPr="00B45E21">
        <w:rPr>
          <w:rFonts w:cs="Arial"/>
          <w:i/>
          <w:szCs w:val="20"/>
          <w:shd w:val="clear" w:color="auto" w:fill="FFFFFF"/>
        </w:rPr>
        <w:t>PRIMER v6: User Manual/Tutorial.</w:t>
      </w:r>
      <w:r w:rsidRPr="00B45E21">
        <w:rPr>
          <w:rFonts w:cs="Arial"/>
          <w:szCs w:val="20"/>
          <w:shd w:val="clear" w:color="auto" w:fill="FFFFFF"/>
        </w:rPr>
        <w:t xml:space="preserve"> PRIMER-E, Plymouth, UK. 192pp.</w:t>
      </w:r>
    </w:p>
    <w:p w14:paraId="2E55B670" w14:textId="77777777" w:rsidR="00FE6FE7" w:rsidRDefault="00FE6FE7" w:rsidP="00FE6FE7">
      <w:r>
        <w:t xml:space="preserve">Gooderham, J. and Tsyrlin, E., 2002. </w:t>
      </w:r>
      <w:r w:rsidRPr="00A47343">
        <w:rPr>
          <w:i/>
        </w:rPr>
        <w:t>The waterbug book: a guide to the freshwater macroinvertebrates of temperate Australia</w:t>
      </w:r>
      <w:r>
        <w:t>. CSIRO publishing.</w:t>
      </w:r>
    </w:p>
    <w:p w14:paraId="2944AE65" w14:textId="77777777" w:rsidR="00FE6FE7" w:rsidRPr="00F11F73" w:rsidRDefault="00FE6FE7" w:rsidP="00FE6FE7">
      <w:r>
        <w:t xml:space="preserve">Hale, J., Stoffels, R., Butcher, R., Shackleton, M., Brooks, S., Gawne, B., &amp; Stewardson, M. 2014. </w:t>
      </w:r>
      <w:r w:rsidRPr="00A47343">
        <w:rPr>
          <w:i/>
        </w:rPr>
        <w:t>Commonwealth Environmental Water Office Long Term Intervention Monitoring Project – Standard Methods</w:t>
      </w:r>
      <w:r>
        <w:t>. Final Report prepared for the Commonwealth Environmental Water Office by The Murray-Darling Freshwater Research Centre, MDFRC Publication 29.2/2014, January, 175 pp.</w:t>
      </w:r>
    </w:p>
    <w:p w14:paraId="0D6DD4E7" w14:textId="4F4DA645" w:rsidR="001D21C2" w:rsidRDefault="001D21C2" w:rsidP="001D21C2"/>
    <w:bookmarkEnd w:id="1"/>
    <w:bookmarkEnd w:id="2"/>
    <w:p w14:paraId="6364B2FF" w14:textId="77777777" w:rsidR="00EB3AE3" w:rsidRPr="000665AA" w:rsidRDefault="00EB3AE3" w:rsidP="00AD4F9F">
      <w:pPr>
        <w:pStyle w:val="Heading6"/>
        <w:numPr>
          <w:ilvl w:val="0"/>
          <w:numId w:val="0"/>
        </w:numPr>
        <w:ind w:left="1151"/>
      </w:pPr>
    </w:p>
    <w:sectPr w:rsidR="00EB3AE3" w:rsidRPr="000665AA" w:rsidSect="00AD4F9F">
      <w:headerReference w:type="default" r:id="rId140"/>
      <w:footerReference w:type="default" r:id="rId141"/>
      <w:pgSz w:w="11899" w:h="16838"/>
      <w:pgMar w:top="1508" w:right="1219" w:bottom="1418" w:left="1480" w:header="811" w:footer="305" w:gutter="0"/>
      <w:pgNumType w:start="1" w:chapStyle="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EE75C" w14:textId="77777777" w:rsidR="00D62E0D" w:rsidRDefault="00D62E0D">
      <w:r>
        <w:separator/>
      </w:r>
    </w:p>
    <w:p w14:paraId="311EAD6F" w14:textId="77777777" w:rsidR="00D62E0D" w:rsidRDefault="00D62E0D"/>
  </w:endnote>
  <w:endnote w:type="continuationSeparator" w:id="0">
    <w:p w14:paraId="1B45A8DE" w14:textId="77777777" w:rsidR="00D62E0D" w:rsidRDefault="00D62E0D">
      <w:r>
        <w:continuationSeparator/>
      </w:r>
    </w:p>
    <w:p w14:paraId="5A6C1926" w14:textId="77777777" w:rsidR="00D62E0D" w:rsidRDefault="00D62E0D"/>
  </w:endnote>
  <w:endnote w:type="continuationNotice" w:id="1">
    <w:p w14:paraId="2A2FA998" w14:textId="77777777" w:rsidR="00D62E0D" w:rsidRDefault="00D62E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2B615" w14:textId="77777777" w:rsidR="00D62E0D" w:rsidRDefault="00D62E0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04AE75F8" w14:textId="77777777" w:rsidTr="000665AA">
      <w:trPr>
        <w:trHeight w:val="269"/>
      </w:trPr>
      <w:tc>
        <w:tcPr>
          <w:tcW w:w="4595" w:type="pct"/>
          <w:shd w:val="clear" w:color="auto" w:fill="auto"/>
        </w:tcPr>
        <w:p w14:paraId="477CEB16"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1E5381FC" w14:textId="1BF06C7D"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D-3</w:t>
          </w:r>
          <w:r w:rsidRPr="009350B0">
            <w:rPr>
              <w:sz w:val="14"/>
              <w:szCs w:val="14"/>
            </w:rPr>
            <w:fldChar w:fldCharType="end"/>
          </w:r>
        </w:p>
      </w:tc>
    </w:tr>
  </w:tbl>
  <w:p w14:paraId="33F06145" w14:textId="77777777" w:rsidR="00D62E0D" w:rsidRDefault="00D62E0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4063729E" w14:textId="77777777" w:rsidTr="000665AA">
      <w:trPr>
        <w:trHeight w:val="269"/>
      </w:trPr>
      <w:tc>
        <w:tcPr>
          <w:tcW w:w="4595" w:type="pct"/>
          <w:shd w:val="clear" w:color="auto" w:fill="auto"/>
        </w:tcPr>
        <w:p w14:paraId="53E7EA36"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03110E6F" w14:textId="26629620"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D-4</w:t>
          </w:r>
          <w:r w:rsidRPr="009350B0">
            <w:rPr>
              <w:sz w:val="14"/>
              <w:szCs w:val="14"/>
            </w:rPr>
            <w:fldChar w:fldCharType="end"/>
          </w:r>
        </w:p>
      </w:tc>
    </w:tr>
  </w:tbl>
  <w:p w14:paraId="4230FD61" w14:textId="77777777" w:rsidR="00D62E0D" w:rsidRDefault="00D62E0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6E928D8C" w14:textId="77777777" w:rsidTr="000665AA">
      <w:trPr>
        <w:trHeight w:val="269"/>
      </w:trPr>
      <w:tc>
        <w:tcPr>
          <w:tcW w:w="4595" w:type="pct"/>
          <w:shd w:val="clear" w:color="auto" w:fill="auto"/>
        </w:tcPr>
        <w:p w14:paraId="1163769B"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2FC9DF91" w14:textId="5B4705E5"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D-16</w:t>
          </w:r>
          <w:r w:rsidRPr="009350B0">
            <w:rPr>
              <w:sz w:val="14"/>
              <w:szCs w:val="14"/>
            </w:rPr>
            <w:fldChar w:fldCharType="end"/>
          </w:r>
        </w:p>
      </w:tc>
    </w:tr>
  </w:tbl>
  <w:p w14:paraId="074D25D4" w14:textId="77777777" w:rsidR="00D62E0D" w:rsidRDefault="00D62E0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6FCBC23A" w14:textId="77777777" w:rsidTr="000665AA">
      <w:trPr>
        <w:trHeight w:val="269"/>
      </w:trPr>
      <w:tc>
        <w:tcPr>
          <w:tcW w:w="4595" w:type="pct"/>
          <w:shd w:val="clear" w:color="auto" w:fill="auto"/>
        </w:tcPr>
        <w:p w14:paraId="57FF831C"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00559F45" w14:textId="0C398AB1"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D-18</w:t>
          </w:r>
          <w:r w:rsidRPr="009350B0">
            <w:rPr>
              <w:sz w:val="14"/>
              <w:szCs w:val="14"/>
            </w:rPr>
            <w:fldChar w:fldCharType="end"/>
          </w:r>
        </w:p>
      </w:tc>
    </w:tr>
  </w:tbl>
  <w:p w14:paraId="76E712B2" w14:textId="77777777" w:rsidR="00D62E0D" w:rsidRDefault="00D62E0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2225BC13" w14:textId="77777777" w:rsidTr="000665AA">
      <w:trPr>
        <w:trHeight w:val="269"/>
      </w:trPr>
      <w:tc>
        <w:tcPr>
          <w:tcW w:w="4595" w:type="pct"/>
          <w:shd w:val="clear" w:color="auto" w:fill="auto"/>
        </w:tcPr>
        <w:p w14:paraId="481037BB"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3136E617" w14:textId="55710D25"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D-19</w:t>
          </w:r>
          <w:r w:rsidRPr="009350B0">
            <w:rPr>
              <w:sz w:val="14"/>
              <w:szCs w:val="14"/>
            </w:rPr>
            <w:fldChar w:fldCharType="end"/>
          </w:r>
        </w:p>
      </w:tc>
    </w:tr>
  </w:tbl>
  <w:p w14:paraId="1CACF5D4" w14:textId="77777777" w:rsidR="00D62E0D" w:rsidRDefault="00D62E0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2CA677FA" w14:textId="77777777" w:rsidTr="000665AA">
      <w:trPr>
        <w:trHeight w:val="269"/>
      </w:trPr>
      <w:tc>
        <w:tcPr>
          <w:tcW w:w="4595" w:type="pct"/>
          <w:shd w:val="clear" w:color="auto" w:fill="auto"/>
        </w:tcPr>
        <w:p w14:paraId="11C2F66C"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7F745324" w14:textId="7917B2F8"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D-21</w:t>
          </w:r>
          <w:r w:rsidRPr="009350B0">
            <w:rPr>
              <w:sz w:val="14"/>
              <w:szCs w:val="14"/>
            </w:rPr>
            <w:fldChar w:fldCharType="end"/>
          </w:r>
        </w:p>
      </w:tc>
    </w:tr>
  </w:tbl>
  <w:p w14:paraId="09557AE1" w14:textId="77777777" w:rsidR="00D62E0D" w:rsidRDefault="00D62E0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1FB8D917" w14:textId="77777777" w:rsidTr="000665AA">
      <w:trPr>
        <w:trHeight w:val="269"/>
      </w:trPr>
      <w:tc>
        <w:tcPr>
          <w:tcW w:w="4595" w:type="pct"/>
          <w:shd w:val="clear" w:color="auto" w:fill="auto"/>
        </w:tcPr>
        <w:p w14:paraId="1F4EB919"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2A1FC442" w14:textId="08A25884"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D-23</w:t>
          </w:r>
          <w:r w:rsidRPr="009350B0">
            <w:rPr>
              <w:sz w:val="14"/>
              <w:szCs w:val="14"/>
            </w:rPr>
            <w:fldChar w:fldCharType="end"/>
          </w:r>
        </w:p>
      </w:tc>
    </w:tr>
  </w:tbl>
  <w:p w14:paraId="116D1B47" w14:textId="77777777" w:rsidR="00D62E0D" w:rsidRDefault="00D62E0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0B65EAD8" w14:textId="77777777" w:rsidTr="000665AA">
      <w:trPr>
        <w:trHeight w:val="269"/>
      </w:trPr>
      <w:tc>
        <w:tcPr>
          <w:tcW w:w="4595" w:type="pct"/>
          <w:shd w:val="clear" w:color="auto" w:fill="auto"/>
        </w:tcPr>
        <w:p w14:paraId="260699EE"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664BF795" w14:textId="14026478"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D-24</w:t>
          </w:r>
          <w:r w:rsidRPr="009350B0">
            <w:rPr>
              <w:sz w:val="14"/>
              <w:szCs w:val="14"/>
            </w:rPr>
            <w:fldChar w:fldCharType="end"/>
          </w:r>
        </w:p>
      </w:tc>
    </w:tr>
  </w:tbl>
  <w:p w14:paraId="5FEF2088" w14:textId="77777777" w:rsidR="00D62E0D" w:rsidRDefault="00D62E0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5"/>
      <w:gridCol w:w="745"/>
    </w:tblGrid>
    <w:tr w:rsidR="00D62E0D" w:rsidRPr="009350B0" w14:paraId="24833840" w14:textId="77777777" w:rsidTr="000665AA">
      <w:trPr>
        <w:trHeight w:val="269"/>
      </w:trPr>
      <w:tc>
        <w:tcPr>
          <w:tcW w:w="4595" w:type="pct"/>
          <w:shd w:val="clear" w:color="auto" w:fill="auto"/>
        </w:tcPr>
        <w:p w14:paraId="55AF6DA4"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460E0FDC" w14:textId="577BAC98"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D-26</w:t>
          </w:r>
          <w:r w:rsidRPr="009350B0">
            <w:rPr>
              <w:sz w:val="14"/>
              <w:szCs w:val="14"/>
            </w:rPr>
            <w:fldChar w:fldCharType="end"/>
          </w:r>
        </w:p>
      </w:tc>
    </w:tr>
  </w:tbl>
  <w:p w14:paraId="5911B41C" w14:textId="77777777" w:rsidR="00D62E0D" w:rsidRDefault="00D62E0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439B2AA5" w14:textId="77777777" w:rsidTr="000665AA">
      <w:trPr>
        <w:trHeight w:val="269"/>
      </w:trPr>
      <w:tc>
        <w:tcPr>
          <w:tcW w:w="4595" w:type="pct"/>
          <w:shd w:val="clear" w:color="auto" w:fill="auto"/>
        </w:tcPr>
        <w:p w14:paraId="7354DD67"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19BEB10E" w14:textId="6AECF5CB"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E-4</w:t>
          </w:r>
          <w:r w:rsidRPr="009350B0">
            <w:rPr>
              <w:sz w:val="14"/>
              <w:szCs w:val="14"/>
            </w:rPr>
            <w:fldChar w:fldCharType="end"/>
          </w:r>
        </w:p>
      </w:tc>
    </w:tr>
  </w:tbl>
  <w:p w14:paraId="32BFDD80" w14:textId="77777777" w:rsidR="00D62E0D" w:rsidRDefault="00D62E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D62E0D" w:rsidRPr="009350B0" w14:paraId="72EF85F1" w14:textId="77777777" w:rsidTr="004F411E">
      <w:tc>
        <w:tcPr>
          <w:tcW w:w="4703" w:type="pct"/>
          <w:shd w:val="clear" w:color="auto" w:fill="auto"/>
        </w:tcPr>
        <w:p w14:paraId="338534CA" w14:textId="77777777" w:rsidR="00D62E0D" w:rsidRPr="009350B0" w:rsidRDefault="00D62E0D" w:rsidP="00932C31">
          <w:pPr>
            <w:spacing w:before="80" w:after="80" w:line="240" w:lineRule="auto"/>
            <w:ind w:right="6" w:firstLine="720"/>
            <w:jc w:val="left"/>
            <w:rPr>
              <w:rFonts w:ascii="Century Gothic" w:hAnsi="Century Gothic"/>
              <w:spacing w:val="20"/>
              <w:sz w:val="14"/>
              <w:szCs w:val="14"/>
            </w:rPr>
          </w:pPr>
        </w:p>
      </w:tc>
      <w:tc>
        <w:tcPr>
          <w:tcW w:w="297" w:type="pct"/>
          <w:shd w:val="clear" w:color="auto" w:fill="auto"/>
          <w:vAlign w:val="center"/>
        </w:tcPr>
        <w:p w14:paraId="1846E5ED" w14:textId="21B51E67" w:rsidR="00D62E0D" w:rsidRPr="009350B0" w:rsidRDefault="00D62E0D" w:rsidP="00932C31">
          <w:pPr>
            <w:spacing w:before="80" w:after="0" w:line="240" w:lineRule="auto"/>
            <w:ind w:left="-117" w:right="-140"/>
            <w:jc w:val="center"/>
            <w:rPr>
              <w:rFonts w:ascii="Century Gothic" w:hAnsi="Century Gothic"/>
              <w:spacing w:val="20"/>
              <w:sz w:val="14"/>
              <w:szCs w:val="14"/>
            </w:rPr>
          </w:pPr>
          <w:r w:rsidRPr="000B3F9E">
            <w:rPr>
              <w:sz w:val="14"/>
              <w:szCs w:val="14"/>
            </w:rPr>
            <w:fldChar w:fldCharType="begin"/>
          </w:r>
          <w:r w:rsidRPr="000B3F9E">
            <w:rPr>
              <w:sz w:val="14"/>
              <w:szCs w:val="14"/>
            </w:rPr>
            <w:instrText xml:space="preserve"> PAGE </w:instrText>
          </w:r>
          <w:r w:rsidRPr="000B3F9E">
            <w:rPr>
              <w:sz w:val="14"/>
              <w:szCs w:val="14"/>
            </w:rPr>
            <w:fldChar w:fldCharType="separate"/>
          </w:r>
          <w:r w:rsidR="005E286D">
            <w:rPr>
              <w:noProof/>
              <w:sz w:val="14"/>
              <w:szCs w:val="14"/>
            </w:rPr>
            <w:t>A-1</w:t>
          </w:r>
          <w:r w:rsidRPr="000B3F9E">
            <w:rPr>
              <w:sz w:val="14"/>
              <w:szCs w:val="14"/>
            </w:rPr>
            <w:fldChar w:fldCharType="end"/>
          </w:r>
        </w:p>
      </w:tc>
    </w:tr>
  </w:tbl>
  <w:p w14:paraId="69F26E60" w14:textId="77777777" w:rsidR="00D62E0D" w:rsidRDefault="00D62E0D" w:rsidP="00932C3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0CF96C76" w14:textId="77777777" w:rsidTr="000665AA">
      <w:trPr>
        <w:trHeight w:val="269"/>
      </w:trPr>
      <w:tc>
        <w:tcPr>
          <w:tcW w:w="4595" w:type="pct"/>
          <w:shd w:val="clear" w:color="auto" w:fill="auto"/>
        </w:tcPr>
        <w:p w14:paraId="7482B8AF"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55F401E4" w14:textId="17628A85"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E-5</w:t>
          </w:r>
          <w:r w:rsidRPr="009350B0">
            <w:rPr>
              <w:sz w:val="14"/>
              <w:szCs w:val="14"/>
            </w:rPr>
            <w:fldChar w:fldCharType="end"/>
          </w:r>
        </w:p>
      </w:tc>
    </w:tr>
  </w:tbl>
  <w:p w14:paraId="57C29C2B" w14:textId="77777777" w:rsidR="00D62E0D" w:rsidRDefault="00D62E0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253C8487" w14:textId="77777777" w:rsidTr="000665AA">
      <w:trPr>
        <w:trHeight w:val="269"/>
      </w:trPr>
      <w:tc>
        <w:tcPr>
          <w:tcW w:w="4595" w:type="pct"/>
          <w:shd w:val="clear" w:color="auto" w:fill="auto"/>
        </w:tcPr>
        <w:p w14:paraId="2D848901"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5088A55B" w14:textId="693D5375"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E-11</w:t>
          </w:r>
          <w:r w:rsidRPr="009350B0">
            <w:rPr>
              <w:sz w:val="14"/>
              <w:szCs w:val="14"/>
            </w:rPr>
            <w:fldChar w:fldCharType="end"/>
          </w:r>
        </w:p>
      </w:tc>
    </w:tr>
  </w:tbl>
  <w:p w14:paraId="1DB4FB2C" w14:textId="77777777" w:rsidR="00D62E0D" w:rsidRDefault="00D62E0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6693854B" w14:textId="77777777" w:rsidTr="000665AA">
      <w:trPr>
        <w:trHeight w:val="269"/>
      </w:trPr>
      <w:tc>
        <w:tcPr>
          <w:tcW w:w="4595" w:type="pct"/>
          <w:shd w:val="clear" w:color="auto" w:fill="auto"/>
        </w:tcPr>
        <w:p w14:paraId="634D2A0C"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2253092B" w14:textId="51C2A597"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E-12</w:t>
          </w:r>
          <w:r w:rsidRPr="009350B0">
            <w:rPr>
              <w:sz w:val="14"/>
              <w:szCs w:val="14"/>
            </w:rPr>
            <w:fldChar w:fldCharType="end"/>
          </w:r>
        </w:p>
      </w:tc>
    </w:tr>
  </w:tbl>
  <w:p w14:paraId="446D83CF" w14:textId="77777777" w:rsidR="00D62E0D" w:rsidRDefault="00D62E0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D62E0D" w:rsidRPr="009350B0" w14:paraId="5695EB75" w14:textId="77777777" w:rsidTr="000665AA">
      <w:trPr>
        <w:trHeight w:val="269"/>
      </w:trPr>
      <w:tc>
        <w:tcPr>
          <w:tcW w:w="4595" w:type="pct"/>
          <w:shd w:val="clear" w:color="auto" w:fill="auto"/>
        </w:tcPr>
        <w:p w14:paraId="3E7FCB8B"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47B06EC2" w14:textId="3B8C202F"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E-13</w:t>
          </w:r>
          <w:r w:rsidRPr="009350B0">
            <w:rPr>
              <w:sz w:val="14"/>
              <w:szCs w:val="14"/>
            </w:rPr>
            <w:fldChar w:fldCharType="end"/>
          </w:r>
        </w:p>
      </w:tc>
    </w:tr>
  </w:tbl>
  <w:p w14:paraId="5076BF52" w14:textId="77777777" w:rsidR="00D62E0D" w:rsidRDefault="00D62E0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D62E0D" w:rsidRPr="009350B0" w14:paraId="08BB4FEF" w14:textId="77777777" w:rsidTr="000665AA">
      <w:trPr>
        <w:trHeight w:val="269"/>
      </w:trPr>
      <w:tc>
        <w:tcPr>
          <w:tcW w:w="4595" w:type="pct"/>
          <w:shd w:val="clear" w:color="auto" w:fill="auto"/>
        </w:tcPr>
        <w:p w14:paraId="22A3C627"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7FF5834E" w14:textId="762C819D"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E-14</w:t>
          </w:r>
          <w:r w:rsidRPr="009350B0">
            <w:rPr>
              <w:sz w:val="14"/>
              <w:szCs w:val="14"/>
            </w:rPr>
            <w:fldChar w:fldCharType="end"/>
          </w:r>
        </w:p>
      </w:tc>
    </w:tr>
  </w:tbl>
  <w:p w14:paraId="14F63C66" w14:textId="77777777" w:rsidR="00D62E0D" w:rsidRDefault="00D62E0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5"/>
      <w:gridCol w:w="745"/>
    </w:tblGrid>
    <w:tr w:rsidR="00D62E0D" w:rsidRPr="009350B0" w14:paraId="0E0A33C4" w14:textId="77777777" w:rsidTr="000665AA">
      <w:trPr>
        <w:trHeight w:val="269"/>
      </w:trPr>
      <w:tc>
        <w:tcPr>
          <w:tcW w:w="4595" w:type="pct"/>
          <w:shd w:val="clear" w:color="auto" w:fill="auto"/>
        </w:tcPr>
        <w:p w14:paraId="230920CD" w14:textId="77777777" w:rsidR="00D62E0D" w:rsidRPr="009350B0" w:rsidRDefault="00D62E0D"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303C22A7" w14:textId="035C2E1D" w:rsidR="00D62E0D" w:rsidRPr="009350B0" w:rsidRDefault="00D62E0D"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E-2</w:t>
          </w:r>
          <w:r w:rsidRPr="009350B0">
            <w:rPr>
              <w:sz w:val="14"/>
              <w:szCs w:val="14"/>
            </w:rPr>
            <w:fldChar w:fldCharType="end"/>
          </w:r>
        </w:p>
      </w:tc>
    </w:tr>
  </w:tbl>
  <w:p w14:paraId="3870AA8A" w14:textId="77777777" w:rsidR="00D62E0D" w:rsidRDefault="00D62E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CCFC1" w14:textId="77777777" w:rsidR="00D62E0D" w:rsidRDefault="00D62E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290779"/>
      <w:docPartObj>
        <w:docPartGallery w:val="Page Numbers (Bottom of Page)"/>
        <w:docPartUnique/>
      </w:docPartObj>
    </w:sdtPr>
    <w:sdtEndPr>
      <w:rPr>
        <w:noProof/>
        <w:sz w:val="14"/>
        <w:szCs w:val="14"/>
      </w:rPr>
    </w:sdtEndPr>
    <w:sdtContent>
      <w:tbl>
        <w:tblPr>
          <w:tblW w:w="5000" w:type="pct"/>
          <w:tblBorders>
            <w:top w:val="single" w:sz="2" w:space="0" w:color="auto"/>
          </w:tblBorders>
          <w:tblLook w:val="00A0" w:firstRow="1" w:lastRow="0" w:firstColumn="1" w:lastColumn="0" w:noHBand="0" w:noVBand="0"/>
        </w:tblPr>
        <w:tblGrid>
          <w:gridCol w:w="13302"/>
          <w:gridCol w:w="837"/>
        </w:tblGrid>
        <w:tr w:rsidR="00D62E0D" w:rsidRPr="009350B0" w14:paraId="195D20BD" w14:textId="0A1CB3D0" w:rsidTr="004F411E">
          <w:trPr>
            <w:trHeight w:val="300"/>
          </w:trPr>
          <w:tc>
            <w:tcPr>
              <w:tcW w:w="4704" w:type="pct"/>
              <w:shd w:val="clear" w:color="auto" w:fill="auto"/>
            </w:tcPr>
            <w:p w14:paraId="7E266E21" w14:textId="77777777" w:rsidR="00D62E0D" w:rsidRPr="009350B0" w:rsidRDefault="00D62E0D" w:rsidP="003D0741">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235BF1EF" w14:textId="457AA459" w:rsidR="00D62E0D" w:rsidRPr="009350B0" w:rsidRDefault="00D62E0D" w:rsidP="003D074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B4012F">
                <w:rPr>
                  <w:sz w:val="14"/>
                  <w:szCs w:val="14"/>
                </w:rPr>
                <w:instrText xml:space="preserve"> PAGE </w:instrText>
              </w:r>
              <w:r w:rsidRPr="009350B0">
                <w:rPr>
                  <w:sz w:val="14"/>
                  <w:szCs w:val="14"/>
                </w:rPr>
                <w:fldChar w:fldCharType="separate"/>
              </w:r>
              <w:r w:rsidR="005E286D">
                <w:rPr>
                  <w:noProof/>
                  <w:sz w:val="14"/>
                  <w:szCs w:val="14"/>
                </w:rPr>
                <w:t>A-4</w:t>
              </w:r>
              <w:r w:rsidRPr="009350B0">
                <w:rPr>
                  <w:sz w:val="14"/>
                  <w:szCs w:val="14"/>
                </w:rPr>
                <w:fldChar w:fldCharType="end"/>
              </w:r>
            </w:p>
          </w:tc>
        </w:tr>
      </w:tbl>
      <w:p w14:paraId="24BDAE01" w14:textId="2DBF01B8" w:rsidR="00D62E0D" w:rsidRPr="007865BF" w:rsidRDefault="00D62E0D" w:rsidP="007865BF">
        <w:pPr>
          <w:pStyle w:val="Footer"/>
          <w:jc w:val="left"/>
          <w:rPr>
            <w:szCs w:val="20"/>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D62E0D" w:rsidRPr="009350B0" w14:paraId="4373514C" w14:textId="77777777" w:rsidTr="00B35ECC">
      <w:trPr>
        <w:trHeight w:val="300"/>
      </w:trPr>
      <w:tc>
        <w:tcPr>
          <w:tcW w:w="4704" w:type="pct"/>
          <w:shd w:val="clear" w:color="auto" w:fill="auto"/>
        </w:tcPr>
        <w:p w14:paraId="23072650" w14:textId="77777777" w:rsidR="00D62E0D" w:rsidRPr="009350B0" w:rsidRDefault="00D62E0D"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64559CF5" w14:textId="46D54DAC" w:rsidR="00D62E0D" w:rsidRPr="009350B0" w:rsidRDefault="00D62E0D"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B-3</w:t>
          </w:r>
          <w:r w:rsidRPr="009350B0">
            <w:rPr>
              <w:sz w:val="14"/>
              <w:szCs w:val="14"/>
            </w:rPr>
            <w:fldChar w:fldCharType="end"/>
          </w:r>
        </w:p>
      </w:tc>
    </w:tr>
  </w:tbl>
  <w:p w14:paraId="3A02B8D6" w14:textId="77777777" w:rsidR="00D62E0D" w:rsidRDefault="00D62E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88"/>
      <w:gridCol w:w="824"/>
    </w:tblGrid>
    <w:tr w:rsidR="00D62E0D" w:rsidRPr="009350B0" w14:paraId="3C1EF612" w14:textId="77777777" w:rsidTr="00BA339B">
      <w:trPr>
        <w:trHeight w:val="300"/>
      </w:trPr>
      <w:tc>
        <w:tcPr>
          <w:tcW w:w="4704" w:type="pct"/>
          <w:shd w:val="clear" w:color="auto" w:fill="auto"/>
        </w:tcPr>
        <w:p w14:paraId="1E00D02F" w14:textId="77777777" w:rsidR="00D62E0D" w:rsidRPr="009350B0" w:rsidRDefault="00D62E0D"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203F6C00" w14:textId="77DAF0ED" w:rsidR="00D62E0D" w:rsidRPr="009350B0" w:rsidRDefault="00D62E0D"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B-4</w:t>
          </w:r>
          <w:r w:rsidRPr="009350B0">
            <w:rPr>
              <w:sz w:val="14"/>
              <w:szCs w:val="14"/>
            </w:rPr>
            <w:fldChar w:fldCharType="end"/>
          </w:r>
        </w:p>
      </w:tc>
    </w:tr>
  </w:tbl>
  <w:p w14:paraId="0AD2E19D" w14:textId="26993E69" w:rsidR="00D62E0D" w:rsidRDefault="00D62E0D" w:rsidP="00BA339B">
    <w:pPr>
      <w:pStyle w:val="Footer"/>
      <w:tabs>
        <w:tab w:val="clear" w:pos="4320"/>
        <w:tab w:val="clear" w:pos="8640"/>
        <w:tab w:val="left" w:pos="2033"/>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D62E0D" w:rsidRPr="009350B0" w14:paraId="794D09D3" w14:textId="77777777" w:rsidTr="00BA339B">
      <w:trPr>
        <w:trHeight w:val="300"/>
      </w:trPr>
      <w:tc>
        <w:tcPr>
          <w:tcW w:w="4704" w:type="pct"/>
          <w:shd w:val="clear" w:color="auto" w:fill="auto"/>
        </w:tcPr>
        <w:p w14:paraId="1B333C78" w14:textId="77777777" w:rsidR="00D62E0D" w:rsidRPr="009350B0" w:rsidRDefault="00D62E0D" w:rsidP="00A40F3A">
          <w:pPr>
            <w:spacing w:before="80" w:after="80" w:line="240" w:lineRule="auto"/>
            <w:ind w:right="6"/>
            <w:jc w:val="center"/>
            <w:rPr>
              <w:rFonts w:ascii="Century Gothic" w:hAnsi="Century Gothic"/>
              <w:spacing w:val="20"/>
              <w:sz w:val="14"/>
              <w:szCs w:val="14"/>
            </w:rPr>
          </w:pPr>
        </w:p>
      </w:tc>
      <w:tc>
        <w:tcPr>
          <w:tcW w:w="296" w:type="pct"/>
          <w:shd w:val="clear" w:color="auto" w:fill="auto"/>
          <w:vAlign w:val="center"/>
        </w:tcPr>
        <w:p w14:paraId="17A3930D" w14:textId="59C5DD18" w:rsidR="00D62E0D" w:rsidRPr="009350B0" w:rsidRDefault="00D62E0D"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B-9</w:t>
          </w:r>
          <w:r w:rsidRPr="009350B0">
            <w:rPr>
              <w:sz w:val="14"/>
              <w:szCs w:val="14"/>
            </w:rPr>
            <w:fldChar w:fldCharType="end"/>
          </w:r>
        </w:p>
      </w:tc>
    </w:tr>
  </w:tbl>
  <w:p w14:paraId="1B7ED505" w14:textId="77777777" w:rsidR="00D62E0D" w:rsidRDefault="00D62E0D" w:rsidP="00BA339B">
    <w:pPr>
      <w:pStyle w:val="Footer"/>
      <w:tabs>
        <w:tab w:val="clear" w:pos="4320"/>
        <w:tab w:val="clear" w:pos="8640"/>
        <w:tab w:val="left" w:pos="2033"/>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88"/>
      <w:gridCol w:w="824"/>
    </w:tblGrid>
    <w:tr w:rsidR="00D62E0D" w:rsidRPr="009350B0" w14:paraId="22A78D7C" w14:textId="77777777" w:rsidTr="00BA339B">
      <w:trPr>
        <w:trHeight w:val="300"/>
      </w:trPr>
      <w:tc>
        <w:tcPr>
          <w:tcW w:w="4704" w:type="pct"/>
          <w:shd w:val="clear" w:color="auto" w:fill="auto"/>
        </w:tcPr>
        <w:p w14:paraId="1379532E" w14:textId="77777777" w:rsidR="00D62E0D" w:rsidRPr="009350B0" w:rsidRDefault="00D62E0D" w:rsidP="00A40F3A">
          <w:pPr>
            <w:spacing w:before="80" w:after="80" w:line="240" w:lineRule="auto"/>
            <w:ind w:right="6"/>
            <w:jc w:val="center"/>
            <w:rPr>
              <w:rFonts w:ascii="Century Gothic" w:hAnsi="Century Gothic"/>
              <w:spacing w:val="20"/>
              <w:sz w:val="14"/>
              <w:szCs w:val="14"/>
            </w:rPr>
          </w:pPr>
        </w:p>
      </w:tc>
      <w:tc>
        <w:tcPr>
          <w:tcW w:w="296" w:type="pct"/>
          <w:shd w:val="clear" w:color="auto" w:fill="auto"/>
          <w:vAlign w:val="center"/>
        </w:tcPr>
        <w:p w14:paraId="3078BAEB" w14:textId="5A794C6F" w:rsidR="00D62E0D" w:rsidRPr="009350B0" w:rsidRDefault="00D62E0D"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C-1</w:t>
          </w:r>
          <w:r w:rsidRPr="009350B0">
            <w:rPr>
              <w:sz w:val="14"/>
              <w:szCs w:val="14"/>
            </w:rPr>
            <w:fldChar w:fldCharType="end"/>
          </w:r>
        </w:p>
      </w:tc>
    </w:tr>
  </w:tbl>
  <w:p w14:paraId="10EB85CC" w14:textId="77777777" w:rsidR="00D62E0D" w:rsidRDefault="00D62E0D" w:rsidP="00BA339B">
    <w:pPr>
      <w:pStyle w:val="Footer"/>
      <w:tabs>
        <w:tab w:val="clear" w:pos="4320"/>
        <w:tab w:val="clear" w:pos="8640"/>
        <w:tab w:val="left" w:pos="2033"/>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D62E0D" w:rsidRPr="009350B0" w14:paraId="024EFB8A" w14:textId="77777777" w:rsidTr="00BA339B">
      <w:trPr>
        <w:trHeight w:val="300"/>
      </w:trPr>
      <w:tc>
        <w:tcPr>
          <w:tcW w:w="4704" w:type="pct"/>
          <w:shd w:val="clear" w:color="auto" w:fill="auto"/>
        </w:tcPr>
        <w:p w14:paraId="1944ACD7" w14:textId="77777777" w:rsidR="00D62E0D" w:rsidRPr="009350B0" w:rsidRDefault="00D62E0D" w:rsidP="00A40F3A">
          <w:pPr>
            <w:spacing w:before="80" w:after="80" w:line="240" w:lineRule="auto"/>
            <w:ind w:right="6"/>
            <w:jc w:val="center"/>
            <w:rPr>
              <w:rFonts w:ascii="Century Gothic" w:hAnsi="Century Gothic"/>
              <w:spacing w:val="20"/>
              <w:sz w:val="14"/>
              <w:szCs w:val="14"/>
            </w:rPr>
          </w:pPr>
        </w:p>
      </w:tc>
      <w:tc>
        <w:tcPr>
          <w:tcW w:w="296" w:type="pct"/>
          <w:shd w:val="clear" w:color="auto" w:fill="auto"/>
          <w:vAlign w:val="center"/>
        </w:tcPr>
        <w:p w14:paraId="7AA7615C" w14:textId="208AD6B4" w:rsidR="00D62E0D" w:rsidRPr="009350B0" w:rsidRDefault="00D62E0D"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5E286D">
            <w:rPr>
              <w:noProof/>
              <w:sz w:val="14"/>
              <w:szCs w:val="14"/>
            </w:rPr>
            <w:t>C-21</w:t>
          </w:r>
          <w:r w:rsidRPr="009350B0">
            <w:rPr>
              <w:sz w:val="14"/>
              <w:szCs w:val="14"/>
            </w:rPr>
            <w:fldChar w:fldCharType="end"/>
          </w:r>
        </w:p>
      </w:tc>
    </w:tr>
  </w:tbl>
  <w:p w14:paraId="2B148D03" w14:textId="77777777" w:rsidR="00D62E0D" w:rsidRDefault="00D62E0D" w:rsidP="00BA339B">
    <w:pPr>
      <w:pStyle w:val="Footer"/>
      <w:tabs>
        <w:tab w:val="clear" w:pos="4320"/>
        <w:tab w:val="clear" w:pos="8640"/>
        <w:tab w:val="left" w:pos="203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3A00A" w14:textId="77777777" w:rsidR="00D62E0D" w:rsidRDefault="00D62E0D">
      <w:r>
        <w:separator/>
      </w:r>
    </w:p>
  </w:footnote>
  <w:footnote w:type="continuationSeparator" w:id="0">
    <w:p w14:paraId="53401627" w14:textId="77777777" w:rsidR="00D62E0D" w:rsidRDefault="00D62E0D">
      <w:r>
        <w:continuationSeparator/>
      </w:r>
    </w:p>
  </w:footnote>
  <w:footnote w:type="continuationNotice" w:id="1">
    <w:p w14:paraId="4DB39B55" w14:textId="77777777" w:rsidR="00D62E0D" w:rsidRDefault="00D62E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5A6D3" w14:textId="77777777" w:rsidR="00D62E0D" w:rsidRDefault="00D62E0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912"/>
    </w:tblGrid>
    <w:tr w:rsidR="00D62E0D" w:rsidRPr="00B65EE3" w14:paraId="6223D0C1" w14:textId="77777777" w:rsidTr="00BA339B">
      <w:trPr>
        <w:trHeight w:val="294"/>
      </w:trPr>
      <w:tc>
        <w:tcPr>
          <w:tcW w:w="5000" w:type="pct"/>
        </w:tcPr>
        <w:p w14:paraId="34EF79E3" w14:textId="77777777" w:rsidR="00D62E0D" w:rsidRPr="0054686A" w:rsidRDefault="00D62E0D"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C Water Quality</w:t>
          </w:r>
        </w:p>
      </w:tc>
    </w:tr>
  </w:tbl>
  <w:p w14:paraId="130C6D68" w14:textId="362D475D" w:rsidR="00D62E0D" w:rsidRPr="00097B3B" w:rsidRDefault="00D62E0D" w:rsidP="00B35EC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5A072925" w14:textId="77777777" w:rsidTr="00BA339B">
      <w:trPr>
        <w:trHeight w:val="294"/>
      </w:trPr>
      <w:tc>
        <w:tcPr>
          <w:tcW w:w="5000" w:type="pct"/>
        </w:tcPr>
        <w:p w14:paraId="00B5D05D" w14:textId="77777777" w:rsidR="00D62E0D" w:rsidRPr="0054686A" w:rsidRDefault="00D62E0D"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C Water Quality</w:t>
          </w:r>
        </w:p>
      </w:tc>
    </w:tr>
  </w:tbl>
  <w:p w14:paraId="5FC25478" w14:textId="77777777" w:rsidR="00D62E0D" w:rsidRPr="00097B3B" w:rsidRDefault="00D62E0D" w:rsidP="00B35EC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272DBAF4" w14:textId="77777777" w:rsidTr="0054686A">
      <w:trPr>
        <w:trHeight w:val="278"/>
      </w:trPr>
      <w:tc>
        <w:tcPr>
          <w:tcW w:w="5000" w:type="pct"/>
        </w:tcPr>
        <w:p w14:paraId="5E34B5C2" w14:textId="4FD9C035"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2069F690" w14:textId="77777777" w:rsidR="00D62E0D" w:rsidRPr="001179DC" w:rsidRDefault="00D62E0D" w:rsidP="001179DC">
    <w:pPr>
      <w:pStyle w:val="Header"/>
      <w:spacing w:after="0" w:line="240" w:lineRule="auto"/>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64D26BC0" w14:textId="77777777" w:rsidTr="0054686A">
      <w:trPr>
        <w:trHeight w:val="278"/>
      </w:trPr>
      <w:tc>
        <w:tcPr>
          <w:tcW w:w="5000" w:type="pct"/>
        </w:tcPr>
        <w:p w14:paraId="7E357B91" w14:textId="39119FD4" w:rsidR="00D62E0D" w:rsidRPr="00190336" w:rsidRDefault="00D62E0D" w:rsidP="0022463C">
          <w:pPr>
            <w:widowControl w:val="0"/>
            <w:spacing w:before="80" w:after="0" w:line="240" w:lineRule="auto"/>
            <w:ind w:right="-108"/>
            <w:jc w:val="right"/>
            <w:rPr>
              <w:spacing w:val="20"/>
              <w:sz w:val="14"/>
            </w:rPr>
          </w:pPr>
          <w:r w:rsidRPr="00190336">
            <w:rPr>
              <w:spacing w:val="20"/>
              <w:sz w:val="14"/>
            </w:rPr>
            <w:t>G</w:t>
          </w:r>
          <w:r>
            <w:rPr>
              <w:spacing w:val="20"/>
              <w:sz w:val="14"/>
            </w:rPr>
            <w:t>wydir 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777C8B2D" w14:textId="77777777" w:rsidR="00D62E0D" w:rsidRPr="001179DC" w:rsidRDefault="00D62E0D" w:rsidP="001179DC">
    <w:pPr>
      <w:pStyle w:val="Header"/>
      <w:spacing w:after="0" w:line="240" w:lineRule="auto"/>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430B4EBD" w14:textId="77777777" w:rsidTr="0054686A">
      <w:trPr>
        <w:trHeight w:val="278"/>
      </w:trPr>
      <w:tc>
        <w:tcPr>
          <w:tcW w:w="5000" w:type="pct"/>
        </w:tcPr>
        <w:p w14:paraId="1B9F22EB" w14:textId="2C77C65B"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23D8796F" w14:textId="77777777" w:rsidR="00D62E0D" w:rsidRPr="001179DC" w:rsidRDefault="00D62E0D" w:rsidP="001179DC">
    <w:pPr>
      <w:pStyle w:val="Header"/>
      <w:spacing w:after="0" w:line="240" w:lineRule="auto"/>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702EA346" w14:textId="77777777" w:rsidTr="0054686A">
      <w:trPr>
        <w:trHeight w:val="278"/>
      </w:trPr>
      <w:tc>
        <w:tcPr>
          <w:tcW w:w="5000" w:type="pct"/>
        </w:tcPr>
        <w:p w14:paraId="60928614" w14:textId="27ADAB42"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483AB7DB" w14:textId="77777777" w:rsidR="00D62E0D" w:rsidRPr="001179DC" w:rsidRDefault="00D62E0D" w:rsidP="001179DC">
    <w:pPr>
      <w:pStyle w:val="Header"/>
      <w:spacing w:after="0" w:line="240" w:lineRule="auto"/>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1E83B63B" w14:textId="77777777" w:rsidTr="0054686A">
      <w:trPr>
        <w:trHeight w:val="278"/>
      </w:trPr>
      <w:tc>
        <w:tcPr>
          <w:tcW w:w="5000" w:type="pct"/>
        </w:tcPr>
        <w:p w14:paraId="3B754FD0" w14:textId="00BDE8D1"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3DF2BCD7" w14:textId="77777777" w:rsidR="00D62E0D" w:rsidRPr="001179DC" w:rsidRDefault="00D62E0D" w:rsidP="001179DC">
    <w:pPr>
      <w:pStyle w:val="Header"/>
      <w:spacing w:after="0" w:line="240" w:lineRule="auto"/>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62B35D2E" w14:textId="77777777" w:rsidTr="0054686A">
      <w:trPr>
        <w:trHeight w:val="278"/>
      </w:trPr>
      <w:tc>
        <w:tcPr>
          <w:tcW w:w="5000" w:type="pct"/>
        </w:tcPr>
        <w:p w14:paraId="14C19D11" w14:textId="59993387"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160A9CE8" w14:textId="77777777" w:rsidR="00D62E0D" w:rsidRPr="001179DC" w:rsidRDefault="00D62E0D" w:rsidP="001179DC">
    <w:pPr>
      <w:pStyle w:val="Header"/>
      <w:spacing w:after="0" w:line="240" w:lineRule="auto"/>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7F79D07A" w14:textId="77777777" w:rsidTr="0054686A">
      <w:trPr>
        <w:trHeight w:val="278"/>
      </w:trPr>
      <w:tc>
        <w:tcPr>
          <w:tcW w:w="5000" w:type="pct"/>
        </w:tcPr>
        <w:p w14:paraId="5495520E" w14:textId="20C84BF7"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7F3FE003" w14:textId="77777777" w:rsidR="00D62E0D" w:rsidRPr="001179DC" w:rsidRDefault="00D62E0D" w:rsidP="001179DC">
    <w:pPr>
      <w:pStyle w:val="Header"/>
      <w:spacing w:after="0" w:line="240" w:lineRule="auto"/>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1EE7318F" w14:textId="77777777" w:rsidTr="0054686A">
      <w:trPr>
        <w:trHeight w:val="278"/>
      </w:trPr>
      <w:tc>
        <w:tcPr>
          <w:tcW w:w="5000" w:type="pct"/>
        </w:tcPr>
        <w:p w14:paraId="4C98D9C5" w14:textId="68732021"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D</w:t>
          </w:r>
          <w:r w:rsidRPr="00190336">
            <w:rPr>
              <w:spacing w:val="20"/>
              <w:sz w:val="14"/>
            </w:rPr>
            <w:t xml:space="preserve"> </w:t>
          </w:r>
          <w:r>
            <w:rPr>
              <w:spacing w:val="20"/>
              <w:sz w:val="14"/>
            </w:rPr>
            <w:t>Microinvertebrates</w:t>
          </w:r>
        </w:p>
      </w:tc>
    </w:tr>
  </w:tbl>
  <w:p w14:paraId="2665105F" w14:textId="77777777" w:rsidR="00D62E0D" w:rsidRPr="001179DC" w:rsidRDefault="00D62E0D"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F54DF4" w14:paraId="2B33AA73" w14:textId="77777777" w:rsidTr="007865BF">
      <w:trPr>
        <w:trHeight w:val="294"/>
      </w:trPr>
      <w:tc>
        <w:tcPr>
          <w:tcW w:w="5000" w:type="pct"/>
        </w:tcPr>
        <w:p w14:paraId="2117DADA" w14:textId="4B0DEE24" w:rsidR="00D62E0D" w:rsidRPr="00F54DF4" w:rsidRDefault="00D62E0D" w:rsidP="008F288F">
          <w:pPr>
            <w:widowControl w:val="0"/>
            <w:spacing w:before="80" w:after="0" w:line="240" w:lineRule="auto"/>
            <w:ind w:left="-244" w:right="-108" w:firstLine="244"/>
            <w:jc w:val="right"/>
            <w:rPr>
              <w:spacing w:val="20"/>
              <w:sz w:val="14"/>
            </w:rPr>
          </w:pPr>
          <w:r w:rsidRPr="00F54DF4">
            <w:rPr>
              <w:b/>
              <w:spacing w:val="20"/>
              <w:sz w:val="14"/>
            </w:rPr>
            <w:t xml:space="preserve">Gwydir </w:t>
          </w:r>
          <w:r>
            <w:rPr>
              <w:b/>
              <w:spacing w:val="20"/>
              <w:sz w:val="14"/>
            </w:rPr>
            <w:t>R</w:t>
          </w:r>
          <w:r w:rsidRPr="00F54DF4">
            <w:rPr>
              <w:b/>
              <w:spacing w:val="20"/>
              <w:sz w:val="14"/>
            </w:rPr>
            <w:t xml:space="preserve">iver system Selected Area 2017-18 Appendix A Hydrology (River)     </w:t>
          </w:r>
        </w:p>
      </w:tc>
    </w:tr>
  </w:tbl>
  <w:p w14:paraId="781EBBAA" w14:textId="77777777" w:rsidR="00D62E0D" w:rsidRPr="001179DC" w:rsidRDefault="00D62E0D" w:rsidP="003B430D">
    <w:pPr>
      <w:pStyle w:val="Header"/>
      <w:spacing w:after="0" w:line="240" w:lineRule="auto"/>
      <w:rPr>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1B8185A8" w14:textId="77777777" w:rsidTr="00BA339B">
      <w:trPr>
        <w:trHeight w:val="294"/>
      </w:trPr>
      <w:tc>
        <w:tcPr>
          <w:tcW w:w="5000" w:type="pct"/>
        </w:tcPr>
        <w:p w14:paraId="19B3A304" w14:textId="01AB8EA8" w:rsidR="00D62E0D" w:rsidRPr="0054686A" w:rsidRDefault="00D62E0D"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D</w:t>
          </w:r>
          <w:r w:rsidRPr="0054686A">
            <w:rPr>
              <w:spacing w:val="20"/>
              <w:sz w:val="14"/>
              <w:szCs w:val="14"/>
            </w:rPr>
            <w:t xml:space="preserve"> </w:t>
          </w:r>
          <w:r>
            <w:rPr>
              <w:spacing w:val="20"/>
              <w:sz w:val="14"/>
              <w:szCs w:val="14"/>
            </w:rPr>
            <w:t>Microinvertebrates</w:t>
          </w:r>
        </w:p>
      </w:tc>
    </w:tr>
  </w:tbl>
  <w:p w14:paraId="52F13028" w14:textId="77777777" w:rsidR="00D62E0D" w:rsidRPr="00097B3B" w:rsidRDefault="00D62E0D" w:rsidP="00B35EC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19D976E7" w14:textId="77777777" w:rsidTr="0054686A">
      <w:trPr>
        <w:trHeight w:val="278"/>
      </w:trPr>
      <w:tc>
        <w:tcPr>
          <w:tcW w:w="5000" w:type="pct"/>
        </w:tcPr>
        <w:p w14:paraId="0B8C20F8" w14:textId="727DC116" w:rsidR="00D62E0D" w:rsidRPr="00190336" w:rsidRDefault="00D62E0D" w:rsidP="0022463C">
          <w:pPr>
            <w:widowControl w:val="0"/>
            <w:spacing w:before="80" w:after="0" w:line="240" w:lineRule="auto"/>
            <w:ind w:right="-108"/>
            <w:jc w:val="right"/>
            <w:rPr>
              <w:spacing w:val="20"/>
              <w:sz w:val="14"/>
            </w:rPr>
          </w:pPr>
          <w:r w:rsidRPr="00190336">
            <w:rPr>
              <w:spacing w:val="20"/>
              <w:sz w:val="14"/>
            </w:rPr>
            <w:t>G</w:t>
          </w:r>
          <w:r>
            <w:rPr>
              <w:spacing w:val="20"/>
              <w:sz w:val="14"/>
            </w:rPr>
            <w:t>wydir 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46B34739" w14:textId="77777777" w:rsidR="00D62E0D" w:rsidRPr="001179DC" w:rsidRDefault="00D62E0D" w:rsidP="001179DC">
    <w:pPr>
      <w:pStyle w:val="Header"/>
      <w:spacing w:after="0" w:line="240" w:lineRule="auto"/>
      <w:rPr>
        <w:sz w:val="16"/>
        <w:szCs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1A7CED65" w14:textId="77777777" w:rsidTr="0054686A">
      <w:trPr>
        <w:trHeight w:val="278"/>
      </w:trPr>
      <w:tc>
        <w:tcPr>
          <w:tcW w:w="5000" w:type="pct"/>
        </w:tcPr>
        <w:p w14:paraId="15D4A9A5" w14:textId="135E8C9D"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45ABF5FC" w14:textId="77777777" w:rsidR="00D62E0D" w:rsidRPr="001179DC" w:rsidRDefault="00D62E0D" w:rsidP="001179DC">
    <w:pPr>
      <w:pStyle w:val="Header"/>
      <w:spacing w:after="0" w:line="240" w:lineRule="auto"/>
      <w:rPr>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2D174AF6" w14:textId="77777777" w:rsidTr="0054686A">
      <w:trPr>
        <w:trHeight w:val="278"/>
      </w:trPr>
      <w:tc>
        <w:tcPr>
          <w:tcW w:w="5000" w:type="pct"/>
        </w:tcPr>
        <w:p w14:paraId="1142071B" w14:textId="4EC6E240"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71A38306" w14:textId="77777777" w:rsidR="00D62E0D" w:rsidRPr="001179DC" w:rsidRDefault="00D62E0D" w:rsidP="001179DC">
    <w:pPr>
      <w:pStyle w:val="Header"/>
      <w:spacing w:after="0" w:line="240" w:lineRule="auto"/>
      <w:rPr>
        <w:sz w:val="16"/>
        <w:szCs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685FA2E8" w14:textId="77777777" w:rsidTr="0054686A">
      <w:trPr>
        <w:trHeight w:val="278"/>
      </w:trPr>
      <w:tc>
        <w:tcPr>
          <w:tcW w:w="5000" w:type="pct"/>
        </w:tcPr>
        <w:p w14:paraId="06CFAE55" w14:textId="7F548CAC"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37F988AE" w14:textId="77777777" w:rsidR="00D62E0D" w:rsidRPr="001179DC" w:rsidRDefault="00D62E0D" w:rsidP="001179DC">
    <w:pPr>
      <w:pStyle w:val="Header"/>
      <w:spacing w:after="0" w:line="240" w:lineRule="auto"/>
      <w:rPr>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D62E0D" w:rsidRPr="00190336" w14:paraId="3C0F5F0E" w14:textId="77777777" w:rsidTr="0054686A">
      <w:trPr>
        <w:trHeight w:val="278"/>
      </w:trPr>
      <w:tc>
        <w:tcPr>
          <w:tcW w:w="5000" w:type="pct"/>
        </w:tcPr>
        <w:p w14:paraId="4DC28FB1" w14:textId="16055677"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34BE6930" w14:textId="77777777" w:rsidR="00D62E0D" w:rsidRPr="001179DC" w:rsidRDefault="00D62E0D" w:rsidP="001179DC">
    <w:pPr>
      <w:pStyle w:val="Header"/>
      <w:spacing w:after="0" w:line="240" w:lineRule="auto"/>
      <w:rPr>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D62E0D" w:rsidRPr="00190336" w14:paraId="52074CFE" w14:textId="77777777" w:rsidTr="0054686A">
      <w:trPr>
        <w:trHeight w:val="278"/>
      </w:trPr>
      <w:tc>
        <w:tcPr>
          <w:tcW w:w="5000" w:type="pct"/>
        </w:tcPr>
        <w:p w14:paraId="070B27EC" w14:textId="5016E9C3" w:rsidR="00D62E0D" w:rsidRPr="00190336" w:rsidRDefault="00D62E0D" w:rsidP="0022463C">
          <w:pPr>
            <w:widowControl w:val="0"/>
            <w:spacing w:before="80" w:after="0" w:line="240" w:lineRule="auto"/>
            <w:ind w:right="-108"/>
            <w:jc w:val="right"/>
            <w:rPr>
              <w:spacing w:val="20"/>
              <w:sz w:val="14"/>
            </w:rPr>
          </w:pPr>
          <w:r w:rsidRPr="00190336">
            <w:rPr>
              <w:spacing w:val="20"/>
              <w:sz w:val="14"/>
            </w:rPr>
            <w:t>G</w:t>
          </w:r>
          <w:r>
            <w:rPr>
              <w:spacing w:val="20"/>
              <w:sz w:val="14"/>
            </w:rPr>
            <w:t>wydir R</w:t>
          </w:r>
          <w:r w:rsidRPr="00190336">
            <w:rPr>
              <w:spacing w:val="20"/>
              <w:sz w:val="14"/>
            </w:rPr>
            <w:t xml:space="preserve">iver system Selected Area 2017-18 Appendix </w:t>
          </w:r>
          <w:r>
            <w:rPr>
              <w:spacing w:val="20"/>
              <w:sz w:val="14"/>
            </w:rPr>
            <w:t>E</w:t>
          </w:r>
          <w:r w:rsidRPr="00190336">
            <w:rPr>
              <w:spacing w:val="20"/>
              <w:sz w:val="14"/>
            </w:rPr>
            <w:t xml:space="preserve"> </w:t>
          </w:r>
          <w:r>
            <w:rPr>
              <w:spacing w:val="20"/>
              <w:sz w:val="14"/>
            </w:rPr>
            <w:t>Macroinvertebrates</w:t>
          </w:r>
        </w:p>
      </w:tc>
    </w:tr>
  </w:tbl>
  <w:p w14:paraId="7D219851" w14:textId="77777777" w:rsidR="00D62E0D" w:rsidRPr="001179DC" w:rsidRDefault="00D62E0D" w:rsidP="001179DC">
    <w:pPr>
      <w:pStyle w:val="Header"/>
      <w:spacing w:after="0" w:line="240" w:lineRule="auto"/>
      <w:rPr>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190336" w14:paraId="690E4EFF" w14:textId="77777777" w:rsidTr="0054686A">
      <w:trPr>
        <w:trHeight w:val="278"/>
      </w:trPr>
      <w:tc>
        <w:tcPr>
          <w:tcW w:w="5000" w:type="pct"/>
        </w:tcPr>
        <w:p w14:paraId="5DAA4B0E" w14:textId="00B6A0C4" w:rsidR="00D62E0D" w:rsidRPr="00190336" w:rsidRDefault="00D62E0D"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iver system Selected Area 2017-18 Appendix J Waterbird Diversity</w:t>
          </w:r>
        </w:p>
      </w:tc>
    </w:tr>
  </w:tbl>
  <w:p w14:paraId="64F97097" w14:textId="77777777" w:rsidR="00D62E0D" w:rsidRPr="001179DC" w:rsidRDefault="00D62E0D" w:rsidP="001179DC">
    <w:pPr>
      <w:pStyle w:val="Header"/>
      <w:spacing w:after="0" w:line="240" w:lineRule="aut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2D5BF" w14:textId="77777777" w:rsidR="00D62E0D" w:rsidRDefault="00D62E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39"/>
    </w:tblGrid>
    <w:tr w:rsidR="00D62E0D" w:rsidRPr="00B65EE3" w14:paraId="6F927022" w14:textId="77777777" w:rsidTr="004F411E">
      <w:trPr>
        <w:trHeight w:val="294"/>
      </w:trPr>
      <w:tc>
        <w:tcPr>
          <w:tcW w:w="5000" w:type="pct"/>
        </w:tcPr>
        <w:p w14:paraId="4096ADB3" w14:textId="1FC9B07A" w:rsidR="00D62E0D" w:rsidRPr="00B65EE3" w:rsidRDefault="00D62E0D" w:rsidP="00480B7E">
          <w:pPr>
            <w:widowControl w:val="0"/>
            <w:spacing w:before="80" w:after="0" w:line="240" w:lineRule="auto"/>
            <w:ind w:right="-108"/>
            <w:jc w:val="right"/>
            <w:rPr>
              <w:spacing w:val="20"/>
              <w:sz w:val="14"/>
            </w:rPr>
          </w:pPr>
          <w:r>
            <w:rPr>
              <w:b/>
              <w:spacing w:val="20"/>
              <w:sz w:val="14"/>
            </w:rPr>
            <w:t xml:space="preserve">Gwydir River system Selected Area 2017-18 </w:t>
          </w:r>
          <w:r w:rsidRPr="003B430D">
            <w:rPr>
              <w:b/>
              <w:spacing w:val="20"/>
              <w:sz w:val="14"/>
            </w:rPr>
            <w:t>Appendix A: Hydrology (River</w:t>
          </w:r>
          <w:r>
            <w:rPr>
              <w:b/>
              <w:spacing w:val="20"/>
              <w:sz w:val="14"/>
            </w:rPr>
            <w:t>)</w:t>
          </w:r>
        </w:p>
      </w:tc>
    </w:tr>
  </w:tbl>
  <w:p w14:paraId="5FE4CCD3" w14:textId="77777777" w:rsidR="00D62E0D" w:rsidRPr="001179DC" w:rsidRDefault="00D62E0D"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3AC2B360" w14:textId="77777777" w:rsidTr="00BA339B">
      <w:trPr>
        <w:trHeight w:val="294"/>
      </w:trPr>
      <w:tc>
        <w:tcPr>
          <w:tcW w:w="5000" w:type="pct"/>
        </w:tcPr>
        <w:p w14:paraId="4D72736B" w14:textId="48557617" w:rsidR="00D62E0D" w:rsidRPr="00B65EE3" w:rsidRDefault="00D62E0D"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w:t>
          </w:r>
          <w:r w:rsidRPr="00A70340">
            <w:rPr>
              <w:spacing w:val="20"/>
              <w:sz w:val="14"/>
              <w:szCs w:val="14"/>
            </w:rPr>
            <w:t xml:space="preserve">Area 2017-18 Appendix </w:t>
          </w:r>
          <w:r>
            <w:rPr>
              <w:spacing w:val="20"/>
              <w:sz w:val="14"/>
              <w:szCs w:val="14"/>
            </w:rPr>
            <w:t>A Hydrology (River)</w:t>
          </w:r>
        </w:p>
      </w:tc>
    </w:tr>
  </w:tbl>
  <w:p w14:paraId="5A684C1B" w14:textId="77777777" w:rsidR="00D62E0D" w:rsidRPr="00097B3B" w:rsidRDefault="00D62E0D" w:rsidP="00B35E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032BE43A" w14:textId="77777777" w:rsidTr="00BA339B">
      <w:trPr>
        <w:trHeight w:val="294"/>
      </w:trPr>
      <w:tc>
        <w:tcPr>
          <w:tcW w:w="5000" w:type="pct"/>
        </w:tcPr>
        <w:p w14:paraId="601E3D8B" w14:textId="19AEA031" w:rsidR="00D62E0D" w:rsidRPr="00B65EE3" w:rsidRDefault="00D62E0D"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w:t>
          </w:r>
          <w:r w:rsidRPr="00A70340">
            <w:rPr>
              <w:spacing w:val="20"/>
              <w:sz w:val="14"/>
              <w:szCs w:val="14"/>
            </w:rPr>
            <w:t xml:space="preserve">Area 2017-18 Appendix </w:t>
          </w:r>
          <w:r>
            <w:rPr>
              <w:spacing w:val="20"/>
              <w:sz w:val="14"/>
              <w:szCs w:val="14"/>
            </w:rPr>
            <w:t>B</w:t>
          </w:r>
          <w:r w:rsidRPr="00A70340">
            <w:rPr>
              <w:spacing w:val="20"/>
              <w:sz w:val="14"/>
              <w:szCs w:val="14"/>
            </w:rPr>
            <w:t xml:space="preserve"> Hydrology</w:t>
          </w:r>
          <w:r>
            <w:rPr>
              <w:spacing w:val="20"/>
              <w:sz w:val="14"/>
              <w:szCs w:val="14"/>
            </w:rPr>
            <w:t xml:space="preserve"> (Watercourse)</w:t>
          </w:r>
        </w:p>
      </w:tc>
    </w:tr>
  </w:tbl>
  <w:p w14:paraId="45DF39AC" w14:textId="77777777" w:rsidR="00D62E0D" w:rsidRPr="00097B3B" w:rsidRDefault="00D62E0D" w:rsidP="00B35E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912"/>
    </w:tblGrid>
    <w:tr w:rsidR="00D62E0D" w:rsidRPr="00B65EE3" w14:paraId="1A6DC1D9" w14:textId="77777777" w:rsidTr="00BA339B">
      <w:trPr>
        <w:trHeight w:val="294"/>
      </w:trPr>
      <w:tc>
        <w:tcPr>
          <w:tcW w:w="5000" w:type="pct"/>
        </w:tcPr>
        <w:p w14:paraId="3C5B6CE8" w14:textId="58B47350" w:rsidR="00D62E0D" w:rsidRPr="00B65EE3" w:rsidRDefault="00D62E0D"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w:t>
          </w:r>
          <w:r w:rsidRPr="00A70340">
            <w:rPr>
              <w:spacing w:val="20"/>
              <w:sz w:val="14"/>
              <w:szCs w:val="14"/>
            </w:rPr>
            <w:t xml:space="preserve">Area 2017-18 Appendix </w:t>
          </w:r>
          <w:r>
            <w:rPr>
              <w:spacing w:val="20"/>
              <w:sz w:val="14"/>
              <w:szCs w:val="14"/>
            </w:rPr>
            <w:t>B</w:t>
          </w:r>
          <w:r w:rsidRPr="00A70340">
            <w:rPr>
              <w:spacing w:val="20"/>
              <w:sz w:val="14"/>
              <w:szCs w:val="14"/>
            </w:rPr>
            <w:t>: Hydrology</w:t>
          </w:r>
          <w:r>
            <w:rPr>
              <w:spacing w:val="20"/>
              <w:sz w:val="14"/>
              <w:szCs w:val="14"/>
            </w:rPr>
            <w:t xml:space="preserve"> (Watercourse)</w:t>
          </w:r>
        </w:p>
      </w:tc>
    </w:tr>
  </w:tbl>
  <w:p w14:paraId="7FB252D5" w14:textId="77777777" w:rsidR="00D62E0D" w:rsidRPr="00097B3B" w:rsidRDefault="00D62E0D" w:rsidP="00B35E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4BD83030" w14:textId="77777777" w:rsidTr="00BA339B">
      <w:trPr>
        <w:trHeight w:val="294"/>
      </w:trPr>
      <w:tc>
        <w:tcPr>
          <w:tcW w:w="5000" w:type="pct"/>
        </w:tcPr>
        <w:p w14:paraId="1B5CA2A4" w14:textId="663865A9" w:rsidR="00D62E0D" w:rsidRPr="0054686A" w:rsidRDefault="00D62E0D"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B Hydrology (Watercourse)</w:t>
          </w:r>
        </w:p>
      </w:tc>
    </w:tr>
  </w:tbl>
  <w:p w14:paraId="3FBD8DA2" w14:textId="77777777" w:rsidR="00D62E0D" w:rsidRPr="00097B3B" w:rsidRDefault="00D62E0D" w:rsidP="00B35EC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D62E0D" w:rsidRPr="00B65EE3" w14:paraId="3FE1D2AE" w14:textId="77777777" w:rsidTr="00BA339B">
      <w:trPr>
        <w:trHeight w:val="294"/>
      </w:trPr>
      <w:tc>
        <w:tcPr>
          <w:tcW w:w="5000" w:type="pct"/>
        </w:tcPr>
        <w:p w14:paraId="72299263" w14:textId="126F53E3" w:rsidR="00D62E0D" w:rsidRPr="0054686A" w:rsidRDefault="00D62E0D"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C Water Quality</w:t>
          </w:r>
        </w:p>
      </w:tc>
    </w:tr>
  </w:tbl>
  <w:p w14:paraId="555C3AA5" w14:textId="77777777" w:rsidR="00D62E0D" w:rsidRPr="00097B3B" w:rsidRDefault="00D62E0D" w:rsidP="00B35E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3DC3"/>
    <w:multiLevelType w:val="hybridMultilevel"/>
    <w:tmpl w:val="226E4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C79B6"/>
    <w:multiLevelType w:val="hybridMultilevel"/>
    <w:tmpl w:val="2666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4"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ECD389B"/>
    <w:multiLevelType w:val="hybridMultilevel"/>
    <w:tmpl w:val="C1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4B5FB5"/>
    <w:multiLevelType w:val="hybridMultilevel"/>
    <w:tmpl w:val="C83E75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438047B5"/>
    <w:multiLevelType w:val="hybridMultilevel"/>
    <w:tmpl w:val="7C60F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B217A2F"/>
    <w:multiLevelType w:val="hybridMultilevel"/>
    <w:tmpl w:val="5BE0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104D01"/>
    <w:multiLevelType w:val="hybridMultilevel"/>
    <w:tmpl w:val="420E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5759CB"/>
    <w:multiLevelType w:val="hybridMultilevel"/>
    <w:tmpl w:val="138C51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C89356B"/>
    <w:multiLevelType w:val="hybridMultilevel"/>
    <w:tmpl w:val="B9E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C502BA"/>
    <w:multiLevelType w:val="hybridMultilevel"/>
    <w:tmpl w:val="B0AE9A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235B82"/>
    <w:multiLevelType w:val="multilevel"/>
    <w:tmpl w:val="6ED45CA2"/>
    <w:lvl w:ilvl="0">
      <w:start w:val="1"/>
      <w:numFmt w:val="upperLetter"/>
      <w:pStyle w:val="AppendixHeading0"/>
      <w:suff w:val="space"/>
      <w:lvlText w:val="Appendix %1"/>
      <w:lvlJc w:val="left"/>
      <w:pPr>
        <w:ind w:left="1151" w:hanging="1151"/>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Restart w:val="0"/>
      <w:suff w:val="space"/>
      <w:lvlText w:val="Appendix %6"/>
      <w:lvlJc w:val="left"/>
      <w:pPr>
        <w:ind w:left="1151" w:hanging="11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6.%7"/>
      <w:lvlJc w:val="left"/>
      <w:pPr>
        <w:ind w:left="1298" w:hanging="1298"/>
      </w:pPr>
      <w:rPr>
        <w:rFonts w:hint="default"/>
      </w:rPr>
    </w:lvl>
    <w:lvl w:ilvl="7">
      <w:start w:val="1"/>
      <w:numFmt w:val="decimal"/>
      <w:suff w:val="space"/>
      <w:lvlText w:val="%7%6.%8"/>
      <w:lvlJc w:val="left"/>
      <w:pPr>
        <w:ind w:left="1298" w:hanging="1298"/>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CF0043D"/>
    <w:multiLevelType w:val="hybridMultilevel"/>
    <w:tmpl w:val="951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712136"/>
    <w:multiLevelType w:val="hybridMultilevel"/>
    <w:tmpl w:val="C1E881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0B2F2F"/>
    <w:multiLevelType w:val="multilevel"/>
    <w:tmpl w:val="8446046E"/>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upperLetter"/>
      <w:lvlRestart w:val="0"/>
      <w:pStyle w:val="Heading6"/>
      <w:suff w:val="space"/>
      <w:lvlText w:val="Appendix %6"/>
      <w:lvlJc w:val="left"/>
      <w:pPr>
        <w:ind w:left="1151" w:hanging="11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6.%7"/>
      <w:lvlJc w:val="left"/>
      <w:pPr>
        <w:ind w:left="1151" w:hanging="1151"/>
      </w:pPr>
      <w:rPr>
        <w:rFonts w:hint="default"/>
        <w:b w:val="0"/>
      </w:rPr>
    </w:lvl>
    <w:lvl w:ilvl="7">
      <w:start w:val="1"/>
      <w:numFmt w:val="decimal"/>
      <w:pStyle w:val="Heading8"/>
      <w:suff w:val="space"/>
      <w:lvlText w:val="%6.%7.%8"/>
      <w:lvlJc w:val="left"/>
      <w:pPr>
        <w:ind w:left="1298" w:hanging="1298"/>
      </w:pPr>
      <w:rPr>
        <w:rFonts w:hint="default"/>
      </w:rPr>
    </w:lvl>
    <w:lvl w:ilvl="8">
      <w:start w:val="1"/>
      <w:numFmt w:val="decimal"/>
      <w:pStyle w:val="Heading9"/>
      <w:suff w:val="space"/>
      <w:lvlText w:val="%6.%7.%8.%9"/>
      <w:lvlJc w:val="left"/>
      <w:pPr>
        <w:ind w:left="1298" w:hanging="129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abstractNum>
  <w:abstractNum w:abstractNumId="27"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4"/>
    <w:lvlOverride w:ilvl="0">
      <w:startOverride w:val="1"/>
    </w:lvlOverride>
  </w:num>
  <w:num w:numId="3">
    <w:abstractNumId w:val="21"/>
  </w:num>
  <w:num w:numId="4">
    <w:abstractNumId w:val="2"/>
  </w:num>
  <w:num w:numId="5">
    <w:abstractNumId w:val="28"/>
  </w:num>
  <w:num w:numId="6">
    <w:abstractNumId w:val="23"/>
  </w:num>
  <w:num w:numId="7">
    <w:abstractNumId w:val="4"/>
  </w:num>
  <w:num w:numId="8">
    <w:abstractNumId w:val="27"/>
  </w:num>
  <w:num w:numId="9">
    <w:abstractNumId w:val="19"/>
  </w:num>
  <w:num w:numId="10">
    <w:abstractNumId w:val="5"/>
  </w:num>
  <w:num w:numId="11">
    <w:abstractNumId w:val="1"/>
  </w:num>
  <w:num w:numId="12">
    <w:abstractNumId w:val="25"/>
  </w:num>
  <w:num w:numId="13">
    <w:abstractNumId w:val="14"/>
  </w:num>
  <w:num w:numId="14">
    <w:abstractNumId w:val="3"/>
  </w:num>
  <w:num w:numId="15">
    <w:abstractNumId w:val="15"/>
  </w:num>
  <w:num w:numId="16">
    <w:abstractNumId w:val="10"/>
  </w:num>
  <w:num w:numId="17">
    <w:abstractNumId w:val="26"/>
  </w:num>
  <w:num w:numId="18">
    <w:abstractNumId w:val="11"/>
  </w:num>
  <w:num w:numId="19">
    <w:abstractNumId w:val="12"/>
  </w:num>
  <w:num w:numId="20">
    <w:abstractNumId w:val="20"/>
  </w:num>
  <w:num w:numId="21">
    <w:abstractNumId w:val="9"/>
  </w:num>
  <w:num w:numId="22">
    <w:abstractNumId w:val="17"/>
  </w:num>
  <w:num w:numId="23">
    <w:abstractNumId w:val="13"/>
  </w:num>
  <w:num w:numId="24">
    <w:abstractNumId w:val="21"/>
  </w:num>
  <w:num w:numId="25">
    <w:abstractNumId w:val="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2"/>
  </w:num>
  <w:num w:numId="29">
    <w:abstractNumId w:val="16"/>
  </w:num>
  <w:num w:numId="30">
    <w:abstractNumId w:val="21"/>
  </w:num>
  <w:num w:numId="31">
    <w:abstractNumId w:val="7"/>
  </w:num>
  <w:num w:numId="32">
    <w:abstractNumId w:val="18"/>
  </w:num>
  <w:num w:numId="33">
    <w:abstractNumId w:val="6"/>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80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052"/>
    <w:rsid w:val="00000657"/>
    <w:rsid w:val="00002C35"/>
    <w:rsid w:val="00003D9A"/>
    <w:rsid w:val="00004A63"/>
    <w:rsid w:val="0000579B"/>
    <w:rsid w:val="00005A5E"/>
    <w:rsid w:val="000060CB"/>
    <w:rsid w:val="00006846"/>
    <w:rsid w:val="00010764"/>
    <w:rsid w:val="0001087F"/>
    <w:rsid w:val="00014CC5"/>
    <w:rsid w:val="00014FF6"/>
    <w:rsid w:val="0002184D"/>
    <w:rsid w:val="00021EA3"/>
    <w:rsid w:val="0002363B"/>
    <w:rsid w:val="00025D57"/>
    <w:rsid w:val="000279E6"/>
    <w:rsid w:val="0003021F"/>
    <w:rsid w:val="00031A53"/>
    <w:rsid w:val="00031CBF"/>
    <w:rsid w:val="000323FB"/>
    <w:rsid w:val="000332B8"/>
    <w:rsid w:val="00036169"/>
    <w:rsid w:val="00037155"/>
    <w:rsid w:val="00037217"/>
    <w:rsid w:val="00040593"/>
    <w:rsid w:val="0004065E"/>
    <w:rsid w:val="000416B3"/>
    <w:rsid w:val="000420F5"/>
    <w:rsid w:val="0004572E"/>
    <w:rsid w:val="00045C03"/>
    <w:rsid w:val="000501E4"/>
    <w:rsid w:val="00051750"/>
    <w:rsid w:val="000536E6"/>
    <w:rsid w:val="00057620"/>
    <w:rsid w:val="0006171D"/>
    <w:rsid w:val="000665AA"/>
    <w:rsid w:val="00066C7A"/>
    <w:rsid w:val="0006735D"/>
    <w:rsid w:val="00071E27"/>
    <w:rsid w:val="00072F3E"/>
    <w:rsid w:val="000739E7"/>
    <w:rsid w:val="0007404C"/>
    <w:rsid w:val="00074AD2"/>
    <w:rsid w:val="00075D83"/>
    <w:rsid w:val="00077B39"/>
    <w:rsid w:val="00080DFD"/>
    <w:rsid w:val="000815A9"/>
    <w:rsid w:val="000826C4"/>
    <w:rsid w:val="000838B3"/>
    <w:rsid w:val="000945E0"/>
    <w:rsid w:val="00094F8A"/>
    <w:rsid w:val="0009729B"/>
    <w:rsid w:val="000A042C"/>
    <w:rsid w:val="000A2EEE"/>
    <w:rsid w:val="000A32AE"/>
    <w:rsid w:val="000A5447"/>
    <w:rsid w:val="000A5513"/>
    <w:rsid w:val="000B0071"/>
    <w:rsid w:val="000B10D8"/>
    <w:rsid w:val="000B2FAF"/>
    <w:rsid w:val="000B3A1F"/>
    <w:rsid w:val="000B3A62"/>
    <w:rsid w:val="000B3F9E"/>
    <w:rsid w:val="000B44EA"/>
    <w:rsid w:val="000B52DF"/>
    <w:rsid w:val="000B7890"/>
    <w:rsid w:val="000C3D07"/>
    <w:rsid w:val="000C4331"/>
    <w:rsid w:val="000C483B"/>
    <w:rsid w:val="000C6869"/>
    <w:rsid w:val="000C6B21"/>
    <w:rsid w:val="000C7262"/>
    <w:rsid w:val="000C7784"/>
    <w:rsid w:val="000D22A2"/>
    <w:rsid w:val="000D354A"/>
    <w:rsid w:val="000D3CFD"/>
    <w:rsid w:val="000D5DB7"/>
    <w:rsid w:val="000D67C1"/>
    <w:rsid w:val="000D6BB0"/>
    <w:rsid w:val="000D6E33"/>
    <w:rsid w:val="000E05B2"/>
    <w:rsid w:val="000E262E"/>
    <w:rsid w:val="000E2887"/>
    <w:rsid w:val="000E69C6"/>
    <w:rsid w:val="000E74C9"/>
    <w:rsid w:val="000E78C6"/>
    <w:rsid w:val="000E7C3D"/>
    <w:rsid w:val="000F0376"/>
    <w:rsid w:val="000F116A"/>
    <w:rsid w:val="000F12E1"/>
    <w:rsid w:val="000F1C6F"/>
    <w:rsid w:val="000F2098"/>
    <w:rsid w:val="000F3527"/>
    <w:rsid w:val="000F3C87"/>
    <w:rsid w:val="000F50EC"/>
    <w:rsid w:val="000F5641"/>
    <w:rsid w:val="000F576E"/>
    <w:rsid w:val="000F698E"/>
    <w:rsid w:val="000F6A14"/>
    <w:rsid w:val="0010273C"/>
    <w:rsid w:val="001027C9"/>
    <w:rsid w:val="0010303E"/>
    <w:rsid w:val="00103290"/>
    <w:rsid w:val="001042D9"/>
    <w:rsid w:val="001050D2"/>
    <w:rsid w:val="0011015D"/>
    <w:rsid w:val="00111AD4"/>
    <w:rsid w:val="0011540A"/>
    <w:rsid w:val="00115C72"/>
    <w:rsid w:val="00116122"/>
    <w:rsid w:val="00116D0F"/>
    <w:rsid w:val="001179DC"/>
    <w:rsid w:val="00120614"/>
    <w:rsid w:val="00121311"/>
    <w:rsid w:val="00121321"/>
    <w:rsid w:val="001237F8"/>
    <w:rsid w:val="001310C9"/>
    <w:rsid w:val="001324EF"/>
    <w:rsid w:val="001355A7"/>
    <w:rsid w:val="0013618C"/>
    <w:rsid w:val="00136798"/>
    <w:rsid w:val="00137C11"/>
    <w:rsid w:val="00142394"/>
    <w:rsid w:val="00145D7B"/>
    <w:rsid w:val="00145FB6"/>
    <w:rsid w:val="00152762"/>
    <w:rsid w:val="001528FD"/>
    <w:rsid w:val="0015321A"/>
    <w:rsid w:val="00154413"/>
    <w:rsid w:val="001546C2"/>
    <w:rsid w:val="00155CCB"/>
    <w:rsid w:val="00156A09"/>
    <w:rsid w:val="001603ED"/>
    <w:rsid w:val="00160475"/>
    <w:rsid w:val="001618A5"/>
    <w:rsid w:val="00162E8D"/>
    <w:rsid w:val="001631E1"/>
    <w:rsid w:val="00164E48"/>
    <w:rsid w:val="00170650"/>
    <w:rsid w:val="00171973"/>
    <w:rsid w:val="00172807"/>
    <w:rsid w:val="00174A44"/>
    <w:rsid w:val="00176148"/>
    <w:rsid w:val="00176BB7"/>
    <w:rsid w:val="001776DF"/>
    <w:rsid w:val="0018059F"/>
    <w:rsid w:val="001807A0"/>
    <w:rsid w:val="001832A5"/>
    <w:rsid w:val="00185253"/>
    <w:rsid w:val="00185A42"/>
    <w:rsid w:val="00187431"/>
    <w:rsid w:val="00190336"/>
    <w:rsid w:val="00190485"/>
    <w:rsid w:val="00191590"/>
    <w:rsid w:val="001931C7"/>
    <w:rsid w:val="001935A3"/>
    <w:rsid w:val="00193C6B"/>
    <w:rsid w:val="001952B2"/>
    <w:rsid w:val="00196050"/>
    <w:rsid w:val="0019751F"/>
    <w:rsid w:val="001A1286"/>
    <w:rsid w:val="001A319D"/>
    <w:rsid w:val="001A5B2C"/>
    <w:rsid w:val="001A5C71"/>
    <w:rsid w:val="001A6DD8"/>
    <w:rsid w:val="001A6EE0"/>
    <w:rsid w:val="001B267D"/>
    <w:rsid w:val="001B3429"/>
    <w:rsid w:val="001B3B7A"/>
    <w:rsid w:val="001B483A"/>
    <w:rsid w:val="001C0C59"/>
    <w:rsid w:val="001C3C04"/>
    <w:rsid w:val="001C52CE"/>
    <w:rsid w:val="001C7829"/>
    <w:rsid w:val="001D0958"/>
    <w:rsid w:val="001D21C2"/>
    <w:rsid w:val="001D3FE7"/>
    <w:rsid w:val="001D4CEC"/>
    <w:rsid w:val="001D5C06"/>
    <w:rsid w:val="001D69BA"/>
    <w:rsid w:val="001D72FC"/>
    <w:rsid w:val="001E06DF"/>
    <w:rsid w:val="001E0EE4"/>
    <w:rsid w:val="001E245D"/>
    <w:rsid w:val="001E3A24"/>
    <w:rsid w:val="001E3CF3"/>
    <w:rsid w:val="001E3E57"/>
    <w:rsid w:val="001E4B9F"/>
    <w:rsid w:val="001E7E1F"/>
    <w:rsid w:val="001F0296"/>
    <w:rsid w:val="001F03DC"/>
    <w:rsid w:val="001F07F2"/>
    <w:rsid w:val="001F343F"/>
    <w:rsid w:val="001F3CC6"/>
    <w:rsid w:val="001F4E6E"/>
    <w:rsid w:val="001F5379"/>
    <w:rsid w:val="001F5F5A"/>
    <w:rsid w:val="001F726C"/>
    <w:rsid w:val="001F7393"/>
    <w:rsid w:val="001F7B7D"/>
    <w:rsid w:val="001F7BA2"/>
    <w:rsid w:val="0020259D"/>
    <w:rsid w:val="002027B2"/>
    <w:rsid w:val="00203ED0"/>
    <w:rsid w:val="00204859"/>
    <w:rsid w:val="00206EC9"/>
    <w:rsid w:val="00207C59"/>
    <w:rsid w:val="00207C75"/>
    <w:rsid w:val="00210BA8"/>
    <w:rsid w:val="00211D88"/>
    <w:rsid w:val="00212B60"/>
    <w:rsid w:val="00212E03"/>
    <w:rsid w:val="00213457"/>
    <w:rsid w:val="0021345C"/>
    <w:rsid w:val="002148D8"/>
    <w:rsid w:val="00215399"/>
    <w:rsid w:val="002159C6"/>
    <w:rsid w:val="00216F84"/>
    <w:rsid w:val="002173FF"/>
    <w:rsid w:val="00220025"/>
    <w:rsid w:val="00220CDD"/>
    <w:rsid w:val="00222A69"/>
    <w:rsid w:val="00223954"/>
    <w:rsid w:val="002242AF"/>
    <w:rsid w:val="0022463C"/>
    <w:rsid w:val="00225111"/>
    <w:rsid w:val="0022720D"/>
    <w:rsid w:val="00227B17"/>
    <w:rsid w:val="0023291D"/>
    <w:rsid w:val="00233D04"/>
    <w:rsid w:val="00234CC4"/>
    <w:rsid w:val="00236A79"/>
    <w:rsid w:val="00236F5C"/>
    <w:rsid w:val="002413FD"/>
    <w:rsid w:val="00241599"/>
    <w:rsid w:val="002469E5"/>
    <w:rsid w:val="00251C06"/>
    <w:rsid w:val="002527D4"/>
    <w:rsid w:val="002542D3"/>
    <w:rsid w:val="00254BB1"/>
    <w:rsid w:val="002554C2"/>
    <w:rsid w:val="00255611"/>
    <w:rsid w:val="002567A8"/>
    <w:rsid w:val="002603E7"/>
    <w:rsid w:val="0026165A"/>
    <w:rsid w:val="00262EA9"/>
    <w:rsid w:val="002658B2"/>
    <w:rsid w:val="00265A6B"/>
    <w:rsid w:val="00265A98"/>
    <w:rsid w:val="00270B58"/>
    <w:rsid w:val="00272168"/>
    <w:rsid w:val="00276E62"/>
    <w:rsid w:val="00281B56"/>
    <w:rsid w:val="0028330A"/>
    <w:rsid w:val="00283B44"/>
    <w:rsid w:val="00284F3C"/>
    <w:rsid w:val="00287F76"/>
    <w:rsid w:val="00290A23"/>
    <w:rsid w:val="00290B61"/>
    <w:rsid w:val="00293449"/>
    <w:rsid w:val="00293DA3"/>
    <w:rsid w:val="00293E08"/>
    <w:rsid w:val="00294792"/>
    <w:rsid w:val="00295438"/>
    <w:rsid w:val="002A1FB2"/>
    <w:rsid w:val="002A2FEC"/>
    <w:rsid w:val="002A35B5"/>
    <w:rsid w:val="002A4087"/>
    <w:rsid w:val="002A6DE2"/>
    <w:rsid w:val="002B3100"/>
    <w:rsid w:val="002B6A58"/>
    <w:rsid w:val="002B6C3A"/>
    <w:rsid w:val="002B7DD3"/>
    <w:rsid w:val="002C1C4F"/>
    <w:rsid w:val="002C2046"/>
    <w:rsid w:val="002C5035"/>
    <w:rsid w:val="002C71EB"/>
    <w:rsid w:val="002C7BCB"/>
    <w:rsid w:val="002D0BE6"/>
    <w:rsid w:val="002D407C"/>
    <w:rsid w:val="002D479F"/>
    <w:rsid w:val="002D4E5C"/>
    <w:rsid w:val="002E0EB1"/>
    <w:rsid w:val="002E0F79"/>
    <w:rsid w:val="002E1452"/>
    <w:rsid w:val="002E15E8"/>
    <w:rsid w:val="002E188B"/>
    <w:rsid w:val="002E682B"/>
    <w:rsid w:val="002E69CE"/>
    <w:rsid w:val="002E6DCF"/>
    <w:rsid w:val="002E6E29"/>
    <w:rsid w:val="002F091C"/>
    <w:rsid w:val="002F221E"/>
    <w:rsid w:val="002F2342"/>
    <w:rsid w:val="002F56BC"/>
    <w:rsid w:val="002F5C39"/>
    <w:rsid w:val="002F658F"/>
    <w:rsid w:val="00300A0E"/>
    <w:rsid w:val="00300B61"/>
    <w:rsid w:val="00300D4B"/>
    <w:rsid w:val="00302056"/>
    <w:rsid w:val="00302220"/>
    <w:rsid w:val="003033E2"/>
    <w:rsid w:val="003034F5"/>
    <w:rsid w:val="0030438F"/>
    <w:rsid w:val="003046CC"/>
    <w:rsid w:val="0030634F"/>
    <w:rsid w:val="00307F61"/>
    <w:rsid w:val="00311574"/>
    <w:rsid w:val="00311741"/>
    <w:rsid w:val="00312742"/>
    <w:rsid w:val="00312F1C"/>
    <w:rsid w:val="00313006"/>
    <w:rsid w:val="00314E16"/>
    <w:rsid w:val="00315EBA"/>
    <w:rsid w:val="0031626B"/>
    <w:rsid w:val="00320018"/>
    <w:rsid w:val="00320DC1"/>
    <w:rsid w:val="0032239F"/>
    <w:rsid w:val="00323199"/>
    <w:rsid w:val="00323FA0"/>
    <w:rsid w:val="00324F06"/>
    <w:rsid w:val="0032505A"/>
    <w:rsid w:val="00327D61"/>
    <w:rsid w:val="003311E4"/>
    <w:rsid w:val="003314DF"/>
    <w:rsid w:val="00331814"/>
    <w:rsid w:val="00333F66"/>
    <w:rsid w:val="003358B3"/>
    <w:rsid w:val="00335E92"/>
    <w:rsid w:val="00340152"/>
    <w:rsid w:val="00343DB2"/>
    <w:rsid w:val="00344947"/>
    <w:rsid w:val="003466D4"/>
    <w:rsid w:val="003468CB"/>
    <w:rsid w:val="003512DD"/>
    <w:rsid w:val="00351430"/>
    <w:rsid w:val="00351997"/>
    <w:rsid w:val="00353C11"/>
    <w:rsid w:val="00354522"/>
    <w:rsid w:val="00354DFF"/>
    <w:rsid w:val="00355FB3"/>
    <w:rsid w:val="00356631"/>
    <w:rsid w:val="00357684"/>
    <w:rsid w:val="00360A88"/>
    <w:rsid w:val="00361CF0"/>
    <w:rsid w:val="003640A1"/>
    <w:rsid w:val="00364243"/>
    <w:rsid w:val="00365B6B"/>
    <w:rsid w:val="0037158E"/>
    <w:rsid w:val="00374560"/>
    <w:rsid w:val="003800BF"/>
    <w:rsid w:val="00382600"/>
    <w:rsid w:val="003839D9"/>
    <w:rsid w:val="0038509D"/>
    <w:rsid w:val="003915FE"/>
    <w:rsid w:val="00392461"/>
    <w:rsid w:val="003926A8"/>
    <w:rsid w:val="00393779"/>
    <w:rsid w:val="003942B6"/>
    <w:rsid w:val="00394EC7"/>
    <w:rsid w:val="0039528C"/>
    <w:rsid w:val="003956BA"/>
    <w:rsid w:val="00395FB4"/>
    <w:rsid w:val="00395FC5"/>
    <w:rsid w:val="00396379"/>
    <w:rsid w:val="003969D7"/>
    <w:rsid w:val="00397A56"/>
    <w:rsid w:val="003A04A1"/>
    <w:rsid w:val="003A3BC0"/>
    <w:rsid w:val="003A4135"/>
    <w:rsid w:val="003A42FC"/>
    <w:rsid w:val="003B1019"/>
    <w:rsid w:val="003B1878"/>
    <w:rsid w:val="003B1F77"/>
    <w:rsid w:val="003B281B"/>
    <w:rsid w:val="003B3034"/>
    <w:rsid w:val="003B430D"/>
    <w:rsid w:val="003B4CE9"/>
    <w:rsid w:val="003B535A"/>
    <w:rsid w:val="003B53CE"/>
    <w:rsid w:val="003B64BD"/>
    <w:rsid w:val="003B7139"/>
    <w:rsid w:val="003C2040"/>
    <w:rsid w:val="003C476D"/>
    <w:rsid w:val="003C5846"/>
    <w:rsid w:val="003C594F"/>
    <w:rsid w:val="003C601E"/>
    <w:rsid w:val="003C70BB"/>
    <w:rsid w:val="003C737A"/>
    <w:rsid w:val="003C744D"/>
    <w:rsid w:val="003D0741"/>
    <w:rsid w:val="003D3E91"/>
    <w:rsid w:val="003D7020"/>
    <w:rsid w:val="003E108C"/>
    <w:rsid w:val="003E14F3"/>
    <w:rsid w:val="003E1A72"/>
    <w:rsid w:val="003E4D35"/>
    <w:rsid w:val="003E5F87"/>
    <w:rsid w:val="003F0EA5"/>
    <w:rsid w:val="003F15A3"/>
    <w:rsid w:val="003F21F4"/>
    <w:rsid w:val="003F257A"/>
    <w:rsid w:val="003F3214"/>
    <w:rsid w:val="003F50DC"/>
    <w:rsid w:val="003F609F"/>
    <w:rsid w:val="003F6AA3"/>
    <w:rsid w:val="003F7E6E"/>
    <w:rsid w:val="00401180"/>
    <w:rsid w:val="00401294"/>
    <w:rsid w:val="004019AA"/>
    <w:rsid w:val="004043D7"/>
    <w:rsid w:val="00407C88"/>
    <w:rsid w:val="00407D7A"/>
    <w:rsid w:val="00410FD6"/>
    <w:rsid w:val="00411C1D"/>
    <w:rsid w:val="00413AB8"/>
    <w:rsid w:val="00413DEA"/>
    <w:rsid w:val="00414C1C"/>
    <w:rsid w:val="00414F2F"/>
    <w:rsid w:val="004150BA"/>
    <w:rsid w:val="00415C2F"/>
    <w:rsid w:val="00415F57"/>
    <w:rsid w:val="00416FA7"/>
    <w:rsid w:val="004176E3"/>
    <w:rsid w:val="00417CDE"/>
    <w:rsid w:val="00420F38"/>
    <w:rsid w:val="00422135"/>
    <w:rsid w:val="00423C6C"/>
    <w:rsid w:val="0042400B"/>
    <w:rsid w:val="004240A8"/>
    <w:rsid w:val="00425FA1"/>
    <w:rsid w:val="00426200"/>
    <w:rsid w:val="00426457"/>
    <w:rsid w:val="004266FA"/>
    <w:rsid w:val="00431056"/>
    <w:rsid w:val="00433ED5"/>
    <w:rsid w:val="004354D4"/>
    <w:rsid w:val="0043594B"/>
    <w:rsid w:val="00436C9C"/>
    <w:rsid w:val="004454DD"/>
    <w:rsid w:val="00445FB3"/>
    <w:rsid w:val="004465C1"/>
    <w:rsid w:val="00447D72"/>
    <w:rsid w:val="004506C8"/>
    <w:rsid w:val="00450BF0"/>
    <w:rsid w:val="00452600"/>
    <w:rsid w:val="00453591"/>
    <w:rsid w:val="00454EBB"/>
    <w:rsid w:val="004619AA"/>
    <w:rsid w:val="00462872"/>
    <w:rsid w:val="004647F5"/>
    <w:rsid w:val="00465D17"/>
    <w:rsid w:val="004662BD"/>
    <w:rsid w:val="0046633D"/>
    <w:rsid w:val="004732A1"/>
    <w:rsid w:val="0047655B"/>
    <w:rsid w:val="00480B7E"/>
    <w:rsid w:val="00480CE0"/>
    <w:rsid w:val="00483414"/>
    <w:rsid w:val="00483E8E"/>
    <w:rsid w:val="00484EF9"/>
    <w:rsid w:val="00486C08"/>
    <w:rsid w:val="004874F7"/>
    <w:rsid w:val="0049092F"/>
    <w:rsid w:val="00491CBD"/>
    <w:rsid w:val="00496288"/>
    <w:rsid w:val="00496CED"/>
    <w:rsid w:val="004A0C45"/>
    <w:rsid w:val="004A0DED"/>
    <w:rsid w:val="004A1A12"/>
    <w:rsid w:val="004A25A2"/>
    <w:rsid w:val="004A2931"/>
    <w:rsid w:val="004A2FD9"/>
    <w:rsid w:val="004A5FB6"/>
    <w:rsid w:val="004A6927"/>
    <w:rsid w:val="004A7D5D"/>
    <w:rsid w:val="004B30A8"/>
    <w:rsid w:val="004B36B6"/>
    <w:rsid w:val="004B672C"/>
    <w:rsid w:val="004B6774"/>
    <w:rsid w:val="004B7B09"/>
    <w:rsid w:val="004C25D6"/>
    <w:rsid w:val="004C38AF"/>
    <w:rsid w:val="004C4713"/>
    <w:rsid w:val="004C5656"/>
    <w:rsid w:val="004C5726"/>
    <w:rsid w:val="004C5936"/>
    <w:rsid w:val="004D1D14"/>
    <w:rsid w:val="004D6A21"/>
    <w:rsid w:val="004D71C6"/>
    <w:rsid w:val="004E06EB"/>
    <w:rsid w:val="004E4417"/>
    <w:rsid w:val="004E63CC"/>
    <w:rsid w:val="004E728F"/>
    <w:rsid w:val="004E7EEB"/>
    <w:rsid w:val="004F1D74"/>
    <w:rsid w:val="004F3A0B"/>
    <w:rsid w:val="004F411E"/>
    <w:rsid w:val="004F5521"/>
    <w:rsid w:val="004F56F8"/>
    <w:rsid w:val="004F68E6"/>
    <w:rsid w:val="005004F4"/>
    <w:rsid w:val="005029F9"/>
    <w:rsid w:val="0050355C"/>
    <w:rsid w:val="00505DC7"/>
    <w:rsid w:val="00507A32"/>
    <w:rsid w:val="00511009"/>
    <w:rsid w:val="005121D9"/>
    <w:rsid w:val="00513762"/>
    <w:rsid w:val="00515F66"/>
    <w:rsid w:val="00517DB3"/>
    <w:rsid w:val="005220F4"/>
    <w:rsid w:val="00523427"/>
    <w:rsid w:val="00523439"/>
    <w:rsid w:val="00523A34"/>
    <w:rsid w:val="00524FA4"/>
    <w:rsid w:val="00526CD4"/>
    <w:rsid w:val="00533703"/>
    <w:rsid w:val="00533BC2"/>
    <w:rsid w:val="00535492"/>
    <w:rsid w:val="00536B26"/>
    <w:rsid w:val="005410C4"/>
    <w:rsid w:val="00542E92"/>
    <w:rsid w:val="0054686A"/>
    <w:rsid w:val="00547298"/>
    <w:rsid w:val="00550B4B"/>
    <w:rsid w:val="00551AC7"/>
    <w:rsid w:val="00551E98"/>
    <w:rsid w:val="005527ED"/>
    <w:rsid w:val="00554FF5"/>
    <w:rsid w:val="005566D8"/>
    <w:rsid w:val="00557917"/>
    <w:rsid w:val="00561C43"/>
    <w:rsid w:val="00563E49"/>
    <w:rsid w:val="005646F0"/>
    <w:rsid w:val="00564769"/>
    <w:rsid w:val="00564A43"/>
    <w:rsid w:val="0056539E"/>
    <w:rsid w:val="00565AD2"/>
    <w:rsid w:val="005662AE"/>
    <w:rsid w:val="0056725B"/>
    <w:rsid w:val="005672FB"/>
    <w:rsid w:val="0056742A"/>
    <w:rsid w:val="00570A27"/>
    <w:rsid w:val="00570DA6"/>
    <w:rsid w:val="00571A4A"/>
    <w:rsid w:val="00572716"/>
    <w:rsid w:val="00573B42"/>
    <w:rsid w:val="00574124"/>
    <w:rsid w:val="00574B76"/>
    <w:rsid w:val="00582EB7"/>
    <w:rsid w:val="005833EF"/>
    <w:rsid w:val="00584342"/>
    <w:rsid w:val="00585491"/>
    <w:rsid w:val="00585E46"/>
    <w:rsid w:val="00585EA4"/>
    <w:rsid w:val="00586425"/>
    <w:rsid w:val="005869C1"/>
    <w:rsid w:val="005879E3"/>
    <w:rsid w:val="00587EE7"/>
    <w:rsid w:val="005911D4"/>
    <w:rsid w:val="00591B7C"/>
    <w:rsid w:val="0059379C"/>
    <w:rsid w:val="00593B49"/>
    <w:rsid w:val="005940F9"/>
    <w:rsid w:val="005959FC"/>
    <w:rsid w:val="0059706A"/>
    <w:rsid w:val="005A1726"/>
    <w:rsid w:val="005A3ADE"/>
    <w:rsid w:val="005A53B3"/>
    <w:rsid w:val="005A58F7"/>
    <w:rsid w:val="005A68FA"/>
    <w:rsid w:val="005A6A05"/>
    <w:rsid w:val="005A7459"/>
    <w:rsid w:val="005B0F2B"/>
    <w:rsid w:val="005B1997"/>
    <w:rsid w:val="005B248D"/>
    <w:rsid w:val="005B2830"/>
    <w:rsid w:val="005B3B6F"/>
    <w:rsid w:val="005B4C33"/>
    <w:rsid w:val="005B4D3D"/>
    <w:rsid w:val="005B6202"/>
    <w:rsid w:val="005B7399"/>
    <w:rsid w:val="005B73C9"/>
    <w:rsid w:val="005B7428"/>
    <w:rsid w:val="005B7B8D"/>
    <w:rsid w:val="005C0DF7"/>
    <w:rsid w:val="005C11E6"/>
    <w:rsid w:val="005C23D7"/>
    <w:rsid w:val="005C2CD0"/>
    <w:rsid w:val="005C4E2F"/>
    <w:rsid w:val="005C5B94"/>
    <w:rsid w:val="005D07C7"/>
    <w:rsid w:val="005D0CCD"/>
    <w:rsid w:val="005D145A"/>
    <w:rsid w:val="005D17AB"/>
    <w:rsid w:val="005D43DC"/>
    <w:rsid w:val="005D4453"/>
    <w:rsid w:val="005D5925"/>
    <w:rsid w:val="005D6073"/>
    <w:rsid w:val="005E2729"/>
    <w:rsid w:val="005E286D"/>
    <w:rsid w:val="005E32F4"/>
    <w:rsid w:val="005E3806"/>
    <w:rsid w:val="005E385A"/>
    <w:rsid w:val="005E48D8"/>
    <w:rsid w:val="005E57DF"/>
    <w:rsid w:val="005E6692"/>
    <w:rsid w:val="005E694C"/>
    <w:rsid w:val="005E7E2D"/>
    <w:rsid w:val="005F04D5"/>
    <w:rsid w:val="005F2B58"/>
    <w:rsid w:val="005F330A"/>
    <w:rsid w:val="005F468B"/>
    <w:rsid w:val="005F71CB"/>
    <w:rsid w:val="005F7718"/>
    <w:rsid w:val="006004AC"/>
    <w:rsid w:val="0060071F"/>
    <w:rsid w:val="006016D5"/>
    <w:rsid w:val="00603289"/>
    <w:rsid w:val="006032AD"/>
    <w:rsid w:val="0060534A"/>
    <w:rsid w:val="00605622"/>
    <w:rsid w:val="00605C43"/>
    <w:rsid w:val="0060612E"/>
    <w:rsid w:val="00612716"/>
    <w:rsid w:val="0061300B"/>
    <w:rsid w:val="00614391"/>
    <w:rsid w:val="00614C88"/>
    <w:rsid w:val="00615F7C"/>
    <w:rsid w:val="00615FC1"/>
    <w:rsid w:val="006177FD"/>
    <w:rsid w:val="00617870"/>
    <w:rsid w:val="00621C54"/>
    <w:rsid w:val="00623D05"/>
    <w:rsid w:val="006247F8"/>
    <w:rsid w:val="00624F99"/>
    <w:rsid w:val="00625CF5"/>
    <w:rsid w:val="006268BB"/>
    <w:rsid w:val="006274C5"/>
    <w:rsid w:val="0063086B"/>
    <w:rsid w:val="006308B1"/>
    <w:rsid w:val="00631816"/>
    <w:rsid w:val="006324E5"/>
    <w:rsid w:val="0063461D"/>
    <w:rsid w:val="006356B0"/>
    <w:rsid w:val="00641D46"/>
    <w:rsid w:val="006441F5"/>
    <w:rsid w:val="00644A63"/>
    <w:rsid w:val="0064560A"/>
    <w:rsid w:val="00645BC8"/>
    <w:rsid w:val="00647978"/>
    <w:rsid w:val="00647C26"/>
    <w:rsid w:val="00650012"/>
    <w:rsid w:val="00651897"/>
    <w:rsid w:val="006519A2"/>
    <w:rsid w:val="00651BCB"/>
    <w:rsid w:val="00652AAB"/>
    <w:rsid w:val="00654795"/>
    <w:rsid w:val="00655A6E"/>
    <w:rsid w:val="00657B43"/>
    <w:rsid w:val="006606A6"/>
    <w:rsid w:val="00661FD2"/>
    <w:rsid w:val="00662A7E"/>
    <w:rsid w:val="00662CE0"/>
    <w:rsid w:val="00662CF1"/>
    <w:rsid w:val="0066370A"/>
    <w:rsid w:val="00663EE4"/>
    <w:rsid w:val="00663FD6"/>
    <w:rsid w:val="00667852"/>
    <w:rsid w:val="00667B4E"/>
    <w:rsid w:val="00667FC0"/>
    <w:rsid w:val="00672608"/>
    <w:rsid w:val="0067313A"/>
    <w:rsid w:val="00676889"/>
    <w:rsid w:val="00680465"/>
    <w:rsid w:val="006856E2"/>
    <w:rsid w:val="0069054B"/>
    <w:rsid w:val="00691234"/>
    <w:rsid w:val="00691443"/>
    <w:rsid w:val="006937FD"/>
    <w:rsid w:val="00693D60"/>
    <w:rsid w:val="006A0CEC"/>
    <w:rsid w:val="006A1C23"/>
    <w:rsid w:val="006A29B8"/>
    <w:rsid w:val="006A58A3"/>
    <w:rsid w:val="006A7F22"/>
    <w:rsid w:val="006B10C3"/>
    <w:rsid w:val="006B2D0D"/>
    <w:rsid w:val="006B4093"/>
    <w:rsid w:val="006B5DB3"/>
    <w:rsid w:val="006C0540"/>
    <w:rsid w:val="006C0621"/>
    <w:rsid w:val="006C086F"/>
    <w:rsid w:val="006C0AD3"/>
    <w:rsid w:val="006C1473"/>
    <w:rsid w:val="006C1B29"/>
    <w:rsid w:val="006C1E96"/>
    <w:rsid w:val="006C5A42"/>
    <w:rsid w:val="006C6C53"/>
    <w:rsid w:val="006C6DC4"/>
    <w:rsid w:val="006D02DA"/>
    <w:rsid w:val="006D3008"/>
    <w:rsid w:val="006D43CF"/>
    <w:rsid w:val="006D5D49"/>
    <w:rsid w:val="006D66A2"/>
    <w:rsid w:val="006E0404"/>
    <w:rsid w:val="006E0A5F"/>
    <w:rsid w:val="006E559A"/>
    <w:rsid w:val="006E5ECE"/>
    <w:rsid w:val="006E687D"/>
    <w:rsid w:val="006F0CCE"/>
    <w:rsid w:val="006F26E0"/>
    <w:rsid w:val="006F3B26"/>
    <w:rsid w:val="006F4631"/>
    <w:rsid w:val="006F614E"/>
    <w:rsid w:val="006F656A"/>
    <w:rsid w:val="00701613"/>
    <w:rsid w:val="00704291"/>
    <w:rsid w:val="00704E86"/>
    <w:rsid w:val="0070603F"/>
    <w:rsid w:val="00707EF1"/>
    <w:rsid w:val="00710CAF"/>
    <w:rsid w:val="00711EE3"/>
    <w:rsid w:val="00712270"/>
    <w:rsid w:val="0071405C"/>
    <w:rsid w:val="007141D8"/>
    <w:rsid w:val="00714EAD"/>
    <w:rsid w:val="0071746D"/>
    <w:rsid w:val="0072393B"/>
    <w:rsid w:val="0072427C"/>
    <w:rsid w:val="007248C1"/>
    <w:rsid w:val="00727FFC"/>
    <w:rsid w:val="0073031B"/>
    <w:rsid w:val="00733403"/>
    <w:rsid w:val="007376C7"/>
    <w:rsid w:val="00740226"/>
    <w:rsid w:val="00744101"/>
    <w:rsid w:val="00744167"/>
    <w:rsid w:val="00744677"/>
    <w:rsid w:val="0074686E"/>
    <w:rsid w:val="00751C1C"/>
    <w:rsid w:val="007527DB"/>
    <w:rsid w:val="0075402D"/>
    <w:rsid w:val="007579AD"/>
    <w:rsid w:val="00760605"/>
    <w:rsid w:val="0076159F"/>
    <w:rsid w:val="00763B11"/>
    <w:rsid w:val="0076497E"/>
    <w:rsid w:val="00765894"/>
    <w:rsid w:val="00765D9C"/>
    <w:rsid w:val="00766BF4"/>
    <w:rsid w:val="00767231"/>
    <w:rsid w:val="00770911"/>
    <w:rsid w:val="007712A6"/>
    <w:rsid w:val="007723C7"/>
    <w:rsid w:val="00773C47"/>
    <w:rsid w:val="00774E47"/>
    <w:rsid w:val="00776AC8"/>
    <w:rsid w:val="00780059"/>
    <w:rsid w:val="007806AB"/>
    <w:rsid w:val="007809DC"/>
    <w:rsid w:val="0078480F"/>
    <w:rsid w:val="007865BF"/>
    <w:rsid w:val="0078797B"/>
    <w:rsid w:val="007908D9"/>
    <w:rsid w:val="00793D01"/>
    <w:rsid w:val="00793F42"/>
    <w:rsid w:val="007966E4"/>
    <w:rsid w:val="007A084F"/>
    <w:rsid w:val="007A17B6"/>
    <w:rsid w:val="007A2DC3"/>
    <w:rsid w:val="007A38DF"/>
    <w:rsid w:val="007A3B97"/>
    <w:rsid w:val="007A47DE"/>
    <w:rsid w:val="007A4B16"/>
    <w:rsid w:val="007A6C08"/>
    <w:rsid w:val="007B0419"/>
    <w:rsid w:val="007B0928"/>
    <w:rsid w:val="007B1227"/>
    <w:rsid w:val="007B4657"/>
    <w:rsid w:val="007B4FA6"/>
    <w:rsid w:val="007B5094"/>
    <w:rsid w:val="007B5237"/>
    <w:rsid w:val="007B538C"/>
    <w:rsid w:val="007C064D"/>
    <w:rsid w:val="007C1D7D"/>
    <w:rsid w:val="007C279D"/>
    <w:rsid w:val="007C2E04"/>
    <w:rsid w:val="007C31B7"/>
    <w:rsid w:val="007C4712"/>
    <w:rsid w:val="007C538C"/>
    <w:rsid w:val="007C6DFA"/>
    <w:rsid w:val="007C77D8"/>
    <w:rsid w:val="007D2398"/>
    <w:rsid w:val="007D2A4E"/>
    <w:rsid w:val="007D4100"/>
    <w:rsid w:val="007D42FB"/>
    <w:rsid w:val="007D5652"/>
    <w:rsid w:val="007D5A21"/>
    <w:rsid w:val="007D70C7"/>
    <w:rsid w:val="007E2560"/>
    <w:rsid w:val="007E496D"/>
    <w:rsid w:val="007E7548"/>
    <w:rsid w:val="007F0E7C"/>
    <w:rsid w:val="007F2010"/>
    <w:rsid w:val="007F4797"/>
    <w:rsid w:val="007F49F9"/>
    <w:rsid w:val="007F7252"/>
    <w:rsid w:val="007F793E"/>
    <w:rsid w:val="00804625"/>
    <w:rsid w:val="0080557F"/>
    <w:rsid w:val="00806CEB"/>
    <w:rsid w:val="00810B3A"/>
    <w:rsid w:val="00816A1A"/>
    <w:rsid w:val="00817F5B"/>
    <w:rsid w:val="00820BFD"/>
    <w:rsid w:val="00822404"/>
    <w:rsid w:val="00822779"/>
    <w:rsid w:val="00822F2D"/>
    <w:rsid w:val="00827AB8"/>
    <w:rsid w:val="00831265"/>
    <w:rsid w:val="00831F60"/>
    <w:rsid w:val="0083381F"/>
    <w:rsid w:val="00833B2A"/>
    <w:rsid w:val="00837898"/>
    <w:rsid w:val="00842358"/>
    <w:rsid w:val="00843657"/>
    <w:rsid w:val="00843B54"/>
    <w:rsid w:val="00845538"/>
    <w:rsid w:val="008467D5"/>
    <w:rsid w:val="00851767"/>
    <w:rsid w:val="008545DE"/>
    <w:rsid w:val="00855207"/>
    <w:rsid w:val="00855991"/>
    <w:rsid w:val="00856817"/>
    <w:rsid w:val="0085729F"/>
    <w:rsid w:val="008573E0"/>
    <w:rsid w:val="00862795"/>
    <w:rsid w:val="00862DA6"/>
    <w:rsid w:val="00862F32"/>
    <w:rsid w:val="008650BD"/>
    <w:rsid w:val="00870125"/>
    <w:rsid w:val="00870C7A"/>
    <w:rsid w:val="008718D0"/>
    <w:rsid w:val="008736B0"/>
    <w:rsid w:val="00875190"/>
    <w:rsid w:val="008757C9"/>
    <w:rsid w:val="0087678D"/>
    <w:rsid w:val="008768E2"/>
    <w:rsid w:val="00876F68"/>
    <w:rsid w:val="00877ED2"/>
    <w:rsid w:val="0088041D"/>
    <w:rsid w:val="00881F23"/>
    <w:rsid w:val="00882F6D"/>
    <w:rsid w:val="00885050"/>
    <w:rsid w:val="008856EF"/>
    <w:rsid w:val="00887EAD"/>
    <w:rsid w:val="00887EFC"/>
    <w:rsid w:val="0089100A"/>
    <w:rsid w:val="0089148B"/>
    <w:rsid w:val="00892217"/>
    <w:rsid w:val="00892AA2"/>
    <w:rsid w:val="008952F1"/>
    <w:rsid w:val="00896F3B"/>
    <w:rsid w:val="008979DC"/>
    <w:rsid w:val="00897AC5"/>
    <w:rsid w:val="008A0A25"/>
    <w:rsid w:val="008A192B"/>
    <w:rsid w:val="008A282F"/>
    <w:rsid w:val="008A4454"/>
    <w:rsid w:val="008B3C18"/>
    <w:rsid w:val="008B4CB4"/>
    <w:rsid w:val="008B621D"/>
    <w:rsid w:val="008B63BA"/>
    <w:rsid w:val="008B7094"/>
    <w:rsid w:val="008C0B6D"/>
    <w:rsid w:val="008C1338"/>
    <w:rsid w:val="008C410A"/>
    <w:rsid w:val="008C6DBC"/>
    <w:rsid w:val="008C70F2"/>
    <w:rsid w:val="008D10FD"/>
    <w:rsid w:val="008D17DE"/>
    <w:rsid w:val="008D1990"/>
    <w:rsid w:val="008D3572"/>
    <w:rsid w:val="008D3E79"/>
    <w:rsid w:val="008D4B14"/>
    <w:rsid w:val="008D4BCB"/>
    <w:rsid w:val="008D5D72"/>
    <w:rsid w:val="008D7795"/>
    <w:rsid w:val="008E049F"/>
    <w:rsid w:val="008E064B"/>
    <w:rsid w:val="008E212B"/>
    <w:rsid w:val="008E2ACC"/>
    <w:rsid w:val="008E37AA"/>
    <w:rsid w:val="008E3E26"/>
    <w:rsid w:val="008E5458"/>
    <w:rsid w:val="008E5760"/>
    <w:rsid w:val="008E72ED"/>
    <w:rsid w:val="008F0136"/>
    <w:rsid w:val="008F19B2"/>
    <w:rsid w:val="008F1A7B"/>
    <w:rsid w:val="008F288F"/>
    <w:rsid w:val="008F35A0"/>
    <w:rsid w:val="008F41D7"/>
    <w:rsid w:val="00903A79"/>
    <w:rsid w:val="00903D76"/>
    <w:rsid w:val="00905710"/>
    <w:rsid w:val="0090762C"/>
    <w:rsid w:val="00910942"/>
    <w:rsid w:val="00911153"/>
    <w:rsid w:val="00912D6F"/>
    <w:rsid w:val="009158FE"/>
    <w:rsid w:val="00915D69"/>
    <w:rsid w:val="009169E6"/>
    <w:rsid w:val="00916C5E"/>
    <w:rsid w:val="0091712C"/>
    <w:rsid w:val="0092251B"/>
    <w:rsid w:val="0092322C"/>
    <w:rsid w:val="0092387A"/>
    <w:rsid w:val="00923BF2"/>
    <w:rsid w:val="009245EF"/>
    <w:rsid w:val="00924DEB"/>
    <w:rsid w:val="00924E7A"/>
    <w:rsid w:val="00926446"/>
    <w:rsid w:val="009273DA"/>
    <w:rsid w:val="00930817"/>
    <w:rsid w:val="00931F93"/>
    <w:rsid w:val="00932C31"/>
    <w:rsid w:val="00933886"/>
    <w:rsid w:val="00934171"/>
    <w:rsid w:val="009350B0"/>
    <w:rsid w:val="00942D6D"/>
    <w:rsid w:val="0094377C"/>
    <w:rsid w:val="00943C9E"/>
    <w:rsid w:val="00946AF0"/>
    <w:rsid w:val="00947836"/>
    <w:rsid w:val="00950025"/>
    <w:rsid w:val="00950FAC"/>
    <w:rsid w:val="009511DD"/>
    <w:rsid w:val="009524AD"/>
    <w:rsid w:val="009530B4"/>
    <w:rsid w:val="00956010"/>
    <w:rsid w:val="009564E9"/>
    <w:rsid w:val="00960B0B"/>
    <w:rsid w:val="009628C0"/>
    <w:rsid w:val="009637EB"/>
    <w:rsid w:val="009639FB"/>
    <w:rsid w:val="009656A2"/>
    <w:rsid w:val="009656C6"/>
    <w:rsid w:val="00965A05"/>
    <w:rsid w:val="009671AD"/>
    <w:rsid w:val="00967F3D"/>
    <w:rsid w:val="009707C5"/>
    <w:rsid w:val="00970C54"/>
    <w:rsid w:val="009721BC"/>
    <w:rsid w:val="009732A2"/>
    <w:rsid w:val="00973D37"/>
    <w:rsid w:val="009756B4"/>
    <w:rsid w:val="00980844"/>
    <w:rsid w:val="00985CB2"/>
    <w:rsid w:val="0098673D"/>
    <w:rsid w:val="009870CA"/>
    <w:rsid w:val="009919CA"/>
    <w:rsid w:val="009931F1"/>
    <w:rsid w:val="009A04D8"/>
    <w:rsid w:val="009A0BF7"/>
    <w:rsid w:val="009A10C4"/>
    <w:rsid w:val="009A158D"/>
    <w:rsid w:val="009A5333"/>
    <w:rsid w:val="009A6B9D"/>
    <w:rsid w:val="009A6ED7"/>
    <w:rsid w:val="009B2D7D"/>
    <w:rsid w:val="009B37DA"/>
    <w:rsid w:val="009B4C65"/>
    <w:rsid w:val="009B64A4"/>
    <w:rsid w:val="009B6E34"/>
    <w:rsid w:val="009B78DB"/>
    <w:rsid w:val="009C1427"/>
    <w:rsid w:val="009C1DAC"/>
    <w:rsid w:val="009D1066"/>
    <w:rsid w:val="009D4B71"/>
    <w:rsid w:val="009D5114"/>
    <w:rsid w:val="009D5F3D"/>
    <w:rsid w:val="009E0782"/>
    <w:rsid w:val="009E0995"/>
    <w:rsid w:val="009E1345"/>
    <w:rsid w:val="009E3FFA"/>
    <w:rsid w:val="009E6337"/>
    <w:rsid w:val="009E7B98"/>
    <w:rsid w:val="009F0217"/>
    <w:rsid w:val="009F26CF"/>
    <w:rsid w:val="009F2F76"/>
    <w:rsid w:val="009F3165"/>
    <w:rsid w:val="009F3BFA"/>
    <w:rsid w:val="009F3D68"/>
    <w:rsid w:val="009F73FF"/>
    <w:rsid w:val="00A002FC"/>
    <w:rsid w:val="00A02B16"/>
    <w:rsid w:val="00A066AC"/>
    <w:rsid w:val="00A07631"/>
    <w:rsid w:val="00A1029B"/>
    <w:rsid w:val="00A20CEA"/>
    <w:rsid w:val="00A2194C"/>
    <w:rsid w:val="00A2343A"/>
    <w:rsid w:val="00A23610"/>
    <w:rsid w:val="00A23D06"/>
    <w:rsid w:val="00A26F19"/>
    <w:rsid w:val="00A30319"/>
    <w:rsid w:val="00A30503"/>
    <w:rsid w:val="00A31F26"/>
    <w:rsid w:val="00A33D40"/>
    <w:rsid w:val="00A33F57"/>
    <w:rsid w:val="00A34BE9"/>
    <w:rsid w:val="00A37BEE"/>
    <w:rsid w:val="00A40F3A"/>
    <w:rsid w:val="00A431C2"/>
    <w:rsid w:val="00A4448A"/>
    <w:rsid w:val="00A4674B"/>
    <w:rsid w:val="00A50125"/>
    <w:rsid w:val="00A5046E"/>
    <w:rsid w:val="00A50706"/>
    <w:rsid w:val="00A50F72"/>
    <w:rsid w:val="00A51BE0"/>
    <w:rsid w:val="00A51CBA"/>
    <w:rsid w:val="00A52CAF"/>
    <w:rsid w:val="00A54C30"/>
    <w:rsid w:val="00A55921"/>
    <w:rsid w:val="00A56ADD"/>
    <w:rsid w:val="00A56ED2"/>
    <w:rsid w:val="00A57F4A"/>
    <w:rsid w:val="00A6016D"/>
    <w:rsid w:val="00A623B7"/>
    <w:rsid w:val="00A6294E"/>
    <w:rsid w:val="00A62B80"/>
    <w:rsid w:val="00A64631"/>
    <w:rsid w:val="00A64AAC"/>
    <w:rsid w:val="00A652EA"/>
    <w:rsid w:val="00A66AB9"/>
    <w:rsid w:val="00A67DDD"/>
    <w:rsid w:val="00A70340"/>
    <w:rsid w:val="00A707D0"/>
    <w:rsid w:val="00A72696"/>
    <w:rsid w:val="00A72BEF"/>
    <w:rsid w:val="00A770DD"/>
    <w:rsid w:val="00A77281"/>
    <w:rsid w:val="00A82B85"/>
    <w:rsid w:val="00A863FF"/>
    <w:rsid w:val="00A90610"/>
    <w:rsid w:val="00A911E5"/>
    <w:rsid w:val="00A91486"/>
    <w:rsid w:val="00A925D9"/>
    <w:rsid w:val="00A93175"/>
    <w:rsid w:val="00A941A8"/>
    <w:rsid w:val="00A94323"/>
    <w:rsid w:val="00A94CB9"/>
    <w:rsid w:val="00A9502F"/>
    <w:rsid w:val="00A9695D"/>
    <w:rsid w:val="00A97084"/>
    <w:rsid w:val="00A97349"/>
    <w:rsid w:val="00AA0245"/>
    <w:rsid w:val="00AA0C97"/>
    <w:rsid w:val="00AA1A46"/>
    <w:rsid w:val="00AA4C84"/>
    <w:rsid w:val="00AB0159"/>
    <w:rsid w:val="00AB1A59"/>
    <w:rsid w:val="00AB2CE2"/>
    <w:rsid w:val="00AB3D07"/>
    <w:rsid w:val="00AB499C"/>
    <w:rsid w:val="00AB4DB0"/>
    <w:rsid w:val="00AB6470"/>
    <w:rsid w:val="00AC1E66"/>
    <w:rsid w:val="00AC245D"/>
    <w:rsid w:val="00AC406F"/>
    <w:rsid w:val="00AC443E"/>
    <w:rsid w:val="00AC6FFC"/>
    <w:rsid w:val="00AC74E6"/>
    <w:rsid w:val="00AD0F3E"/>
    <w:rsid w:val="00AD2F61"/>
    <w:rsid w:val="00AD3142"/>
    <w:rsid w:val="00AD380A"/>
    <w:rsid w:val="00AD4F9F"/>
    <w:rsid w:val="00AD5A20"/>
    <w:rsid w:val="00AD5D39"/>
    <w:rsid w:val="00AD5D78"/>
    <w:rsid w:val="00AD658E"/>
    <w:rsid w:val="00AD79B7"/>
    <w:rsid w:val="00AE3FD3"/>
    <w:rsid w:val="00AE41F7"/>
    <w:rsid w:val="00AE6164"/>
    <w:rsid w:val="00AE6478"/>
    <w:rsid w:val="00AE6704"/>
    <w:rsid w:val="00AF02FC"/>
    <w:rsid w:val="00AF0A50"/>
    <w:rsid w:val="00AF1DE1"/>
    <w:rsid w:val="00AF3F66"/>
    <w:rsid w:val="00AF415D"/>
    <w:rsid w:val="00AF4922"/>
    <w:rsid w:val="00AF618F"/>
    <w:rsid w:val="00AF6270"/>
    <w:rsid w:val="00B0105D"/>
    <w:rsid w:val="00B018EE"/>
    <w:rsid w:val="00B0271B"/>
    <w:rsid w:val="00B041D1"/>
    <w:rsid w:val="00B12732"/>
    <w:rsid w:val="00B153F4"/>
    <w:rsid w:val="00B15BE1"/>
    <w:rsid w:val="00B16CED"/>
    <w:rsid w:val="00B23C45"/>
    <w:rsid w:val="00B24483"/>
    <w:rsid w:val="00B25E4F"/>
    <w:rsid w:val="00B264ED"/>
    <w:rsid w:val="00B31726"/>
    <w:rsid w:val="00B325FD"/>
    <w:rsid w:val="00B35CF7"/>
    <w:rsid w:val="00B35ECC"/>
    <w:rsid w:val="00B37335"/>
    <w:rsid w:val="00B41C20"/>
    <w:rsid w:val="00B41D15"/>
    <w:rsid w:val="00B423FB"/>
    <w:rsid w:val="00B4252B"/>
    <w:rsid w:val="00B43B2E"/>
    <w:rsid w:val="00B451DE"/>
    <w:rsid w:val="00B45A1B"/>
    <w:rsid w:val="00B466FF"/>
    <w:rsid w:val="00B47375"/>
    <w:rsid w:val="00B47CAA"/>
    <w:rsid w:val="00B53BDE"/>
    <w:rsid w:val="00B5476E"/>
    <w:rsid w:val="00B54F75"/>
    <w:rsid w:val="00B56717"/>
    <w:rsid w:val="00B574D9"/>
    <w:rsid w:val="00B57AD4"/>
    <w:rsid w:val="00B610CB"/>
    <w:rsid w:val="00B6145F"/>
    <w:rsid w:val="00B644B4"/>
    <w:rsid w:val="00B6480B"/>
    <w:rsid w:val="00B64CCB"/>
    <w:rsid w:val="00B65EE3"/>
    <w:rsid w:val="00B66A93"/>
    <w:rsid w:val="00B66AA1"/>
    <w:rsid w:val="00B7060D"/>
    <w:rsid w:val="00B70CB1"/>
    <w:rsid w:val="00B71DB1"/>
    <w:rsid w:val="00B74E7B"/>
    <w:rsid w:val="00B77460"/>
    <w:rsid w:val="00B7762C"/>
    <w:rsid w:val="00B77F81"/>
    <w:rsid w:val="00B80522"/>
    <w:rsid w:val="00B81EAF"/>
    <w:rsid w:val="00B82520"/>
    <w:rsid w:val="00B82F20"/>
    <w:rsid w:val="00B83917"/>
    <w:rsid w:val="00B83FB4"/>
    <w:rsid w:val="00B85B0D"/>
    <w:rsid w:val="00B86009"/>
    <w:rsid w:val="00B87A1F"/>
    <w:rsid w:val="00B909A2"/>
    <w:rsid w:val="00B91A49"/>
    <w:rsid w:val="00B91D92"/>
    <w:rsid w:val="00B928E3"/>
    <w:rsid w:val="00B92B66"/>
    <w:rsid w:val="00B93DE8"/>
    <w:rsid w:val="00B94400"/>
    <w:rsid w:val="00B954BB"/>
    <w:rsid w:val="00B9554F"/>
    <w:rsid w:val="00B961B8"/>
    <w:rsid w:val="00B965DC"/>
    <w:rsid w:val="00B97B45"/>
    <w:rsid w:val="00BA2275"/>
    <w:rsid w:val="00BA339B"/>
    <w:rsid w:val="00BA753D"/>
    <w:rsid w:val="00BB1E60"/>
    <w:rsid w:val="00BB2AF9"/>
    <w:rsid w:val="00BB5505"/>
    <w:rsid w:val="00BB6BF4"/>
    <w:rsid w:val="00BB7F34"/>
    <w:rsid w:val="00BC02F8"/>
    <w:rsid w:val="00BC3D22"/>
    <w:rsid w:val="00BC43C9"/>
    <w:rsid w:val="00BC6562"/>
    <w:rsid w:val="00BC7D4D"/>
    <w:rsid w:val="00BD0A55"/>
    <w:rsid w:val="00BD0CD4"/>
    <w:rsid w:val="00BD360A"/>
    <w:rsid w:val="00BD3656"/>
    <w:rsid w:val="00BD54FC"/>
    <w:rsid w:val="00BE0E51"/>
    <w:rsid w:val="00BE1D8E"/>
    <w:rsid w:val="00BE542F"/>
    <w:rsid w:val="00BE5847"/>
    <w:rsid w:val="00BF1A9C"/>
    <w:rsid w:val="00BF2063"/>
    <w:rsid w:val="00BF246E"/>
    <w:rsid w:val="00BF3A75"/>
    <w:rsid w:val="00BF53AE"/>
    <w:rsid w:val="00BF5701"/>
    <w:rsid w:val="00BF6C2B"/>
    <w:rsid w:val="00BF7720"/>
    <w:rsid w:val="00C02454"/>
    <w:rsid w:val="00C0435B"/>
    <w:rsid w:val="00C044B3"/>
    <w:rsid w:val="00C0500E"/>
    <w:rsid w:val="00C11090"/>
    <w:rsid w:val="00C13EFE"/>
    <w:rsid w:val="00C1448F"/>
    <w:rsid w:val="00C146E2"/>
    <w:rsid w:val="00C152C2"/>
    <w:rsid w:val="00C2050C"/>
    <w:rsid w:val="00C23343"/>
    <w:rsid w:val="00C27AC5"/>
    <w:rsid w:val="00C34A42"/>
    <w:rsid w:val="00C35A7D"/>
    <w:rsid w:val="00C36FE9"/>
    <w:rsid w:val="00C40464"/>
    <w:rsid w:val="00C41410"/>
    <w:rsid w:val="00C420DB"/>
    <w:rsid w:val="00C4358B"/>
    <w:rsid w:val="00C43A85"/>
    <w:rsid w:val="00C46068"/>
    <w:rsid w:val="00C46309"/>
    <w:rsid w:val="00C46513"/>
    <w:rsid w:val="00C468BE"/>
    <w:rsid w:val="00C52456"/>
    <w:rsid w:val="00C6040D"/>
    <w:rsid w:val="00C60AC1"/>
    <w:rsid w:val="00C6392F"/>
    <w:rsid w:val="00C67920"/>
    <w:rsid w:val="00C717F8"/>
    <w:rsid w:val="00C71D2B"/>
    <w:rsid w:val="00C7228D"/>
    <w:rsid w:val="00C73355"/>
    <w:rsid w:val="00C73962"/>
    <w:rsid w:val="00C7553A"/>
    <w:rsid w:val="00C7565F"/>
    <w:rsid w:val="00C75C30"/>
    <w:rsid w:val="00C76179"/>
    <w:rsid w:val="00C76706"/>
    <w:rsid w:val="00C77F44"/>
    <w:rsid w:val="00C80449"/>
    <w:rsid w:val="00C825FB"/>
    <w:rsid w:val="00C861D1"/>
    <w:rsid w:val="00C86BDA"/>
    <w:rsid w:val="00C9117B"/>
    <w:rsid w:val="00C91864"/>
    <w:rsid w:val="00C94CFA"/>
    <w:rsid w:val="00C95C8D"/>
    <w:rsid w:val="00C95FFE"/>
    <w:rsid w:val="00C96D6B"/>
    <w:rsid w:val="00C96D82"/>
    <w:rsid w:val="00C97E7A"/>
    <w:rsid w:val="00CA50E7"/>
    <w:rsid w:val="00CA5888"/>
    <w:rsid w:val="00CA6EBF"/>
    <w:rsid w:val="00CA6FA5"/>
    <w:rsid w:val="00CA723A"/>
    <w:rsid w:val="00CB0896"/>
    <w:rsid w:val="00CB5A5F"/>
    <w:rsid w:val="00CB5C74"/>
    <w:rsid w:val="00CB6C63"/>
    <w:rsid w:val="00CB799A"/>
    <w:rsid w:val="00CC05CB"/>
    <w:rsid w:val="00CC0950"/>
    <w:rsid w:val="00CC3707"/>
    <w:rsid w:val="00CC4EFA"/>
    <w:rsid w:val="00CC6DF7"/>
    <w:rsid w:val="00CC739E"/>
    <w:rsid w:val="00CC795C"/>
    <w:rsid w:val="00CD29D5"/>
    <w:rsid w:val="00CD2D1C"/>
    <w:rsid w:val="00CD3111"/>
    <w:rsid w:val="00CD3776"/>
    <w:rsid w:val="00CD5F88"/>
    <w:rsid w:val="00CD63CD"/>
    <w:rsid w:val="00CE039B"/>
    <w:rsid w:val="00CE0F4A"/>
    <w:rsid w:val="00CE1A80"/>
    <w:rsid w:val="00CE3CEA"/>
    <w:rsid w:val="00CE4381"/>
    <w:rsid w:val="00CE4A37"/>
    <w:rsid w:val="00CE62DB"/>
    <w:rsid w:val="00CE6789"/>
    <w:rsid w:val="00CE76EC"/>
    <w:rsid w:val="00CF1072"/>
    <w:rsid w:val="00CF1FE4"/>
    <w:rsid w:val="00CF65D8"/>
    <w:rsid w:val="00D0144D"/>
    <w:rsid w:val="00D02237"/>
    <w:rsid w:val="00D04106"/>
    <w:rsid w:val="00D06319"/>
    <w:rsid w:val="00D079C7"/>
    <w:rsid w:val="00D11965"/>
    <w:rsid w:val="00D12416"/>
    <w:rsid w:val="00D12465"/>
    <w:rsid w:val="00D14591"/>
    <w:rsid w:val="00D150F0"/>
    <w:rsid w:val="00D15480"/>
    <w:rsid w:val="00D165EA"/>
    <w:rsid w:val="00D2088F"/>
    <w:rsid w:val="00D227F8"/>
    <w:rsid w:val="00D2353A"/>
    <w:rsid w:val="00D252AA"/>
    <w:rsid w:val="00D26138"/>
    <w:rsid w:val="00D2629F"/>
    <w:rsid w:val="00D273CA"/>
    <w:rsid w:val="00D304DF"/>
    <w:rsid w:val="00D34031"/>
    <w:rsid w:val="00D35294"/>
    <w:rsid w:val="00D414D8"/>
    <w:rsid w:val="00D41AF5"/>
    <w:rsid w:val="00D43613"/>
    <w:rsid w:val="00D43A1B"/>
    <w:rsid w:val="00D43F70"/>
    <w:rsid w:val="00D45B14"/>
    <w:rsid w:val="00D45FD6"/>
    <w:rsid w:val="00D47751"/>
    <w:rsid w:val="00D51B3D"/>
    <w:rsid w:val="00D52F50"/>
    <w:rsid w:val="00D5513F"/>
    <w:rsid w:val="00D5723F"/>
    <w:rsid w:val="00D57FF5"/>
    <w:rsid w:val="00D61EEC"/>
    <w:rsid w:val="00D62E0D"/>
    <w:rsid w:val="00D62FE1"/>
    <w:rsid w:val="00D63869"/>
    <w:rsid w:val="00D65355"/>
    <w:rsid w:val="00D65359"/>
    <w:rsid w:val="00D66B4C"/>
    <w:rsid w:val="00D7015B"/>
    <w:rsid w:val="00D70166"/>
    <w:rsid w:val="00D705BC"/>
    <w:rsid w:val="00D71D6D"/>
    <w:rsid w:val="00D7401E"/>
    <w:rsid w:val="00D74246"/>
    <w:rsid w:val="00D75E56"/>
    <w:rsid w:val="00D81812"/>
    <w:rsid w:val="00D82B27"/>
    <w:rsid w:val="00D82D0C"/>
    <w:rsid w:val="00D83AEF"/>
    <w:rsid w:val="00D8620C"/>
    <w:rsid w:val="00D905C5"/>
    <w:rsid w:val="00D9231C"/>
    <w:rsid w:val="00D92D59"/>
    <w:rsid w:val="00D9351E"/>
    <w:rsid w:val="00D93984"/>
    <w:rsid w:val="00D94950"/>
    <w:rsid w:val="00D968A0"/>
    <w:rsid w:val="00D97D60"/>
    <w:rsid w:val="00DA2CFA"/>
    <w:rsid w:val="00DA5A29"/>
    <w:rsid w:val="00DA6605"/>
    <w:rsid w:val="00DA6C28"/>
    <w:rsid w:val="00DB1435"/>
    <w:rsid w:val="00DB4624"/>
    <w:rsid w:val="00DB553E"/>
    <w:rsid w:val="00DB5659"/>
    <w:rsid w:val="00DB7ED7"/>
    <w:rsid w:val="00DC0C0F"/>
    <w:rsid w:val="00DC3305"/>
    <w:rsid w:val="00DC40CE"/>
    <w:rsid w:val="00DD0706"/>
    <w:rsid w:val="00DD3935"/>
    <w:rsid w:val="00DD5F55"/>
    <w:rsid w:val="00DD66D7"/>
    <w:rsid w:val="00DD79F5"/>
    <w:rsid w:val="00DE1C4C"/>
    <w:rsid w:val="00DE1D8C"/>
    <w:rsid w:val="00DE257D"/>
    <w:rsid w:val="00DE3B6B"/>
    <w:rsid w:val="00DE3DD8"/>
    <w:rsid w:val="00DE40C3"/>
    <w:rsid w:val="00DE52F2"/>
    <w:rsid w:val="00DF13D6"/>
    <w:rsid w:val="00DF1769"/>
    <w:rsid w:val="00DF1777"/>
    <w:rsid w:val="00DF3751"/>
    <w:rsid w:val="00DF6EA3"/>
    <w:rsid w:val="00E027E1"/>
    <w:rsid w:val="00E049AE"/>
    <w:rsid w:val="00E060B9"/>
    <w:rsid w:val="00E06DFC"/>
    <w:rsid w:val="00E07899"/>
    <w:rsid w:val="00E10549"/>
    <w:rsid w:val="00E11ACA"/>
    <w:rsid w:val="00E1225A"/>
    <w:rsid w:val="00E1296A"/>
    <w:rsid w:val="00E2030D"/>
    <w:rsid w:val="00E220C1"/>
    <w:rsid w:val="00E23B8D"/>
    <w:rsid w:val="00E24A83"/>
    <w:rsid w:val="00E25520"/>
    <w:rsid w:val="00E26DF4"/>
    <w:rsid w:val="00E271D1"/>
    <w:rsid w:val="00E362CF"/>
    <w:rsid w:val="00E42699"/>
    <w:rsid w:val="00E44028"/>
    <w:rsid w:val="00E44ACF"/>
    <w:rsid w:val="00E46E37"/>
    <w:rsid w:val="00E5070E"/>
    <w:rsid w:val="00E5104D"/>
    <w:rsid w:val="00E53287"/>
    <w:rsid w:val="00E56555"/>
    <w:rsid w:val="00E568AC"/>
    <w:rsid w:val="00E60A1C"/>
    <w:rsid w:val="00E60B3A"/>
    <w:rsid w:val="00E61966"/>
    <w:rsid w:val="00E63576"/>
    <w:rsid w:val="00E64E44"/>
    <w:rsid w:val="00E66264"/>
    <w:rsid w:val="00E66DF3"/>
    <w:rsid w:val="00E6714E"/>
    <w:rsid w:val="00E67C69"/>
    <w:rsid w:val="00E70E57"/>
    <w:rsid w:val="00E73177"/>
    <w:rsid w:val="00E76B59"/>
    <w:rsid w:val="00E778C4"/>
    <w:rsid w:val="00E77E43"/>
    <w:rsid w:val="00E809F1"/>
    <w:rsid w:val="00E8155B"/>
    <w:rsid w:val="00E815D2"/>
    <w:rsid w:val="00E85CB0"/>
    <w:rsid w:val="00E85E93"/>
    <w:rsid w:val="00E86D32"/>
    <w:rsid w:val="00E87D90"/>
    <w:rsid w:val="00E90A68"/>
    <w:rsid w:val="00E92B83"/>
    <w:rsid w:val="00E939F7"/>
    <w:rsid w:val="00E94F4C"/>
    <w:rsid w:val="00E95C72"/>
    <w:rsid w:val="00E96E69"/>
    <w:rsid w:val="00E97BFA"/>
    <w:rsid w:val="00EA05BB"/>
    <w:rsid w:val="00EA2537"/>
    <w:rsid w:val="00EA512A"/>
    <w:rsid w:val="00EA71CF"/>
    <w:rsid w:val="00EB1599"/>
    <w:rsid w:val="00EB24F8"/>
    <w:rsid w:val="00EB2FAD"/>
    <w:rsid w:val="00EB3AE3"/>
    <w:rsid w:val="00EB620F"/>
    <w:rsid w:val="00EB762B"/>
    <w:rsid w:val="00EC087D"/>
    <w:rsid w:val="00EC21E2"/>
    <w:rsid w:val="00EC4B1C"/>
    <w:rsid w:val="00ED1012"/>
    <w:rsid w:val="00ED137B"/>
    <w:rsid w:val="00ED17ED"/>
    <w:rsid w:val="00ED191A"/>
    <w:rsid w:val="00ED3EC9"/>
    <w:rsid w:val="00ED5556"/>
    <w:rsid w:val="00EE0AC4"/>
    <w:rsid w:val="00EE15D0"/>
    <w:rsid w:val="00EE3B6B"/>
    <w:rsid w:val="00EE41DE"/>
    <w:rsid w:val="00EE4C75"/>
    <w:rsid w:val="00EE508C"/>
    <w:rsid w:val="00EE51EE"/>
    <w:rsid w:val="00EE6C7B"/>
    <w:rsid w:val="00EF0B19"/>
    <w:rsid w:val="00EF0EFC"/>
    <w:rsid w:val="00EF1AB6"/>
    <w:rsid w:val="00EF6424"/>
    <w:rsid w:val="00EF6B1E"/>
    <w:rsid w:val="00EF6F00"/>
    <w:rsid w:val="00EF7808"/>
    <w:rsid w:val="00EF7AA3"/>
    <w:rsid w:val="00F007E2"/>
    <w:rsid w:val="00F00C5A"/>
    <w:rsid w:val="00F018D9"/>
    <w:rsid w:val="00F01D95"/>
    <w:rsid w:val="00F02C78"/>
    <w:rsid w:val="00F03174"/>
    <w:rsid w:val="00F04DE4"/>
    <w:rsid w:val="00F05DDA"/>
    <w:rsid w:val="00F070BC"/>
    <w:rsid w:val="00F07C90"/>
    <w:rsid w:val="00F07E7D"/>
    <w:rsid w:val="00F10BA7"/>
    <w:rsid w:val="00F12508"/>
    <w:rsid w:val="00F13851"/>
    <w:rsid w:val="00F14DDB"/>
    <w:rsid w:val="00F1695B"/>
    <w:rsid w:val="00F1730C"/>
    <w:rsid w:val="00F17686"/>
    <w:rsid w:val="00F24618"/>
    <w:rsid w:val="00F24E99"/>
    <w:rsid w:val="00F25C1F"/>
    <w:rsid w:val="00F276BC"/>
    <w:rsid w:val="00F32154"/>
    <w:rsid w:val="00F33F03"/>
    <w:rsid w:val="00F3422E"/>
    <w:rsid w:val="00F36022"/>
    <w:rsid w:val="00F40CB8"/>
    <w:rsid w:val="00F4110E"/>
    <w:rsid w:val="00F424B9"/>
    <w:rsid w:val="00F429A0"/>
    <w:rsid w:val="00F4387F"/>
    <w:rsid w:val="00F463DD"/>
    <w:rsid w:val="00F52742"/>
    <w:rsid w:val="00F53A0F"/>
    <w:rsid w:val="00F54372"/>
    <w:rsid w:val="00F54DF4"/>
    <w:rsid w:val="00F55C03"/>
    <w:rsid w:val="00F55C40"/>
    <w:rsid w:val="00F56A56"/>
    <w:rsid w:val="00F56CF5"/>
    <w:rsid w:val="00F57A0B"/>
    <w:rsid w:val="00F625F8"/>
    <w:rsid w:val="00F6309E"/>
    <w:rsid w:val="00F6684E"/>
    <w:rsid w:val="00F66BE7"/>
    <w:rsid w:val="00F7092F"/>
    <w:rsid w:val="00F709E5"/>
    <w:rsid w:val="00F70AE1"/>
    <w:rsid w:val="00F71193"/>
    <w:rsid w:val="00F72DDC"/>
    <w:rsid w:val="00F74C41"/>
    <w:rsid w:val="00F7561F"/>
    <w:rsid w:val="00F76167"/>
    <w:rsid w:val="00F762AB"/>
    <w:rsid w:val="00F77000"/>
    <w:rsid w:val="00F8016A"/>
    <w:rsid w:val="00F80A1A"/>
    <w:rsid w:val="00F82AE3"/>
    <w:rsid w:val="00F85625"/>
    <w:rsid w:val="00F85722"/>
    <w:rsid w:val="00F85BC6"/>
    <w:rsid w:val="00F85EF3"/>
    <w:rsid w:val="00F86C52"/>
    <w:rsid w:val="00F87C0E"/>
    <w:rsid w:val="00F91BA4"/>
    <w:rsid w:val="00F97736"/>
    <w:rsid w:val="00F97D75"/>
    <w:rsid w:val="00FA3EEF"/>
    <w:rsid w:val="00FA61C7"/>
    <w:rsid w:val="00FA77B2"/>
    <w:rsid w:val="00FA7A1C"/>
    <w:rsid w:val="00FA7D86"/>
    <w:rsid w:val="00FB1AE6"/>
    <w:rsid w:val="00FB36DB"/>
    <w:rsid w:val="00FB41F3"/>
    <w:rsid w:val="00FB443F"/>
    <w:rsid w:val="00FB46AE"/>
    <w:rsid w:val="00FB5168"/>
    <w:rsid w:val="00FB5AE9"/>
    <w:rsid w:val="00FB6DB6"/>
    <w:rsid w:val="00FB732B"/>
    <w:rsid w:val="00FC064C"/>
    <w:rsid w:val="00FC150B"/>
    <w:rsid w:val="00FC1928"/>
    <w:rsid w:val="00FC27F9"/>
    <w:rsid w:val="00FC315B"/>
    <w:rsid w:val="00FC31CF"/>
    <w:rsid w:val="00FC42D5"/>
    <w:rsid w:val="00FC4FAC"/>
    <w:rsid w:val="00FC5414"/>
    <w:rsid w:val="00FC58C4"/>
    <w:rsid w:val="00FC7DC1"/>
    <w:rsid w:val="00FC7ED2"/>
    <w:rsid w:val="00FD21FD"/>
    <w:rsid w:val="00FD26D5"/>
    <w:rsid w:val="00FD64EF"/>
    <w:rsid w:val="00FD7897"/>
    <w:rsid w:val="00FD7DFE"/>
    <w:rsid w:val="00FE05DF"/>
    <w:rsid w:val="00FE0D0F"/>
    <w:rsid w:val="00FE0ECE"/>
    <w:rsid w:val="00FE13A6"/>
    <w:rsid w:val="00FE17F9"/>
    <w:rsid w:val="00FE488E"/>
    <w:rsid w:val="00FE6FE7"/>
    <w:rsid w:val="00FF1DBE"/>
    <w:rsid w:val="00FF238C"/>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oNotEmbedSmartTags/>
  <w:decimalSymbol w:val="."/>
  <w:listSeparator w:val=","/>
  <w14:docId w14:val="502E909D"/>
  <w15:docId w15:val="{DA05EC3B-27DC-4AC6-91C5-27F8228A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614391"/>
    <w:pPr>
      <w:keepNext/>
      <w:numPr>
        <w:numId w:val="17"/>
      </w:numPr>
      <w:tabs>
        <w:tab w:val="left" w:pos="567"/>
      </w:tabs>
      <w:spacing w:before="400" w:after="400" w:line="240" w:lineRule="auto"/>
      <w:outlineLvl w:val="0"/>
    </w:pPr>
    <w:rPr>
      <w:sz w:val="44"/>
      <w:szCs w:val="20"/>
    </w:rPr>
  </w:style>
  <w:style w:type="paragraph" w:styleId="Heading2">
    <w:name w:val="heading 2"/>
    <w:next w:val="Normal"/>
    <w:link w:val="Heading2Char"/>
    <w:qFormat/>
    <w:rsid w:val="000F3527"/>
    <w:pPr>
      <w:keepNext/>
      <w:numPr>
        <w:ilvl w:val="1"/>
        <w:numId w:val="17"/>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FB41F3"/>
    <w:pPr>
      <w:keepNext/>
      <w:numPr>
        <w:ilvl w:val="2"/>
        <w:numId w:val="17"/>
      </w:numPr>
      <w:tabs>
        <w:tab w:val="left" w:pos="567"/>
      </w:tabs>
      <w:spacing w:before="240" w:after="60"/>
      <w:outlineLvl w:val="2"/>
    </w:pPr>
    <w:rPr>
      <w:rFonts w:ascii="Arial" w:hAnsi="Arial"/>
      <w:b/>
      <w:lang w:eastAsia="en-US"/>
    </w:rPr>
  </w:style>
  <w:style w:type="paragraph" w:styleId="Heading4">
    <w:name w:val="heading 4"/>
    <w:aliases w:val="Appendix level 2"/>
    <w:next w:val="Normal"/>
    <w:link w:val="Heading4Char"/>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link w:val="Heading5Char"/>
    <w:qFormat/>
    <w:rsid w:val="00733403"/>
    <w:pPr>
      <w:numPr>
        <w:ilvl w:val="4"/>
        <w:numId w:val="17"/>
      </w:numPr>
      <w:tabs>
        <w:tab w:val="left" w:pos="720"/>
      </w:tabs>
      <w:spacing w:before="240" w:after="60"/>
      <w:outlineLvl w:val="4"/>
    </w:pPr>
    <w:rPr>
      <w:szCs w:val="20"/>
    </w:rPr>
  </w:style>
  <w:style w:type="paragraph" w:styleId="Heading6">
    <w:name w:val="heading 6"/>
    <w:aliases w:val="LTIM Appendix heading"/>
    <w:basedOn w:val="Normal"/>
    <w:next w:val="Normal"/>
    <w:link w:val="Heading6Char"/>
    <w:qFormat/>
    <w:rsid w:val="004043D7"/>
    <w:pPr>
      <w:numPr>
        <w:ilvl w:val="5"/>
        <w:numId w:val="17"/>
      </w:numPr>
      <w:spacing w:before="240" w:after="60" w:line="240" w:lineRule="auto"/>
      <w:outlineLvl w:val="5"/>
    </w:pPr>
    <w:rPr>
      <w:sz w:val="44"/>
      <w:szCs w:val="20"/>
    </w:rPr>
  </w:style>
  <w:style w:type="paragraph" w:styleId="Heading7">
    <w:name w:val="heading 7"/>
    <w:basedOn w:val="Heading1"/>
    <w:next w:val="Normal"/>
    <w:link w:val="Heading7Char"/>
    <w:qFormat/>
    <w:rsid w:val="00FB1AE6"/>
    <w:pPr>
      <w:numPr>
        <w:ilvl w:val="6"/>
      </w:numPr>
      <w:outlineLvl w:val="6"/>
    </w:pPr>
  </w:style>
  <w:style w:type="paragraph" w:styleId="Heading8">
    <w:name w:val="heading 8"/>
    <w:basedOn w:val="Normal"/>
    <w:next w:val="Normal"/>
    <w:link w:val="Heading8Char"/>
    <w:qFormat/>
    <w:rsid w:val="00E97BFA"/>
    <w:pPr>
      <w:numPr>
        <w:ilvl w:val="7"/>
        <w:numId w:val="17"/>
      </w:numPr>
      <w:spacing w:before="240" w:after="60"/>
      <w:outlineLvl w:val="7"/>
    </w:pPr>
    <w:rPr>
      <w:b/>
      <w:szCs w:val="20"/>
    </w:rPr>
  </w:style>
  <w:style w:type="paragraph" w:styleId="Heading9">
    <w:name w:val="heading 9"/>
    <w:basedOn w:val="Normal"/>
    <w:next w:val="Normal"/>
    <w:link w:val="Heading9Char"/>
    <w:qFormat/>
    <w:rsid w:val="006E559A"/>
    <w:pPr>
      <w:numPr>
        <w:ilvl w:val="8"/>
        <w:numId w:val="17"/>
      </w:numPr>
      <w:spacing w:before="240" w:after="60"/>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uiPriority w:val="99"/>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2"/>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3"/>
      </w:numPr>
      <w:tabs>
        <w:tab w:val="left" w:pos="1134"/>
      </w:tabs>
      <w:spacing w:after="0"/>
      <w:ind w:right="0"/>
    </w:pPr>
  </w:style>
  <w:style w:type="paragraph" w:customStyle="1" w:styleId="Bullets">
    <w:name w:val="Bullets"/>
    <w:basedOn w:val="Normal"/>
    <w:rsid w:val="00343DB2"/>
    <w:pPr>
      <w:numPr>
        <w:ilvl w:val="1"/>
        <w:numId w:val="1"/>
      </w:numPr>
    </w:pPr>
  </w:style>
  <w:style w:type="paragraph" w:customStyle="1" w:styleId="Bullets2">
    <w:name w:val="Bullets 2"/>
    <w:qFormat/>
    <w:rsid w:val="00FB41F3"/>
    <w:pPr>
      <w:numPr>
        <w:numId w:val="4"/>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5"/>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link w:val="DocumentMapChar"/>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6"/>
      </w:numPr>
    </w:pPr>
    <w:rPr>
      <w:sz w:val="20"/>
    </w:rPr>
  </w:style>
  <w:style w:type="character" w:styleId="CommentReference">
    <w:name w:val="annotation reference"/>
    <w:basedOn w:val="DefaultParagraphFont"/>
    <w:semiHidden/>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8"/>
      </w:numPr>
    </w:pPr>
  </w:style>
  <w:style w:type="character" w:customStyle="1" w:styleId="Heading1Char">
    <w:name w:val="Heading 1 Char"/>
    <w:basedOn w:val="DefaultParagraphFont"/>
    <w:link w:val="Heading1"/>
    <w:rsid w:val="00614391"/>
    <w:rPr>
      <w:rFonts w:ascii="Arial" w:hAnsi="Arial"/>
      <w:sz w:val="44"/>
      <w:lang w:eastAsia="en-US"/>
    </w:rPr>
  </w:style>
  <w:style w:type="character" w:customStyle="1" w:styleId="HeadingunnumberedChar">
    <w:name w:val="Heading unnumbered Char"/>
    <w:basedOn w:val="Heading1Char"/>
    <w:link w:val="Headingunnumbered"/>
    <w:rsid w:val="00701613"/>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7"/>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0">
    <w:name w:val="Appendix Heading"/>
    <w:basedOn w:val="Headingunnumbered"/>
    <w:next w:val="Normal"/>
    <w:qFormat/>
    <w:rsid w:val="00C40464"/>
    <w:pPr>
      <w:numPr>
        <w:numId w:val="9"/>
      </w:numPr>
      <w:spacing w:before="400"/>
    </w:pPr>
    <w:rPr>
      <w:szCs w:val="24"/>
    </w:rPr>
  </w:style>
  <w:style w:type="character" w:customStyle="1" w:styleId="FooterChar">
    <w:name w:val="Footer Char"/>
    <w:basedOn w:val="DefaultParagraphFont"/>
    <w:link w:val="Footer"/>
    <w:uiPriority w:val="99"/>
    <w:rsid w:val="00483414"/>
    <w:rPr>
      <w:rFonts w:ascii="Arial" w:hAnsi="Arial"/>
      <w:szCs w:val="24"/>
      <w:lang w:eastAsia="en-US"/>
    </w:rPr>
  </w:style>
  <w:style w:type="character" w:customStyle="1" w:styleId="ListParagraphChar">
    <w:name w:val="List Paragraph Char"/>
    <w:basedOn w:val="DefaultParagraphFont"/>
    <w:link w:val="ListParagraph"/>
    <w:uiPriority w:val="34"/>
    <w:locked/>
    <w:rsid w:val="00BC43C9"/>
    <w:rPr>
      <w:rFonts w:ascii="Arial" w:hAnsi="Arial"/>
      <w:szCs w:val="24"/>
      <w:lang w:eastAsia="en-US"/>
    </w:rPr>
  </w:style>
  <w:style w:type="table" w:customStyle="1" w:styleId="TableGrid1">
    <w:name w:val="Table Grid1"/>
    <w:basedOn w:val="TableNormal"/>
    <w:next w:val="TableGrid"/>
    <w:rsid w:val="000838B3"/>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xl68">
    <w:name w:val="xl68"/>
    <w:basedOn w:val="Normal"/>
    <w:rsid w:val="00B35ECC"/>
    <w:pPr>
      <w:spacing w:before="100" w:beforeAutospacing="1" w:after="100" w:afterAutospacing="1" w:line="240" w:lineRule="auto"/>
      <w:jc w:val="left"/>
    </w:pPr>
    <w:rPr>
      <w:rFonts w:cs="Arial"/>
      <w:sz w:val="18"/>
      <w:szCs w:val="18"/>
      <w:lang w:val="en-US"/>
    </w:rPr>
  </w:style>
  <w:style w:type="paragraph" w:customStyle="1" w:styleId="xl69">
    <w:name w:val="xl69"/>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0">
    <w:name w:val="xl70"/>
    <w:basedOn w:val="Normal"/>
    <w:rsid w:val="00B35ECC"/>
    <w:pPr>
      <w:spacing w:before="100" w:beforeAutospacing="1" w:after="100" w:afterAutospacing="1" w:line="240" w:lineRule="auto"/>
      <w:jc w:val="left"/>
    </w:pPr>
    <w:rPr>
      <w:rFonts w:cs="Arial"/>
      <w:sz w:val="18"/>
      <w:szCs w:val="18"/>
      <w:lang w:val="en-US"/>
    </w:rPr>
  </w:style>
  <w:style w:type="paragraph" w:customStyle="1" w:styleId="xl71">
    <w:name w:val="xl71"/>
    <w:basedOn w:val="Normal"/>
    <w:rsid w:val="00B35ECC"/>
    <w:pPr>
      <w:spacing w:before="100" w:beforeAutospacing="1" w:after="100" w:afterAutospacing="1" w:line="240" w:lineRule="auto"/>
      <w:jc w:val="center"/>
    </w:pPr>
    <w:rPr>
      <w:rFonts w:cs="Arial"/>
      <w:sz w:val="18"/>
      <w:szCs w:val="18"/>
      <w:lang w:val="en-US"/>
    </w:rPr>
  </w:style>
  <w:style w:type="paragraph" w:customStyle="1" w:styleId="xl72">
    <w:name w:val="xl7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3">
    <w:name w:val="xl7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4">
    <w:name w:val="xl74"/>
    <w:basedOn w:val="Normal"/>
    <w:rsid w:val="00B35ECC"/>
    <w:pPr>
      <w:spacing w:before="100" w:beforeAutospacing="1" w:after="100" w:afterAutospacing="1" w:line="240" w:lineRule="auto"/>
      <w:jc w:val="left"/>
    </w:pPr>
    <w:rPr>
      <w:rFonts w:cs="Arial"/>
      <w:sz w:val="18"/>
      <w:szCs w:val="18"/>
      <w:lang w:val="en-US"/>
    </w:rPr>
  </w:style>
  <w:style w:type="paragraph" w:customStyle="1" w:styleId="xl75">
    <w:name w:val="xl75"/>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6">
    <w:name w:val="xl76"/>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7">
    <w:name w:val="xl77"/>
    <w:basedOn w:val="Normal"/>
    <w:rsid w:val="00B35ECC"/>
    <w:pPr>
      <w:pBdr>
        <w:top w:val="single" w:sz="4" w:space="0" w:color="auto"/>
        <w:left w:val="single" w:sz="4" w:space="0" w:color="auto"/>
      </w:pBdr>
      <w:spacing w:before="100" w:beforeAutospacing="1" w:after="100" w:afterAutospacing="1" w:line="240" w:lineRule="auto"/>
      <w:jc w:val="left"/>
    </w:pPr>
    <w:rPr>
      <w:rFonts w:cs="Arial"/>
      <w:sz w:val="18"/>
      <w:szCs w:val="18"/>
      <w:lang w:val="en-US"/>
    </w:rPr>
  </w:style>
  <w:style w:type="paragraph" w:customStyle="1" w:styleId="xl78">
    <w:name w:val="xl78"/>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79">
    <w:name w:val="xl79"/>
    <w:basedOn w:val="Normal"/>
    <w:rsid w:val="00B35ECC"/>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0">
    <w:name w:val="xl80"/>
    <w:basedOn w:val="Normal"/>
    <w:rsid w:val="00B35ECC"/>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1">
    <w:name w:val="xl81"/>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82">
    <w:name w:val="xl8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3">
    <w:name w:val="xl8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4">
    <w:name w:val="xl84"/>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font5">
    <w:name w:val="font5"/>
    <w:basedOn w:val="Normal"/>
    <w:rsid w:val="00B35ECC"/>
    <w:pPr>
      <w:spacing w:before="100" w:beforeAutospacing="1" w:after="100" w:afterAutospacing="1" w:line="240" w:lineRule="auto"/>
      <w:jc w:val="left"/>
    </w:pPr>
    <w:rPr>
      <w:rFonts w:ascii="Arial Narrow" w:hAnsi="Arial Narrow"/>
      <w:color w:val="000000"/>
      <w:sz w:val="18"/>
      <w:szCs w:val="18"/>
      <w:lang w:val="en-US"/>
    </w:rPr>
  </w:style>
  <w:style w:type="paragraph" w:styleId="Revision">
    <w:name w:val="Revision"/>
    <w:hidden/>
    <w:uiPriority w:val="99"/>
    <w:semiHidden/>
    <w:rsid w:val="00B35ECC"/>
    <w:rPr>
      <w:rFonts w:ascii="Arial" w:hAnsi="Arial"/>
      <w:szCs w:val="24"/>
      <w:lang w:eastAsia="en-US"/>
    </w:rPr>
  </w:style>
  <w:style w:type="paragraph" w:styleId="NormalWeb">
    <w:name w:val="Normal (Web)"/>
    <w:basedOn w:val="Normal"/>
    <w:uiPriority w:val="99"/>
    <w:unhideWhenUsed/>
    <w:rsid w:val="00B35ECC"/>
    <w:pPr>
      <w:spacing w:before="100" w:beforeAutospacing="1" w:after="100" w:afterAutospacing="1" w:line="240" w:lineRule="auto"/>
      <w:jc w:val="left"/>
    </w:pPr>
    <w:rPr>
      <w:rFonts w:ascii="Times New Roman" w:eastAsiaTheme="minorEastAsia" w:hAnsi="Times New Roman"/>
      <w:sz w:val="24"/>
      <w:lang w:val="en-US"/>
    </w:rPr>
  </w:style>
  <w:style w:type="paragraph" w:customStyle="1" w:styleId="xl66">
    <w:name w:val="xl66"/>
    <w:basedOn w:val="Normal"/>
    <w:rsid w:val="00B35ECC"/>
    <w:pPr>
      <w:spacing w:before="100" w:beforeAutospacing="1" w:after="100" w:afterAutospacing="1" w:line="240" w:lineRule="auto"/>
      <w:jc w:val="left"/>
    </w:pPr>
    <w:rPr>
      <w:rFonts w:cs="Arial"/>
      <w:sz w:val="18"/>
      <w:szCs w:val="18"/>
      <w:lang w:val="en-US"/>
    </w:rPr>
  </w:style>
  <w:style w:type="paragraph" w:customStyle="1" w:styleId="xl67">
    <w:name w:val="xl67"/>
    <w:basedOn w:val="Normal"/>
    <w:rsid w:val="00B35ECC"/>
    <w:pPr>
      <w:spacing w:before="100" w:beforeAutospacing="1" w:after="100" w:afterAutospacing="1" w:line="240" w:lineRule="auto"/>
      <w:jc w:val="left"/>
    </w:pPr>
    <w:rPr>
      <w:rFonts w:cs="Arial"/>
      <w:sz w:val="18"/>
      <w:szCs w:val="18"/>
      <w:lang w:val="en-US"/>
    </w:rPr>
  </w:style>
  <w:style w:type="table" w:customStyle="1" w:styleId="StandardELAFormat">
    <w:name w:val="Standard ELA Format"/>
    <w:basedOn w:val="TableGrid2"/>
    <w:uiPriority w:val="99"/>
    <w:rsid w:val="00B91D92"/>
    <w:pPr>
      <w:spacing w:before="60" w:after="60"/>
      <w:jc w:val="center"/>
    </w:pPr>
    <w:rPr>
      <w:rFonts w:ascii="Arial" w:hAnsi="Arial"/>
      <w:sz w:val="18"/>
      <w:lang w:val="en-US" w:eastAsia="en-US"/>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5ECC"/>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35ECC"/>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ECC"/>
    <w:rPr>
      <w:rFonts w:asciiTheme="majorHAnsi" w:eastAsiaTheme="majorEastAsia" w:hAnsiTheme="majorHAnsi" w:cstheme="majorBidi"/>
      <w:spacing w:val="-10"/>
      <w:kern w:val="28"/>
      <w:sz w:val="56"/>
      <w:szCs w:val="56"/>
      <w:lang w:eastAsia="en-US"/>
    </w:rPr>
  </w:style>
  <w:style w:type="table" w:styleId="PlainTable2">
    <w:name w:val="Plain Table 2"/>
    <w:basedOn w:val="TableNormal"/>
    <w:uiPriority w:val="42"/>
    <w:rsid w:val="00B35EC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rsid w:val="00B35ECC"/>
    <w:rPr>
      <w:rFonts w:ascii="Arial" w:hAnsi="Arial"/>
      <w:szCs w:val="24"/>
      <w:lang w:eastAsia="en-US"/>
    </w:rPr>
  </w:style>
  <w:style w:type="paragraph" w:customStyle="1" w:styleId="Style9ptBoldAllcapsAfter0ptExpandedby1ptLines">
    <w:name w:val="Style 9 pt Bold All caps After:  0 pt Expanded by  1 pt Line s..."/>
    <w:basedOn w:val="Normal"/>
    <w:rsid w:val="00E809F1"/>
    <w:pPr>
      <w:spacing w:after="0" w:line="240" w:lineRule="atLeast"/>
    </w:pPr>
    <w:rPr>
      <w:b/>
      <w:bCs/>
      <w:caps/>
      <w:spacing w:val="20"/>
      <w:sz w:val="18"/>
      <w:szCs w:val="20"/>
    </w:rPr>
  </w:style>
  <w:style w:type="paragraph" w:customStyle="1" w:styleId="HeadingNOnumbers0">
    <w:name w:val="Heading NO numbers"/>
    <w:basedOn w:val="Headingnonumbers"/>
    <w:next w:val="Normal"/>
    <w:rsid w:val="00E809F1"/>
    <w:pPr>
      <w:pBdr>
        <w:bottom w:val="none" w:sz="0" w:space="0" w:color="auto"/>
      </w:pBdr>
    </w:pPr>
  </w:style>
  <w:style w:type="paragraph" w:customStyle="1" w:styleId="TaskHeadings">
    <w:name w:val="Task Headings"/>
    <w:basedOn w:val="Caption"/>
    <w:qFormat/>
    <w:rsid w:val="00E809F1"/>
    <w:pPr>
      <w:numPr>
        <w:numId w:val="12"/>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809F1"/>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E809F1"/>
    <w:rPr>
      <w:rFonts w:ascii="Verdana" w:eastAsia="Calibri" w:hAnsi="Verdana"/>
      <w:lang w:eastAsia="en-US"/>
    </w:rPr>
  </w:style>
  <w:style w:type="character" w:styleId="Emphasis">
    <w:name w:val="Emphasis"/>
    <w:uiPriority w:val="20"/>
    <w:qFormat/>
    <w:rsid w:val="00E809F1"/>
    <w:rPr>
      <w:i/>
      <w:iCs/>
    </w:rPr>
  </w:style>
  <w:style w:type="character" w:customStyle="1" w:styleId="Heading2Char">
    <w:name w:val="Heading 2 Char"/>
    <w:basedOn w:val="DefaultParagraphFont"/>
    <w:link w:val="Heading2"/>
    <w:rsid w:val="00E809F1"/>
    <w:rPr>
      <w:rFonts w:ascii="Arial Bold" w:hAnsi="Arial Bold"/>
      <w:b/>
      <w:spacing w:val="20"/>
      <w:lang w:eastAsia="en-US"/>
    </w:rPr>
  </w:style>
  <w:style w:type="character" w:customStyle="1" w:styleId="Heading3Char">
    <w:name w:val="Heading 3 Char"/>
    <w:basedOn w:val="DefaultParagraphFont"/>
    <w:link w:val="Heading3"/>
    <w:rsid w:val="00E809F1"/>
    <w:rPr>
      <w:rFonts w:ascii="Arial" w:hAnsi="Arial"/>
      <w:b/>
      <w:lang w:eastAsia="en-US"/>
    </w:rPr>
  </w:style>
  <w:style w:type="character" w:customStyle="1" w:styleId="Heading4Char">
    <w:name w:val="Heading 4 Char"/>
    <w:aliases w:val="Appendix level 2 Char"/>
    <w:basedOn w:val="DefaultParagraphFont"/>
    <w:link w:val="Heading4"/>
    <w:rsid w:val="00E809F1"/>
    <w:rPr>
      <w:rFonts w:ascii="Arial" w:hAnsi="Arial"/>
      <w:i/>
      <w:lang w:eastAsia="en-US"/>
    </w:rPr>
  </w:style>
  <w:style w:type="character" w:customStyle="1" w:styleId="Heading5Char">
    <w:name w:val="Heading 5 Char"/>
    <w:basedOn w:val="DefaultParagraphFont"/>
    <w:link w:val="Heading5"/>
    <w:rsid w:val="00E809F1"/>
    <w:rPr>
      <w:rFonts w:ascii="Arial" w:hAnsi="Arial"/>
      <w:lang w:eastAsia="en-US"/>
    </w:rPr>
  </w:style>
  <w:style w:type="character" w:customStyle="1" w:styleId="Heading6Char">
    <w:name w:val="Heading 6 Char"/>
    <w:aliases w:val="LTIM Appendix heading Char"/>
    <w:basedOn w:val="DefaultParagraphFont"/>
    <w:link w:val="Heading6"/>
    <w:rsid w:val="004043D7"/>
    <w:rPr>
      <w:rFonts w:ascii="Arial" w:hAnsi="Arial"/>
      <w:sz w:val="44"/>
      <w:lang w:eastAsia="en-US"/>
    </w:rPr>
  </w:style>
  <w:style w:type="character" w:customStyle="1" w:styleId="Heading7Char">
    <w:name w:val="Heading 7 Char"/>
    <w:basedOn w:val="DefaultParagraphFont"/>
    <w:link w:val="Heading7"/>
    <w:rsid w:val="00FB1AE6"/>
    <w:rPr>
      <w:rFonts w:ascii="Arial" w:hAnsi="Arial"/>
      <w:sz w:val="44"/>
      <w:lang w:eastAsia="en-US"/>
    </w:rPr>
  </w:style>
  <w:style w:type="character" w:customStyle="1" w:styleId="Heading8Char">
    <w:name w:val="Heading 8 Char"/>
    <w:basedOn w:val="DefaultParagraphFont"/>
    <w:link w:val="Heading8"/>
    <w:rsid w:val="00E97BFA"/>
    <w:rPr>
      <w:rFonts w:ascii="Arial" w:hAnsi="Arial"/>
      <w:b/>
      <w:lang w:eastAsia="en-US"/>
    </w:rPr>
  </w:style>
  <w:style w:type="character" w:customStyle="1" w:styleId="Heading9Char">
    <w:name w:val="Heading 9 Char"/>
    <w:basedOn w:val="DefaultParagraphFont"/>
    <w:link w:val="Heading9"/>
    <w:rsid w:val="006E559A"/>
    <w:rPr>
      <w:rFonts w:ascii="Arial" w:hAnsi="Arial"/>
      <w:b/>
      <w:lang w:eastAsia="en-US"/>
    </w:rPr>
  </w:style>
  <w:style w:type="character" w:customStyle="1" w:styleId="FootnoteTextChar">
    <w:name w:val="Footnote Text Char"/>
    <w:basedOn w:val="DefaultParagraphFont"/>
    <w:link w:val="FootnoteText"/>
    <w:semiHidden/>
    <w:rsid w:val="00E809F1"/>
    <w:rPr>
      <w:rFonts w:ascii="Arial" w:hAnsi="Arial"/>
      <w:lang w:eastAsia="en-US"/>
    </w:rPr>
  </w:style>
  <w:style w:type="character" w:customStyle="1" w:styleId="DocumentMapChar">
    <w:name w:val="Document Map Char"/>
    <w:basedOn w:val="DefaultParagraphFont"/>
    <w:link w:val="DocumentMap"/>
    <w:semiHidden/>
    <w:rsid w:val="00E809F1"/>
    <w:rPr>
      <w:rFonts w:ascii="Tahoma" w:hAnsi="Tahoma" w:cs="Tahoma"/>
      <w:shd w:val="clear" w:color="auto" w:fill="000080"/>
      <w:lang w:eastAsia="en-US"/>
    </w:rPr>
  </w:style>
  <w:style w:type="paragraph" w:customStyle="1" w:styleId="Default">
    <w:name w:val="Default"/>
    <w:rsid w:val="00E809F1"/>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E809F1"/>
    <w:pPr>
      <w:spacing w:before="120" w:after="120" w:line="360" w:lineRule="atLeast"/>
      <w:ind w:left="357" w:hanging="357"/>
    </w:pPr>
    <w:rPr>
      <w:rFonts w:ascii="Arial Bold" w:hAnsi="Arial Bold"/>
      <w:spacing w:val="20"/>
      <w:szCs w:val="24"/>
      <w:lang w:eastAsia="en-US"/>
    </w:rPr>
  </w:style>
  <w:style w:type="numbering" w:customStyle="1" w:styleId="AppendixHeadings">
    <w:name w:val="Appendix Headings"/>
    <w:uiPriority w:val="99"/>
    <w:rsid w:val="00E809F1"/>
    <w:pPr>
      <w:numPr>
        <w:numId w:val="14"/>
      </w:numPr>
    </w:pPr>
  </w:style>
  <w:style w:type="character" w:styleId="HTMLCite">
    <w:name w:val="HTML Cite"/>
    <w:basedOn w:val="DefaultParagraphFont"/>
    <w:uiPriority w:val="99"/>
    <w:semiHidden/>
    <w:unhideWhenUsed/>
    <w:rsid w:val="00E809F1"/>
    <w:rPr>
      <w:i/>
      <w:iCs/>
    </w:rPr>
  </w:style>
  <w:style w:type="character" w:customStyle="1" w:styleId="author">
    <w:name w:val="author"/>
    <w:basedOn w:val="DefaultParagraphFont"/>
    <w:rsid w:val="00E809F1"/>
  </w:style>
  <w:style w:type="character" w:customStyle="1" w:styleId="pubyear">
    <w:name w:val="pubyear"/>
    <w:basedOn w:val="DefaultParagraphFont"/>
    <w:rsid w:val="00E809F1"/>
  </w:style>
  <w:style w:type="character" w:customStyle="1" w:styleId="articletitle">
    <w:name w:val="articletitle"/>
    <w:basedOn w:val="DefaultParagraphFont"/>
    <w:rsid w:val="00E809F1"/>
  </w:style>
  <w:style w:type="character" w:customStyle="1" w:styleId="journaltitle2">
    <w:name w:val="journaltitle2"/>
    <w:basedOn w:val="DefaultParagraphFont"/>
    <w:rsid w:val="00E809F1"/>
    <w:rPr>
      <w:i/>
      <w:iCs/>
    </w:rPr>
  </w:style>
  <w:style w:type="character" w:customStyle="1" w:styleId="vol2">
    <w:name w:val="vol2"/>
    <w:basedOn w:val="DefaultParagraphFont"/>
    <w:rsid w:val="00E809F1"/>
    <w:rPr>
      <w:b/>
      <w:bCs/>
    </w:rPr>
  </w:style>
  <w:style w:type="character" w:customStyle="1" w:styleId="pagefirst">
    <w:name w:val="pagefirst"/>
    <w:basedOn w:val="DefaultParagraphFont"/>
    <w:rsid w:val="00E809F1"/>
  </w:style>
  <w:style w:type="character" w:customStyle="1" w:styleId="pagelast">
    <w:name w:val="pagelast"/>
    <w:basedOn w:val="DefaultParagraphFont"/>
    <w:rsid w:val="00E809F1"/>
  </w:style>
  <w:style w:type="character" w:customStyle="1" w:styleId="smallcaps2">
    <w:name w:val="smallcaps2"/>
    <w:basedOn w:val="DefaultParagraphFont"/>
    <w:rsid w:val="00E809F1"/>
    <w:rPr>
      <w:smallCaps/>
    </w:rPr>
  </w:style>
  <w:style w:type="character" w:customStyle="1" w:styleId="booktitle2">
    <w:name w:val="booktitle2"/>
    <w:basedOn w:val="DefaultParagraphFont"/>
    <w:rsid w:val="00E809F1"/>
    <w:rPr>
      <w:i/>
      <w:iCs/>
    </w:rPr>
  </w:style>
  <w:style w:type="paragraph" w:styleId="TOC6">
    <w:name w:val="toc 6"/>
    <w:basedOn w:val="Normal"/>
    <w:next w:val="Normal"/>
    <w:autoRedefine/>
    <w:uiPriority w:val="39"/>
    <w:unhideWhenUsed/>
    <w:rsid w:val="00E809F1"/>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809F1"/>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809F1"/>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809F1"/>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E809F1"/>
    <w:pPr>
      <w:numPr>
        <w:ilvl w:val="0"/>
        <w:numId w:val="0"/>
      </w:numPr>
      <w:tabs>
        <w:tab w:val="clear" w:pos="567"/>
        <w:tab w:val="left" w:pos="0"/>
        <w:tab w:val="num" w:pos="1152"/>
      </w:tabs>
      <w:ind w:left="1152" w:hanging="576"/>
    </w:pPr>
    <w:rPr>
      <w:rFonts w:eastAsia="Calibri" w:cs="Calibri"/>
    </w:rPr>
  </w:style>
  <w:style w:type="paragraph" w:customStyle="1" w:styleId="AppendixHeading">
    <w:name w:val="Appendix Heading:"/>
    <w:basedOn w:val="Heading1"/>
    <w:next w:val="Normal"/>
    <w:autoRedefine/>
    <w:qFormat/>
    <w:rsid w:val="00E809F1"/>
    <w:pPr>
      <w:keepNext w:val="0"/>
      <w:widowControl w:val="0"/>
      <w:numPr>
        <w:numId w:val="15"/>
      </w:numPr>
      <w:tabs>
        <w:tab w:val="clear" w:pos="567"/>
        <w:tab w:val="left" w:pos="0"/>
      </w:tabs>
      <w:ind w:left="426" w:hanging="426"/>
      <w:contextualSpacing/>
      <w:jc w:val="left"/>
    </w:pPr>
    <w:rPr>
      <w:rFonts w:eastAsia="Calibri" w:cs="Calibri"/>
      <w:sz w:val="52"/>
      <w:lang w:eastAsia="en-AU"/>
    </w:rPr>
  </w:style>
  <w:style w:type="character" w:customStyle="1" w:styleId="Appendheading2Char">
    <w:name w:val="Append heading 2 Char"/>
    <w:basedOn w:val="Heading2Char"/>
    <w:link w:val="Appendheading2"/>
    <w:rsid w:val="00E809F1"/>
    <w:rPr>
      <w:rFonts w:ascii="Arial Bold" w:eastAsia="Calibri" w:hAnsi="Arial Bold" w:cs="Calibri"/>
      <w:b/>
      <w:spacing w:val="20"/>
      <w:lang w:eastAsia="en-US"/>
    </w:rPr>
  </w:style>
  <w:style w:type="paragraph" w:customStyle="1" w:styleId="Numbers">
    <w:name w:val="Numbers"/>
    <w:basedOn w:val="List1"/>
    <w:link w:val="NumbersChar"/>
    <w:qFormat/>
    <w:rsid w:val="00E809F1"/>
    <w:pPr>
      <w:numPr>
        <w:numId w:val="0"/>
      </w:numPr>
      <w:tabs>
        <w:tab w:val="num" w:pos="720"/>
      </w:tabs>
      <w:ind w:left="720" w:hanging="363"/>
      <w:contextualSpacing/>
    </w:pPr>
  </w:style>
  <w:style w:type="character" w:customStyle="1" w:styleId="List1Char">
    <w:name w:val="List 1 Char"/>
    <w:basedOn w:val="DefaultParagraphFont"/>
    <w:link w:val="List1"/>
    <w:rsid w:val="00E809F1"/>
    <w:rPr>
      <w:rFonts w:ascii="Arial" w:hAnsi="Arial"/>
      <w:szCs w:val="24"/>
      <w:lang w:eastAsia="en-US"/>
    </w:rPr>
  </w:style>
  <w:style w:type="character" w:customStyle="1" w:styleId="NumbersChar">
    <w:name w:val="Numbers Char"/>
    <w:basedOn w:val="List1Char"/>
    <w:link w:val="Numbers"/>
    <w:rsid w:val="00E809F1"/>
    <w:rPr>
      <w:rFonts w:ascii="Arial" w:hAnsi="Arial"/>
      <w:szCs w:val="24"/>
      <w:lang w:eastAsia="en-US"/>
    </w:rPr>
  </w:style>
  <w:style w:type="paragraph" w:styleId="ListBullet">
    <w:name w:val="List Bullet"/>
    <w:basedOn w:val="ListParagraph"/>
    <w:uiPriority w:val="22"/>
    <w:qFormat/>
    <w:rsid w:val="00E809F1"/>
    <w:pPr>
      <w:numPr>
        <w:numId w:val="13"/>
      </w:numPr>
      <w:spacing w:after="160" w:line="240" w:lineRule="auto"/>
      <w:ind w:left="357" w:hanging="357"/>
      <w:jc w:val="left"/>
    </w:pPr>
    <w:rPr>
      <w:rFonts w:asciiTheme="minorHAnsi" w:hAnsiTheme="minorHAnsi" w:cs="Arial"/>
      <w:color w:val="000000"/>
      <w:kern w:val="28"/>
      <w:sz w:val="22"/>
      <w:szCs w:val="22"/>
    </w:rPr>
  </w:style>
  <w:style w:type="paragraph" w:customStyle="1" w:styleId="bodytextLTIMtender">
    <w:name w:val="body text LTIM tender"/>
    <w:basedOn w:val="Normal"/>
    <w:link w:val="bodytextLTIMtenderChar"/>
    <w:qFormat/>
    <w:rsid w:val="00E809F1"/>
    <w:pPr>
      <w:tabs>
        <w:tab w:val="right" w:pos="9029"/>
      </w:tabs>
      <w:spacing w:line="340" w:lineRule="atLeast"/>
      <w:jc w:val="left"/>
    </w:pPr>
    <w:rPr>
      <w:rFonts w:asciiTheme="majorHAnsi" w:eastAsia="Calibri" w:hAnsiTheme="majorHAnsi" w:cs="Arial"/>
      <w:sz w:val="24"/>
      <w:szCs w:val="20"/>
      <w:lang w:val="en-GB"/>
    </w:rPr>
  </w:style>
  <w:style w:type="character" w:customStyle="1" w:styleId="bodytextLTIMtenderChar">
    <w:name w:val="body text LTIM tender Char"/>
    <w:basedOn w:val="DefaultParagraphFont"/>
    <w:link w:val="bodytextLTIMtender"/>
    <w:rsid w:val="00E809F1"/>
    <w:rPr>
      <w:rFonts w:asciiTheme="majorHAnsi" w:eastAsia="Calibri" w:hAnsiTheme="majorHAnsi" w:cs="Arial"/>
      <w:sz w:val="24"/>
      <w:lang w:val="en-GB" w:eastAsia="en-US"/>
    </w:rPr>
  </w:style>
  <w:style w:type="paragraph" w:customStyle="1" w:styleId="SubHeading1-FinalReport">
    <w:name w:val="Sub Heading 1 - Final Report"/>
    <w:basedOn w:val="Normal"/>
    <w:next w:val="Normal"/>
    <w:rsid w:val="00E809F1"/>
    <w:pPr>
      <w:numPr>
        <w:ilvl w:val="1"/>
        <w:numId w:val="16"/>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E809F1"/>
    <w:pPr>
      <w:numPr>
        <w:ilvl w:val="2"/>
        <w:numId w:val="16"/>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E809F1"/>
    <w:pPr>
      <w:numPr>
        <w:ilvl w:val="3"/>
        <w:numId w:val="16"/>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E809F1"/>
    <w:pPr>
      <w:numPr>
        <w:numId w:val="16"/>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E809F1"/>
    <w:pPr>
      <w:spacing w:after="0" w:line="260" w:lineRule="atLeast"/>
    </w:pPr>
    <w:rPr>
      <w:rFonts w:ascii="Times New Roman" w:hAnsi="Times New Roman"/>
      <w:i/>
      <w:iCs/>
      <w:sz w:val="22"/>
      <w:szCs w:val="20"/>
    </w:rPr>
  </w:style>
  <w:style w:type="character" w:customStyle="1" w:styleId="BodyTextChar">
    <w:name w:val="Body Text Char"/>
    <w:basedOn w:val="DefaultParagraphFont"/>
    <w:link w:val="BodyText"/>
    <w:rsid w:val="00E809F1"/>
    <w:rPr>
      <w:i/>
      <w:iCs/>
      <w:sz w:val="22"/>
      <w:lang w:eastAsia="en-US"/>
    </w:rPr>
  </w:style>
  <w:style w:type="paragraph" w:customStyle="1" w:styleId="References">
    <w:name w:val="References"/>
    <w:basedOn w:val="Normal"/>
    <w:next w:val="Normal"/>
    <w:link w:val="ReferencesChar"/>
    <w:rsid w:val="00E809F1"/>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E809F1"/>
    <w:rPr>
      <w:sz w:val="22"/>
      <w:lang w:eastAsia="en-US"/>
    </w:rPr>
  </w:style>
  <w:style w:type="table" w:styleId="LightShading">
    <w:name w:val="Light Shading"/>
    <w:basedOn w:val="TableNormal"/>
    <w:uiPriority w:val="60"/>
    <w:rsid w:val="00E809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basedOn w:val="Normal"/>
    <w:next w:val="Normal"/>
    <w:link w:val="FigureCaptionChar"/>
    <w:rsid w:val="00E809F1"/>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E809F1"/>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E809F1"/>
    <w:rPr>
      <w:sz w:val="22"/>
      <w:lang w:eastAsia="en-US"/>
    </w:rPr>
  </w:style>
  <w:style w:type="character" w:customStyle="1" w:styleId="FigureCaptionChar">
    <w:name w:val="Figure Caption Char"/>
    <w:link w:val="FigureCaption"/>
    <w:rsid w:val="00E809F1"/>
    <w:rPr>
      <w:sz w:val="22"/>
      <w:lang w:eastAsia="en-US"/>
    </w:rPr>
  </w:style>
  <w:style w:type="paragraph" w:styleId="Bibliography">
    <w:name w:val="Bibliography"/>
    <w:basedOn w:val="Normal"/>
    <w:next w:val="Normal"/>
    <w:uiPriority w:val="37"/>
    <w:unhideWhenUsed/>
    <w:rsid w:val="00E809F1"/>
  </w:style>
  <w:style w:type="character" w:customStyle="1" w:styleId="xbe">
    <w:name w:val="_xbe"/>
    <w:basedOn w:val="DefaultParagraphFont"/>
    <w:rsid w:val="00E809F1"/>
  </w:style>
  <w:style w:type="character" w:styleId="BookTitle">
    <w:name w:val="Book Title"/>
    <w:basedOn w:val="DefaultParagraphFont"/>
    <w:uiPriority w:val="33"/>
    <w:qFormat/>
    <w:rsid w:val="00DB4624"/>
    <w:rPr>
      <w:b/>
      <w:bCs/>
      <w:i/>
      <w:iCs/>
      <w:spacing w:val="5"/>
    </w:rPr>
  </w:style>
  <w:style w:type="paragraph" w:customStyle="1" w:styleId="EndNoteBibliography">
    <w:name w:val="EndNote Bibliography"/>
    <w:basedOn w:val="Normal"/>
    <w:link w:val="EndNoteBibliographyChar"/>
    <w:rsid w:val="00223954"/>
    <w:pPr>
      <w:spacing w:line="240" w:lineRule="auto"/>
      <w:jc w:val="left"/>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223954"/>
    <w:rPr>
      <w:rFonts w:ascii="Calibri" w:eastAsiaTheme="minorHAnsi" w:hAnsi="Calibri" w:cstheme="minorBidi"/>
      <w:noProof/>
      <w:sz w:val="22"/>
      <w:szCs w:val="22"/>
      <w:lang w:val="en-US" w:eastAsia="en-US"/>
    </w:rPr>
  </w:style>
  <w:style w:type="table" w:customStyle="1" w:styleId="ELATable">
    <w:name w:val="ELA Table"/>
    <w:basedOn w:val="TableGrid2"/>
    <w:uiPriority w:val="99"/>
    <w:rsid w:val="00414F2F"/>
    <w:pPr>
      <w:spacing w:before="60" w:after="60"/>
    </w:pPr>
    <w:rPr>
      <w:rFonts w:ascii="Arial" w:hAnsi="Arial"/>
      <w:sz w:val="18"/>
      <w:lang w:val="en-US" w:eastAsia="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4663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basedOn w:val="Normal"/>
    <w:qFormat/>
    <w:rsid w:val="00751C1C"/>
    <w:pPr>
      <w:spacing w:after="120" w:line="240" w:lineRule="auto"/>
      <w:jc w:val="left"/>
    </w:pPr>
    <w:rPr>
      <w:rFonts w:asciiTheme="minorHAnsi" w:eastAsiaTheme="minorHAnsi" w:hAnsiTheme="minorHAnsi" w:cstheme="minorBidi"/>
      <w:sz w:val="22"/>
      <w:szCs w:val="22"/>
    </w:rPr>
  </w:style>
  <w:style w:type="paragraph" w:customStyle="1" w:styleId="msonormal0">
    <w:name w:val="msonormal"/>
    <w:basedOn w:val="Normal"/>
    <w:rsid w:val="000665AA"/>
    <w:pPr>
      <w:spacing w:before="100" w:beforeAutospacing="1" w:after="100" w:afterAutospacing="1" w:line="240" w:lineRule="auto"/>
      <w:jc w:val="left"/>
    </w:pPr>
    <w:rPr>
      <w:rFonts w:ascii="Times New Roman" w:hAnsi="Times New Roman"/>
      <w:sz w:val="24"/>
      <w:lang w:eastAsia="en-AU"/>
    </w:rPr>
  </w:style>
  <w:style w:type="paragraph" w:customStyle="1" w:styleId="xl64">
    <w:name w:val="xl64"/>
    <w:basedOn w:val="Normal"/>
    <w:rsid w:val="000665AA"/>
    <w:pPr>
      <w:spacing w:before="100" w:beforeAutospacing="1" w:after="100" w:afterAutospacing="1" w:line="240" w:lineRule="auto"/>
      <w:jc w:val="left"/>
      <w:textAlignment w:val="center"/>
    </w:pPr>
    <w:rPr>
      <w:rFonts w:ascii="Times New Roman" w:hAnsi="Times New Roman"/>
      <w:sz w:val="24"/>
      <w:lang w:eastAsia="en-AU"/>
    </w:rPr>
  </w:style>
  <w:style w:type="paragraph" w:customStyle="1" w:styleId="xl65">
    <w:name w:val="xl65"/>
    <w:basedOn w:val="Normal"/>
    <w:rsid w:val="000665A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hAnsi="Times New Roman"/>
      <w:sz w:val="24"/>
      <w:lang w:eastAsia="en-AU"/>
    </w:rPr>
  </w:style>
  <w:style w:type="character" w:styleId="PlaceholderText">
    <w:name w:val="Placeholder Text"/>
    <w:basedOn w:val="DefaultParagraphFont"/>
    <w:uiPriority w:val="99"/>
    <w:semiHidden/>
    <w:rsid w:val="000665AA"/>
    <w:rPr>
      <w:color w:val="808080"/>
    </w:rPr>
  </w:style>
  <w:style w:type="character" w:customStyle="1" w:styleId="w8qarf">
    <w:name w:val="w8qarf"/>
    <w:basedOn w:val="DefaultParagraphFont"/>
    <w:rsid w:val="000665AA"/>
  </w:style>
  <w:style w:type="character" w:customStyle="1" w:styleId="lrzxr">
    <w:name w:val="lrzxr"/>
    <w:basedOn w:val="DefaultParagraphFont"/>
    <w:rsid w:val="000665AA"/>
  </w:style>
  <w:style w:type="paragraph" w:customStyle="1" w:styleId="xl63">
    <w:name w:val="xl63"/>
    <w:basedOn w:val="Normal"/>
    <w:rsid w:val="00FE0D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lang w:eastAsia="en-AU"/>
    </w:rPr>
  </w:style>
  <w:style w:type="character" w:customStyle="1" w:styleId="authors5">
    <w:name w:val="authors5"/>
    <w:basedOn w:val="DefaultParagraphFont"/>
    <w:rsid w:val="00881F23"/>
  </w:style>
  <w:style w:type="character" w:customStyle="1" w:styleId="Date1">
    <w:name w:val="Date1"/>
    <w:basedOn w:val="DefaultParagraphFont"/>
    <w:rsid w:val="00881F23"/>
  </w:style>
  <w:style w:type="character" w:customStyle="1" w:styleId="arttitle4">
    <w:name w:val="art_title4"/>
    <w:basedOn w:val="DefaultParagraphFont"/>
    <w:rsid w:val="00881F23"/>
  </w:style>
  <w:style w:type="character" w:customStyle="1" w:styleId="serialtitle">
    <w:name w:val="serial_title"/>
    <w:basedOn w:val="DefaultParagraphFont"/>
    <w:rsid w:val="00881F23"/>
  </w:style>
  <w:style w:type="character" w:customStyle="1" w:styleId="volumeissue">
    <w:name w:val="volume_issue"/>
    <w:basedOn w:val="DefaultParagraphFont"/>
    <w:rsid w:val="00881F23"/>
  </w:style>
  <w:style w:type="character" w:customStyle="1" w:styleId="pagerange">
    <w:name w:val="page_range"/>
    <w:basedOn w:val="DefaultParagraphFont"/>
    <w:rsid w:val="00881F23"/>
  </w:style>
  <w:style w:type="table" w:customStyle="1" w:styleId="TableGrid3">
    <w:name w:val="Table Grid3"/>
    <w:basedOn w:val="TableNormal"/>
    <w:next w:val="TableGrid"/>
    <w:uiPriority w:val="59"/>
    <w:rsid w:val="00F54D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6568568392838618955gmail-endnotebibliography">
    <w:name w:val="gmail-m_-6568568392838618955gmail-endnotebibliography"/>
    <w:basedOn w:val="Normal"/>
    <w:rsid w:val="00CE4381"/>
    <w:pPr>
      <w:spacing w:before="100" w:beforeAutospacing="1" w:after="100" w:afterAutospacing="1" w:line="240" w:lineRule="auto"/>
      <w:jc w:val="left"/>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1845">
      <w:bodyDiv w:val="1"/>
      <w:marLeft w:val="0"/>
      <w:marRight w:val="0"/>
      <w:marTop w:val="0"/>
      <w:marBottom w:val="0"/>
      <w:divBdr>
        <w:top w:val="none" w:sz="0" w:space="0" w:color="auto"/>
        <w:left w:val="none" w:sz="0" w:space="0" w:color="auto"/>
        <w:bottom w:val="none" w:sz="0" w:space="0" w:color="auto"/>
        <w:right w:val="none" w:sz="0" w:space="0" w:color="auto"/>
      </w:divBdr>
    </w:div>
    <w:div w:id="51347156">
      <w:bodyDiv w:val="1"/>
      <w:marLeft w:val="0"/>
      <w:marRight w:val="0"/>
      <w:marTop w:val="0"/>
      <w:marBottom w:val="0"/>
      <w:divBdr>
        <w:top w:val="none" w:sz="0" w:space="0" w:color="auto"/>
        <w:left w:val="none" w:sz="0" w:space="0" w:color="auto"/>
        <w:bottom w:val="none" w:sz="0" w:space="0" w:color="auto"/>
        <w:right w:val="none" w:sz="0" w:space="0" w:color="auto"/>
      </w:divBdr>
    </w:div>
    <w:div w:id="89744103">
      <w:bodyDiv w:val="1"/>
      <w:marLeft w:val="0"/>
      <w:marRight w:val="0"/>
      <w:marTop w:val="0"/>
      <w:marBottom w:val="0"/>
      <w:divBdr>
        <w:top w:val="none" w:sz="0" w:space="0" w:color="auto"/>
        <w:left w:val="none" w:sz="0" w:space="0" w:color="auto"/>
        <w:bottom w:val="none" w:sz="0" w:space="0" w:color="auto"/>
        <w:right w:val="none" w:sz="0" w:space="0" w:color="auto"/>
      </w:divBdr>
    </w:div>
    <w:div w:id="206913542">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264047144">
      <w:bodyDiv w:val="1"/>
      <w:marLeft w:val="0"/>
      <w:marRight w:val="0"/>
      <w:marTop w:val="0"/>
      <w:marBottom w:val="0"/>
      <w:divBdr>
        <w:top w:val="none" w:sz="0" w:space="0" w:color="auto"/>
        <w:left w:val="none" w:sz="0" w:space="0" w:color="auto"/>
        <w:bottom w:val="none" w:sz="0" w:space="0" w:color="auto"/>
        <w:right w:val="none" w:sz="0" w:space="0" w:color="auto"/>
      </w:divBdr>
    </w:div>
    <w:div w:id="275869950">
      <w:bodyDiv w:val="1"/>
      <w:marLeft w:val="0"/>
      <w:marRight w:val="0"/>
      <w:marTop w:val="0"/>
      <w:marBottom w:val="0"/>
      <w:divBdr>
        <w:top w:val="none" w:sz="0" w:space="0" w:color="auto"/>
        <w:left w:val="none" w:sz="0" w:space="0" w:color="auto"/>
        <w:bottom w:val="none" w:sz="0" w:space="0" w:color="auto"/>
        <w:right w:val="none" w:sz="0" w:space="0" w:color="auto"/>
      </w:divBdr>
    </w:div>
    <w:div w:id="311101597">
      <w:bodyDiv w:val="1"/>
      <w:marLeft w:val="0"/>
      <w:marRight w:val="0"/>
      <w:marTop w:val="0"/>
      <w:marBottom w:val="0"/>
      <w:divBdr>
        <w:top w:val="none" w:sz="0" w:space="0" w:color="auto"/>
        <w:left w:val="none" w:sz="0" w:space="0" w:color="auto"/>
        <w:bottom w:val="none" w:sz="0" w:space="0" w:color="auto"/>
        <w:right w:val="none" w:sz="0" w:space="0" w:color="auto"/>
      </w:divBdr>
    </w:div>
    <w:div w:id="343286177">
      <w:bodyDiv w:val="1"/>
      <w:marLeft w:val="0"/>
      <w:marRight w:val="0"/>
      <w:marTop w:val="0"/>
      <w:marBottom w:val="0"/>
      <w:divBdr>
        <w:top w:val="none" w:sz="0" w:space="0" w:color="auto"/>
        <w:left w:val="none" w:sz="0" w:space="0" w:color="auto"/>
        <w:bottom w:val="none" w:sz="0" w:space="0" w:color="auto"/>
        <w:right w:val="none" w:sz="0" w:space="0" w:color="auto"/>
      </w:divBdr>
    </w:div>
    <w:div w:id="362095389">
      <w:bodyDiv w:val="1"/>
      <w:marLeft w:val="0"/>
      <w:marRight w:val="0"/>
      <w:marTop w:val="0"/>
      <w:marBottom w:val="0"/>
      <w:divBdr>
        <w:top w:val="none" w:sz="0" w:space="0" w:color="auto"/>
        <w:left w:val="none" w:sz="0" w:space="0" w:color="auto"/>
        <w:bottom w:val="none" w:sz="0" w:space="0" w:color="auto"/>
        <w:right w:val="none" w:sz="0" w:space="0" w:color="auto"/>
      </w:divBdr>
    </w:div>
    <w:div w:id="408694738">
      <w:bodyDiv w:val="1"/>
      <w:marLeft w:val="0"/>
      <w:marRight w:val="0"/>
      <w:marTop w:val="0"/>
      <w:marBottom w:val="0"/>
      <w:divBdr>
        <w:top w:val="none" w:sz="0" w:space="0" w:color="auto"/>
        <w:left w:val="none" w:sz="0" w:space="0" w:color="auto"/>
        <w:bottom w:val="none" w:sz="0" w:space="0" w:color="auto"/>
        <w:right w:val="none" w:sz="0" w:space="0" w:color="auto"/>
      </w:divBdr>
    </w:div>
    <w:div w:id="437331901">
      <w:bodyDiv w:val="1"/>
      <w:marLeft w:val="0"/>
      <w:marRight w:val="0"/>
      <w:marTop w:val="0"/>
      <w:marBottom w:val="0"/>
      <w:divBdr>
        <w:top w:val="none" w:sz="0" w:space="0" w:color="auto"/>
        <w:left w:val="none" w:sz="0" w:space="0" w:color="auto"/>
        <w:bottom w:val="none" w:sz="0" w:space="0" w:color="auto"/>
        <w:right w:val="none" w:sz="0" w:space="0" w:color="auto"/>
      </w:divBdr>
    </w:div>
    <w:div w:id="484468420">
      <w:bodyDiv w:val="1"/>
      <w:marLeft w:val="0"/>
      <w:marRight w:val="0"/>
      <w:marTop w:val="0"/>
      <w:marBottom w:val="0"/>
      <w:divBdr>
        <w:top w:val="none" w:sz="0" w:space="0" w:color="auto"/>
        <w:left w:val="none" w:sz="0" w:space="0" w:color="auto"/>
        <w:bottom w:val="none" w:sz="0" w:space="0" w:color="auto"/>
        <w:right w:val="none" w:sz="0" w:space="0" w:color="auto"/>
      </w:divBdr>
    </w:div>
    <w:div w:id="498884804">
      <w:bodyDiv w:val="1"/>
      <w:marLeft w:val="0"/>
      <w:marRight w:val="0"/>
      <w:marTop w:val="0"/>
      <w:marBottom w:val="0"/>
      <w:divBdr>
        <w:top w:val="none" w:sz="0" w:space="0" w:color="auto"/>
        <w:left w:val="none" w:sz="0" w:space="0" w:color="auto"/>
        <w:bottom w:val="none" w:sz="0" w:space="0" w:color="auto"/>
        <w:right w:val="none" w:sz="0" w:space="0" w:color="auto"/>
      </w:divBdr>
    </w:div>
    <w:div w:id="542063878">
      <w:bodyDiv w:val="1"/>
      <w:marLeft w:val="0"/>
      <w:marRight w:val="0"/>
      <w:marTop w:val="0"/>
      <w:marBottom w:val="0"/>
      <w:divBdr>
        <w:top w:val="none" w:sz="0" w:space="0" w:color="auto"/>
        <w:left w:val="none" w:sz="0" w:space="0" w:color="auto"/>
        <w:bottom w:val="none" w:sz="0" w:space="0" w:color="auto"/>
        <w:right w:val="none" w:sz="0" w:space="0" w:color="auto"/>
      </w:divBdr>
    </w:div>
    <w:div w:id="607392343">
      <w:bodyDiv w:val="1"/>
      <w:marLeft w:val="0"/>
      <w:marRight w:val="0"/>
      <w:marTop w:val="0"/>
      <w:marBottom w:val="0"/>
      <w:divBdr>
        <w:top w:val="none" w:sz="0" w:space="0" w:color="auto"/>
        <w:left w:val="none" w:sz="0" w:space="0" w:color="auto"/>
        <w:bottom w:val="none" w:sz="0" w:space="0" w:color="auto"/>
        <w:right w:val="none" w:sz="0" w:space="0" w:color="auto"/>
      </w:divBdr>
    </w:div>
    <w:div w:id="676814467">
      <w:bodyDiv w:val="1"/>
      <w:marLeft w:val="0"/>
      <w:marRight w:val="0"/>
      <w:marTop w:val="0"/>
      <w:marBottom w:val="0"/>
      <w:divBdr>
        <w:top w:val="none" w:sz="0" w:space="0" w:color="auto"/>
        <w:left w:val="none" w:sz="0" w:space="0" w:color="auto"/>
        <w:bottom w:val="none" w:sz="0" w:space="0" w:color="auto"/>
        <w:right w:val="none" w:sz="0" w:space="0" w:color="auto"/>
      </w:divBdr>
    </w:div>
    <w:div w:id="821508102">
      <w:bodyDiv w:val="1"/>
      <w:marLeft w:val="0"/>
      <w:marRight w:val="0"/>
      <w:marTop w:val="0"/>
      <w:marBottom w:val="0"/>
      <w:divBdr>
        <w:top w:val="none" w:sz="0" w:space="0" w:color="auto"/>
        <w:left w:val="none" w:sz="0" w:space="0" w:color="auto"/>
        <w:bottom w:val="none" w:sz="0" w:space="0" w:color="auto"/>
        <w:right w:val="none" w:sz="0" w:space="0" w:color="auto"/>
      </w:divBdr>
    </w:div>
    <w:div w:id="826820813">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869300768">
      <w:bodyDiv w:val="1"/>
      <w:marLeft w:val="0"/>
      <w:marRight w:val="0"/>
      <w:marTop w:val="0"/>
      <w:marBottom w:val="0"/>
      <w:divBdr>
        <w:top w:val="none" w:sz="0" w:space="0" w:color="auto"/>
        <w:left w:val="none" w:sz="0" w:space="0" w:color="auto"/>
        <w:bottom w:val="none" w:sz="0" w:space="0" w:color="auto"/>
        <w:right w:val="none" w:sz="0" w:space="0" w:color="auto"/>
      </w:divBdr>
    </w:div>
    <w:div w:id="894119052">
      <w:bodyDiv w:val="1"/>
      <w:marLeft w:val="0"/>
      <w:marRight w:val="0"/>
      <w:marTop w:val="0"/>
      <w:marBottom w:val="0"/>
      <w:divBdr>
        <w:top w:val="none" w:sz="0" w:space="0" w:color="auto"/>
        <w:left w:val="none" w:sz="0" w:space="0" w:color="auto"/>
        <w:bottom w:val="none" w:sz="0" w:space="0" w:color="auto"/>
        <w:right w:val="none" w:sz="0" w:space="0" w:color="auto"/>
      </w:divBdr>
    </w:div>
    <w:div w:id="919143013">
      <w:bodyDiv w:val="1"/>
      <w:marLeft w:val="0"/>
      <w:marRight w:val="0"/>
      <w:marTop w:val="0"/>
      <w:marBottom w:val="0"/>
      <w:divBdr>
        <w:top w:val="none" w:sz="0" w:space="0" w:color="auto"/>
        <w:left w:val="none" w:sz="0" w:space="0" w:color="auto"/>
        <w:bottom w:val="none" w:sz="0" w:space="0" w:color="auto"/>
        <w:right w:val="none" w:sz="0" w:space="0" w:color="auto"/>
      </w:divBdr>
    </w:div>
    <w:div w:id="1012075959">
      <w:bodyDiv w:val="1"/>
      <w:marLeft w:val="0"/>
      <w:marRight w:val="0"/>
      <w:marTop w:val="0"/>
      <w:marBottom w:val="0"/>
      <w:divBdr>
        <w:top w:val="none" w:sz="0" w:space="0" w:color="auto"/>
        <w:left w:val="none" w:sz="0" w:space="0" w:color="auto"/>
        <w:bottom w:val="none" w:sz="0" w:space="0" w:color="auto"/>
        <w:right w:val="none" w:sz="0" w:space="0" w:color="auto"/>
      </w:divBdr>
    </w:div>
    <w:div w:id="1036540844">
      <w:bodyDiv w:val="1"/>
      <w:marLeft w:val="0"/>
      <w:marRight w:val="0"/>
      <w:marTop w:val="0"/>
      <w:marBottom w:val="0"/>
      <w:divBdr>
        <w:top w:val="none" w:sz="0" w:space="0" w:color="auto"/>
        <w:left w:val="none" w:sz="0" w:space="0" w:color="auto"/>
        <w:bottom w:val="none" w:sz="0" w:space="0" w:color="auto"/>
        <w:right w:val="none" w:sz="0" w:space="0" w:color="auto"/>
      </w:divBdr>
    </w:div>
    <w:div w:id="1063524646">
      <w:bodyDiv w:val="1"/>
      <w:marLeft w:val="0"/>
      <w:marRight w:val="0"/>
      <w:marTop w:val="0"/>
      <w:marBottom w:val="0"/>
      <w:divBdr>
        <w:top w:val="none" w:sz="0" w:space="0" w:color="auto"/>
        <w:left w:val="none" w:sz="0" w:space="0" w:color="auto"/>
        <w:bottom w:val="none" w:sz="0" w:space="0" w:color="auto"/>
        <w:right w:val="none" w:sz="0" w:space="0" w:color="auto"/>
      </w:divBdr>
    </w:div>
    <w:div w:id="1067801489">
      <w:bodyDiv w:val="1"/>
      <w:marLeft w:val="0"/>
      <w:marRight w:val="0"/>
      <w:marTop w:val="0"/>
      <w:marBottom w:val="0"/>
      <w:divBdr>
        <w:top w:val="none" w:sz="0" w:space="0" w:color="auto"/>
        <w:left w:val="none" w:sz="0" w:space="0" w:color="auto"/>
        <w:bottom w:val="none" w:sz="0" w:space="0" w:color="auto"/>
        <w:right w:val="none" w:sz="0" w:space="0" w:color="auto"/>
      </w:divBdr>
    </w:div>
    <w:div w:id="1220822180">
      <w:bodyDiv w:val="1"/>
      <w:marLeft w:val="0"/>
      <w:marRight w:val="0"/>
      <w:marTop w:val="0"/>
      <w:marBottom w:val="0"/>
      <w:divBdr>
        <w:top w:val="none" w:sz="0" w:space="0" w:color="auto"/>
        <w:left w:val="none" w:sz="0" w:space="0" w:color="auto"/>
        <w:bottom w:val="none" w:sz="0" w:space="0" w:color="auto"/>
        <w:right w:val="none" w:sz="0" w:space="0" w:color="auto"/>
      </w:divBdr>
    </w:div>
    <w:div w:id="1221938039">
      <w:bodyDiv w:val="1"/>
      <w:marLeft w:val="0"/>
      <w:marRight w:val="0"/>
      <w:marTop w:val="0"/>
      <w:marBottom w:val="0"/>
      <w:divBdr>
        <w:top w:val="none" w:sz="0" w:space="0" w:color="auto"/>
        <w:left w:val="none" w:sz="0" w:space="0" w:color="auto"/>
        <w:bottom w:val="none" w:sz="0" w:space="0" w:color="auto"/>
        <w:right w:val="none" w:sz="0" w:space="0" w:color="auto"/>
      </w:divBdr>
    </w:div>
    <w:div w:id="1239904164">
      <w:bodyDiv w:val="1"/>
      <w:marLeft w:val="0"/>
      <w:marRight w:val="0"/>
      <w:marTop w:val="0"/>
      <w:marBottom w:val="0"/>
      <w:divBdr>
        <w:top w:val="none" w:sz="0" w:space="0" w:color="auto"/>
        <w:left w:val="none" w:sz="0" w:space="0" w:color="auto"/>
        <w:bottom w:val="none" w:sz="0" w:space="0" w:color="auto"/>
        <w:right w:val="none" w:sz="0" w:space="0" w:color="auto"/>
      </w:divBdr>
    </w:div>
    <w:div w:id="1253394687">
      <w:bodyDiv w:val="1"/>
      <w:marLeft w:val="0"/>
      <w:marRight w:val="0"/>
      <w:marTop w:val="0"/>
      <w:marBottom w:val="0"/>
      <w:divBdr>
        <w:top w:val="none" w:sz="0" w:space="0" w:color="auto"/>
        <w:left w:val="none" w:sz="0" w:space="0" w:color="auto"/>
        <w:bottom w:val="none" w:sz="0" w:space="0" w:color="auto"/>
        <w:right w:val="none" w:sz="0" w:space="0" w:color="auto"/>
      </w:divBdr>
    </w:div>
    <w:div w:id="1371373267">
      <w:bodyDiv w:val="1"/>
      <w:marLeft w:val="0"/>
      <w:marRight w:val="0"/>
      <w:marTop w:val="0"/>
      <w:marBottom w:val="0"/>
      <w:divBdr>
        <w:top w:val="none" w:sz="0" w:space="0" w:color="auto"/>
        <w:left w:val="none" w:sz="0" w:space="0" w:color="auto"/>
        <w:bottom w:val="none" w:sz="0" w:space="0" w:color="auto"/>
        <w:right w:val="none" w:sz="0" w:space="0" w:color="auto"/>
      </w:divBdr>
    </w:div>
    <w:div w:id="1380007550">
      <w:bodyDiv w:val="1"/>
      <w:marLeft w:val="0"/>
      <w:marRight w:val="0"/>
      <w:marTop w:val="0"/>
      <w:marBottom w:val="0"/>
      <w:divBdr>
        <w:top w:val="none" w:sz="0" w:space="0" w:color="auto"/>
        <w:left w:val="none" w:sz="0" w:space="0" w:color="auto"/>
        <w:bottom w:val="none" w:sz="0" w:space="0" w:color="auto"/>
        <w:right w:val="none" w:sz="0" w:space="0" w:color="auto"/>
      </w:divBdr>
    </w:div>
    <w:div w:id="1390306887">
      <w:bodyDiv w:val="1"/>
      <w:marLeft w:val="0"/>
      <w:marRight w:val="0"/>
      <w:marTop w:val="0"/>
      <w:marBottom w:val="0"/>
      <w:divBdr>
        <w:top w:val="none" w:sz="0" w:space="0" w:color="auto"/>
        <w:left w:val="none" w:sz="0" w:space="0" w:color="auto"/>
        <w:bottom w:val="none" w:sz="0" w:space="0" w:color="auto"/>
        <w:right w:val="none" w:sz="0" w:space="0" w:color="auto"/>
      </w:divBdr>
    </w:div>
    <w:div w:id="1423332636">
      <w:bodyDiv w:val="1"/>
      <w:marLeft w:val="0"/>
      <w:marRight w:val="0"/>
      <w:marTop w:val="0"/>
      <w:marBottom w:val="0"/>
      <w:divBdr>
        <w:top w:val="none" w:sz="0" w:space="0" w:color="auto"/>
        <w:left w:val="none" w:sz="0" w:space="0" w:color="auto"/>
        <w:bottom w:val="none" w:sz="0" w:space="0" w:color="auto"/>
        <w:right w:val="none" w:sz="0" w:space="0" w:color="auto"/>
      </w:divBdr>
    </w:div>
    <w:div w:id="1492791417">
      <w:bodyDiv w:val="1"/>
      <w:marLeft w:val="0"/>
      <w:marRight w:val="0"/>
      <w:marTop w:val="0"/>
      <w:marBottom w:val="0"/>
      <w:divBdr>
        <w:top w:val="none" w:sz="0" w:space="0" w:color="auto"/>
        <w:left w:val="none" w:sz="0" w:space="0" w:color="auto"/>
        <w:bottom w:val="none" w:sz="0" w:space="0" w:color="auto"/>
        <w:right w:val="none" w:sz="0" w:space="0" w:color="auto"/>
      </w:divBdr>
    </w:div>
    <w:div w:id="1505628270">
      <w:bodyDiv w:val="1"/>
      <w:marLeft w:val="0"/>
      <w:marRight w:val="0"/>
      <w:marTop w:val="0"/>
      <w:marBottom w:val="0"/>
      <w:divBdr>
        <w:top w:val="none" w:sz="0" w:space="0" w:color="auto"/>
        <w:left w:val="none" w:sz="0" w:space="0" w:color="auto"/>
        <w:bottom w:val="none" w:sz="0" w:space="0" w:color="auto"/>
        <w:right w:val="none" w:sz="0" w:space="0" w:color="auto"/>
      </w:divBdr>
    </w:div>
    <w:div w:id="1588729526">
      <w:bodyDiv w:val="1"/>
      <w:marLeft w:val="0"/>
      <w:marRight w:val="0"/>
      <w:marTop w:val="0"/>
      <w:marBottom w:val="0"/>
      <w:divBdr>
        <w:top w:val="none" w:sz="0" w:space="0" w:color="auto"/>
        <w:left w:val="none" w:sz="0" w:space="0" w:color="auto"/>
        <w:bottom w:val="none" w:sz="0" w:space="0" w:color="auto"/>
        <w:right w:val="none" w:sz="0" w:space="0" w:color="auto"/>
      </w:divBdr>
    </w:div>
    <w:div w:id="1676179870">
      <w:bodyDiv w:val="1"/>
      <w:marLeft w:val="0"/>
      <w:marRight w:val="0"/>
      <w:marTop w:val="0"/>
      <w:marBottom w:val="0"/>
      <w:divBdr>
        <w:top w:val="none" w:sz="0" w:space="0" w:color="auto"/>
        <w:left w:val="none" w:sz="0" w:space="0" w:color="auto"/>
        <w:bottom w:val="none" w:sz="0" w:space="0" w:color="auto"/>
        <w:right w:val="none" w:sz="0" w:space="0" w:color="auto"/>
      </w:divBdr>
    </w:div>
    <w:div w:id="1757240959">
      <w:bodyDiv w:val="1"/>
      <w:marLeft w:val="0"/>
      <w:marRight w:val="0"/>
      <w:marTop w:val="0"/>
      <w:marBottom w:val="0"/>
      <w:divBdr>
        <w:top w:val="none" w:sz="0" w:space="0" w:color="auto"/>
        <w:left w:val="none" w:sz="0" w:space="0" w:color="auto"/>
        <w:bottom w:val="none" w:sz="0" w:space="0" w:color="auto"/>
        <w:right w:val="none" w:sz="0" w:space="0" w:color="auto"/>
      </w:divBdr>
    </w:div>
    <w:div w:id="1863931942">
      <w:bodyDiv w:val="1"/>
      <w:marLeft w:val="0"/>
      <w:marRight w:val="0"/>
      <w:marTop w:val="0"/>
      <w:marBottom w:val="0"/>
      <w:divBdr>
        <w:top w:val="none" w:sz="0" w:space="0" w:color="auto"/>
        <w:left w:val="none" w:sz="0" w:space="0" w:color="auto"/>
        <w:bottom w:val="none" w:sz="0" w:space="0" w:color="auto"/>
        <w:right w:val="none" w:sz="0" w:space="0" w:color="auto"/>
      </w:divBdr>
    </w:div>
    <w:div w:id="1911383918">
      <w:bodyDiv w:val="1"/>
      <w:marLeft w:val="0"/>
      <w:marRight w:val="0"/>
      <w:marTop w:val="0"/>
      <w:marBottom w:val="0"/>
      <w:divBdr>
        <w:top w:val="none" w:sz="0" w:space="0" w:color="auto"/>
        <w:left w:val="none" w:sz="0" w:space="0" w:color="auto"/>
        <w:bottom w:val="none" w:sz="0" w:space="0" w:color="auto"/>
        <w:right w:val="none" w:sz="0" w:space="0" w:color="auto"/>
      </w:divBdr>
    </w:div>
    <w:div w:id="1962687747">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 w:id="1979990637">
      <w:bodyDiv w:val="1"/>
      <w:marLeft w:val="0"/>
      <w:marRight w:val="0"/>
      <w:marTop w:val="0"/>
      <w:marBottom w:val="0"/>
      <w:divBdr>
        <w:top w:val="none" w:sz="0" w:space="0" w:color="auto"/>
        <w:left w:val="none" w:sz="0" w:space="0" w:color="auto"/>
        <w:bottom w:val="none" w:sz="0" w:space="0" w:color="auto"/>
        <w:right w:val="none" w:sz="0" w:space="0" w:color="auto"/>
      </w:divBdr>
    </w:div>
    <w:div w:id="1997030248">
      <w:bodyDiv w:val="1"/>
      <w:marLeft w:val="0"/>
      <w:marRight w:val="0"/>
      <w:marTop w:val="0"/>
      <w:marBottom w:val="0"/>
      <w:divBdr>
        <w:top w:val="none" w:sz="0" w:space="0" w:color="auto"/>
        <w:left w:val="none" w:sz="0" w:space="0" w:color="auto"/>
        <w:bottom w:val="none" w:sz="0" w:space="0" w:color="auto"/>
        <w:right w:val="none" w:sz="0" w:space="0" w:color="auto"/>
      </w:divBdr>
    </w:div>
    <w:div w:id="2138138876">
      <w:bodyDiv w:val="1"/>
      <w:marLeft w:val="0"/>
      <w:marRight w:val="0"/>
      <w:marTop w:val="0"/>
      <w:marBottom w:val="0"/>
      <w:divBdr>
        <w:top w:val="none" w:sz="0" w:space="0" w:color="auto"/>
        <w:left w:val="none" w:sz="0" w:space="0" w:color="auto"/>
        <w:bottom w:val="none" w:sz="0" w:space="0" w:color="auto"/>
        <w:right w:val="none" w:sz="0" w:space="0" w:color="auto"/>
      </w:divBdr>
    </w:div>
    <w:div w:id="214075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19.xml"/><Relationship Id="rId21" Type="http://schemas.openxmlformats.org/officeDocument/2006/relationships/image" Target="media/image7.png"/><Relationship Id="rId42" Type="http://schemas.openxmlformats.org/officeDocument/2006/relationships/footer" Target="footer8.xml"/><Relationship Id="rId47" Type="http://schemas.openxmlformats.org/officeDocument/2006/relationships/chart" Target="charts/chart5.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header" Target="header12.xml"/><Relationship Id="rId89" Type="http://schemas.openxmlformats.org/officeDocument/2006/relationships/chart" Target="charts/chart28.xml"/><Relationship Id="rId112" Type="http://schemas.openxmlformats.org/officeDocument/2006/relationships/image" Target="media/image41.png"/><Relationship Id="rId133" Type="http://schemas.openxmlformats.org/officeDocument/2006/relationships/header" Target="header24.xml"/><Relationship Id="rId138" Type="http://schemas.openxmlformats.org/officeDocument/2006/relationships/header" Target="header26.xml"/><Relationship Id="rId16" Type="http://schemas.openxmlformats.org/officeDocument/2006/relationships/image" Target="media/image2.png"/><Relationship Id="rId107" Type="http://schemas.openxmlformats.org/officeDocument/2006/relationships/footer" Target="footer14.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chart" Target="charts/chart1.xml"/><Relationship Id="rId53" Type="http://schemas.openxmlformats.org/officeDocument/2006/relationships/chart" Target="charts/chart10.xml"/><Relationship Id="rId58" Type="http://schemas.openxmlformats.org/officeDocument/2006/relationships/chart" Target="charts/chart15.xml"/><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image" Target="media/image37.png"/><Relationship Id="rId123" Type="http://schemas.openxmlformats.org/officeDocument/2006/relationships/image" Target="media/image43.png"/><Relationship Id="rId128" Type="http://schemas.openxmlformats.org/officeDocument/2006/relationships/chart" Target="charts/chart36.xml"/><Relationship Id="rId5" Type="http://schemas.openxmlformats.org/officeDocument/2006/relationships/footnotes" Target="footnotes.xml"/><Relationship Id="rId90" Type="http://schemas.openxmlformats.org/officeDocument/2006/relationships/chart" Target="charts/chart29.xml"/><Relationship Id="rId95" Type="http://schemas.openxmlformats.org/officeDocument/2006/relationships/image" Target="media/image33.gif"/><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image" Target="media/image16.jpeg"/><Relationship Id="rId48" Type="http://schemas.openxmlformats.org/officeDocument/2006/relationships/chart" Target="charts/chart6.xml"/><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chart" Target="charts/chart33.xml"/><Relationship Id="rId118" Type="http://schemas.openxmlformats.org/officeDocument/2006/relationships/footer" Target="footer17.xml"/><Relationship Id="rId134" Type="http://schemas.openxmlformats.org/officeDocument/2006/relationships/footer" Target="footer22.xml"/><Relationship Id="rId139" Type="http://schemas.openxmlformats.org/officeDocument/2006/relationships/footer" Target="footer24.xml"/><Relationship Id="rId8" Type="http://schemas.openxmlformats.org/officeDocument/2006/relationships/header" Target="header2.xml"/><Relationship Id="rId51" Type="http://schemas.openxmlformats.org/officeDocument/2006/relationships/chart" Target="charts/chart8.xml"/><Relationship Id="rId72" Type="http://schemas.openxmlformats.org/officeDocument/2006/relationships/chart" Target="charts/chart27.xml"/><Relationship Id="rId80" Type="http://schemas.openxmlformats.org/officeDocument/2006/relationships/image" Target="media/image28.png"/><Relationship Id="rId85" Type="http://schemas.openxmlformats.org/officeDocument/2006/relationships/footer" Target="footer10.xml"/><Relationship Id="rId93" Type="http://schemas.openxmlformats.org/officeDocument/2006/relationships/image" Target="media/image31.jpeg"/><Relationship Id="rId98" Type="http://schemas.openxmlformats.org/officeDocument/2006/relationships/image" Target="media/image35.png"/><Relationship Id="rId121" Type="http://schemas.openxmlformats.org/officeDocument/2006/relationships/header" Target="header21.xm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image" Target="media/image13.png"/><Relationship Id="rId38" Type="http://schemas.openxmlformats.org/officeDocument/2006/relationships/image" Target="media/image14.png"/><Relationship Id="rId46" Type="http://schemas.openxmlformats.org/officeDocument/2006/relationships/chart" Target="charts/chart4.xml"/><Relationship Id="rId59" Type="http://schemas.openxmlformats.org/officeDocument/2006/relationships/image" Target="media/image18.png"/><Relationship Id="rId67" Type="http://schemas.openxmlformats.org/officeDocument/2006/relationships/chart" Target="charts/chart22.xml"/><Relationship Id="rId103" Type="http://schemas.openxmlformats.org/officeDocument/2006/relationships/image" Target="media/image38.png"/><Relationship Id="rId108" Type="http://schemas.openxmlformats.org/officeDocument/2006/relationships/image" Target="media/image39.png"/><Relationship Id="rId116" Type="http://schemas.openxmlformats.org/officeDocument/2006/relationships/image" Target="media/image42.png"/><Relationship Id="rId124" Type="http://schemas.openxmlformats.org/officeDocument/2006/relationships/header" Target="header22.xml"/><Relationship Id="rId129" Type="http://schemas.openxmlformats.org/officeDocument/2006/relationships/image" Target="media/image44.png"/><Relationship Id="rId13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header" Target="header10.xml"/><Relationship Id="rId54" Type="http://schemas.openxmlformats.org/officeDocument/2006/relationships/chart" Target="charts/chart11.xml"/><Relationship Id="rId62" Type="http://schemas.openxmlformats.org/officeDocument/2006/relationships/chart" Target="charts/chart17.xml"/><Relationship Id="rId70" Type="http://schemas.openxmlformats.org/officeDocument/2006/relationships/chart" Target="charts/chart25.xml"/><Relationship Id="rId75" Type="http://schemas.openxmlformats.org/officeDocument/2006/relationships/image" Target="media/image23.png"/><Relationship Id="rId83" Type="http://schemas.openxmlformats.org/officeDocument/2006/relationships/footer" Target="footer9.xml"/><Relationship Id="rId88" Type="http://schemas.openxmlformats.org/officeDocument/2006/relationships/footer" Target="footer11.xml"/><Relationship Id="rId91" Type="http://schemas.openxmlformats.org/officeDocument/2006/relationships/chart" Target="charts/chart30.xml"/><Relationship Id="rId96" Type="http://schemas.openxmlformats.org/officeDocument/2006/relationships/chart" Target="charts/chart32.xml"/><Relationship Id="rId111" Type="http://schemas.openxmlformats.org/officeDocument/2006/relationships/footer" Target="footer15.xml"/><Relationship Id="rId132" Type="http://schemas.openxmlformats.org/officeDocument/2006/relationships/image" Target="media/image45.png"/><Relationship Id="rId140"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7.xml"/><Relationship Id="rId49" Type="http://schemas.openxmlformats.org/officeDocument/2006/relationships/image" Target="media/image17.png"/><Relationship Id="rId57" Type="http://schemas.openxmlformats.org/officeDocument/2006/relationships/chart" Target="charts/chart14.xml"/><Relationship Id="rId106" Type="http://schemas.openxmlformats.org/officeDocument/2006/relationships/header" Target="header16.xml"/><Relationship Id="rId114" Type="http://schemas.openxmlformats.org/officeDocument/2006/relationships/header" Target="header18.xml"/><Relationship Id="rId119" Type="http://schemas.openxmlformats.org/officeDocument/2006/relationships/header" Target="header20.xml"/><Relationship Id="rId127" Type="http://schemas.openxmlformats.org/officeDocument/2006/relationships/chart" Target="charts/chart35.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chart" Target="charts/chart2.xml"/><Relationship Id="rId52" Type="http://schemas.openxmlformats.org/officeDocument/2006/relationships/chart" Target="charts/chart9.xml"/><Relationship Id="rId60" Type="http://schemas.openxmlformats.org/officeDocument/2006/relationships/image" Target="media/image19.png"/><Relationship Id="rId65" Type="http://schemas.openxmlformats.org/officeDocument/2006/relationships/chart" Target="charts/chart20.xm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0.png"/><Relationship Id="rId94" Type="http://schemas.openxmlformats.org/officeDocument/2006/relationships/image" Target="media/image32.gif"/><Relationship Id="rId99" Type="http://schemas.openxmlformats.org/officeDocument/2006/relationships/image" Target="media/image36.png"/><Relationship Id="rId101" Type="http://schemas.openxmlformats.org/officeDocument/2006/relationships/footer" Target="footer12.xml"/><Relationship Id="rId122" Type="http://schemas.openxmlformats.org/officeDocument/2006/relationships/footer" Target="footer19.xml"/><Relationship Id="rId130" Type="http://schemas.openxmlformats.org/officeDocument/2006/relationships/header" Target="header23.xml"/><Relationship Id="rId135" Type="http://schemas.openxmlformats.org/officeDocument/2006/relationships/header" Target="header25.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eader" Target="header9.xml"/><Relationship Id="rId109" Type="http://schemas.openxmlformats.org/officeDocument/2006/relationships/image" Target="media/image40.png"/><Relationship Id="rId34" Type="http://schemas.openxmlformats.org/officeDocument/2006/relationships/hyperlink" Target="http://www.bom.gov.au/nsw/observations/map.shtml" TargetMode="Externa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image" Target="media/image24.png"/><Relationship Id="rId97" Type="http://schemas.openxmlformats.org/officeDocument/2006/relationships/image" Target="media/image34.png"/><Relationship Id="rId104" Type="http://schemas.openxmlformats.org/officeDocument/2006/relationships/header" Target="header15.xml"/><Relationship Id="rId120" Type="http://schemas.openxmlformats.org/officeDocument/2006/relationships/footer" Target="footer18.xml"/><Relationship Id="rId125" Type="http://schemas.openxmlformats.org/officeDocument/2006/relationships/footer" Target="footer20.xml"/><Relationship Id="rId141" Type="http://schemas.openxmlformats.org/officeDocument/2006/relationships/footer" Target="footer25.xml"/><Relationship Id="rId7" Type="http://schemas.openxmlformats.org/officeDocument/2006/relationships/header" Target="header1.xml"/><Relationship Id="rId71" Type="http://schemas.openxmlformats.org/officeDocument/2006/relationships/chart" Target="charts/chart26.xml"/><Relationship Id="rId92" Type="http://schemas.openxmlformats.org/officeDocument/2006/relationships/chart" Target="charts/chart31.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glovis.usgs.gov/" TargetMode="External"/><Relationship Id="rId40" Type="http://schemas.openxmlformats.org/officeDocument/2006/relationships/image" Target="media/image15.png"/><Relationship Id="rId45" Type="http://schemas.openxmlformats.org/officeDocument/2006/relationships/chart" Target="charts/chart3.xml"/><Relationship Id="rId66" Type="http://schemas.openxmlformats.org/officeDocument/2006/relationships/chart" Target="charts/chart21.xml"/><Relationship Id="rId87" Type="http://schemas.openxmlformats.org/officeDocument/2006/relationships/header" Target="header13.xml"/><Relationship Id="rId110" Type="http://schemas.openxmlformats.org/officeDocument/2006/relationships/header" Target="header17.xml"/><Relationship Id="rId115" Type="http://schemas.openxmlformats.org/officeDocument/2006/relationships/footer" Target="footer16.xml"/><Relationship Id="rId131" Type="http://schemas.openxmlformats.org/officeDocument/2006/relationships/footer" Target="footer21.xml"/><Relationship Id="rId136" Type="http://schemas.openxmlformats.org/officeDocument/2006/relationships/footer" Target="footer23.xml"/><Relationship Id="rId61" Type="http://schemas.openxmlformats.org/officeDocument/2006/relationships/chart" Target="charts/chart16.xml"/><Relationship Id="rId82" Type="http://schemas.openxmlformats.org/officeDocument/2006/relationships/header" Target="header11.xml"/><Relationship Id="rId19" Type="http://schemas.openxmlformats.org/officeDocument/2006/relationships/image" Target="media/image5.PNG"/><Relationship Id="rId14" Type="http://schemas.openxmlformats.org/officeDocument/2006/relationships/header" Target="header4.xml"/><Relationship Id="rId30" Type="http://schemas.openxmlformats.org/officeDocument/2006/relationships/image" Target="media/image10.jpeg"/><Relationship Id="rId35" Type="http://schemas.openxmlformats.org/officeDocument/2006/relationships/header" Target="header8.xml"/><Relationship Id="rId56" Type="http://schemas.openxmlformats.org/officeDocument/2006/relationships/chart" Target="charts/chart13.xml"/><Relationship Id="rId77" Type="http://schemas.openxmlformats.org/officeDocument/2006/relationships/image" Target="media/image25.png"/><Relationship Id="rId100" Type="http://schemas.openxmlformats.org/officeDocument/2006/relationships/header" Target="header14.xml"/><Relationship Id="rId105" Type="http://schemas.openxmlformats.org/officeDocument/2006/relationships/footer" Target="footer13.xml"/><Relationship Id="rId126" Type="http://schemas.openxmlformats.org/officeDocument/2006/relationships/chart" Target="charts/chart34.xml"/></Relationships>
</file>

<file path=word/charts/_rels/chart1.xml.rels><?xml version="1.0" encoding="UTF-8" standalone="yes"?>
<Relationships xmlns="http://schemas.openxmlformats.org/package/2006/relationships"><Relationship Id="rId3" Type="http://schemas.openxmlformats.org/officeDocument/2006/relationships/oleObject" Target="file:///\\cloud.une.edu.au\Aquatic%20Ecology%20Lab\CEWO\01.Gwydir\Gwydir%20Reports\Gwydir%20Report%202017-18\Flow\All%20Gwydir_flow_2017-18%20for%20reporting.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loud.une.edu.au\Aquatic%20Ecology%20Lab\CEWO\01.Gwydir\Gwydir%20Reports\Gwydir%20Report%202017-18\C.%20Water%20Quality\GW_WQ_station_2014-18.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loud.une.edu.au\Aquatic%20Ecology%20Lab\CEWO\01.Gwydir\Gwydir%20Reports\Gwydir%20Report%202017-18\C.%20Water%20Quality\GW_WQ_station_2014-1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cloud.une.edu.au\Aquatic%20Ecology%20Lab\CEWO\01.Gwydir\Gwydir%20Reports\Gwydir%20Report%202017-18\C.%20Water%20Quality\Gwydir_All%20meta_daily_2017-18.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loud.une.edu.au\Aquatic%20Ecology%20Lab\CEWO\01.Gwydir\Gwydir%20Reports\Gwydir%20Report%202017-18\C.%20Water%20Quality\Gwydir_All%20meta_daily_2017-18.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loud.une.edu.au\Aquatic%20Ecology%20Lab\CEWO\01.Gwydir\Gwydir%20Reports\Gwydir%20Report%202017-18\C.%20Water%20Quality\Gwydir_All%20meta_daily_2017-18.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loud.une.edu.au\Aquatic%20Ecology%20Lab\CEWO\01.Gwydir\Gwydir%20Reports\Gwydir%20Report%202017-18\C.%20Water%20Quality\Gwydir_All%20meta_daily_2017-18.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loud.une.edu.au\Aquatic%20Ecology%20Lab\CEWO\01.Gwydir\Gwydir%20Reports\Gwydir%20Report%202017-18\C.%20Water%20Quality\Gwydir_All%20BASE%20outputs_2017-18.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3.xml"/></Relationships>
</file>

<file path=word/charts/_rels/chart17.xml.rels><?xml version="1.0" encoding="UTF-8" standalone="yes"?>
<Relationships xmlns="http://schemas.openxmlformats.org/package/2006/relationships"><Relationship Id="rId3" Type="http://schemas.openxmlformats.org/officeDocument/2006/relationships/oleObject" Target="file:///\\cloud.une.edu.au\Aquatic%20Ecology%20Lab\CEWO\01.Gwydir\Gwydir%20Reports\Gwydir%20Report%202017-18\C.%20Water%20Quality\Gwydir_All%20BASE%20outputs_2017-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loud.une.edu.au\Aquatic%20Ecology%20Lab\CEWO\01.Gwydir\Gwydir%20Reports\Gwydir%20Report%202017-18\C.%20Water%20Quality\Gwydir_WQstation_2017-18_daily_final.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4.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chartUserShapes" Target="../drawings/drawing5.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loud.une.edu.au\Aquatic%20Ecology%20Lab\CEWO\01.Gwydir\Gwydir%20Reports\Gwydir%20Report%202017-18\C.%20Water%20Quality\Gwydir_All%20BASE%20outputs_2017-18.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5" Type="http://schemas.openxmlformats.org/officeDocument/2006/relationships/chartUserShapes" Target="../drawings/drawing6.xml"/><Relationship Id="rId4" Type="http://schemas.openxmlformats.org/officeDocument/2006/relationships/oleObject" Target="file:///\\cloud.une.edu.au\Aquatic%20Ecology%20Lab\CEWO\01.Gwydir\Gwydir%20Reports\Gwydir%20Report%202017-18\Flow\All%20Gwydir_flow_2017-18%20for%20reporting.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7.xml"/><Relationship Id="rId4" Type="http://schemas.openxmlformats.org/officeDocument/2006/relationships/oleObject" Target="file:///\\cloud.une.edu.au\Aquatic%20Ecology%20Lab\CEWO\01.Gwydir\Gwydir%20Reports\Gwydir%20Report%202017-18\Flow\All%20Gwydir_flow_2017-18%20for%20report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loud.une.edu.au\Aquatic%20Ecology%20Lab\CEWO\01.Gwydir\Gwydir%20Reports\Gwydir%20Report%202017-18\C.%20Water%20Quality\Gwydir_WQstation_2017-18_daily_final.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5" Type="http://schemas.openxmlformats.org/officeDocument/2006/relationships/chartUserShapes" Target="../drawings/drawing8.xml"/><Relationship Id="rId4" Type="http://schemas.openxmlformats.org/officeDocument/2006/relationships/oleObject" Target="file:///\\cloud.une.edu.au\Aquatic%20Ecology%20Lab\CEWO\01.Gwydir\Gwydir%20Reports\Gwydir%20Report%202017-18\Flow\All%20Gwydir_flow_2017-18%20for%20reporting.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5" Type="http://schemas.openxmlformats.org/officeDocument/2006/relationships/chartUserShapes" Target="../drawings/drawing9.xml"/><Relationship Id="rId4" Type="http://schemas.openxmlformats.org/officeDocument/2006/relationships/oleObject" Target="file:///\\cloud.une.edu.au\Aquatic%20Ecology%20Lab\CEWO\01.Gwydir\Gwydir%20Reports\Gwydir%20Report%202017-18\Flow\All%20Gwydir_flow_2017-18%20for%20reporting.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loud.une.edu.au\Aquatic%20Ecology%20Lab\CEWO\01.Gwydir\Gwydir%20Multi-year%20comparsion\GW_Micro_wetland%20scale%20density%202016-18.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loud.une.edu.au\Aquatic%20Ecology%20Lab\CEWO\01.Gwydir\Gwydir%20Reports\Gwydir%20Report%202017-18\E.%20Macro\Gwydir_MacroUni_2017-18_final.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loud.une.edu.au\Aquatic%20Ecology%20Lab\CEWO\01.Gwydir\Gwydir%20Reports\Gwydir%20Report%202017-18\E.%20Macro\Gwydir_MacroUni_2017-18_final.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loud.une.edu.au\Aquatic%20Ecology%20Lab\CEWO\01.Gwydir\Gwydir%20Reports\Gwydir%20Report%202017-18\E.%20Macro\Gwydir_MacroUni_2017-18_fina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loud.une.edu.au\Aquatic%20Ecology%20Lab\CEWO\01.Gwydir\Gwydir%20Reports\Gwydir%20Report%202017-18\C.%20Water%20Quality\Gwydir_WQstation_2017-18_daily_final.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loud.une.edu.au\Aquatic%20Ecology%20Lab\CEWO\01.Gwydir\Gwydir%20Reports\Gwydir%20Report%202017-18\C.%20Water%20Quality\Gwydir_WQstation_2017-18_daily_final.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loud.une.edu.au\Aquatic%20Ecology%20Lab\CEWO\01.Gwydir\Gwydir%20Reports\Gwydir%20Report%202017-18\C.%20Water%20Quality\Gwydir_WQstation_2017-18_daily_final.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loud.une.edu.au\Aquatic%20Ecology%20Lab\CEWO\01.Gwydir\Gwydir%20Reports\Gwydir%20Report%202017-18\C.%20Water%20Quality\GW_WQ_station_2014-18.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loud.une.edu.au\Aquatic%20Ecology%20Lab\CEWO\01.Gwydir\Gwydir%20Reports\Gwydir%20Report%202017-18\C.%20Water%20Quality\GW_WQ_station_2014-1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loud.une.edu.au\Aquatic%20Ecology%20Lab\CEWO\01.Gwydir\Gwydir%20Reports\Gwydir%20Report%202017-18\C.%20Water%20Quality\GW_WQ_station_201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35884435340775"/>
          <c:y val="4.0080151887996067E-2"/>
          <c:w val="0.84037121107701107"/>
          <c:h val="0.76896111823231383"/>
        </c:manualLayout>
      </c:layout>
      <c:lineChart>
        <c:grouping val="standard"/>
        <c:varyColors val="0"/>
        <c:ser>
          <c:idx val="5"/>
          <c:order val="0"/>
          <c:tx>
            <c:strRef>
              <c:f>'discharge stations figure'!$G$1</c:f>
              <c:strCache>
                <c:ptCount val="1"/>
                <c:pt idx="0">
                  <c:v>EW</c:v>
                </c:pt>
              </c:strCache>
            </c:strRef>
          </c:tx>
          <c:spPr>
            <a:ln w="41275" cap="rnd">
              <a:solidFill>
                <a:schemeClr val="accent1"/>
              </a:solidFill>
              <a:round/>
            </a:ln>
            <a:effectLst/>
          </c:spPr>
          <c:marker>
            <c:symbol val="none"/>
          </c:marker>
          <c:cat>
            <c:numRef>
              <c:f>'discharge stations figure'!$A$2:$A$366</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stations figure'!$G$2:$G$366</c:f>
              <c:numCache>
                <c:formatCode>General</c:formatCode>
                <c:ptCount val="365"/>
                <c:pt idx="56">
                  <c:v>6000</c:v>
                </c:pt>
                <c:pt idx="57">
                  <c:v>6000</c:v>
                </c:pt>
                <c:pt idx="58">
                  <c:v>6000</c:v>
                </c:pt>
                <c:pt idx="59">
                  <c:v>6000</c:v>
                </c:pt>
                <c:pt idx="60">
                  <c:v>6000</c:v>
                </c:pt>
                <c:pt idx="61">
                  <c:v>6000</c:v>
                </c:pt>
                <c:pt idx="62">
                  <c:v>6000</c:v>
                </c:pt>
                <c:pt idx="63">
                  <c:v>6000</c:v>
                </c:pt>
                <c:pt idx="64">
                  <c:v>6000</c:v>
                </c:pt>
                <c:pt idx="65">
                  <c:v>6000</c:v>
                </c:pt>
                <c:pt idx="121">
                  <c:v>6000</c:v>
                </c:pt>
                <c:pt idx="122">
                  <c:v>6000</c:v>
                </c:pt>
                <c:pt idx="123">
                  <c:v>6000</c:v>
                </c:pt>
                <c:pt idx="124">
                  <c:v>6000</c:v>
                </c:pt>
                <c:pt idx="125">
                  <c:v>6000</c:v>
                </c:pt>
                <c:pt idx="126">
                  <c:v>6000</c:v>
                </c:pt>
                <c:pt idx="127">
                  <c:v>6000</c:v>
                </c:pt>
                <c:pt idx="128">
                  <c:v>6000</c:v>
                </c:pt>
                <c:pt idx="129">
                  <c:v>6000</c:v>
                </c:pt>
                <c:pt idx="130">
                  <c:v>6000</c:v>
                </c:pt>
                <c:pt idx="131">
                  <c:v>6000</c:v>
                </c:pt>
                <c:pt idx="132">
                  <c:v>6000</c:v>
                </c:pt>
                <c:pt idx="133">
                  <c:v>6000</c:v>
                </c:pt>
                <c:pt idx="134">
                  <c:v>6000</c:v>
                </c:pt>
                <c:pt idx="135">
                  <c:v>6000</c:v>
                </c:pt>
                <c:pt idx="136">
                  <c:v>6000</c:v>
                </c:pt>
                <c:pt idx="137">
                  <c:v>6000</c:v>
                </c:pt>
                <c:pt idx="138">
                  <c:v>6000</c:v>
                </c:pt>
                <c:pt idx="139">
                  <c:v>6000</c:v>
                </c:pt>
                <c:pt idx="140">
                  <c:v>6000</c:v>
                </c:pt>
                <c:pt idx="141">
                  <c:v>6000</c:v>
                </c:pt>
                <c:pt idx="142">
                  <c:v>6000</c:v>
                </c:pt>
                <c:pt idx="171">
                  <c:v>6000</c:v>
                </c:pt>
                <c:pt idx="172">
                  <c:v>6000</c:v>
                </c:pt>
                <c:pt idx="173">
                  <c:v>6000</c:v>
                </c:pt>
                <c:pt idx="174">
                  <c:v>6000</c:v>
                </c:pt>
                <c:pt idx="175">
                  <c:v>6000</c:v>
                </c:pt>
                <c:pt idx="176">
                  <c:v>6000</c:v>
                </c:pt>
                <c:pt idx="177">
                  <c:v>6000</c:v>
                </c:pt>
                <c:pt idx="178">
                  <c:v>6000</c:v>
                </c:pt>
                <c:pt idx="179">
                  <c:v>6000</c:v>
                </c:pt>
                <c:pt idx="180">
                  <c:v>6000</c:v>
                </c:pt>
                <c:pt idx="181">
                  <c:v>6000</c:v>
                </c:pt>
                <c:pt idx="182">
                  <c:v>6000</c:v>
                </c:pt>
                <c:pt idx="183">
                  <c:v>6000</c:v>
                </c:pt>
                <c:pt idx="184">
                  <c:v>6000</c:v>
                </c:pt>
                <c:pt idx="185">
                  <c:v>6000</c:v>
                </c:pt>
                <c:pt idx="186">
                  <c:v>6000</c:v>
                </c:pt>
                <c:pt idx="294">
                  <c:v>6</c:v>
                </c:pt>
                <c:pt idx="295">
                  <c:v>6</c:v>
                </c:pt>
                <c:pt idx="296">
                  <c:v>6</c:v>
                </c:pt>
                <c:pt idx="298">
                  <c:v>6000</c:v>
                </c:pt>
                <c:pt idx="299">
                  <c:v>6000</c:v>
                </c:pt>
                <c:pt idx="300">
                  <c:v>6000</c:v>
                </c:pt>
                <c:pt idx="301">
                  <c:v>6000</c:v>
                </c:pt>
                <c:pt idx="302">
                  <c:v>6000</c:v>
                </c:pt>
                <c:pt idx="303">
                  <c:v>6000</c:v>
                </c:pt>
                <c:pt idx="304">
                  <c:v>6000</c:v>
                </c:pt>
                <c:pt idx="305">
                  <c:v>6000</c:v>
                </c:pt>
                <c:pt idx="306">
                  <c:v>6000</c:v>
                </c:pt>
                <c:pt idx="307">
                  <c:v>6000</c:v>
                </c:pt>
                <c:pt idx="308">
                  <c:v>6000</c:v>
                </c:pt>
                <c:pt idx="309">
                  <c:v>6000</c:v>
                </c:pt>
                <c:pt idx="310">
                  <c:v>6000</c:v>
                </c:pt>
                <c:pt idx="311">
                  <c:v>6000</c:v>
                </c:pt>
                <c:pt idx="312">
                  <c:v>6000</c:v>
                </c:pt>
                <c:pt idx="313">
                  <c:v>6000</c:v>
                </c:pt>
                <c:pt idx="314">
                  <c:v>6000</c:v>
                </c:pt>
                <c:pt idx="315">
                  <c:v>6000</c:v>
                </c:pt>
                <c:pt idx="316">
                  <c:v>6000</c:v>
                </c:pt>
                <c:pt idx="317">
                  <c:v>6000</c:v>
                </c:pt>
                <c:pt idx="318">
                  <c:v>6000</c:v>
                </c:pt>
                <c:pt idx="319">
                  <c:v>6000</c:v>
                </c:pt>
                <c:pt idx="320">
                  <c:v>6000</c:v>
                </c:pt>
                <c:pt idx="321">
                  <c:v>6000</c:v>
                </c:pt>
                <c:pt idx="322">
                  <c:v>6000</c:v>
                </c:pt>
                <c:pt idx="323">
                  <c:v>6000</c:v>
                </c:pt>
                <c:pt idx="324">
                  <c:v>6000</c:v>
                </c:pt>
                <c:pt idx="325">
                  <c:v>6000</c:v>
                </c:pt>
                <c:pt idx="326">
                  <c:v>6000</c:v>
                </c:pt>
              </c:numCache>
            </c:numRef>
          </c:val>
          <c:smooth val="0"/>
          <c:extLst xmlns:c16r2="http://schemas.microsoft.com/office/drawing/2015/06/chart">
            <c:ext xmlns:c16="http://schemas.microsoft.com/office/drawing/2014/chart" uri="{C3380CC4-5D6E-409C-BE32-E72D297353CC}">
              <c16:uniqueId val="{00000000-8A7C-4A89-B087-9A9AED6A6318}"/>
            </c:ext>
          </c:extLst>
        </c:ser>
        <c:ser>
          <c:idx val="6"/>
          <c:order val="1"/>
          <c:tx>
            <c:strRef>
              <c:f>'discharge stations figure'!$H$1</c:f>
              <c:strCache>
                <c:ptCount val="1"/>
                <c:pt idx="0">
                  <c:v>non EW</c:v>
                </c:pt>
              </c:strCache>
            </c:strRef>
          </c:tx>
          <c:spPr>
            <a:ln w="41275" cap="rnd">
              <a:solidFill>
                <a:schemeClr val="accent2"/>
              </a:solidFill>
              <a:round/>
            </a:ln>
            <a:effectLst/>
          </c:spPr>
          <c:marker>
            <c:symbol val="none"/>
          </c:marker>
          <c:cat>
            <c:numRef>
              <c:f>'discharge stations figure'!$A$2:$A$366</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stations figure'!$H$2:$H$366</c:f>
              <c:numCache>
                <c:formatCode>General</c:formatCode>
                <c:ptCount val="365"/>
                <c:pt idx="46">
                  <c:v>6000</c:v>
                </c:pt>
                <c:pt idx="47">
                  <c:v>6000</c:v>
                </c:pt>
                <c:pt idx="48">
                  <c:v>6000</c:v>
                </c:pt>
                <c:pt idx="49">
                  <c:v>6000</c:v>
                </c:pt>
                <c:pt idx="50">
                  <c:v>6000</c:v>
                </c:pt>
                <c:pt idx="51">
                  <c:v>6000</c:v>
                </c:pt>
                <c:pt idx="52">
                  <c:v>6000</c:v>
                </c:pt>
                <c:pt idx="53">
                  <c:v>6000</c:v>
                </c:pt>
                <c:pt idx="54">
                  <c:v>6000</c:v>
                </c:pt>
                <c:pt idx="55">
                  <c:v>6000</c:v>
                </c:pt>
                <c:pt idx="143">
                  <c:v>6000</c:v>
                </c:pt>
                <c:pt idx="144">
                  <c:v>6000</c:v>
                </c:pt>
                <c:pt idx="145">
                  <c:v>6000</c:v>
                </c:pt>
                <c:pt idx="146">
                  <c:v>6000</c:v>
                </c:pt>
                <c:pt idx="147">
                  <c:v>6000</c:v>
                </c:pt>
                <c:pt idx="148">
                  <c:v>6000</c:v>
                </c:pt>
                <c:pt idx="149">
                  <c:v>6000</c:v>
                </c:pt>
                <c:pt idx="150">
                  <c:v>6000</c:v>
                </c:pt>
                <c:pt idx="151">
                  <c:v>6000</c:v>
                </c:pt>
                <c:pt idx="152">
                  <c:v>6000</c:v>
                </c:pt>
                <c:pt idx="153">
                  <c:v>6000</c:v>
                </c:pt>
                <c:pt idx="154">
                  <c:v>6000</c:v>
                </c:pt>
                <c:pt idx="155">
                  <c:v>6000</c:v>
                </c:pt>
                <c:pt idx="156">
                  <c:v>6000</c:v>
                </c:pt>
                <c:pt idx="157">
                  <c:v>6000</c:v>
                </c:pt>
                <c:pt idx="158">
                  <c:v>6000</c:v>
                </c:pt>
                <c:pt idx="159">
                  <c:v>6000</c:v>
                </c:pt>
                <c:pt idx="160">
                  <c:v>6000</c:v>
                </c:pt>
                <c:pt idx="161">
                  <c:v>6000</c:v>
                </c:pt>
                <c:pt idx="162">
                  <c:v>6000</c:v>
                </c:pt>
                <c:pt idx="163">
                  <c:v>6000</c:v>
                </c:pt>
                <c:pt idx="164">
                  <c:v>6000</c:v>
                </c:pt>
                <c:pt idx="187">
                  <c:v>6000</c:v>
                </c:pt>
                <c:pt idx="188">
                  <c:v>6000</c:v>
                </c:pt>
                <c:pt idx="189">
                  <c:v>6000</c:v>
                </c:pt>
                <c:pt idx="190">
                  <c:v>6000</c:v>
                </c:pt>
                <c:pt idx="191">
                  <c:v>6000</c:v>
                </c:pt>
                <c:pt idx="192">
                  <c:v>6000</c:v>
                </c:pt>
                <c:pt idx="193">
                  <c:v>6000</c:v>
                </c:pt>
                <c:pt idx="194">
                  <c:v>6000</c:v>
                </c:pt>
                <c:pt idx="195">
                  <c:v>6000</c:v>
                </c:pt>
                <c:pt idx="196">
                  <c:v>6000</c:v>
                </c:pt>
                <c:pt idx="197">
                  <c:v>6000</c:v>
                </c:pt>
                <c:pt idx="198">
                  <c:v>6000</c:v>
                </c:pt>
                <c:pt idx="199">
                  <c:v>6000</c:v>
                </c:pt>
                <c:pt idx="200">
                  <c:v>6000</c:v>
                </c:pt>
                <c:pt idx="201">
                  <c:v>6000</c:v>
                </c:pt>
                <c:pt idx="202">
                  <c:v>6000</c:v>
                </c:pt>
                <c:pt idx="269">
                  <c:v>6000</c:v>
                </c:pt>
                <c:pt idx="270">
                  <c:v>6000</c:v>
                </c:pt>
                <c:pt idx="271">
                  <c:v>6000</c:v>
                </c:pt>
                <c:pt idx="272">
                  <c:v>6000</c:v>
                </c:pt>
                <c:pt idx="273">
                  <c:v>6000</c:v>
                </c:pt>
                <c:pt idx="274">
                  <c:v>6000</c:v>
                </c:pt>
                <c:pt idx="275">
                  <c:v>6000</c:v>
                </c:pt>
                <c:pt idx="276">
                  <c:v>6000</c:v>
                </c:pt>
                <c:pt idx="277">
                  <c:v>6000</c:v>
                </c:pt>
                <c:pt idx="278">
                  <c:v>6000</c:v>
                </c:pt>
                <c:pt idx="279">
                  <c:v>6000</c:v>
                </c:pt>
                <c:pt idx="280">
                  <c:v>6000</c:v>
                </c:pt>
                <c:pt idx="281">
                  <c:v>6000</c:v>
                </c:pt>
                <c:pt idx="282">
                  <c:v>6000</c:v>
                </c:pt>
                <c:pt idx="283">
                  <c:v>6000</c:v>
                </c:pt>
                <c:pt idx="284">
                  <c:v>6000</c:v>
                </c:pt>
                <c:pt idx="285">
                  <c:v>6000</c:v>
                </c:pt>
                <c:pt idx="286">
                  <c:v>6000</c:v>
                </c:pt>
                <c:pt idx="287">
                  <c:v>6000</c:v>
                </c:pt>
                <c:pt idx="288">
                  <c:v>6000</c:v>
                </c:pt>
                <c:pt idx="289">
                  <c:v>6000</c:v>
                </c:pt>
                <c:pt idx="290">
                  <c:v>6000</c:v>
                </c:pt>
                <c:pt idx="291">
                  <c:v>6000</c:v>
                </c:pt>
                <c:pt idx="292">
                  <c:v>6000</c:v>
                </c:pt>
                <c:pt idx="293">
                  <c:v>6000</c:v>
                </c:pt>
                <c:pt idx="294">
                  <c:v>6000</c:v>
                </c:pt>
                <c:pt idx="295">
                  <c:v>6000</c:v>
                </c:pt>
                <c:pt idx="296">
                  <c:v>6000</c:v>
                </c:pt>
                <c:pt idx="297">
                  <c:v>6000</c:v>
                </c:pt>
              </c:numCache>
            </c:numRef>
          </c:val>
          <c:smooth val="0"/>
          <c:extLst xmlns:c16r2="http://schemas.microsoft.com/office/drawing/2015/06/chart">
            <c:ext xmlns:c16="http://schemas.microsoft.com/office/drawing/2014/chart" uri="{C3380CC4-5D6E-409C-BE32-E72D297353CC}">
              <c16:uniqueId val="{00000001-8A7C-4A89-B087-9A9AED6A6318}"/>
            </c:ext>
          </c:extLst>
        </c:ser>
        <c:ser>
          <c:idx val="0"/>
          <c:order val="2"/>
          <c:tx>
            <c:strRef>
              <c:f>'discharge stations figure'!$B$1</c:f>
              <c:strCache>
                <c:ptCount val="1"/>
                <c:pt idx="0">
                  <c:v>418001 Gwydir@Pallamallawa</c:v>
                </c:pt>
              </c:strCache>
            </c:strRef>
          </c:tx>
          <c:spPr>
            <a:ln w="28575" cap="rnd">
              <a:solidFill>
                <a:schemeClr val="tx2"/>
              </a:solidFill>
              <a:round/>
            </a:ln>
            <a:effectLst/>
          </c:spPr>
          <c:marker>
            <c:symbol val="none"/>
          </c:marker>
          <c:cat>
            <c:numRef>
              <c:f>'discharge stations figure'!$A$2:$A$366</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stations figure'!$B$2:$B$366</c:f>
              <c:numCache>
                <c:formatCode>General</c:formatCode>
                <c:ptCount val="365"/>
                <c:pt idx="0">
                  <c:v>4141.2129999999997</c:v>
                </c:pt>
                <c:pt idx="1">
                  <c:v>1815.6510000000001</c:v>
                </c:pt>
                <c:pt idx="2">
                  <c:v>1083.3720000000001</c:v>
                </c:pt>
                <c:pt idx="3">
                  <c:v>762.30700000000002</c:v>
                </c:pt>
                <c:pt idx="4">
                  <c:v>608.08000000000004</c:v>
                </c:pt>
                <c:pt idx="5">
                  <c:v>545.14499999999998</c:v>
                </c:pt>
                <c:pt idx="6">
                  <c:v>509.67099999999999</c:v>
                </c:pt>
                <c:pt idx="7">
                  <c:v>458.63</c:v>
                </c:pt>
                <c:pt idx="8">
                  <c:v>410.52199999999999</c:v>
                </c:pt>
                <c:pt idx="9">
                  <c:v>371.37400000000002</c:v>
                </c:pt>
                <c:pt idx="10">
                  <c:v>341.41199999999998</c:v>
                </c:pt>
                <c:pt idx="11">
                  <c:v>317.45499999999998</c:v>
                </c:pt>
                <c:pt idx="12">
                  <c:v>297.851</c:v>
                </c:pt>
                <c:pt idx="13">
                  <c:v>282.13499999999999</c:v>
                </c:pt>
                <c:pt idx="14">
                  <c:v>270.726</c:v>
                </c:pt>
                <c:pt idx="15">
                  <c:v>263.58999999999997</c:v>
                </c:pt>
                <c:pt idx="16">
                  <c:v>265.48700000000002</c:v>
                </c:pt>
                <c:pt idx="17">
                  <c:v>267.58699999999999</c:v>
                </c:pt>
                <c:pt idx="18">
                  <c:v>267.88499999999999</c:v>
                </c:pt>
                <c:pt idx="19">
                  <c:v>279.78199999999998</c:v>
                </c:pt>
                <c:pt idx="20">
                  <c:v>278.29899999999998</c:v>
                </c:pt>
                <c:pt idx="21">
                  <c:v>266.10500000000002</c:v>
                </c:pt>
                <c:pt idx="22">
                  <c:v>253.58099999999999</c:v>
                </c:pt>
                <c:pt idx="23">
                  <c:v>241.762</c:v>
                </c:pt>
                <c:pt idx="24">
                  <c:v>229.08600000000001</c:v>
                </c:pt>
                <c:pt idx="25">
                  <c:v>215.28200000000001</c:v>
                </c:pt>
                <c:pt idx="26">
                  <c:v>214.477</c:v>
                </c:pt>
                <c:pt idx="27">
                  <c:v>212.989</c:v>
                </c:pt>
                <c:pt idx="28">
                  <c:v>206.03200000000001</c:v>
                </c:pt>
                <c:pt idx="29">
                  <c:v>198.89</c:v>
                </c:pt>
                <c:pt idx="30">
                  <c:v>193.12200000000001</c:v>
                </c:pt>
                <c:pt idx="31">
                  <c:v>188.23599999999999</c:v>
                </c:pt>
                <c:pt idx="32">
                  <c:v>183.929</c:v>
                </c:pt>
                <c:pt idx="33">
                  <c:v>182.28800000000001</c:v>
                </c:pt>
                <c:pt idx="34">
                  <c:v>189.63200000000001</c:v>
                </c:pt>
                <c:pt idx="35">
                  <c:v>189.23400000000001</c:v>
                </c:pt>
                <c:pt idx="36">
                  <c:v>194.86600000000001</c:v>
                </c:pt>
                <c:pt idx="37">
                  <c:v>193.917</c:v>
                </c:pt>
                <c:pt idx="38">
                  <c:v>191.63800000000001</c:v>
                </c:pt>
                <c:pt idx="39">
                  <c:v>202.46899999999999</c:v>
                </c:pt>
                <c:pt idx="40">
                  <c:v>205.864</c:v>
                </c:pt>
                <c:pt idx="41">
                  <c:v>200.18899999999999</c:v>
                </c:pt>
                <c:pt idx="42">
                  <c:v>191.40600000000001</c:v>
                </c:pt>
                <c:pt idx="43">
                  <c:v>182.14699999999999</c:v>
                </c:pt>
                <c:pt idx="44">
                  <c:v>173.126</c:v>
                </c:pt>
                <c:pt idx="45">
                  <c:v>163.238</c:v>
                </c:pt>
                <c:pt idx="46">
                  <c:v>165.38800000000001</c:v>
                </c:pt>
                <c:pt idx="47">
                  <c:v>156.68100000000001</c:v>
                </c:pt>
                <c:pt idx="48">
                  <c:v>152.16200000000001</c:v>
                </c:pt>
                <c:pt idx="49">
                  <c:v>150.006</c:v>
                </c:pt>
                <c:pt idx="50">
                  <c:v>145.29400000000001</c:v>
                </c:pt>
                <c:pt idx="51">
                  <c:v>140.952</c:v>
                </c:pt>
                <c:pt idx="52">
                  <c:v>138.41999999999999</c:v>
                </c:pt>
                <c:pt idx="53">
                  <c:v>136.33000000000001</c:v>
                </c:pt>
                <c:pt idx="54">
                  <c:v>135.34700000000001</c:v>
                </c:pt>
                <c:pt idx="55">
                  <c:v>132.191</c:v>
                </c:pt>
                <c:pt idx="56">
                  <c:v>129.51</c:v>
                </c:pt>
                <c:pt idx="57">
                  <c:v>127.316</c:v>
                </c:pt>
                <c:pt idx="58">
                  <c:v>126.378</c:v>
                </c:pt>
                <c:pt idx="59">
                  <c:v>2783.4929999999999</c:v>
                </c:pt>
                <c:pt idx="60">
                  <c:v>2619.4189999999999</c:v>
                </c:pt>
                <c:pt idx="61">
                  <c:v>1696.498</c:v>
                </c:pt>
                <c:pt idx="62">
                  <c:v>1169.441</c:v>
                </c:pt>
                <c:pt idx="63">
                  <c:v>1087.8330000000001</c:v>
                </c:pt>
                <c:pt idx="64">
                  <c:v>814.928</c:v>
                </c:pt>
                <c:pt idx="65">
                  <c:v>658.12900000000002</c:v>
                </c:pt>
                <c:pt idx="66">
                  <c:v>540.26700000000005</c:v>
                </c:pt>
                <c:pt idx="67">
                  <c:v>503.04</c:v>
                </c:pt>
                <c:pt idx="68">
                  <c:v>488.74</c:v>
                </c:pt>
                <c:pt idx="69">
                  <c:v>471.62</c:v>
                </c:pt>
                <c:pt idx="70">
                  <c:v>386.89800000000002</c:v>
                </c:pt>
                <c:pt idx="71">
                  <c:v>332.06299999999999</c:v>
                </c:pt>
                <c:pt idx="72">
                  <c:v>385.60199999999998</c:v>
                </c:pt>
                <c:pt idx="73">
                  <c:v>336.76100000000002</c:v>
                </c:pt>
                <c:pt idx="74">
                  <c:v>296.45600000000002</c:v>
                </c:pt>
                <c:pt idx="75">
                  <c:v>292.20100000000002</c:v>
                </c:pt>
                <c:pt idx="76">
                  <c:v>278.20499999999998</c:v>
                </c:pt>
                <c:pt idx="77">
                  <c:v>274.86</c:v>
                </c:pt>
                <c:pt idx="78">
                  <c:v>270.904</c:v>
                </c:pt>
                <c:pt idx="79">
                  <c:v>260.55799999999999</c:v>
                </c:pt>
                <c:pt idx="80">
                  <c:v>245.04599999999999</c:v>
                </c:pt>
                <c:pt idx="81">
                  <c:v>178.768</c:v>
                </c:pt>
                <c:pt idx="82">
                  <c:v>172.11600000000001</c:v>
                </c:pt>
                <c:pt idx="83">
                  <c:v>257.83699999999999</c:v>
                </c:pt>
                <c:pt idx="84">
                  <c:v>749.03599999999994</c:v>
                </c:pt>
                <c:pt idx="85">
                  <c:v>964.73299999999995</c:v>
                </c:pt>
                <c:pt idx="86">
                  <c:v>1021.779</c:v>
                </c:pt>
                <c:pt idx="87">
                  <c:v>1025.577</c:v>
                </c:pt>
                <c:pt idx="88">
                  <c:v>1041.0909999999999</c:v>
                </c:pt>
                <c:pt idx="89">
                  <c:v>1075.961</c:v>
                </c:pt>
                <c:pt idx="90">
                  <c:v>1066.482</c:v>
                </c:pt>
                <c:pt idx="91">
                  <c:v>1137.575</c:v>
                </c:pt>
                <c:pt idx="92">
                  <c:v>1442.0350000000001</c:v>
                </c:pt>
                <c:pt idx="93">
                  <c:v>1843.404</c:v>
                </c:pt>
                <c:pt idx="94">
                  <c:v>1969.691</c:v>
                </c:pt>
                <c:pt idx="95">
                  <c:v>1855.145</c:v>
                </c:pt>
                <c:pt idx="96">
                  <c:v>1578.9970000000001</c:v>
                </c:pt>
                <c:pt idx="97">
                  <c:v>1473.202</c:v>
                </c:pt>
                <c:pt idx="98">
                  <c:v>1465.0889999999999</c:v>
                </c:pt>
                <c:pt idx="99">
                  <c:v>1455.318</c:v>
                </c:pt>
                <c:pt idx="100">
                  <c:v>1604.558</c:v>
                </c:pt>
                <c:pt idx="101">
                  <c:v>1597.067</c:v>
                </c:pt>
                <c:pt idx="102">
                  <c:v>1631.4960000000001</c:v>
                </c:pt>
                <c:pt idx="103">
                  <c:v>2845.502</c:v>
                </c:pt>
                <c:pt idx="104">
                  <c:v>9187.9470000000001</c:v>
                </c:pt>
                <c:pt idx="105">
                  <c:v>4254.3519999999999</c:v>
                </c:pt>
                <c:pt idx="106">
                  <c:v>5405.1109999999999</c:v>
                </c:pt>
                <c:pt idx="107">
                  <c:v>2696.62</c:v>
                </c:pt>
                <c:pt idx="108">
                  <c:v>1448.521</c:v>
                </c:pt>
                <c:pt idx="109">
                  <c:v>1463.7059999999999</c:v>
                </c:pt>
                <c:pt idx="110">
                  <c:v>1421.6610000000001</c:v>
                </c:pt>
                <c:pt idx="111">
                  <c:v>1179.2470000000001</c:v>
                </c:pt>
                <c:pt idx="112">
                  <c:v>971.66800000000001</c:v>
                </c:pt>
                <c:pt idx="113">
                  <c:v>826.72199999999998</c:v>
                </c:pt>
                <c:pt idx="114">
                  <c:v>754.58900000000006</c:v>
                </c:pt>
                <c:pt idx="115">
                  <c:v>924.89300000000003</c:v>
                </c:pt>
                <c:pt idx="116">
                  <c:v>1018.669</c:v>
                </c:pt>
                <c:pt idx="117">
                  <c:v>1009.586</c:v>
                </c:pt>
                <c:pt idx="118">
                  <c:v>999.34500000000003</c:v>
                </c:pt>
                <c:pt idx="119">
                  <c:v>1017.197</c:v>
                </c:pt>
                <c:pt idx="120">
                  <c:v>985.36</c:v>
                </c:pt>
                <c:pt idx="121">
                  <c:v>1067.8389999999999</c:v>
                </c:pt>
                <c:pt idx="122">
                  <c:v>1064.3130000000001</c:v>
                </c:pt>
                <c:pt idx="123">
                  <c:v>1041.075</c:v>
                </c:pt>
                <c:pt idx="124">
                  <c:v>1086.7349999999999</c:v>
                </c:pt>
                <c:pt idx="125">
                  <c:v>1486.97</c:v>
                </c:pt>
                <c:pt idx="126">
                  <c:v>1647.568</c:v>
                </c:pt>
                <c:pt idx="127">
                  <c:v>1828.345</c:v>
                </c:pt>
                <c:pt idx="128">
                  <c:v>1741.2090000000001</c:v>
                </c:pt>
                <c:pt idx="129">
                  <c:v>1839.242</c:v>
                </c:pt>
                <c:pt idx="130">
                  <c:v>1582.78</c:v>
                </c:pt>
                <c:pt idx="131">
                  <c:v>1376.8109999999999</c:v>
                </c:pt>
                <c:pt idx="132">
                  <c:v>1302.893</c:v>
                </c:pt>
                <c:pt idx="133">
                  <c:v>1207.5550000000001</c:v>
                </c:pt>
                <c:pt idx="134">
                  <c:v>1314.952</c:v>
                </c:pt>
                <c:pt idx="135">
                  <c:v>1428.963</c:v>
                </c:pt>
                <c:pt idx="136">
                  <c:v>1450.26</c:v>
                </c:pt>
                <c:pt idx="137">
                  <c:v>1504.394</c:v>
                </c:pt>
                <c:pt idx="138">
                  <c:v>1501.2360000000001</c:v>
                </c:pt>
                <c:pt idx="139">
                  <c:v>1480.423</c:v>
                </c:pt>
                <c:pt idx="140">
                  <c:v>1553.3530000000001</c:v>
                </c:pt>
                <c:pt idx="141">
                  <c:v>1468.306</c:v>
                </c:pt>
                <c:pt idx="142">
                  <c:v>1294.7660000000001</c:v>
                </c:pt>
                <c:pt idx="143">
                  <c:v>1055.018</c:v>
                </c:pt>
                <c:pt idx="144">
                  <c:v>769.09100000000001</c:v>
                </c:pt>
                <c:pt idx="145">
                  <c:v>794.50400000000002</c:v>
                </c:pt>
                <c:pt idx="146">
                  <c:v>937.72500000000002</c:v>
                </c:pt>
                <c:pt idx="147">
                  <c:v>926.82500000000005</c:v>
                </c:pt>
                <c:pt idx="148">
                  <c:v>912.428</c:v>
                </c:pt>
                <c:pt idx="149">
                  <c:v>871.30499999999995</c:v>
                </c:pt>
                <c:pt idx="150">
                  <c:v>818.46400000000006</c:v>
                </c:pt>
                <c:pt idx="151">
                  <c:v>858.93200000000002</c:v>
                </c:pt>
                <c:pt idx="152">
                  <c:v>862.16200000000003</c:v>
                </c:pt>
                <c:pt idx="153">
                  <c:v>896.98800000000006</c:v>
                </c:pt>
                <c:pt idx="154">
                  <c:v>1073.7070000000001</c:v>
                </c:pt>
                <c:pt idx="155">
                  <c:v>1187.673</c:v>
                </c:pt>
                <c:pt idx="156">
                  <c:v>1265.6369999999999</c:v>
                </c:pt>
                <c:pt idx="157">
                  <c:v>1229.693</c:v>
                </c:pt>
                <c:pt idx="158">
                  <c:v>1231.6590000000001</c:v>
                </c:pt>
                <c:pt idx="159">
                  <c:v>1205.0160000000001</c:v>
                </c:pt>
                <c:pt idx="160">
                  <c:v>1091.0429999999999</c:v>
                </c:pt>
                <c:pt idx="161">
                  <c:v>1200.796</c:v>
                </c:pt>
                <c:pt idx="162">
                  <c:v>1780.835</c:v>
                </c:pt>
                <c:pt idx="163">
                  <c:v>1841.0029999999999</c:v>
                </c:pt>
                <c:pt idx="164">
                  <c:v>1827.4480000000001</c:v>
                </c:pt>
                <c:pt idx="165">
                  <c:v>1881.0940000000001</c:v>
                </c:pt>
                <c:pt idx="166">
                  <c:v>1972.5419999999999</c:v>
                </c:pt>
                <c:pt idx="167">
                  <c:v>2298.9160000000002</c:v>
                </c:pt>
                <c:pt idx="168">
                  <c:v>2933.6819999999998</c:v>
                </c:pt>
                <c:pt idx="169">
                  <c:v>3444.5120000000002</c:v>
                </c:pt>
                <c:pt idx="170">
                  <c:v>3634.3310000000001</c:v>
                </c:pt>
                <c:pt idx="171">
                  <c:v>3138.2750000000001</c:v>
                </c:pt>
                <c:pt idx="172">
                  <c:v>3094.5630000000001</c:v>
                </c:pt>
                <c:pt idx="173">
                  <c:v>3701.6019999999999</c:v>
                </c:pt>
                <c:pt idx="174">
                  <c:v>3922.68</c:v>
                </c:pt>
                <c:pt idx="175">
                  <c:v>3951.5239999999999</c:v>
                </c:pt>
                <c:pt idx="176">
                  <c:v>4160.5550000000003</c:v>
                </c:pt>
                <c:pt idx="177">
                  <c:v>4744.5929999999998</c:v>
                </c:pt>
                <c:pt idx="178">
                  <c:v>5202.57</c:v>
                </c:pt>
                <c:pt idx="179">
                  <c:v>5436.16</c:v>
                </c:pt>
                <c:pt idx="180">
                  <c:v>5372.5280000000002</c:v>
                </c:pt>
                <c:pt idx="181">
                  <c:v>5096.97</c:v>
                </c:pt>
                <c:pt idx="182">
                  <c:v>4995.1400000000003</c:v>
                </c:pt>
                <c:pt idx="183">
                  <c:v>5288.3649999999998</c:v>
                </c:pt>
                <c:pt idx="184">
                  <c:v>5440.6610000000001</c:v>
                </c:pt>
                <c:pt idx="185">
                  <c:v>4844.1149999999998</c:v>
                </c:pt>
                <c:pt idx="186">
                  <c:v>4326.9319999999998</c:v>
                </c:pt>
                <c:pt idx="187">
                  <c:v>4189.4129999999996</c:v>
                </c:pt>
                <c:pt idx="188">
                  <c:v>4150.3710000000001</c:v>
                </c:pt>
                <c:pt idx="189">
                  <c:v>3990.8009999999999</c:v>
                </c:pt>
                <c:pt idx="190">
                  <c:v>3846.857</c:v>
                </c:pt>
                <c:pt idx="191">
                  <c:v>3849.1729999999998</c:v>
                </c:pt>
                <c:pt idx="192">
                  <c:v>4019.326</c:v>
                </c:pt>
                <c:pt idx="193">
                  <c:v>4327.0839999999998</c:v>
                </c:pt>
                <c:pt idx="194">
                  <c:v>4699.8180000000002</c:v>
                </c:pt>
                <c:pt idx="195">
                  <c:v>4822.4269999999997</c:v>
                </c:pt>
                <c:pt idx="196">
                  <c:v>4822.125</c:v>
                </c:pt>
                <c:pt idx="197">
                  <c:v>4807.2259999999997</c:v>
                </c:pt>
                <c:pt idx="198">
                  <c:v>4814.3559999999998</c:v>
                </c:pt>
                <c:pt idx="199">
                  <c:v>4821.6719999999996</c:v>
                </c:pt>
                <c:pt idx="200">
                  <c:v>4771.6959999999999</c:v>
                </c:pt>
                <c:pt idx="201">
                  <c:v>4551.3270000000002</c:v>
                </c:pt>
                <c:pt idx="202">
                  <c:v>4384.9250000000002</c:v>
                </c:pt>
                <c:pt idx="203">
                  <c:v>4554.4350000000004</c:v>
                </c:pt>
                <c:pt idx="204">
                  <c:v>4880.3029999999999</c:v>
                </c:pt>
                <c:pt idx="205">
                  <c:v>4625.1480000000001</c:v>
                </c:pt>
                <c:pt idx="206">
                  <c:v>4303.9570000000003</c:v>
                </c:pt>
                <c:pt idx="207">
                  <c:v>4267.5079999999998</c:v>
                </c:pt>
                <c:pt idx="208">
                  <c:v>4291.5839999999998</c:v>
                </c:pt>
                <c:pt idx="209">
                  <c:v>4268.5690000000004</c:v>
                </c:pt>
                <c:pt idx="210">
                  <c:v>4165.6909999999998</c:v>
                </c:pt>
                <c:pt idx="211">
                  <c:v>4054.4749999999999</c:v>
                </c:pt>
                <c:pt idx="212">
                  <c:v>4052.067</c:v>
                </c:pt>
                <c:pt idx="213">
                  <c:v>3733.5509999999999</c:v>
                </c:pt>
                <c:pt idx="214">
                  <c:v>3252.2919999999999</c:v>
                </c:pt>
                <c:pt idx="215">
                  <c:v>2959.3150000000001</c:v>
                </c:pt>
                <c:pt idx="216">
                  <c:v>2650.498</c:v>
                </c:pt>
                <c:pt idx="217">
                  <c:v>2263.0790000000002</c:v>
                </c:pt>
                <c:pt idx="218">
                  <c:v>2063.0450000000001</c:v>
                </c:pt>
                <c:pt idx="219">
                  <c:v>1940.653</c:v>
                </c:pt>
                <c:pt idx="220">
                  <c:v>1899.9770000000001</c:v>
                </c:pt>
                <c:pt idx="221">
                  <c:v>1852.7529999999999</c:v>
                </c:pt>
                <c:pt idx="222">
                  <c:v>1718.596</c:v>
                </c:pt>
                <c:pt idx="223">
                  <c:v>1696.788</c:v>
                </c:pt>
                <c:pt idx="224">
                  <c:v>1572.7629999999999</c:v>
                </c:pt>
                <c:pt idx="225">
                  <c:v>1246.354</c:v>
                </c:pt>
                <c:pt idx="226">
                  <c:v>1174.548</c:v>
                </c:pt>
                <c:pt idx="227">
                  <c:v>1149.2639999999999</c:v>
                </c:pt>
                <c:pt idx="228">
                  <c:v>1095.444</c:v>
                </c:pt>
                <c:pt idx="229">
                  <c:v>866.39400000000001</c:v>
                </c:pt>
                <c:pt idx="230">
                  <c:v>747.83299999999997</c:v>
                </c:pt>
                <c:pt idx="231">
                  <c:v>720.59799999999996</c:v>
                </c:pt>
                <c:pt idx="232">
                  <c:v>779.10400000000004</c:v>
                </c:pt>
                <c:pt idx="233">
                  <c:v>819.17499999999995</c:v>
                </c:pt>
                <c:pt idx="234">
                  <c:v>877.89800000000002</c:v>
                </c:pt>
                <c:pt idx="235">
                  <c:v>1173</c:v>
                </c:pt>
                <c:pt idx="236">
                  <c:v>1176.837</c:v>
                </c:pt>
                <c:pt idx="237">
                  <c:v>1189.7560000000001</c:v>
                </c:pt>
                <c:pt idx="238">
                  <c:v>1069.9680000000001</c:v>
                </c:pt>
                <c:pt idx="239">
                  <c:v>1040.223</c:v>
                </c:pt>
                <c:pt idx="240">
                  <c:v>996.48400000000004</c:v>
                </c:pt>
                <c:pt idx="241">
                  <c:v>831.22</c:v>
                </c:pt>
                <c:pt idx="242">
                  <c:v>805.77200000000005</c:v>
                </c:pt>
                <c:pt idx="243">
                  <c:v>645.97299999999996</c:v>
                </c:pt>
                <c:pt idx="244">
                  <c:v>418.46100000000001</c:v>
                </c:pt>
                <c:pt idx="245">
                  <c:v>305.077</c:v>
                </c:pt>
                <c:pt idx="246">
                  <c:v>262.47399999999999</c:v>
                </c:pt>
                <c:pt idx="247">
                  <c:v>197.99100000000001</c:v>
                </c:pt>
                <c:pt idx="248">
                  <c:v>188.202</c:v>
                </c:pt>
                <c:pt idx="249">
                  <c:v>196.24100000000001</c:v>
                </c:pt>
                <c:pt idx="250">
                  <c:v>141.977</c:v>
                </c:pt>
                <c:pt idx="251">
                  <c:v>123.59</c:v>
                </c:pt>
                <c:pt idx="252">
                  <c:v>111.57599999999999</c:v>
                </c:pt>
                <c:pt idx="253">
                  <c:v>103.90300000000001</c:v>
                </c:pt>
                <c:pt idx="254">
                  <c:v>96.691000000000003</c:v>
                </c:pt>
                <c:pt idx="255">
                  <c:v>87.168000000000006</c:v>
                </c:pt>
                <c:pt idx="256">
                  <c:v>81.93</c:v>
                </c:pt>
                <c:pt idx="257">
                  <c:v>70.744</c:v>
                </c:pt>
                <c:pt idx="258">
                  <c:v>69.048000000000002</c:v>
                </c:pt>
                <c:pt idx="259">
                  <c:v>66.051000000000002</c:v>
                </c:pt>
                <c:pt idx="260">
                  <c:v>69.426000000000002</c:v>
                </c:pt>
                <c:pt idx="261">
                  <c:v>66.39</c:v>
                </c:pt>
                <c:pt idx="262">
                  <c:v>43.149000000000001</c:v>
                </c:pt>
                <c:pt idx="263">
                  <c:v>27.300999999999998</c:v>
                </c:pt>
                <c:pt idx="264">
                  <c:v>56.478000000000002</c:v>
                </c:pt>
                <c:pt idx="265">
                  <c:v>76.775000000000006</c:v>
                </c:pt>
                <c:pt idx="266">
                  <c:v>56.866999999999997</c:v>
                </c:pt>
                <c:pt idx="267">
                  <c:v>65.480999999999995</c:v>
                </c:pt>
                <c:pt idx="268">
                  <c:v>98.491</c:v>
                </c:pt>
                <c:pt idx="269">
                  <c:v>103.572</c:v>
                </c:pt>
                <c:pt idx="270">
                  <c:v>89.116</c:v>
                </c:pt>
                <c:pt idx="271">
                  <c:v>82.625</c:v>
                </c:pt>
                <c:pt idx="272">
                  <c:v>65.215000000000003</c:v>
                </c:pt>
                <c:pt idx="273">
                  <c:v>59.064999999999998</c:v>
                </c:pt>
                <c:pt idx="274">
                  <c:v>53.098999999999997</c:v>
                </c:pt>
                <c:pt idx="275">
                  <c:v>52.192</c:v>
                </c:pt>
                <c:pt idx="276">
                  <c:v>54.23</c:v>
                </c:pt>
                <c:pt idx="277">
                  <c:v>47.381999999999998</c:v>
                </c:pt>
                <c:pt idx="278">
                  <c:v>41.091999999999999</c:v>
                </c:pt>
                <c:pt idx="279">
                  <c:v>40.593000000000004</c:v>
                </c:pt>
                <c:pt idx="280">
                  <c:v>43.719000000000001</c:v>
                </c:pt>
                <c:pt idx="281">
                  <c:v>42.726999999999997</c:v>
                </c:pt>
                <c:pt idx="282">
                  <c:v>41.539000000000001</c:v>
                </c:pt>
                <c:pt idx="283">
                  <c:v>37.726999999999997</c:v>
                </c:pt>
                <c:pt idx="284">
                  <c:v>34.338000000000001</c:v>
                </c:pt>
                <c:pt idx="285">
                  <c:v>30.88</c:v>
                </c:pt>
                <c:pt idx="286">
                  <c:v>16.494</c:v>
                </c:pt>
                <c:pt idx="287">
                  <c:v>23.06</c:v>
                </c:pt>
                <c:pt idx="288">
                  <c:v>50.360999999999997</c:v>
                </c:pt>
                <c:pt idx="289">
                  <c:v>74.959999999999994</c:v>
                </c:pt>
                <c:pt idx="290">
                  <c:v>54.395000000000003</c:v>
                </c:pt>
                <c:pt idx="291">
                  <c:v>58.031999999999996</c:v>
                </c:pt>
                <c:pt idx="292">
                  <c:v>88.097999999999999</c:v>
                </c:pt>
                <c:pt idx="293">
                  <c:v>318.952</c:v>
                </c:pt>
                <c:pt idx="294">
                  <c:v>1171.7439999999999</c:v>
                </c:pt>
                <c:pt idx="295">
                  <c:v>1301.2570000000001</c:v>
                </c:pt>
                <c:pt idx="296">
                  <c:v>1395.992</c:v>
                </c:pt>
                <c:pt idx="297">
                  <c:v>1408.4079999999999</c:v>
                </c:pt>
                <c:pt idx="298">
                  <c:v>1434.8589999999999</c:v>
                </c:pt>
                <c:pt idx="299">
                  <c:v>1313.8610000000001</c:v>
                </c:pt>
                <c:pt idx="300">
                  <c:v>1210.7660000000001</c:v>
                </c:pt>
                <c:pt idx="301">
                  <c:v>1181.673</c:v>
                </c:pt>
                <c:pt idx="302">
                  <c:v>1065.982</c:v>
                </c:pt>
                <c:pt idx="303">
                  <c:v>1043.2470000000001</c:v>
                </c:pt>
                <c:pt idx="304">
                  <c:v>1041.249</c:v>
                </c:pt>
                <c:pt idx="305">
                  <c:v>1039.6479999999999</c:v>
                </c:pt>
                <c:pt idx="306">
                  <c:v>1043.575</c:v>
                </c:pt>
                <c:pt idx="307">
                  <c:v>1039.211</c:v>
                </c:pt>
                <c:pt idx="308">
                  <c:v>869.01</c:v>
                </c:pt>
                <c:pt idx="309">
                  <c:v>744.53300000000002</c:v>
                </c:pt>
                <c:pt idx="310">
                  <c:v>727.93899999999996</c:v>
                </c:pt>
                <c:pt idx="311">
                  <c:v>720.80700000000002</c:v>
                </c:pt>
                <c:pt idx="312">
                  <c:v>595.005</c:v>
                </c:pt>
                <c:pt idx="313">
                  <c:v>347.649</c:v>
                </c:pt>
                <c:pt idx="314">
                  <c:v>222.78899999999999</c:v>
                </c:pt>
                <c:pt idx="315">
                  <c:v>159.92099999999999</c:v>
                </c:pt>
                <c:pt idx="316">
                  <c:v>127.396</c:v>
                </c:pt>
                <c:pt idx="317">
                  <c:v>108.764</c:v>
                </c:pt>
                <c:pt idx="318">
                  <c:v>95.527000000000001</c:v>
                </c:pt>
                <c:pt idx="319">
                  <c:v>85.337999999999994</c:v>
                </c:pt>
                <c:pt idx="320">
                  <c:v>77.641999999999996</c:v>
                </c:pt>
                <c:pt idx="321">
                  <c:v>71.798000000000002</c:v>
                </c:pt>
                <c:pt idx="322">
                  <c:v>67.45</c:v>
                </c:pt>
                <c:pt idx="323">
                  <c:v>65.522999999999996</c:v>
                </c:pt>
                <c:pt idx="324">
                  <c:v>63.844999999999999</c:v>
                </c:pt>
                <c:pt idx="325">
                  <c:v>59.610999999999997</c:v>
                </c:pt>
                <c:pt idx="326">
                  <c:v>50.386000000000003</c:v>
                </c:pt>
                <c:pt idx="327">
                  <c:v>52.216000000000001</c:v>
                </c:pt>
                <c:pt idx="328">
                  <c:v>56.363</c:v>
                </c:pt>
                <c:pt idx="329">
                  <c:v>54.798000000000002</c:v>
                </c:pt>
                <c:pt idx="330">
                  <c:v>52.784999999999997</c:v>
                </c:pt>
                <c:pt idx="331">
                  <c:v>52.814999999999998</c:v>
                </c:pt>
                <c:pt idx="332">
                  <c:v>45.935000000000002</c:v>
                </c:pt>
                <c:pt idx="333">
                  <c:v>45.421999999999997</c:v>
                </c:pt>
                <c:pt idx="334">
                  <c:v>40.843000000000004</c:v>
                </c:pt>
                <c:pt idx="335">
                  <c:v>27.701000000000001</c:v>
                </c:pt>
                <c:pt idx="336">
                  <c:v>14.11</c:v>
                </c:pt>
                <c:pt idx="337">
                  <c:v>39.570999999999998</c:v>
                </c:pt>
                <c:pt idx="338">
                  <c:v>60.601999999999997</c:v>
                </c:pt>
                <c:pt idx="339">
                  <c:v>59.835000000000001</c:v>
                </c:pt>
                <c:pt idx="340">
                  <c:v>85.328999999999994</c:v>
                </c:pt>
                <c:pt idx="341">
                  <c:v>115.066</c:v>
                </c:pt>
                <c:pt idx="342">
                  <c:v>107.236</c:v>
                </c:pt>
                <c:pt idx="343">
                  <c:v>92.929000000000002</c:v>
                </c:pt>
                <c:pt idx="344">
                  <c:v>81.921999999999997</c:v>
                </c:pt>
                <c:pt idx="345">
                  <c:v>73.334999999999994</c:v>
                </c:pt>
                <c:pt idx="346">
                  <c:v>66.254999999999995</c:v>
                </c:pt>
                <c:pt idx="347">
                  <c:v>55.689</c:v>
                </c:pt>
                <c:pt idx="348">
                  <c:v>50.247</c:v>
                </c:pt>
                <c:pt idx="349">
                  <c:v>47.81</c:v>
                </c:pt>
                <c:pt idx="350">
                  <c:v>48.819000000000003</c:v>
                </c:pt>
                <c:pt idx="351">
                  <c:v>47.027999999999999</c:v>
                </c:pt>
                <c:pt idx="352">
                  <c:v>44.750999999999998</c:v>
                </c:pt>
                <c:pt idx="353">
                  <c:v>42.350999999999999</c:v>
                </c:pt>
                <c:pt idx="354">
                  <c:v>41.024999999999999</c:v>
                </c:pt>
                <c:pt idx="355">
                  <c:v>40.747999999999998</c:v>
                </c:pt>
                <c:pt idx="356">
                  <c:v>40.677999999999997</c:v>
                </c:pt>
                <c:pt idx="357">
                  <c:v>39.465000000000003</c:v>
                </c:pt>
                <c:pt idx="358">
                  <c:v>38.378999999999998</c:v>
                </c:pt>
                <c:pt idx="359">
                  <c:v>37.457999999999998</c:v>
                </c:pt>
                <c:pt idx="360">
                  <c:v>37.463000000000001</c:v>
                </c:pt>
                <c:pt idx="361">
                  <c:v>39.161000000000001</c:v>
                </c:pt>
                <c:pt idx="362">
                  <c:v>40.914000000000001</c:v>
                </c:pt>
                <c:pt idx="363">
                  <c:v>40.584000000000003</c:v>
                </c:pt>
                <c:pt idx="364">
                  <c:v>39.866</c:v>
                </c:pt>
              </c:numCache>
            </c:numRef>
          </c:val>
          <c:smooth val="0"/>
          <c:extLst xmlns:c16r2="http://schemas.microsoft.com/office/drawing/2015/06/chart">
            <c:ext xmlns:c16="http://schemas.microsoft.com/office/drawing/2014/chart" uri="{C3380CC4-5D6E-409C-BE32-E72D297353CC}">
              <c16:uniqueId val="{00000002-8A7C-4A89-B087-9A9AED6A6318}"/>
            </c:ext>
          </c:extLst>
        </c:ser>
        <c:ser>
          <c:idx val="7"/>
          <c:order val="3"/>
          <c:tx>
            <c:strRef>
              <c:f>'discharge stations figure'!$I$1</c:f>
              <c:strCache>
                <c:ptCount val="1"/>
                <c:pt idx="0">
                  <c:v>Spot sampling</c:v>
                </c:pt>
              </c:strCache>
            </c:strRef>
          </c:tx>
          <c:spPr>
            <a:ln w="28575" cap="rnd">
              <a:solidFill>
                <a:srgbClr val="FFC000"/>
              </a:solidFill>
              <a:round/>
            </a:ln>
            <a:effectLst/>
          </c:spPr>
          <c:marker>
            <c:symbol val="none"/>
          </c:marker>
          <c:cat>
            <c:numRef>
              <c:f>'discharge stations figure'!$A$2:$A$366</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stations figure'!$I$2:$I$366</c:f>
              <c:numCache>
                <c:formatCode>General</c:formatCode>
                <c:ptCount val="365"/>
                <c:pt idx="63">
                  <c:v>4000</c:v>
                </c:pt>
                <c:pt idx="64">
                  <c:v>4000</c:v>
                </c:pt>
                <c:pt idx="65">
                  <c:v>4000</c:v>
                </c:pt>
                <c:pt idx="66">
                  <c:v>4000</c:v>
                </c:pt>
                <c:pt idx="135">
                  <c:v>4000</c:v>
                </c:pt>
                <c:pt idx="136">
                  <c:v>4000</c:v>
                </c:pt>
                <c:pt idx="137">
                  <c:v>4000</c:v>
                </c:pt>
                <c:pt idx="138">
                  <c:v>4000</c:v>
                </c:pt>
                <c:pt idx="235">
                  <c:v>4000</c:v>
                </c:pt>
                <c:pt idx="236">
                  <c:v>4000</c:v>
                </c:pt>
                <c:pt idx="237">
                  <c:v>4000</c:v>
                </c:pt>
                <c:pt idx="238">
                  <c:v>4000</c:v>
                </c:pt>
                <c:pt idx="279">
                  <c:v>4000</c:v>
                </c:pt>
                <c:pt idx="280">
                  <c:v>4000</c:v>
                </c:pt>
                <c:pt idx="281">
                  <c:v>4000</c:v>
                </c:pt>
                <c:pt idx="282">
                  <c:v>4000</c:v>
                </c:pt>
              </c:numCache>
            </c:numRef>
          </c:val>
          <c:smooth val="0"/>
          <c:extLst xmlns:c16r2="http://schemas.microsoft.com/office/drawing/2015/06/chart">
            <c:ext xmlns:c16="http://schemas.microsoft.com/office/drawing/2014/chart" uri="{C3380CC4-5D6E-409C-BE32-E72D297353CC}">
              <c16:uniqueId val="{00000003-8A7C-4A89-B087-9A9AED6A6318}"/>
            </c:ext>
          </c:extLst>
        </c:ser>
        <c:dLbls>
          <c:showLegendKey val="0"/>
          <c:showVal val="0"/>
          <c:showCatName val="0"/>
          <c:showSerName val="0"/>
          <c:showPercent val="0"/>
          <c:showBubbleSize val="0"/>
        </c:dLbls>
        <c:smooth val="0"/>
        <c:axId val="427135720"/>
        <c:axId val="427134152"/>
      </c:lineChart>
      <c:dateAx>
        <c:axId val="42713572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7134152"/>
        <c:crosses val="autoZero"/>
        <c:auto val="1"/>
        <c:lblOffset val="100"/>
        <c:baseTimeUnit val="days"/>
      </c:dateAx>
      <c:valAx>
        <c:axId val="42713415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AU"/>
                  <a:t>Discharge (ML/day)</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27135720"/>
        <c:crosses val="autoZero"/>
        <c:crossBetween val="between"/>
        <c:majorUnit val="2000"/>
      </c:valAx>
      <c:spPr>
        <a:noFill/>
        <a:ln>
          <a:noFill/>
        </a:ln>
        <a:effectLst/>
      </c:spPr>
    </c:plotArea>
    <c:legend>
      <c:legendPos val="r"/>
      <c:layout>
        <c:manualLayout>
          <c:xMode val="edge"/>
          <c:yMode val="edge"/>
          <c:x val="5.1619552790485385E-2"/>
          <c:y val="0.92167580900892387"/>
          <c:w val="0.90752430973891884"/>
          <c:h val="6.95290697870134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(d)</a:t>
            </a:r>
          </a:p>
        </c:rich>
      </c:tx>
      <c:layout>
        <c:manualLayout>
          <c:xMode val="edge"/>
          <c:yMode val="edge"/>
          <c:x val="8.0592897857632628E-2"/>
          <c:y val="5.814250473437655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2451395879968817E-2"/>
          <c:y val="5.2293013062023559E-2"/>
          <c:w val="0.90878703866869293"/>
          <c:h val="0.90829187255791088"/>
        </c:manualLayout>
      </c:layout>
      <c:lineChart>
        <c:grouping val="standard"/>
        <c:varyColors val="0"/>
        <c:ser>
          <c:idx val="0"/>
          <c:order val="0"/>
          <c:tx>
            <c:v>2014-15</c:v>
          </c:tx>
          <c:spPr>
            <a:ln w="19050" cap="rnd">
              <a:solidFill>
                <a:schemeClr val="accent1"/>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WQ_station_figs!$M$2:$M$366</c:f>
              <c:numCache>
                <c:formatCode>General</c:formatCode>
                <c:ptCount val="365"/>
                <c:pt idx="220" formatCode="0.00">
                  <c:v>0.20000000000000054</c:v>
                </c:pt>
                <c:pt idx="221" formatCode="0.00">
                  <c:v>0.20000000000000095</c:v>
                </c:pt>
                <c:pt idx="222" formatCode="0.00">
                  <c:v>0.19697916666666768</c:v>
                </c:pt>
                <c:pt idx="223" formatCode="0.00">
                  <c:v>0.19440972222222316</c:v>
                </c:pt>
                <c:pt idx="224" formatCode="0.00">
                  <c:v>0.18999999999999939</c:v>
                </c:pt>
                <c:pt idx="225" formatCode="0.00">
                  <c:v>0.18999999999999939</c:v>
                </c:pt>
                <c:pt idx="226" formatCode="0.00">
                  <c:v>0.18999999999999939</c:v>
                </c:pt>
                <c:pt idx="227" formatCode="0.00">
                  <c:v>0.19916666666666721</c:v>
                </c:pt>
                <c:pt idx="228" formatCode="0.00">
                  <c:v>0.21093750000000092</c:v>
                </c:pt>
                <c:pt idx="229" formatCode="0.00">
                  <c:v>0.22548611111111061</c:v>
                </c:pt>
                <c:pt idx="230" formatCode="0.00">
                  <c:v>0.23736111111111077</c:v>
                </c:pt>
                <c:pt idx="231" formatCode="0.00">
                  <c:v>0.24138888888888901</c:v>
                </c:pt>
                <c:pt idx="232" formatCode="0.00">
                  <c:v>0.25</c:v>
                </c:pt>
                <c:pt idx="233" formatCode="0.00">
                  <c:v>0.25982638888888898</c:v>
                </c:pt>
                <c:pt idx="234" formatCode="0.00">
                  <c:v>0.2599999999999999</c:v>
                </c:pt>
                <c:pt idx="235" formatCode="0.00">
                  <c:v>0.25666666666666704</c:v>
                </c:pt>
                <c:pt idx="236" formatCode="0.00">
                  <c:v>0.25006944444444446</c:v>
                </c:pt>
                <c:pt idx="237" formatCode="0.00">
                  <c:v>0.25</c:v>
                </c:pt>
                <c:pt idx="238" formatCode="0.00">
                  <c:v>0.25</c:v>
                </c:pt>
                <c:pt idx="239" formatCode="0.00">
                  <c:v>0.25</c:v>
                </c:pt>
                <c:pt idx="240" formatCode="0.00">
                  <c:v>0.25</c:v>
                </c:pt>
                <c:pt idx="241" formatCode="0.00">
                  <c:v>0.23423611111111095</c:v>
                </c:pt>
                <c:pt idx="242" formatCode="0.00">
                  <c:v>0.19361111111111121</c:v>
                </c:pt>
                <c:pt idx="243" formatCode="0.00">
                  <c:v>0.23229166666666673</c:v>
                </c:pt>
                <c:pt idx="244" formatCode="0.00">
                  <c:v>0.26833333333333276</c:v>
                </c:pt>
                <c:pt idx="245" formatCode="0.00">
                  <c:v>0.27370370370370423</c:v>
                </c:pt>
                <c:pt idx="246" formatCode="0.00">
                  <c:v>0.27888888888888969</c:v>
                </c:pt>
                <c:pt idx="247" formatCode="0.00">
                  <c:v>0.28722222222222205</c:v>
                </c:pt>
                <c:pt idx="248" formatCode="0.00">
                  <c:v>0.29812499999999997</c:v>
                </c:pt>
                <c:pt idx="249" formatCode="0.00">
                  <c:v>0.30541666666666578</c:v>
                </c:pt>
                <c:pt idx="250" formatCode="0.00">
                  <c:v>0.3180555555555562</c:v>
                </c:pt>
                <c:pt idx="251" formatCode="0.00">
                  <c:v>0.32986111111111005</c:v>
                </c:pt>
                <c:pt idx="252" formatCode="0.00">
                  <c:v>0.32583333333333281</c:v>
                </c:pt>
                <c:pt idx="253" formatCode="0.00">
                  <c:v>0.33659722222222155</c:v>
                </c:pt>
                <c:pt idx="254" formatCode="0.00">
                  <c:v>0.34320754716981122</c:v>
                </c:pt>
                <c:pt idx="335" formatCode="0.00">
                  <c:v>0.71661290322580429</c:v>
                </c:pt>
                <c:pt idx="336" formatCode="0.00">
                  <c:v>0.70999999999999808</c:v>
                </c:pt>
                <c:pt idx="337" formatCode="0.00">
                  <c:v>0.70999999999999808</c:v>
                </c:pt>
                <c:pt idx="338" formatCode="0.00">
                  <c:v>0.71645833333333164</c:v>
                </c:pt>
                <c:pt idx="339" formatCode="0.00">
                  <c:v>0.71979166666666583</c:v>
                </c:pt>
                <c:pt idx="340" formatCode="0.00">
                  <c:v>0.7199999999999992</c:v>
                </c:pt>
                <c:pt idx="341" formatCode="0.00">
                  <c:v>0.7199999999999992</c:v>
                </c:pt>
                <c:pt idx="342" formatCode="0.00">
                  <c:v>0.7199999999999992</c:v>
                </c:pt>
                <c:pt idx="343" formatCode="0.00">
                  <c:v>0.7199999999999992</c:v>
                </c:pt>
                <c:pt idx="344" formatCode="0.00">
                  <c:v>0.7199999999999992</c:v>
                </c:pt>
                <c:pt idx="345" formatCode="0.00">
                  <c:v>0.72055555555555462</c:v>
                </c:pt>
                <c:pt idx="346" formatCode="0.00">
                  <c:v>0.72812500000000069</c:v>
                </c:pt>
                <c:pt idx="347" formatCode="0.00">
                  <c:v>0.73062500000000019</c:v>
                </c:pt>
                <c:pt idx="348" formatCode="0.00">
                  <c:v>0.73986111111110953</c:v>
                </c:pt>
                <c:pt idx="349" formatCode="0.00">
                  <c:v>0.74729166666666647</c:v>
                </c:pt>
                <c:pt idx="350" formatCode="0.00">
                  <c:v>0.70861111111111152</c:v>
                </c:pt>
                <c:pt idx="351" formatCode="0.00">
                  <c:v>0.67477611940298565</c:v>
                </c:pt>
                <c:pt idx="363" formatCode="0.00">
                  <c:v>0.52960000000000074</c:v>
                </c:pt>
                <c:pt idx="364" formatCode="0.00">
                  <c:v>0.53722222222222282</c:v>
                </c:pt>
              </c:numCache>
            </c:numRef>
          </c:val>
          <c:smooth val="0"/>
          <c:extLst xmlns:c16r2="http://schemas.microsoft.com/office/drawing/2015/06/chart">
            <c:ext xmlns:c16="http://schemas.microsoft.com/office/drawing/2014/chart" uri="{C3380CC4-5D6E-409C-BE32-E72D297353CC}">
              <c16:uniqueId val="{00000000-27AB-4975-98FE-8B0716A6892A}"/>
            </c:ext>
          </c:extLst>
        </c:ser>
        <c:ser>
          <c:idx val="1"/>
          <c:order val="1"/>
          <c:tx>
            <c:v>2015-16</c:v>
          </c:tx>
          <c:spPr>
            <a:ln w="19050" cap="rnd">
              <a:solidFill>
                <a:schemeClr val="accent2"/>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WQ_station_figs!$M$367:$M$732</c:f>
              <c:numCache>
                <c:formatCode>0.00</c:formatCode>
                <c:ptCount val="366"/>
                <c:pt idx="0">
                  <c:v>0.54062500000000058</c:v>
                </c:pt>
                <c:pt idx="1">
                  <c:v>0.54979166666666535</c:v>
                </c:pt>
                <c:pt idx="2">
                  <c:v>0.5543749999999984</c:v>
                </c:pt>
                <c:pt idx="3">
                  <c:v>0.55993055555555671</c:v>
                </c:pt>
                <c:pt idx="4">
                  <c:v>0.56756944444444513</c:v>
                </c:pt>
                <c:pt idx="5">
                  <c:v>0.56999999999999873</c:v>
                </c:pt>
                <c:pt idx="6">
                  <c:v>0.57694444444444204</c:v>
                </c:pt>
                <c:pt idx="7">
                  <c:v>0.58076388888888753</c:v>
                </c:pt>
                <c:pt idx="8">
                  <c:v>0.5879861111111121</c:v>
                </c:pt>
                <c:pt idx="9">
                  <c:v>0.59534722222222425</c:v>
                </c:pt>
                <c:pt idx="10">
                  <c:v>0.60020833333333257</c:v>
                </c:pt>
                <c:pt idx="11">
                  <c:v>0.6095833333333327</c:v>
                </c:pt>
                <c:pt idx="12">
                  <c:v>0.61784722222222166</c:v>
                </c:pt>
                <c:pt idx="13">
                  <c:v>0.62812500000000115</c:v>
                </c:pt>
                <c:pt idx="14">
                  <c:v>0.63826388888888852</c:v>
                </c:pt>
                <c:pt idx="15">
                  <c:v>0.64770833333333333</c:v>
                </c:pt>
                <c:pt idx="16">
                  <c:v>0.656944444444445</c:v>
                </c:pt>
                <c:pt idx="17">
                  <c:v>0.66124999999999778</c:v>
                </c:pt>
                <c:pt idx="18">
                  <c:v>0.66861111111111182</c:v>
                </c:pt>
                <c:pt idx="19">
                  <c:v>0.67791666666666783</c:v>
                </c:pt>
                <c:pt idx="20">
                  <c:v>0.68006944444444661</c:v>
                </c:pt>
                <c:pt idx="21">
                  <c:v>0.68000000000000216</c:v>
                </c:pt>
                <c:pt idx="22">
                  <c:v>0.67770833333333558</c:v>
                </c:pt>
                <c:pt idx="23">
                  <c:v>0.64125000000000021</c:v>
                </c:pt>
                <c:pt idx="92">
                  <c:v>0.69299999999999973</c:v>
                </c:pt>
                <c:pt idx="93">
                  <c:v>0.69784722222222406</c:v>
                </c:pt>
                <c:pt idx="94">
                  <c:v>0.70201388888889016</c:v>
                </c:pt>
                <c:pt idx="95">
                  <c:v>0.70159722222222398</c:v>
                </c:pt>
                <c:pt idx="96">
                  <c:v>0.69666666666666821</c:v>
                </c:pt>
                <c:pt idx="97">
                  <c:v>0.70993055555555473</c:v>
                </c:pt>
                <c:pt idx="98">
                  <c:v>0.725833333333334</c:v>
                </c:pt>
                <c:pt idx="99">
                  <c:v>0.7349999999999981</c:v>
                </c:pt>
                <c:pt idx="100">
                  <c:v>0.73916666666666542</c:v>
                </c:pt>
                <c:pt idx="101">
                  <c:v>0.74569444444444422</c:v>
                </c:pt>
                <c:pt idx="102">
                  <c:v>0.75562500000000155</c:v>
                </c:pt>
                <c:pt idx="103">
                  <c:v>0.76055555555555765</c:v>
                </c:pt>
                <c:pt idx="104">
                  <c:v>0.7625000000000024</c:v>
                </c:pt>
                <c:pt idx="105">
                  <c:v>0.76631944444444355</c:v>
                </c:pt>
                <c:pt idx="106">
                  <c:v>0.77791666666666748</c:v>
                </c:pt>
                <c:pt idx="107">
                  <c:v>0.77993055555555635</c:v>
                </c:pt>
                <c:pt idx="108">
                  <c:v>0.78645833333333615</c:v>
                </c:pt>
                <c:pt idx="109">
                  <c:v>0.78937500000000238</c:v>
                </c:pt>
                <c:pt idx="110">
                  <c:v>0.79312500000000152</c:v>
                </c:pt>
                <c:pt idx="111">
                  <c:v>0.79888888888888721</c:v>
                </c:pt>
                <c:pt idx="112">
                  <c:v>0.80277777777777726</c:v>
                </c:pt>
                <c:pt idx="113">
                  <c:v>0.81090277777777775</c:v>
                </c:pt>
                <c:pt idx="114">
                  <c:v>0.83847222222222206</c:v>
                </c:pt>
                <c:pt idx="115">
                  <c:v>0.84708333333333341</c:v>
                </c:pt>
                <c:pt idx="116">
                  <c:v>0.79326388888888943</c:v>
                </c:pt>
                <c:pt idx="117">
                  <c:v>0.55298611111111073</c:v>
                </c:pt>
                <c:pt idx="118">
                  <c:v>0.35402777777777827</c:v>
                </c:pt>
                <c:pt idx="119">
                  <c:v>0.31701388888888971</c:v>
                </c:pt>
                <c:pt idx="120">
                  <c:v>0.31680555555555528</c:v>
                </c:pt>
                <c:pt idx="121">
                  <c:v>0.31506944444444496</c:v>
                </c:pt>
                <c:pt idx="122">
                  <c:v>0.31000000000000028</c:v>
                </c:pt>
                <c:pt idx="123">
                  <c:v>0.30854166666666694</c:v>
                </c:pt>
                <c:pt idx="124">
                  <c:v>0.31000000000000028</c:v>
                </c:pt>
                <c:pt idx="125">
                  <c:v>0.31965277777777806</c:v>
                </c:pt>
                <c:pt idx="126">
                  <c:v>0.32013888888888864</c:v>
                </c:pt>
                <c:pt idx="127">
                  <c:v>0.30368055555555529</c:v>
                </c:pt>
                <c:pt idx="128">
                  <c:v>0.36187499999999995</c:v>
                </c:pt>
                <c:pt idx="129">
                  <c:v>0.36770833333333391</c:v>
                </c:pt>
                <c:pt idx="130">
                  <c:v>0.34493055555555613</c:v>
                </c:pt>
                <c:pt idx="131">
                  <c:v>0.37138888888888871</c:v>
                </c:pt>
                <c:pt idx="132">
                  <c:v>0.41874999999999946</c:v>
                </c:pt>
                <c:pt idx="133">
                  <c:v>0.47416666666666668</c:v>
                </c:pt>
                <c:pt idx="134">
                  <c:v>0.51458333333333273</c:v>
                </c:pt>
                <c:pt idx="135">
                  <c:v>0.54458333333333342</c:v>
                </c:pt>
                <c:pt idx="136">
                  <c:v>0.55805555555555575</c:v>
                </c:pt>
                <c:pt idx="137">
                  <c:v>0.57034722222222267</c:v>
                </c:pt>
                <c:pt idx="138">
                  <c:v>0.58923611111111274</c:v>
                </c:pt>
                <c:pt idx="139">
                  <c:v>0.59812499999999935</c:v>
                </c:pt>
                <c:pt idx="140">
                  <c:v>0.59979166666666617</c:v>
                </c:pt>
                <c:pt idx="141">
                  <c:v>0.62479166666666841</c:v>
                </c:pt>
                <c:pt idx="142">
                  <c:v>0.64131944444444333</c:v>
                </c:pt>
                <c:pt idx="143">
                  <c:v>0.65618055555555643</c:v>
                </c:pt>
                <c:pt idx="144">
                  <c:v>0.65999999999999781</c:v>
                </c:pt>
                <c:pt idx="145">
                  <c:v>0.66569444444444514</c:v>
                </c:pt>
                <c:pt idx="146">
                  <c:v>0.67256944444444533</c:v>
                </c:pt>
                <c:pt idx="147">
                  <c:v>0.67902777777777945</c:v>
                </c:pt>
                <c:pt idx="148">
                  <c:v>0.68750000000000067</c:v>
                </c:pt>
                <c:pt idx="149">
                  <c:v>0.68993055555555427</c:v>
                </c:pt>
                <c:pt idx="150">
                  <c:v>0.69847222222222316</c:v>
                </c:pt>
                <c:pt idx="151">
                  <c:v>0.70631944444444539</c:v>
                </c:pt>
                <c:pt idx="152">
                  <c:v>0.71305555555555467</c:v>
                </c:pt>
                <c:pt idx="153">
                  <c:v>0.71249999999999902</c:v>
                </c:pt>
                <c:pt idx="154">
                  <c:v>0.70999999999999819</c:v>
                </c:pt>
                <c:pt idx="155">
                  <c:v>0.72673611111110903</c:v>
                </c:pt>
                <c:pt idx="156">
                  <c:v>0.76590277777777982</c:v>
                </c:pt>
                <c:pt idx="157">
                  <c:v>0.77805555555555639</c:v>
                </c:pt>
                <c:pt idx="158">
                  <c:v>0.77083333333333226</c:v>
                </c:pt>
                <c:pt idx="159">
                  <c:v>0.73756944444444528</c:v>
                </c:pt>
                <c:pt idx="160">
                  <c:v>0.63513888888888981</c:v>
                </c:pt>
                <c:pt idx="161">
                  <c:v>0.54430555555555515</c:v>
                </c:pt>
                <c:pt idx="162">
                  <c:v>0.42805555555555552</c:v>
                </c:pt>
                <c:pt idx="163">
                  <c:v>0.35062499999999985</c:v>
                </c:pt>
                <c:pt idx="164">
                  <c:v>0.31999999999999967</c:v>
                </c:pt>
                <c:pt idx="165">
                  <c:v>0.30569444444444482</c:v>
                </c:pt>
                <c:pt idx="166">
                  <c:v>0.28604166666666608</c:v>
                </c:pt>
                <c:pt idx="167">
                  <c:v>0.27006944444444447</c:v>
                </c:pt>
                <c:pt idx="168">
                  <c:v>0.24652777777777782</c:v>
                </c:pt>
                <c:pt idx="169">
                  <c:v>0.22826388888888915</c:v>
                </c:pt>
                <c:pt idx="170">
                  <c:v>0.21722222222222184</c:v>
                </c:pt>
                <c:pt idx="171">
                  <c:v>0.2100000000000006</c:v>
                </c:pt>
                <c:pt idx="172">
                  <c:v>0.2100000000000006</c:v>
                </c:pt>
                <c:pt idx="173">
                  <c:v>0.2100000000000006</c:v>
                </c:pt>
                <c:pt idx="174">
                  <c:v>0.2100000000000006</c:v>
                </c:pt>
                <c:pt idx="175">
                  <c:v>0.2100000000000006</c:v>
                </c:pt>
                <c:pt idx="176">
                  <c:v>0.2100000000000006</c:v>
                </c:pt>
                <c:pt idx="177">
                  <c:v>0.2100000000000006</c:v>
                </c:pt>
                <c:pt idx="178">
                  <c:v>0.2100000000000006</c:v>
                </c:pt>
                <c:pt idx="179">
                  <c:v>0.22937500000000025</c:v>
                </c:pt>
                <c:pt idx="180">
                  <c:v>0.21999999999999958</c:v>
                </c:pt>
                <c:pt idx="181">
                  <c:v>0.22624999999999978</c:v>
                </c:pt>
                <c:pt idx="182">
                  <c:v>0.26861111111111113</c:v>
                </c:pt>
                <c:pt idx="183">
                  <c:v>0.24437499999999993</c:v>
                </c:pt>
                <c:pt idx="184">
                  <c:v>0.24249999999999952</c:v>
                </c:pt>
                <c:pt idx="185">
                  <c:v>0.25694444444444481</c:v>
                </c:pt>
                <c:pt idx="186">
                  <c:v>0.24340277777777727</c:v>
                </c:pt>
                <c:pt idx="187">
                  <c:v>0.23999999999999952</c:v>
                </c:pt>
                <c:pt idx="188">
                  <c:v>0.24805555555555564</c:v>
                </c:pt>
                <c:pt idx="189">
                  <c:v>0.26326388888888885</c:v>
                </c:pt>
                <c:pt idx="190">
                  <c:v>0.23680555555555566</c:v>
                </c:pt>
                <c:pt idx="191">
                  <c:v>0.33531468531468528</c:v>
                </c:pt>
                <c:pt idx="192">
                  <c:v>0.39868055555555554</c:v>
                </c:pt>
                <c:pt idx="193">
                  <c:v>0.35138888888888981</c:v>
                </c:pt>
                <c:pt idx="194">
                  <c:v>0.38687499999999947</c:v>
                </c:pt>
                <c:pt idx="195">
                  <c:v>0.46555555555555489</c:v>
                </c:pt>
                <c:pt idx="196">
                  <c:v>0.45590277777777771</c:v>
                </c:pt>
                <c:pt idx="197">
                  <c:v>0.32951388888888888</c:v>
                </c:pt>
                <c:pt idx="198">
                  <c:v>0.28493055555555613</c:v>
                </c:pt>
                <c:pt idx="199">
                  <c:v>0.25881944444444477</c:v>
                </c:pt>
                <c:pt idx="200">
                  <c:v>0.22145833333333359</c:v>
                </c:pt>
                <c:pt idx="201">
                  <c:v>0.20784722222222249</c:v>
                </c:pt>
                <c:pt idx="202">
                  <c:v>0.2050694444444443</c:v>
                </c:pt>
                <c:pt idx="203">
                  <c:v>0.19999999999999951</c:v>
                </c:pt>
                <c:pt idx="204">
                  <c:v>0.20000000000000007</c:v>
                </c:pt>
                <c:pt idx="206">
                  <c:v>0.19999999999999979</c:v>
                </c:pt>
                <c:pt idx="207">
                  <c:v>0.21062500000000034</c:v>
                </c:pt>
                <c:pt idx="208">
                  <c:v>0.2122222222222222</c:v>
                </c:pt>
                <c:pt idx="209">
                  <c:v>0.21999999999999958</c:v>
                </c:pt>
                <c:pt idx="210">
                  <c:v>0.21444444444444499</c:v>
                </c:pt>
                <c:pt idx="211">
                  <c:v>0.2100000000000006</c:v>
                </c:pt>
                <c:pt idx="212">
                  <c:v>0.2100000000000006</c:v>
                </c:pt>
                <c:pt idx="213">
                  <c:v>0.21736111111111139</c:v>
                </c:pt>
                <c:pt idx="214">
                  <c:v>0.2793750000000001</c:v>
                </c:pt>
                <c:pt idx="215">
                  <c:v>0.28597222222222318</c:v>
                </c:pt>
                <c:pt idx="216">
                  <c:v>0.2713888888888889</c:v>
                </c:pt>
                <c:pt idx="217">
                  <c:v>0.27375000000000055</c:v>
                </c:pt>
                <c:pt idx="218">
                  <c:v>0.28916666666666668</c:v>
                </c:pt>
                <c:pt idx="222">
                  <c:v>0.445530303030304</c:v>
                </c:pt>
                <c:pt idx="223">
                  <c:v>0.43069444444444432</c:v>
                </c:pt>
                <c:pt idx="224">
                  <c:v>0.38493055555555561</c:v>
                </c:pt>
                <c:pt idx="225">
                  <c:v>0.36527777777777765</c:v>
                </c:pt>
                <c:pt idx="226">
                  <c:v>0.36708333333333254</c:v>
                </c:pt>
                <c:pt idx="227">
                  <c:v>0.37097222222222187</c:v>
                </c:pt>
                <c:pt idx="228">
                  <c:v>0.38541666666666713</c:v>
                </c:pt>
                <c:pt idx="229">
                  <c:v>0.39340277777777755</c:v>
                </c:pt>
                <c:pt idx="230">
                  <c:v>0.39999999999999902</c:v>
                </c:pt>
                <c:pt idx="231">
                  <c:v>0.40986111111110962</c:v>
                </c:pt>
                <c:pt idx="232">
                  <c:v>0.41937500000000122</c:v>
                </c:pt>
                <c:pt idx="233">
                  <c:v>0.43277777777777687</c:v>
                </c:pt>
                <c:pt idx="234">
                  <c:v>0.43999999999999917</c:v>
                </c:pt>
                <c:pt idx="235">
                  <c:v>0.43576388888888884</c:v>
                </c:pt>
                <c:pt idx="236">
                  <c:v>0.43805555555555459</c:v>
                </c:pt>
                <c:pt idx="237">
                  <c:v>0.44611111111111218</c:v>
                </c:pt>
                <c:pt idx="238">
                  <c:v>0.45652777777777831</c:v>
                </c:pt>
                <c:pt idx="239">
                  <c:v>0.46631944444444406</c:v>
                </c:pt>
                <c:pt idx="240">
                  <c:v>0.47787234042553078</c:v>
                </c:pt>
                <c:pt idx="241">
                  <c:v>0.48784722222222243</c:v>
                </c:pt>
                <c:pt idx="242">
                  <c:v>0.49395833333333289</c:v>
                </c:pt>
                <c:pt idx="243">
                  <c:v>0.5006250000000001</c:v>
                </c:pt>
                <c:pt idx="244">
                  <c:v>0.51576388888888947</c:v>
                </c:pt>
                <c:pt idx="245">
                  <c:v>0.52826388888888953</c:v>
                </c:pt>
                <c:pt idx="246">
                  <c:v>0.54211267605633662</c:v>
                </c:pt>
                <c:pt idx="247">
                  <c:v>0.55583333333333407</c:v>
                </c:pt>
                <c:pt idx="248">
                  <c:v>0.54041666666666677</c:v>
                </c:pt>
                <c:pt idx="249">
                  <c:v>0.54999999999999849</c:v>
                </c:pt>
                <c:pt idx="250">
                  <c:v>0.54881944444444397</c:v>
                </c:pt>
                <c:pt idx="251">
                  <c:v>0.54999999999999849</c:v>
                </c:pt>
                <c:pt idx="252">
                  <c:v>0.54513888888888873</c:v>
                </c:pt>
                <c:pt idx="253">
                  <c:v>0.54020833333333385</c:v>
                </c:pt>
                <c:pt idx="254">
                  <c:v>0.54013888888888939</c:v>
                </c:pt>
                <c:pt idx="255">
                  <c:v>0.54763888888888834</c:v>
                </c:pt>
                <c:pt idx="256">
                  <c:v>0.54972222222222067</c:v>
                </c:pt>
                <c:pt idx="257">
                  <c:v>0.54999999999999849</c:v>
                </c:pt>
                <c:pt idx="258">
                  <c:v>0.55784722222222349</c:v>
                </c:pt>
                <c:pt idx="259">
                  <c:v>0.56000000000000116</c:v>
                </c:pt>
                <c:pt idx="260">
                  <c:v>0.56071428571428661</c:v>
                </c:pt>
                <c:pt idx="261">
                  <c:v>0.54201388888888902</c:v>
                </c:pt>
                <c:pt idx="262">
                  <c:v>0.51777777777777834</c:v>
                </c:pt>
                <c:pt idx="263">
                  <c:v>0.50618055555555541</c:v>
                </c:pt>
                <c:pt idx="264">
                  <c:v>0.49743055555555532</c:v>
                </c:pt>
                <c:pt idx="265">
                  <c:v>0.48708333333333326</c:v>
                </c:pt>
                <c:pt idx="266">
                  <c:v>0.48236111111111124</c:v>
                </c:pt>
                <c:pt idx="267">
                  <c:v>0.4900000000000001</c:v>
                </c:pt>
                <c:pt idx="268">
                  <c:v>0.49930555555555561</c:v>
                </c:pt>
                <c:pt idx="269">
                  <c:v>0.5</c:v>
                </c:pt>
                <c:pt idx="270">
                  <c:v>0.50784722222222212</c:v>
                </c:pt>
                <c:pt idx="271">
                  <c:v>0.51000000000000012</c:v>
                </c:pt>
                <c:pt idx="272">
                  <c:v>0.51875000000000082</c:v>
                </c:pt>
                <c:pt idx="273">
                  <c:v>0.52000000000000068</c:v>
                </c:pt>
                <c:pt idx="274">
                  <c:v>0.5236111111111118</c:v>
                </c:pt>
                <c:pt idx="275">
                  <c:v>0.52965277777777853</c:v>
                </c:pt>
                <c:pt idx="276">
                  <c:v>0.53812500000000052</c:v>
                </c:pt>
                <c:pt idx="277">
                  <c:v>0.54506944444444494</c:v>
                </c:pt>
                <c:pt idx="278">
                  <c:v>0.54090277777777851</c:v>
                </c:pt>
                <c:pt idx="279">
                  <c:v>0.54215277777777826</c:v>
                </c:pt>
                <c:pt idx="280">
                  <c:v>0.54944444444444296</c:v>
                </c:pt>
                <c:pt idx="281">
                  <c:v>0.55020833333333174</c:v>
                </c:pt>
                <c:pt idx="282">
                  <c:v>0.54423611111111203</c:v>
                </c:pt>
                <c:pt idx="283">
                  <c:v>0.53979166666666711</c:v>
                </c:pt>
                <c:pt idx="284">
                  <c:v>0.52784722222222236</c:v>
                </c:pt>
                <c:pt idx="285">
                  <c:v>0.52868055555555626</c:v>
                </c:pt>
                <c:pt idx="286">
                  <c:v>0.54354166666666537</c:v>
                </c:pt>
                <c:pt idx="287">
                  <c:v>0.5367361111111113</c:v>
                </c:pt>
                <c:pt idx="288">
                  <c:v>0.53645833333333326</c:v>
                </c:pt>
                <c:pt idx="289">
                  <c:v>0.51833333333333376</c:v>
                </c:pt>
                <c:pt idx="290">
                  <c:v>0.47729166666666611</c:v>
                </c:pt>
                <c:pt idx="291">
                  <c:v>0.46430555555555586</c:v>
                </c:pt>
                <c:pt idx="292">
                  <c:v>0.45000000000000012</c:v>
                </c:pt>
                <c:pt idx="295">
                  <c:v>0.38407079646017744</c:v>
                </c:pt>
                <c:pt idx="296">
                  <c:v>0.37694444444444375</c:v>
                </c:pt>
                <c:pt idx="297">
                  <c:v>0.36999999999999916</c:v>
                </c:pt>
                <c:pt idx="298">
                  <c:v>0.36715277777777749</c:v>
                </c:pt>
                <c:pt idx="299">
                  <c:v>0.36166666666666625</c:v>
                </c:pt>
                <c:pt idx="300">
                  <c:v>0.3599999999999996</c:v>
                </c:pt>
                <c:pt idx="301">
                  <c:v>0.3599999999999996</c:v>
                </c:pt>
                <c:pt idx="302">
                  <c:v>0.3599999999999996</c:v>
                </c:pt>
                <c:pt idx="303">
                  <c:v>0.3599999999999996</c:v>
                </c:pt>
                <c:pt idx="304">
                  <c:v>0.36909722222222136</c:v>
                </c:pt>
                <c:pt idx="305">
                  <c:v>0.36999999999999916</c:v>
                </c:pt>
                <c:pt idx="306">
                  <c:v>0.35972222222222228</c:v>
                </c:pt>
                <c:pt idx="307">
                  <c:v>0.3599999999999996</c:v>
                </c:pt>
                <c:pt idx="308">
                  <c:v>0.36710526315789443</c:v>
                </c:pt>
              </c:numCache>
            </c:numRef>
          </c:val>
          <c:smooth val="0"/>
          <c:extLst xmlns:c16r2="http://schemas.microsoft.com/office/drawing/2015/06/chart">
            <c:ext xmlns:c16="http://schemas.microsoft.com/office/drawing/2014/chart" uri="{C3380CC4-5D6E-409C-BE32-E72D297353CC}">
              <c16:uniqueId val="{00000001-27AB-4975-98FE-8B0716A6892A}"/>
            </c:ext>
          </c:extLst>
        </c:ser>
        <c:ser>
          <c:idx val="2"/>
          <c:order val="2"/>
          <c:tx>
            <c:v>2016-17</c:v>
          </c:tx>
          <c:spPr>
            <a:ln w="19050" cap="rnd">
              <a:solidFill>
                <a:schemeClr val="accent3"/>
              </a:solidFill>
              <a:round/>
            </a:ln>
            <a:effectLst/>
          </c:spPr>
          <c:marker>
            <c:symbol val="none"/>
          </c:marker>
          <c:val>
            <c:numRef>
              <c:f>WQ_station_figs!$M$733:$M$1097</c:f>
              <c:numCache>
                <c:formatCode>0.00</c:formatCode>
                <c:ptCount val="365"/>
                <c:pt idx="0">
                  <c:v>0.32159722222222198</c:v>
                </c:pt>
                <c:pt idx="1">
                  <c:v>0.33361111111111175</c:v>
                </c:pt>
                <c:pt idx="2">
                  <c:v>0.34229166666666733</c:v>
                </c:pt>
                <c:pt idx="3">
                  <c:v>0.35173611111111164</c:v>
                </c:pt>
                <c:pt idx="4">
                  <c:v>0.35999999999999938</c:v>
                </c:pt>
                <c:pt idx="5">
                  <c:v>0.37312500000000076</c:v>
                </c:pt>
                <c:pt idx="6">
                  <c:v>0.39229166666666598</c:v>
                </c:pt>
                <c:pt idx="7">
                  <c:v>0.43868055555555552</c:v>
                </c:pt>
                <c:pt idx="8">
                  <c:v>0.6002777777777778</c:v>
                </c:pt>
                <c:pt idx="9">
                  <c:v>0.52000000000000013</c:v>
                </c:pt>
                <c:pt idx="10">
                  <c:v>0.4840972222222209</c:v>
                </c:pt>
                <c:pt idx="11">
                  <c:v>0.46999999999999925</c:v>
                </c:pt>
                <c:pt idx="12">
                  <c:v>0.47652777777777655</c:v>
                </c:pt>
                <c:pt idx="13">
                  <c:v>0.471249999999999</c:v>
                </c:pt>
                <c:pt idx="14">
                  <c:v>0.4565972222222236</c:v>
                </c:pt>
                <c:pt idx="15">
                  <c:v>0.45000000000000118</c:v>
                </c:pt>
                <c:pt idx="16">
                  <c:v>0.4542361111111119</c:v>
                </c:pt>
                <c:pt idx="17">
                  <c:v>0.46000000000000058</c:v>
                </c:pt>
                <c:pt idx="18">
                  <c:v>0.46000000000000058</c:v>
                </c:pt>
                <c:pt idx="19">
                  <c:v>0.46375</c:v>
                </c:pt>
                <c:pt idx="20">
                  <c:v>0.4649305555555554</c:v>
                </c:pt>
                <c:pt idx="21">
                  <c:v>0.46999999999999925</c:v>
                </c:pt>
                <c:pt idx="22">
                  <c:v>0.47388888888888775</c:v>
                </c:pt>
                <c:pt idx="23">
                  <c:v>0.47923611111111009</c:v>
                </c:pt>
                <c:pt idx="24">
                  <c:v>0.47999999999999904</c:v>
                </c:pt>
                <c:pt idx="25">
                  <c:v>0.48750000000000082</c:v>
                </c:pt>
                <c:pt idx="26">
                  <c:v>0.49868055555555507</c:v>
                </c:pt>
                <c:pt idx="27">
                  <c:v>0.48916666666666675</c:v>
                </c:pt>
                <c:pt idx="28">
                  <c:v>0.44833333333333336</c:v>
                </c:pt>
                <c:pt idx="29">
                  <c:v>0.41090277777777628</c:v>
                </c:pt>
                <c:pt idx="30">
                  <c:v>0.4021527777777768</c:v>
                </c:pt>
                <c:pt idx="31">
                  <c:v>0.39305555555555594</c:v>
                </c:pt>
                <c:pt idx="32">
                  <c:v>0.38000000000000056</c:v>
                </c:pt>
                <c:pt idx="33">
                  <c:v>0.37048611111111046</c:v>
                </c:pt>
                <c:pt idx="34">
                  <c:v>0.38208333333333377</c:v>
                </c:pt>
                <c:pt idx="35">
                  <c:v>0.39388888888888857</c:v>
                </c:pt>
                <c:pt idx="36">
                  <c:v>0.42881944444444509</c:v>
                </c:pt>
                <c:pt idx="37">
                  <c:v>0.35444444444444451</c:v>
                </c:pt>
                <c:pt idx="38">
                  <c:v>0.40381944444444423</c:v>
                </c:pt>
                <c:pt idx="39">
                  <c:v>0.37916666666666543</c:v>
                </c:pt>
                <c:pt idx="40">
                  <c:v>0.36041666666666622</c:v>
                </c:pt>
                <c:pt idx="41">
                  <c:v>0.36743055555555482</c:v>
                </c:pt>
                <c:pt idx="42">
                  <c:v>0.37493055555555654</c:v>
                </c:pt>
                <c:pt idx="43">
                  <c:v>0.38000000000000089</c:v>
                </c:pt>
                <c:pt idx="44">
                  <c:v>0.38375000000000015</c:v>
                </c:pt>
                <c:pt idx="45">
                  <c:v>0.39000000000000046</c:v>
                </c:pt>
                <c:pt idx="46">
                  <c:v>0.39506944444444392</c:v>
                </c:pt>
                <c:pt idx="47">
                  <c:v>0.40499999999999825</c:v>
                </c:pt>
                <c:pt idx="48">
                  <c:v>0.41465277777777865</c:v>
                </c:pt>
                <c:pt idx="49">
                  <c:v>0.42368055555555606</c:v>
                </c:pt>
                <c:pt idx="50">
                  <c:v>0.42972222222222206</c:v>
                </c:pt>
                <c:pt idx="51">
                  <c:v>0.43270833333333258</c:v>
                </c:pt>
                <c:pt idx="52">
                  <c:v>0.43777777777777732</c:v>
                </c:pt>
                <c:pt idx="53">
                  <c:v>0.44187500000000024</c:v>
                </c:pt>
                <c:pt idx="54">
                  <c:v>0.43819444444444344</c:v>
                </c:pt>
                <c:pt idx="55">
                  <c:v>0.36930555555555511</c:v>
                </c:pt>
                <c:pt idx="56">
                  <c:v>0.28104166666666697</c:v>
                </c:pt>
                <c:pt idx="57">
                  <c:v>0.25020833333333342</c:v>
                </c:pt>
                <c:pt idx="58">
                  <c:v>0.24805555555555558</c:v>
                </c:pt>
                <c:pt idx="59">
                  <c:v>0.25652777777777813</c:v>
                </c:pt>
                <c:pt idx="60">
                  <c:v>0.26722222222222247</c:v>
                </c:pt>
                <c:pt idx="61">
                  <c:v>0.27986111111111167</c:v>
                </c:pt>
                <c:pt idx="62">
                  <c:v>0.29055555555555473</c:v>
                </c:pt>
                <c:pt idx="63">
                  <c:v>0.30055555555555508</c:v>
                </c:pt>
                <c:pt idx="64">
                  <c:v>0.30694444444444424</c:v>
                </c:pt>
                <c:pt idx="65">
                  <c:v>0.21493055555555587</c:v>
                </c:pt>
                <c:pt idx="66">
                  <c:v>0.18965277777777798</c:v>
                </c:pt>
                <c:pt idx="67">
                  <c:v>0.20694444444444463</c:v>
                </c:pt>
                <c:pt idx="68">
                  <c:v>0.22479166666666694</c:v>
                </c:pt>
                <c:pt idx="69">
                  <c:v>0.24208333333333318</c:v>
                </c:pt>
                <c:pt idx="70">
                  <c:v>0.25715277777777812</c:v>
                </c:pt>
                <c:pt idx="71">
                  <c:v>0.26625000000000026</c:v>
                </c:pt>
                <c:pt idx="72">
                  <c:v>0.21027777777777795</c:v>
                </c:pt>
                <c:pt idx="73">
                  <c:v>0.18270833333333311</c:v>
                </c:pt>
                <c:pt idx="74">
                  <c:v>0.21215277777777827</c:v>
                </c:pt>
                <c:pt idx="75">
                  <c:v>0.21291666666666673</c:v>
                </c:pt>
                <c:pt idx="76">
                  <c:v>0.17083333333333348</c:v>
                </c:pt>
                <c:pt idx="77">
                  <c:v>0.1603472222222225</c:v>
                </c:pt>
                <c:pt idx="78">
                  <c:v>0.18104166666666643</c:v>
                </c:pt>
                <c:pt idx="79">
                  <c:v>0.19236111111111087</c:v>
                </c:pt>
                <c:pt idx="80">
                  <c:v>0.22090277777777778</c:v>
                </c:pt>
                <c:pt idx="81">
                  <c:v>0.21763888888888897</c:v>
                </c:pt>
                <c:pt idx="82">
                  <c:v>0.22006944444444457</c:v>
                </c:pt>
                <c:pt idx="83">
                  <c:v>0.24624999999999997</c:v>
                </c:pt>
                <c:pt idx="84">
                  <c:v>0.26020833333333393</c:v>
                </c:pt>
                <c:pt idx="85">
                  <c:v>0.26104166666666745</c:v>
                </c:pt>
                <c:pt idx="86">
                  <c:v>0.27979166666666677</c:v>
                </c:pt>
                <c:pt idx="87">
                  <c:v>0.29555555555555491</c:v>
                </c:pt>
                <c:pt idx="88">
                  <c:v>0.30638888888888915</c:v>
                </c:pt>
                <c:pt idx="89">
                  <c:v>0.31694444444444464</c:v>
                </c:pt>
                <c:pt idx="90">
                  <c:v>0.32000000000000023</c:v>
                </c:pt>
                <c:pt idx="91">
                  <c:v>0.32416666666666605</c:v>
                </c:pt>
                <c:pt idx="92">
                  <c:v>0.33236111111111116</c:v>
                </c:pt>
                <c:pt idx="93">
                  <c:v>0.32895833333333241</c:v>
                </c:pt>
                <c:pt idx="94">
                  <c:v>0.32083333333333353</c:v>
                </c:pt>
                <c:pt idx="95">
                  <c:v>0.33083333333333387</c:v>
                </c:pt>
                <c:pt idx="96">
                  <c:v>0.3458333333333341</c:v>
                </c:pt>
                <c:pt idx="97">
                  <c:v>0.35243055555555636</c:v>
                </c:pt>
                <c:pt idx="98">
                  <c:v>0.3599999999999996</c:v>
                </c:pt>
                <c:pt idx="99">
                  <c:v>0.36638888888888804</c:v>
                </c:pt>
                <c:pt idx="100">
                  <c:v>0.36999999999999916</c:v>
                </c:pt>
                <c:pt idx="101">
                  <c:v>0.37875000000000086</c:v>
                </c:pt>
                <c:pt idx="102">
                  <c:v>0.38506944444444463</c:v>
                </c:pt>
                <c:pt idx="103">
                  <c:v>0.39444444444444404</c:v>
                </c:pt>
                <c:pt idx="104">
                  <c:v>0.40486111111110934</c:v>
                </c:pt>
                <c:pt idx="105">
                  <c:v>0.41500000000000087</c:v>
                </c:pt>
                <c:pt idx="106">
                  <c:v>0.42597222222222231</c:v>
                </c:pt>
                <c:pt idx="107">
                  <c:v>0.43548611111110996</c:v>
                </c:pt>
                <c:pt idx="108">
                  <c:v>0.44090277777777742</c:v>
                </c:pt>
                <c:pt idx="109">
                  <c:v>0.45000000000000118</c:v>
                </c:pt>
                <c:pt idx="110">
                  <c:v>0.46312500000000001</c:v>
                </c:pt>
                <c:pt idx="111">
                  <c:v>0.47472222222222094</c:v>
                </c:pt>
                <c:pt idx="112">
                  <c:v>0.4840277777777785</c:v>
                </c:pt>
                <c:pt idx="113">
                  <c:v>0.47812499999999936</c:v>
                </c:pt>
                <c:pt idx="114">
                  <c:v>0.47999999999999904</c:v>
                </c:pt>
                <c:pt idx="115">
                  <c:v>0.48166666666666569</c:v>
                </c:pt>
                <c:pt idx="116">
                  <c:v>0.43513888888888896</c:v>
                </c:pt>
                <c:pt idx="117">
                  <c:v>0.4103472222222207</c:v>
                </c:pt>
                <c:pt idx="118">
                  <c:v>0.41375000000000045</c:v>
                </c:pt>
                <c:pt idx="119">
                  <c:v>0.42847222222222198</c:v>
                </c:pt>
                <c:pt idx="120">
                  <c:v>0.43013888888888863</c:v>
                </c:pt>
                <c:pt idx="121">
                  <c:v>0.43770833333333242</c:v>
                </c:pt>
                <c:pt idx="122">
                  <c:v>0.43999999999999917</c:v>
                </c:pt>
                <c:pt idx="123">
                  <c:v>0.44437500000000141</c:v>
                </c:pt>
                <c:pt idx="124">
                  <c:v>0.45000000000000118</c:v>
                </c:pt>
                <c:pt idx="125">
                  <c:v>0.46416666666666639</c:v>
                </c:pt>
                <c:pt idx="126">
                  <c:v>0.46999999999999925</c:v>
                </c:pt>
                <c:pt idx="127">
                  <c:v>0.47305555555555423</c:v>
                </c:pt>
                <c:pt idx="128">
                  <c:v>0.47694444444444328</c:v>
                </c:pt>
                <c:pt idx="129">
                  <c:v>0.48583333333333389</c:v>
                </c:pt>
                <c:pt idx="130">
                  <c:v>0.49590277777777758</c:v>
                </c:pt>
                <c:pt idx="131">
                  <c:v>0.49763888888888869</c:v>
                </c:pt>
                <c:pt idx="132">
                  <c:v>0.50347222222222232</c:v>
                </c:pt>
                <c:pt idx="133">
                  <c:v>0.51000000000000012</c:v>
                </c:pt>
                <c:pt idx="134">
                  <c:v>0.51249999999999962</c:v>
                </c:pt>
                <c:pt idx="135">
                  <c:v>0.52027777777777862</c:v>
                </c:pt>
                <c:pt idx="136">
                  <c:v>0.52875000000000094</c:v>
                </c:pt>
                <c:pt idx="137">
                  <c:v>0.53250000000000153</c:v>
                </c:pt>
                <c:pt idx="138">
                  <c:v>0.54243055555555442</c:v>
                </c:pt>
                <c:pt idx="139">
                  <c:v>0.58631944444444484</c:v>
                </c:pt>
                <c:pt idx="140">
                  <c:v>0.59666666666666646</c:v>
                </c:pt>
                <c:pt idx="141">
                  <c:v>0.57847222222222094</c:v>
                </c:pt>
                <c:pt idx="142">
                  <c:v>0.57548611111110892</c:v>
                </c:pt>
                <c:pt idx="143">
                  <c:v>0.56999999999999873</c:v>
                </c:pt>
                <c:pt idx="144">
                  <c:v>0.57222222222222185</c:v>
                </c:pt>
                <c:pt idx="145">
                  <c:v>0.57999999999999874</c:v>
                </c:pt>
                <c:pt idx="146">
                  <c:v>0.58284722222222229</c:v>
                </c:pt>
                <c:pt idx="147">
                  <c:v>0.59083333333333465</c:v>
                </c:pt>
                <c:pt idx="148">
                  <c:v>0.59541666666666593</c:v>
                </c:pt>
                <c:pt idx="149">
                  <c:v>0.6026388888888895</c:v>
                </c:pt>
                <c:pt idx="150">
                  <c:v>0.60784722222222209</c:v>
                </c:pt>
                <c:pt idx="151">
                  <c:v>0.61145833333333366</c:v>
                </c:pt>
                <c:pt idx="152">
                  <c:v>0.61756944444444484</c:v>
                </c:pt>
                <c:pt idx="153">
                  <c:v>0.62145833333333256</c:v>
                </c:pt>
                <c:pt idx="154">
                  <c:v>0.62868055555555502</c:v>
                </c:pt>
                <c:pt idx="155">
                  <c:v>0.63006944444444402</c:v>
                </c:pt>
                <c:pt idx="156">
                  <c:v>0.63069444444444422</c:v>
                </c:pt>
                <c:pt idx="157">
                  <c:v>0.63590277777777837</c:v>
                </c:pt>
                <c:pt idx="158">
                  <c:v>0.64069444444444523</c:v>
                </c:pt>
                <c:pt idx="159">
                  <c:v>0.64000000000000046</c:v>
                </c:pt>
                <c:pt idx="160">
                  <c:v>0.64131944444444555</c:v>
                </c:pt>
                <c:pt idx="161">
                  <c:v>0.65659722222222117</c:v>
                </c:pt>
                <c:pt idx="162">
                  <c:v>0.67694444444444679</c:v>
                </c:pt>
                <c:pt idx="163">
                  <c:v>0.65888888888888875</c:v>
                </c:pt>
                <c:pt idx="168">
                  <c:v>0.2999999999999996</c:v>
                </c:pt>
                <c:pt idx="169">
                  <c:v>0.2999999999999996</c:v>
                </c:pt>
                <c:pt idx="170">
                  <c:v>0.30673611111111126</c:v>
                </c:pt>
                <c:pt idx="171">
                  <c:v>0.32527777777777694</c:v>
                </c:pt>
                <c:pt idx="172">
                  <c:v>0.32638888888888851</c:v>
                </c:pt>
                <c:pt idx="173">
                  <c:v>0.32076388888888896</c:v>
                </c:pt>
                <c:pt idx="174">
                  <c:v>0.32847222222222139</c:v>
                </c:pt>
                <c:pt idx="175">
                  <c:v>0.31333333333333324</c:v>
                </c:pt>
                <c:pt idx="176">
                  <c:v>0.26465277777777779</c:v>
                </c:pt>
                <c:pt idx="177">
                  <c:v>0.22138888888888897</c:v>
                </c:pt>
                <c:pt idx="178">
                  <c:v>0.20249999999999949</c:v>
                </c:pt>
                <c:pt idx="179">
                  <c:v>0.24902777777777774</c:v>
                </c:pt>
                <c:pt idx="180">
                  <c:v>0.2422222222222217</c:v>
                </c:pt>
                <c:pt idx="181">
                  <c:v>0.21715277777777803</c:v>
                </c:pt>
                <c:pt idx="182">
                  <c:v>0.2100000000000006</c:v>
                </c:pt>
                <c:pt idx="183">
                  <c:v>0.20715277777777794</c:v>
                </c:pt>
                <c:pt idx="184">
                  <c:v>0.19819444444444431</c:v>
                </c:pt>
                <c:pt idx="185">
                  <c:v>0.18562500000000026</c:v>
                </c:pt>
                <c:pt idx="186">
                  <c:v>0.18881944444444487</c:v>
                </c:pt>
                <c:pt idx="187">
                  <c:v>0.19000000000000045</c:v>
                </c:pt>
                <c:pt idx="188">
                  <c:v>0.19020833333333373</c:v>
                </c:pt>
                <c:pt idx="189">
                  <c:v>0.1980555555555551</c:v>
                </c:pt>
                <c:pt idx="190">
                  <c:v>0.19020833333333376</c:v>
                </c:pt>
                <c:pt idx="191">
                  <c:v>0.18388888888888871</c:v>
                </c:pt>
                <c:pt idx="214">
                  <c:v>0.2164583333333335</c:v>
                </c:pt>
                <c:pt idx="215">
                  <c:v>0.20493055555555539</c:v>
                </c:pt>
                <c:pt idx="216">
                  <c:v>0.19999999999999951</c:v>
                </c:pt>
                <c:pt idx="217">
                  <c:v>0.19263888888888933</c:v>
                </c:pt>
                <c:pt idx="218">
                  <c:v>0.1820138888888887</c:v>
                </c:pt>
                <c:pt idx="219">
                  <c:v>0.17131944444444502</c:v>
                </c:pt>
                <c:pt idx="220">
                  <c:v>0.17000000000000054</c:v>
                </c:pt>
                <c:pt idx="221">
                  <c:v>0.17000000000000054</c:v>
                </c:pt>
                <c:pt idx="222">
                  <c:v>0.17000000000000054</c:v>
                </c:pt>
                <c:pt idx="223">
                  <c:v>0.16229166666666675</c:v>
                </c:pt>
                <c:pt idx="224">
                  <c:v>0.16000000000000011</c:v>
                </c:pt>
                <c:pt idx="225">
                  <c:v>0.16000000000000011</c:v>
                </c:pt>
                <c:pt idx="226">
                  <c:v>0.16000000000000011</c:v>
                </c:pt>
                <c:pt idx="227">
                  <c:v>0.16000000000000011</c:v>
                </c:pt>
                <c:pt idx="228">
                  <c:v>0.16000000000000011</c:v>
                </c:pt>
                <c:pt idx="229">
                  <c:v>0.15479166666666638</c:v>
                </c:pt>
                <c:pt idx="230">
                  <c:v>0.15152777777777762</c:v>
                </c:pt>
                <c:pt idx="231">
                  <c:v>0.15368055555555557</c:v>
                </c:pt>
                <c:pt idx="232">
                  <c:v>0.16000000000000011</c:v>
                </c:pt>
                <c:pt idx="233">
                  <c:v>0.16000000000000011</c:v>
                </c:pt>
                <c:pt idx="234">
                  <c:v>0.16000000000000011</c:v>
                </c:pt>
                <c:pt idx="235">
                  <c:v>0.16000000000000011</c:v>
                </c:pt>
                <c:pt idx="236">
                  <c:v>0.16000000000000011</c:v>
                </c:pt>
                <c:pt idx="237">
                  <c:v>0.16562500000000058</c:v>
                </c:pt>
                <c:pt idx="238">
                  <c:v>0.17506944444444428</c:v>
                </c:pt>
                <c:pt idx="239">
                  <c:v>0.18305555555555583</c:v>
                </c:pt>
                <c:pt idx="240">
                  <c:v>0.19000000000000045</c:v>
                </c:pt>
                <c:pt idx="241">
                  <c:v>0.19000000000000045</c:v>
                </c:pt>
                <c:pt idx="242">
                  <c:v>0.1977777777777773</c:v>
                </c:pt>
                <c:pt idx="243">
                  <c:v>0.203125</c:v>
                </c:pt>
                <c:pt idx="244">
                  <c:v>0.2100000000000006</c:v>
                </c:pt>
                <c:pt idx="245">
                  <c:v>0.21868055555555521</c:v>
                </c:pt>
                <c:pt idx="246">
                  <c:v>0.21999999999999958</c:v>
                </c:pt>
                <c:pt idx="247">
                  <c:v>0.22326388888888848</c:v>
                </c:pt>
                <c:pt idx="248">
                  <c:v>0.23076388888888891</c:v>
                </c:pt>
                <c:pt idx="249">
                  <c:v>0.24694444444444447</c:v>
                </c:pt>
                <c:pt idx="250">
                  <c:v>0.26298611111111081</c:v>
                </c:pt>
                <c:pt idx="251">
                  <c:v>0.26083333333333408</c:v>
                </c:pt>
                <c:pt idx="252">
                  <c:v>0.27263888888888893</c:v>
                </c:pt>
                <c:pt idx="253">
                  <c:v>0.28312499999999996</c:v>
                </c:pt>
                <c:pt idx="254">
                  <c:v>0.28999999999999937</c:v>
                </c:pt>
                <c:pt idx="255">
                  <c:v>0.28958333333333264</c:v>
                </c:pt>
                <c:pt idx="256">
                  <c:v>0.29659722222222168</c:v>
                </c:pt>
                <c:pt idx="257">
                  <c:v>0.30909722222222213</c:v>
                </c:pt>
                <c:pt idx="258">
                  <c:v>0.32451388888888821</c:v>
                </c:pt>
                <c:pt idx="259">
                  <c:v>0.34111111111111125</c:v>
                </c:pt>
                <c:pt idx="260">
                  <c:v>0.35312499999999947</c:v>
                </c:pt>
                <c:pt idx="261">
                  <c:v>0.35791666666666644</c:v>
                </c:pt>
                <c:pt idx="262">
                  <c:v>0.36569444444444471</c:v>
                </c:pt>
                <c:pt idx="263">
                  <c:v>0.35590277777777807</c:v>
                </c:pt>
                <c:pt idx="264">
                  <c:v>0.3590972222222224</c:v>
                </c:pt>
                <c:pt idx="265">
                  <c:v>0.37909722222222214</c:v>
                </c:pt>
                <c:pt idx="266">
                  <c:v>0.42444444444444462</c:v>
                </c:pt>
                <c:pt idx="267">
                  <c:v>0.47569444444444464</c:v>
                </c:pt>
                <c:pt idx="268">
                  <c:v>0.53361111111111159</c:v>
                </c:pt>
                <c:pt idx="269">
                  <c:v>0.53166666666666629</c:v>
                </c:pt>
                <c:pt idx="270">
                  <c:v>0.49069444444444404</c:v>
                </c:pt>
                <c:pt idx="271">
                  <c:v>0.45118055555555586</c:v>
                </c:pt>
                <c:pt idx="272">
                  <c:v>0.43611111111111028</c:v>
                </c:pt>
                <c:pt idx="273">
                  <c:v>0.45055555555555604</c:v>
                </c:pt>
                <c:pt idx="274">
                  <c:v>0.47965277777777765</c:v>
                </c:pt>
                <c:pt idx="275">
                  <c:v>0.56708333333333383</c:v>
                </c:pt>
                <c:pt idx="276">
                  <c:v>0.55777777777777637</c:v>
                </c:pt>
                <c:pt idx="277">
                  <c:v>0.59006944444444454</c:v>
                </c:pt>
                <c:pt idx="278">
                  <c:v>0.58305555555555311</c:v>
                </c:pt>
                <c:pt idx="279">
                  <c:v>0.56041666666666778</c:v>
                </c:pt>
                <c:pt idx="280">
                  <c:v>0.56000000000000116</c:v>
                </c:pt>
                <c:pt idx="281">
                  <c:v>0.56000000000000116</c:v>
                </c:pt>
                <c:pt idx="282">
                  <c:v>0.55951388888888998</c:v>
                </c:pt>
                <c:pt idx="283">
                  <c:v>0.56000000000000116</c:v>
                </c:pt>
                <c:pt idx="284">
                  <c:v>0.56624999999999881</c:v>
                </c:pt>
                <c:pt idx="285">
                  <c:v>0.57062499999999905</c:v>
                </c:pt>
                <c:pt idx="286">
                  <c:v>0.58173611111111068</c:v>
                </c:pt>
                <c:pt idx="287">
                  <c:v>0.59000000000000208</c:v>
                </c:pt>
                <c:pt idx="288">
                  <c:v>0.59083333333333465</c:v>
                </c:pt>
                <c:pt idx="289">
                  <c:v>0.60027777777777713</c:v>
                </c:pt>
                <c:pt idx="290">
                  <c:v>0.60951388888888847</c:v>
                </c:pt>
                <c:pt idx="291">
                  <c:v>0.61375000000000079</c:v>
                </c:pt>
                <c:pt idx="292">
                  <c:v>0.62236111111110948</c:v>
                </c:pt>
                <c:pt idx="293">
                  <c:v>0.63201388888888921</c:v>
                </c:pt>
                <c:pt idx="294">
                  <c:v>0.64083333333333425</c:v>
                </c:pt>
                <c:pt idx="295">
                  <c:v>0.64958333333333451</c:v>
                </c:pt>
                <c:pt idx="296">
                  <c:v>0.65395833333333142</c:v>
                </c:pt>
                <c:pt idx="297">
                  <c:v>0.6598611111111089</c:v>
                </c:pt>
                <c:pt idx="298">
                  <c:v>0.6618055555555552</c:v>
                </c:pt>
                <c:pt idx="299">
                  <c:v>0.6497916666666671</c:v>
                </c:pt>
                <c:pt idx="300">
                  <c:v>0.65868055555555372</c:v>
                </c:pt>
                <c:pt idx="301">
                  <c:v>0.65902777777777566</c:v>
                </c:pt>
                <c:pt idx="302">
                  <c:v>0.65958333333333163</c:v>
                </c:pt>
                <c:pt idx="303">
                  <c:v>0.66715277777777771</c:v>
                </c:pt>
                <c:pt idx="308">
                  <c:v>0.687499999999999</c:v>
                </c:pt>
                <c:pt idx="309">
                  <c:v>0.74180555555555572</c:v>
                </c:pt>
                <c:pt idx="310">
                  <c:v>0.78527777777778063</c:v>
                </c:pt>
                <c:pt idx="311">
                  <c:v>0.78513888888888916</c:v>
                </c:pt>
                <c:pt idx="312">
                  <c:v>0.76486111111111321</c:v>
                </c:pt>
                <c:pt idx="313">
                  <c:v>0.74465277777777594</c:v>
                </c:pt>
                <c:pt idx="314">
                  <c:v>0.7306250000000003</c:v>
                </c:pt>
                <c:pt idx="315">
                  <c:v>0.7199999999999992</c:v>
                </c:pt>
                <c:pt idx="316">
                  <c:v>0.71256944444444226</c:v>
                </c:pt>
                <c:pt idx="317">
                  <c:v>0.71361111111111086</c:v>
                </c:pt>
                <c:pt idx="318">
                  <c:v>0.7199999999999992</c:v>
                </c:pt>
                <c:pt idx="319">
                  <c:v>0.71305555555555333</c:v>
                </c:pt>
                <c:pt idx="320">
                  <c:v>0.70999999999999808</c:v>
                </c:pt>
                <c:pt idx="321">
                  <c:v>0.70999999999999808</c:v>
                </c:pt>
                <c:pt idx="322">
                  <c:v>0.69847222222222172</c:v>
                </c:pt>
                <c:pt idx="323">
                  <c:v>0.69784722222222406</c:v>
                </c:pt>
                <c:pt idx="324">
                  <c:v>0.70000000000000173</c:v>
                </c:pt>
                <c:pt idx="325">
                  <c:v>0.70548611111110926</c:v>
                </c:pt>
                <c:pt idx="326">
                  <c:v>0.70437500000000031</c:v>
                </c:pt>
                <c:pt idx="327">
                  <c:v>0.6985416666666675</c:v>
                </c:pt>
                <c:pt idx="328">
                  <c:v>0.67416666666666769</c:v>
                </c:pt>
                <c:pt idx="329">
                  <c:v>0.69229166666666642</c:v>
                </c:pt>
                <c:pt idx="330">
                  <c:v>0.70861111111110919</c:v>
                </c:pt>
                <c:pt idx="331">
                  <c:v>0.7105555555555535</c:v>
                </c:pt>
                <c:pt idx="332">
                  <c:v>0.70083333333333508</c:v>
                </c:pt>
                <c:pt idx="333">
                  <c:v>0.69486111111111049</c:v>
                </c:pt>
                <c:pt idx="334">
                  <c:v>0.70062500000000116</c:v>
                </c:pt>
                <c:pt idx="335">
                  <c:v>0.70006944444444619</c:v>
                </c:pt>
                <c:pt idx="336">
                  <c:v>0.6938194444444431</c:v>
                </c:pt>
                <c:pt idx="337">
                  <c:v>0.68006944444444595</c:v>
                </c:pt>
                <c:pt idx="338">
                  <c:v>0.66451388888888752</c:v>
                </c:pt>
                <c:pt idx="339">
                  <c:v>0.65833333333333266</c:v>
                </c:pt>
                <c:pt idx="340">
                  <c:v>0.65000000000000113</c:v>
                </c:pt>
                <c:pt idx="341">
                  <c:v>0.65847222222222002</c:v>
                </c:pt>
                <c:pt idx="342">
                  <c:v>0.65729166666666461</c:v>
                </c:pt>
                <c:pt idx="343">
                  <c:v>0.65944444444444272</c:v>
                </c:pt>
                <c:pt idx="344">
                  <c:v>0.6502083333333345</c:v>
                </c:pt>
                <c:pt idx="345">
                  <c:v>0.6395138888888876</c:v>
                </c:pt>
                <c:pt idx="346">
                  <c:v>0.63736111111111149</c:v>
                </c:pt>
                <c:pt idx="347">
                  <c:v>0.65055555555555467</c:v>
                </c:pt>
                <c:pt idx="348">
                  <c:v>0.66458333333333341</c:v>
                </c:pt>
                <c:pt idx="349">
                  <c:v>0.67715277777778027</c:v>
                </c:pt>
                <c:pt idx="350">
                  <c:v>0.6823611111111112</c:v>
                </c:pt>
                <c:pt idx="351">
                  <c:v>0.68999999999999861</c:v>
                </c:pt>
                <c:pt idx="352">
                  <c:v>0.68999999999999861</c:v>
                </c:pt>
                <c:pt idx="353">
                  <c:v>0.69229166666666642</c:v>
                </c:pt>
                <c:pt idx="354">
                  <c:v>0.70333333333333203</c:v>
                </c:pt>
                <c:pt idx="355">
                  <c:v>0.71645833333333286</c:v>
                </c:pt>
                <c:pt idx="356">
                  <c:v>0.71770833333333128</c:v>
                </c:pt>
                <c:pt idx="357">
                  <c:v>0.7093055555555543</c:v>
                </c:pt>
                <c:pt idx="358">
                  <c:v>0.70159722222222254</c:v>
                </c:pt>
                <c:pt idx="359">
                  <c:v>0.70999999999999808</c:v>
                </c:pt>
                <c:pt idx="360">
                  <c:v>0.71409722222222216</c:v>
                </c:pt>
                <c:pt idx="361">
                  <c:v>0.71826388888888815</c:v>
                </c:pt>
                <c:pt idx="362">
                  <c:v>0.7199999999999992</c:v>
                </c:pt>
                <c:pt idx="363">
                  <c:v>0.69986111111111005</c:v>
                </c:pt>
                <c:pt idx="364">
                  <c:v>0.69805555555555654</c:v>
                </c:pt>
              </c:numCache>
            </c:numRef>
          </c:val>
          <c:smooth val="0"/>
          <c:extLst xmlns:c16r2="http://schemas.microsoft.com/office/drawing/2015/06/chart">
            <c:ext xmlns:c16="http://schemas.microsoft.com/office/drawing/2014/chart" uri="{C3380CC4-5D6E-409C-BE32-E72D297353CC}">
              <c16:uniqueId val="{00000002-27AB-4975-98FE-8B0716A6892A}"/>
            </c:ext>
          </c:extLst>
        </c:ser>
        <c:ser>
          <c:idx val="3"/>
          <c:order val="3"/>
          <c:tx>
            <c:v>2017-18</c:v>
          </c:tx>
          <c:spPr>
            <a:ln w="19050" cap="rnd">
              <a:solidFill>
                <a:schemeClr val="accent4"/>
              </a:solidFill>
              <a:round/>
            </a:ln>
            <a:effectLst/>
          </c:spPr>
          <c:marker>
            <c:symbol val="none"/>
          </c:marker>
          <c:val>
            <c:numRef>
              <c:f>WQ_station_figs!$M$1098:$M$1462</c:f>
              <c:numCache>
                <c:formatCode>0.00</c:formatCode>
                <c:ptCount val="365"/>
                <c:pt idx="0">
                  <c:v>0.5293055555555557</c:v>
                </c:pt>
                <c:pt idx="1">
                  <c:v>0.46881944444444379</c:v>
                </c:pt>
                <c:pt idx="2">
                  <c:v>0.45048611111111231</c:v>
                </c:pt>
                <c:pt idx="3">
                  <c:v>0.45979166666666671</c:v>
                </c:pt>
                <c:pt idx="4">
                  <c:v>0.48159722222222229</c:v>
                </c:pt>
                <c:pt idx="5">
                  <c:v>0.49798611111111157</c:v>
                </c:pt>
                <c:pt idx="6">
                  <c:v>0.51791666666666825</c:v>
                </c:pt>
                <c:pt idx="7">
                  <c:v>0.53590277777777873</c:v>
                </c:pt>
                <c:pt idx="8">
                  <c:v>0.54486111111110935</c:v>
                </c:pt>
                <c:pt idx="9">
                  <c:v>0.55736111111111231</c:v>
                </c:pt>
                <c:pt idx="10">
                  <c:v>0.56729166666666531</c:v>
                </c:pt>
                <c:pt idx="11">
                  <c:v>0.57499999999999929</c:v>
                </c:pt>
                <c:pt idx="12">
                  <c:v>0.58124999999999938</c:v>
                </c:pt>
                <c:pt idx="13">
                  <c:v>0.59000000000000208</c:v>
                </c:pt>
                <c:pt idx="14">
                  <c:v>0.59555555555555506</c:v>
                </c:pt>
                <c:pt idx="15">
                  <c:v>0.5999999999999992</c:v>
                </c:pt>
                <c:pt idx="16">
                  <c:v>0.60645833333333321</c:v>
                </c:pt>
                <c:pt idx="17">
                  <c:v>0.61173611111111148</c:v>
                </c:pt>
                <c:pt idx="18">
                  <c:v>0.62000000000000044</c:v>
                </c:pt>
                <c:pt idx="19">
                  <c:v>0.6213888888888881</c:v>
                </c:pt>
                <c:pt idx="20">
                  <c:v>0.62999999999999945</c:v>
                </c:pt>
                <c:pt idx="21">
                  <c:v>0.62999999999999945</c:v>
                </c:pt>
                <c:pt idx="22">
                  <c:v>0.62999999999999945</c:v>
                </c:pt>
                <c:pt idx="23">
                  <c:v>0.62999999999999945</c:v>
                </c:pt>
                <c:pt idx="24">
                  <c:v>0.62999999999999945</c:v>
                </c:pt>
                <c:pt idx="25">
                  <c:v>0.63381944444444516</c:v>
                </c:pt>
                <c:pt idx="26">
                  <c:v>0.64000000000000046</c:v>
                </c:pt>
                <c:pt idx="27">
                  <c:v>0.64465277777777952</c:v>
                </c:pt>
                <c:pt idx="28">
                  <c:v>0.64763888888889043</c:v>
                </c:pt>
                <c:pt idx="29">
                  <c:v>0.64909722222222355</c:v>
                </c:pt>
                <c:pt idx="30">
                  <c:v>0.65000000000000113</c:v>
                </c:pt>
                <c:pt idx="31">
                  <c:v>0.65444444444444239</c:v>
                </c:pt>
                <c:pt idx="32">
                  <c:v>0.65999999999999781</c:v>
                </c:pt>
                <c:pt idx="33">
                  <c:v>0.6610416666666673</c:v>
                </c:pt>
                <c:pt idx="34">
                  <c:v>0.66368055555555527</c:v>
                </c:pt>
                <c:pt idx="35">
                  <c:v>0.67000000000000137</c:v>
                </c:pt>
                <c:pt idx="36">
                  <c:v>0.67000000000000137</c:v>
                </c:pt>
                <c:pt idx="37">
                  <c:v>0.67000000000000137</c:v>
                </c:pt>
                <c:pt idx="38">
                  <c:v>0.67375000000000307</c:v>
                </c:pt>
                <c:pt idx="39">
                  <c:v>0.67729166666666929</c:v>
                </c:pt>
                <c:pt idx="40">
                  <c:v>0.68312499999999998</c:v>
                </c:pt>
                <c:pt idx="41">
                  <c:v>0.68583333333333196</c:v>
                </c:pt>
                <c:pt idx="42">
                  <c:v>0.6943055555555564</c:v>
                </c:pt>
                <c:pt idx="43">
                  <c:v>0.70000000000000173</c:v>
                </c:pt>
                <c:pt idx="44">
                  <c:v>0.69534722222222356</c:v>
                </c:pt>
                <c:pt idx="45">
                  <c:v>0.70000000000000173</c:v>
                </c:pt>
                <c:pt idx="46">
                  <c:v>0.70361111111110963</c:v>
                </c:pt>
                <c:pt idx="47">
                  <c:v>0.71048611111110949</c:v>
                </c:pt>
                <c:pt idx="48">
                  <c:v>0.71416666666666662</c:v>
                </c:pt>
                <c:pt idx="49">
                  <c:v>0.71888888888888802</c:v>
                </c:pt>
                <c:pt idx="50">
                  <c:v>0.723750000000001</c:v>
                </c:pt>
                <c:pt idx="51">
                  <c:v>0.72979166666666739</c:v>
                </c:pt>
                <c:pt idx="52">
                  <c:v>0.72958333333333403</c:v>
                </c:pt>
                <c:pt idx="53">
                  <c:v>0.73000000000000076</c:v>
                </c:pt>
                <c:pt idx="54">
                  <c:v>0.7291666666666673</c:v>
                </c:pt>
                <c:pt idx="55">
                  <c:v>0.72875000000000068</c:v>
                </c:pt>
                <c:pt idx="56">
                  <c:v>0.73402777777777517</c:v>
                </c:pt>
                <c:pt idx="57">
                  <c:v>0.73868055555555345</c:v>
                </c:pt>
                <c:pt idx="58">
                  <c:v>0.73999999999999833</c:v>
                </c:pt>
                <c:pt idx="59">
                  <c:v>0.58381944444444411</c:v>
                </c:pt>
                <c:pt idx="60">
                  <c:v>0.16756944444444496</c:v>
                </c:pt>
                <c:pt idx="61">
                  <c:v>0.18104166666666696</c:v>
                </c:pt>
                <c:pt idx="62">
                  <c:v>0.19347222222222196</c:v>
                </c:pt>
                <c:pt idx="63">
                  <c:v>0.2079861111111114</c:v>
                </c:pt>
                <c:pt idx="64">
                  <c:v>0.22361111111111123</c:v>
                </c:pt>
                <c:pt idx="65">
                  <c:v>0.23083333333333358</c:v>
                </c:pt>
                <c:pt idx="66">
                  <c:v>0.24319444444444421</c:v>
                </c:pt>
                <c:pt idx="67">
                  <c:v>0.25701388888888982</c:v>
                </c:pt>
                <c:pt idx="68">
                  <c:v>0.27430555555555586</c:v>
                </c:pt>
                <c:pt idx="69">
                  <c:v>0.28590277777777717</c:v>
                </c:pt>
                <c:pt idx="70">
                  <c:v>0.30437500000000062</c:v>
                </c:pt>
                <c:pt idx="71">
                  <c:v>0.31000000000000028</c:v>
                </c:pt>
                <c:pt idx="72">
                  <c:v>0.31479166666666664</c:v>
                </c:pt>
                <c:pt idx="73">
                  <c:v>0.32437499999999936</c:v>
                </c:pt>
                <c:pt idx="74">
                  <c:v>0.33201388888888883</c:v>
                </c:pt>
                <c:pt idx="75">
                  <c:v>0.34000000000000108</c:v>
                </c:pt>
                <c:pt idx="76">
                  <c:v>0.35402777777777783</c:v>
                </c:pt>
                <c:pt idx="77">
                  <c:v>0.36437499999999884</c:v>
                </c:pt>
                <c:pt idx="78">
                  <c:v>0.36027777777777736</c:v>
                </c:pt>
                <c:pt idx="79">
                  <c:v>0.36548611111111012</c:v>
                </c:pt>
                <c:pt idx="80">
                  <c:v>0.38027777777777805</c:v>
                </c:pt>
                <c:pt idx="81">
                  <c:v>0.39208333333333339</c:v>
                </c:pt>
                <c:pt idx="82">
                  <c:v>0.39930555555555469</c:v>
                </c:pt>
                <c:pt idx="83">
                  <c:v>0.40236111111110967</c:v>
                </c:pt>
                <c:pt idx="84">
                  <c:v>0.3834722222222226</c:v>
                </c:pt>
                <c:pt idx="85">
                  <c:v>0.33104166666666679</c:v>
                </c:pt>
                <c:pt idx="86">
                  <c:v>0.2336805555555555</c:v>
                </c:pt>
                <c:pt idx="87">
                  <c:v>0.20458333333333312</c:v>
                </c:pt>
                <c:pt idx="88">
                  <c:v>0.19999999999999951</c:v>
                </c:pt>
                <c:pt idx="89">
                  <c:v>0.19777777777777772</c:v>
                </c:pt>
                <c:pt idx="90">
                  <c:v>0.19000000000000045</c:v>
                </c:pt>
                <c:pt idx="91">
                  <c:v>0.19000000000000045</c:v>
                </c:pt>
                <c:pt idx="92">
                  <c:v>0.18902777777777807</c:v>
                </c:pt>
                <c:pt idx="93">
                  <c:v>0.17472222222222278</c:v>
                </c:pt>
                <c:pt idx="94">
                  <c:v>0.16604166666666723</c:v>
                </c:pt>
                <c:pt idx="95">
                  <c:v>0.17472222222222208</c:v>
                </c:pt>
                <c:pt idx="96">
                  <c:v>0.18541666666666703</c:v>
                </c:pt>
                <c:pt idx="97">
                  <c:v>0.19000000000000045</c:v>
                </c:pt>
                <c:pt idx="98">
                  <c:v>0.19256944444444438</c:v>
                </c:pt>
                <c:pt idx="99">
                  <c:v>0.19958333333333292</c:v>
                </c:pt>
                <c:pt idx="100">
                  <c:v>0.19006944444444487</c:v>
                </c:pt>
                <c:pt idx="101">
                  <c:v>0.19812499999999955</c:v>
                </c:pt>
                <c:pt idx="102">
                  <c:v>0.20729166666666732</c:v>
                </c:pt>
                <c:pt idx="103">
                  <c:v>0.20305555555555549</c:v>
                </c:pt>
                <c:pt idx="104">
                  <c:v>0.27743055555555546</c:v>
                </c:pt>
                <c:pt idx="105">
                  <c:v>0.32368055555555508</c:v>
                </c:pt>
                <c:pt idx="106">
                  <c:v>0.30145833333333305</c:v>
                </c:pt>
                <c:pt idx="107">
                  <c:v>0.26277777777777778</c:v>
                </c:pt>
                <c:pt idx="108">
                  <c:v>0.29631944444444397</c:v>
                </c:pt>
                <c:pt idx="109">
                  <c:v>0.35562499999999914</c:v>
                </c:pt>
                <c:pt idx="110">
                  <c:v>0.36965277777777694</c:v>
                </c:pt>
                <c:pt idx="111">
                  <c:v>0.31479166666666603</c:v>
                </c:pt>
                <c:pt idx="112">
                  <c:v>0.28805555555555462</c:v>
                </c:pt>
                <c:pt idx="113">
                  <c:v>0.31319444444444439</c:v>
                </c:pt>
                <c:pt idx="114">
                  <c:v>0.32986111111111172</c:v>
                </c:pt>
                <c:pt idx="115">
                  <c:v>0.35951388888888869</c:v>
                </c:pt>
                <c:pt idx="116">
                  <c:v>0.35930555555555571</c:v>
                </c:pt>
                <c:pt idx="117">
                  <c:v>0.31798611111111053</c:v>
                </c:pt>
                <c:pt idx="118">
                  <c:v>0.28937499999999972</c:v>
                </c:pt>
                <c:pt idx="119">
                  <c:v>0.28000000000000058</c:v>
                </c:pt>
                <c:pt idx="120">
                  <c:v>0.28520833333333312</c:v>
                </c:pt>
                <c:pt idx="121">
                  <c:v>0.27027777777777756</c:v>
                </c:pt>
                <c:pt idx="122">
                  <c:v>0.26000000000000034</c:v>
                </c:pt>
                <c:pt idx="123">
                  <c:v>0.25020833333333337</c:v>
                </c:pt>
                <c:pt idx="124">
                  <c:v>0.24027777777777728</c:v>
                </c:pt>
                <c:pt idx="125">
                  <c:v>0.22965277777777793</c:v>
                </c:pt>
                <c:pt idx="126">
                  <c:v>0.20513888888888857</c:v>
                </c:pt>
                <c:pt idx="127">
                  <c:v>0.19000000000000036</c:v>
                </c:pt>
                <c:pt idx="128">
                  <c:v>0.1799999999999998</c:v>
                </c:pt>
                <c:pt idx="129">
                  <c:v>0.18499999999999997</c:v>
                </c:pt>
                <c:pt idx="130">
                  <c:v>0.2086805555555552</c:v>
                </c:pt>
                <c:pt idx="131">
                  <c:v>0.23187499999999966</c:v>
                </c:pt>
                <c:pt idx="132">
                  <c:v>0.2067361111111112</c:v>
                </c:pt>
                <c:pt idx="133">
                  <c:v>0.19999999999999951</c:v>
                </c:pt>
                <c:pt idx="134">
                  <c:v>0.20069444444444406</c:v>
                </c:pt>
                <c:pt idx="135">
                  <c:v>0.2013888888888884</c:v>
                </c:pt>
                <c:pt idx="136">
                  <c:v>0.19277777777777821</c:v>
                </c:pt>
                <c:pt idx="137">
                  <c:v>0.19000000000000045</c:v>
                </c:pt>
                <c:pt idx="138">
                  <c:v>0.19000000000000045</c:v>
                </c:pt>
                <c:pt idx="139">
                  <c:v>0.18916666666666698</c:v>
                </c:pt>
                <c:pt idx="140">
                  <c:v>0.18395833333333328</c:v>
                </c:pt>
                <c:pt idx="141">
                  <c:v>0.19993055555555511</c:v>
                </c:pt>
                <c:pt idx="142">
                  <c:v>0.2100000000000006</c:v>
                </c:pt>
                <c:pt idx="143">
                  <c:v>0.22291666666666698</c:v>
                </c:pt>
                <c:pt idx="144">
                  <c:v>0.2396527777777781</c:v>
                </c:pt>
                <c:pt idx="145">
                  <c:v>0.30930555555555572</c:v>
                </c:pt>
                <c:pt idx="146">
                  <c:v>0.3112500000000003</c:v>
                </c:pt>
                <c:pt idx="147">
                  <c:v>0.29125000000000062</c:v>
                </c:pt>
                <c:pt idx="148">
                  <c:v>0.26527777777777772</c:v>
                </c:pt>
                <c:pt idx="149">
                  <c:v>0.25222222222222218</c:v>
                </c:pt>
                <c:pt idx="150">
                  <c:v>0.24993055555555552</c:v>
                </c:pt>
                <c:pt idx="151">
                  <c:v>0.24499999999999991</c:v>
                </c:pt>
                <c:pt idx="152">
                  <c:v>0.23993055555555509</c:v>
                </c:pt>
                <c:pt idx="153">
                  <c:v>0.24097222222222189</c:v>
                </c:pt>
                <c:pt idx="154">
                  <c:v>0.23999999999999952</c:v>
                </c:pt>
                <c:pt idx="155">
                  <c:v>0.23770833333333277</c:v>
                </c:pt>
                <c:pt idx="156">
                  <c:v>0.23180555555555571</c:v>
                </c:pt>
                <c:pt idx="157">
                  <c:v>0.243263888888889</c:v>
                </c:pt>
                <c:pt idx="158">
                  <c:v>0.2635416666666669</c:v>
                </c:pt>
                <c:pt idx="159">
                  <c:v>0.26937500000000031</c:v>
                </c:pt>
                <c:pt idx="160">
                  <c:v>0.30645833333333339</c:v>
                </c:pt>
                <c:pt idx="161">
                  <c:v>0.30743055555555449</c:v>
                </c:pt>
                <c:pt idx="162">
                  <c:v>0.28062500000000024</c:v>
                </c:pt>
                <c:pt idx="163">
                  <c:v>0.2356250000000002</c:v>
                </c:pt>
                <c:pt idx="164">
                  <c:v>0.21909722222222197</c:v>
                </c:pt>
                <c:pt idx="165">
                  <c:v>0.20965277777777833</c:v>
                </c:pt>
                <c:pt idx="166">
                  <c:v>0.19506944444444482</c:v>
                </c:pt>
                <c:pt idx="167">
                  <c:v>0.18520833333333353</c:v>
                </c:pt>
                <c:pt idx="168">
                  <c:v>0.17958333333333312</c:v>
                </c:pt>
                <c:pt idx="169">
                  <c:v>0.16000000000000011</c:v>
                </c:pt>
                <c:pt idx="170">
                  <c:v>0.16000000000000011</c:v>
                </c:pt>
                <c:pt idx="171">
                  <c:v>0.16000000000000011</c:v>
                </c:pt>
                <c:pt idx="172">
                  <c:v>0.16576388888888927</c:v>
                </c:pt>
                <c:pt idx="173">
                  <c:v>0.16000000000000011</c:v>
                </c:pt>
                <c:pt idx="174">
                  <c:v>0.16000000000000011</c:v>
                </c:pt>
                <c:pt idx="175">
                  <c:v>0.15909722222222225</c:v>
                </c:pt>
                <c:pt idx="176">
                  <c:v>0.15423611111111085</c:v>
                </c:pt>
                <c:pt idx="177">
                  <c:v>0.15847222222222226</c:v>
                </c:pt>
                <c:pt idx="178">
                  <c:v>0.15815789473684211</c:v>
                </c:pt>
              </c:numCache>
            </c:numRef>
          </c:val>
          <c:smooth val="0"/>
          <c:extLst xmlns:c16r2="http://schemas.microsoft.com/office/drawing/2015/06/chart">
            <c:ext xmlns:c16="http://schemas.microsoft.com/office/drawing/2014/chart" uri="{C3380CC4-5D6E-409C-BE32-E72D297353CC}">
              <c16:uniqueId val="{00000003-27AB-4975-98FE-8B0716A6892A}"/>
            </c:ext>
          </c:extLst>
        </c:ser>
        <c:dLbls>
          <c:showLegendKey val="0"/>
          <c:showVal val="0"/>
          <c:showCatName val="0"/>
          <c:showSerName val="0"/>
          <c:showPercent val="0"/>
          <c:showBubbleSize val="0"/>
        </c:dLbls>
        <c:smooth val="0"/>
        <c:axId val="421428696"/>
        <c:axId val="421429088"/>
      </c:lineChart>
      <c:dateAx>
        <c:axId val="421428696"/>
        <c:scaling>
          <c:orientation val="minMax"/>
        </c:scaling>
        <c:delete val="0"/>
        <c:axPos val="b"/>
        <c:numFmt formatCode="mm"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29088"/>
        <c:crosses val="autoZero"/>
        <c:auto val="1"/>
        <c:lblOffset val="100"/>
        <c:baseTimeUnit val="days"/>
        <c:majorUnit val="1"/>
        <c:majorTimeUnit val="months"/>
      </c:dateAx>
      <c:valAx>
        <c:axId val="4214290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Conductivity (mS/cm)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28696"/>
        <c:crosses val="autoZero"/>
        <c:crossBetween val="between"/>
        <c:maj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(e)</a:t>
            </a:r>
          </a:p>
        </c:rich>
      </c:tx>
      <c:layout>
        <c:manualLayout>
          <c:xMode val="edge"/>
          <c:yMode val="edge"/>
          <c:x val="8.0027427327179046E-2"/>
          <c:y val="4.472508751260775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2451395879968817E-2"/>
          <c:y val="5.2293013062023559E-2"/>
          <c:w val="0.90878703866869293"/>
          <c:h val="0.7822562007520858"/>
        </c:manualLayout>
      </c:layout>
      <c:lineChart>
        <c:grouping val="standard"/>
        <c:varyColors val="0"/>
        <c:ser>
          <c:idx val="0"/>
          <c:order val="0"/>
          <c:tx>
            <c:v>2014-15</c:v>
          </c:tx>
          <c:spPr>
            <a:ln w="19050" cap="rnd">
              <a:solidFill>
                <a:schemeClr val="accent1"/>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WQ_station_figs!$O$2:$O$366</c:f>
              <c:numCache>
                <c:formatCode>General</c:formatCode>
                <c:ptCount val="365"/>
                <c:pt idx="220" formatCode="0.00">
                  <c:v>105.08085106382977</c:v>
                </c:pt>
                <c:pt idx="221" formatCode="0.00">
                  <c:v>104.95902777777773</c:v>
                </c:pt>
                <c:pt idx="222" formatCode="0.00">
                  <c:v>105.53993055555549</c:v>
                </c:pt>
                <c:pt idx="223" formatCode="0.00">
                  <c:v>105.84097222222222</c:v>
                </c:pt>
                <c:pt idx="224" formatCode="0.00">
                  <c:v>105.66597222222224</c:v>
                </c:pt>
                <c:pt idx="225" formatCode="0.00">
                  <c:v>106.53854166666676</c:v>
                </c:pt>
                <c:pt idx="226" formatCode="0.00">
                  <c:v>106.80034722222227</c:v>
                </c:pt>
                <c:pt idx="227" formatCode="0.00">
                  <c:v>106.66944444444442</c:v>
                </c:pt>
                <c:pt idx="228" formatCode="0.00">
                  <c:v>107.0906250000001</c:v>
                </c:pt>
                <c:pt idx="229" formatCode="0.00">
                  <c:v>106.56388888888893</c:v>
                </c:pt>
                <c:pt idx="230" formatCode="0.00">
                  <c:v>102.04444444444444</c:v>
                </c:pt>
                <c:pt idx="231" formatCode="0.00">
                  <c:v>103.85868055555557</c:v>
                </c:pt>
                <c:pt idx="232" formatCode="0.00">
                  <c:v>102.13437500000002</c:v>
                </c:pt>
                <c:pt idx="233" formatCode="0.00">
                  <c:v>96.747916666666654</c:v>
                </c:pt>
                <c:pt idx="234" formatCode="0.00">
                  <c:v>89.919428571428554</c:v>
                </c:pt>
                <c:pt idx="235" formatCode="0.00">
                  <c:v>97.521527777777735</c:v>
                </c:pt>
                <c:pt idx="236" formatCode="0.00">
                  <c:v>98.362500000000011</c:v>
                </c:pt>
                <c:pt idx="237" formatCode="0.00">
                  <c:v>98.848611111111111</c:v>
                </c:pt>
                <c:pt idx="238" formatCode="0.00">
                  <c:v>96.85347222222218</c:v>
                </c:pt>
                <c:pt idx="239" formatCode="0.00">
                  <c:v>98.940277777777737</c:v>
                </c:pt>
                <c:pt idx="240" formatCode="0.00">
                  <c:v>97.279166666666654</c:v>
                </c:pt>
                <c:pt idx="241" formatCode="0.00">
                  <c:v>85.704166666666623</c:v>
                </c:pt>
                <c:pt idx="242" formatCode="0.00">
                  <c:v>68.97083333333336</c:v>
                </c:pt>
                <c:pt idx="243" formatCode="0.00">
                  <c:v>70.51111111111112</c:v>
                </c:pt>
                <c:pt idx="244" formatCode="0.00">
                  <c:v>71.383333333333326</c:v>
                </c:pt>
                <c:pt idx="245" formatCode="0.00">
                  <c:v>62.102962962962984</c:v>
                </c:pt>
                <c:pt idx="246" formatCode="0.00">
                  <c:v>56.281944444444427</c:v>
                </c:pt>
                <c:pt idx="247" formatCode="0.00">
                  <c:v>74.62638888888884</c:v>
                </c:pt>
                <c:pt idx="248" formatCode="0.00">
                  <c:v>91.743055555555543</c:v>
                </c:pt>
                <c:pt idx="249" formatCode="0.00">
                  <c:v>114.87083333333334</c:v>
                </c:pt>
                <c:pt idx="250" formatCode="0.00">
                  <c:v>113.4597222222222</c:v>
                </c:pt>
                <c:pt idx="251" formatCode="0.00">
                  <c:v>110.97777777777783</c:v>
                </c:pt>
                <c:pt idx="252" formatCode="0.00">
                  <c:v>103.58263888888889</c:v>
                </c:pt>
                <c:pt idx="253" formatCode="0.00">
                  <c:v>96.245138888888846</c:v>
                </c:pt>
                <c:pt idx="254" formatCode="0.00">
                  <c:v>121.55471698113205</c:v>
                </c:pt>
                <c:pt idx="335" formatCode="0.00">
                  <c:v>104.66048387096771</c:v>
                </c:pt>
                <c:pt idx="336" formatCode="0.00">
                  <c:v>104.99444444444437</c:v>
                </c:pt>
                <c:pt idx="337" formatCode="0.00">
                  <c:v>108.59027777777776</c:v>
                </c:pt>
                <c:pt idx="338" formatCode="0.00">
                  <c:v>105.97986111111113</c:v>
                </c:pt>
                <c:pt idx="339" formatCode="0.00">
                  <c:v>106.2743055555556</c:v>
                </c:pt>
                <c:pt idx="340" formatCode="0.00">
                  <c:v>109.68055555555557</c:v>
                </c:pt>
                <c:pt idx="341" formatCode="0.00">
                  <c:v>112.39861111111111</c:v>
                </c:pt>
                <c:pt idx="342" formatCode="0.00">
                  <c:v>116.55625000000003</c:v>
                </c:pt>
                <c:pt idx="343" formatCode="0.00">
                  <c:v>119.21666666666667</c:v>
                </c:pt>
                <c:pt idx="344" formatCode="0.00">
                  <c:v>113.75555555555559</c:v>
                </c:pt>
                <c:pt idx="345" formatCode="0.00">
                  <c:v>111.2166666666667</c:v>
                </c:pt>
                <c:pt idx="346" formatCode="0.00">
                  <c:v>112.79236111111112</c:v>
                </c:pt>
                <c:pt idx="347" formatCode="0.00">
                  <c:v>113.65416666666668</c:v>
                </c:pt>
                <c:pt idx="348" formatCode="0.00">
                  <c:v>113.39722222222218</c:v>
                </c:pt>
                <c:pt idx="349" formatCode="0.00">
                  <c:v>113.00347222222221</c:v>
                </c:pt>
                <c:pt idx="350" formatCode="0.00">
                  <c:v>103.99930555555558</c:v>
                </c:pt>
                <c:pt idx="351" formatCode="0.00">
                  <c:v>100.92985074626867</c:v>
                </c:pt>
                <c:pt idx="363" formatCode="0.00">
                  <c:v>105.60080000000001</c:v>
                </c:pt>
                <c:pt idx="364" formatCode="0.00">
                  <c:v>105.96458333333332</c:v>
                </c:pt>
              </c:numCache>
            </c:numRef>
          </c:val>
          <c:smooth val="0"/>
          <c:extLst xmlns:c16r2="http://schemas.microsoft.com/office/drawing/2015/06/chart">
            <c:ext xmlns:c16="http://schemas.microsoft.com/office/drawing/2014/chart" uri="{C3380CC4-5D6E-409C-BE32-E72D297353CC}">
              <c16:uniqueId val="{00000000-645A-4F40-9990-BC57374D51F0}"/>
            </c:ext>
          </c:extLst>
        </c:ser>
        <c:ser>
          <c:idx val="1"/>
          <c:order val="1"/>
          <c:tx>
            <c:v>2015-16</c:v>
          </c:tx>
          <c:spPr>
            <a:ln w="19050" cap="rnd">
              <a:solidFill>
                <a:schemeClr val="accent2"/>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WQ_station_figs!$O$367:$O$732</c:f>
              <c:numCache>
                <c:formatCode>0.00</c:formatCode>
                <c:ptCount val="366"/>
                <c:pt idx="0">
                  <c:v>105.05624999999999</c:v>
                </c:pt>
                <c:pt idx="1">
                  <c:v>104.96111111111112</c:v>
                </c:pt>
                <c:pt idx="2">
                  <c:v>105.87291666666664</c:v>
                </c:pt>
                <c:pt idx="3">
                  <c:v>108.51666666666668</c:v>
                </c:pt>
                <c:pt idx="4">
                  <c:v>110.8590277777778</c:v>
                </c:pt>
                <c:pt idx="5">
                  <c:v>110.15347222222218</c:v>
                </c:pt>
                <c:pt idx="6">
                  <c:v>111.16249999999997</c:v>
                </c:pt>
                <c:pt idx="7">
                  <c:v>114.27638888888889</c:v>
                </c:pt>
                <c:pt idx="8">
                  <c:v>117.11944444444443</c:v>
                </c:pt>
                <c:pt idx="9">
                  <c:v>117.14236111111119</c:v>
                </c:pt>
                <c:pt idx="10">
                  <c:v>115.76458333333329</c:v>
                </c:pt>
                <c:pt idx="11">
                  <c:v>110.72847222222219</c:v>
                </c:pt>
                <c:pt idx="12">
                  <c:v>110.7430555555555</c:v>
                </c:pt>
                <c:pt idx="13">
                  <c:v>113.02847222222229</c:v>
                </c:pt>
                <c:pt idx="14">
                  <c:v>113.66041666666668</c:v>
                </c:pt>
                <c:pt idx="15">
                  <c:v>109.5159722222222</c:v>
                </c:pt>
                <c:pt idx="16">
                  <c:v>105.22083333333335</c:v>
                </c:pt>
                <c:pt idx="17">
                  <c:v>108.50763888888895</c:v>
                </c:pt>
                <c:pt idx="18">
                  <c:v>111.69791666666671</c:v>
                </c:pt>
                <c:pt idx="19">
                  <c:v>111.20069444444444</c:v>
                </c:pt>
                <c:pt idx="20">
                  <c:v>110.42499999999997</c:v>
                </c:pt>
                <c:pt idx="21">
                  <c:v>109.04374999999999</c:v>
                </c:pt>
                <c:pt idx="22">
                  <c:v>109.35972222222225</c:v>
                </c:pt>
                <c:pt idx="23">
                  <c:v>104.91978021978025</c:v>
                </c:pt>
                <c:pt idx="92">
                  <c:v>114.68692307692315</c:v>
                </c:pt>
                <c:pt idx="93">
                  <c:v>136.5625</c:v>
                </c:pt>
                <c:pt idx="94">
                  <c:v>152.11612903225807</c:v>
                </c:pt>
                <c:pt idx="95">
                  <c:v>156.96759259259258</c:v>
                </c:pt>
                <c:pt idx="96">
                  <c:v>159.7051546391753</c:v>
                </c:pt>
                <c:pt idx="97">
                  <c:v>145.37300000000002</c:v>
                </c:pt>
                <c:pt idx="98">
                  <c:v>131.90238095238095</c:v>
                </c:pt>
                <c:pt idx="99">
                  <c:v>129.95703703703697</c:v>
                </c:pt>
                <c:pt idx="100">
                  <c:v>124.22424242424239</c:v>
                </c:pt>
                <c:pt idx="101">
                  <c:v>113.66160714285718</c:v>
                </c:pt>
                <c:pt idx="102">
                  <c:v>112.49487179487184</c:v>
                </c:pt>
                <c:pt idx="103">
                  <c:v>105.79305555555557</c:v>
                </c:pt>
                <c:pt idx="104">
                  <c:v>95.228472222222209</c:v>
                </c:pt>
                <c:pt idx="105">
                  <c:v>97.287500000000037</c:v>
                </c:pt>
                <c:pt idx="106">
                  <c:v>102.77708333333334</c:v>
                </c:pt>
                <c:pt idx="107">
                  <c:v>95.936805555555551</c:v>
                </c:pt>
                <c:pt idx="108">
                  <c:v>107.5048611111111</c:v>
                </c:pt>
                <c:pt idx="109">
                  <c:v>109.58750000000001</c:v>
                </c:pt>
                <c:pt idx="110">
                  <c:v>103.79236111111112</c:v>
                </c:pt>
                <c:pt idx="111">
                  <c:v>109.9215827338129</c:v>
                </c:pt>
                <c:pt idx="112">
                  <c:v>106.22152777777778</c:v>
                </c:pt>
                <c:pt idx="113">
                  <c:v>94.535416666666691</c:v>
                </c:pt>
                <c:pt idx="114">
                  <c:v>107.07916666666661</c:v>
                </c:pt>
                <c:pt idx="115">
                  <c:v>116.98125000000005</c:v>
                </c:pt>
                <c:pt idx="116">
                  <c:v>102.69861111111112</c:v>
                </c:pt>
                <c:pt idx="117">
                  <c:v>100.74027777777775</c:v>
                </c:pt>
                <c:pt idx="118">
                  <c:v>94.732638888888872</c:v>
                </c:pt>
                <c:pt idx="119">
                  <c:v>89.687500000000043</c:v>
                </c:pt>
                <c:pt idx="120">
                  <c:v>86.424305555555563</c:v>
                </c:pt>
                <c:pt idx="121">
                  <c:v>91.230555555555526</c:v>
                </c:pt>
                <c:pt idx="122">
                  <c:v>94.051388888888837</c:v>
                </c:pt>
                <c:pt idx="123">
                  <c:v>96.5902777777778</c:v>
                </c:pt>
                <c:pt idx="124">
                  <c:v>94.343055555555623</c:v>
                </c:pt>
                <c:pt idx="125">
                  <c:v>91.840972222222248</c:v>
                </c:pt>
                <c:pt idx="126">
                  <c:v>88.460416666666646</c:v>
                </c:pt>
                <c:pt idx="127">
                  <c:v>86.097916666666649</c:v>
                </c:pt>
                <c:pt idx="128">
                  <c:v>76.149305555555557</c:v>
                </c:pt>
                <c:pt idx="129">
                  <c:v>82.048611111111114</c:v>
                </c:pt>
                <c:pt idx="130">
                  <c:v>82.254166666666663</c:v>
                </c:pt>
                <c:pt idx="131">
                  <c:v>82.411805555555532</c:v>
                </c:pt>
                <c:pt idx="132">
                  <c:v>83.852083333333354</c:v>
                </c:pt>
                <c:pt idx="133">
                  <c:v>89.105555555555554</c:v>
                </c:pt>
                <c:pt idx="134">
                  <c:v>97.65833333333336</c:v>
                </c:pt>
                <c:pt idx="135">
                  <c:v>115.60138888888888</c:v>
                </c:pt>
                <c:pt idx="136">
                  <c:v>108.40763888888888</c:v>
                </c:pt>
                <c:pt idx="137">
                  <c:v>107.06666666666666</c:v>
                </c:pt>
                <c:pt idx="138">
                  <c:v>104.22916666666667</c:v>
                </c:pt>
                <c:pt idx="139">
                  <c:v>101.70555555555558</c:v>
                </c:pt>
                <c:pt idx="140">
                  <c:v>106.04930555555552</c:v>
                </c:pt>
                <c:pt idx="141">
                  <c:v>105.59027777777784</c:v>
                </c:pt>
                <c:pt idx="142">
                  <c:v>109.91458333333331</c:v>
                </c:pt>
                <c:pt idx="143">
                  <c:v>100.59791666666666</c:v>
                </c:pt>
                <c:pt idx="144">
                  <c:v>95.900694444444397</c:v>
                </c:pt>
                <c:pt idx="145">
                  <c:v>92.352083333333312</c:v>
                </c:pt>
                <c:pt idx="146">
                  <c:v>86.836805555555543</c:v>
                </c:pt>
                <c:pt idx="147">
                  <c:v>78.579166666666666</c:v>
                </c:pt>
                <c:pt idx="148">
                  <c:v>94.065972222222214</c:v>
                </c:pt>
                <c:pt idx="149">
                  <c:v>95.325694444444423</c:v>
                </c:pt>
                <c:pt idx="150">
                  <c:v>84.486805555555506</c:v>
                </c:pt>
                <c:pt idx="151">
                  <c:v>88.212500000000006</c:v>
                </c:pt>
                <c:pt idx="152">
                  <c:v>91.560416666666683</c:v>
                </c:pt>
                <c:pt idx="153">
                  <c:v>106.10069444444446</c:v>
                </c:pt>
                <c:pt idx="154">
                  <c:v>139.17013888888886</c:v>
                </c:pt>
                <c:pt idx="155">
                  <c:v>147.67430555555558</c:v>
                </c:pt>
                <c:pt idx="156">
                  <c:v>123.48194444444448</c:v>
                </c:pt>
                <c:pt idx="157">
                  <c:v>113.65069444444447</c:v>
                </c:pt>
                <c:pt idx="158">
                  <c:v>114.80069444444442</c:v>
                </c:pt>
                <c:pt idx="159">
                  <c:v>110.5590277777778</c:v>
                </c:pt>
                <c:pt idx="160">
                  <c:v>102.22777777777775</c:v>
                </c:pt>
                <c:pt idx="161">
                  <c:v>91.359722222222274</c:v>
                </c:pt>
                <c:pt idx="162">
                  <c:v>94.965277777777743</c:v>
                </c:pt>
                <c:pt idx="163">
                  <c:v>93.30486111111108</c:v>
                </c:pt>
                <c:pt idx="164">
                  <c:v>86.704861111111128</c:v>
                </c:pt>
                <c:pt idx="165">
                  <c:v>94.949305555555554</c:v>
                </c:pt>
                <c:pt idx="166">
                  <c:v>86.774305555555515</c:v>
                </c:pt>
                <c:pt idx="167">
                  <c:v>85.385416666666643</c:v>
                </c:pt>
                <c:pt idx="168">
                  <c:v>87.115277777777735</c:v>
                </c:pt>
                <c:pt idx="169">
                  <c:v>85.337499999999991</c:v>
                </c:pt>
                <c:pt idx="170">
                  <c:v>87.504166666666663</c:v>
                </c:pt>
                <c:pt idx="171">
                  <c:v>88.41944444444438</c:v>
                </c:pt>
                <c:pt idx="172">
                  <c:v>89.838888888888874</c:v>
                </c:pt>
                <c:pt idx="173">
                  <c:v>90.710416666666674</c:v>
                </c:pt>
                <c:pt idx="174">
                  <c:v>89.890972222222231</c:v>
                </c:pt>
                <c:pt idx="175">
                  <c:v>88.654861111111074</c:v>
                </c:pt>
                <c:pt idx="176">
                  <c:v>89.422222222222189</c:v>
                </c:pt>
                <c:pt idx="177">
                  <c:v>90.184027777777771</c:v>
                </c:pt>
                <c:pt idx="178">
                  <c:v>89.83055555555552</c:v>
                </c:pt>
                <c:pt idx="179">
                  <c:v>89.27708333333328</c:v>
                </c:pt>
                <c:pt idx="180">
                  <c:v>89.881944444444429</c:v>
                </c:pt>
                <c:pt idx="181">
                  <c:v>91.296527777777726</c:v>
                </c:pt>
                <c:pt idx="182">
                  <c:v>91.656250000000028</c:v>
                </c:pt>
                <c:pt idx="183">
                  <c:v>91.535416666666663</c:v>
                </c:pt>
                <c:pt idx="184">
                  <c:v>89.7534722222222</c:v>
                </c:pt>
                <c:pt idx="185">
                  <c:v>86.622222222222206</c:v>
                </c:pt>
                <c:pt idx="186">
                  <c:v>82.07916666666668</c:v>
                </c:pt>
                <c:pt idx="187">
                  <c:v>84.932638888888818</c:v>
                </c:pt>
                <c:pt idx="188">
                  <c:v>82.67083333333332</c:v>
                </c:pt>
                <c:pt idx="189">
                  <c:v>78.407638888888911</c:v>
                </c:pt>
                <c:pt idx="190">
                  <c:v>77.945833333333368</c:v>
                </c:pt>
                <c:pt idx="191">
                  <c:v>76.081818181818164</c:v>
                </c:pt>
                <c:pt idx="192">
                  <c:v>74.785416666666663</c:v>
                </c:pt>
                <c:pt idx="193">
                  <c:v>70.483333333333348</c:v>
                </c:pt>
                <c:pt idx="194">
                  <c:v>75.307638888888889</c:v>
                </c:pt>
                <c:pt idx="195">
                  <c:v>88.641666666666595</c:v>
                </c:pt>
                <c:pt idx="196">
                  <c:v>85.56319444444442</c:v>
                </c:pt>
                <c:pt idx="197">
                  <c:v>87.231944444444423</c:v>
                </c:pt>
                <c:pt idx="198">
                  <c:v>80.793749999999989</c:v>
                </c:pt>
                <c:pt idx="199">
                  <c:v>84.632638888888906</c:v>
                </c:pt>
                <c:pt idx="200">
                  <c:v>87.300694444444503</c:v>
                </c:pt>
                <c:pt idx="201">
                  <c:v>89.283333333333275</c:v>
                </c:pt>
                <c:pt idx="202">
                  <c:v>90.503472222222186</c:v>
                </c:pt>
                <c:pt idx="203">
                  <c:v>90.953472222222217</c:v>
                </c:pt>
                <c:pt idx="204">
                  <c:v>92.231999999999985</c:v>
                </c:pt>
                <c:pt idx="206">
                  <c:v>85.358730158730168</c:v>
                </c:pt>
                <c:pt idx="207">
                  <c:v>89.697222222222194</c:v>
                </c:pt>
                <c:pt idx="208">
                  <c:v>88.142361111111157</c:v>
                </c:pt>
                <c:pt idx="209">
                  <c:v>90.229166666666686</c:v>
                </c:pt>
                <c:pt idx="210">
                  <c:v>86.74722222222222</c:v>
                </c:pt>
                <c:pt idx="211">
                  <c:v>89.391666666666779</c:v>
                </c:pt>
                <c:pt idx="212">
                  <c:v>86.772222222222226</c:v>
                </c:pt>
                <c:pt idx="213">
                  <c:v>81.745138888888931</c:v>
                </c:pt>
                <c:pt idx="214">
                  <c:v>76.539583333333283</c:v>
                </c:pt>
                <c:pt idx="215">
                  <c:v>74.657638888888883</c:v>
                </c:pt>
                <c:pt idx="216">
                  <c:v>72.354861111111092</c:v>
                </c:pt>
                <c:pt idx="217">
                  <c:v>72.801388888888823</c:v>
                </c:pt>
                <c:pt idx="218">
                  <c:v>75.058333333333337</c:v>
                </c:pt>
                <c:pt idx="222">
                  <c:v>86.32424242424247</c:v>
                </c:pt>
                <c:pt idx="223">
                  <c:v>91.902083333333323</c:v>
                </c:pt>
                <c:pt idx="224">
                  <c:v>90.402083333333337</c:v>
                </c:pt>
                <c:pt idx="225">
                  <c:v>90.616666666666632</c:v>
                </c:pt>
                <c:pt idx="226">
                  <c:v>86.576388888888857</c:v>
                </c:pt>
                <c:pt idx="227">
                  <c:v>86.643750000000054</c:v>
                </c:pt>
                <c:pt idx="228">
                  <c:v>89.854861111111063</c:v>
                </c:pt>
                <c:pt idx="229">
                  <c:v>87.263194444444338</c:v>
                </c:pt>
                <c:pt idx="230">
                  <c:v>93.563194444444534</c:v>
                </c:pt>
                <c:pt idx="231">
                  <c:v>88.809722222222177</c:v>
                </c:pt>
                <c:pt idx="232">
                  <c:v>86.681944444444468</c:v>
                </c:pt>
                <c:pt idx="233">
                  <c:v>82.404166666666626</c:v>
                </c:pt>
                <c:pt idx="234">
                  <c:v>105.47013888888894</c:v>
                </c:pt>
                <c:pt idx="235">
                  <c:v>88.106249999999918</c:v>
                </c:pt>
                <c:pt idx="236">
                  <c:v>80.445833333333354</c:v>
                </c:pt>
                <c:pt idx="237">
                  <c:v>78.449305555555654</c:v>
                </c:pt>
                <c:pt idx="238">
                  <c:v>80.206249999999955</c:v>
                </c:pt>
                <c:pt idx="239">
                  <c:v>76.280555555555608</c:v>
                </c:pt>
                <c:pt idx="240">
                  <c:v>75.724822695035385</c:v>
                </c:pt>
                <c:pt idx="241">
                  <c:v>72.604166666666657</c:v>
                </c:pt>
                <c:pt idx="242">
                  <c:v>69.652083333333366</c:v>
                </c:pt>
                <c:pt idx="243">
                  <c:v>68.978472222222251</c:v>
                </c:pt>
                <c:pt idx="244">
                  <c:v>68.502083333333331</c:v>
                </c:pt>
                <c:pt idx="245">
                  <c:v>68.331249999999983</c:v>
                </c:pt>
                <c:pt idx="246">
                  <c:v>70.046478873239479</c:v>
                </c:pt>
                <c:pt idx="247">
                  <c:v>88.385416666666728</c:v>
                </c:pt>
                <c:pt idx="248">
                  <c:v>119.87499999999997</c:v>
                </c:pt>
                <c:pt idx="249">
                  <c:v>103.94930555555544</c:v>
                </c:pt>
                <c:pt idx="250">
                  <c:v>81.270138888888823</c:v>
                </c:pt>
                <c:pt idx="251">
                  <c:v>82.31875000000008</c:v>
                </c:pt>
                <c:pt idx="252">
                  <c:v>104.95833333333337</c:v>
                </c:pt>
                <c:pt idx="253">
                  <c:v>90.260416666666686</c:v>
                </c:pt>
                <c:pt idx="254">
                  <c:v>59.239583333333307</c:v>
                </c:pt>
                <c:pt idx="255">
                  <c:v>60.34305555555558</c:v>
                </c:pt>
                <c:pt idx="256">
                  <c:v>63.577777777777733</c:v>
                </c:pt>
                <c:pt idx="257">
                  <c:v>66.70069444444438</c:v>
                </c:pt>
                <c:pt idx="258">
                  <c:v>70.316666666666677</c:v>
                </c:pt>
                <c:pt idx="259">
                  <c:v>73.53263888888894</c:v>
                </c:pt>
                <c:pt idx="260">
                  <c:v>100.72714285714282</c:v>
                </c:pt>
                <c:pt idx="261">
                  <c:v>108.30902777777771</c:v>
                </c:pt>
                <c:pt idx="262">
                  <c:v>124.16944444444442</c:v>
                </c:pt>
                <c:pt idx="263">
                  <c:v>109.99652777777769</c:v>
                </c:pt>
                <c:pt idx="264">
                  <c:v>90.89652777777772</c:v>
                </c:pt>
                <c:pt idx="265">
                  <c:v>83.181944444444454</c:v>
                </c:pt>
                <c:pt idx="266">
                  <c:v>85.267361111111029</c:v>
                </c:pt>
                <c:pt idx="267">
                  <c:v>82.785416666666663</c:v>
                </c:pt>
                <c:pt idx="268">
                  <c:v>76.922916666666609</c:v>
                </c:pt>
                <c:pt idx="269">
                  <c:v>73.313194444444392</c:v>
                </c:pt>
                <c:pt idx="270">
                  <c:v>77.639583333333334</c:v>
                </c:pt>
                <c:pt idx="271">
                  <c:v>74.152777777777828</c:v>
                </c:pt>
                <c:pt idx="272">
                  <c:v>74.910416666666734</c:v>
                </c:pt>
                <c:pt idx="273">
                  <c:v>73.720138888888926</c:v>
                </c:pt>
                <c:pt idx="274">
                  <c:v>83.3888888888889</c:v>
                </c:pt>
                <c:pt idx="275">
                  <c:v>80.265972222222175</c:v>
                </c:pt>
                <c:pt idx="276">
                  <c:v>84.057638888888931</c:v>
                </c:pt>
                <c:pt idx="277">
                  <c:v>80.320833333333354</c:v>
                </c:pt>
                <c:pt idx="278">
                  <c:v>80.6180555555555</c:v>
                </c:pt>
                <c:pt idx="279">
                  <c:v>79.989583333333343</c:v>
                </c:pt>
                <c:pt idx="280">
                  <c:v>80.270833333333329</c:v>
                </c:pt>
                <c:pt idx="281">
                  <c:v>83.676388888888852</c:v>
                </c:pt>
                <c:pt idx="282">
                  <c:v>89.015277777777726</c:v>
                </c:pt>
                <c:pt idx="283">
                  <c:v>93.411805555555532</c:v>
                </c:pt>
                <c:pt idx="284">
                  <c:v>91.65625</c:v>
                </c:pt>
                <c:pt idx="285">
                  <c:v>90.361111111111157</c:v>
                </c:pt>
                <c:pt idx="286">
                  <c:v>91.184027777777757</c:v>
                </c:pt>
                <c:pt idx="287">
                  <c:v>81.327777777777769</c:v>
                </c:pt>
                <c:pt idx="288">
                  <c:v>83.220138888888926</c:v>
                </c:pt>
                <c:pt idx="289">
                  <c:v>83.5868055555555</c:v>
                </c:pt>
                <c:pt idx="290">
                  <c:v>85.29305555555554</c:v>
                </c:pt>
                <c:pt idx="291">
                  <c:v>84.342361111111089</c:v>
                </c:pt>
                <c:pt idx="292">
                  <c:v>83.408333333333331</c:v>
                </c:pt>
                <c:pt idx="295">
                  <c:v>87.092035398230095</c:v>
                </c:pt>
                <c:pt idx="296">
                  <c:v>88.174305555555549</c:v>
                </c:pt>
                <c:pt idx="297">
                  <c:v>88.014583333333405</c:v>
                </c:pt>
                <c:pt idx="298">
                  <c:v>87.7569444444444</c:v>
                </c:pt>
                <c:pt idx="299">
                  <c:v>88.725694444444571</c:v>
                </c:pt>
                <c:pt idx="300">
                  <c:v>88.30833333333338</c:v>
                </c:pt>
                <c:pt idx="301">
                  <c:v>90.57500000000006</c:v>
                </c:pt>
                <c:pt idx="302">
                  <c:v>92.050694444444517</c:v>
                </c:pt>
                <c:pt idx="303">
                  <c:v>93.862500000000011</c:v>
                </c:pt>
                <c:pt idx="304">
                  <c:v>94.350694444444457</c:v>
                </c:pt>
                <c:pt idx="305">
                  <c:v>82.994444444444426</c:v>
                </c:pt>
                <c:pt idx="306">
                  <c:v>81.449999999999875</c:v>
                </c:pt>
                <c:pt idx="307">
                  <c:v>83.284027777777808</c:v>
                </c:pt>
                <c:pt idx="308">
                  <c:v>92.95789473684215</c:v>
                </c:pt>
              </c:numCache>
            </c:numRef>
          </c:val>
          <c:smooth val="0"/>
          <c:extLst xmlns:c16r2="http://schemas.microsoft.com/office/drawing/2015/06/chart">
            <c:ext xmlns:c16="http://schemas.microsoft.com/office/drawing/2014/chart" uri="{C3380CC4-5D6E-409C-BE32-E72D297353CC}">
              <c16:uniqueId val="{00000001-645A-4F40-9990-BC57374D51F0}"/>
            </c:ext>
          </c:extLst>
        </c:ser>
        <c:ser>
          <c:idx val="2"/>
          <c:order val="2"/>
          <c:tx>
            <c:v>2016-17</c:v>
          </c:tx>
          <c:spPr>
            <a:ln w="19050" cap="rnd">
              <a:solidFill>
                <a:schemeClr val="accent3"/>
              </a:solidFill>
              <a:round/>
            </a:ln>
            <a:effectLst/>
          </c:spPr>
          <c:marker>
            <c:symbol val="none"/>
          </c:marker>
          <c:val>
            <c:numRef>
              <c:f>WQ_station_figs!$O$733:$O$1097</c:f>
              <c:numCache>
                <c:formatCode>0.00</c:formatCode>
                <c:ptCount val="365"/>
                <c:pt idx="0">
                  <c:v>91.218055555555523</c:v>
                </c:pt>
                <c:pt idx="1">
                  <c:v>91.204861111111029</c:v>
                </c:pt>
                <c:pt idx="2">
                  <c:v>91.629166666666663</c:v>
                </c:pt>
                <c:pt idx="3">
                  <c:v>93.118055555555515</c:v>
                </c:pt>
                <c:pt idx="4">
                  <c:v>93.468055555555566</c:v>
                </c:pt>
                <c:pt idx="5">
                  <c:v>91.706944444444431</c:v>
                </c:pt>
                <c:pt idx="6">
                  <c:v>92.363888888888994</c:v>
                </c:pt>
                <c:pt idx="7">
                  <c:v>93.704166666666566</c:v>
                </c:pt>
                <c:pt idx="8">
                  <c:v>89.585416666666674</c:v>
                </c:pt>
                <c:pt idx="9">
                  <c:v>89.379861111111055</c:v>
                </c:pt>
                <c:pt idx="10">
                  <c:v>93.214583333333337</c:v>
                </c:pt>
                <c:pt idx="11">
                  <c:v>92.288888888888977</c:v>
                </c:pt>
                <c:pt idx="12">
                  <c:v>93.556249999999906</c:v>
                </c:pt>
                <c:pt idx="13">
                  <c:v>96.334027777777706</c:v>
                </c:pt>
                <c:pt idx="14">
                  <c:v>98.872222222222177</c:v>
                </c:pt>
                <c:pt idx="15">
                  <c:v>103.09652777777775</c:v>
                </c:pt>
                <c:pt idx="16">
                  <c:v>106.30069444444435</c:v>
                </c:pt>
                <c:pt idx="17">
                  <c:v>103.9166666666667</c:v>
                </c:pt>
                <c:pt idx="18">
                  <c:v>101.16458333333338</c:v>
                </c:pt>
                <c:pt idx="19">
                  <c:v>98.141666666666737</c:v>
                </c:pt>
                <c:pt idx="20">
                  <c:v>94.020833333333343</c:v>
                </c:pt>
                <c:pt idx="21">
                  <c:v>89.793055555555597</c:v>
                </c:pt>
                <c:pt idx="22">
                  <c:v>85.539583333333255</c:v>
                </c:pt>
                <c:pt idx="23">
                  <c:v>82.379166666666634</c:v>
                </c:pt>
                <c:pt idx="24">
                  <c:v>85.077777777777797</c:v>
                </c:pt>
                <c:pt idx="25">
                  <c:v>87.613888888888852</c:v>
                </c:pt>
                <c:pt idx="26">
                  <c:v>90.761111111111148</c:v>
                </c:pt>
                <c:pt idx="27">
                  <c:v>92.94513888888892</c:v>
                </c:pt>
                <c:pt idx="28">
                  <c:v>94.958333333333329</c:v>
                </c:pt>
                <c:pt idx="29">
                  <c:v>94.788888888888749</c:v>
                </c:pt>
                <c:pt idx="30">
                  <c:v>93.873611111111089</c:v>
                </c:pt>
                <c:pt idx="31">
                  <c:v>94.021527777777635</c:v>
                </c:pt>
                <c:pt idx="32">
                  <c:v>94.413194444444542</c:v>
                </c:pt>
                <c:pt idx="33">
                  <c:v>92.273611111111165</c:v>
                </c:pt>
                <c:pt idx="34">
                  <c:v>92.416666666666686</c:v>
                </c:pt>
                <c:pt idx="35">
                  <c:v>92.447916666666643</c:v>
                </c:pt>
                <c:pt idx="36">
                  <c:v>92.209027777777763</c:v>
                </c:pt>
                <c:pt idx="37">
                  <c:v>91.345833333333346</c:v>
                </c:pt>
                <c:pt idx="38">
                  <c:v>90.965972222222206</c:v>
                </c:pt>
                <c:pt idx="39">
                  <c:v>91.50763888888882</c:v>
                </c:pt>
                <c:pt idx="40">
                  <c:v>92.091666666666598</c:v>
                </c:pt>
                <c:pt idx="41">
                  <c:v>91.144444444444389</c:v>
                </c:pt>
                <c:pt idx="42">
                  <c:v>90.540277777777845</c:v>
                </c:pt>
                <c:pt idx="43">
                  <c:v>91.911111111111197</c:v>
                </c:pt>
                <c:pt idx="44">
                  <c:v>93.143055555555563</c:v>
                </c:pt>
                <c:pt idx="45">
                  <c:v>94.216666666666697</c:v>
                </c:pt>
                <c:pt idx="46">
                  <c:v>95.66388888888882</c:v>
                </c:pt>
                <c:pt idx="47">
                  <c:v>95.802083333333314</c:v>
                </c:pt>
                <c:pt idx="48">
                  <c:v>95.904166666666626</c:v>
                </c:pt>
                <c:pt idx="49">
                  <c:v>95.206250000000026</c:v>
                </c:pt>
                <c:pt idx="50">
                  <c:v>93.459027777777791</c:v>
                </c:pt>
                <c:pt idx="51">
                  <c:v>91.570833333333255</c:v>
                </c:pt>
                <c:pt idx="52">
                  <c:v>87.979861111111063</c:v>
                </c:pt>
                <c:pt idx="53">
                  <c:v>89.120833333333351</c:v>
                </c:pt>
                <c:pt idx="54">
                  <c:v>88.536111111111126</c:v>
                </c:pt>
                <c:pt idx="55">
                  <c:v>87.595833333333346</c:v>
                </c:pt>
                <c:pt idx="56">
                  <c:v>78.998611111111103</c:v>
                </c:pt>
                <c:pt idx="57">
                  <c:v>86.8819444444444</c:v>
                </c:pt>
                <c:pt idx="58">
                  <c:v>89.92430555555552</c:v>
                </c:pt>
                <c:pt idx="59">
                  <c:v>90.936111111111131</c:v>
                </c:pt>
                <c:pt idx="60">
                  <c:v>91.654166666666612</c:v>
                </c:pt>
                <c:pt idx="61">
                  <c:v>90.808333333333366</c:v>
                </c:pt>
                <c:pt idx="62">
                  <c:v>89.960416666666731</c:v>
                </c:pt>
                <c:pt idx="63">
                  <c:v>89.182638888888974</c:v>
                </c:pt>
                <c:pt idx="64">
                  <c:v>88.177083333333314</c:v>
                </c:pt>
                <c:pt idx="65">
                  <c:v>76.152777777777885</c:v>
                </c:pt>
                <c:pt idx="66">
                  <c:v>84.886111111111163</c:v>
                </c:pt>
                <c:pt idx="67">
                  <c:v>88.652083333333337</c:v>
                </c:pt>
                <c:pt idx="68">
                  <c:v>90.006944444444372</c:v>
                </c:pt>
                <c:pt idx="69">
                  <c:v>90.206944444444375</c:v>
                </c:pt>
                <c:pt idx="70">
                  <c:v>89.319444444444386</c:v>
                </c:pt>
                <c:pt idx="71">
                  <c:v>89.181250000000077</c:v>
                </c:pt>
                <c:pt idx="72">
                  <c:v>84.520833333333243</c:v>
                </c:pt>
                <c:pt idx="73">
                  <c:v>85.6701388888889</c:v>
                </c:pt>
                <c:pt idx="74">
                  <c:v>87.783333333333317</c:v>
                </c:pt>
                <c:pt idx="75">
                  <c:v>88.34583333333336</c:v>
                </c:pt>
                <c:pt idx="76">
                  <c:v>72.402777777777771</c:v>
                </c:pt>
                <c:pt idx="77">
                  <c:v>77.407638888888926</c:v>
                </c:pt>
                <c:pt idx="78">
                  <c:v>84.199999999999974</c:v>
                </c:pt>
                <c:pt idx="79">
                  <c:v>84.801388888888866</c:v>
                </c:pt>
                <c:pt idx="80">
                  <c:v>85.284027777777879</c:v>
                </c:pt>
                <c:pt idx="81">
                  <c:v>85.604861111111163</c:v>
                </c:pt>
                <c:pt idx="82">
                  <c:v>86.484722222222274</c:v>
                </c:pt>
                <c:pt idx="83">
                  <c:v>87.110416666666637</c:v>
                </c:pt>
                <c:pt idx="84">
                  <c:v>88.395833333333329</c:v>
                </c:pt>
                <c:pt idx="85">
                  <c:v>88.206250000000068</c:v>
                </c:pt>
                <c:pt idx="86">
                  <c:v>87.924305555555534</c:v>
                </c:pt>
                <c:pt idx="87">
                  <c:v>88.044444444444423</c:v>
                </c:pt>
                <c:pt idx="88">
                  <c:v>88.987500000000011</c:v>
                </c:pt>
                <c:pt idx="89">
                  <c:v>89.269444444444474</c:v>
                </c:pt>
                <c:pt idx="90">
                  <c:v>87.676388888888852</c:v>
                </c:pt>
                <c:pt idx="91">
                  <c:v>87.465277777777771</c:v>
                </c:pt>
                <c:pt idx="92">
                  <c:v>89.712500000000134</c:v>
                </c:pt>
                <c:pt idx="93">
                  <c:v>91.115972222222226</c:v>
                </c:pt>
                <c:pt idx="94">
                  <c:v>89.748611111111131</c:v>
                </c:pt>
                <c:pt idx="95">
                  <c:v>89.889583333333334</c:v>
                </c:pt>
                <c:pt idx="96">
                  <c:v>91.263888888888886</c:v>
                </c:pt>
                <c:pt idx="97">
                  <c:v>93.238888888888923</c:v>
                </c:pt>
                <c:pt idx="98">
                  <c:v>94.877777777777752</c:v>
                </c:pt>
                <c:pt idx="99">
                  <c:v>97.160416666666748</c:v>
                </c:pt>
                <c:pt idx="100">
                  <c:v>102.58611111111124</c:v>
                </c:pt>
                <c:pt idx="101">
                  <c:v>109.31458333333325</c:v>
                </c:pt>
                <c:pt idx="102">
                  <c:v>108.9395833333333</c:v>
                </c:pt>
                <c:pt idx="103">
                  <c:v>104.36875000000008</c:v>
                </c:pt>
                <c:pt idx="104">
                  <c:v>100.72569444444446</c:v>
                </c:pt>
                <c:pt idx="105">
                  <c:v>101.76666666666658</c:v>
                </c:pt>
                <c:pt idx="106">
                  <c:v>102.71111111111105</c:v>
                </c:pt>
                <c:pt idx="107">
                  <c:v>102.48472222222217</c:v>
                </c:pt>
                <c:pt idx="108">
                  <c:v>91.269444444444332</c:v>
                </c:pt>
                <c:pt idx="109">
                  <c:v>97.394444444444389</c:v>
                </c:pt>
                <c:pt idx="110">
                  <c:v>99.8993055555555</c:v>
                </c:pt>
                <c:pt idx="111">
                  <c:v>101.18750000000009</c:v>
                </c:pt>
                <c:pt idx="112">
                  <c:v>105.17430555555551</c:v>
                </c:pt>
                <c:pt idx="113">
                  <c:v>87.288888888888835</c:v>
                </c:pt>
                <c:pt idx="114">
                  <c:v>97.166666666666686</c:v>
                </c:pt>
                <c:pt idx="115">
                  <c:v>90.464583333333366</c:v>
                </c:pt>
                <c:pt idx="116">
                  <c:v>92.522222222222112</c:v>
                </c:pt>
                <c:pt idx="117">
                  <c:v>93.665972222222251</c:v>
                </c:pt>
                <c:pt idx="118">
                  <c:v>96.322222222222209</c:v>
                </c:pt>
                <c:pt idx="119">
                  <c:v>99.406249999999943</c:v>
                </c:pt>
                <c:pt idx="120">
                  <c:v>101.25277777777774</c:v>
                </c:pt>
                <c:pt idx="121">
                  <c:v>99.752083333333317</c:v>
                </c:pt>
                <c:pt idx="122">
                  <c:v>92.329166666666623</c:v>
                </c:pt>
                <c:pt idx="123">
                  <c:v>93.779166666666669</c:v>
                </c:pt>
                <c:pt idx="124">
                  <c:v>93.357638888888943</c:v>
                </c:pt>
                <c:pt idx="125">
                  <c:v>89.422916666666723</c:v>
                </c:pt>
                <c:pt idx="126">
                  <c:v>90.8784722222222</c:v>
                </c:pt>
                <c:pt idx="127">
                  <c:v>90.038888888888877</c:v>
                </c:pt>
                <c:pt idx="128">
                  <c:v>88.670138888888829</c:v>
                </c:pt>
                <c:pt idx="129">
                  <c:v>88.936805555555623</c:v>
                </c:pt>
                <c:pt idx="130">
                  <c:v>88.197916666666643</c:v>
                </c:pt>
                <c:pt idx="131">
                  <c:v>83.54305555555554</c:v>
                </c:pt>
                <c:pt idx="132">
                  <c:v>91.848611111111012</c:v>
                </c:pt>
                <c:pt idx="133">
                  <c:v>90.906944444444434</c:v>
                </c:pt>
                <c:pt idx="134">
                  <c:v>95.28194444444442</c:v>
                </c:pt>
                <c:pt idx="135">
                  <c:v>107.25277777777777</c:v>
                </c:pt>
                <c:pt idx="136">
                  <c:v>115.2201388888889</c:v>
                </c:pt>
                <c:pt idx="137">
                  <c:v>110.36319444444446</c:v>
                </c:pt>
                <c:pt idx="138">
                  <c:v>109.84305555555554</c:v>
                </c:pt>
                <c:pt idx="139">
                  <c:v>122.12430555555557</c:v>
                </c:pt>
                <c:pt idx="140">
                  <c:v>123.36180555555552</c:v>
                </c:pt>
                <c:pt idx="141">
                  <c:v>116.47222222222224</c:v>
                </c:pt>
                <c:pt idx="142">
                  <c:v>112.05625000000011</c:v>
                </c:pt>
                <c:pt idx="143">
                  <c:v>108.72222222222219</c:v>
                </c:pt>
                <c:pt idx="144">
                  <c:v>106.8993055555555</c:v>
                </c:pt>
                <c:pt idx="145">
                  <c:v>105.81319444444443</c:v>
                </c:pt>
                <c:pt idx="146">
                  <c:v>98.039583333333383</c:v>
                </c:pt>
                <c:pt idx="147">
                  <c:v>89.893055555555506</c:v>
                </c:pt>
                <c:pt idx="148">
                  <c:v>89.14791666666666</c:v>
                </c:pt>
                <c:pt idx="149">
                  <c:v>89.169444444444466</c:v>
                </c:pt>
                <c:pt idx="150">
                  <c:v>82.30347222222214</c:v>
                </c:pt>
                <c:pt idx="151">
                  <c:v>79.434722222222305</c:v>
                </c:pt>
                <c:pt idx="152">
                  <c:v>78.832638888888894</c:v>
                </c:pt>
                <c:pt idx="153">
                  <c:v>77.094444444444377</c:v>
                </c:pt>
                <c:pt idx="154">
                  <c:v>78.138888888888957</c:v>
                </c:pt>
                <c:pt idx="155">
                  <c:v>95.37708333333336</c:v>
                </c:pt>
                <c:pt idx="156">
                  <c:v>102.29374999999993</c:v>
                </c:pt>
                <c:pt idx="157">
                  <c:v>86.884027777777746</c:v>
                </c:pt>
                <c:pt idx="158">
                  <c:v>52.615277777777777</c:v>
                </c:pt>
                <c:pt idx="159">
                  <c:v>60.552777777777791</c:v>
                </c:pt>
                <c:pt idx="160">
                  <c:v>63.303472222222155</c:v>
                </c:pt>
                <c:pt idx="161">
                  <c:v>77.859027777777698</c:v>
                </c:pt>
                <c:pt idx="162">
                  <c:v>92.20277777777784</c:v>
                </c:pt>
                <c:pt idx="163">
                  <c:v>94.418749999999903</c:v>
                </c:pt>
                <c:pt idx="168">
                  <c:v>72.961111111111151</c:v>
                </c:pt>
                <c:pt idx="169">
                  <c:v>80.380555555555546</c:v>
                </c:pt>
                <c:pt idx="170">
                  <c:v>88.126388888888926</c:v>
                </c:pt>
                <c:pt idx="171">
                  <c:v>87.679166666666617</c:v>
                </c:pt>
                <c:pt idx="172">
                  <c:v>79.536111111111168</c:v>
                </c:pt>
                <c:pt idx="173">
                  <c:v>83.52013888888888</c:v>
                </c:pt>
                <c:pt idx="174">
                  <c:v>84.752083333333417</c:v>
                </c:pt>
                <c:pt idx="175">
                  <c:v>76.163194444444457</c:v>
                </c:pt>
                <c:pt idx="176">
                  <c:v>78.749305555555551</c:v>
                </c:pt>
                <c:pt idx="177">
                  <c:v>81.798611111111128</c:v>
                </c:pt>
                <c:pt idx="178">
                  <c:v>86.158333333333303</c:v>
                </c:pt>
                <c:pt idx="179">
                  <c:v>87.652777777777715</c:v>
                </c:pt>
                <c:pt idx="180">
                  <c:v>86.40138888888896</c:v>
                </c:pt>
                <c:pt idx="181">
                  <c:v>85.954166666666808</c:v>
                </c:pt>
                <c:pt idx="182">
                  <c:v>85.350694444444528</c:v>
                </c:pt>
                <c:pt idx="183">
                  <c:v>84.538888888888962</c:v>
                </c:pt>
                <c:pt idx="184">
                  <c:v>83.875694444444434</c:v>
                </c:pt>
                <c:pt idx="185">
                  <c:v>79.153472222222206</c:v>
                </c:pt>
                <c:pt idx="186">
                  <c:v>78.802083333333371</c:v>
                </c:pt>
                <c:pt idx="187">
                  <c:v>83.581944444444431</c:v>
                </c:pt>
                <c:pt idx="188">
                  <c:v>83.820833333333312</c:v>
                </c:pt>
                <c:pt idx="189">
                  <c:v>83.535416666666592</c:v>
                </c:pt>
                <c:pt idx="190">
                  <c:v>84.253472222222214</c:v>
                </c:pt>
                <c:pt idx="191">
                  <c:v>84.370833333333294</c:v>
                </c:pt>
                <c:pt idx="214">
                  <c:v>85.023611111111023</c:v>
                </c:pt>
                <c:pt idx="215">
                  <c:v>85.10624999999996</c:v>
                </c:pt>
                <c:pt idx="216">
                  <c:v>84.213194444444312</c:v>
                </c:pt>
                <c:pt idx="217">
                  <c:v>83.031249999999972</c:v>
                </c:pt>
                <c:pt idx="218">
                  <c:v>83.023611111111052</c:v>
                </c:pt>
                <c:pt idx="219">
                  <c:v>84.313194444444491</c:v>
                </c:pt>
                <c:pt idx="220">
                  <c:v>85.174999999999926</c:v>
                </c:pt>
                <c:pt idx="221">
                  <c:v>85.181250000000091</c:v>
                </c:pt>
                <c:pt idx="222">
                  <c:v>84.254166666666691</c:v>
                </c:pt>
                <c:pt idx="223">
                  <c:v>84.923611111111128</c:v>
                </c:pt>
                <c:pt idx="224">
                  <c:v>85.1875</c:v>
                </c:pt>
                <c:pt idx="225">
                  <c:v>85.080555555555549</c:v>
                </c:pt>
                <c:pt idx="226">
                  <c:v>84.593749999999943</c:v>
                </c:pt>
                <c:pt idx="227">
                  <c:v>83.215972222222248</c:v>
                </c:pt>
                <c:pt idx="228">
                  <c:v>84.059722222222234</c:v>
                </c:pt>
                <c:pt idx="229">
                  <c:v>86.094444444444491</c:v>
                </c:pt>
                <c:pt idx="230">
                  <c:v>87.002777777777752</c:v>
                </c:pt>
                <c:pt idx="231">
                  <c:v>86.92986111111118</c:v>
                </c:pt>
                <c:pt idx="232">
                  <c:v>84.418055555555554</c:v>
                </c:pt>
                <c:pt idx="233">
                  <c:v>81.713888888888818</c:v>
                </c:pt>
                <c:pt idx="234">
                  <c:v>82.501388888888883</c:v>
                </c:pt>
                <c:pt idx="235">
                  <c:v>83.252083333333474</c:v>
                </c:pt>
                <c:pt idx="236">
                  <c:v>84.81736111111114</c:v>
                </c:pt>
                <c:pt idx="237">
                  <c:v>82.978472222222251</c:v>
                </c:pt>
                <c:pt idx="238">
                  <c:v>81.562500000000014</c:v>
                </c:pt>
                <c:pt idx="239">
                  <c:v>80.832638888888837</c:v>
                </c:pt>
                <c:pt idx="240">
                  <c:v>77.281944444444491</c:v>
                </c:pt>
                <c:pt idx="241">
                  <c:v>74.395833333333343</c:v>
                </c:pt>
                <c:pt idx="242">
                  <c:v>75.763888888888857</c:v>
                </c:pt>
                <c:pt idx="243">
                  <c:v>77.92291666666668</c:v>
                </c:pt>
                <c:pt idx="244">
                  <c:v>78.147222222222183</c:v>
                </c:pt>
                <c:pt idx="245">
                  <c:v>80.533333333333417</c:v>
                </c:pt>
                <c:pt idx="246">
                  <c:v>73.815277777777723</c:v>
                </c:pt>
                <c:pt idx="247">
                  <c:v>72.347916666666663</c:v>
                </c:pt>
                <c:pt idx="248">
                  <c:v>63.810416666666711</c:v>
                </c:pt>
                <c:pt idx="249">
                  <c:v>70.219444444444505</c:v>
                </c:pt>
                <c:pt idx="250">
                  <c:v>75.309722222222248</c:v>
                </c:pt>
                <c:pt idx="251">
                  <c:v>73.307638888888846</c:v>
                </c:pt>
                <c:pt idx="252">
                  <c:v>77.063194444444449</c:v>
                </c:pt>
                <c:pt idx="253">
                  <c:v>76.889583333333263</c:v>
                </c:pt>
                <c:pt idx="254">
                  <c:v>67.927777777777749</c:v>
                </c:pt>
                <c:pt idx="255">
                  <c:v>61.654166666666669</c:v>
                </c:pt>
                <c:pt idx="256">
                  <c:v>65.977777777777803</c:v>
                </c:pt>
                <c:pt idx="257">
                  <c:v>70.34097222222222</c:v>
                </c:pt>
                <c:pt idx="258">
                  <c:v>78.015972222222359</c:v>
                </c:pt>
                <c:pt idx="259">
                  <c:v>82.215277777777814</c:v>
                </c:pt>
                <c:pt idx="260">
                  <c:v>76.46458333333328</c:v>
                </c:pt>
                <c:pt idx="261">
                  <c:v>77.690972222222229</c:v>
                </c:pt>
                <c:pt idx="262">
                  <c:v>65.945138888888863</c:v>
                </c:pt>
                <c:pt idx="263">
                  <c:v>69.97152777777778</c:v>
                </c:pt>
                <c:pt idx="264">
                  <c:v>68.450000000000031</c:v>
                </c:pt>
                <c:pt idx="265">
                  <c:v>67.593750000000028</c:v>
                </c:pt>
                <c:pt idx="266">
                  <c:v>65.763194444444395</c:v>
                </c:pt>
                <c:pt idx="267">
                  <c:v>73.372916666666697</c:v>
                </c:pt>
                <c:pt idx="268">
                  <c:v>82.099305555555532</c:v>
                </c:pt>
                <c:pt idx="269">
                  <c:v>85.66527777777776</c:v>
                </c:pt>
                <c:pt idx="270">
                  <c:v>86.069444444444471</c:v>
                </c:pt>
                <c:pt idx="271">
                  <c:v>88.114583333333329</c:v>
                </c:pt>
                <c:pt idx="272">
                  <c:v>77.259722222222251</c:v>
                </c:pt>
                <c:pt idx="273">
                  <c:v>75.578472222222274</c:v>
                </c:pt>
                <c:pt idx="274">
                  <c:v>78.942361111111126</c:v>
                </c:pt>
                <c:pt idx="275">
                  <c:v>84.722222222222172</c:v>
                </c:pt>
                <c:pt idx="276">
                  <c:v>82.638194444444522</c:v>
                </c:pt>
                <c:pt idx="277">
                  <c:v>87.76527777777774</c:v>
                </c:pt>
                <c:pt idx="278">
                  <c:v>88.519444444444446</c:v>
                </c:pt>
                <c:pt idx="279">
                  <c:v>91.98472222222226</c:v>
                </c:pt>
                <c:pt idx="280">
                  <c:v>92.218750000000057</c:v>
                </c:pt>
                <c:pt idx="281">
                  <c:v>94.902777777777658</c:v>
                </c:pt>
                <c:pt idx="282">
                  <c:v>93.860416666666637</c:v>
                </c:pt>
                <c:pt idx="283">
                  <c:v>88.555555555555586</c:v>
                </c:pt>
                <c:pt idx="284">
                  <c:v>91.127777777777766</c:v>
                </c:pt>
                <c:pt idx="285">
                  <c:v>94.563888888888968</c:v>
                </c:pt>
                <c:pt idx="286">
                  <c:v>94.916666666666643</c:v>
                </c:pt>
                <c:pt idx="287">
                  <c:v>95.570138888888906</c:v>
                </c:pt>
                <c:pt idx="288">
                  <c:v>92.856250000000017</c:v>
                </c:pt>
                <c:pt idx="289">
                  <c:v>87.445833333333312</c:v>
                </c:pt>
                <c:pt idx="290">
                  <c:v>80.388194444444409</c:v>
                </c:pt>
                <c:pt idx="291">
                  <c:v>80.649305555555628</c:v>
                </c:pt>
                <c:pt idx="292">
                  <c:v>79.706250000000097</c:v>
                </c:pt>
                <c:pt idx="293">
                  <c:v>80.567361111111126</c:v>
                </c:pt>
                <c:pt idx="294">
                  <c:v>83.965972222222263</c:v>
                </c:pt>
                <c:pt idx="295">
                  <c:v>83.983333333333348</c:v>
                </c:pt>
                <c:pt idx="296">
                  <c:v>84.255555555555517</c:v>
                </c:pt>
                <c:pt idx="297">
                  <c:v>82.327083333333292</c:v>
                </c:pt>
                <c:pt idx="298">
                  <c:v>85.800000000000011</c:v>
                </c:pt>
                <c:pt idx="299">
                  <c:v>79.357638888888872</c:v>
                </c:pt>
                <c:pt idx="300">
                  <c:v>81.792361111111234</c:v>
                </c:pt>
                <c:pt idx="301">
                  <c:v>85.049305555555506</c:v>
                </c:pt>
                <c:pt idx="302">
                  <c:v>88.864583333333442</c:v>
                </c:pt>
                <c:pt idx="303">
                  <c:v>89.7569444444445</c:v>
                </c:pt>
                <c:pt idx="308">
                  <c:v>94.342361111111046</c:v>
                </c:pt>
                <c:pt idx="309">
                  <c:v>91.2777777777778</c:v>
                </c:pt>
                <c:pt idx="310">
                  <c:v>90.097222222222243</c:v>
                </c:pt>
                <c:pt idx="311">
                  <c:v>89.792361111111177</c:v>
                </c:pt>
                <c:pt idx="312">
                  <c:v>93.551388888888866</c:v>
                </c:pt>
                <c:pt idx="313">
                  <c:v>91.749305555555608</c:v>
                </c:pt>
                <c:pt idx="314">
                  <c:v>91.66805555555564</c:v>
                </c:pt>
                <c:pt idx="315">
                  <c:v>92.935416666666683</c:v>
                </c:pt>
                <c:pt idx="316">
                  <c:v>96.59166666666674</c:v>
                </c:pt>
                <c:pt idx="317">
                  <c:v>93.150694444444397</c:v>
                </c:pt>
                <c:pt idx="318">
                  <c:v>92.217361111111117</c:v>
                </c:pt>
                <c:pt idx="319">
                  <c:v>91.66944444444448</c:v>
                </c:pt>
                <c:pt idx="320">
                  <c:v>92.542361111111134</c:v>
                </c:pt>
                <c:pt idx="321">
                  <c:v>94.718055555555594</c:v>
                </c:pt>
                <c:pt idx="322">
                  <c:v>88.755555555555617</c:v>
                </c:pt>
                <c:pt idx="323">
                  <c:v>87.947916666666615</c:v>
                </c:pt>
                <c:pt idx="324">
                  <c:v>90.76111111111112</c:v>
                </c:pt>
                <c:pt idx="325">
                  <c:v>90.887500000000003</c:v>
                </c:pt>
                <c:pt idx="326">
                  <c:v>91.892361111111114</c:v>
                </c:pt>
                <c:pt idx="327">
                  <c:v>91.26597222222216</c:v>
                </c:pt>
                <c:pt idx="328">
                  <c:v>90.452083333333306</c:v>
                </c:pt>
                <c:pt idx="329">
                  <c:v>93.170833333333363</c:v>
                </c:pt>
                <c:pt idx="330">
                  <c:v>94.615277777777763</c:v>
                </c:pt>
                <c:pt idx="331">
                  <c:v>95.341666666666541</c:v>
                </c:pt>
                <c:pt idx="332">
                  <c:v>93.638888888888786</c:v>
                </c:pt>
                <c:pt idx="333">
                  <c:v>94.272222222222169</c:v>
                </c:pt>
                <c:pt idx="334">
                  <c:v>93.646527777777777</c:v>
                </c:pt>
                <c:pt idx="335">
                  <c:v>95.380555555555645</c:v>
                </c:pt>
                <c:pt idx="336">
                  <c:v>96.105555555555483</c:v>
                </c:pt>
                <c:pt idx="337">
                  <c:v>96.481944444444466</c:v>
                </c:pt>
                <c:pt idx="338">
                  <c:v>97.173611111111086</c:v>
                </c:pt>
                <c:pt idx="339">
                  <c:v>98.635416666666686</c:v>
                </c:pt>
                <c:pt idx="340">
                  <c:v>96.518055555555577</c:v>
                </c:pt>
                <c:pt idx="341">
                  <c:v>97.172916666666737</c:v>
                </c:pt>
                <c:pt idx="342">
                  <c:v>97.818055555555532</c:v>
                </c:pt>
                <c:pt idx="343">
                  <c:v>97.83819444444444</c:v>
                </c:pt>
                <c:pt idx="344">
                  <c:v>99.961805555555571</c:v>
                </c:pt>
                <c:pt idx="345">
                  <c:v>96.277777777777658</c:v>
                </c:pt>
                <c:pt idx="346">
                  <c:v>95.357638888888843</c:v>
                </c:pt>
                <c:pt idx="347">
                  <c:v>93.447222222222308</c:v>
                </c:pt>
                <c:pt idx="348">
                  <c:v>91.470138888888869</c:v>
                </c:pt>
                <c:pt idx="349">
                  <c:v>90.893055555555605</c:v>
                </c:pt>
                <c:pt idx="350">
                  <c:v>93.224305555555532</c:v>
                </c:pt>
                <c:pt idx="351">
                  <c:v>92.530555555555452</c:v>
                </c:pt>
                <c:pt idx="352">
                  <c:v>91.036111111111097</c:v>
                </c:pt>
                <c:pt idx="353">
                  <c:v>90.745138888888874</c:v>
                </c:pt>
                <c:pt idx="354">
                  <c:v>90.585416666666688</c:v>
                </c:pt>
                <c:pt idx="355">
                  <c:v>89.803472222222297</c:v>
                </c:pt>
                <c:pt idx="356">
                  <c:v>90.81111111111106</c:v>
                </c:pt>
                <c:pt idx="357">
                  <c:v>90.625000000000057</c:v>
                </c:pt>
                <c:pt idx="358">
                  <c:v>90.301388888888823</c:v>
                </c:pt>
                <c:pt idx="359">
                  <c:v>91.047916666666737</c:v>
                </c:pt>
                <c:pt idx="360">
                  <c:v>90.959027777777749</c:v>
                </c:pt>
                <c:pt idx="361">
                  <c:v>92.613194444444389</c:v>
                </c:pt>
                <c:pt idx="362">
                  <c:v>93.220833333333331</c:v>
                </c:pt>
                <c:pt idx="363">
                  <c:v>86.716666666666711</c:v>
                </c:pt>
                <c:pt idx="364">
                  <c:v>84.565277777777752</c:v>
                </c:pt>
              </c:numCache>
            </c:numRef>
          </c:val>
          <c:smooth val="0"/>
          <c:extLst xmlns:c16r2="http://schemas.microsoft.com/office/drawing/2015/06/chart">
            <c:ext xmlns:c16="http://schemas.microsoft.com/office/drawing/2014/chart" uri="{C3380CC4-5D6E-409C-BE32-E72D297353CC}">
              <c16:uniqueId val="{00000002-645A-4F40-9990-BC57374D51F0}"/>
            </c:ext>
          </c:extLst>
        </c:ser>
        <c:ser>
          <c:idx val="3"/>
          <c:order val="3"/>
          <c:tx>
            <c:v>2017-18</c:v>
          </c:tx>
          <c:spPr>
            <a:ln w="19050" cap="rnd">
              <a:solidFill>
                <a:schemeClr val="accent4"/>
              </a:solidFill>
              <a:round/>
            </a:ln>
            <a:effectLst/>
          </c:spPr>
          <c:marker>
            <c:symbol val="none"/>
          </c:marker>
          <c:val>
            <c:numRef>
              <c:f>WQ_station_figs!$O$1098:$O$1462</c:f>
              <c:numCache>
                <c:formatCode>0.00</c:formatCode>
                <c:ptCount val="365"/>
                <c:pt idx="0">
                  <c:v>81.904861111111174</c:v>
                </c:pt>
                <c:pt idx="1">
                  <c:v>85.204861111111143</c:v>
                </c:pt>
                <c:pt idx="2">
                  <c:v>86.287500000000023</c:v>
                </c:pt>
                <c:pt idx="3">
                  <c:v>87.048611111111086</c:v>
                </c:pt>
                <c:pt idx="4">
                  <c:v>86.653472222222163</c:v>
                </c:pt>
                <c:pt idx="5">
                  <c:v>86.313194444444377</c:v>
                </c:pt>
                <c:pt idx="6">
                  <c:v>87.392361111111128</c:v>
                </c:pt>
                <c:pt idx="7">
                  <c:v>86.995833333333337</c:v>
                </c:pt>
                <c:pt idx="8">
                  <c:v>88.0069444444445</c:v>
                </c:pt>
                <c:pt idx="9">
                  <c:v>89.227777777777831</c:v>
                </c:pt>
                <c:pt idx="10">
                  <c:v>89.226388888888806</c:v>
                </c:pt>
                <c:pt idx="11">
                  <c:v>90.70347222222226</c:v>
                </c:pt>
                <c:pt idx="12">
                  <c:v>91.67430555555562</c:v>
                </c:pt>
                <c:pt idx="13">
                  <c:v>93.279166666666683</c:v>
                </c:pt>
                <c:pt idx="14">
                  <c:v>91.41111111111104</c:v>
                </c:pt>
                <c:pt idx="15">
                  <c:v>92.215277777777771</c:v>
                </c:pt>
                <c:pt idx="16">
                  <c:v>93.894444444444417</c:v>
                </c:pt>
                <c:pt idx="17">
                  <c:v>96.148611111111066</c:v>
                </c:pt>
                <c:pt idx="18">
                  <c:v>97.497902097902028</c:v>
                </c:pt>
                <c:pt idx="19">
                  <c:v>96.234027777777783</c:v>
                </c:pt>
                <c:pt idx="20">
                  <c:v>97.626388888888911</c:v>
                </c:pt>
                <c:pt idx="21">
                  <c:v>99.788194444444457</c:v>
                </c:pt>
                <c:pt idx="22">
                  <c:v>100.40277777777767</c:v>
                </c:pt>
                <c:pt idx="23">
                  <c:v>100.27847222222213</c:v>
                </c:pt>
                <c:pt idx="24">
                  <c:v>99.439583333333275</c:v>
                </c:pt>
                <c:pt idx="25">
                  <c:v>99.067361111111154</c:v>
                </c:pt>
                <c:pt idx="26">
                  <c:v>97.355555555555583</c:v>
                </c:pt>
                <c:pt idx="27">
                  <c:v>97.164583333333354</c:v>
                </c:pt>
                <c:pt idx="28">
                  <c:v>94.311111111111146</c:v>
                </c:pt>
                <c:pt idx="29">
                  <c:v>95.445138888888806</c:v>
                </c:pt>
                <c:pt idx="30">
                  <c:v>95.585416666666632</c:v>
                </c:pt>
                <c:pt idx="31">
                  <c:v>92.645138888888866</c:v>
                </c:pt>
                <c:pt idx="32">
                  <c:v>92.975694444444471</c:v>
                </c:pt>
                <c:pt idx="33">
                  <c:v>93.824305555555554</c:v>
                </c:pt>
                <c:pt idx="34">
                  <c:v>90.388888888888815</c:v>
                </c:pt>
                <c:pt idx="35">
                  <c:v>89.661805555555574</c:v>
                </c:pt>
                <c:pt idx="36">
                  <c:v>90.563194444444505</c:v>
                </c:pt>
                <c:pt idx="37">
                  <c:v>89.683333333333294</c:v>
                </c:pt>
                <c:pt idx="38">
                  <c:v>89.767361111111072</c:v>
                </c:pt>
                <c:pt idx="39">
                  <c:v>90.913194444444414</c:v>
                </c:pt>
                <c:pt idx="40">
                  <c:v>90.724305555555688</c:v>
                </c:pt>
                <c:pt idx="41">
                  <c:v>92.328472222222217</c:v>
                </c:pt>
                <c:pt idx="42">
                  <c:v>92.139583333333334</c:v>
                </c:pt>
                <c:pt idx="43">
                  <c:v>92.222222222222172</c:v>
                </c:pt>
                <c:pt idx="44">
                  <c:v>93.080555555555563</c:v>
                </c:pt>
                <c:pt idx="45">
                  <c:v>93.12430555555558</c:v>
                </c:pt>
                <c:pt idx="46">
                  <c:v>91.506249999999994</c:v>
                </c:pt>
                <c:pt idx="47">
                  <c:v>89.759722222222251</c:v>
                </c:pt>
                <c:pt idx="48">
                  <c:v>88.789583333333312</c:v>
                </c:pt>
                <c:pt idx="49">
                  <c:v>87.366666666666674</c:v>
                </c:pt>
                <c:pt idx="50">
                  <c:v>88.104166666666686</c:v>
                </c:pt>
                <c:pt idx="51">
                  <c:v>88.227083333333425</c:v>
                </c:pt>
                <c:pt idx="52">
                  <c:v>89.396527777777749</c:v>
                </c:pt>
                <c:pt idx="53">
                  <c:v>92.323611111111205</c:v>
                </c:pt>
                <c:pt idx="54">
                  <c:v>91.990277777777806</c:v>
                </c:pt>
                <c:pt idx="55">
                  <c:v>90.690972222222271</c:v>
                </c:pt>
                <c:pt idx="56">
                  <c:v>90.36180555555552</c:v>
                </c:pt>
                <c:pt idx="57">
                  <c:v>92.838194444444341</c:v>
                </c:pt>
                <c:pt idx="58">
                  <c:v>90.486111111111072</c:v>
                </c:pt>
                <c:pt idx="59">
                  <c:v>89.2430555555555</c:v>
                </c:pt>
                <c:pt idx="60">
                  <c:v>88.5555555555555</c:v>
                </c:pt>
                <c:pt idx="61">
                  <c:v>89.418055555555512</c:v>
                </c:pt>
                <c:pt idx="62">
                  <c:v>89.808333333333337</c:v>
                </c:pt>
                <c:pt idx="63">
                  <c:v>89.514583333333277</c:v>
                </c:pt>
                <c:pt idx="64">
                  <c:v>89.08541666666666</c:v>
                </c:pt>
                <c:pt idx="65">
                  <c:v>88.211805555555699</c:v>
                </c:pt>
                <c:pt idx="66">
                  <c:v>86.911111111111097</c:v>
                </c:pt>
                <c:pt idx="67">
                  <c:v>87.802083333333385</c:v>
                </c:pt>
                <c:pt idx="68">
                  <c:v>90.006249999999966</c:v>
                </c:pt>
                <c:pt idx="69">
                  <c:v>92.458333333333286</c:v>
                </c:pt>
                <c:pt idx="70">
                  <c:v>95.155555555555523</c:v>
                </c:pt>
                <c:pt idx="71">
                  <c:v>98.196527777777774</c:v>
                </c:pt>
                <c:pt idx="72">
                  <c:v>101.07222222222217</c:v>
                </c:pt>
                <c:pt idx="73">
                  <c:v>105.56388888888893</c:v>
                </c:pt>
                <c:pt idx="74">
                  <c:v>104.36111111111104</c:v>
                </c:pt>
                <c:pt idx="75">
                  <c:v>100.68333333333342</c:v>
                </c:pt>
                <c:pt idx="76">
                  <c:v>97.28194444444442</c:v>
                </c:pt>
                <c:pt idx="77">
                  <c:v>95.374305555555551</c:v>
                </c:pt>
                <c:pt idx="78">
                  <c:v>93.786805555555546</c:v>
                </c:pt>
                <c:pt idx="79">
                  <c:v>91.82569444444448</c:v>
                </c:pt>
                <c:pt idx="80">
                  <c:v>91.65416666666664</c:v>
                </c:pt>
                <c:pt idx="81">
                  <c:v>89.97986111111112</c:v>
                </c:pt>
                <c:pt idx="82">
                  <c:v>90.450000000000045</c:v>
                </c:pt>
                <c:pt idx="83">
                  <c:v>89.836111111111066</c:v>
                </c:pt>
                <c:pt idx="84">
                  <c:v>86.272222222222183</c:v>
                </c:pt>
                <c:pt idx="85">
                  <c:v>86.289583333333368</c:v>
                </c:pt>
                <c:pt idx="86">
                  <c:v>83.824305555555569</c:v>
                </c:pt>
                <c:pt idx="87">
                  <c:v>84.297222222222175</c:v>
                </c:pt>
                <c:pt idx="88">
                  <c:v>86.271527777777692</c:v>
                </c:pt>
                <c:pt idx="89">
                  <c:v>88.062499999999957</c:v>
                </c:pt>
                <c:pt idx="90">
                  <c:v>88.661111111111097</c:v>
                </c:pt>
                <c:pt idx="91">
                  <c:v>82.95069444444438</c:v>
                </c:pt>
                <c:pt idx="92">
                  <c:v>83.537499999999994</c:v>
                </c:pt>
                <c:pt idx="93">
                  <c:v>84.693750000000023</c:v>
                </c:pt>
                <c:pt idx="94">
                  <c:v>87.661805555555546</c:v>
                </c:pt>
                <c:pt idx="95">
                  <c:v>88.596527777777737</c:v>
                </c:pt>
                <c:pt idx="96">
                  <c:v>88.060416666666626</c:v>
                </c:pt>
                <c:pt idx="97">
                  <c:v>87.528472222222192</c:v>
                </c:pt>
                <c:pt idx="98">
                  <c:v>86.581250000000068</c:v>
                </c:pt>
                <c:pt idx="99">
                  <c:v>85.263888888888928</c:v>
                </c:pt>
                <c:pt idx="100">
                  <c:v>86.782638888888911</c:v>
                </c:pt>
                <c:pt idx="101">
                  <c:v>84.317361111111097</c:v>
                </c:pt>
                <c:pt idx="102">
                  <c:v>86.424305555555605</c:v>
                </c:pt>
                <c:pt idx="103">
                  <c:v>83.954861111111143</c:v>
                </c:pt>
                <c:pt idx="104">
                  <c:v>64.943749999999966</c:v>
                </c:pt>
                <c:pt idx="105">
                  <c:v>71.361111111111072</c:v>
                </c:pt>
                <c:pt idx="106">
                  <c:v>72.849999999999937</c:v>
                </c:pt>
                <c:pt idx="107">
                  <c:v>69.938194444444335</c:v>
                </c:pt>
                <c:pt idx="108">
                  <c:v>77.119444444444454</c:v>
                </c:pt>
                <c:pt idx="109">
                  <c:v>80.788194444444315</c:v>
                </c:pt>
                <c:pt idx="110">
                  <c:v>84.358333333333292</c:v>
                </c:pt>
                <c:pt idx="111">
                  <c:v>82.27916666666664</c:v>
                </c:pt>
                <c:pt idx="112">
                  <c:v>81.04444444444448</c:v>
                </c:pt>
                <c:pt idx="113">
                  <c:v>81.720833333333317</c:v>
                </c:pt>
                <c:pt idx="114">
                  <c:v>83.126388888888926</c:v>
                </c:pt>
                <c:pt idx="115">
                  <c:v>85.247916666666669</c:v>
                </c:pt>
                <c:pt idx="116">
                  <c:v>88.586805555555529</c:v>
                </c:pt>
                <c:pt idx="117">
                  <c:v>87.920833333333363</c:v>
                </c:pt>
                <c:pt idx="118">
                  <c:v>87.429861111111094</c:v>
                </c:pt>
                <c:pt idx="119">
                  <c:v>86.200694444444451</c:v>
                </c:pt>
                <c:pt idx="120">
                  <c:v>88.239583333333357</c:v>
                </c:pt>
                <c:pt idx="121">
                  <c:v>86.572222222222223</c:v>
                </c:pt>
                <c:pt idx="122">
                  <c:v>85.657638888888911</c:v>
                </c:pt>
                <c:pt idx="123">
                  <c:v>86.67083333333332</c:v>
                </c:pt>
                <c:pt idx="124">
                  <c:v>88.134722222222194</c:v>
                </c:pt>
                <c:pt idx="125">
                  <c:v>88.507638888888849</c:v>
                </c:pt>
                <c:pt idx="126">
                  <c:v>90.602083333333297</c:v>
                </c:pt>
                <c:pt idx="127">
                  <c:v>88.173611111111086</c:v>
                </c:pt>
                <c:pt idx="128">
                  <c:v>88.549305555555677</c:v>
                </c:pt>
                <c:pt idx="129">
                  <c:v>85.4583333333333</c:v>
                </c:pt>
                <c:pt idx="130">
                  <c:v>84.037500000000051</c:v>
                </c:pt>
                <c:pt idx="131">
                  <c:v>85.565277777777794</c:v>
                </c:pt>
                <c:pt idx="132">
                  <c:v>86.936111111111117</c:v>
                </c:pt>
                <c:pt idx="133">
                  <c:v>88.061111111111074</c:v>
                </c:pt>
                <c:pt idx="134">
                  <c:v>87.666666666666572</c:v>
                </c:pt>
                <c:pt idx="135">
                  <c:v>87.208333333333314</c:v>
                </c:pt>
                <c:pt idx="136">
                  <c:v>87.160416666666706</c:v>
                </c:pt>
                <c:pt idx="137">
                  <c:v>87.704861111111072</c:v>
                </c:pt>
                <c:pt idx="138">
                  <c:v>86.146527777777777</c:v>
                </c:pt>
                <c:pt idx="139">
                  <c:v>87.024305555555614</c:v>
                </c:pt>
                <c:pt idx="140">
                  <c:v>85.803472222222283</c:v>
                </c:pt>
                <c:pt idx="141">
                  <c:v>84.05625000000002</c:v>
                </c:pt>
                <c:pt idx="142">
                  <c:v>88.183333333333337</c:v>
                </c:pt>
                <c:pt idx="143">
                  <c:v>89.562500000000028</c:v>
                </c:pt>
                <c:pt idx="144">
                  <c:v>90.335416666666617</c:v>
                </c:pt>
                <c:pt idx="145">
                  <c:v>96.211805555555529</c:v>
                </c:pt>
                <c:pt idx="146">
                  <c:v>96.759027777777774</c:v>
                </c:pt>
                <c:pt idx="147">
                  <c:v>94.91041666666662</c:v>
                </c:pt>
                <c:pt idx="148">
                  <c:v>94.771527777777763</c:v>
                </c:pt>
                <c:pt idx="149">
                  <c:v>90.932638888888889</c:v>
                </c:pt>
                <c:pt idx="150">
                  <c:v>90.575000000000045</c:v>
                </c:pt>
                <c:pt idx="151">
                  <c:v>83.37777777777778</c:v>
                </c:pt>
                <c:pt idx="152">
                  <c:v>82.442361111111126</c:v>
                </c:pt>
                <c:pt idx="153">
                  <c:v>86.323611111111092</c:v>
                </c:pt>
                <c:pt idx="154">
                  <c:v>80.838194444444483</c:v>
                </c:pt>
                <c:pt idx="155">
                  <c:v>83.472916666666748</c:v>
                </c:pt>
                <c:pt idx="156">
                  <c:v>84.678472222222254</c:v>
                </c:pt>
                <c:pt idx="157">
                  <c:v>85.406249999999929</c:v>
                </c:pt>
                <c:pt idx="158">
                  <c:v>88.042361111111063</c:v>
                </c:pt>
                <c:pt idx="159">
                  <c:v>91.374305555555537</c:v>
                </c:pt>
                <c:pt idx="160">
                  <c:v>92.608333333333348</c:v>
                </c:pt>
                <c:pt idx="161">
                  <c:v>94.12569444444452</c:v>
                </c:pt>
                <c:pt idx="162">
                  <c:v>90.116666666666703</c:v>
                </c:pt>
                <c:pt idx="163">
                  <c:v>89.052777777777791</c:v>
                </c:pt>
                <c:pt idx="164">
                  <c:v>89.209027777777735</c:v>
                </c:pt>
                <c:pt idx="165">
                  <c:v>88.460416666666674</c:v>
                </c:pt>
                <c:pt idx="166">
                  <c:v>87.365277777777791</c:v>
                </c:pt>
                <c:pt idx="167">
                  <c:v>85.787500000000065</c:v>
                </c:pt>
                <c:pt idx="168">
                  <c:v>84.888194444444451</c:v>
                </c:pt>
                <c:pt idx="169">
                  <c:v>85.118055555555529</c:v>
                </c:pt>
                <c:pt idx="170">
                  <c:v>84.976388888888948</c:v>
                </c:pt>
                <c:pt idx="171">
                  <c:v>85.361805555555549</c:v>
                </c:pt>
                <c:pt idx="172">
                  <c:v>84.62986111111114</c:v>
                </c:pt>
                <c:pt idx="173">
                  <c:v>83.80833333333338</c:v>
                </c:pt>
                <c:pt idx="174">
                  <c:v>84.326388888888857</c:v>
                </c:pt>
                <c:pt idx="175">
                  <c:v>86.604861111111134</c:v>
                </c:pt>
                <c:pt idx="176">
                  <c:v>87.909722222222229</c:v>
                </c:pt>
                <c:pt idx="177">
                  <c:v>87.375694444444363</c:v>
                </c:pt>
                <c:pt idx="178">
                  <c:v>86.335087719298272</c:v>
                </c:pt>
              </c:numCache>
            </c:numRef>
          </c:val>
          <c:smooth val="0"/>
          <c:extLst xmlns:c16r2="http://schemas.microsoft.com/office/drawing/2015/06/chart">
            <c:ext xmlns:c16="http://schemas.microsoft.com/office/drawing/2014/chart" uri="{C3380CC4-5D6E-409C-BE32-E72D297353CC}">
              <c16:uniqueId val="{00000003-645A-4F40-9990-BC57374D51F0}"/>
            </c:ext>
          </c:extLst>
        </c:ser>
        <c:dLbls>
          <c:showLegendKey val="0"/>
          <c:showVal val="0"/>
          <c:showCatName val="0"/>
          <c:showSerName val="0"/>
          <c:showPercent val="0"/>
          <c:showBubbleSize val="0"/>
        </c:dLbls>
        <c:smooth val="0"/>
        <c:axId val="421430264"/>
        <c:axId val="421430656"/>
      </c:lineChart>
      <c:dateAx>
        <c:axId val="42143026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Month</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mm"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30656"/>
        <c:crosses val="autoZero"/>
        <c:auto val="1"/>
        <c:lblOffset val="100"/>
        <c:baseTimeUnit val="days"/>
        <c:majorUnit val="1"/>
        <c:majorTimeUnit val="months"/>
      </c:dateAx>
      <c:valAx>
        <c:axId val="421430656"/>
        <c:scaling>
          <c:orientation val="minMax"/>
          <c:min val="5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30264"/>
        <c:crosses val="autoZero"/>
        <c:crossBetween val="between"/>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(a) GW2</a:t>
            </a:r>
          </a:p>
        </c:rich>
      </c:tx>
      <c:layout>
        <c:manualLayout>
          <c:xMode val="edge"/>
          <c:yMode val="edge"/>
          <c:x val="0.10218197263750728"/>
          <c:y val="0.1113595781802695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5208069078"/>
          <c:y val="0.11168893162618736"/>
          <c:w val="0.79054505029588551"/>
          <c:h val="0.8200217103436247"/>
        </c:manualLayout>
      </c:layout>
      <c:lineChart>
        <c:grouping val="standard"/>
        <c:varyColors val="0"/>
        <c:ser>
          <c:idx val="6"/>
          <c:order val="0"/>
          <c:tx>
            <c:strRef>
              <c:f>'daily average fig CEW'!$D$2</c:f>
              <c:strCache>
                <c:ptCount val="1"/>
                <c:pt idx="0">
                  <c:v>EW</c:v>
                </c:pt>
              </c:strCache>
            </c:strRef>
          </c:tx>
          <c:spPr>
            <a:ln w="19050" cap="rnd">
              <a:solidFill>
                <a:srgbClr val="4F81B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CEW'!$K$3:$K$369</c:f>
              <c:numCache>
                <c:formatCode>General</c:formatCode>
                <c:ptCount val="367"/>
                <c:pt idx="64" formatCode="0.0">
                  <c:v>84.522916666666674</c:v>
                </c:pt>
                <c:pt idx="65" formatCode="0.0">
                  <c:v>85.04062500000002</c:v>
                </c:pt>
                <c:pt idx="121" formatCode="0.0">
                  <c:v>91.340972222222234</c:v>
                </c:pt>
                <c:pt idx="122" formatCode="0.0">
                  <c:v>88.806944444444426</c:v>
                </c:pt>
                <c:pt idx="123" formatCode="0.0">
                  <c:v>86.744444444444454</c:v>
                </c:pt>
                <c:pt idx="124" formatCode="0.0">
                  <c:v>82.50819444444447</c:v>
                </c:pt>
                <c:pt idx="125" formatCode="0.0">
                  <c:v>87.500624999999971</c:v>
                </c:pt>
                <c:pt idx="126" formatCode="0.0">
                  <c:v>87.487708333333401</c:v>
                </c:pt>
                <c:pt idx="127" formatCode="0.0">
                  <c:v>87.489097222222227</c:v>
                </c:pt>
                <c:pt idx="128" formatCode="0.0">
                  <c:v>87.897638888888864</c:v>
                </c:pt>
                <c:pt idx="129" formatCode="0.0">
                  <c:v>89.907083333333333</c:v>
                </c:pt>
                <c:pt idx="130" formatCode="0.0">
                  <c:v>91.795138888888886</c:v>
                </c:pt>
                <c:pt idx="131" formatCode="0.0">
                  <c:v>85.804236111111152</c:v>
                </c:pt>
                <c:pt idx="132" formatCode="0.0">
                  <c:v>87.030416666666582</c:v>
                </c:pt>
                <c:pt idx="133" formatCode="0.0">
                  <c:v>87.482152777777728</c:v>
                </c:pt>
                <c:pt idx="134" formatCode="0.0">
                  <c:v>88.671250000000001</c:v>
                </c:pt>
                <c:pt idx="135" formatCode="0.0">
                  <c:v>82.46</c:v>
                </c:pt>
                <c:pt idx="136" formatCode="0.0">
                  <c:v>96.664305555555572</c:v>
                </c:pt>
                <c:pt idx="137" formatCode="0.0">
                  <c:v>97.166180555555499</c:v>
                </c:pt>
                <c:pt idx="138" formatCode="0.0">
                  <c:v>96.464444444444496</c:v>
                </c:pt>
                <c:pt idx="139" formatCode="0.0">
                  <c:v>98.956736111111113</c:v>
                </c:pt>
                <c:pt idx="140" formatCode="0.0">
                  <c:v>96.553055555555517</c:v>
                </c:pt>
                <c:pt idx="141" formatCode="0.0">
                  <c:v>98.639305555555552</c:v>
                </c:pt>
                <c:pt idx="142" formatCode="0.0">
                  <c:v>99.965833333333265</c:v>
                </c:pt>
                <c:pt idx="171" formatCode="0.0">
                  <c:v>97.266875000000013</c:v>
                </c:pt>
                <c:pt idx="172" formatCode="0.0">
                  <c:v>96.65</c:v>
                </c:pt>
                <c:pt idx="173" formatCode="0.0">
                  <c:v>97.116041666666661</c:v>
                </c:pt>
                <c:pt idx="174" formatCode="0.0">
                  <c:v>98.262152777777771</c:v>
                </c:pt>
                <c:pt idx="175" formatCode="0.0">
                  <c:v>99.077430555555523</c:v>
                </c:pt>
                <c:pt idx="176" formatCode="0.0">
                  <c:v>100.33756944444445</c:v>
                </c:pt>
                <c:pt idx="177" formatCode="0.0">
                  <c:v>101.06090277777777</c:v>
                </c:pt>
                <c:pt idx="178" formatCode="0.0">
                  <c:v>101.01638888888886</c:v>
                </c:pt>
                <c:pt idx="179" formatCode="0.0">
                  <c:v>102.06652777777772</c:v>
                </c:pt>
                <c:pt idx="180" formatCode="0.0">
                  <c:v>102.57222222222224</c:v>
                </c:pt>
                <c:pt idx="181" formatCode="0.0">
                  <c:v>102.6472222222223</c:v>
                </c:pt>
                <c:pt idx="182" formatCode="0.0">
                  <c:v>102.2108333333333</c:v>
                </c:pt>
                <c:pt idx="183" formatCode="0.0">
                  <c:v>102.02638888888889</c:v>
                </c:pt>
                <c:pt idx="184" formatCode="0.0">
                  <c:v>101.7260416666667</c:v>
                </c:pt>
                <c:pt idx="185" formatCode="0.0">
                  <c:v>101.03256944444442</c:v>
                </c:pt>
                <c:pt idx="186" formatCode="0.0">
                  <c:v>101.52486111111112</c:v>
                </c:pt>
                <c:pt idx="293" formatCode="0.0">
                  <c:v>77.39826388888892</c:v>
                </c:pt>
                <c:pt idx="294" formatCode="0.0">
                  <c:v>97.874166666666653</c:v>
                </c:pt>
                <c:pt idx="295" formatCode="0.0">
                  <c:v>110.94486111111115</c:v>
                </c:pt>
                <c:pt idx="296" formatCode="0.0">
                  <c:v>106.63548611111118</c:v>
                </c:pt>
                <c:pt idx="297" formatCode="0.0">
                  <c:v>104.90256944444445</c:v>
                </c:pt>
                <c:pt idx="298" formatCode="0.0">
                  <c:v>104.42784722222218</c:v>
                </c:pt>
                <c:pt idx="299" formatCode="0.0">
                  <c:v>104.04236111111113</c:v>
                </c:pt>
                <c:pt idx="300" formatCode="0.0">
                  <c:v>104.40145833333334</c:v>
                </c:pt>
                <c:pt idx="301" formatCode="0.0">
                  <c:v>105.68097222222221</c:v>
                </c:pt>
                <c:pt idx="302" formatCode="0.0">
                  <c:v>105.75972222222222</c:v>
                </c:pt>
                <c:pt idx="303" formatCode="0.0">
                  <c:v>105.32833333333333</c:v>
                </c:pt>
                <c:pt idx="304" formatCode="0.0">
                  <c:v>104.65312500000002</c:v>
                </c:pt>
                <c:pt idx="305" formatCode="0.0">
                  <c:v>106.2127083333333</c:v>
                </c:pt>
                <c:pt idx="306" formatCode="0.0">
                  <c:v>104.3295138888889</c:v>
                </c:pt>
                <c:pt idx="307" formatCode="0.0">
                  <c:v>103.15229166666668</c:v>
                </c:pt>
                <c:pt idx="308" formatCode="0.0">
                  <c:v>104.56152777777778</c:v>
                </c:pt>
                <c:pt idx="309" formatCode="0.0">
                  <c:v>105.98881944444436</c:v>
                </c:pt>
                <c:pt idx="310" formatCode="0.0">
                  <c:v>104.33312500000004</c:v>
                </c:pt>
                <c:pt idx="311" formatCode="0.0">
                  <c:v>105.00354166666666</c:v>
                </c:pt>
                <c:pt idx="312" formatCode="0.0">
                  <c:v>105.17847222222221</c:v>
                </c:pt>
                <c:pt idx="313" formatCode="0.0">
                  <c:v>103.46166666666664</c:v>
                </c:pt>
                <c:pt idx="314" formatCode="0.0">
                  <c:v>101.83520833333336</c:v>
                </c:pt>
                <c:pt idx="315" formatCode="0.0">
                  <c:v>101.30131944444446</c:v>
                </c:pt>
                <c:pt idx="316" formatCode="0.0">
                  <c:v>103.46888888888891</c:v>
                </c:pt>
                <c:pt idx="317" formatCode="0.0">
                  <c:v>104.73076388888892</c:v>
                </c:pt>
                <c:pt idx="318" formatCode="0.0">
                  <c:v>104.23618055555556</c:v>
                </c:pt>
                <c:pt idx="319" formatCode="0.0">
                  <c:v>103.76763888888887</c:v>
                </c:pt>
                <c:pt idx="320" formatCode="0.0">
                  <c:v>104.64520833333331</c:v>
                </c:pt>
                <c:pt idx="321" formatCode="0.0">
                  <c:v>103.95777777777772</c:v>
                </c:pt>
                <c:pt idx="322" formatCode="0.0">
                  <c:v>103.49479166666669</c:v>
                </c:pt>
                <c:pt idx="323" formatCode="0.0">
                  <c:v>102.22833333333334</c:v>
                </c:pt>
                <c:pt idx="324" formatCode="0.0">
                  <c:v>100.85652777777777</c:v>
                </c:pt>
                <c:pt idx="325" formatCode="0.0">
                  <c:v>101.13000000000005</c:v>
                </c:pt>
                <c:pt idx="326" formatCode="0.0">
                  <c:v>102.80138888888887</c:v>
                </c:pt>
              </c:numCache>
            </c:numRef>
          </c:val>
          <c:smooth val="0"/>
          <c:extLst xmlns:c16r2="http://schemas.microsoft.com/office/drawing/2015/06/chart">
            <c:ext xmlns:c16="http://schemas.microsoft.com/office/drawing/2014/chart" uri="{C3380CC4-5D6E-409C-BE32-E72D297353CC}">
              <c16:uniqueId val="{00000000-C7A0-45FF-9993-8371F08E2F26}"/>
            </c:ext>
          </c:extLst>
        </c:ser>
        <c:ser>
          <c:idx val="5"/>
          <c:order val="1"/>
          <c:tx>
            <c:strRef>
              <c:f>'daily average fig CEW'!$E$2</c:f>
              <c:strCache>
                <c:ptCount val="1"/>
                <c:pt idx="0">
                  <c:v>non EW</c:v>
                </c:pt>
              </c:strCache>
            </c:strRef>
          </c:tx>
          <c:spPr>
            <a:ln w="19050" cap="rnd">
              <a:solidFill>
                <a:srgbClr val="C0504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CEW'!$L$3:$L$369</c:f>
              <c:numCache>
                <c:formatCode>General</c:formatCode>
                <c:ptCount val="367"/>
                <c:pt idx="143" formatCode="0.0">
                  <c:v>98.581597222222229</c:v>
                </c:pt>
                <c:pt idx="144" formatCode="0.0">
                  <c:v>101.313125</c:v>
                </c:pt>
                <c:pt idx="145" formatCode="0.0">
                  <c:v>102.48527777777774</c:v>
                </c:pt>
                <c:pt idx="146" formatCode="0.0">
                  <c:v>104.73777777777774</c:v>
                </c:pt>
                <c:pt idx="147" formatCode="0.0">
                  <c:v>107.12937500000001</c:v>
                </c:pt>
                <c:pt idx="148" formatCode="0.0">
                  <c:v>103.41763888888889</c:v>
                </c:pt>
                <c:pt idx="149" formatCode="0.0">
                  <c:v>98.093750000000043</c:v>
                </c:pt>
                <c:pt idx="150" formatCode="0.0">
                  <c:v>97.462013888888904</c:v>
                </c:pt>
                <c:pt idx="151" formatCode="0.0">
                  <c:v>92.355833333333337</c:v>
                </c:pt>
                <c:pt idx="152" formatCode="0.0">
                  <c:v>95.027569444444396</c:v>
                </c:pt>
                <c:pt idx="153" formatCode="0.0">
                  <c:v>97.37833333333333</c:v>
                </c:pt>
                <c:pt idx="154" formatCode="0.0">
                  <c:v>92.541250000000019</c:v>
                </c:pt>
                <c:pt idx="155" formatCode="0.0">
                  <c:v>97.818194444444458</c:v>
                </c:pt>
                <c:pt idx="156" formatCode="0.0">
                  <c:v>98.489027777777764</c:v>
                </c:pt>
                <c:pt idx="157" formatCode="0.0">
                  <c:v>99.963472222222222</c:v>
                </c:pt>
                <c:pt idx="158" formatCode="0.0">
                  <c:v>100.88374999999999</c:v>
                </c:pt>
                <c:pt idx="159" formatCode="0.0">
                  <c:v>103.18958333333342</c:v>
                </c:pt>
                <c:pt idx="160" formatCode="0.0">
                  <c:v>104.49458333333327</c:v>
                </c:pt>
                <c:pt idx="161" formatCode="0.0">
                  <c:v>108.01840277777772</c:v>
                </c:pt>
                <c:pt idx="162" formatCode="0.0">
                  <c:v>103.38090277777775</c:v>
                </c:pt>
                <c:pt idx="163" formatCode="0.0">
                  <c:v>104.05222222222221</c:v>
                </c:pt>
                <c:pt idx="164" formatCode="0.0">
                  <c:v>101.82631944444447</c:v>
                </c:pt>
                <c:pt idx="187" formatCode="0.0">
                  <c:v>101.52687500000003</c:v>
                </c:pt>
                <c:pt idx="188" formatCode="0.0">
                  <c:v>101.29673611111109</c:v>
                </c:pt>
                <c:pt idx="189" formatCode="0.0">
                  <c:v>101.05131944444447</c:v>
                </c:pt>
                <c:pt idx="190" formatCode="0.0">
                  <c:v>100.79979166666664</c:v>
                </c:pt>
                <c:pt idx="191" formatCode="0.0">
                  <c:v>100.02326388888886</c:v>
                </c:pt>
                <c:pt idx="192" formatCode="0.0">
                  <c:v>98.413750000000007</c:v>
                </c:pt>
                <c:pt idx="193" formatCode="0.0">
                  <c:v>96.57847222222226</c:v>
                </c:pt>
                <c:pt idx="194" formatCode="0.0">
                  <c:v>96.130555555555546</c:v>
                </c:pt>
                <c:pt idx="195" formatCode="0.0">
                  <c:v>93.774652777777746</c:v>
                </c:pt>
                <c:pt idx="196" formatCode="0.0">
                  <c:v>92.942916666666605</c:v>
                </c:pt>
                <c:pt idx="197" formatCode="0.0">
                  <c:v>94.857499999999987</c:v>
                </c:pt>
                <c:pt idx="198" formatCode="0.0">
                  <c:v>99.189513888888882</c:v>
                </c:pt>
                <c:pt idx="199" formatCode="0.0">
                  <c:v>101.30069444444446</c:v>
                </c:pt>
                <c:pt idx="200" formatCode="0.0">
                  <c:v>102.87819444444443</c:v>
                </c:pt>
                <c:pt idx="201" formatCode="0.0">
                  <c:v>102.50597222222221</c:v>
                </c:pt>
                <c:pt idx="202" formatCode="0.0">
                  <c:v>102.6634722222222</c:v>
                </c:pt>
                <c:pt idx="259" formatCode="0.0">
                  <c:v>97.063958333333346</c:v>
                </c:pt>
                <c:pt idx="260" formatCode="0.0">
                  <c:v>99.653541666666669</c:v>
                </c:pt>
                <c:pt idx="261" formatCode="0.0">
                  <c:v>103.70555555555551</c:v>
                </c:pt>
                <c:pt idx="262" formatCode="0.0">
                  <c:v>101.21743055555555</c:v>
                </c:pt>
                <c:pt idx="263" formatCode="0.0">
                  <c:v>94.639999999999986</c:v>
                </c:pt>
                <c:pt idx="264" formatCode="0.0">
                  <c:v>91.533611111111142</c:v>
                </c:pt>
                <c:pt idx="265" formatCode="0.0">
                  <c:v>96.072499999999977</c:v>
                </c:pt>
                <c:pt idx="266" formatCode="0.0">
                  <c:v>94.229722222222264</c:v>
                </c:pt>
                <c:pt idx="267" formatCode="0.0">
                  <c:v>95.492500000000007</c:v>
                </c:pt>
                <c:pt idx="268" formatCode="0.0">
                  <c:v>92.244583333333324</c:v>
                </c:pt>
                <c:pt idx="269" formatCode="0.0">
                  <c:v>72.256527777777805</c:v>
                </c:pt>
                <c:pt idx="270" formatCode="0.0">
                  <c:v>43.840624999999982</c:v>
                </c:pt>
                <c:pt idx="271" formatCode="0.0">
                  <c:v>34.278194444444438</c:v>
                </c:pt>
                <c:pt idx="272" formatCode="0.0">
                  <c:v>44.502499999999984</c:v>
                </c:pt>
                <c:pt idx="273" formatCode="0.0">
                  <c:v>28.450208333333332</c:v>
                </c:pt>
                <c:pt idx="274" formatCode="0.0">
                  <c:v>42.131180555555559</c:v>
                </c:pt>
                <c:pt idx="275" formatCode="0.0">
                  <c:v>70.054583333333326</c:v>
                </c:pt>
                <c:pt idx="276" formatCode="0.0">
                  <c:v>54.501527777777788</c:v>
                </c:pt>
                <c:pt idx="277" formatCode="0.0">
                  <c:v>42.627361111111114</c:v>
                </c:pt>
                <c:pt idx="278" formatCode="0.0">
                  <c:v>22.282222222222217</c:v>
                </c:pt>
                <c:pt idx="279" formatCode="0.0">
                  <c:v>12.69</c:v>
                </c:pt>
                <c:pt idx="280" formatCode="0.0">
                  <c:v>93.347777777777736</c:v>
                </c:pt>
                <c:pt idx="281" formatCode="0.0">
                  <c:v>94.198541666666671</c:v>
                </c:pt>
                <c:pt idx="282" formatCode="0.0">
                  <c:v>91.905486111111131</c:v>
                </c:pt>
                <c:pt idx="283" formatCode="0.0">
                  <c:v>92.08416666666669</c:v>
                </c:pt>
                <c:pt idx="284" formatCode="0.0">
                  <c:v>85.410069444444446</c:v>
                </c:pt>
                <c:pt idx="285" formatCode="0.0">
                  <c:v>84.109375000000043</c:v>
                </c:pt>
                <c:pt idx="286" formatCode="0.0">
                  <c:v>93.791388888888889</c:v>
                </c:pt>
                <c:pt idx="287" formatCode="0.0">
                  <c:v>96.634236111111107</c:v>
                </c:pt>
                <c:pt idx="288" formatCode="0.0">
                  <c:v>95.635486111111121</c:v>
                </c:pt>
                <c:pt idx="289" formatCode="0.0">
                  <c:v>95.852638888888862</c:v>
                </c:pt>
                <c:pt idx="290" formatCode="0.0">
                  <c:v>96.173750000000084</c:v>
                </c:pt>
                <c:pt idx="291" formatCode="0.0">
                  <c:v>88.790347222222195</c:v>
                </c:pt>
                <c:pt idx="292" formatCode="0.0">
                  <c:v>67.435972222222233</c:v>
                </c:pt>
              </c:numCache>
            </c:numRef>
          </c:val>
          <c:smooth val="0"/>
          <c:extLst xmlns:c16r2="http://schemas.microsoft.com/office/drawing/2015/06/chart">
            <c:ext xmlns:c16="http://schemas.microsoft.com/office/drawing/2014/chart" uri="{C3380CC4-5D6E-409C-BE32-E72D297353CC}">
              <c16:uniqueId val="{00000001-C7A0-45FF-9993-8371F08E2F26}"/>
            </c:ext>
          </c:extLst>
        </c:ser>
        <c:ser>
          <c:idx val="0"/>
          <c:order val="2"/>
          <c:tx>
            <c:strRef>
              <c:f>'daily average fig CEW'!$J$2</c:f>
              <c:strCache>
                <c:ptCount val="1"/>
                <c:pt idx="0">
                  <c:v>All</c:v>
                </c:pt>
              </c:strCache>
            </c:strRef>
          </c:tx>
          <c:spPr>
            <a:ln w="19050" cap="rnd">
              <a:solidFill>
                <a:sysClr val="windowText" lastClr="000000"/>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CEW'!$J$3:$J$369,'daily average fig CEW'!$B:$B)</c:f>
              <c:numCache>
                <c:formatCode>General</c:formatCode>
                <c:ptCount val="1048943"/>
                <c:pt idx="66" formatCode="0.0">
                  <c:v>86.09708333333333</c:v>
                </c:pt>
                <c:pt idx="67" formatCode="0.0">
                  <c:v>87.47972222222225</c:v>
                </c:pt>
                <c:pt idx="68" formatCode="0.0">
                  <c:v>89.009166666666658</c:v>
                </c:pt>
                <c:pt idx="69" formatCode="0.0">
                  <c:v>90.253541666666692</c:v>
                </c:pt>
                <c:pt idx="70" formatCode="0.0">
                  <c:v>92.187638888888813</c:v>
                </c:pt>
                <c:pt idx="71" formatCode="0.0">
                  <c:v>93.9941666666667</c:v>
                </c:pt>
                <c:pt idx="72" formatCode="0.0">
                  <c:v>95.94951388888893</c:v>
                </c:pt>
                <c:pt idx="73" formatCode="0.0">
                  <c:v>96.346597222222243</c:v>
                </c:pt>
                <c:pt idx="74" formatCode="0.0">
                  <c:v>91.72187499999994</c:v>
                </c:pt>
                <c:pt idx="75" formatCode="0.0">
                  <c:v>88.128819444444446</c:v>
                </c:pt>
                <c:pt idx="76" formatCode="0.0">
                  <c:v>86.374930555555522</c:v>
                </c:pt>
                <c:pt idx="77" formatCode="0.0">
                  <c:v>84.604444444444482</c:v>
                </c:pt>
                <c:pt idx="78" formatCode="0.0">
                  <c:v>82.425277777777737</c:v>
                </c:pt>
                <c:pt idx="79" formatCode="0.0">
                  <c:v>82.352152777777803</c:v>
                </c:pt>
                <c:pt idx="80" formatCode="0.0">
                  <c:v>76.265000000000001</c:v>
                </c:pt>
                <c:pt idx="81" formatCode="0.0">
                  <c:v>78.178680555555559</c:v>
                </c:pt>
                <c:pt idx="82" formatCode="0.0">
                  <c:v>80.530138888888914</c:v>
                </c:pt>
                <c:pt idx="83" formatCode="0.0">
                  <c:v>76.467291666666711</c:v>
                </c:pt>
                <c:pt idx="84" formatCode="0.0">
                  <c:v>69.796111111111159</c:v>
                </c:pt>
                <c:pt idx="85" formatCode="0.0">
                  <c:v>80.748541666666696</c:v>
                </c:pt>
                <c:pt idx="86" formatCode="0.0">
                  <c:v>84.16062500000001</c:v>
                </c:pt>
                <c:pt idx="87" formatCode="0.0">
                  <c:v>85.659652777777737</c:v>
                </c:pt>
                <c:pt idx="88" formatCode="0.0">
                  <c:v>84.903611111111104</c:v>
                </c:pt>
                <c:pt idx="89" formatCode="0.0">
                  <c:v>85.478125000000034</c:v>
                </c:pt>
                <c:pt idx="90" formatCode="0.0">
                  <c:v>86.14458333333333</c:v>
                </c:pt>
                <c:pt idx="91" formatCode="0.0">
                  <c:v>78.533541666666622</c:v>
                </c:pt>
                <c:pt idx="92" formatCode="0.0">
                  <c:v>81.524722222222266</c:v>
                </c:pt>
                <c:pt idx="93" formatCode="0.0">
                  <c:v>82.347847222222242</c:v>
                </c:pt>
                <c:pt idx="94" formatCode="0.0">
                  <c:v>87.981805555555582</c:v>
                </c:pt>
                <c:pt idx="95" formatCode="0.0">
                  <c:v>89.083819444444401</c:v>
                </c:pt>
                <c:pt idx="96" formatCode="0.0">
                  <c:v>90.283125000000055</c:v>
                </c:pt>
                <c:pt idx="97" formatCode="0.0">
                  <c:v>90.902638888888859</c:v>
                </c:pt>
                <c:pt idx="98" formatCode="0.0">
                  <c:v>90.096319444444404</c:v>
                </c:pt>
                <c:pt idx="99" formatCode="0.0">
                  <c:v>85.420208333333321</c:v>
                </c:pt>
                <c:pt idx="100" formatCode="0.0">
                  <c:v>91.572708333333296</c:v>
                </c:pt>
                <c:pt idx="101" formatCode="0.0">
                  <c:v>89.945486111111123</c:v>
                </c:pt>
                <c:pt idx="102" formatCode="0.0">
                  <c:v>87.819097222222183</c:v>
                </c:pt>
                <c:pt idx="103" formatCode="0.0">
                  <c:v>85.013055555555525</c:v>
                </c:pt>
                <c:pt idx="104" formatCode="0.0">
                  <c:v>83.058125000000018</c:v>
                </c:pt>
                <c:pt idx="105" formatCode="0.0">
                  <c:v>79.77291666666666</c:v>
                </c:pt>
                <c:pt idx="106" formatCode="0.0">
                  <c:v>83.508611111111179</c:v>
                </c:pt>
                <c:pt idx="107" formatCode="0.0">
                  <c:v>83.805138888888905</c:v>
                </c:pt>
                <c:pt idx="108" formatCode="0.0">
                  <c:v>82.99631944444441</c:v>
                </c:pt>
                <c:pt idx="109" formatCode="0.0">
                  <c:v>83.41958333333335</c:v>
                </c:pt>
                <c:pt idx="110" formatCode="0.0">
                  <c:v>83.558402777777829</c:v>
                </c:pt>
                <c:pt idx="111" formatCode="0.0">
                  <c:v>82.563819444444434</c:v>
                </c:pt>
                <c:pt idx="112" formatCode="0.0">
                  <c:v>83.659097222222201</c:v>
                </c:pt>
                <c:pt idx="113" formatCode="0.0">
                  <c:v>84.090416666666655</c:v>
                </c:pt>
                <c:pt idx="114" formatCode="0.0">
                  <c:v>83.079791666666637</c:v>
                </c:pt>
                <c:pt idx="115" formatCode="0.0">
                  <c:v>84.329861111111072</c:v>
                </c:pt>
                <c:pt idx="116" formatCode="0.0">
                  <c:v>85.017916666666721</c:v>
                </c:pt>
                <c:pt idx="117" formatCode="0.0">
                  <c:v>86.05604166666663</c:v>
                </c:pt>
                <c:pt idx="118" formatCode="0.0">
                  <c:v>88.740486111111125</c:v>
                </c:pt>
                <c:pt idx="119" formatCode="0.0">
                  <c:v>89.279722222222233</c:v>
                </c:pt>
                <c:pt idx="120" formatCode="0.0">
                  <c:v>90.070486111111066</c:v>
                </c:pt>
                <c:pt idx="165" formatCode="0.0">
                  <c:v>100.71826388888891</c:v>
                </c:pt>
                <c:pt idx="166" formatCode="0.0">
                  <c:v>99.925138888888895</c:v>
                </c:pt>
                <c:pt idx="167" formatCode="0.0">
                  <c:v>99.439166666666694</c:v>
                </c:pt>
                <c:pt idx="168" formatCode="0.0">
                  <c:v>98.839236111111063</c:v>
                </c:pt>
                <c:pt idx="169" formatCode="0.0">
                  <c:v>97.769791666666677</c:v>
                </c:pt>
                <c:pt idx="170" formatCode="0.0">
                  <c:v>97.071111111111122</c:v>
                </c:pt>
                <c:pt idx="203" formatCode="0.0">
                  <c:v>102.99645833333336</c:v>
                </c:pt>
                <c:pt idx="204" formatCode="0.0">
                  <c:v>102.63409722222217</c:v>
                </c:pt>
                <c:pt idx="205" formatCode="0.0">
                  <c:v>102.01798611111107</c:v>
                </c:pt>
                <c:pt idx="206" formatCode="0.0">
                  <c:v>100.65270833333328</c:v>
                </c:pt>
                <c:pt idx="207" formatCode="0.0">
                  <c:v>99.776388888888874</c:v>
                </c:pt>
                <c:pt idx="208" formatCode="0.0">
                  <c:v>98.055441176470566</c:v>
                </c:pt>
                <c:pt idx="236" formatCode="0.0">
                  <c:v>93.320138888888849</c:v>
                </c:pt>
                <c:pt idx="237" formatCode="0.0">
                  <c:v>92.450972222222219</c:v>
                </c:pt>
                <c:pt idx="238" formatCode="0.0">
                  <c:v>93.385972222222193</c:v>
                </c:pt>
                <c:pt idx="239" formatCode="0.0">
                  <c:v>93.496180555555597</c:v>
                </c:pt>
                <c:pt idx="240" formatCode="0.0">
                  <c:v>94.272152777777762</c:v>
                </c:pt>
                <c:pt idx="241" formatCode="0.0">
                  <c:v>98.11249999999994</c:v>
                </c:pt>
                <c:pt idx="242" formatCode="0.0">
                  <c:v>97.061111111111074</c:v>
                </c:pt>
                <c:pt idx="243" formatCode="0.0">
                  <c:v>96.167777777777758</c:v>
                </c:pt>
                <c:pt idx="244" formatCode="0.0">
                  <c:v>95.590625000000003</c:v>
                </c:pt>
                <c:pt idx="245" formatCode="0.0">
                  <c:v>95.03680555555556</c:v>
                </c:pt>
                <c:pt idx="246" formatCode="0.0">
                  <c:v>92.019513888888895</c:v>
                </c:pt>
                <c:pt idx="247" formatCode="0.0">
                  <c:v>95.418680555555525</c:v>
                </c:pt>
                <c:pt idx="248" formatCode="0.0">
                  <c:v>90.842638888888857</c:v>
                </c:pt>
                <c:pt idx="249" formatCode="0.0">
                  <c:v>95.538055555555559</c:v>
                </c:pt>
                <c:pt idx="250" formatCode="0.0">
                  <c:v>96.34111111111109</c:v>
                </c:pt>
                <c:pt idx="251" formatCode="0.0">
                  <c:v>99.491736111111152</c:v>
                </c:pt>
                <c:pt idx="252" formatCode="0.0">
                  <c:v>99.086805555555529</c:v>
                </c:pt>
                <c:pt idx="253" formatCode="0.0">
                  <c:v>96.757152777777804</c:v>
                </c:pt>
                <c:pt idx="254" formatCode="0.0">
                  <c:v>96.367569444444456</c:v>
                </c:pt>
                <c:pt idx="255" formatCode="0.0">
                  <c:v>98.697916666666686</c:v>
                </c:pt>
                <c:pt idx="256" formatCode="0.0">
                  <c:v>99.894652777777793</c:v>
                </c:pt>
                <c:pt idx="257" formatCode="0.0">
                  <c:v>97.54361111111109</c:v>
                </c:pt>
                <c:pt idx="258" formatCode="0.0">
                  <c:v>101.47048611111114</c:v>
                </c:pt>
                <c:pt idx="327" formatCode="0.0">
                  <c:v>103.54694444444445</c:v>
                </c:pt>
                <c:pt idx="328" formatCode="0.0">
                  <c:v>107.38527777777779</c:v>
                </c:pt>
                <c:pt idx="329" formatCode="0.0">
                  <c:v>109.0220833333333</c:v>
                </c:pt>
                <c:pt idx="330" formatCode="0.0">
                  <c:v>103.89555555555556</c:v>
                </c:pt>
                <c:pt idx="331" formatCode="0.0">
                  <c:v>100.31930555555556</c:v>
                </c:pt>
                <c:pt idx="332" formatCode="0.0">
                  <c:v>97.959027777777763</c:v>
                </c:pt>
                <c:pt idx="333" formatCode="0.0">
                  <c:v>96.466666666666697</c:v>
                </c:pt>
                <c:pt idx="334" formatCode="0.0">
                  <c:v>96.087500000000006</c:v>
                </c:pt>
                <c:pt idx="335" formatCode="0.0">
                  <c:v>98.157638888888911</c:v>
                </c:pt>
                <c:pt idx="336" formatCode="0.0">
                  <c:v>99.183750000000032</c:v>
                </c:pt>
                <c:pt idx="337" formatCode="0.0">
                  <c:v>99.699513888888859</c:v>
                </c:pt>
                <c:pt idx="338" formatCode="0.0">
                  <c:v>99.413333333333355</c:v>
                </c:pt>
                <c:pt idx="339" formatCode="0.0">
                  <c:v>98.741875000000007</c:v>
                </c:pt>
                <c:pt idx="340" formatCode="0.0">
                  <c:v>99.348888888888894</c:v>
                </c:pt>
                <c:pt idx="341" formatCode="0.0">
                  <c:v>98.750763888888855</c:v>
                </c:pt>
                <c:pt idx="342" formatCode="0.0">
                  <c:v>98.776597222222236</c:v>
                </c:pt>
                <c:pt idx="343" formatCode="0.0">
                  <c:v>99.103055555555599</c:v>
                </c:pt>
                <c:pt idx="344" formatCode="0.0">
                  <c:v>99.381388888888921</c:v>
                </c:pt>
                <c:pt idx="345" formatCode="0.0">
                  <c:v>99.43722222222226</c:v>
                </c:pt>
                <c:pt idx="346" formatCode="0.0">
                  <c:v>98.927291666666662</c:v>
                </c:pt>
                <c:pt idx="347" formatCode="0.0">
                  <c:v>98.343680555555551</c:v>
                </c:pt>
                <c:pt idx="348" formatCode="0.0">
                  <c:v>98.544375000000002</c:v>
                </c:pt>
                <c:pt idx="349" formatCode="0.0">
                  <c:v>98.376111111111129</c:v>
                </c:pt>
                <c:pt idx="350" formatCode="0.0">
                  <c:v>99.161527777777806</c:v>
                </c:pt>
                <c:pt idx="351" formatCode="0.0">
                  <c:v>98.684930555555553</c:v>
                </c:pt>
                <c:pt idx="352" formatCode="0.0">
                  <c:v>95.890821917808196</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2-C7A0-45FF-9993-8371F08E2F26}"/>
            </c:ext>
          </c:extLst>
        </c:ser>
        <c:dLbls>
          <c:showLegendKey val="0"/>
          <c:showVal val="0"/>
          <c:showCatName val="0"/>
          <c:showSerName val="0"/>
          <c:showPercent val="0"/>
          <c:showBubbleSize val="0"/>
        </c:dLbls>
        <c:marker val="1"/>
        <c:smooth val="0"/>
        <c:axId val="421431440"/>
        <c:axId val="421431832"/>
      </c:lineChart>
      <c:lineChart>
        <c:grouping val="standard"/>
        <c:varyColors val="0"/>
        <c:ser>
          <c:idx val="1"/>
          <c:order val="3"/>
          <c:tx>
            <c:strRef>
              <c:f>'daily average fig CEW'!$M$1</c:f>
              <c:strCache>
                <c:ptCount val="1"/>
                <c:pt idx="0">
                  <c:v>ML/d</c:v>
                </c:pt>
              </c:strCache>
            </c:strRef>
          </c:tx>
          <c:spPr>
            <a:ln w="12700" cap="rnd">
              <a:solidFill>
                <a:schemeClr val="tx1"/>
              </a:solidFill>
              <a:prstDash val="sysDash"/>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CEW'!$M$3:$M$374</c:f>
              <c:numCache>
                <c:formatCode>General</c:formatCode>
                <c:ptCount val="372"/>
                <c:pt idx="0">
                  <c:v>1550.4739999999999</c:v>
                </c:pt>
                <c:pt idx="1">
                  <c:v>1015.096</c:v>
                </c:pt>
                <c:pt idx="2">
                  <c:v>609.21</c:v>
                </c:pt>
                <c:pt idx="3">
                  <c:v>413.03300000000002</c:v>
                </c:pt>
                <c:pt idx="4">
                  <c:v>386.83199999999999</c:v>
                </c:pt>
                <c:pt idx="5">
                  <c:v>372.55599999999998</c:v>
                </c:pt>
                <c:pt idx="6">
                  <c:v>303.90800000000002</c:v>
                </c:pt>
                <c:pt idx="7">
                  <c:v>270.06700000000001</c:v>
                </c:pt>
                <c:pt idx="8">
                  <c:v>223.79900000000001</c:v>
                </c:pt>
                <c:pt idx="9">
                  <c:v>190.935</c:v>
                </c:pt>
                <c:pt idx="10">
                  <c:v>165.65899999999999</c:v>
                </c:pt>
                <c:pt idx="11">
                  <c:v>150.59899999999999</c:v>
                </c:pt>
                <c:pt idx="12">
                  <c:v>147.10900000000001</c:v>
                </c:pt>
                <c:pt idx="13">
                  <c:v>143.43700000000001</c:v>
                </c:pt>
                <c:pt idx="14">
                  <c:v>146.54</c:v>
                </c:pt>
                <c:pt idx="15">
                  <c:v>159.86799999999999</c:v>
                </c:pt>
                <c:pt idx="16">
                  <c:v>165.36500000000001</c:v>
                </c:pt>
                <c:pt idx="17">
                  <c:v>163.078</c:v>
                </c:pt>
                <c:pt idx="18">
                  <c:v>169.19800000000001</c:v>
                </c:pt>
                <c:pt idx="19">
                  <c:v>165.20400000000001</c:v>
                </c:pt>
                <c:pt idx="20">
                  <c:v>162.17400000000001</c:v>
                </c:pt>
                <c:pt idx="21">
                  <c:v>143.76900000000001</c:v>
                </c:pt>
                <c:pt idx="22">
                  <c:v>142.36000000000001</c:v>
                </c:pt>
                <c:pt idx="23">
                  <c:v>137.572</c:v>
                </c:pt>
                <c:pt idx="24">
                  <c:v>135.608</c:v>
                </c:pt>
                <c:pt idx="25">
                  <c:v>131.89599999999999</c:v>
                </c:pt>
                <c:pt idx="26">
                  <c:v>121.73699999999999</c:v>
                </c:pt>
                <c:pt idx="27">
                  <c:v>116.40600000000001</c:v>
                </c:pt>
                <c:pt idx="28">
                  <c:v>117.04900000000001</c:v>
                </c:pt>
                <c:pt idx="29">
                  <c:v>110.584</c:v>
                </c:pt>
                <c:pt idx="30">
                  <c:v>101.271</c:v>
                </c:pt>
                <c:pt idx="31">
                  <c:v>87.741</c:v>
                </c:pt>
                <c:pt idx="32">
                  <c:v>84.686999999999998</c:v>
                </c:pt>
                <c:pt idx="33">
                  <c:v>80</c:v>
                </c:pt>
                <c:pt idx="34">
                  <c:v>87.894000000000005</c:v>
                </c:pt>
                <c:pt idx="35">
                  <c:v>99.822999999999993</c:v>
                </c:pt>
                <c:pt idx="36">
                  <c:v>105.788</c:v>
                </c:pt>
                <c:pt idx="37">
                  <c:v>106.91800000000001</c:v>
                </c:pt>
                <c:pt idx="38">
                  <c:v>104.49</c:v>
                </c:pt>
                <c:pt idx="39">
                  <c:v>93.813999999999993</c:v>
                </c:pt>
                <c:pt idx="40">
                  <c:v>86.02</c:v>
                </c:pt>
                <c:pt idx="41">
                  <c:v>85.988</c:v>
                </c:pt>
                <c:pt idx="42">
                  <c:v>88.584000000000003</c:v>
                </c:pt>
                <c:pt idx="43">
                  <c:v>90.131</c:v>
                </c:pt>
                <c:pt idx="44">
                  <c:v>88.295000000000002</c:v>
                </c:pt>
                <c:pt idx="45">
                  <c:v>85.036000000000001</c:v>
                </c:pt>
                <c:pt idx="46">
                  <c:v>81.84</c:v>
                </c:pt>
                <c:pt idx="47">
                  <c:v>84.33</c:v>
                </c:pt>
                <c:pt idx="48">
                  <c:v>84.34</c:v>
                </c:pt>
                <c:pt idx="49">
                  <c:v>84.456000000000003</c:v>
                </c:pt>
                <c:pt idx="50">
                  <c:v>82.603999999999999</c:v>
                </c:pt>
                <c:pt idx="51">
                  <c:v>79.185000000000002</c:v>
                </c:pt>
                <c:pt idx="52">
                  <c:v>73.070999999999998</c:v>
                </c:pt>
                <c:pt idx="53">
                  <c:v>65.712000000000003</c:v>
                </c:pt>
                <c:pt idx="54">
                  <c:v>58.408000000000001</c:v>
                </c:pt>
                <c:pt idx="55">
                  <c:v>87.328000000000003</c:v>
                </c:pt>
                <c:pt idx="56">
                  <c:v>106.869</c:v>
                </c:pt>
                <c:pt idx="57">
                  <c:v>106.111</c:v>
                </c:pt>
                <c:pt idx="58">
                  <c:v>111.896</c:v>
                </c:pt>
                <c:pt idx="59">
                  <c:v>254.691</c:v>
                </c:pt>
                <c:pt idx="60">
                  <c:v>327.02699999999999</c:v>
                </c:pt>
                <c:pt idx="61">
                  <c:v>720.61599999999999</c:v>
                </c:pt>
                <c:pt idx="62">
                  <c:v>923.25699999999995</c:v>
                </c:pt>
                <c:pt idx="63">
                  <c:v>673.57899999999995</c:v>
                </c:pt>
                <c:pt idx="64">
                  <c:v>418.43900000000002</c:v>
                </c:pt>
                <c:pt idx="65">
                  <c:v>356.39600000000002</c:v>
                </c:pt>
                <c:pt idx="66">
                  <c:v>277.14600000000002</c:v>
                </c:pt>
                <c:pt idx="67">
                  <c:v>225.798</c:v>
                </c:pt>
                <c:pt idx="68">
                  <c:v>221.291</c:v>
                </c:pt>
                <c:pt idx="69">
                  <c:v>203.87700000000001</c:v>
                </c:pt>
                <c:pt idx="70">
                  <c:v>192.821</c:v>
                </c:pt>
                <c:pt idx="71">
                  <c:v>188.791</c:v>
                </c:pt>
                <c:pt idx="72">
                  <c:v>184.46100000000001</c:v>
                </c:pt>
                <c:pt idx="73">
                  <c:v>179.524</c:v>
                </c:pt>
                <c:pt idx="74">
                  <c:v>170.93899999999999</c:v>
                </c:pt>
                <c:pt idx="75">
                  <c:v>175.75200000000001</c:v>
                </c:pt>
                <c:pt idx="76">
                  <c:v>157.44</c:v>
                </c:pt>
                <c:pt idx="77">
                  <c:v>142.13900000000001</c:v>
                </c:pt>
                <c:pt idx="78">
                  <c:v>141.19200000000001</c:v>
                </c:pt>
                <c:pt idx="79">
                  <c:v>164.577</c:v>
                </c:pt>
                <c:pt idx="80">
                  <c:v>394.90899999999999</c:v>
                </c:pt>
                <c:pt idx="81">
                  <c:v>444.94499999999999</c:v>
                </c:pt>
                <c:pt idx="82">
                  <c:v>333.29</c:v>
                </c:pt>
                <c:pt idx="83">
                  <c:v>265.92099999999999</c:v>
                </c:pt>
                <c:pt idx="84">
                  <c:v>322.64400000000001</c:v>
                </c:pt>
                <c:pt idx="85">
                  <c:v>312.91899999999998</c:v>
                </c:pt>
                <c:pt idx="86">
                  <c:v>331.30500000000001</c:v>
                </c:pt>
                <c:pt idx="87">
                  <c:v>347.21199999999999</c:v>
                </c:pt>
                <c:pt idx="88">
                  <c:v>339.02800000000002</c:v>
                </c:pt>
                <c:pt idx="89">
                  <c:v>239.15299999999999</c:v>
                </c:pt>
                <c:pt idx="90">
                  <c:v>189.62299999999999</c:v>
                </c:pt>
                <c:pt idx="91">
                  <c:v>177.285</c:v>
                </c:pt>
                <c:pt idx="92">
                  <c:v>270.08100000000002</c:v>
                </c:pt>
                <c:pt idx="93">
                  <c:v>532.41600000000005</c:v>
                </c:pt>
                <c:pt idx="94">
                  <c:v>547.38900000000001</c:v>
                </c:pt>
                <c:pt idx="95">
                  <c:v>508.43200000000002</c:v>
                </c:pt>
                <c:pt idx="96">
                  <c:v>598.09500000000003</c:v>
                </c:pt>
                <c:pt idx="97">
                  <c:v>674.33100000000002</c:v>
                </c:pt>
                <c:pt idx="98">
                  <c:v>534.03800000000001</c:v>
                </c:pt>
                <c:pt idx="99">
                  <c:v>590.19399999999996</c:v>
                </c:pt>
                <c:pt idx="100">
                  <c:v>584.77099999999996</c:v>
                </c:pt>
                <c:pt idx="101">
                  <c:v>729.18600000000004</c:v>
                </c:pt>
                <c:pt idx="102">
                  <c:v>771.30899999999997</c:v>
                </c:pt>
                <c:pt idx="103">
                  <c:v>927.77200000000005</c:v>
                </c:pt>
                <c:pt idx="104">
                  <c:v>4293.1180000000004</c:v>
                </c:pt>
                <c:pt idx="105">
                  <c:v>3373.0050000000001</c:v>
                </c:pt>
                <c:pt idx="106">
                  <c:v>1701.2860000000001</c:v>
                </c:pt>
                <c:pt idx="107">
                  <c:v>1248.4849999999999</c:v>
                </c:pt>
                <c:pt idx="108">
                  <c:v>697.57500000000005</c:v>
                </c:pt>
                <c:pt idx="109">
                  <c:v>566.32100000000003</c:v>
                </c:pt>
                <c:pt idx="110">
                  <c:v>392.24900000000002</c:v>
                </c:pt>
                <c:pt idx="111">
                  <c:v>328.98500000000001</c:v>
                </c:pt>
                <c:pt idx="112">
                  <c:v>285.39400000000001</c:v>
                </c:pt>
                <c:pt idx="113">
                  <c:v>337.25900000000001</c:v>
                </c:pt>
                <c:pt idx="114">
                  <c:v>493.255</c:v>
                </c:pt>
                <c:pt idx="115">
                  <c:v>469.68299999999999</c:v>
                </c:pt>
                <c:pt idx="116">
                  <c:v>521.99400000000003</c:v>
                </c:pt>
                <c:pt idx="117">
                  <c:v>504.66500000000002</c:v>
                </c:pt>
                <c:pt idx="118">
                  <c:v>459.17599999999999</c:v>
                </c:pt>
                <c:pt idx="119">
                  <c:v>454.91800000000001</c:v>
                </c:pt>
                <c:pt idx="120">
                  <c:v>627.78200000000004</c:v>
                </c:pt>
                <c:pt idx="121">
                  <c:v>767.93899999999996</c:v>
                </c:pt>
                <c:pt idx="122">
                  <c:v>909.50400000000002</c:v>
                </c:pt>
                <c:pt idx="123">
                  <c:v>986.21299999999997</c:v>
                </c:pt>
                <c:pt idx="124">
                  <c:v>806.47900000000004</c:v>
                </c:pt>
                <c:pt idx="125">
                  <c:v>828.44399999999996</c:v>
                </c:pt>
                <c:pt idx="126">
                  <c:v>942.51</c:v>
                </c:pt>
                <c:pt idx="127">
                  <c:v>954.49099999999999</c:v>
                </c:pt>
                <c:pt idx="128">
                  <c:v>949.55</c:v>
                </c:pt>
                <c:pt idx="129">
                  <c:v>946.96400000000006</c:v>
                </c:pt>
                <c:pt idx="130">
                  <c:v>900.55499999999995</c:v>
                </c:pt>
                <c:pt idx="131">
                  <c:v>859.91399999999999</c:v>
                </c:pt>
                <c:pt idx="132">
                  <c:v>844.18799999999999</c:v>
                </c:pt>
                <c:pt idx="133">
                  <c:v>967.81799999999998</c:v>
                </c:pt>
                <c:pt idx="134">
                  <c:v>851.23</c:v>
                </c:pt>
                <c:pt idx="135">
                  <c:v>879.73099999999999</c:v>
                </c:pt>
                <c:pt idx="136">
                  <c:v>947.45399999999995</c:v>
                </c:pt>
                <c:pt idx="137">
                  <c:v>756.17</c:v>
                </c:pt>
                <c:pt idx="138">
                  <c:v>706.072</c:v>
                </c:pt>
                <c:pt idx="139">
                  <c:v>569.77300000000002</c:v>
                </c:pt>
                <c:pt idx="140">
                  <c:v>550.09199999999998</c:v>
                </c:pt>
                <c:pt idx="141">
                  <c:v>697.89499999999998</c:v>
                </c:pt>
                <c:pt idx="142">
                  <c:v>685.34299999999996</c:v>
                </c:pt>
                <c:pt idx="143">
                  <c:v>683.43899999999996</c:v>
                </c:pt>
                <c:pt idx="144">
                  <c:v>529.35</c:v>
                </c:pt>
                <c:pt idx="145">
                  <c:v>481.85199999999998</c:v>
                </c:pt>
                <c:pt idx="146">
                  <c:v>469.09300000000002</c:v>
                </c:pt>
                <c:pt idx="147">
                  <c:v>492.14600000000002</c:v>
                </c:pt>
                <c:pt idx="148">
                  <c:v>492.89100000000002</c:v>
                </c:pt>
                <c:pt idx="149">
                  <c:v>517.00800000000004</c:v>
                </c:pt>
                <c:pt idx="150">
                  <c:v>541.28599999999994</c:v>
                </c:pt>
                <c:pt idx="151">
                  <c:v>489.666</c:v>
                </c:pt>
                <c:pt idx="152">
                  <c:v>447.13799999999998</c:v>
                </c:pt>
                <c:pt idx="153">
                  <c:v>439.30399999999997</c:v>
                </c:pt>
                <c:pt idx="154">
                  <c:v>531.43299999999999</c:v>
                </c:pt>
                <c:pt idx="155">
                  <c:v>653.89700000000005</c:v>
                </c:pt>
                <c:pt idx="156">
                  <c:v>678.101</c:v>
                </c:pt>
                <c:pt idx="157">
                  <c:v>618.28700000000003</c:v>
                </c:pt>
                <c:pt idx="158">
                  <c:v>576.71400000000006</c:v>
                </c:pt>
                <c:pt idx="159">
                  <c:v>627.48299999999995</c:v>
                </c:pt>
                <c:pt idx="160">
                  <c:v>612.43600000000004</c:v>
                </c:pt>
                <c:pt idx="161">
                  <c:v>599.6</c:v>
                </c:pt>
                <c:pt idx="162">
                  <c:v>998.06399999999996</c:v>
                </c:pt>
                <c:pt idx="163">
                  <c:v>1096.24</c:v>
                </c:pt>
                <c:pt idx="164">
                  <c:v>1087.664</c:v>
                </c:pt>
                <c:pt idx="165">
                  <c:v>1101.394</c:v>
                </c:pt>
                <c:pt idx="166">
                  <c:v>1216.3219999999999</c:v>
                </c:pt>
                <c:pt idx="167">
                  <c:v>1177.7090000000001</c:v>
                </c:pt>
                <c:pt idx="168">
                  <c:v>1407.5640000000001</c:v>
                </c:pt>
                <c:pt idx="169">
                  <c:v>1592.1279999999999</c:v>
                </c:pt>
                <c:pt idx="170">
                  <c:v>2061.835</c:v>
                </c:pt>
                <c:pt idx="171">
                  <c:v>2023.9590000000001</c:v>
                </c:pt>
                <c:pt idx="172">
                  <c:v>1926.41</c:v>
                </c:pt>
                <c:pt idx="173">
                  <c:v>1845.462</c:v>
                </c:pt>
                <c:pt idx="174">
                  <c:v>1994.9680000000001</c:v>
                </c:pt>
                <c:pt idx="175">
                  <c:v>2177.1689999999999</c:v>
                </c:pt>
                <c:pt idx="176">
                  <c:v>2266.4</c:v>
                </c:pt>
                <c:pt idx="177">
                  <c:v>2401.9720000000002</c:v>
                </c:pt>
                <c:pt idx="178">
                  <c:v>2933.511</c:v>
                </c:pt>
                <c:pt idx="179">
                  <c:v>3068.6329999999998</c:v>
                </c:pt>
                <c:pt idx="180">
                  <c:v>3130.2950000000001</c:v>
                </c:pt>
                <c:pt idx="181">
                  <c:v>3023.6289999999999</c:v>
                </c:pt>
                <c:pt idx="182">
                  <c:v>2901.123</c:v>
                </c:pt>
                <c:pt idx="183">
                  <c:v>2982.7579999999998</c:v>
                </c:pt>
                <c:pt idx="184">
                  <c:v>3025.665</c:v>
                </c:pt>
                <c:pt idx="185">
                  <c:v>2668.4850000000001</c:v>
                </c:pt>
                <c:pt idx="186">
                  <c:v>2489.4110000000001</c:v>
                </c:pt>
                <c:pt idx="187">
                  <c:v>2411.1120000000001</c:v>
                </c:pt>
                <c:pt idx="188">
                  <c:v>2264.0149999999999</c:v>
                </c:pt>
                <c:pt idx="189">
                  <c:v>2214.3009999999999</c:v>
                </c:pt>
                <c:pt idx="190">
                  <c:v>2186.4079999999999</c:v>
                </c:pt>
                <c:pt idx="191">
                  <c:v>2152.5909999999999</c:v>
                </c:pt>
                <c:pt idx="192">
                  <c:v>2173.3420000000001</c:v>
                </c:pt>
                <c:pt idx="193">
                  <c:v>2252.1</c:v>
                </c:pt>
                <c:pt idx="194">
                  <c:v>2372.5639999999999</c:v>
                </c:pt>
                <c:pt idx="195">
                  <c:v>2616.3200000000002</c:v>
                </c:pt>
                <c:pt idx="196">
                  <c:v>2669.0949999999998</c:v>
                </c:pt>
                <c:pt idx="197">
                  <c:v>2575.172</c:v>
                </c:pt>
                <c:pt idx="198">
                  <c:v>2396.3919999999998</c:v>
                </c:pt>
                <c:pt idx="199">
                  <c:v>2313.2910000000002</c:v>
                </c:pt>
                <c:pt idx="200">
                  <c:v>2241.4250000000002</c:v>
                </c:pt>
                <c:pt idx="201">
                  <c:v>2329.5360000000001</c:v>
                </c:pt>
                <c:pt idx="202">
                  <c:v>2367.393</c:v>
                </c:pt>
                <c:pt idx="203">
                  <c:v>2537.1729999999998</c:v>
                </c:pt>
                <c:pt idx="204">
                  <c:v>2457.893</c:v>
                </c:pt>
                <c:pt idx="205">
                  <c:v>2482.5390000000002</c:v>
                </c:pt>
                <c:pt idx="206">
                  <c:v>2305.0569999999998</c:v>
                </c:pt>
                <c:pt idx="207">
                  <c:v>2029.0160000000001</c:v>
                </c:pt>
                <c:pt idx="208">
                  <c:v>1871.088</c:v>
                </c:pt>
                <c:pt idx="209">
                  <c:v>2281.2570000000001</c:v>
                </c:pt>
                <c:pt idx="210">
                  <c:v>2116.7269999999999</c:v>
                </c:pt>
                <c:pt idx="211">
                  <c:v>2136.6750000000002</c:v>
                </c:pt>
                <c:pt idx="212">
                  <c:v>2184.761</c:v>
                </c:pt>
                <c:pt idx="213">
                  <c:v>2132.7979999999998</c:v>
                </c:pt>
                <c:pt idx="214">
                  <c:v>1870.058</c:v>
                </c:pt>
                <c:pt idx="215">
                  <c:v>1454.1980000000001</c:v>
                </c:pt>
                <c:pt idx="216">
                  <c:v>1212.9000000000001</c:v>
                </c:pt>
                <c:pt idx="217">
                  <c:v>1059.03</c:v>
                </c:pt>
                <c:pt idx="218">
                  <c:v>955.24800000000005</c:v>
                </c:pt>
                <c:pt idx="219">
                  <c:v>765.10599999999999</c:v>
                </c:pt>
                <c:pt idx="220">
                  <c:v>669.42499999999995</c:v>
                </c:pt>
                <c:pt idx="221">
                  <c:v>701.68899999999996</c:v>
                </c:pt>
                <c:pt idx="222">
                  <c:v>879.40700000000004</c:v>
                </c:pt>
                <c:pt idx="223">
                  <c:v>818.86</c:v>
                </c:pt>
                <c:pt idx="224">
                  <c:v>676.79600000000005</c:v>
                </c:pt>
                <c:pt idx="225">
                  <c:v>399.83</c:v>
                </c:pt>
                <c:pt idx="226">
                  <c:v>382.23200000000003</c:v>
                </c:pt>
                <c:pt idx="227">
                  <c:v>409.82799999999997</c:v>
                </c:pt>
                <c:pt idx="228">
                  <c:v>445.62799999999999</c:v>
                </c:pt>
                <c:pt idx="229">
                  <c:v>404.90600000000001</c:v>
                </c:pt>
                <c:pt idx="230">
                  <c:v>430.87200000000001</c:v>
                </c:pt>
                <c:pt idx="231">
                  <c:v>561.50800000000004</c:v>
                </c:pt>
                <c:pt idx="232">
                  <c:v>522.64499999999998</c:v>
                </c:pt>
                <c:pt idx="233">
                  <c:v>539.20100000000002</c:v>
                </c:pt>
                <c:pt idx="234">
                  <c:v>465.32499999999999</c:v>
                </c:pt>
                <c:pt idx="235">
                  <c:v>363.22399999999999</c:v>
                </c:pt>
                <c:pt idx="236">
                  <c:v>485.81400000000002</c:v>
                </c:pt>
                <c:pt idx="237">
                  <c:v>458.166</c:v>
                </c:pt>
                <c:pt idx="238">
                  <c:v>441.399</c:v>
                </c:pt>
                <c:pt idx="239">
                  <c:v>514.90700000000004</c:v>
                </c:pt>
                <c:pt idx="240">
                  <c:v>513.35400000000004</c:v>
                </c:pt>
                <c:pt idx="241">
                  <c:v>428.505</c:v>
                </c:pt>
                <c:pt idx="242">
                  <c:v>377.94499999999999</c:v>
                </c:pt>
                <c:pt idx="243">
                  <c:v>281.87099999999998</c:v>
                </c:pt>
                <c:pt idx="244">
                  <c:v>248.369</c:v>
                </c:pt>
                <c:pt idx="245">
                  <c:v>239.33600000000001</c:v>
                </c:pt>
                <c:pt idx="246">
                  <c:v>221.17500000000001</c:v>
                </c:pt>
                <c:pt idx="247">
                  <c:v>278.18299999999999</c:v>
                </c:pt>
                <c:pt idx="248">
                  <c:v>178.345</c:v>
                </c:pt>
                <c:pt idx="249">
                  <c:v>53.598999999999997</c:v>
                </c:pt>
                <c:pt idx="250">
                  <c:v>113.61</c:v>
                </c:pt>
                <c:pt idx="251">
                  <c:v>111.79900000000001</c:v>
                </c:pt>
                <c:pt idx="252">
                  <c:v>108.00700000000001</c:v>
                </c:pt>
                <c:pt idx="253">
                  <c:v>104.033</c:v>
                </c:pt>
                <c:pt idx="254">
                  <c:v>102.771</c:v>
                </c:pt>
                <c:pt idx="255">
                  <c:v>100.937</c:v>
                </c:pt>
                <c:pt idx="256">
                  <c:v>141.87100000000001</c:v>
                </c:pt>
                <c:pt idx="257">
                  <c:v>135.083</c:v>
                </c:pt>
                <c:pt idx="258">
                  <c:v>97.929000000000002</c:v>
                </c:pt>
                <c:pt idx="259">
                  <c:v>172.458</c:v>
                </c:pt>
                <c:pt idx="260">
                  <c:v>170.66300000000001</c:v>
                </c:pt>
                <c:pt idx="261">
                  <c:v>78.385000000000005</c:v>
                </c:pt>
                <c:pt idx="262">
                  <c:v>44.036000000000001</c:v>
                </c:pt>
                <c:pt idx="263">
                  <c:v>34.006</c:v>
                </c:pt>
                <c:pt idx="264">
                  <c:v>31.359000000000002</c:v>
                </c:pt>
                <c:pt idx="265">
                  <c:v>29.904</c:v>
                </c:pt>
                <c:pt idx="266">
                  <c:v>28.521999999999998</c:v>
                </c:pt>
                <c:pt idx="267">
                  <c:v>27.818999999999999</c:v>
                </c:pt>
                <c:pt idx="268">
                  <c:v>25.757000000000001</c:v>
                </c:pt>
                <c:pt idx="269">
                  <c:v>28.831</c:v>
                </c:pt>
                <c:pt idx="270">
                  <c:v>28.413</c:v>
                </c:pt>
                <c:pt idx="271">
                  <c:v>28.757999999999999</c:v>
                </c:pt>
                <c:pt idx="272">
                  <c:v>28.834</c:v>
                </c:pt>
                <c:pt idx="273">
                  <c:v>29.477</c:v>
                </c:pt>
                <c:pt idx="274">
                  <c:v>30.056000000000001</c:v>
                </c:pt>
                <c:pt idx="275">
                  <c:v>29.428999999999998</c:v>
                </c:pt>
                <c:pt idx="276">
                  <c:v>28.04</c:v>
                </c:pt>
                <c:pt idx="277">
                  <c:v>26.318999999999999</c:v>
                </c:pt>
                <c:pt idx="278">
                  <c:v>25.495999999999999</c:v>
                </c:pt>
                <c:pt idx="279">
                  <c:v>25.347000000000001</c:v>
                </c:pt>
                <c:pt idx="280">
                  <c:v>24.117000000000001</c:v>
                </c:pt>
                <c:pt idx="281">
                  <c:v>24.096</c:v>
                </c:pt>
                <c:pt idx="282">
                  <c:v>22.72</c:v>
                </c:pt>
                <c:pt idx="283">
                  <c:v>22.556999999999999</c:v>
                </c:pt>
                <c:pt idx="284">
                  <c:v>23.5</c:v>
                </c:pt>
                <c:pt idx="285">
                  <c:v>66.364999999999995</c:v>
                </c:pt>
                <c:pt idx="286">
                  <c:v>74.680000000000007</c:v>
                </c:pt>
                <c:pt idx="287">
                  <c:v>67.45</c:v>
                </c:pt>
                <c:pt idx="288">
                  <c:v>68.811000000000007</c:v>
                </c:pt>
                <c:pt idx="289">
                  <c:v>70.176000000000002</c:v>
                </c:pt>
                <c:pt idx="290">
                  <c:v>38.302</c:v>
                </c:pt>
                <c:pt idx="291">
                  <c:v>14.583</c:v>
                </c:pt>
                <c:pt idx="292">
                  <c:v>10.798</c:v>
                </c:pt>
                <c:pt idx="293">
                  <c:v>207.77600000000001</c:v>
                </c:pt>
                <c:pt idx="294">
                  <c:v>372.53399999999999</c:v>
                </c:pt>
                <c:pt idx="295">
                  <c:v>383.84699999999998</c:v>
                </c:pt>
                <c:pt idx="296">
                  <c:v>352.851</c:v>
                </c:pt>
                <c:pt idx="297">
                  <c:v>311.21800000000002</c:v>
                </c:pt>
                <c:pt idx="298">
                  <c:v>302.98700000000002</c:v>
                </c:pt>
                <c:pt idx="299">
                  <c:v>307.19600000000003</c:v>
                </c:pt>
                <c:pt idx="300">
                  <c:v>288.68400000000003</c:v>
                </c:pt>
                <c:pt idx="301">
                  <c:v>277.94</c:v>
                </c:pt>
                <c:pt idx="302">
                  <c:v>279.15499999999997</c:v>
                </c:pt>
                <c:pt idx="303">
                  <c:v>324.96499999999997</c:v>
                </c:pt>
                <c:pt idx="304">
                  <c:v>391.31299999999999</c:v>
                </c:pt>
                <c:pt idx="305">
                  <c:v>311.46600000000001</c:v>
                </c:pt>
                <c:pt idx="306">
                  <c:v>297.03399999999999</c:v>
                </c:pt>
                <c:pt idx="307">
                  <c:v>276.82499999999999</c:v>
                </c:pt>
                <c:pt idx="308">
                  <c:v>248.124</c:v>
                </c:pt>
                <c:pt idx="309">
                  <c:v>197.77199999999999</c:v>
                </c:pt>
                <c:pt idx="310">
                  <c:v>207.934</c:v>
                </c:pt>
                <c:pt idx="311">
                  <c:v>202.27</c:v>
                </c:pt>
                <c:pt idx="312">
                  <c:v>178.602</c:v>
                </c:pt>
                <c:pt idx="313">
                  <c:v>186.375</c:v>
                </c:pt>
                <c:pt idx="314">
                  <c:v>169.881</c:v>
                </c:pt>
                <c:pt idx="315">
                  <c:v>163.93700000000001</c:v>
                </c:pt>
                <c:pt idx="316">
                  <c:v>84.968000000000004</c:v>
                </c:pt>
                <c:pt idx="317">
                  <c:v>40.216999999999999</c:v>
                </c:pt>
                <c:pt idx="318">
                  <c:v>38.200000000000003</c:v>
                </c:pt>
                <c:pt idx="319">
                  <c:v>38.042999999999999</c:v>
                </c:pt>
                <c:pt idx="320">
                  <c:v>37.450000000000003</c:v>
                </c:pt>
                <c:pt idx="321">
                  <c:v>39.19</c:v>
                </c:pt>
                <c:pt idx="322">
                  <c:v>40.451000000000001</c:v>
                </c:pt>
                <c:pt idx="323">
                  <c:v>56.01</c:v>
                </c:pt>
                <c:pt idx="324">
                  <c:v>122.571</c:v>
                </c:pt>
                <c:pt idx="325">
                  <c:v>118.898</c:v>
                </c:pt>
                <c:pt idx="326">
                  <c:v>89.853999999999999</c:v>
                </c:pt>
                <c:pt idx="327">
                  <c:v>76.944999999999993</c:v>
                </c:pt>
                <c:pt idx="328">
                  <c:v>76.492999999999995</c:v>
                </c:pt>
                <c:pt idx="329">
                  <c:v>79.781000000000006</c:v>
                </c:pt>
                <c:pt idx="330">
                  <c:v>77.289000000000001</c:v>
                </c:pt>
                <c:pt idx="331">
                  <c:v>74.894000000000005</c:v>
                </c:pt>
                <c:pt idx="332">
                  <c:v>73.728999999999999</c:v>
                </c:pt>
                <c:pt idx="333">
                  <c:v>65.631</c:v>
                </c:pt>
                <c:pt idx="334">
                  <c:v>59.759</c:v>
                </c:pt>
                <c:pt idx="335">
                  <c:v>55.997</c:v>
                </c:pt>
                <c:pt idx="336">
                  <c:v>47.715000000000003</c:v>
                </c:pt>
                <c:pt idx="337">
                  <c:v>38.887999999999998</c:v>
                </c:pt>
                <c:pt idx="338">
                  <c:v>42.725000000000001</c:v>
                </c:pt>
                <c:pt idx="339">
                  <c:v>72.777000000000001</c:v>
                </c:pt>
                <c:pt idx="340">
                  <c:v>79.192999999999998</c:v>
                </c:pt>
                <c:pt idx="341">
                  <c:v>113.47499999999999</c:v>
                </c:pt>
                <c:pt idx="342">
                  <c:v>142.084</c:v>
                </c:pt>
                <c:pt idx="343">
                  <c:v>122.386</c:v>
                </c:pt>
                <c:pt idx="344">
                  <c:v>115.82</c:v>
                </c:pt>
                <c:pt idx="345">
                  <c:v>113.982</c:v>
                </c:pt>
                <c:pt idx="346">
                  <c:v>107.238</c:v>
                </c:pt>
                <c:pt idx="347">
                  <c:v>98.242000000000004</c:v>
                </c:pt>
                <c:pt idx="348">
                  <c:v>85.375</c:v>
                </c:pt>
                <c:pt idx="349">
                  <c:v>70.176000000000002</c:v>
                </c:pt>
                <c:pt idx="350">
                  <c:v>62.649000000000001</c:v>
                </c:pt>
                <c:pt idx="351">
                  <c:v>60.868000000000002</c:v>
                </c:pt>
                <c:pt idx="352">
                  <c:v>64.655000000000001</c:v>
                </c:pt>
                <c:pt idx="353">
                  <c:v>55.429000000000002</c:v>
                </c:pt>
                <c:pt idx="354">
                  <c:v>53.03</c:v>
                </c:pt>
                <c:pt idx="355">
                  <c:v>49.792999999999999</c:v>
                </c:pt>
                <c:pt idx="356">
                  <c:v>48.780999999999999</c:v>
                </c:pt>
                <c:pt idx="357">
                  <c:v>48.244</c:v>
                </c:pt>
                <c:pt idx="358">
                  <c:v>46.935000000000002</c:v>
                </c:pt>
                <c:pt idx="359">
                  <c:v>45.776000000000003</c:v>
                </c:pt>
                <c:pt idx="360">
                  <c:v>35.091000000000001</c:v>
                </c:pt>
                <c:pt idx="361">
                  <c:v>30.26</c:v>
                </c:pt>
                <c:pt idx="362">
                  <c:v>28.510999999999999</c:v>
                </c:pt>
                <c:pt idx="363">
                  <c:v>32.719000000000001</c:v>
                </c:pt>
                <c:pt idx="364">
                  <c:v>33.905000000000001</c:v>
                </c:pt>
              </c:numCache>
            </c:numRef>
          </c:val>
          <c:smooth val="0"/>
          <c:extLst xmlns:c16r2="http://schemas.microsoft.com/office/drawing/2015/06/chart">
            <c:ext xmlns:c16="http://schemas.microsoft.com/office/drawing/2014/chart" uri="{C3380CC4-5D6E-409C-BE32-E72D297353CC}">
              <c16:uniqueId val="{00000003-C7A0-45FF-9993-8371F08E2F26}"/>
            </c:ext>
          </c:extLst>
        </c:ser>
        <c:dLbls>
          <c:showLegendKey val="0"/>
          <c:showVal val="0"/>
          <c:showCatName val="0"/>
          <c:showSerName val="0"/>
          <c:showPercent val="0"/>
          <c:showBubbleSize val="0"/>
        </c:dLbls>
        <c:marker val="1"/>
        <c:smooth val="0"/>
        <c:axId val="420938088"/>
        <c:axId val="420937696"/>
      </c:lineChart>
      <c:dateAx>
        <c:axId val="421431440"/>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31832"/>
        <c:crosses val="autoZero"/>
        <c:auto val="0"/>
        <c:lblOffset val="100"/>
        <c:baseTimeUnit val="days"/>
        <c:majorUnit val="2"/>
        <c:majorTimeUnit val="months"/>
        <c:minorUnit val="30"/>
      </c:dateAx>
      <c:valAx>
        <c:axId val="4214318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31440"/>
        <c:crosses val="autoZero"/>
        <c:crossBetween val="between"/>
      </c:valAx>
      <c:valAx>
        <c:axId val="42093769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(ML/day)</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38088"/>
        <c:crosses val="max"/>
        <c:crossBetween val="between"/>
      </c:valAx>
      <c:dateAx>
        <c:axId val="420938088"/>
        <c:scaling>
          <c:orientation val="minMax"/>
        </c:scaling>
        <c:delete val="1"/>
        <c:axPos val="b"/>
        <c:numFmt formatCode="dd\-mm\-yy" sourceLinked="1"/>
        <c:majorTickMark val="out"/>
        <c:minorTickMark val="none"/>
        <c:tickLblPos val="nextTo"/>
        <c:crossAx val="420937696"/>
        <c:crosses val="autoZero"/>
        <c:auto val="0"/>
        <c:lblOffset val="100"/>
        <c:baseTimeUnit val="days"/>
      </c:dateAx>
      <c:spPr>
        <a:noFill/>
        <a:ln>
          <a:noFill/>
        </a:ln>
        <a:effectLst/>
      </c:spPr>
    </c:plotArea>
    <c:legend>
      <c:legendPos val="r"/>
      <c:layout>
        <c:manualLayout>
          <c:xMode val="edge"/>
          <c:yMode val="edge"/>
          <c:x val="0.33339856569445969"/>
          <c:y val="4.3048927811221351E-3"/>
          <c:w val="0.55321520659938384"/>
          <c:h val="0.140855607855197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(b) GW4</a:t>
            </a:r>
          </a:p>
        </c:rich>
      </c:tx>
      <c:layout>
        <c:manualLayout>
          <c:xMode val="edge"/>
          <c:yMode val="edge"/>
          <c:x val="0.10218197298792116"/>
          <c:y val="4.004696333541774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92171332707573606"/>
        </c:manualLayout>
      </c:layout>
      <c:lineChart>
        <c:grouping val="standard"/>
        <c:varyColors val="0"/>
        <c:ser>
          <c:idx val="6"/>
          <c:order val="0"/>
          <c:tx>
            <c:strRef>
              <c:f>'daily average fig CEW'!$D$2</c:f>
              <c:strCache>
                <c:ptCount val="1"/>
                <c:pt idx="0">
                  <c:v>EW</c:v>
                </c:pt>
              </c:strCache>
            </c:strRef>
          </c:tx>
          <c:spPr>
            <a:ln w="19050" cap="rnd">
              <a:solidFill>
                <a:srgbClr val="4F81B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CEW'!$P$3:$P$369</c:f>
              <c:numCache>
                <c:formatCode>General</c:formatCode>
                <c:ptCount val="367"/>
                <c:pt idx="64" formatCode="0.0">
                  <c:v>81.33111111111107</c:v>
                </c:pt>
                <c:pt idx="65" formatCode="0.0">
                  <c:v>78.738958333333329</c:v>
                </c:pt>
                <c:pt idx="121" formatCode="0.0">
                  <c:v>80.202569444444464</c:v>
                </c:pt>
                <c:pt idx="122" formatCode="0.0">
                  <c:v>79.707291666666634</c:v>
                </c:pt>
                <c:pt idx="123" formatCode="0.0">
                  <c:v>81.106388888888844</c:v>
                </c:pt>
                <c:pt idx="124" formatCode="0.0">
                  <c:v>79.948333333333323</c:v>
                </c:pt>
                <c:pt idx="125" formatCode="0.0">
                  <c:v>72.242222222222267</c:v>
                </c:pt>
                <c:pt idx="126" formatCode="0.0">
                  <c:v>63.045555555555538</c:v>
                </c:pt>
                <c:pt idx="127" formatCode="0.0">
                  <c:v>61.845763888888932</c:v>
                </c:pt>
                <c:pt idx="128" formatCode="0.0">
                  <c:v>65.495138888888903</c:v>
                </c:pt>
                <c:pt idx="129" formatCode="0.0">
                  <c:v>77.145277777777792</c:v>
                </c:pt>
                <c:pt idx="130" formatCode="0.0">
                  <c:v>80.477708333333339</c:v>
                </c:pt>
                <c:pt idx="131" formatCode="0.0">
                  <c:v>83.386111111111134</c:v>
                </c:pt>
                <c:pt idx="132" formatCode="0.0">
                  <c:v>78.325347222222248</c:v>
                </c:pt>
                <c:pt idx="133" formatCode="0.0">
                  <c:v>76.372986111111061</c:v>
                </c:pt>
                <c:pt idx="134" formatCode="0.0">
                  <c:v>73.575625000000031</c:v>
                </c:pt>
                <c:pt idx="135" formatCode="0.0">
                  <c:v>73.16</c:v>
                </c:pt>
                <c:pt idx="136" formatCode="0.0">
                  <c:v>78.851666666666688</c:v>
                </c:pt>
                <c:pt idx="137" formatCode="0.0">
                  <c:v>84.835000000000036</c:v>
                </c:pt>
                <c:pt idx="138" formatCode="0.0">
                  <c:v>81.727777777777746</c:v>
                </c:pt>
                <c:pt idx="139" formatCode="0.0">
                  <c:v>81.15048611111115</c:v>
                </c:pt>
                <c:pt idx="140" formatCode="0.0">
                  <c:v>66.728402777777831</c:v>
                </c:pt>
                <c:pt idx="141" formatCode="0.0">
                  <c:v>65.853611111111107</c:v>
                </c:pt>
                <c:pt idx="142" formatCode="0.0">
                  <c:v>73.038958333333355</c:v>
                </c:pt>
                <c:pt idx="171" formatCode="0.0">
                  <c:v>90.857638888888829</c:v>
                </c:pt>
                <c:pt idx="172" formatCode="0.0">
                  <c:v>90.760625000000019</c:v>
                </c:pt>
                <c:pt idx="173" formatCode="0.0">
                  <c:v>85.621597222222206</c:v>
                </c:pt>
                <c:pt idx="174" formatCode="0.0">
                  <c:v>87.726319444444414</c:v>
                </c:pt>
                <c:pt idx="175" formatCode="0.0">
                  <c:v>90.205277777777766</c:v>
                </c:pt>
                <c:pt idx="176" formatCode="0.0">
                  <c:v>89.691527777777722</c:v>
                </c:pt>
                <c:pt idx="177" formatCode="0.0">
                  <c:v>90.422847222222302</c:v>
                </c:pt>
                <c:pt idx="178" formatCode="0.0">
                  <c:v>90.491597222222225</c:v>
                </c:pt>
                <c:pt idx="179" formatCode="0.0">
                  <c:v>90.313263888888912</c:v>
                </c:pt>
                <c:pt idx="180" formatCode="0.0">
                  <c:v>89.565069444444433</c:v>
                </c:pt>
                <c:pt idx="181" formatCode="0.0">
                  <c:v>90.599999999999952</c:v>
                </c:pt>
                <c:pt idx="182" formatCode="0.0">
                  <c:v>90.743402777777831</c:v>
                </c:pt>
                <c:pt idx="183" formatCode="0.0">
                  <c:v>92.227430555555529</c:v>
                </c:pt>
                <c:pt idx="184" formatCode="0.0">
                  <c:v>91.835833333333369</c:v>
                </c:pt>
                <c:pt idx="185" formatCode="0.0">
                  <c:v>92.747291666666626</c:v>
                </c:pt>
                <c:pt idx="186" formatCode="0.0">
                  <c:v>92.687222222222246</c:v>
                </c:pt>
                <c:pt idx="293" formatCode="0.0">
                  <c:v>64.462708333333353</c:v>
                </c:pt>
                <c:pt idx="294" formatCode="0.0">
                  <c:v>65.014930555555509</c:v>
                </c:pt>
                <c:pt idx="295" formatCode="0.0">
                  <c:v>67.293749999999989</c:v>
                </c:pt>
                <c:pt idx="296" formatCode="0.0">
                  <c:v>69.07708333333332</c:v>
                </c:pt>
                <c:pt idx="297" formatCode="0.0">
                  <c:v>70.523402777777761</c:v>
                </c:pt>
                <c:pt idx="298" formatCode="0.0">
                  <c:v>75.825138888888944</c:v>
                </c:pt>
                <c:pt idx="299" formatCode="0.0">
                  <c:v>80.110902777777767</c:v>
                </c:pt>
                <c:pt idx="300" formatCode="0.0">
                  <c:v>77.107986111111103</c:v>
                </c:pt>
                <c:pt idx="301" formatCode="0.0">
                  <c:v>81.21555555555554</c:v>
                </c:pt>
                <c:pt idx="302" formatCode="0.0">
                  <c:v>78.083402777777749</c:v>
                </c:pt>
                <c:pt idx="303" formatCode="0.0">
                  <c:v>75.67430555555552</c:v>
                </c:pt>
                <c:pt idx="304" formatCode="0.0">
                  <c:v>83.25798611111108</c:v>
                </c:pt>
                <c:pt idx="305" formatCode="0.0">
                  <c:v>90.960763888888906</c:v>
                </c:pt>
                <c:pt idx="306" formatCode="0.0">
                  <c:v>91.485138888888883</c:v>
                </c:pt>
                <c:pt idx="307" formatCode="0.0">
                  <c:v>88.494930555555612</c:v>
                </c:pt>
                <c:pt idx="308" formatCode="0.0">
                  <c:v>85.937291666666681</c:v>
                </c:pt>
                <c:pt idx="309" formatCode="0.0">
                  <c:v>88.693958333333356</c:v>
                </c:pt>
                <c:pt idx="310" formatCode="0.0">
                  <c:v>89.209097222222212</c:v>
                </c:pt>
                <c:pt idx="311" formatCode="0.0">
                  <c:v>87.360555555555521</c:v>
                </c:pt>
                <c:pt idx="312" formatCode="0.0">
                  <c:v>86.809444444444452</c:v>
                </c:pt>
                <c:pt idx="313" formatCode="0.0">
                  <c:v>84.43520833333335</c:v>
                </c:pt>
                <c:pt idx="314" formatCode="0.0">
                  <c:v>83.368888888888875</c:v>
                </c:pt>
                <c:pt idx="315" formatCode="0.0">
                  <c:v>84.042430555555541</c:v>
                </c:pt>
                <c:pt idx="316" formatCode="0.0">
                  <c:v>87.284374999999955</c:v>
                </c:pt>
                <c:pt idx="317" formatCode="0.0">
                  <c:v>86.078958333333347</c:v>
                </c:pt>
                <c:pt idx="318" formatCode="0.0">
                  <c:v>85.792361111111092</c:v>
                </c:pt>
                <c:pt idx="319" formatCode="0.0">
                  <c:v>86.588541666666686</c:v>
                </c:pt>
                <c:pt idx="320" formatCode="0.0">
                  <c:v>86.202361111111088</c:v>
                </c:pt>
                <c:pt idx="321" formatCode="0.0">
                  <c:v>86.180972222222238</c:v>
                </c:pt>
                <c:pt idx="322" formatCode="0.0">
                  <c:v>86.129236111111098</c:v>
                </c:pt>
                <c:pt idx="323" formatCode="0.0">
                  <c:v>88.347708333333372</c:v>
                </c:pt>
                <c:pt idx="324" formatCode="0.0">
                  <c:v>89.702291666666667</c:v>
                </c:pt>
                <c:pt idx="325" formatCode="0.0">
                  <c:v>88.462083333333368</c:v>
                </c:pt>
                <c:pt idx="326" formatCode="0.0">
                  <c:v>92.064166666666665</c:v>
                </c:pt>
              </c:numCache>
            </c:numRef>
          </c:val>
          <c:smooth val="0"/>
          <c:extLst xmlns:c16r2="http://schemas.microsoft.com/office/drawing/2015/06/chart">
            <c:ext xmlns:c16="http://schemas.microsoft.com/office/drawing/2014/chart" uri="{C3380CC4-5D6E-409C-BE32-E72D297353CC}">
              <c16:uniqueId val="{00000000-6C9E-4478-AB73-4F9932D77B9A}"/>
            </c:ext>
          </c:extLst>
        </c:ser>
        <c:ser>
          <c:idx val="5"/>
          <c:order val="1"/>
          <c:tx>
            <c:strRef>
              <c:f>'daily average fig CEW'!$E$2</c:f>
              <c:strCache>
                <c:ptCount val="1"/>
                <c:pt idx="0">
                  <c:v>non EW</c:v>
                </c:pt>
              </c:strCache>
            </c:strRef>
          </c:tx>
          <c:spPr>
            <a:ln w="19050" cap="rnd">
              <a:solidFill>
                <a:srgbClr val="C0504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CEW'!$Q$3:$Q$369</c:f>
              <c:numCache>
                <c:formatCode>General</c:formatCode>
                <c:ptCount val="367"/>
                <c:pt idx="143" formatCode="0.0">
                  <c:v>73.481944444444466</c:v>
                </c:pt>
                <c:pt idx="144" formatCode="0.0">
                  <c:v>62.892986111111128</c:v>
                </c:pt>
                <c:pt idx="145" formatCode="0.0">
                  <c:v>72.083055555555575</c:v>
                </c:pt>
                <c:pt idx="146" formatCode="0.0">
                  <c:v>87.912708333333313</c:v>
                </c:pt>
                <c:pt idx="147" formatCode="0.0">
                  <c:v>93.360069444444463</c:v>
                </c:pt>
                <c:pt idx="148" formatCode="0.0">
                  <c:v>88.897222222222268</c:v>
                </c:pt>
                <c:pt idx="149" formatCode="0.0">
                  <c:v>79.868194444444413</c:v>
                </c:pt>
                <c:pt idx="150" formatCode="0.0">
                  <c:v>81.651597222222236</c:v>
                </c:pt>
                <c:pt idx="151" formatCode="0.0">
                  <c:v>76.834305555555503</c:v>
                </c:pt>
                <c:pt idx="152" formatCode="0.0">
                  <c:v>79.884722222222223</c:v>
                </c:pt>
                <c:pt idx="153" formatCode="0.0">
                  <c:v>86.52500000000002</c:v>
                </c:pt>
                <c:pt idx="154" formatCode="0.0">
                  <c:v>80.079861111111128</c:v>
                </c:pt>
                <c:pt idx="155" formatCode="0.0">
                  <c:v>85.96965277777781</c:v>
                </c:pt>
                <c:pt idx="156" formatCode="0.0">
                  <c:v>90.746180555555583</c:v>
                </c:pt>
                <c:pt idx="157" formatCode="0.0">
                  <c:v>90.404305555555581</c:v>
                </c:pt>
                <c:pt idx="158" formatCode="0.0">
                  <c:v>89.330069444444504</c:v>
                </c:pt>
                <c:pt idx="159" formatCode="0.0">
                  <c:v>91.971944444444418</c:v>
                </c:pt>
                <c:pt idx="160" formatCode="0.0">
                  <c:v>90.146736111111125</c:v>
                </c:pt>
                <c:pt idx="161" formatCode="0.0">
                  <c:v>83.976805555555586</c:v>
                </c:pt>
                <c:pt idx="162" formatCode="0.0">
                  <c:v>64.794722222222234</c:v>
                </c:pt>
                <c:pt idx="163" formatCode="0.0">
                  <c:v>78.09000000000006</c:v>
                </c:pt>
                <c:pt idx="164" formatCode="0.0">
                  <c:v>60.892569444444412</c:v>
                </c:pt>
                <c:pt idx="187" formatCode="0.0">
                  <c:v>93.204999999999984</c:v>
                </c:pt>
                <c:pt idx="188" formatCode="0.0">
                  <c:v>93.22951388888886</c:v>
                </c:pt>
                <c:pt idx="189" formatCode="0.0">
                  <c:v>91.800138888888867</c:v>
                </c:pt>
                <c:pt idx="190" formatCode="0.0">
                  <c:v>89.625972222222202</c:v>
                </c:pt>
                <c:pt idx="191" formatCode="0.0">
                  <c:v>88.872152777777785</c:v>
                </c:pt>
                <c:pt idx="192" formatCode="0.0">
                  <c:v>91.263263888888915</c:v>
                </c:pt>
                <c:pt idx="193" formatCode="0.0">
                  <c:v>92.6232638888889</c:v>
                </c:pt>
                <c:pt idx="194" formatCode="0.0">
                  <c:v>92.837916666666629</c:v>
                </c:pt>
                <c:pt idx="195" formatCode="0.0">
                  <c:v>94.532361111111129</c:v>
                </c:pt>
                <c:pt idx="196" formatCode="0.0">
                  <c:v>91.662152777777834</c:v>
                </c:pt>
                <c:pt idx="197" formatCode="0.0">
                  <c:v>94.40152777777773</c:v>
                </c:pt>
                <c:pt idx="198" formatCode="0.0">
                  <c:v>95.417361111111077</c:v>
                </c:pt>
                <c:pt idx="199" formatCode="0.0">
                  <c:v>97.392499999999984</c:v>
                </c:pt>
                <c:pt idx="200" formatCode="0.0">
                  <c:v>97.484166666666681</c:v>
                </c:pt>
                <c:pt idx="201" formatCode="0.0">
                  <c:v>97.52895833333335</c:v>
                </c:pt>
                <c:pt idx="202" formatCode="0.0">
                  <c:v>98.370486111111063</c:v>
                </c:pt>
                <c:pt idx="259" formatCode="0.0">
                  <c:v>77.619097222222251</c:v>
                </c:pt>
                <c:pt idx="260" formatCode="0.0">
                  <c:v>86.884722222222251</c:v>
                </c:pt>
                <c:pt idx="261" formatCode="0.0">
                  <c:v>82.475972222222211</c:v>
                </c:pt>
                <c:pt idx="262" formatCode="0.0">
                  <c:v>80.322916666666671</c:v>
                </c:pt>
                <c:pt idx="263" formatCode="0.0">
                  <c:v>83.194166666666675</c:v>
                </c:pt>
                <c:pt idx="264" formatCode="0.0">
                  <c:v>80.652222222222221</c:v>
                </c:pt>
                <c:pt idx="265" formatCode="0.0">
                  <c:v>78.92048611111116</c:v>
                </c:pt>
                <c:pt idx="266" formatCode="0.0">
                  <c:v>80.7</c:v>
                </c:pt>
                <c:pt idx="280" formatCode="0.0">
                  <c:v>85.253541666666649</c:v>
                </c:pt>
                <c:pt idx="281" formatCode="0.0">
                  <c:v>82.822152777777816</c:v>
                </c:pt>
                <c:pt idx="282" formatCode="0.0">
                  <c:v>82.280486111111102</c:v>
                </c:pt>
                <c:pt idx="283" formatCode="0.0">
                  <c:v>84.302152777777778</c:v>
                </c:pt>
                <c:pt idx="284" formatCode="0.0">
                  <c:v>83.478819444444468</c:v>
                </c:pt>
                <c:pt idx="285" formatCode="0.0">
                  <c:v>80.239236111111083</c:v>
                </c:pt>
                <c:pt idx="286" formatCode="0.0">
                  <c:v>76.334027777777791</c:v>
                </c:pt>
                <c:pt idx="287" formatCode="0.0">
                  <c:v>76.014791666666653</c:v>
                </c:pt>
                <c:pt idx="288" formatCode="0.0">
                  <c:v>68.212916666666672</c:v>
                </c:pt>
                <c:pt idx="289" formatCode="0.0">
                  <c:v>69.687083333333305</c:v>
                </c:pt>
                <c:pt idx="290" formatCode="0.0">
                  <c:v>73.86534722222224</c:v>
                </c:pt>
                <c:pt idx="291" formatCode="0.0">
                  <c:v>80.181874999999962</c:v>
                </c:pt>
                <c:pt idx="292" formatCode="0.0">
                  <c:v>73.041875000000019</c:v>
                </c:pt>
              </c:numCache>
            </c:numRef>
          </c:val>
          <c:smooth val="0"/>
          <c:extLst xmlns:c16r2="http://schemas.microsoft.com/office/drawing/2015/06/chart">
            <c:ext xmlns:c16="http://schemas.microsoft.com/office/drawing/2014/chart" uri="{C3380CC4-5D6E-409C-BE32-E72D297353CC}">
              <c16:uniqueId val="{00000001-6C9E-4478-AB73-4F9932D77B9A}"/>
            </c:ext>
          </c:extLst>
        </c:ser>
        <c:ser>
          <c:idx val="0"/>
          <c:order val="2"/>
          <c:tx>
            <c:strRef>
              <c:f>'daily average fig CEW'!$O$2</c:f>
              <c:strCache>
                <c:ptCount val="1"/>
                <c:pt idx="0">
                  <c:v>GW4</c:v>
                </c:pt>
              </c:strCache>
            </c:strRef>
          </c:tx>
          <c:spPr>
            <a:ln w="19050" cap="rnd">
              <a:solidFill>
                <a:sysClr val="windowText" lastClr="000000"/>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CEW'!$O$3:$O$369,'daily average fig CEW'!$B:$B)</c:f>
              <c:numCache>
                <c:formatCode>General</c:formatCode>
                <c:ptCount val="1048943"/>
                <c:pt idx="66" formatCode="0.0">
                  <c:v>79.548750000000027</c:v>
                </c:pt>
                <c:pt idx="67" formatCode="0.0">
                  <c:v>82.066041666666649</c:v>
                </c:pt>
                <c:pt idx="68" formatCode="0.0">
                  <c:v>83.546944444444435</c:v>
                </c:pt>
                <c:pt idx="69" formatCode="0.0">
                  <c:v>86.349861111111125</c:v>
                </c:pt>
                <c:pt idx="70" formatCode="0.0">
                  <c:v>90.339861111111063</c:v>
                </c:pt>
                <c:pt idx="71" formatCode="0.0">
                  <c:v>93.434652777777785</c:v>
                </c:pt>
                <c:pt idx="72" formatCode="0.0">
                  <c:v>96.063819444444462</c:v>
                </c:pt>
                <c:pt idx="73" formatCode="0.0">
                  <c:v>97.169027777777785</c:v>
                </c:pt>
                <c:pt idx="74" formatCode="0.0">
                  <c:v>86.230902777777743</c:v>
                </c:pt>
                <c:pt idx="75" formatCode="0.0">
                  <c:v>85.962013888888862</c:v>
                </c:pt>
                <c:pt idx="76" formatCode="0.0">
                  <c:v>86.617499999999964</c:v>
                </c:pt>
                <c:pt idx="77" formatCode="0.0">
                  <c:v>82.43909722222223</c:v>
                </c:pt>
                <c:pt idx="78" formatCode="0.0">
                  <c:v>82.642499999999984</c:v>
                </c:pt>
                <c:pt idx="79" formatCode="0.0">
                  <c:v>82.831249999999983</c:v>
                </c:pt>
                <c:pt idx="80" formatCode="0.0">
                  <c:v>80.807430555555541</c:v>
                </c:pt>
                <c:pt idx="81" formatCode="0.0">
                  <c:v>79.401388888888874</c:v>
                </c:pt>
                <c:pt idx="82" formatCode="0.0">
                  <c:v>79.108194444444479</c:v>
                </c:pt>
                <c:pt idx="83" formatCode="0.0">
                  <c:v>82.862013888888868</c:v>
                </c:pt>
                <c:pt idx="84" formatCode="0.0">
                  <c:v>81.196527777777817</c:v>
                </c:pt>
                <c:pt idx="85" formatCode="0.0">
                  <c:v>79.956319444444446</c:v>
                </c:pt>
                <c:pt idx="86" formatCode="0.0">
                  <c:v>79.210972222222196</c:v>
                </c:pt>
                <c:pt idx="87" formatCode="0.0">
                  <c:v>85.208819444444472</c:v>
                </c:pt>
                <c:pt idx="88" formatCode="0.0">
                  <c:v>84.066597222222242</c:v>
                </c:pt>
                <c:pt idx="89" formatCode="0.0">
                  <c:v>79.340833333333364</c:v>
                </c:pt>
                <c:pt idx="90" formatCode="0.0">
                  <c:v>78.607638888888857</c:v>
                </c:pt>
                <c:pt idx="91" formatCode="0.0">
                  <c:v>64.977361111111122</c:v>
                </c:pt>
                <c:pt idx="92" formatCode="0.0">
                  <c:v>72.889097222222233</c:v>
                </c:pt>
                <c:pt idx="93" formatCode="0.0">
                  <c:v>64.461736111111094</c:v>
                </c:pt>
                <c:pt idx="94" formatCode="0.0">
                  <c:v>73.175000000000054</c:v>
                </c:pt>
                <c:pt idx="95" formatCode="0.0">
                  <c:v>78.355069444444453</c:v>
                </c:pt>
                <c:pt idx="96" formatCode="0.0">
                  <c:v>82.912361111111096</c:v>
                </c:pt>
                <c:pt idx="97" formatCode="0.0">
                  <c:v>83.868194444444441</c:v>
                </c:pt>
                <c:pt idx="98" formatCode="0.0">
                  <c:v>82.897013888888893</c:v>
                </c:pt>
                <c:pt idx="99" formatCode="0.0">
                  <c:v>78.116180555555573</c:v>
                </c:pt>
                <c:pt idx="100" formatCode="0.0">
                  <c:v>86.176388888888894</c:v>
                </c:pt>
                <c:pt idx="101" formatCode="0.0">
                  <c:v>85.639583333333348</c:v>
                </c:pt>
                <c:pt idx="102" formatCode="0.0">
                  <c:v>84.853750000000005</c:v>
                </c:pt>
                <c:pt idx="103" formatCode="0.0">
                  <c:v>78.105763888888944</c:v>
                </c:pt>
                <c:pt idx="104" formatCode="0.0">
                  <c:v>62.99840277777777</c:v>
                </c:pt>
                <c:pt idx="105" formatCode="0.0">
                  <c:v>62.664583333333326</c:v>
                </c:pt>
                <c:pt idx="106" formatCode="0.0">
                  <c:v>68.415138888888904</c:v>
                </c:pt>
                <c:pt idx="107" formatCode="0.0">
                  <c:v>73.16756944444441</c:v>
                </c:pt>
                <c:pt idx="108" formatCode="0.0">
                  <c:v>69.726041666666674</c:v>
                </c:pt>
                <c:pt idx="109" formatCode="0.0">
                  <c:v>69.032499999999985</c:v>
                </c:pt>
                <c:pt idx="110" formatCode="0.0">
                  <c:v>69.506736111111138</c:v>
                </c:pt>
                <c:pt idx="111" formatCode="0.0">
                  <c:v>68.662847222222183</c:v>
                </c:pt>
                <c:pt idx="112" formatCode="0.0">
                  <c:v>68.658263888888939</c:v>
                </c:pt>
                <c:pt idx="113" formatCode="0.0">
                  <c:v>66.845833333333331</c:v>
                </c:pt>
                <c:pt idx="114" formatCode="0.0">
                  <c:v>75.095486111111114</c:v>
                </c:pt>
                <c:pt idx="115" formatCode="0.0">
                  <c:v>79.83631944444447</c:v>
                </c:pt>
                <c:pt idx="116" formatCode="0.0">
                  <c:v>79.04895833333336</c:v>
                </c:pt>
                <c:pt idx="117" formatCode="0.0">
                  <c:v>79.128750000000011</c:v>
                </c:pt>
                <c:pt idx="118" formatCode="0.0">
                  <c:v>80.795416666666668</c:v>
                </c:pt>
                <c:pt idx="119" formatCode="0.0">
                  <c:v>81.879930555555518</c:v>
                </c:pt>
                <c:pt idx="120" formatCode="0.0">
                  <c:v>83.734305555555551</c:v>
                </c:pt>
                <c:pt idx="165" formatCode="0.0">
                  <c:v>69.251111111111115</c:v>
                </c:pt>
                <c:pt idx="166" formatCode="0.0">
                  <c:v>63.971597222222222</c:v>
                </c:pt>
                <c:pt idx="167" formatCode="0.0">
                  <c:v>67.263819444444422</c:v>
                </c:pt>
                <c:pt idx="168" formatCode="0.0">
                  <c:v>71.171805555555522</c:v>
                </c:pt>
                <c:pt idx="169" formatCode="0.0">
                  <c:v>76.900625000000048</c:v>
                </c:pt>
                <c:pt idx="170" formatCode="0.0">
                  <c:v>83.0549305555556</c:v>
                </c:pt>
                <c:pt idx="203" formatCode="0.0">
                  <c:v>97.253888888888866</c:v>
                </c:pt>
                <c:pt idx="204" formatCode="0.0">
                  <c:v>97.324375000000003</c:v>
                </c:pt>
                <c:pt idx="205" formatCode="0.0">
                  <c:v>95.753888888888923</c:v>
                </c:pt>
                <c:pt idx="206" formatCode="0.0">
                  <c:v>95.551458333333329</c:v>
                </c:pt>
                <c:pt idx="207" formatCode="0.0">
                  <c:v>94.312569444444478</c:v>
                </c:pt>
                <c:pt idx="208" formatCode="0.0">
                  <c:v>85.437571428571346</c:v>
                </c:pt>
                <c:pt idx="236" formatCode="0.0">
                  <c:v>74.756944444444414</c:v>
                </c:pt>
                <c:pt idx="237" formatCode="0.0">
                  <c:v>73.475138888888878</c:v>
                </c:pt>
                <c:pt idx="238" formatCode="0.0">
                  <c:v>72.641111111111101</c:v>
                </c:pt>
                <c:pt idx="239" formatCode="0.0">
                  <c:v>76.93506944444448</c:v>
                </c:pt>
                <c:pt idx="240" formatCode="0.0">
                  <c:v>67.747499999999988</c:v>
                </c:pt>
                <c:pt idx="241" formatCode="0.0">
                  <c:v>74.65069444444444</c:v>
                </c:pt>
                <c:pt idx="242" formatCode="0.0">
                  <c:v>84.359722222222175</c:v>
                </c:pt>
                <c:pt idx="243" formatCode="0.0">
                  <c:v>77.21368055555557</c:v>
                </c:pt>
                <c:pt idx="244" formatCode="0.0">
                  <c:v>81.40500000000003</c:v>
                </c:pt>
                <c:pt idx="245" formatCode="0.0">
                  <c:v>78.040763888888875</c:v>
                </c:pt>
                <c:pt idx="246" formatCode="0.0">
                  <c:v>64.976249999999993</c:v>
                </c:pt>
                <c:pt idx="247" formatCode="0.0">
                  <c:v>72.310902777777727</c:v>
                </c:pt>
                <c:pt idx="248" formatCode="0.0">
                  <c:v>68.092986111111074</c:v>
                </c:pt>
                <c:pt idx="249" formatCode="0.0">
                  <c:v>83.754444444444459</c:v>
                </c:pt>
                <c:pt idx="250" formatCode="0.0">
                  <c:v>90.476944444444484</c:v>
                </c:pt>
                <c:pt idx="251" formatCode="0.0">
                  <c:v>83.589374999999976</c:v>
                </c:pt>
                <c:pt idx="252" formatCode="0.0">
                  <c:v>79.852638888888919</c:v>
                </c:pt>
                <c:pt idx="253" formatCode="0.0">
                  <c:v>80.763333333333307</c:v>
                </c:pt>
                <c:pt idx="254" formatCode="0.0">
                  <c:v>78.704027777777767</c:v>
                </c:pt>
                <c:pt idx="255" formatCode="0.0">
                  <c:v>78.890972222222217</c:v>
                </c:pt>
                <c:pt idx="256" formatCode="0.0">
                  <c:v>80.367361111111137</c:v>
                </c:pt>
                <c:pt idx="257" formatCode="0.0">
                  <c:v>82.956944444444417</c:v>
                </c:pt>
                <c:pt idx="258" formatCode="0.0">
                  <c:v>76.618611111111093</c:v>
                </c:pt>
                <c:pt idx="327" formatCode="0.0">
                  <c:v>89.305763888888904</c:v>
                </c:pt>
                <c:pt idx="328" formatCode="0.0">
                  <c:v>100.44909722222219</c:v>
                </c:pt>
                <c:pt idx="329" formatCode="0.0">
                  <c:v>96.382638888888906</c:v>
                </c:pt>
                <c:pt idx="330" formatCode="0.0">
                  <c:v>94.903888888888943</c:v>
                </c:pt>
                <c:pt idx="331" formatCode="0.0">
                  <c:v>89.300208333333302</c:v>
                </c:pt>
                <c:pt idx="332" formatCode="0.0">
                  <c:v>89.61548611111111</c:v>
                </c:pt>
                <c:pt idx="333" formatCode="0.0">
                  <c:v>87.853194444444412</c:v>
                </c:pt>
                <c:pt idx="334" formatCode="0.0">
                  <c:v>89.211319444444499</c:v>
                </c:pt>
                <c:pt idx="335" formatCode="0.0">
                  <c:v>91.251041666666637</c:v>
                </c:pt>
                <c:pt idx="336" formatCode="0.0">
                  <c:v>91.036388888888936</c:v>
                </c:pt>
                <c:pt idx="337" formatCode="0.0">
                  <c:v>91.12368055555558</c:v>
                </c:pt>
                <c:pt idx="338" formatCode="0.0">
                  <c:v>95.012708333333322</c:v>
                </c:pt>
                <c:pt idx="339" formatCode="0.0">
                  <c:v>100.71777777777778</c:v>
                </c:pt>
                <c:pt idx="340" formatCode="0.0">
                  <c:v>101.7990972222222</c:v>
                </c:pt>
                <c:pt idx="341" formatCode="0.0">
                  <c:v>96.831458333333302</c:v>
                </c:pt>
                <c:pt idx="342" formatCode="0.0">
                  <c:v>95.20645833333333</c:v>
                </c:pt>
                <c:pt idx="343" formatCode="0.0">
                  <c:v>89.761041666666657</c:v>
                </c:pt>
                <c:pt idx="344" formatCode="0.0">
                  <c:v>90.58388888888885</c:v>
                </c:pt>
                <c:pt idx="345" formatCode="0.0">
                  <c:v>91.213472222222222</c:v>
                </c:pt>
                <c:pt idx="346" formatCode="0.0">
                  <c:v>88.675416666666635</c:v>
                </c:pt>
                <c:pt idx="347" formatCode="0.0">
                  <c:v>86.813541666666652</c:v>
                </c:pt>
                <c:pt idx="348" formatCode="0.0">
                  <c:v>88.734097222222246</c:v>
                </c:pt>
                <c:pt idx="349" formatCode="0.0">
                  <c:v>89.067916666666648</c:v>
                </c:pt>
                <c:pt idx="350" formatCode="0.0">
                  <c:v>88.851666666666631</c:v>
                </c:pt>
                <c:pt idx="351" formatCode="0.0">
                  <c:v>88.983611111111088</c:v>
                </c:pt>
                <c:pt idx="352" formatCode="0.0">
                  <c:v>85.945205479452071</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2-6C9E-4478-AB73-4F9932D77B9A}"/>
            </c:ext>
          </c:extLst>
        </c:ser>
        <c:dLbls>
          <c:showLegendKey val="0"/>
          <c:showVal val="0"/>
          <c:showCatName val="0"/>
          <c:showSerName val="0"/>
          <c:showPercent val="0"/>
          <c:showBubbleSize val="0"/>
        </c:dLbls>
        <c:marker val="1"/>
        <c:smooth val="0"/>
        <c:axId val="420938480"/>
        <c:axId val="420938872"/>
      </c:lineChart>
      <c:lineChart>
        <c:grouping val="standard"/>
        <c:varyColors val="0"/>
        <c:ser>
          <c:idx val="1"/>
          <c:order val="3"/>
          <c:tx>
            <c:strRef>
              <c:f>'daily average fig CEW'!$R$1</c:f>
              <c:strCache>
                <c:ptCount val="1"/>
                <c:pt idx="0">
                  <c:v>ML/d</c:v>
                </c:pt>
              </c:strCache>
            </c:strRef>
          </c:tx>
          <c:spPr>
            <a:ln w="12700" cap="rnd">
              <a:solidFill>
                <a:schemeClr val="tx1"/>
              </a:solidFill>
              <a:prstDash val="sysDash"/>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CEW'!$R$3:$R$374</c:f>
              <c:numCache>
                <c:formatCode>General</c:formatCode>
                <c:ptCount val="372"/>
                <c:pt idx="0">
                  <c:v>493.91899999999998</c:v>
                </c:pt>
                <c:pt idx="1">
                  <c:v>1181.9100000000001</c:v>
                </c:pt>
                <c:pt idx="2">
                  <c:v>593.48400000000004</c:v>
                </c:pt>
                <c:pt idx="3">
                  <c:v>527.21799999999996</c:v>
                </c:pt>
                <c:pt idx="4">
                  <c:v>443.28399999999999</c:v>
                </c:pt>
                <c:pt idx="5">
                  <c:v>425.11500000000001</c:v>
                </c:pt>
                <c:pt idx="6">
                  <c:v>403.84699999999998</c:v>
                </c:pt>
                <c:pt idx="7">
                  <c:v>328.50299999999999</c:v>
                </c:pt>
                <c:pt idx="8">
                  <c:v>319.94200000000001</c:v>
                </c:pt>
                <c:pt idx="9">
                  <c:v>250.51599999999999</c:v>
                </c:pt>
                <c:pt idx="10">
                  <c:v>238.571</c:v>
                </c:pt>
                <c:pt idx="11">
                  <c:v>199.20400000000001</c:v>
                </c:pt>
                <c:pt idx="12">
                  <c:v>192.13399999999999</c:v>
                </c:pt>
                <c:pt idx="13">
                  <c:v>187.76400000000001</c:v>
                </c:pt>
                <c:pt idx="14">
                  <c:v>189.45500000000001</c:v>
                </c:pt>
                <c:pt idx="15">
                  <c:v>193.161</c:v>
                </c:pt>
                <c:pt idx="16">
                  <c:v>216.083</c:v>
                </c:pt>
                <c:pt idx="17">
                  <c:v>210.93700000000001</c:v>
                </c:pt>
                <c:pt idx="18">
                  <c:v>209.124</c:v>
                </c:pt>
                <c:pt idx="19">
                  <c:v>214.39099999999999</c:v>
                </c:pt>
                <c:pt idx="20">
                  <c:v>215.59100000000001</c:v>
                </c:pt>
                <c:pt idx="21">
                  <c:v>191.62799999999999</c:v>
                </c:pt>
                <c:pt idx="22">
                  <c:v>181.32900000000001</c:v>
                </c:pt>
                <c:pt idx="23">
                  <c:v>126.574</c:v>
                </c:pt>
                <c:pt idx="24">
                  <c:v>84.725999999999999</c:v>
                </c:pt>
                <c:pt idx="25">
                  <c:v>76.521000000000001</c:v>
                </c:pt>
                <c:pt idx="26">
                  <c:v>71.730999999999995</c:v>
                </c:pt>
                <c:pt idx="27">
                  <c:v>66.528000000000006</c:v>
                </c:pt>
                <c:pt idx="28">
                  <c:v>60.241</c:v>
                </c:pt>
                <c:pt idx="29">
                  <c:v>49.680999999999997</c:v>
                </c:pt>
                <c:pt idx="30">
                  <c:v>59.076000000000001</c:v>
                </c:pt>
                <c:pt idx="31">
                  <c:v>79.665000000000006</c:v>
                </c:pt>
                <c:pt idx="32">
                  <c:v>63.847000000000001</c:v>
                </c:pt>
                <c:pt idx="33">
                  <c:v>58.341999999999999</c:v>
                </c:pt>
                <c:pt idx="34">
                  <c:v>52.646000000000001</c:v>
                </c:pt>
                <c:pt idx="35">
                  <c:v>64.710999999999999</c:v>
                </c:pt>
                <c:pt idx="36">
                  <c:v>92.515000000000001</c:v>
                </c:pt>
                <c:pt idx="37">
                  <c:v>91.712000000000003</c:v>
                </c:pt>
                <c:pt idx="38">
                  <c:v>89.171999999999997</c:v>
                </c:pt>
                <c:pt idx="39">
                  <c:v>87.69</c:v>
                </c:pt>
                <c:pt idx="40">
                  <c:v>95.626000000000005</c:v>
                </c:pt>
                <c:pt idx="41">
                  <c:v>102.785</c:v>
                </c:pt>
                <c:pt idx="42">
                  <c:v>100.908</c:v>
                </c:pt>
                <c:pt idx="43">
                  <c:v>98.881</c:v>
                </c:pt>
                <c:pt idx="44">
                  <c:v>92.876000000000005</c:v>
                </c:pt>
                <c:pt idx="45">
                  <c:v>90.143000000000001</c:v>
                </c:pt>
                <c:pt idx="46">
                  <c:v>88.308000000000007</c:v>
                </c:pt>
                <c:pt idx="47">
                  <c:v>85.545000000000002</c:v>
                </c:pt>
                <c:pt idx="48">
                  <c:v>84.108000000000004</c:v>
                </c:pt>
                <c:pt idx="49">
                  <c:v>82.819000000000003</c:v>
                </c:pt>
                <c:pt idx="50">
                  <c:v>82.712000000000003</c:v>
                </c:pt>
                <c:pt idx="51">
                  <c:v>81.209999999999994</c:v>
                </c:pt>
                <c:pt idx="52">
                  <c:v>79.063999999999993</c:v>
                </c:pt>
                <c:pt idx="53">
                  <c:v>76.582999999999998</c:v>
                </c:pt>
                <c:pt idx="54">
                  <c:v>74.063000000000002</c:v>
                </c:pt>
                <c:pt idx="55">
                  <c:v>67.372</c:v>
                </c:pt>
                <c:pt idx="56">
                  <c:v>55.204999999999998</c:v>
                </c:pt>
                <c:pt idx="57">
                  <c:v>43.078000000000003</c:v>
                </c:pt>
                <c:pt idx="58">
                  <c:v>42.063000000000002</c:v>
                </c:pt>
                <c:pt idx="59">
                  <c:v>49.987000000000002</c:v>
                </c:pt>
                <c:pt idx="60">
                  <c:v>122.108</c:v>
                </c:pt>
                <c:pt idx="61">
                  <c:v>206.38300000000001</c:v>
                </c:pt>
                <c:pt idx="62">
                  <c:v>641.46900000000005</c:v>
                </c:pt>
                <c:pt idx="63">
                  <c:v>748.178</c:v>
                </c:pt>
                <c:pt idx="64">
                  <c:v>526.53899999999999</c:v>
                </c:pt>
                <c:pt idx="65">
                  <c:v>422.88499999999999</c:v>
                </c:pt>
                <c:pt idx="66">
                  <c:v>375.91500000000002</c:v>
                </c:pt>
                <c:pt idx="67">
                  <c:v>286.16199999999998</c:v>
                </c:pt>
                <c:pt idx="68">
                  <c:v>277.64</c:v>
                </c:pt>
                <c:pt idx="69">
                  <c:v>268.51799999999997</c:v>
                </c:pt>
                <c:pt idx="70">
                  <c:v>246.613</c:v>
                </c:pt>
                <c:pt idx="71">
                  <c:v>243.315</c:v>
                </c:pt>
                <c:pt idx="72">
                  <c:v>235.68899999999999</c:v>
                </c:pt>
                <c:pt idx="73">
                  <c:v>231.19399999999999</c:v>
                </c:pt>
                <c:pt idx="74">
                  <c:v>225.25899999999999</c:v>
                </c:pt>
                <c:pt idx="75">
                  <c:v>224.04400000000001</c:v>
                </c:pt>
                <c:pt idx="76">
                  <c:v>230.017</c:v>
                </c:pt>
                <c:pt idx="77">
                  <c:v>189.70400000000001</c:v>
                </c:pt>
                <c:pt idx="78">
                  <c:v>184.04400000000001</c:v>
                </c:pt>
                <c:pt idx="79">
                  <c:v>185.58199999999999</c:v>
                </c:pt>
                <c:pt idx="80">
                  <c:v>216.77</c:v>
                </c:pt>
                <c:pt idx="81">
                  <c:v>227.28200000000001</c:v>
                </c:pt>
                <c:pt idx="82">
                  <c:v>194.982</c:v>
                </c:pt>
                <c:pt idx="83">
                  <c:v>176.18</c:v>
                </c:pt>
                <c:pt idx="84">
                  <c:v>189.83500000000001</c:v>
                </c:pt>
                <c:pt idx="85">
                  <c:v>220.95</c:v>
                </c:pt>
                <c:pt idx="86">
                  <c:v>236.73599999999999</c:v>
                </c:pt>
                <c:pt idx="87">
                  <c:v>237.08600000000001</c:v>
                </c:pt>
                <c:pt idx="88">
                  <c:v>234.51499999999999</c:v>
                </c:pt>
                <c:pt idx="89">
                  <c:v>191.505</c:v>
                </c:pt>
                <c:pt idx="90">
                  <c:v>61.875999999999998</c:v>
                </c:pt>
                <c:pt idx="91">
                  <c:v>42.396999999999998</c:v>
                </c:pt>
                <c:pt idx="92">
                  <c:v>72.616</c:v>
                </c:pt>
                <c:pt idx="93">
                  <c:v>139.92699999999999</c:v>
                </c:pt>
                <c:pt idx="94">
                  <c:v>138.86699999999999</c:v>
                </c:pt>
                <c:pt idx="95">
                  <c:v>153.86699999999999</c:v>
                </c:pt>
                <c:pt idx="96">
                  <c:v>163.86099999999999</c:v>
                </c:pt>
                <c:pt idx="97">
                  <c:v>168.99199999999999</c:v>
                </c:pt>
                <c:pt idx="98">
                  <c:v>129.91200000000001</c:v>
                </c:pt>
                <c:pt idx="99">
                  <c:v>108.13200000000001</c:v>
                </c:pt>
                <c:pt idx="100">
                  <c:v>140.505</c:v>
                </c:pt>
                <c:pt idx="101">
                  <c:v>137.34399999999999</c:v>
                </c:pt>
                <c:pt idx="102">
                  <c:v>139.53700000000001</c:v>
                </c:pt>
                <c:pt idx="103">
                  <c:v>231.15299999999999</c:v>
                </c:pt>
                <c:pt idx="104">
                  <c:v>1372.144</c:v>
                </c:pt>
                <c:pt idx="105">
                  <c:v>3873.8319999999999</c:v>
                </c:pt>
                <c:pt idx="106">
                  <c:v>929.06100000000004</c:v>
                </c:pt>
                <c:pt idx="107">
                  <c:v>903.33799999999997</c:v>
                </c:pt>
                <c:pt idx="108">
                  <c:v>676.77700000000004</c:v>
                </c:pt>
                <c:pt idx="109">
                  <c:v>507.33300000000003</c:v>
                </c:pt>
                <c:pt idx="110">
                  <c:v>375.10399999999998</c:v>
                </c:pt>
                <c:pt idx="111">
                  <c:v>184.875</c:v>
                </c:pt>
                <c:pt idx="112">
                  <c:v>172.23500000000001</c:v>
                </c:pt>
                <c:pt idx="113">
                  <c:v>142.65100000000001</c:v>
                </c:pt>
                <c:pt idx="114">
                  <c:v>194.821</c:v>
                </c:pt>
                <c:pt idx="115">
                  <c:v>335.94299999999998</c:v>
                </c:pt>
                <c:pt idx="116">
                  <c:v>288.77100000000002</c:v>
                </c:pt>
                <c:pt idx="117">
                  <c:v>372.08800000000002</c:v>
                </c:pt>
                <c:pt idx="118">
                  <c:v>361.892</c:v>
                </c:pt>
                <c:pt idx="119">
                  <c:v>373.18400000000003</c:v>
                </c:pt>
                <c:pt idx="120">
                  <c:v>432.226</c:v>
                </c:pt>
                <c:pt idx="121">
                  <c:v>583.08299999999997</c:v>
                </c:pt>
                <c:pt idx="122">
                  <c:v>796.37599999999998</c:v>
                </c:pt>
                <c:pt idx="123">
                  <c:v>599.47400000000005</c:v>
                </c:pt>
                <c:pt idx="124">
                  <c:v>394.05599999999998</c:v>
                </c:pt>
                <c:pt idx="125">
                  <c:v>279.34899999999999</c:v>
                </c:pt>
                <c:pt idx="126">
                  <c:v>285.31599999999997</c:v>
                </c:pt>
                <c:pt idx="127">
                  <c:v>291.26499999999999</c:v>
                </c:pt>
                <c:pt idx="128">
                  <c:v>289.33100000000002</c:v>
                </c:pt>
                <c:pt idx="129">
                  <c:v>273.09699999999998</c:v>
                </c:pt>
                <c:pt idx="130">
                  <c:v>248.99100000000001</c:v>
                </c:pt>
                <c:pt idx="131">
                  <c:v>245.14500000000001</c:v>
                </c:pt>
                <c:pt idx="132">
                  <c:v>242.8</c:v>
                </c:pt>
                <c:pt idx="133">
                  <c:v>242.27699999999999</c:v>
                </c:pt>
                <c:pt idx="134">
                  <c:v>240.31100000000001</c:v>
                </c:pt>
                <c:pt idx="135">
                  <c:v>231.19399999999999</c:v>
                </c:pt>
                <c:pt idx="136">
                  <c:v>374.012</c:v>
                </c:pt>
                <c:pt idx="137">
                  <c:v>466.75900000000001</c:v>
                </c:pt>
                <c:pt idx="138">
                  <c:v>456.85</c:v>
                </c:pt>
                <c:pt idx="139">
                  <c:v>431.44799999999998</c:v>
                </c:pt>
                <c:pt idx="140">
                  <c:v>397.46699999999998</c:v>
                </c:pt>
                <c:pt idx="141">
                  <c:v>420.27499999999998</c:v>
                </c:pt>
                <c:pt idx="142">
                  <c:v>466.79199999999997</c:v>
                </c:pt>
                <c:pt idx="143">
                  <c:v>504.74900000000002</c:v>
                </c:pt>
                <c:pt idx="144">
                  <c:v>475.68799999999999</c:v>
                </c:pt>
                <c:pt idx="145">
                  <c:v>390.529</c:v>
                </c:pt>
                <c:pt idx="146">
                  <c:v>398.10599999999999</c:v>
                </c:pt>
                <c:pt idx="147">
                  <c:v>365.23099999999999</c:v>
                </c:pt>
                <c:pt idx="148">
                  <c:v>334.74</c:v>
                </c:pt>
                <c:pt idx="149">
                  <c:v>335.34300000000002</c:v>
                </c:pt>
                <c:pt idx="150">
                  <c:v>408.80900000000003</c:v>
                </c:pt>
                <c:pt idx="151">
                  <c:v>405.56900000000002</c:v>
                </c:pt>
                <c:pt idx="152">
                  <c:v>406.25599999999997</c:v>
                </c:pt>
                <c:pt idx="153">
                  <c:v>418.46899999999999</c:v>
                </c:pt>
                <c:pt idx="154">
                  <c:v>432.108</c:v>
                </c:pt>
                <c:pt idx="155">
                  <c:v>429.56599999999997</c:v>
                </c:pt>
                <c:pt idx="156">
                  <c:v>443.947</c:v>
                </c:pt>
                <c:pt idx="157">
                  <c:v>467.84</c:v>
                </c:pt>
                <c:pt idx="158">
                  <c:v>403.26600000000002</c:v>
                </c:pt>
                <c:pt idx="159">
                  <c:v>424.59100000000001</c:v>
                </c:pt>
                <c:pt idx="160">
                  <c:v>428.02499999999998</c:v>
                </c:pt>
                <c:pt idx="161">
                  <c:v>250.01599999999999</c:v>
                </c:pt>
                <c:pt idx="162">
                  <c:v>85.055000000000007</c:v>
                </c:pt>
                <c:pt idx="163">
                  <c:v>56.051000000000002</c:v>
                </c:pt>
                <c:pt idx="164">
                  <c:v>97.001999999999995</c:v>
                </c:pt>
                <c:pt idx="165">
                  <c:v>68.674999999999997</c:v>
                </c:pt>
                <c:pt idx="166">
                  <c:v>60.287999999999997</c:v>
                </c:pt>
                <c:pt idx="167">
                  <c:v>61.616</c:v>
                </c:pt>
                <c:pt idx="168">
                  <c:v>232.797</c:v>
                </c:pt>
                <c:pt idx="169">
                  <c:v>223.25700000000001</c:v>
                </c:pt>
                <c:pt idx="170">
                  <c:v>504.81900000000002</c:v>
                </c:pt>
                <c:pt idx="171">
                  <c:v>587.28</c:v>
                </c:pt>
                <c:pt idx="172">
                  <c:v>460.92200000000003</c:v>
                </c:pt>
                <c:pt idx="173">
                  <c:v>620.226</c:v>
                </c:pt>
                <c:pt idx="174">
                  <c:v>737.79700000000003</c:v>
                </c:pt>
                <c:pt idx="175">
                  <c:v>731.64599999999996</c:v>
                </c:pt>
                <c:pt idx="176">
                  <c:v>743.99</c:v>
                </c:pt>
                <c:pt idx="177">
                  <c:v>828.21</c:v>
                </c:pt>
                <c:pt idx="178">
                  <c:v>940.25400000000002</c:v>
                </c:pt>
                <c:pt idx="179">
                  <c:v>1089.9639999999999</c:v>
                </c:pt>
                <c:pt idx="180">
                  <c:v>1130.213</c:v>
                </c:pt>
                <c:pt idx="181">
                  <c:v>1228.6600000000001</c:v>
                </c:pt>
                <c:pt idx="182">
                  <c:v>1194.6199999999999</c:v>
                </c:pt>
                <c:pt idx="183">
                  <c:v>1222.6389999999999</c:v>
                </c:pt>
                <c:pt idx="184">
                  <c:v>1254.6780000000001</c:v>
                </c:pt>
                <c:pt idx="185">
                  <c:v>1184.1759999999999</c:v>
                </c:pt>
                <c:pt idx="186">
                  <c:v>855.50099999999998</c:v>
                </c:pt>
                <c:pt idx="187">
                  <c:v>831.654</c:v>
                </c:pt>
                <c:pt idx="188">
                  <c:v>752.86400000000003</c:v>
                </c:pt>
                <c:pt idx="189">
                  <c:v>677.53</c:v>
                </c:pt>
                <c:pt idx="190">
                  <c:v>725.1</c:v>
                </c:pt>
                <c:pt idx="191">
                  <c:v>806.61199999999997</c:v>
                </c:pt>
                <c:pt idx="192">
                  <c:v>848.23800000000006</c:v>
                </c:pt>
                <c:pt idx="193">
                  <c:v>851.95399999999995</c:v>
                </c:pt>
                <c:pt idx="194">
                  <c:v>838.09900000000005</c:v>
                </c:pt>
                <c:pt idx="195">
                  <c:v>811.29100000000005</c:v>
                </c:pt>
                <c:pt idx="196">
                  <c:v>749.70799999999997</c:v>
                </c:pt>
                <c:pt idx="197">
                  <c:v>614.39</c:v>
                </c:pt>
                <c:pt idx="198">
                  <c:v>509.54399999999998</c:v>
                </c:pt>
                <c:pt idx="199">
                  <c:v>456.71199999999999</c:v>
                </c:pt>
                <c:pt idx="200">
                  <c:v>415.05200000000002</c:v>
                </c:pt>
                <c:pt idx="201">
                  <c:v>481.72</c:v>
                </c:pt>
                <c:pt idx="202">
                  <c:v>604.45899999999995</c:v>
                </c:pt>
                <c:pt idx="203">
                  <c:v>588.34100000000001</c:v>
                </c:pt>
                <c:pt idx="204">
                  <c:v>514.45299999999997</c:v>
                </c:pt>
                <c:pt idx="205">
                  <c:v>484.28899999999999</c:v>
                </c:pt>
                <c:pt idx="206">
                  <c:v>501.84899999999999</c:v>
                </c:pt>
                <c:pt idx="207">
                  <c:v>492.94</c:v>
                </c:pt>
                <c:pt idx="208">
                  <c:v>497.45600000000002</c:v>
                </c:pt>
                <c:pt idx="209">
                  <c:v>581.10199999999998</c:v>
                </c:pt>
                <c:pt idx="210">
                  <c:v>689.28800000000001</c:v>
                </c:pt>
                <c:pt idx="211">
                  <c:v>625.36099999999999</c:v>
                </c:pt>
                <c:pt idx="212">
                  <c:v>491.39400000000001</c:v>
                </c:pt>
                <c:pt idx="213">
                  <c:v>377.38</c:v>
                </c:pt>
                <c:pt idx="214">
                  <c:v>352.08699999999999</c:v>
                </c:pt>
                <c:pt idx="215">
                  <c:v>310.30700000000002</c:v>
                </c:pt>
                <c:pt idx="216">
                  <c:v>305.51799999999997</c:v>
                </c:pt>
                <c:pt idx="217">
                  <c:v>312.37700000000001</c:v>
                </c:pt>
                <c:pt idx="218">
                  <c:v>287.39800000000002</c:v>
                </c:pt>
                <c:pt idx="219">
                  <c:v>229.15899999999999</c:v>
                </c:pt>
                <c:pt idx="220">
                  <c:v>205.08600000000001</c:v>
                </c:pt>
                <c:pt idx="221">
                  <c:v>178.21199999999999</c:v>
                </c:pt>
                <c:pt idx="222">
                  <c:v>229.35300000000001</c:v>
                </c:pt>
                <c:pt idx="223">
                  <c:v>322.38200000000001</c:v>
                </c:pt>
                <c:pt idx="224">
                  <c:v>344.39299999999997</c:v>
                </c:pt>
                <c:pt idx="225">
                  <c:v>315.04500000000002</c:v>
                </c:pt>
                <c:pt idx="226">
                  <c:v>215.33699999999999</c:v>
                </c:pt>
                <c:pt idx="227">
                  <c:v>179.40299999999999</c:v>
                </c:pt>
                <c:pt idx="228">
                  <c:v>158.72300000000001</c:v>
                </c:pt>
                <c:pt idx="229">
                  <c:v>83.322999999999993</c:v>
                </c:pt>
                <c:pt idx="230">
                  <c:v>4.2290000000000001</c:v>
                </c:pt>
                <c:pt idx="231">
                  <c:v>45.524999999999999</c:v>
                </c:pt>
                <c:pt idx="232">
                  <c:v>116.13200000000001</c:v>
                </c:pt>
                <c:pt idx="233">
                  <c:v>139.71700000000001</c:v>
                </c:pt>
                <c:pt idx="234">
                  <c:v>192.96299999999999</c:v>
                </c:pt>
                <c:pt idx="235">
                  <c:v>129.47999999999999</c:v>
                </c:pt>
                <c:pt idx="236">
                  <c:v>90.637</c:v>
                </c:pt>
                <c:pt idx="237">
                  <c:v>66.108000000000004</c:v>
                </c:pt>
                <c:pt idx="238">
                  <c:v>6.6639999999999997</c:v>
                </c:pt>
                <c:pt idx="239">
                  <c:v>33.793999999999997</c:v>
                </c:pt>
                <c:pt idx="240">
                  <c:v>77.67</c:v>
                </c:pt>
                <c:pt idx="241">
                  <c:v>74.730999999999995</c:v>
                </c:pt>
                <c:pt idx="242">
                  <c:v>73.263999999999996</c:v>
                </c:pt>
                <c:pt idx="243">
                  <c:v>71.608999999999995</c:v>
                </c:pt>
                <c:pt idx="244">
                  <c:v>53.189</c:v>
                </c:pt>
                <c:pt idx="245">
                  <c:v>37.274999999999999</c:v>
                </c:pt>
                <c:pt idx="246">
                  <c:v>74.504000000000005</c:v>
                </c:pt>
                <c:pt idx="247">
                  <c:v>68.141999999999996</c:v>
                </c:pt>
                <c:pt idx="248">
                  <c:v>100.889</c:v>
                </c:pt>
                <c:pt idx="249">
                  <c:v>96.474000000000004</c:v>
                </c:pt>
                <c:pt idx="250">
                  <c:v>72.501999999999995</c:v>
                </c:pt>
                <c:pt idx="251">
                  <c:v>59.392000000000003</c:v>
                </c:pt>
                <c:pt idx="252">
                  <c:v>62.179000000000002</c:v>
                </c:pt>
                <c:pt idx="253">
                  <c:v>60.973999999999997</c:v>
                </c:pt>
                <c:pt idx="254">
                  <c:v>57.671999999999997</c:v>
                </c:pt>
                <c:pt idx="255">
                  <c:v>54.494</c:v>
                </c:pt>
                <c:pt idx="256">
                  <c:v>49.204000000000001</c:v>
                </c:pt>
                <c:pt idx="257">
                  <c:v>39.079000000000001</c:v>
                </c:pt>
                <c:pt idx="258">
                  <c:v>43.091000000000001</c:v>
                </c:pt>
                <c:pt idx="259">
                  <c:v>27.45</c:v>
                </c:pt>
                <c:pt idx="260">
                  <c:v>4.8769999999999998</c:v>
                </c:pt>
                <c:pt idx="261">
                  <c:v>26.346</c:v>
                </c:pt>
                <c:pt idx="262">
                  <c:v>62.563000000000002</c:v>
                </c:pt>
                <c:pt idx="263">
                  <c:v>54.146000000000001</c:v>
                </c:pt>
                <c:pt idx="264">
                  <c:v>34.061</c:v>
                </c:pt>
                <c:pt idx="265">
                  <c:v>11.259</c:v>
                </c:pt>
                <c:pt idx="266">
                  <c:v>2.0470000000000002</c:v>
                </c:pt>
                <c:pt idx="267">
                  <c:v>0.23499999999999999</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0.43099999999999999</c:v>
                </c:pt>
                <c:pt idx="290">
                  <c:v>18.28</c:v>
                </c:pt>
                <c:pt idx="291">
                  <c:v>18.524999999999999</c:v>
                </c:pt>
                <c:pt idx="292">
                  <c:v>10.183</c:v>
                </c:pt>
                <c:pt idx="293">
                  <c:v>6.8000000000000005E-2</c:v>
                </c:pt>
                <c:pt idx="294">
                  <c:v>0</c:v>
                </c:pt>
                <c:pt idx="295">
                  <c:v>0</c:v>
                </c:pt>
                <c:pt idx="296">
                  <c:v>0</c:v>
                </c:pt>
                <c:pt idx="297">
                  <c:v>7.41</c:v>
                </c:pt>
                <c:pt idx="298">
                  <c:v>43.914999999999999</c:v>
                </c:pt>
                <c:pt idx="299">
                  <c:v>19.809999999999999</c:v>
                </c:pt>
                <c:pt idx="300">
                  <c:v>19.184000000000001</c:v>
                </c:pt>
                <c:pt idx="301">
                  <c:v>18.14</c:v>
                </c:pt>
                <c:pt idx="302">
                  <c:v>18.576000000000001</c:v>
                </c:pt>
                <c:pt idx="303">
                  <c:v>18.376999999999999</c:v>
                </c:pt>
                <c:pt idx="304">
                  <c:v>118.04300000000001</c:v>
                </c:pt>
                <c:pt idx="305">
                  <c:v>119.96599999999999</c:v>
                </c:pt>
                <c:pt idx="306">
                  <c:v>42.423999999999999</c:v>
                </c:pt>
                <c:pt idx="307">
                  <c:v>35.991</c:v>
                </c:pt>
                <c:pt idx="308">
                  <c:v>33.649000000000001</c:v>
                </c:pt>
                <c:pt idx="309">
                  <c:v>31.553000000000001</c:v>
                </c:pt>
                <c:pt idx="310">
                  <c:v>29.234000000000002</c:v>
                </c:pt>
                <c:pt idx="311">
                  <c:v>28.178000000000001</c:v>
                </c:pt>
                <c:pt idx="312">
                  <c:v>27.251999999999999</c:v>
                </c:pt>
                <c:pt idx="313">
                  <c:v>25.815000000000001</c:v>
                </c:pt>
                <c:pt idx="314">
                  <c:v>24.361000000000001</c:v>
                </c:pt>
                <c:pt idx="315">
                  <c:v>21.92</c:v>
                </c:pt>
                <c:pt idx="316">
                  <c:v>21.202000000000002</c:v>
                </c:pt>
                <c:pt idx="317">
                  <c:v>18.907</c:v>
                </c:pt>
                <c:pt idx="318">
                  <c:v>16.388999999999999</c:v>
                </c:pt>
                <c:pt idx="319">
                  <c:v>14.403</c:v>
                </c:pt>
                <c:pt idx="320">
                  <c:v>12.875</c:v>
                </c:pt>
                <c:pt idx="321">
                  <c:v>11.308999999999999</c:v>
                </c:pt>
                <c:pt idx="322">
                  <c:v>10.565</c:v>
                </c:pt>
                <c:pt idx="323">
                  <c:v>10.058</c:v>
                </c:pt>
                <c:pt idx="324">
                  <c:v>9.5050000000000008</c:v>
                </c:pt>
                <c:pt idx="325">
                  <c:v>10.917999999999999</c:v>
                </c:pt>
                <c:pt idx="326">
                  <c:v>12.177</c:v>
                </c:pt>
                <c:pt idx="327">
                  <c:v>10.583</c:v>
                </c:pt>
                <c:pt idx="328">
                  <c:v>9.9019999999999992</c:v>
                </c:pt>
                <c:pt idx="329">
                  <c:v>9.3179999999999996</c:v>
                </c:pt>
                <c:pt idx="330">
                  <c:v>8.1720000000000006</c:v>
                </c:pt>
                <c:pt idx="331">
                  <c:v>26.625</c:v>
                </c:pt>
                <c:pt idx="332">
                  <c:v>70.462999999999994</c:v>
                </c:pt>
                <c:pt idx="333">
                  <c:v>59.616</c:v>
                </c:pt>
                <c:pt idx="334">
                  <c:v>46.878</c:v>
                </c:pt>
                <c:pt idx="335">
                  <c:v>38.200000000000003</c:v>
                </c:pt>
                <c:pt idx="336">
                  <c:v>33.075000000000003</c:v>
                </c:pt>
                <c:pt idx="337">
                  <c:v>27.757000000000001</c:v>
                </c:pt>
                <c:pt idx="338">
                  <c:v>21.670999999999999</c:v>
                </c:pt>
                <c:pt idx="339">
                  <c:v>11.936</c:v>
                </c:pt>
                <c:pt idx="340">
                  <c:v>22.001000000000001</c:v>
                </c:pt>
                <c:pt idx="341">
                  <c:v>34.905999999999999</c:v>
                </c:pt>
                <c:pt idx="342">
                  <c:v>45.436</c:v>
                </c:pt>
                <c:pt idx="343">
                  <c:v>51.718000000000004</c:v>
                </c:pt>
                <c:pt idx="344">
                  <c:v>47.899000000000001</c:v>
                </c:pt>
                <c:pt idx="345">
                  <c:v>44.345999999999997</c:v>
                </c:pt>
                <c:pt idx="346">
                  <c:v>41.543999999999997</c:v>
                </c:pt>
                <c:pt idx="347">
                  <c:v>38.188000000000002</c:v>
                </c:pt>
                <c:pt idx="348">
                  <c:v>35.728000000000002</c:v>
                </c:pt>
                <c:pt idx="349">
                  <c:v>33.588999999999999</c:v>
                </c:pt>
                <c:pt idx="350">
                  <c:v>30.927</c:v>
                </c:pt>
                <c:pt idx="351">
                  <c:v>27.515000000000001</c:v>
                </c:pt>
                <c:pt idx="352">
                  <c:v>25.853999999999999</c:v>
                </c:pt>
                <c:pt idx="353">
                  <c:v>24.997</c:v>
                </c:pt>
                <c:pt idx="354">
                  <c:v>25.283999999999999</c:v>
                </c:pt>
                <c:pt idx="355">
                  <c:v>24.963999999999999</c:v>
                </c:pt>
                <c:pt idx="356">
                  <c:v>23.864000000000001</c:v>
                </c:pt>
                <c:pt idx="357">
                  <c:v>21.495999999999999</c:v>
                </c:pt>
                <c:pt idx="358">
                  <c:v>21.535</c:v>
                </c:pt>
                <c:pt idx="359">
                  <c:v>77.349999999999994</c:v>
                </c:pt>
                <c:pt idx="360">
                  <c:v>28.539000000000001</c:v>
                </c:pt>
                <c:pt idx="361">
                  <c:v>20.297999999999998</c:v>
                </c:pt>
                <c:pt idx="362">
                  <c:v>10.666</c:v>
                </c:pt>
                <c:pt idx="363">
                  <c:v>5.1319999999999997</c:v>
                </c:pt>
                <c:pt idx="364">
                  <c:v>2.0299999999999998</c:v>
                </c:pt>
              </c:numCache>
            </c:numRef>
          </c:val>
          <c:smooth val="0"/>
          <c:extLst xmlns:c16r2="http://schemas.microsoft.com/office/drawing/2015/06/chart">
            <c:ext xmlns:c16="http://schemas.microsoft.com/office/drawing/2014/chart" uri="{C3380CC4-5D6E-409C-BE32-E72D297353CC}">
              <c16:uniqueId val="{00000003-6C9E-4478-AB73-4F9932D77B9A}"/>
            </c:ext>
          </c:extLst>
        </c:ser>
        <c:dLbls>
          <c:showLegendKey val="0"/>
          <c:showVal val="0"/>
          <c:showCatName val="0"/>
          <c:showSerName val="0"/>
          <c:showPercent val="0"/>
          <c:showBubbleSize val="0"/>
        </c:dLbls>
        <c:marker val="1"/>
        <c:smooth val="0"/>
        <c:axId val="420939656"/>
        <c:axId val="420939264"/>
      </c:lineChart>
      <c:dateAx>
        <c:axId val="420938480"/>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38872"/>
        <c:crosses val="autoZero"/>
        <c:auto val="0"/>
        <c:lblOffset val="100"/>
        <c:baseTimeUnit val="days"/>
        <c:majorUnit val="2"/>
        <c:majorTimeUnit val="months"/>
        <c:minorUnit val="30"/>
      </c:dateAx>
      <c:valAx>
        <c:axId val="42093887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38480"/>
        <c:crosses val="autoZero"/>
        <c:crossBetween val="between"/>
      </c:valAx>
      <c:valAx>
        <c:axId val="42093926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0.96667440168472185"/>
              <c:y val="0.243889789303079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39656"/>
        <c:crosses val="max"/>
        <c:crossBetween val="between"/>
      </c:valAx>
      <c:dateAx>
        <c:axId val="420939656"/>
        <c:scaling>
          <c:orientation val="minMax"/>
        </c:scaling>
        <c:delete val="1"/>
        <c:axPos val="b"/>
        <c:numFmt formatCode="dd\-mm\-yy" sourceLinked="1"/>
        <c:majorTickMark val="out"/>
        <c:minorTickMark val="none"/>
        <c:tickLblPos val="nextTo"/>
        <c:crossAx val="420939264"/>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(c) GW6</a:t>
            </a:r>
          </a:p>
        </c:rich>
      </c:tx>
      <c:layout>
        <c:manualLayout>
          <c:xMode val="edge"/>
          <c:yMode val="edge"/>
          <c:x val="0.10218197298792116"/>
          <c:y val="5.797293356348474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4.7567684176464245E-2"/>
          <c:w val="0.79054505029588551"/>
          <c:h val="0.88714155557136531"/>
        </c:manualLayout>
      </c:layout>
      <c:lineChart>
        <c:grouping val="standard"/>
        <c:varyColors val="0"/>
        <c:ser>
          <c:idx val="6"/>
          <c:order val="0"/>
          <c:tx>
            <c:strRef>
              <c:f>'daily average fig CEW'!$D$2</c:f>
              <c:strCache>
                <c:ptCount val="1"/>
                <c:pt idx="0">
                  <c:v>EW</c:v>
                </c:pt>
              </c:strCache>
            </c:strRef>
          </c:tx>
          <c:spPr>
            <a:ln w="19050" cap="rnd">
              <a:solidFill>
                <a:srgbClr val="4F81B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CEW'!$U$3:$U$369</c:f>
              <c:numCache>
                <c:formatCode>General</c:formatCode>
                <c:ptCount val="367"/>
                <c:pt idx="65" formatCode="0.0">
                  <c:v>80.387013888888845</c:v>
                </c:pt>
                <c:pt idx="121" formatCode="0.0">
                  <c:v>79.269999999999982</c:v>
                </c:pt>
                <c:pt idx="122" formatCode="0.0">
                  <c:v>77.706458333333345</c:v>
                </c:pt>
                <c:pt idx="123" formatCode="0.0">
                  <c:v>78.260902777777829</c:v>
                </c:pt>
                <c:pt idx="124" formatCode="0.0">
                  <c:v>77.543472222222178</c:v>
                </c:pt>
                <c:pt idx="125" formatCode="0.0">
                  <c:v>76.091319444444466</c:v>
                </c:pt>
                <c:pt idx="126" formatCode="0.0">
                  <c:v>79.778333333333308</c:v>
                </c:pt>
                <c:pt idx="127" formatCode="0.0">
                  <c:v>75.945694444444428</c:v>
                </c:pt>
                <c:pt idx="128" formatCode="0.0">
                  <c:v>72.64826388888892</c:v>
                </c:pt>
                <c:pt idx="129" formatCode="0.0">
                  <c:v>72.740555555555602</c:v>
                </c:pt>
                <c:pt idx="130" formatCode="0.0">
                  <c:v>74.547013888888927</c:v>
                </c:pt>
                <c:pt idx="131" formatCode="0.0">
                  <c:v>76.91409722222221</c:v>
                </c:pt>
                <c:pt idx="132" formatCode="0.0">
                  <c:v>77.566180555555533</c:v>
                </c:pt>
                <c:pt idx="133" formatCode="0.0">
                  <c:v>76.498750000000015</c:v>
                </c:pt>
                <c:pt idx="134" formatCode="0.0">
                  <c:v>75.020000000000024</c:v>
                </c:pt>
                <c:pt idx="135" formatCode="0.0">
                  <c:v>68.680000000000007</c:v>
                </c:pt>
                <c:pt idx="136" formatCode="0.0">
                  <c:v>71.028194444444466</c:v>
                </c:pt>
                <c:pt idx="137" formatCode="0.0">
                  <c:v>65.01243055555554</c:v>
                </c:pt>
                <c:pt idx="138" formatCode="0.0">
                  <c:v>56.640555555555579</c:v>
                </c:pt>
                <c:pt idx="139" formatCode="0.0">
                  <c:v>63.354513888888896</c:v>
                </c:pt>
                <c:pt idx="140" formatCode="0.0">
                  <c:v>61.675833333333358</c:v>
                </c:pt>
                <c:pt idx="141" formatCode="0.0">
                  <c:v>58.416388888888868</c:v>
                </c:pt>
                <c:pt idx="142" formatCode="0.0">
                  <c:v>51.216388888888865</c:v>
                </c:pt>
                <c:pt idx="171" formatCode="0.0">
                  <c:v>41.852361111111101</c:v>
                </c:pt>
                <c:pt idx="172" formatCode="0.0">
                  <c:v>65.482430555555538</c:v>
                </c:pt>
                <c:pt idx="173" formatCode="0.0">
                  <c:v>63.010763888888881</c:v>
                </c:pt>
                <c:pt idx="174" formatCode="0.0">
                  <c:v>64.143888888888881</c:v>
                </c:pt>
                <c:pt idx="175" formatCode="0.0">
                  <c:v>69.376805555555563</c:v>
                </c:pt>
                <c:pt idx="176" formatCode="0.0">
                  <c:v>68.80472222222221</c:v>
                </c:pt>
                <c:pt idx="177" formatCode="0.0">
                  <c:v>68.144166666666649</c:v>
                </c:pt>
                <c:pt idx="178" formatCode="0.0">
                  <c:v>66.657361111111129</c:v>
                </c:pt>
                <c:pt idx="179" formatCode="0.0">
                  <c:v>55.82618055555556</c:v>
                </c:pt>
                <c:pt idx="180" formatCode="0.0">
                  <c:v>35.264305555555545</c:v>
                </c:pt>
                <c:pt idx="181" formatCode="0.0">
                  <c:v>47.061180555555531</c:v>
                </c:pt>
                <c:pt idx="182" formatCode="0.0">
                  <c:v>31.521805555555552</c:v>
                </c:pt>
                <c:pt idx="183" formatCode="0.0">
                  <c:v>27.375555555555554</c:v>
                </c:pt>
                <c:pt idx="184" formatCode="0.0">
                  <c:v>27.259583333333339</c:v>
                </c:pt>
                <c:pt idx="185" formatCode="0.0">
                  <c:v>37.118263888888876</c:v>
                </c:pt>
                <c:pt idx="186" formatCode="0.0">
                  <c:v>47.962361111111107</c:v>
                </c:pt>
              </c:numCache>
            </c:numRef>
          </c:val>
          <c:smooth val="0"/>
          <c:extLst xmlns:c16r2="http://schemas.microsoft.com/office/drawing/2015/06/chart">
            <c:ext xmlns:c16="http://schemas.microsoft.com/office/drawing/2014/chart" uri="{C3380CC4-5D6E-409C-BE32-E72D297353CC}">
              <c16:uniqueId val="{00000000-F01D-42F7-9C5F-DD052B0E419D}"/>
            </c:ext>
          </c:extLst>
        </c:ser>
        <c:ser>
          <c:idx val="5"/>
          <c:order val="1"/>
          <c:tx>
            <c:strRef>
              <c:f>'daily average fig CEW'!$E$2</c:f>
              <c:strCache>
                <c:ptCount val="1"/>
                <c:pt idx="0">
                  <c:v>non EW</c:v>
                </c:pt>
              </c:strCache>
            </c:strRef>
          </c:tx>
          <c:spPr>
            <a:ln w="19050" cap="rnd">
              <a:solidFill>
                <a:srgbClr val="C0504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CEW'!$V$3:$V$369</c:f>
              <c:numCache>
                <c:formatCode>General</c:formatCode>
                <c:ptCount val="367"/>
                <c:pt idx="143" formatCode="0.0">
                  <c:v>61.575694444444451</c:v>
                </c:pt>
                <c:pt idx="144" formatCode="0.0">
                  <c:v>66.212986111111135</c:v>
                </c:pt>
                <c:pt idx="145" formatCode="0.0">
                  <c:v>72.06736111111114</c:v>
                </c:pt>
                <c:pt idx="146" formatCode="0.0">
                  <c:v>60.428958333333334</c:v>
                </c:pt>
                <c:pt idx="147" formatCode="0.0">
                  <c:v>48.153888888888886</c:v>
                </c:pt>
                <c:pt idx="148" formatCode="0.0">
                  <c:v>41.569513888888899</c:v>
                </c:pt>
                <c:pt idx="149" formatCode="0.0">
                  <c:v>39.091111111111111</c:v>
                </c:pt>
                <c:pt idx="150" formatCode="0.0">
                  <c:v>38.739583333333329</c:v>
                </c:pt>
                <c:pt idx="151" formatCode="0.0">
                  <c:v>52.57493055555554</c:v>
                </c:pt>
                <c:pt idx="152" formatCode="0.0">
                  <c:v>43.08590277777779</c:v>
                </c:pt>
                <c:pt idx="153" formatCode="0.0">
                  <c:v>49.204097222222231</c:v>
                </c:pt>
                <c:pt idx="154" formatCode="0.0">
                  <c:v>37.136319444444425</c:v>
                </c:pt>
                <c:pt idx="155" formatCode="0.0">
                  <c:v>30.824652777777786</c:v>
                </c:pt>
                <c:pt idx="156" formatCode="0.0">
                  <c:v>49.427777777777813</c:v>
                </c:pt>
                <c:pt idx="157" formatCode="0.0">
                  <c:v>49.30152777777775</c:v>
                </c:pt>
                <c:pt idx="158" formatCode="0.0">
                  <c:v>54.345416666666651</c:v>
                </c:pt>
                <c:pt idx="159" formatCode="0.0">
                  <c:v>54.891597222222231</c:v>
                </c:pt>
                <c:pt idx="160" formatCode="0.0">
                  <c:v>52.770555555555546</c:v>
                </c:pt>
                <c:pt idx="161" formatCode="0.0">
                  <c:v>70.281874999999999</c:v>
                </c:pt>
                <c:pt idx="162" formatCode="0.0">
                  <c:v>78.076527777777784</c:v>
                </c:pt>
                <c:pt idx="163" formatCode="0.0">
                  <c:v>64.143888888888881</c:v>
                </c:pt>
                <c:pt idx="164" formatCode="0.0">
                  <c:v>49.246805555555532</c:v>
                </c:pt>
                <c:pt idx="187" formatCode="0.0">
                  <c:v>54.386597222222257</c:v>
                </c:pt>
                <c:pt idx="188" formatCode="0.0">
                  <c:v>66.349583333333328</c:v>
                </c:pt>
                <c:pt idx="189" formatCode="0.0">
                  <c:v>68.953611111111115</c:v>
                </c:pt>
                <c:pt idx="190" formatCode="0.0">
                  <c:v>66.951249999999973</c:v>
                </c:pt>
                <c:pt idx="191" formatCode="0.0">
                  <c:v>60.160208333333316</c:v>
                </c:pt>
                <c:pt idx="192" formatCode="0.0">
                  <c:v>65.033749999999998</c:v>
                </c:pt>
                <c:pt idx="193" formatCode="0.0">
                  <c:v>60.077500000000001</c:v>
                </c:pt>
                <c:pt idx="194" formatCode="0.0">
                  <c:v>58.246319444444467</c:v>
                </c:pt>
                <c:pt idx="195" formatCode="0.0">
                  <c:v>72.482916666666711</c:v>
                </c:pt>
                <c:pt idx="196" formatCode="0.0">
                  <c:v>69.347986111111126</c:v>
                </c:pt>
                <c:pt idx="197" formatCode="0.0">
                  <c:v>67.493888888888875</c:v>
                </c:pt>
                <c:pt idx="198" formatCode="0.0">
                  <c:v>65.071805555555557</c:v>
                </c:pt>
                <c:pt idx="199" formatCode="0.0">
                  <c:v>66.548333333333346</c:v>
                </c:pt>
                <c:pt idx="200" formatCode="0.0">
                  <c:v>60.858333333333299</c:v>
                </c:pt>
                <c:pt idx="201" formatCode="0.0">
                  <c:v>50.681805555555549</c:v>
                </c:pt>
                <c:pt idx="202" formatCode="0.0">
                  <c:v>57.96944444444442</c:v>
                </c:pt>
                <c:pt idx="259" formatCode="0.0">
                  <c:v>53.154722222222226</c:v>
                </c:pt>
                <c:pt idx="260" formatCode="0.0">
                  <c:v>49.312430555555558</c:v>
                </c:pt>
                <c:pt idx="261" formatCode="0.0">
                  <c:v>46.046388888888877</c:v>
                </c:pt>
                <c:pt idx="262" formatCode="0.0">
                  <c:v>48.320694444444435</c:v>
                </c:pt>
                <c:pt idx="263" formatCode="0.0">
                  <c:v>45.298472222222237</c:v>
                </c:pt>
                <c:pt idx="264" formatCode="0.0">
                  <c:v>38.843402777777804</c:v>
                </c:pt>
                <c:pt idx="265" formatCode="0.0">
                  <c:v>33.664236111111116</c:v>
                </c:pt>
                <c:pt idx="266" formatCode="0.0">
                  <c:v>40.466250000000002</c:v>
                </c:pt>
                <c:pt idx="267" formatCode="0.0">
                  <c:v>45.691111111111105</c:v>
                </c:pt>
                <c:pt idx="268" formatCode="0.0">
                  <c:v>41.940902777777794</c:v>
                </c:pt>
                <c:pt idx="269" formatCode="0.0">
                  <c:v>32.946458333333318</c:v>
                </c:pt>
                <c:pt idx="270" formatCode="0.0">
                  <c:v>40.035902777777792</c:v>
                </c:pt>
                <c:pt idx="271" formatCode="0.0">
                  <c:v>41.680833333333368</c:v>
                </c:pt>
                <c:pt idx="272" formatCode="0.0">
                  <c:v>42.31715277777775</c:v>
                </c:pt>
                <c:pt idx="273" formatCode="0.0">
                  <c:v>41.02395833333334</c:v>
                </c:pt>
                <c:pt idx="274" formatCode="0.0">
                  <c:v>36.424305555555549</c:v>
                </c:pt>
                <c:pt idx="275" formatCode="0.0">
                  <c:v>34.086736111111115</c:v>
                </c:pt>
                <c:pt idx="276" formatCode="0.0">
                  <c:v>35.366041666666661</c:v>
                </c:pt>
                <c:pt idx="277" formatCode="0.0">
                  <c:v>30.537499999999984</c:v>
                </c:pt>
                <c:pt idx="278" formatCode="0.0">
                  <c:v>65.045478260869558</c:v>
                </c:pt>
              </c:numCache>
            </c:numRef>
          </c:val>
          <c:smooth val="0"/>
          <c:extLst xmlns:c16r2="http://schemas.microsoft.com/office/drawing/2015/06/chart">
            <c:ext xmlns:c16="http://schemas.microsoft.com/office/drawing/2014/chart" uri="{C3380CC4-5D6E-409C-BE32-E72D297353CC}">
              <c16:uniqueId val="{00000001-F01D-42F7-9C5F-DD052B0E419D}"/>
            </c:ext>
          </c:extLst>
        </c:ser>
        <c:ser>
          <c:idx val="0"/>
          <c:order val="2"/>
          <c:tx>
            <c:strRef>
              <c:f>'daily average fig CEW'!$T$2</c:f>
              <c:strCache>
                <c:ptCount val="1"/>
                <c:pt idx="0">
                  <c:v>GW6</c:v>
                </c:pt>
              </c:strCache>
            </c:strRef>
          </c:tx>
          <c:spPr>
            <a:ln w="19050" cap="rnd">
              <a:solidFill>
                <a:sysClr val="windowText" lastClr="000000"/>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CEW'!$T$3:$T$369,'daily average fig CEW'!$B:$B)</c:f>
              <c:numCache>
                <c:formatCode>General</c:formatCode>
                <c:ptCount val="1048943"/>
                <c:pt idx="66" formatCode="0.0">
                  <c:v>81.277361111111091</c:v>
                </c:pt>
                <c:pt idx="67" formatCode="0.0">
                  <c:v>82.329930555555606</c:v>
                </c:pt>
                <c:pt idx="68" formatCode="0.0">
                  <c:v>82.767777777777766</c:v>
                </c:pt>
                <c:pt idx="69" formatCode="0.0">
                  <c:v>82.882986111111123</c:v>
                </c:pt>
                <c:pt idx="70" formatCode="0.0">
                  <c:v>83.602222222222181</c:v>
                </c:pt>
                <c:pt idx="71" formatCode="0.0">
                  <c:v>84.919166666666641</c:v>
                </c:pt>
                <c:pt idx="72" formatCode="0.0">
                  <c:v>84.695416666666674</c:v>
                </c:pt>
                <c:pt idx="73" formatCode="0.0">
                  <c:v>83.893263888888924</c:v>
                </c:pt>
                <c:pt idx="74" formatCode="0.0">
                  <c:v>82.950347222222177</c:v>
                </c:pt>
                <c:pt idx="75" formatCode="0.0">
                  <c:v>81.343402777777811</c:v>
                </c:pt>
                <c:pt idx="76" formatCode="0.0">
                  <c:v>81.598055555555561</c:v>
                </c:pt>
                <c:pt idx="77" formatCode="0.0">
                  <c:v>82.902916666666698</c:v>
                </c:pt>
                <c:pt idx="78" formatCode="0.0">
                  <c:v>83.509930555555542</c:v>
                </c:pt>
                <c:pt idx="79" formatCode="0.0">
                  <c:v>83.760416666666643</c:v>
                </c:pt>
                <c:pt idx="80" formatCode="0.0">
                  <c:v>82.738125000000025</c:v>
                </c:pt>
                <c:pt idx="81" formatCode="0.0">
                  <c:v>81.52249999999998</c:v>
                </c:pt>
                <c:pt idx="82" formatCode="0.0">
                  <c:v>82.419375000000045</c:v>
                </c:pt>
                <c:pt idx="83" formatCode="0.0">
                  <c:v>83.188263888888912</c:v>
                </c:pt>
                <c:pt idx="84" formatCode="0.0">
                  <c:v>82.106388888888858</c:v>
                </c:pt>
                <c:pt idx="85" formatCode="0.0">
                  <c:v>78.392222222222216</c:v>
                </c:pt>
                <c:pt idx="86" formatCode="0.0">
                  <c:v>76.385555555555513</c:v>
                </c:pt>
                <c:pt idx="87" formatCode="0.0">
                  <c:v>78.742430555555558</c:v>
                </c:pt>
                <c:pt idx="88" formatCode="0.0">
                  <c:v>80.77673611111112</c:v>
                </c:pt>
                <c:pt idx="89" formatCode="0.0">
                  <c:v>77.323680555555526</c:v>
                </c:pt>
                <c:pt idx="90" formatCode="0.0">
                  <c:v>78.870555555555541</c:v>
                </c:pt>
                <c:pt idx="91" formatCode="0.0">
                  <c:v>70.162430555555545</c:v>
                </c:pt>
                <c:pt idx="92" formatCode="0.0">
                  <c:v>72.562916666666638</c:v>
                </c:pt>
                <c:pt idx="93" formatCode="0.0">
                  <c:v>83.763194444444437</c:v>
                </c:pt>
                <c:pt idx="94" formatCode="0.0">
                  <c:v>73.55062499999994</c:v>
                </c:pt>
                <c:pt idx="95" formatCode="0.0">
                  <c:v>68.925069444444432</c:v>
                </c:pt>
                <c:pt idx="96" formatCode="0.0">
                  <c:v>70.838263888888903</c:v>
                </c:pt>
                <c:pt idx="97" formatCode="0.0">
                  <c:v>72.961180555555501</c:v>
                </c:pt>
                <c:pt idx="98" formatCode="0.0">
                  <c:v>85.853819444444426</c:v>
                </c:pt>
                <c:pt idx="99" formatCode="0.0">
                  <c:v>85.012291666666655</c:v>
                </c:pt>
                <c:pt idx="100" formatCode="0.0">
                  <c:v>75.88770833333335</c:v>
                </c:pt>
                <c:pt idx="101" formatCode="0.0">
                  <c:v>75.864722222222255</c:v>
                </c:pt>
                <c:pt idx="102" formatCode="0.0">
                  <c:v>74.332152777777779</c:v>
                </c:pt>
                <c:pt idx="103" formatCode="0.0">
                  <c:v>67.400208333333381</c:v>
                </c:pt>
                <c:pt idx="104" formatCode="0.0">
                  <c:v>64.121319444444495</c:v>
                </c:pt>
                <c:pt idx="105" formatCode="0.0">
                  <c:v>72.308541666666699</c:v>
                </c:pt>
                <c:pt idx="106" formatCode="0.0">
                  <c:v>69.700277777777785</c:v>
                </c:pt>
                <c:pt idx="107" formatCode="0.0">
                  <c:v>73.679166666666617</c:v>
                </c:pt>
                <c:pt idx="108" formatCode="0.0">
                  <c:v>76.661597222222269</c:v>
                </c:pt>
                <c:pt idx="109" formatCode="0.0">
                  <c:v>77.606597222222177</c:v>
                </c:pt>
                <c:pt idx="110" formatCode="0.0">
                  <c:v>75.668958333333322</c:v>
                </c:pt>
                <c:pt idx="111" formatCode="0.0">
                  <c:v>75.153750000000002</c:v>
                </c:pt>
                <c:pt idx="112" formatCode="0.0">
                  <c:v>69.299930555555576</c:v>
                </c:pt>
                <c:pt idx="113" formatCode="0.0">
                  <c:v>67.264861111111117</c:v>
                </c:pt>
                <c:pt idx="114" formatCode="0.0">
                  <c:v>67.333541666666676</c:v>
                </c:pt>
                <c:pt idx="115" formatCode="0.0">
                  <c:v>66.776874999999961</c:v>
                </c:pt>
                <c:pt idx="116" formatCode="0.0">
                  <c:v>64.653402777777771</c:v>
                </c:pt>
                <c:pt idx="117" formatCode="0.0">
                  <c:v>68.022986111111095</c:v>
                </c:pt>
                <c:pt idx="118" formatCode="0.0">
                  <c:v>72.819583333333327</c:v>
                </c:pt>
                <c:pt idx="119" formatCode="0.0">
                  <c:v>74.169652777777713</c:v>
                </c:pt>
                <c:pt idx="120" formatCode="0.0">
                  <c:v>74.186527777777783</c:v>
                </c:pt>
                <c:pt idx="165" formatCode="0.0">
                  <c:v>35.450208333333336</c:v>
                </c:pt>
                <c:pt idx="166" formatCode="0.0">
                  <c:v>32.010208333333331</c:v>
                </c:pt>
                <c:pt idx="167" formatCode="0.0">
                  <c:v>34.946597222222238</c:v>
                </c:pt>
                <c:pt idx="168" formatCode="0.0">
                  <c:v>28.86430555555555</c:v>
                </c:pt>
                <c:pt idx="169" formatCode="0.0">
                  <c:v>28.192152777777792</c:v>
                </c:pt>
                <c:pt idx="170" formatCode="0.0">
                  <c:v>38.720416666666651</c:v>
                </c:pt>
                <c:pt idx="203" formatCode="0.0">
                  <c:v>65.520763888888908</c:v>
                </c:pt>
                <c:pt idx="204" formatCode="0.0">
                  <c:v>68.128541666666635</c:v>
                </c:pt>
                <c:pt idx="205" formatCode="0.0">
                  <c:v>65.349444444444487</c:v>
                </c:pt>
                <c:pt idx="206" formatCode="0.0">
                  <c:v>66.639236111111117</c:v>
                </c:pt>
                <c:pt idx="207" formatCode="0.0">
                  <c:v>65.327638888888885</c:v>
                </c:pt>
                <c:pt idx="208" formatCode="0.0">
                  <c:v>58.720735294117645</c:v>
                </c:pt>
                <c:pt idx="236" formatCode="0.0">
                  <c:v>64.906111111111116</c:v>
                </c:pt>
                <c:pt idx="237" formatCode="0.0">
                  <c:v>58.172569444444449</c:v>
                </c:pt>
                <c:pt idx="238" formatCode="0.0">
                  <c:v>49.335763888888884</c:v>
                </c:pt>
                <c:pt idx="239" formatCode="0.0">
                  <c:v>51.38749999999996</c:v>
                </c:pt>
                <c:pt idx="240" formatCode="0.0">
                  <c:v>95.896249999999981</c:v>
                </c:pt>
                <c:pt idx="241" formatCode="0.0">
                  <c:v>105.9335416666666</c:v>
                </c:pt>
                <c:pt idx="242" formatCode="0.0">
                  <c:v>107.66493055555557</c:v>
                </c:pt>
                <c:pt idx="243" formatCode="0.0">
                  <c:v>108.55416666666666</c:v>
                </c:pt>
                <c:pt idx="244" formatCode="0.0">
                  <c:v>113.52201388888891</c:v>
                </c:pt>
                <c:pt idx="245" formatCode="0.0">
                  <c:v>106.51930555555553</c:v>
                </c:pt>
                <c:pt idx="246" formatCode="0.0">
                  <c:v>103.31263888888894</c:v>
                </c:pt>
                <c:pt idx="247" formatCode="0.0">
                  <c:v>104.00451388888882</c:v>
                </c:pt>
                <c:pt idx="248" formatCode="0.0">
                  <c:v>74.500555555555579</c:v>
                </c:pt>
                <c:pt idx="249" formatCode="0.0">
                  <c:v>54.055972222222209</c:v>
                </c:pt>
                <c:pt idx="250" formatCode="0.0">
                  <c:v>64.354375000000005</c:v>
                </c:pt>
                <c:pt idx="251" formatCode="0.0">
                  <c:v>72.733541666666625</c:v>
                </c:pt>
                <c:pt idx="252" formatCode="0.0">
                  <c:v>74.418263888888902</c:v>
                </c:pt>
                <c:pt idx="253" formatCode="0.0">
                  <c:v>65.814999999999984</c:v>
                </c:pt>
                <c:pt idx="254" formatCode="0.0">
                  <c:v>60.306736111111114</c:v>
                </c:pt>
                <c:pt idx="255" formatCode="0.0">
                  <c:v>59.307847222222236</c:v>
                </c:pt>
                <c:pt idx="256" formatCode="0.0">
                  <c:v>58.071944444444433</c:v>
                </c:pt>
                <c:pt idx="257" formatCode="0.0">
                  <c:v>54.785625000000003</c:v>
                </c:pt>
                <c:pt idx="258" formatCode="0.0">
                  <c:v>50.763888888888872</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2-F01D-42F7-9C5F-DD052B0E419D}"/>
            </c:ext>
          </c:extLst>
        </c:ser>
        <c:dLbls>
          <c:showLegendKey val="0"/>
          <c:showVal val="0"/>
          <c:showCatName val="0"/>
          <c:showSerName val="0"/>
          <c:showPercent val="0"/>
          <c:showBubbleSize val="0"/>
        </c:dLbls>
        <c:marker val="1"/>
        <c:smooth val="0"/>
        <c:axId val="420940440"/>
        <c:axId val="420940832"/>
      </c:lineChart>
      <c:lineChart>
        <c:grouping val="standard"/>
        <c:varyColors val="0"/>
        <c:ser>
          <c:idx val="1"/>
          <c:order val="3"/>
          <c:tx>
            <c:strRef>
              <c:f>'daily average fig CEW'!$W$1</c:f>
              <c:strCache>
                <c:ptCount val="1"/>
                <c:pt idx="0">
                  <c:v>ML/d</c:v>
                </c:pt>
              </c:strCache>
            </c:strRef>
          </c:tx>
          <c:spPr>
            <a:ln w="12700" cap="rnd">
              <a:solidFill>
                <a:schemeClr val="tx1"/>
              </a:solidFill>
              <a:prstDash val="sysDash"/>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CEW'!$W$3:$W$374</c:f>
              <c:numCache>
                <c:formatCode>General</c:formatCode>
                <c:ptCount val="372"/>
                <c:pt idx="0">
                  <c:v>13.393000000000001</c:v>
                </c:pt>
                <c:pt idx="1">
                  <c:v>18.34</c:v>
                </c:pt>
                <c:pt idx="2">
                  <c:v>356.09199999999998</c:v>
                </c:pt>
                <c:pt idx="3">
                  <c:v>333.327</c:v>
                </c:pt>
                <c:pt idx="4">
                  <c:v>226.28399999999999</c:v>
                </c:pt>
                <c:pt idx="5">
                  <c:v>212.745</c:v>
                </c:pt>
                <c:pt idx="6">
                  <c:v>193.79400000000001</c:v>
                </c:pt>
                <c:pt idx="7">
                  <c:v>173.983</c:v>
                </c:pt>
                <c:pt idx="8">
                  <c:v>172.928</c:v>
                </c:pt>
                <c:pt idx="9">
                  <c:v>150.17500000000001</c:v>
                </c:pt>
                <c:pt idx="10">
                  <c:v>112.84399999999999</c:v>
                </c:pt>
                <c:pt idx="11">
                  <c:v>108.727</c:v>
                </c:pt>
                <c:pt idx="12">
                  <c:v>95.168999999999997</c:v>
                </c:pt>
                <c:pt idx="13">
                  <c:v>74.147000000000006</c:v>
                </c:pt>
                <c:pt idx="14">
                  <c:v>75.287000000000006</c:v>
                </c:pt>
                <c:pt idx="15">
                  <c:v>80.064999999999998</c:v>
                </c:pt>
                <c:pt idx="16">
                  <c:v>75.444000000000003</c:v>
                </c:pt>
                <c:pt idx="17">
                  <c:v>58.042999999999999</c:v>
                </c:pt>
                <c:pt idx="18">
                  <c:v>57.350999999999999</c:v>
                </c:pt>
                <c:pt idx="19">
                  <c:v>56.372999999999998</c:v>
                </c:pt>
                <c:pt idx="20">
                  <c:v>56.826000000000001</c:v>
                </c:pt>
                <c:pt idx="21">
                  <c:v>64.747</c:v>
                </c:pt>
                <c:pt idx="22">
                  <c:v>67.688000000000002</c:v>
                </c:pt>
                <c:pt idx="23">
                  <c:v>69.195999999999998</c:v>
                </c:pt>
                <c:pt idx="24">
                  <c:v>71.253</c:v>
                </c:pt>
                <c:pt idx="25">
                  <c:v>52.133000000000003</c:v>
                </c:pt>
                <c:pt idx="26">
                  <c:v>43.250999999999998</c:v>
                </c:pt>
                <c:pt idx="27">
                  <c:v>34.377000000000002</c:v>
                </c:pt>
                <c:pt idx="28">
                  <c:v>28.798999999999999</c:v>
                </c:pt>
                <c:pt idx="29">
                  <c:v>28.087</c:v>
                </c:pt>
                <c:pt idx="30">
                  <c:v>27.98</c:v>
                </c:pt>
                <c:pt idx="31">
                  <c:v>27.460999999999999</c:v>
                </c:pt>
                <c:pt idx="32">
                  <c:v>22.527000000000001</c:v>
                </c:pt>
                <c:pt idx="33">
                  <c:v>28.640999999999998</c:v>
                </c:pt>
                <c:pt idx="34">
                  <c:v>31.931999999999999</c:v>
                </c:pt>
                <c:pt idx="35">
                  <c:v>28.062000000000001</c:v>
                </c:pt>
                <c:pt idx="36">
                  <c:v>25.324999999999999</c:v>
                </c:pt>
                <c:pt idx="37">
                  <c:v>24.766999999999999</c:v>
                </c:pt>
                <c:pt idx="38">
                  <c:v>24.815999999999999</c:v>
                </c:pt>
                <c:pt idx="39">
                  <c:v>32.786999999999999</c:v>
                </c:pt>
                <c:pt idx="40">
                  <c:v>35.012999999999998</c:v>
                </c:pt>
                <c:pt idx="41">
                  <c:v>34.993000000000002</c:v>
                </c:pt>
                <c:pt idx="42">
                  <c:v>38.292000000000002</c:v>
                </c:pt>
                <c:pt idx="43">
                  <c:v>43.267000000000003</c:v>
                </c:pt>
                <c:pt idx="44">
                  <c:v>44.218000000000004</c:v>
                </c:pt>
                <c:pt idx="45">
                  <c:v>44.036000000000001</c:v>
                </c:pt>
                <c:pt idx="46">
                  <c:v>46.796999999999997</c:v>
                </c:pt>
                <c:pt idx="47">
                  <c:v>43.164999999999999</c:v>
                </c:pt>
                <c:pt idx="48">
                  <c:v>46.186999999999998</c:v>
                </c:pt>
                <c:pt idx="49">
                  <c:v>35.991</c:v>
                </c:pt>
                <c:pt idx="50">
                  <c:v>30.413</c:v>
                </c:pt>
                <c:pt idx="51">
                  <c:v>30.899000000000001</c:v>
                </c:pt>
                <c:pt idx="52">
                  <c:v>30.968</c:v>
                </c:pt>
                <c:pt idx="53">
                  <c:v>31.065000000000001</c:v>
                </c:pt>
                <c:pt idx="54">
                  <c:v>35.085999999999999</c:v>
                </c:pt>
                <c:pt idx="55">
                  <c:v>29.904</c:v>
                </c:pt>
                <c:pt idx="56">
                  <c:v>29.824000000000002</c:v>
                </c:pt>
                <c:pt idx="57">
                  <c:v>29.975999999999999</c:v>
                </c:pt>
                <c:pt idx="58">
                  <c:v>29.731000000000002</c:v>
                </c:pt>
                <c:pt idx="59">
                  <c:v>29.821000000000002</c:v>
                </c:pt>
                <c:pt idx="60">
                  <c:v>25.239000000000001</c:v>
                </c:pt>
                <c:pt idx="61">
                  <c:v>17.178999999999998</c:v>
                </c:pt>
                <c:pt idx="62">
                  <c:v>36.607999999999997</c:v>
                </c:pt>
                <c:pt idx="63">
                  <c:v>63.445999999999998</c:v>
                </c:pt>
                <c:pt idx="64">
                  <c:v>395.40800000000002</c:v>
                </c:pt>
                <c:pt idx="65">
                  <c:v>426.16500000000002</c:v>
                </c:pt>
                <c:pt idx="66">
                  <c:v>337.52600000000001</c:v>
                </c:pt>
                <c:pt idx="67">
                  <c:v>310.39999999999998</c:v>
                </c:pt>
                <c:pt idx="68">
                  <c:v>261.52199999999999</c:v>
                </c:pt>
                <c:pt idx="69">
                  <c:v>221.13800000000001</c:v>
                </c:pt>
                <c:pt idx="70">
                  <c:v>213.078</c:v>
                </c:pt>
                <c:pt idx="71">
                  <c:v>203.43899999999999</c:v>
                </c:pt>
                <c:pt idx="72">
                  <c:v>199.54499999999999</c:v>
                </c:pt>
                <c:pt idx="73">
                  <c:v>198.62200000000001</c:v>
                </c:pt>
                <c:pt idx="74">
                  <c:v>196.86600000000001</c:v>
                </c:pt>
                <c:pt idx="75">
                  <c:v>194.71600000000001</c:v>
                </c:pt>
                <c:pt idx="76">
                  <c:v>194.45500000000001</c:v>
                </c:pt>
                <c:pt idx="77">
                  <c:v>187.73500000000001</c:v>
                </c:pt>
                <c:pt idx="78">
                  <c:v>172.99</c:v>
                </c:pt>
                <c:pt idx="79">
                  <c:v>165.64400000000001</c:v>
                </c:pt>
                <c:pt idx="80">
                  <c:v>161.21</c:v>
                </c:pt>
                <c:pt idx="81">
                  <c:v>160.565</c:v>
                </c:pt>
                <c:pt idx="82">
                  <c:v>165.49799999999999</c:v>
                </c:pt>
                <c:pt idx="83">
                  <c:v>167.273</c:v>
                </c:pt>
                <c:pt idx="84">
                  <c:v>171.59399999999999</c:v>
                </c:pt>
                <c:pt idx="85">
                  <c:v>176.24799999999999</c:v>
                </c:pt>
                <c:pt idx="86">
                  <c:v>178.56299999999999</c:v>
                </c:pt>
                <c:pt idx="87">
                  <c:v>181.846</c:v>
                </c:pt>
                <c:pt idx="88">
                  <c:v>184.02699999999999</c:v>
                </c:pt>
                <c:pt idx="89">
                  <c:v>178.40199999999999</c:v>
                </c:pt>
                <c:pt idx="90">
                  <c:v>181.78800000000001</c:v>
                </c:pt>
                <c:pt idx="91">
                  <c:v>123.12</c:v>
                </c:pt>
                <c:pt idx="92">
                  <c:v>29.172000000000001</c:v>
                </c:pt>
                <c:pt idx="93">
                  <c:v>16.736999999999998</c:v>
                </c:pt>
                <c:pt idx="94">
                  <c:v>30.527999999999999</c:v>
                </c:pt>
                <c:pt idx="95">
                  <c:v>32.21</c:v>
                </c:pt>
                <c:pt idx="96">
                  <c:v>25.202999999999999</c:v>
                </c:pt>
                <c:pt idx="97">
                  <c:v>19.152999999999999</c:v>
                </c:pt>
                <c:pt idx="98">
                  <c:v>15.757999999999999</c:v>
                </c:pt>
                <c:pt idx="99">
                  <c:v>16.318000000000001</c:v>
                </c:pt>
                <c:pt idx="100">
                  <c:v>22.658999999999999</c:v>
                </c:pt>
                <c:pt idx="101">
                  <c:v>25.806000000000001</c:v>
                </c:pt>
                <c:pt idx="102">
                  <c:v>20.411999999999999</c:v>
                </c:pt>
                <c:pt idx="103">
                  <c:v>24.876000000000001</c:v>
                </c:pt>
                <c:pt idx="104">
                  <c:v>34.386000000000003</c:v>
                </c:pt>
                <c:pt idx="105">
                  <c:v>165.19399999999999</c:v>
                </c:pt>
                <c:pt idx="106">
                  <c:v>935.14599999999996</c:v>
                </c:pt>
                <c:pt idx="107">
                  <c:v>471.62700000000001</c:v>
                </c:pt>
                <c:pt idx="108">
                  <c:v>274.93700000000001</c:v>
                </c:pt>
                <c:pt idx="109">
                  <c:v>255.2</c:v>
                </c:pt>
                <c:pt idx="110">
                  <c:v>215.696</c:v>
                </c:pt>
                <c:pt idx="111">
                  <c:v>267.80900000000003</c:v>
                </c:pt>
                <c:pt idx="112">
                  <c:v>109.465</c:v>
                </c:pt>
                <c:pt idx="113">
                  <c:v>90.947999999999993</c:v>
                </c:pt>
                <c:pt idx="114">
                  <c:v>85.361000000000004</c:v>
                </c:pt>
                <c:pt idx="115">
                  <c:v>66.605000000000004</c:v>
                </c:pt>
                <c:pt idx="116">
                  <c:v>54.146999999999998</c:v>
                </c:pt>
                <c:pt idx="117">
                  <c:v>49.927</c:v>
                </c:pt>
                <c:pt idx="118">
                  <c:v>65.153999999999996</c:v>
                </c:pt>
                <c:pt idx="119">
                  <c:v>46.289000000000001</c:v>
                </c:pt>
                <c:pt idx="120">
                  <c:v>61.500999999999998</c:v>
                </c:pt>
                <c:pt idx="121">
                  <c:v>70.289000000000001</c:v>
                </c:pt>
                <c:pt idx="122">
                  <c:v>158.047</c:v>
                </c:pt>
                <c:pt idx="123">
                  <c:v>152.482</c:v>
                </c:pt>
                <c:pt idx="124">
                  <c:v>96.742999999999995</c:v>
                </c:pt>
                <c:pt idx="125">
                  <c:v>184.08099999999999</c:v>
                </c:pt>
                <c:pt idx="126">
                  <c:v>131.27099999999999</c:v>
                </c:pt>
                <c:pt idx="127">
                  <c:v>117.31699999999999</c:v>
                </c:pt>
                <c:pt idx="128">
                  <c:v>122.444</c:v>
                </c:pt>
                <c:pt idx="129">
                  <c:v>117.94499999999999</c:v>
                </c:pt>
                <c:pt idx="130">
                  <c:v>114.467</c:v>
                </c:pt>
                <c:pt idx="131">
                  <c:v>113.67100000000001</c:v>
                </c:pt>
                <c:pt idx="132">
                  <c:v>113.524</c:v>
                </c:pt>
                <c:pt idx="133">
                  <c:v>113.41800000000001</c:v>
                </c:pt>
                <c:pt idx="134">
                  <c:v>113.931</c:v>
                </c:pt>
                <c:pt idx="135">
                  <c:v>114.205</c:v>
                </c:pt>
                <c:pt idx="136">
                  <c:v>86.674000000000007</c:v>
                </c:pt>
                <c:pt idx="137">
                  <c:v>63.127000000000002</c:v>
                </c:pt>
                <c:pt idx="138">
                  <c:v>47.509</c:v>
                </c:pt>
                <c:pt idx="139">
                  <c:v>59.371000000000002</c:v>
                </c:pt>
                <c:pt idx="140">
                  <c:v>59.988999999999997</c:v>
                </c:pt>
                <c:pt idx="141">
                  <c:v>15.538</c:v>
                </c:pt>
                <c:pt idx="142">
                  <c:v>26.516999999999999</c:v>
                </c:pt>
                <c:pt idx="143">
                  <c:v>47.345999999999997</c:v>
                </c:pt>
                <c:pt idx="144">
                  <c:v>64.331999999999994</c:v>
                </c:pt>
                <c:pt idx="145">
                  <c:v>101.649</c:v>
                </c:pt>
                <c:pt idx="146">
                  <c:v>44.918999999999997</c:v>
                </c:pt>
                <c:pt idx="147">
                  <c:v>27.085000000000001</c:v>
                </c:pt>
                <c:pt idx="148">
                  <c:v>27.311</c:v>
                </c:pt>
                <c:pt idx="149">
                  <c:v>26.824999999999999</c:v>
                </c:pt>
                <c:pt idx="150">
                  <c:v>33.475000000000001</c:v>
                </c:pt>
                <c:pt idx="151">
                  <c:v>74.557000000000002</c:v>
                </c:pt>
                <c:pt idx="152">
                  <c:v>21.539000000000001</c:v>
                </c:pt>
                <c:pt idx="153">
                  <c:v>6.1449999999999996</c:v>
                </c:pt>
                <c:pt idx="154">
                  <c:v>6.9409999999999998</c:v>
                </c:pt>
                <c:pt idx="155">
                  <c:v>30.734999999999999</c:v>
                </c:pt>
                <c:pt idx="156">
                  <c:v>30.506</c:v>
                </c:pt>
                <c:pt idx="157">
                  <c:v>28.914000000000001</c:v>
                </c:pt>
                <c:pt idx="158">
                  <c:v>40.052</c:v>
                </c:pt>
                <c:pt idx="159">
                  <c:v>26.959</c:v>
                </c:pt>
                <c:pt idx="160">
                  <c:v>39.338000000000001</c:v>
                </c:pt>
                <c:pt idx="161">
                  <c:v>105.181</c:v>
                </c:pt>
                <c:pt idx="162">
                  <c:v>243.172</c:v>
                </c:pt>
                <c:pt idx="163">
                  <c:v>65.131</c:v>
                </c:pt>
                <c:pt idx="164">
                  <c:v>27.422999999999998</c:v>
                </c:pt>
                <c:pt idx="165">
                  <c:v>19.440999999999999</c:v>
                </c:pt>
                <c:pt idx="166">
                  <c:v>27.242999999999999</c:v>
                </c:pt>
                <c:pt idx="167">
                  <c:v>24.626000000000001</c:v>
                </c:pt>
                <c:pt idx="168">
                  <c:v>19.042999999999999</c:v>
                </c:pt>
                <c:pt idx="169">
                  <c:v>30.669</c:v>
                </c:pt>
                <c:pt idx="170">
                  <c:v>51.701000000000001</c:v>
                </c:pt>
                <c:pt idx="171">
                  <c:v>91.069000000000003</c:v>
                </c:pt>
                <c:pt idx="172">
                  <c:v>227.75899999999999</c:v>
                </c:pt>
                <c:pt idx="173">
                  <c:v>177.70699999999999</c:v>
                </c:pt>
                <c:pt idx="174">
                  <c:v>216.54400000000001</c:v>
                </c:pt>
                <c:pt idx="175">
                  <c:v>229.08600000000001</c:v>
                </c:pt>
                <c:pt idx="176">
                  <c:v>249.876</c:v>
                </c:pt>
                <c:pt idx="177">
                  <c:v>273.60599999999999</c:v>
                </c:pt>
                <c:pt idx="178">
                  <c:v>257.988</c:v>
                </c:pt>
                <c:pt idx="179">
                  <c:v>133.506</c:v>
                </c:pt>
                <c:pt idx="180">
                  <c:v>52.247</c:v>
                </c:pt>
                <c:pt idx="181">
                  <c:v>62.563000000000002</c:v>
                </c:pt>
                <c:pt idx="182">
                  <c:v>37.801000000000002</c:v>
                </c:pt>
                <c:pt idx="183">
                  <c:v>18.27</c:v>
                </c:pt>
                <c:pt idx="184">
                  <c:v>9.4209999999999994</c:v>
                </c:pt>
                <c:pt idx="185">
                  <c:v>4.3620000000000001</c:v>
                </c:pt>
                <c:pt idx="186">
                  <c:v>131.53399999999999</c:v>
                </c:pt>
                <c:pt idx="187">
                  <c:v>97.466999999999999</c:v>
                </c:pt>
                <c:pt idx="188">
                  <c:v>162.33699999999999</c:v>
                </c:pt>
                <c:pt idx="189">
                  <c:v>195.346</c:v>
                </c:pt>
                <c:pt idx="190">
                  <c:v>151.565</c:v>
                </c:pt>
                <c:pt idx="191">
                  <c:v>129.08099999999999</c:v>
                </c:pt>
                <c:pt idx="192">
                  <c:v>167.28</c:v>
                </c:pt>
                <c:pt idx="193">
                  <c:v>128.61600000000001</c:v>
                </c:pt>
                <c:pt idx="194">
                  <c:v>126.166</c:v>
                </c:pt>
                <c:pt idx="195">
                  <c:v>395.25799999999998</c:v>
                </c:pt>
                <c:pt idx="196">
                  <c:v>318.83800000000002</c:v>
                </c:pt>
                <c:pt idx="197">
                  <c:v>235.19499999999999</c:v>
                </c:pt>
                <c:pt idx="198">
                  <c:v>205.69</c:v>
                </c:pt>
                <c:pt idx="199">
                  <c:v>196.20599999999999</c:v>
                </c:pt>
                <c:pt idx="200">
                  <c:v>115.774</c:v>
                </c:pt>
                <c:pt idx="201">
                  <c:v>68.491</c:v>
                </c:pt>
                <c:pt idx="202">
                  <c:v>114.483</c:v>
                </c:pt>
                <c:pt idx="203">
                  <c:v>200.17699999999999</c:v>
                </c:pt>
                <c:pt idx="204">
                  <c:v>213.596</c:v>
                </c:pt>
                <c:pt idx="205">
                  <c:v>187.06700000000001</c:v>
                </c:pt>
                <c:pt idx="206">
                  <c:v>243.11600000000001</c:v>
                </c:pt>
                <c:pt idx="207">
                  <c:v>207.12299999999999</c:v>
                </c:pt>
                <c:pt idx="208">
                  <c:v>181.328</c:v>
                </c:pt>
                <c:pt idx="209">
                  <c:v>193.423</c:v>
                </c:pt>
                <c:pt idx="210">
                  <c:v>143.05099999999999</c:v>
                </c:pt>
                <c:pt idx="211">
                  <c:v>71.102000000000004</c:v>
                </c:pt>
                <c:pt idx="212">
                  <c:v>152.84399999999999</c:v>
                </c:pt>
                <c:pt idx="213">
                  <c:v>97.061999999999998</c:v>
                </c:pt>
                <c:pt idx="214">
                  <c:v>159.57300000000001</c:v>
                </c:pt>
                <c:pt idx="215">
                  <c:v>54.317</c:v>
                </c:pt>
                <c:pt idx="216">
                  <c:v>57.216000000000001</c:v>
                </c:pt>
                <c:pt idx="217">
                  <c:v>85.611000000000004</c:v>
                </c:pt>
                <c:pt idx="218">
                  <c:v>23.741</c:v>
                </c:pt>
                <c:pt idx="219">
                  <c:v>6.6870000000000003</c:v>
                </c:pt>
                <c:pt idx="220">
                  <c:v>0.84799999999999998</c:v>
                </c:pt>
                <c:pt idx="221">
                  <c:v>0</c:v>
                </c:pt>
                <c:pt idx="222">
                  <c:v>47.335000000000001</c:v>
                </c:pt>
                <c:pt idx="223">
                  <c:v>53.615000000000002</c:v>
                </c:pt>
                <c:pt idx="224">
                  <c:v>174.12100000000001</c:v>
                </c:pt>
                <c:pt idx="225">
                  <c:v>225.274</c:v>
                </c:pt>
                <c:pt idx="226">
                  <c:v>206.39500000000001</c:v>
                </c:pt>
                <c:pt idx="227">
                  <c:v>194.05</c:v>
                </c:pt>
                <c:pt idx="228">
                  <c:v>194.619</c:v>
                </c:pt>
                <c:pt idx="229">
                  <c:v>154.84800000000001</c:v>
                </c:pt>
                <c:pt idx="230">
                  <c:v>115.089</c:v>
                </c:pt>
                <c:pt idx="231">
                  <c:v>22.568999999999999</c:v>
                </c:pt>
                <c:pt idx="232">
                  <c:v>0.154</c:v>
                </c:pt>
                <c:pt idx="233">
                  <c:v>3.6779999999999999</c:v>
                </c:pt>
                <c:pt idx="234">
                  <c:v>82.462000000000003</c:v>
                </c:pt>
                <c:pt idx="235">
                  <c:v>85.731999999999999</c:v>
                </c:pt>
                <c:pt idx="236">
                  <c:v>85.632999999999996</c:v>
                </c:pt>
                <c:pt idx="237">
                  <c:v>51.24</c:v>
                </c:pt>
                <c:pt idx="238">
                  <c:v>2.452</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0.104</c:v>
                </c:pt>
                <c:pt idx="254">
                  <c:v>12.529</c:v>
                </c:pt>
                <c:pt idx="255">
                  <c:v>25.137</c:v>
                </c:pt>
                <c:pt idx="256">
                  <c:v>27.541</c:v>
                </c:pt>
                <c:pt idx="257">
                  <c:v>27.032</c:v>
                </c:pt>
                <c:pt idx="258">
                  <c:v>19.123999999999999</c:v>
                </c:pt>
                <c:pt idx="259">
                  <c:v>10.879</c:v>
                </c:pt>
                <c:pt idx="260">
                  <c:v>6.181</c:v>
                </c:pt>
                <c:pt idx="261">
                  <c:v>2.3849999999999998</c:v>
                </c:pt>
                <c:pt idx="262">
                  <c:v>6.0999999999999999E-2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16.911000000000001</c:v>
                </c:pt>
                <c:pt idx="309">
                  <c:v>42.296999999999997</c:v>
                </c:pt>
                <c:pt idx="310">
                  <c:v>26.846</c:v>
                </c:pt>
                <c:pt idx="311">
                  <c:v>23.355</c:v>
                </c:pt>
                <c:pt idx="312">
                  <c:v>29.553999999999998</c:v>
                </c:pt>
                <c:pt idx="313">
                  <c:v>43.271999999999998</c:v>
                </c:pt>
                <c:pt idx="314">
                  <c:v>44.802999999999997</c:v>
                </c:pt>
                <c:pt idx="315">
                  <c:v>45.125999999999998</c:v>
                </c:pt>
                <c:pt idx="316">
                  <c:v>40.183999999999997</c:v>
                </c:pt>
                <c:pt idx="317">
                  <c:v>24.773</c:v>
                </c:pt>
                <c:pt idx="318">
                  <c:v>12.97</c:v>
                </c:pt>
                <c:pt idx="319">
                  <c:v>6.6289999999999996</c:v>
                </c:pt>
                <c:pt idx="320">
                  <c:v>1.8580000000000001</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2.3490000000000002</c:v>
                </c:pt>
                <c:pt idx="340">
                  <c:v>11.695</c:v>
                </c:pt>
                <c:pt idx="341">
                  <c:v>17.041</c:v>
                </c:pt>
                <c:pt idx="342">
                  <c:v>19.125</c:v>
                </c:pt>
                <c:pt idx="343">
                  <c:v>22.436</c:v>
                </c:pt>
                <c:pt idx="344">
                  <c:v>23.696000000000002</c:v>
                </c:pt>
                <c:pt idx="345">
                  <c:v>23.334</c:v>
                </c:pt>
                <c:pt idx="346">
                  <c:v>23.815999999999999</c:v>
                </c:pt>
                <c:pt idx="347">
                  <c:v>23.802</c:v>
                </c:pt>
                <c:pt idx="348">
                  <c:v>25.344999999999999</c:v>
                </c:pt>
                <c:pt idx="349">
                  <c:v>26.446999999999999</c:v>
                </c:pt>
                <c:pt idx="350">
                  <c:v>24.774000000000001</c:v>
                </c:pt>
                <c:pt idx="351">
                  <c:v>22.925999999999998</c:v>
                </c:pt>
                <c:pt idx="352">
                  <c:v>22.491</c:v>
                </c:pt>
                <c:pt idx="353">
                  <c:v>22.526</c:v>
                </c:pt>
                <c:pt idx="354">
                  <c:v>23.323</c:v>
                </c:pt>
                <c:pt idx="355">
                  <c:v>24.122</c:v>
                </c:pt>
                <c:pt idx="356">
                  <c:v>24.581</c:v>
                </c:pt>
                <c:pt idx="357">
                  <c:v>24.43</c:v>
                </c:pt>
                <c:pt idx="358">
                  <c:v>20.934999999999999</c:v>
                </c:pt>
                <c:pt idx="359">
                  <c:v>14.891</c:v>
                </c:pt>
                <c:pt idx="360">
                  <c:v>10.286</c:v>
                </c:pt>
                <c:pt idx="361">
                  <c:v>6.681</c:v>
                </c:pt>
                <c:pt idx="362">
                  <c:v>4.0869999999999997</c:v>
                </c:pt>
                <c:pt idx="363">
                  <c:v>1.2030000000000001</c:v>
                </c:pt>
                <c:pt idx="364">
                  <c:v>0</c:v>
                </c:pt>
              </c:numCache>
            </c:numRef>
          </c:val>
          <c:smooth val="0"/>
          <c:extLst xmlns:c16r2="http://schemas.microsoft.com/office/drawing/2015/06/chart">
            <c:ext xmlns:c16="http://schemas.microsoft.com/office/drawing/2014/chart" uri="{C3380CC4-5D6E-409C-BE32-E72D297353CC}">
              <c16:uniqueId val="{00000003-F01D-42F7-9C5F-DD052B0E419D}"/>
            </c:ext>
          </c:extLst>
        </c:ser>
        <c:dLbls>
          <c:showLegendKey val="0"/>
          <c:showVal val="0"/>
          <c:showCatName val="0"/>
          <c:showSerName val="0"/>
          <c:showPercent val="0"/>
          <c:showBubbleSize val="0"/>
        </c:dLbls>
        <c:marker val="1"/>
        <c:smooth val="0"/>
        <c:axId val="421411920"/>
        <c:axId val="420941224"/>
      </c:lineChart>
      <c:dateAx>
        <c:axId val="420940440"/>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40832"/>
        <c:crosses val="autoZero"/>
        <c:auto val="0"/>
        <c:lblOffset val="100"/>
        <c:baseTimeUnit val="days"/>
        <c:majorUnit val="2"/>
        <c:majorTimeUnit val="months"/>
        <c:minorUnit val="30"/>
      </c:dateAx>
      <c:valAx>
        <c:axId val="4209408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940440"/>
        <c:crosses val="autoZero"/>
        <c:crossBetween val="between"/>
      </c:valAx>
      <c:valAx>
        <c:axId val="420941224"/>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0.96224275976138929"/>
              <c:y val="0.2208350082365830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1920"/>
        <c:crosses val="max"/>
        <c:crossBetween val="between"/>
      </c:valAx>
      <c:dateAx>
        <c:axId val="421411920"/>
        <c:scaling>
          <c:orientation val="minMax"/>
        </c:scaling>
        <c:delete val="1"/>
        <c:axPos val="b"/>
        <c:numFmt formatCode="dd\-mm\-yy" sourceLinked="1"/>
        <c:majorTickMark val="out"/>
        <c:minorTickMark val="none"/>
        <c:tickLblPos val="nextTo"/>
        <c:crossAx val="420941224"/>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(d) ME1</a:t>
            </a:r>
          </a:p>
        </c:rich>
      </c:tx>
      <c:layout>
        <c:manualLayout>
          <c:xMode val="edge"/>
          <c:yMode val="edge"/>
          <c:x val="0.10218197298792116"/>
          <c:y val="5.88965362133580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5.3396888490075442E-2"/>
          <c:w val="0.79054505029588551"/>
          <c:h val="0.81719110380803095"/>
        </c:manualLayout>
      </c:layout>
      <c:lineChart>
        <c:grouping val="standard"/>
        <c:varyColors val="0"/>
        <c:ser>
          <c:idx val="6"/>
          <c:order val="0"/>
          <c:tx>
            <c:strRef>
              <c:f>'daily average fig CEW'!$D$2</c:f>
              <c:strCache>
                <c:ptCount val="1"/>
                <c:pt idx="0">
                  <c:v>EW</c:v>
                </c:pt>
              </c:strCache>
            </c:strRef>
          </c:tx>
          <c:spPr>
            <a:ln w="19050" cap="rnd">
              <a:solidFill>
                <a:srgbClr val="4F81B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CEW'!$Z$3:$Z$369</c:f>
              <c:numCache>
                <c:formatCode>General</c:formatCode>
                <c:ptCount val="367"/>
                <c:pt idx="65" formatCode="0.0">
                  <c:v>91.796527777777754</c:v>
                </c:pt>
                <c:pt idx="121" formatCode="0.0">
                  <c:v>95.760000000000034</c:v>
                </c:pt>
                <c:pt idx="122" formatCode="0.0">
                  <c:v>93.068958333333342</c:v>
                </c:pt>
                <c:pt idx="123" formatCode="0.0">
                  <c:v>86.654305555555553</c:v>
                </c:pt>
                <c:pt idx="124" formatCode="0.0">
                  <c:v>80.569652777777776</c:v>
                </c:pt>
                <c:pt idx="125" formatCode="0.0">
                  <c:v>89.935347222222276</c:v>
                </c:pt>
                <c:pt idx="126" formatCode="0.0">
                  <c:v>91.697569444444454</c:v>
                </c:pt>
                <c:pt idx="127" formatCode="0.0">
                  <c:v>92.080555555555577</c:v>
                </c:pt>
                <c:pt idx="128" formatCode="0.0">
                  <c:v>92.345138888888911</c:v>
                </c:pt>
                <c:pt idx="129" formatCode="0.0">
                  <c:v>92.929861111111137</c:v>
                </c:pt>
                <c:pt idx="130" formatCode="0.0">
                  <c:v>92.786319444444459</c:v>
                </c:pt>
                <c:pt idx="131" formatCode="0.0">
                  <c:v>88.667083333333338</c:v>
                </c:pt>
                <c:pt idx="132" formatCode="0.0">
                  <c:v>89.915277777777803</c:v>
                </c:pt>
                <c:pt idx="133" formatCode="0.0">
                  <c:v>91.025416666666644</c:v>
                </c:pt>
                <c:pt idx="134" formatCode="0.0">
                  <c:v>90.100069444444429</c:v>
                </c:pt>
                <c:pt idx="135" formatCode="0.0">
                  <c:v>90.900416666666629</c:v>
                </c:pt>
                <c:pt idx="136" formatCode="0.0">
                  <c:v>90.18</c:v>
                </c:pt>
                <c:pt idx="138" formatCode="0.0">
                  <c:v>85.412291666666633</c:v>
                </c:pt>
                <c:pt idx="139" formatCode="0.0">
                  <c:v>86.02673611111112</c:v>
                </c:pt>
                <c:pt idx="140" formatCode="0.0">
                  <c:v>87.352013888888905</c:v>
                </c:pt>
                <c:pt idx="141" formatCode="0.0">
                  <c:v>88.142569444444419</c:v>
                </c:pt>
                <c:pt idx="142" formatCode="0.0">
                  <c:v>87.989305555555575</c:v>
                </c:pt>
                <c:pt idx="171" formatCode="0.0">
                  <c:v>89.705138888888854</c:v>
                </c:pt>
                <c:pt idx="172" formatCode="0.0">
                  <c:v>88.63493055555557</c:v>
                </c:pt>
                <c:pt idx="173" formatCode="0.0">
                  <c:v>88.237361111111085</c:v>
                </c:pt>
                <c:pt idx="174" formatCode="0.0">
                  <c:v>88.036111111111055</c:v>
                </c:pt>
                <c:pt idx="175" formatCode="0.0">
                  <c:v>89.893194444444418</c:v>
                </c:pt>
                <c:pt idx="176" formatCode="0.0">
                  <c:v>92.120416666666685</c:v>
                </c:pt>
                <c:pt idx="177" formatCode="0.0">
                  <c:v>91.913611111111095</c:v>
                </c:pt>
                <c:pt idx="178" formatCode="0.0">
                  <c:v>90.851180555555572</c:v>
                </c:pt>
                <c:pt idx="179" formatCode="0.0">
                  <c:v>90.30472222222221</c:v>
                </c:pt>
                <c:pt idx="180" formatCode="0.0">
                  <c:v>91.237777777777765</c:v>
                </c:pt>
                <c:pt idx="181" formatCode="0.0">
                  <c:v>92.666666666666643</c:v>
                </c:pt>
                <c:pt idx="182" formatCode="0.0">
                  <c:v>92.205486111111128</c:v>
                </c:pt>
                <c:pt idx="183" formatCode="0.0">
                  <c:v>91.957013888888895</c:v>
                </c:pt>
                <c:pt idx="184" formatCode="0.0">
                  <c:v>91.857013888888858</c:v>
                </c:pt>
                <c:pt idx="185" formatCode="0.0">
                  <c:v>91.514722222222233</c:v>
                </c:pt>
                <c:pt idx="186" formatCode="0.0">
                  <c:v>91.701319444444437</c:v>
                </c:pt>
                <c:pt idx="293" formatCode="0.0">
                  <c:v>76.099722222222198</c:v>
                </c:pt>
                <c:pt idx="294" formatCode="0.0">
                  <c:v>87.529305555555496</c:v>
                </c:pt>
                <c:pt idx="295" formatCode="0.0">
                  <c:v>97.219861111111129</c:v>
                </c:pt>
                <c:pt idx="296" formatCode="0.0">
                  <c:v>96.206180555555505</c:v>
                </c:pt>
                <c:pt idx="297" formatCode="0.0">
                  <c:v>97.136527777777758</c:v>
                </c:pt>
                <c:pt idx="298" formatCode="0.0">
                  <c:v>96.522152777777748</c:v>
                </c:pt>
                <c:pt idx="299" formatCode="0.0">
                  <c:v>96.347222222222229</c:v>
                </c:pt>
                <c:pt idx="300" formatCode="0.0">
                  <c:v>96.381111111111082</c:v>
                </c:pt>
                <c:pt idx="301" formatCode="0.0">
                  <c:v>96.252708333333388</c:v>
                </c:pt>
                <c:pt idx="302" formatCode="0.0">
                  <c:v>95.978888888888889</c:v>
                </c:pt>
                <c:pt idx="303" formatCode="0.0">
                  <c:v>95.941944444444403</c:v>
                </c:pt>
                <c:pt idx="304" formatCode="0.0">
                  <c:v>95.250833333333375</c:v>
                </c:pt>
                <c:pt idx="305" formatCode="0.0">
                  <c:v>94.617638888888862</c:v>
                </c:pt>
                <c:pt idx="306" formatCode="0.0">
                  <c:v>94.288611111111109</c:v>
                </c:pt>
                <c:pt idx="307" formatCode="0.0">
                  <c:v>94.28749999999998</c:v>
                </c:pt>
                <c:pt idx="308" formatCode="0.0">
                  <c:v>93.84499999999997</c:v>
                </c:pt>
                <c:pt idx="309" formatCode="0.0">
                  <c:v>93.256944444444457</c:v>
                </c:pt>
                <c:pt idx="310" formatCode="0.0">
                  <c:v>93.110902777777724</c:v>
                </c:pt>
                <c:pt idx="311" formatCode="0.0">
                  <c:v>93.38972222222219</c:v>
                </c:pt>
                <c:pt idx="312" formatCode="0.0">
                  <c:v>93.652083333333366</c:v>
                </c:pt>
                <c:pt idx="313" formatCode="0.0">
                  <c:v>90.676666666666677</c:v>
                </c:pt>
                <c:pt idx="314" formatCode="0.0">
                  <c:v>84.716597222222234</c:v>
                </c:pt>
                <c:pt idx="315" formatCode="0.0">
                  <c:v>80.680902777777789</c:v>
                </c:pt>
                <c:pt idx="316" formatCode="0.0">
                  <c:v>80.021805555555559</c:v>
                </c:pt>
                <c:pt idx="317" formatCode="0.0">
                  <c:v>82.756666666666646</c:v>
                </c:pt>
                <c:pt idx="318" formatCode="0.0">
                  <c:v>84.684791666666683</c:v>
                </c:pt>
                <c:pt idx="319" formatCode="0.0">
                  <c:v>86.255902777777806</c:v>
                </c:pt>
                <c:pt idx="320" formatCode="0.0">
                  <c:v>87.768750000000068</c:v>
                </c:pt>
                <c:pt idx="321" formatCode="0.0">
                  <c:v>89.628472222222157</c:v>
                </c:pt>
                <c:pt idx="322" formatCode="0.0">
                  <c:v>91.055972222222238</c:v>
                </c:pt>
                <c:pt idx="323" formatCode="0.0">
                  <c:v>91.296250000000001</c:v>
                </c:pt>
                <c:pt idx="324" formatCode="0.0">
                  <c:v>89.178194444444472</c:v>
                </c:pt>
              </c:numCache>
            </c:numRef>
          </c:val>
          <c:smooth val="0"/>
          <c:extLst xmlns:c16r2="http://schemas.microsoft.com/office/drawing/2015/06/chart">
            <c:ext xmlns:c16="http://schemas.microsoft.com/office/drawing/2014/chart" uri="{C3380CC4-5D6E-409C-BE32-E72D297353CC}">
              <c16:uniqueId val="{00000000-EC66-4EFD-B871-EDDE32668D6C}"/>
            </c:ext>
          </c:extLst>
        </c:ser>
        <c:ser>
          <c:idx val="5"/>
          <c:order val="1"/>
          <c:tx>
            <c:strRef>
              <c:f>'daily average fig CEW'!$E$2</c:f>
              <c:strCache>
                <c:ptCount val="1"/>
                <c:pt idx="0">
                  <c:v>non EW</c:v>
                </c:pt>
              </c:strCache>
            </c:strRef>
          </c:tx>
          <c:spPr>
            <a:ln w="19050" cap="rnd">
              <a:solidFill>
                <a:srgbClr val="C0504D"/>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CEW'!$AA$3:$AA$369</c:f>
              <c:numCache>
                <c:formatCode>General</c:formatCode>
                <c:ptCount val="367"/>
                <c:pt idx="143" formatCode="0.0">
                  <c:v>88.823819444444496</c:v>
                </c:pt>
                <c:pt idx="144" formatCode="0.0">
                  <c:v>90.294027777777771</c:v>
                </c:pt>
                <c:pt idx="145" formatCode="0.0">
                  <c:v>91.828541666666666</c:v>
                </c:pt>
                <c:pt idx="146" formatCode="0.0">
                  <c:v>94.174166666666665</c:v>
                </c:pt>
                <c:pt idx="147" formatCode="0.0">
                  <c:v>100.87541666666661</c:v>
                </c:pt>
                <c:pt idx="148" formatCode="0.0">
                  <c:v>98.607500000000016</c:v>
                </c:pt>
                <c:pt idx="149" formatCode="0.0">
                  <c:v>94.140555555555508</c:v>
                </c:pt>
                <c:pt idx="150" formatCode="0.0">
                  <c:v>91.719444444444491</c:v>
                </c:pt>
                <c:pt idx="151" formatCode="0.0">
                  <c:v>86.113055555555505</c:v>
                </c:pt>
                <c:pt idx="152" formatCode="0.0">
                  <c:v>85.673819444444433</c:v>
                </c:pt>
                <c:pt idx="153" formatCode="0.0">
                  <c:v>87.81451388888884</c:v>
                </c:pt>
                <c:pt idx="154" formatCode="0.0">
                  <c:v>86.109583333333319</c:v>
                </c:pt>
                <c:pt idx="155" formatCode="0.0">
                  <c:v>87.528472222222291</c:v>
                </c:pt>
                <c:pt idx="156" formatCode="0.0">
                  <c:v>89.320208333333326</c:v>
                </c:pt>
                <c:pt idx="157" formatCode="0.0">
                  <c:v>90.633402777777803</c:v>
                </c:pt>
                <c:pt idx="158" formatCode="0.0">
                  <c:v>91.513819444444465</c:v>
                </c:pt>
                <c:pt idx="159" formatCode="0.0">
                  <c:v>94.197361111111107</c:v>
                </c:pt>
                <c:pt idx="160" formatCode="0.0">
                  <c:v>95.162013888888879</c:v>
                </c:pt>
                <c:pt idx="161" formatCode="0.0">
                  <c:v>99.18458333333335</c:v>
                </c:pt>
                <c:pt idx="162" formatCode="0.0">
                  <c:v>97.346041666666665</c:v>
                </c:pt>
                <c:pt idx="163" formatCode="0.0">
                  <c:v>95.838055555555513</c:v>
                </c:pt>
                <c:pt idx="164" formatCode="0.0">
                  <c:v>96.553541666666689</c:v>
                </c:pt>
                <c:pt idx="187" formatCode="0.0">
                  <c:v>92.133819444444427</c:v>
                </c:pt>
                <c:pt idx="188" formatCode="0.0">
                  <c:v>92.668541666666613</c:v>
                </c:pt>
                <c:pt idx="189" formatCode="0.0">
                  <c:v>93.201180555555538</c:v>
                </c:pt>
                <c:pt idx="190" formatCode="0.0">
                  <c:v>92.552986111111082</c:v>
                </c:pt>
                <c:pt idx="191" formatCode="0.0">
                  <c:v>92.390347222222218</c:v>
                </c:pt>
                <c:pt idx="192" formatCode="0.0">
                  <c:v>91.552777777777749</c:v>
                </c:pt>
                <c:pt idx="193" formatCode="0.0">
                  <c:v>91.28902777777779</c:v>
                </c:pt>
                <c:pt idx="194" formatCode="0.0">
                  <c:v>90.820902777777761</c:v>
                </c:pt>
                <c:pt idx="195" formatCode="0.0">
                  <c:v>90.878958333333287</c:v>
                </c:pt>
                <c:pt idx="196" formatCode="0.0">
                  <c:v>89.953819444444449</c:v>
                </c:pt>
                <c:pt idx="197" formatCode="0.0">
                  <c:v>90.798541666666694</c:v>
                </c:pt>
                <c:pt idx="198" formatCode="0.0">
                  <c:v>91.995694444444482</c:v>
                </c:pt>
                <c:pt idx="199" formatCode="0.0">
                  <c:v>93.381874999999965</c:v>
                </c:pt>
                <c:pt idx="200" formatCode="0.0">
                  <c:v>93.83687500000002</c:v>
                </c:pt>
                <c:pt idx="201" formatCode="0.0">
                  <c:v>94.024236111111122</c:v>
                </c:pt>
                <c:pt idx="202" formatCode="0.0">
                  <c:v>94.038749999999979</c:v>
                </c:pt>
                <c:pt idx="259" formatCode="0.0">
                  <c:v>75.203541666666695</c:v>
                </c:pt>
                <c:pt idx="260" formatCode="0.0">
                  <c:v>74.894236111111113</c:v>
                </c:pt>
                <c:pt idx="261" formatCode="0.0">
                  <c:v>73.565902777777765</c:v>
                </c:pt>
                <c:pt idx="262" formatCode="0.0">
                  <c:v>71.350902777777776</c:v>
                </c:pt>
                <c:pt idx="263" formatCode="0.0">
                  <c:v>69.984652777777782</c:v>
                </c:pt>
                <c:pt idx="264" formatCode="0.0">
                  <c:v>67.780972222222218</c:v>
                </c:pt>
                <c:pt idx="265" formatCode="0.0">
                  <c:v>69.453333333333362</c:v>
                </c:pt>
                <c:pt idx="266" formatCode="0.0">
                  <c:v>74.381180555555559</c:v>
                </c:pt>
                <c:pt idx="267" formatCode="0.0">
                  <c:v>75.746458333333308</c:v>
                </c:pt>
                <c:pt idx="268" formatCode="0.0">
                  <c:v>73.085208333333355</c:v>
                </c:pt>
                <c:pt idx="269" formatCode="0.0">
                  <c:v>73.652569444444438</c:v>
                </c:pt>
                <c:pt idx="270" formatCode="0.0">
                  <c:v>74.395416666666648</c:v>
                </c:pt>
                <c:pt idx="271" formatCode="0.0">
                  <c:v>71.544027777777814</c:v>
                </c:pt>
                <c:pt idx="272" formatCode="0.0">
                  <c:v>70.600138888888878</c:v>
                </c:pt>
                <c:pt idx="273" formatCode="0.0">
                  <c:v>69.684930555555539</c:v>
                </c:pt>
                <c:pt idx="274" formatCode="0.0">
                  <c:v>68.977500000000035</c:v>
                </c:pt>
                <c:pt idx="275" formatCode="0.0">
                  <c:v>66.977430555555586</c:v>
                </c:pt>
                <c:pt idx="276" formatCode="0.0">
                  <c:v>65.068680555555559</c:v>
                </c:pt>
                <c:pt idx="277" formatCode="0.0">
                  <c:v>64.45125000000003</c:v>
                </c:pt>
                <c:pt idx="278" formatCode="0.0">
                  <c:v>66.220694444444476</c:v>
                </c:pt>
                <c:pt idx="279" formatCode="0.0">
                  <c:v>66.943750000000037</c:v>
                </c:pt>
                <c:pt idx="280" formatCode="0.0">
                  <c:v>66.570694444444442</c:v>
                </c:pt>
                <c:pt idx="281" formatCode="0.0">
                  <c:v>65.928333333333342</c:v>
                </c:pt>
                <c:pt idx="283" formatCode="0.0">
                  <c:v>66.469375000000028</c:v>
                </c:pt>
                <c:pt idx="284" formatCode="0.0">
                  <c:v>66.029583333333349</c:v>
                </c:pt>
                <c:pt idx="285" formatCode="0.0">
                  <c:v>67.30243055555556</c:v>
                </c:pt>
                <c:pt idx="286" formatCode="0.0">
                  <c:v>69.576875000000001</c:v>
                </c:pt>
                <c:pt idx="287" formatCode="0.0">
                  <c:v>71.55402777777779</c:v>
                </c:pt>
                <c:pt idx="288" formatCode="0.0">
                  <c:v>70.566111111111113</c:v>
                </c:pt>
                <c:pt idx="289" formatCode="0.0">
                  <c:v>70.19944444444441</c:v>
                </c:pt>
                <c:pt idx="290" formatCode="0.0">
                  <c:v>71.671319444444464</c:v>
                </c:pt>
                <c:pt idx="291" formatCode="0.0">
                  <c:v>72.799861111111085</c:v>
                </c:pt>
                <c:pt idx="292" formatCode="0.0">
                  <c:v>73.489513888888894</c:v>
                </c:pt>
              </c:numCache>
            </c:numRef>
          </c:val>
          <c:smooth val="0"/>
          <c:extLst xmlns:c16r2="http://schemas.microsoft.com/office/drawing/2015/06/chart">
            <c:ext xmlns:c16="http://schemas.microsoft.com/office/drawing/2014/chart" uri="{C3380CC4-5D6E-409C-BE32-E72D297353CC}">
              <c16:uniqueId val="{00000001-EC66-4EFD-B871-EDDE32668D6C}"/>
            </c:ext>
          </c:extLst>
        </c:ser>
        <c:ser>
          <c:idx val="0"/>
          <c:order val="2"/>
          <c:tx>
            <c:strRef>
              <c:f>'daily average fig CEW'!$Y$2</c:f>
              <c:strCache>
                <c:ptCount val="1"/>
                <c:pt idx="0">
                  <c:v>ME1</c:v>
                </c:pt>
              </c:strCache>
            </c:strRef>
          </c:tx>
          <c:spPr>
            <a:ln w="19050" cap="rnd">
              <a:solidFill>
                <a:sysClr val="windowText" lastClr="000000"/>
              </a:solidFill>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CEW'!$Y$3:$Y$369,'daily average fig CEW'!$B:$B)</c:f>
              <c:numCache>
                <c:formatCode>General</c:formatCode>
                <c:ptCount val="1048943"/>
                <c:pt idx="66" formatCode="0.0">
                  <c:v>92.025347222222209</c:v>
                </c:pt>
                <c:pt idx="67" formatCode="0.0">
                  <c:v>92.837152777777746</c:v>
                </c:pt>
                <c:pt idx="68" formatCode="0.0">
                  <c:v>93.845486111111086</c:v>
                </c:pt>
                <c:pt idx="69" formatCode="0.0">
                  <c:v>95.651111111111106</c:v>
                </c:pt>
                <c:pt idx="70" formatCode="0.0">
                  <c:v>97.370069444444454</c:v>
                </c:pt>
                <c:pt idx="71" formatCode="0.0">
                  <c:v>101.4427083333333</c:v>
                </c:pt>
                <c:pt idx="72" formatCode="0.0">
                  <c:v>104.05291666666666</c:v>
                </c:pt>
                <c:pt idx="73" formatCode="0.0">
                  <c:v>106.76513888888888</c:v>
                </c:pt>
                <c:pt idx="74" formatCode="0.0">
                  <c:v>103.15395833333332</c:v>
                </c:pt>
                <c:pt idx="75" formatCode="0.0">
                  <c:v>96.847569444444403</c:v>
                </c:pt>
                <c:pt idx="76" formatCode="0.0">
                  <c:v>99.84416666666668</c:v>
                </c:pt>
                <c:pt idx="77" formatCode="0.0">
                  <c:v>101.01611111111107</c:v>
                </c:pt>
                <c:pt idx="78" formatCode="0.0">
                  <c:v>95.357708333333306</c:v>
                </c:pt>
                <c:pt idx="79" formatCode="0.0">
                  <c:v>93.297986111111086</c:v>
                </c:pt>
                <c:pt idx="80" formatCode="0.0">
                  <c:v>93.925624999999997</c:v>
                </c:pt>
                <c:pt idx="81" formatCode="0.0">
                  <c:v>91.832499999999982</c:v>
                </c:pt>
                <c:pt idx="82" formatCode="0.0">
                  <c:v>87.474444444444444</c:v>
                </c:pt>
                <c:pt idx="83" formatCode="0.0">
                  <c:v>93.973819444444445</c:v>
                </c:pt>
                <c:pt idx="84" formatCode="0.0">
                  <c:v>90.894930555555561</c:v>
                </c:pt>
                <c:pt idx="85" formatCode="0.0">
                  <c:v>82.971388888888924</c:v>
                </c:pt>
                <c:pt idx="86" formatCode="0.0">
                  <c:v>86.975694444444457</c:v>
                </c:pt>
                <c:pt idx="87" formatCode="0.0">
                  <c:v>90.918402777777729</c:v>
                </c:pt>
                <c:pt idx="88" formatCode="0.0">
                  <c:v>90.96090277777779</c:v>
                </c:pt>
                <c:pt idx="89" formatCode="0.0">
                  <c:v>92.128750000000068</c:v>
                </c:pt>
                <c:pt idx="90" formatCode="0.0">
                  <c:v>92.48451388888887</c:v>
                </c:pt>
                <c:pt idx="91" formatCode="0.0">
                  <c:v>90.311319444444422</c:v>
                </c:pt>
                <c:pt idx="92" formatCode="0.0">
                  <c:v>87.683680555555526</c:v>
                </c:pt>
                <c:pt idx="93" formatCode="0.0">
                  <c:v>87.947777777777816</c:v>
                </c:pt>
                <c:pt idx="94" formatCode="0.0">
                  <c:v>89.981805555555582</c:v>
                </c:pt>
                <c:pt idx="95" formatCode="0.0">
                  <c:v>91.559791666666641</c:v>
                </c:pt>
                <c:pt idx="96" formatCode="0.0">
                  <c:v>92.168472222222263</c:v>
                </c:pt>
                <c:pt idx="97" formatCode="0.0">
                  <c:v>92.04381944444448</c:v>
                </c:pt>
                <c:pt idx="98" formatCode="0.0">
                  <c:v>90.28152777777774</c:v>
                </c:pt>
                <c:pt idx="99" formatCode="0.0">
                  <c:v>88.771944444444415</c:v>
                </c:pt>
                <c:pt idx="100" formatCode="0.0">
                  <c:v>89.566458333333387</c:v>
                </c:pt>
                <c:pt idx="101" formatCode="0.0">
                  <c:v>92.231875000000088</c:v>
                </c:pt>
                <c:pt idx="102" formatCode="0.0">
                  <c:v>88.776319444444425</c:v>
                </c:pt>
                <c:pt idx="103" formatCode="0.0">
                  <c:v>89.850972222222211</c:v>
                </c:pt>
                <c:pt idx="104" formatCode="0.0">
                  <c:v>74.115416666666647</c:v>
                </c:pt>
                <c:pt idx="105" formatCode="0.0">
                  <c:v>63.204236111111101</c:v>
                </c:pt>
                <c:pt idx="106" formatCode="0.0">
                  <c:v>75.613888888888908</c:v>
                </c:pt>
                <c:pt idx="107" formatCode="0.0">
                  <c:v>70.42138888888887</c:v>
                </c:pt>
                <c:pt idx="108" formatCode="0.0">
                  <c:v>75.51111111111112</c:v>
                </c:pt>
                <c:pt idx="109" formatCode="0.0">
                  <c:v>81.617083333333355</c:v>
                </c:pt>
                <c:pt idx="110" formatCode="0.0">
                  <c:v>86.335208333333355</c:v>
                </c:pt>
                <c:pt idx="111" formatCode="0.0">
                  <c:v>87.892291666666651</c:v>
                </c:pt>
                <c:pt idx="112" formatCode="0.0">
                  <c:v>86.308611111111162</c:v>
                </c:pt>
                <c:pt idx="113" formatCode="0.0">
                  <c:v>83.187986111111115</c:v>
                </c:pt>
                <c:pt idx="114" formatCode="0.0">
                  <c:v>82.395069444444474</c:v>
                </c:pt>
                <c:pt idx="115" formatCode="0.0">
                  <c:v>83.118680555555514</c:v>
                </c:pt>
                <c:pt idx="116" formatCode="0.0">
                  <c:v>87.008541666666673</c:v>
                </c:pt>
                <c:pt idx="117" formatCode="0.0">
                  <c:v>89.102916666666658</c:v>
                </c:pt>
                <c:pt idx="118" formatCode="0.0">
                  <c:v>90.409236111111113</c:v>
                </c:pt>
                <c:pt idx="119" formatCode="0.0">
                  <c:v>89.872361111111104</c:v>
                </c:pt>
                <c:pt idx="120" formatCode="0.0">
                  <c:v>92.424583333333374</c:v>
                </c:pt>
                <c:pt idx="165" formatCode="0.0">
                  <c:v>94.344305555555579</c:v>
                </c:pt>
                <c:pt idx="166" formatCode="0.0">
                  <c:v>93.302986111111125</c:v>
                </c:pt>
                <c:pt idx="167" formatCode="0.0">
                  <c:v>91.764930555555608</c:v>
                </c:pt>
                <c:pt idx="168" formatCode="0.0">
                  <c:v>91.49701388888893</c:v>
                </c:pt>
                <c:pt idx="169" formatCode="0.0">
                  <c:v>89.657500000000027</c:v>
                </c:pt>
                <c:pt idx="170" formatCode="0.0">
                  <c:v>89.57312499999999</c:v>
                </c:pt>
                <c:pt idx="203" formatCode="0.0">
                  <c:v>93.720624999999998</c:v>
                </c:pt>
                <c:pt idx="204" formatCode="0.0">
                  <c:v>93.511180555555597</c:v>
                </c:pt>
                <c:pt idx="205" formatCode="0.0">
                  <c:v>93.717222222222219</c:v>
                </c:pt>
                <c:pt idx="206" formatCode="0.0">
                  <c:v>93.055138888888891</c:v>
                </c:pt>
                <c:pt idx="207" formatCode="0.0">
                  <c:v>92.089513888888987</c:v>
                </c:pt>
                <c:pt idx="208" formatCode="0.0">
                  <c:v>90.482028985507256</c:v>
                </c:pt>
                <c:pt idx="237" formatCode="0.0">
                  <c:v>101.39916666666669</c:v>
                </c:pt>
                <c:pt idx="238" formatCode="0.0">
                  <c:v>87.139861111111074</c:v>
                </c:pt>
                <c:pt idx="239" formatCode="0.0">
                  <c:v>87.481319444444409</c:v>
                </c:pt>
                <c:pt idx="240" formatCode="0.0">
                  <c:v>87.570208333333255</c:v>
                </c:pt>
                <c:pt idx="241" formatCode="0.0">
                  <c:v>86.753124999999969</c:v>
                </c:pt>
                <c:pt idx="242" formatCode="0.0">
                  <c:v>86.268124999999998</c:v>
                </c:pt>
                <c:pt idx="243" formatCode="0.0">
                  <c:v>79.775208333333325</c:v>
                </c:pt>
                <c:pt idx="244" formatCode="0.0">
                  <c:v>70.439722222222201</c:v>
                </c:pt>
                <c:pt idx="245" formatCode="0.0">
                  <c:v>74.629722222222199</c:v>
                </c:pt>
                <c:pt idx="246" formatCode="0.0">
                  <c:v>62.325277777777764</c:v>
                </c:pt>
                <c:pt idx="247" formatCode="0.0">
                  <c:v>67.284375000000026</c:v>
                </c:pt>
                <c:pt idx="248" formatCode="0.0">
                  <c:v>68.913888888888863</c:v>
                </c:pt>
                <c:pt idx="249" formatCode="0.0">
                  <c:v>68.308055555555597</c:v>
                </c:pt>
                <c:pt idx="250" formatCode="0.0">
                  <c:v>86.214513888888874</c:v>
                </c:pt>
                <c:pt idx="251" formatCode="0.0">
                  <c:v>84.953194444444463</c:v>
                </c:pt>
                <c:pt idx="252" formatCode="0.0">
                  <c:v>81.550555555555562</c:v>
                </c:pt>
                <c:pt idx="253" formatCode="0.0">
                  <c:v>75.358680555555509</c:v>
                </c:pt>
                <c:pt idx="254" formatCode="0.0">
                  <c:v>78.263333333333364</c:v>
                </c:pt>
                <c:pt idx="255" formatCode="0.0">
                  <c:v>77.527638888888873</c:v>
                </c:pt>
                <c:pt idx="256" formatCode="0.0">
                  <c:v>62.351111111111123</c:v>
                </c:pt>
                <c:pt idx="257" formatCode="0.0">
                  <c:v>76.871319444444481</c:v>
                </c:pt>
                <c:pt idx="258" formatCode="0.0">
                  <c:v>74.948472222222222</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2-EC66-4EFD-B871-EDDE32668D6C}"/>
            </c:ext>
          </c:extLst>
        </c:ser>
        <c:dLbls>
          <c:showLegendKey val="0"/>
          <c:showVal val="0"/>
          <c:showCatName val="0"/>
          <c:showSerName val="0"/>
          <c:showPercent val="0"/>
          <c:showBubbleSize val="0"/>
        </c:dLbls>
        <c:marker val="1"/>
        <c:smooth val="0"/>
        <c:axId val="421412704"/>
        <c:axId val="421413096"/>
      </c:lineChart>
      <c:lineChart>
        <c:grouping val="standard"/>
        <c:varyColors val="0"/>
        <c:ser>
          <c:idx val="1"/>
          <c:order val="3"/>
          <c:tx>
            <c:strRef>
              <c:f>'daily average fig CEW'!$AB$1</c:f>
              <c:strCache>
                <c:ptCount val="1"/>
                <c:pt idx="0">
                  <c:v>ML/d</c:v>
                </c:pt>
              </c:strCache>
            </c:strRef>
          </c:tx>
          <c:spPr>
            <a:ln w="12700" cap="rnd">
              <a:solidFill>
                <a:schemeClr val="tx1"/>
              </a:solidFill>
              <a:prstDash val="sysDash"/>
              <a:round/>
            </a:ln>
            <a:effectLst/>
          </c:spPr>
          <c:marker>
            <c:symbol val="none"/>
          </c:marker>
          <c:cat>
            <c:numRef>
              <c:f>'daily average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average fig CEW'!$AB$3:$AB$374</c:f>
              <c:numCache>
                <c:formatCode>General</c:formatCode>
                <c:ptCount val="372"/>
                <c:pt idx="0">
                  <c:v>1772.8409999999999</c:v>
                </c:pt>
                <c:pt idx="1">
                  <c:v>1040.164</c:v>
                </c:pt>
                <c:pt idx="2">
                  <c:v>691.58399999999995</c:v>
                </c:pt>
                <c:pt idx="3">
                  <c:v>545.42499999999995</c:v>
                </c:pt>
                <c:pt idx="4">
                  <c:v>318.22399999999999</c:v>
                </c:pt>
                <c:pt idx="5">
                  <c:v>152.97300000000001</c:v>
                </c:pt>
                <c:pt idx="6">
                  <c:v>86.570999999999998</c:v>
                </c:pt>
                <c:pt idx="7">
                  <c:v>35.686</c:v>
                </c:pt>
                <c:pt idx="8">
                  <c:v>36.466999999999999</c:v>
                </c:pt>
                <c:pt idx="9">
                  <c:v>38.610999999999997</c:v>
                </c:pt>
                <c:pt idx="10">
                  <c:v>40.164000000000001</c:v>
                </c:pt>
                <c:pt idx="11">
                  <c:v>41.164000000000001</c:v>
                </c:pt>
                <c:pt idx="12">
                  <c:v>41.884</c:v>
                </c:pt>
                <c:pt idx="13">
                  <c:v>42.215000000000003</c:v>
                </c:pt>
                <c:pt idx="14">
                  <c:v>42.738</c:v>
                </c:pt>
                <c:pt idx="15">
                  <c:v>42.753</c:v>
                </c:pt>
                <c:pt idx="16">
                  <c:v>42.072000000000003</c:v>
                </c:pt>
                <c:pt idx="17">
                  <c:v>42.023000000000003</c:v>
                </c:pt>
                <c:pt idx="18">
                  <c:v>43.366999999999997</c:v>
                </c:pt>
                <c:pt idx="19">
                  <c:v>43.529000000000003</c:v>
                </c:pt>
                <c:pt idx="20">
                  <c:v>43.811</c:v>
                </c:pt>
                <c:pt idx="21">
                  <c:v>43.798000000000002</c:v>
                </c:pt>
                <c:pt idx="22">
                  <c:v>43.728000000000002</c:v>
                </c:pt>
                <c:pt idx="23">
                  <c:v>43.393000000000001</c:v>
                </c:pt>
                <c:pt idx="24">
                  <c:v>42.889000000000003</c:v>
                </c:pt>
                <c:pt idx="25">
                  <c:v>42.286000000000001</c:v>
                </c:pt>
                <c:pt idx="26">
                  <c:v>33.087000000000003</c:v>
                </c:pt>
                <c:pt idx="27">
                  <c:v>29.579000000000001</c:v>
                </c:pt>
                <c:pt idx="28">
                  <c:v>28.954000000000001</c:v>
                </c:pt>
                <c:pt idx="29">
                  <c:v>28.033000000000001</c:v>
                </c:pt>
                <c:pt idx="30">
                  <c:v>27.963999999999999</c:v>
                </c:pt>
                <c:pt idx="31">
                  <c:v>27.919</c:v>
                </c:pt>
                <c:pt idx="32">
                  <c:v>27.355</c:v>
                </c:pt>
                <c:pt idx="33">
                  <c:v>26.876000000000001</c:v>
                </c:pt>
                <c:pt idx="34">
                  <c:v>26.472999999999999</c:v>
                </c:pt>
                <c:pt idx="35">
                  <c:v>26.032</c:v>
                </c:pt>
                <c:pt idx="36">
                  <c:v>25.884</c:v>
                </c:pt>
                <c:pt idx="37">
                  <c:v>25.571999999999999</c:v>
                </c:pt>
                <c:pt idx="38">
                  <c:v>33.174999999999997</c:v>
                </c:pt>
                <c:pt idx="39">
                  <c:v>40.906999999999996</c:v>
                </c:pt>
                <c:pt idx="40">
                  <c:v>40.94</c:v>
                </c:pt>
                <c:pt idx="41">
                  <c:v>40.801000000000002</c:v>
                </c:pt>
                <c:pt idx="42">
                  <c:v>40.529000000000003</c:v>
                </c:pt>
                <c:pt idx="43">
                  <c:v>39.941000000000003</c:v>
                </c:pt>
                <c:pt idx="44">
                  <c:v>39.115000000000002</c:v>
                </c:pt>
                <c:pt idx="45">
                  <c:v>29.741</c:v>
                </c:pt>
                <c:pt idx="46">
                  <c:v>24.173999999999999</c:v>
                </c:pt>
                <c:pt idx="47">
                  <c:v>23.756</c:v>
                </c:pt>
                <c:pt idx="48">
                  <c:v>22.972999999999999</c:v>
                </c:pt>
                <c:pt idx="49">
                  <c:v>22.114000000000001</c:v>
                </c:pt>
                <c:pt idx="50">
                  <c:v>21.19</c:v>
                </c:pt>
                <c:pt idx="51">
                  <c:v>20.305</c:v>
                </c:pt>
                <c:pt idx="52">
                  <c:v>19.597999999999999</c:v>
                </c:pt>
                <c:pt idx="53">
                  <c:v>19.262</c:v>
                </c:pt>
                <c:pt idx="54">
                  <c:v>19.399999999999999</c:v>
                </c:pt>
                <c:pt idx="55">
                  <c:v>19.207000000000001</c:v>
                </c:pt>
                <c:pt idx="56">
                  <c:v>17.751000000000001</c:v>
                </c:pt>
                <c:pt idx="57">
                  <c:v>16.067</c:v>
                </c:pt>
                <c:pt idx="58">
                  <c:v>14.182</c:v>
                </c:pt>
                <c:pt idx="59">
                  <c:v>1668.3630000000001</c:v>
                </c:pt>
                <c:pt idx="60">
                  <c:v>2697.1529999999998</c:v>
                </c:pt>
                <c:pt idx="61">
                  <c:v>1357.537</c:v>
                </c:pt>
                <c:pt idx="62">
                  <c:v>472.98700000000002</c:v>
                </c:pt>
                <c:pt idx="63">
                  <c:v>260.94299999999998</c:v>
                </c:pt>
                <c:pt idx="64">
                  <c:v>232.71199999999999</c:v>
                </c:pt>
                <c:pt idx="65">
                  <c:v>213.881</c:v>
                </c:pt>
                <c:pt idx="66">
                  <c:v>189.929</c:v>
                </c:pt>
                <c:pt idx="67">
                  <c:v>189.69300000000001</c:v>
                </c:pt>
                <c:pt idx="68">
                  <c:v>162.03800000000001</c:v>
                </c:pt>
                <c:pt idx="69">
                  <c:v>114.19799999999999</c:v>
                </c:pt>
                <c:pt idx="70">
                  <c:v>94.183999999999997</c:v>
                </c:pt>
                <c:pt idx="71">
                  <c:v>88.459000000000003</c:v>
                </c:pt>
                <c:pt idx="72">
                  <c:v>86.927000000000007</c:v>
                </c:pt>
                <c:pt idx="73">
                  <c:v>86.456999999999994</c:v>
                </c:pt>
                <c:pt idx="74">
                  <c:v>85.150999999999996</c:v>
                </c:pt>
                <c:pt idx="75">
                  <c:v>77.272999999999996</c:v>
                </c:pt>
                <c:pt idx="76">
                  <c:v>33.896000000000001</c:v>
                </c:pt>
                <c:pt idx="77">
                  <c:v>5.9290000000000003</c:v>
                </c:pt>
                <c:pt idx="78">
                  <c:v>5.93</c:v>
                </c:pt>
                <c:pt idx="79">
                  <c:v>37.368000000000002</c:v>
                </c:pt>
                <c:pt idx="80">
                  <c:v>55.21</c:v>
                </c:pt>
                <c:pt idx="81">
                  <c:v>36.082999999999998</c:v>
                </c:pt>
                <c:pt idx="82">
                  <c:v>15.552</c:v>
                </c:pt>
                <c:pt idx="83">
                  <c:v>0</c:v>
                </c:pt>
                <c:pt idx="84">
                  <c:v>0</c:v>
                </c:pt>
                <c:pt idx="85">
                  <c:v>19.09</c:v>
                </c:pt>
                <c:pt idx="86">
                  <c:v>317.161</c:v>
                </c:pt>
                <c:pt idx="87">
                  <c:v>534.279</c:v>
                </c:pt>
                <c:pt idx="88">
                  <c:v>564.947</c:v>
                </c:pt>
                <c:pt idx="89">
                  <c:v>691.27700000000004</c:v>
                </c:pt>
                <c:pt idx="90">
                  <c:v>752.00099999999998</c:v>
                </c:pt>
                <c:pt idx="91">
                  <c:v>903.25599999999997</c:v>
                </c:pt>
                <c:pt idx="92">
                  <c:v>1046.1759999999999</c:v>
                </c:pt>
                <c:pt idx="93">
                  <c:v>1108.4870000000001</c:v>
                </c:pt>
                <c:pt idx="94">
                  <c:v>1175.6030000000001</c:v>
                </c:pt>
                <c:pt idx="95">
                  <c:v>1229.3530000000001</c:v>
                </c:pt>
                <c:pt idx="96">
                  <c:v>1140.5650000000001</c:v>
                </c:pt>
                <c:pt idx="97">
                  <c:v>1057.1210000000001</c:v>
                </c:pt>
                <c:pt idx="98">
                  <c:v>1001.9450000000001</c:v>
                </c:pt>
                <c:pt idx="99">
                  <c:v>983.33699999999999</c:v>
                </c:pt>
                <c:pt idx="100">
                  <c:v>887.54399999999998</c:v>
                </c:pt>
                <c:pt idx="101">
                  <c:v>862.13699999999994</c:v>
                </c:pt>
                <c:pt idx="102">
                  <c:v>995.24900000000002</c:v>
                </c:pt>
                <c:pt idx="103">
                  <c:v>1262.6500000000001</c:v>
                </c:pt>
                <c:pt idx="104">
                  <c:v>3250.953</c:v>
                </c:pt>
                <c:pt idx="105">
                  <c:v>2265.3330000000001</c:v>
                </c:pt>
                <c:pt idx="106">
                  <c:v>2513.2170000000001</c:v>
                </c:pt>
                <c:pt idx="107">
                  <c:v>2688.6379999999999</c:v>
                </c:pt>
                <c:pt idx="108">
                  <c:v>1240.3530000000001</c:v>
                </c:pt>
                <c:pt idx="109">
                  <c:v>910.08600000000001</c:v>
                </c:pt>
                <c:pt idx="110">
                  <c:v>969.89800000000002</c:v>
                </c:pt>
                <c:pt idx="111">
                  <c:v>972.89700000000005</c:v>
                </c:pt>
                <c:pt idx="112">
                  <c:v>922.25599999999997</c:v>
                </c:pt>
                <c:pt idx="113">
                  <c:v>695.351</c:v>
                </c:pt>
                <c:pt idx="114">
                  <c:v>454.79899999999998</c:v>
                </c:pt>
                <c:pt idx="115">
                  <c:v>368.733</c:v>
                </c:pt>
                <c:pt idx="116">
                  <c:v>439.77300000000002</c:v>
                </c:pt>
                <c:pt idx="117">
                  <c:v>400.767</c:v>
                </c:pt>
                <c:pt idx="118">
                  <c:v>416.80799999999999</c:v>
                </c:pt>
                <c:pt idx="119">
                  <c:v>219.93100000000001</c:v>
                </c:pt>
                <c:pt idx="120">
                  <c:v>162.31100000000001</c:v>
                </c:pt>
                <c:pt idx="121">
                  <c:v>261.661</c:v>
                </c:pt>
                <c:pt idx="122">
                  <c:v>342.48399999999998</c:v>
                </c:pt>
                <c:pt idx="123">
                  <c:v>237.203</c:v>
                </c:pt>
                <c:pt idx="124">
                  <c:v>108.797</c:v>
                </c:pt>
                <c:pt idx="125">
                  <c:v>462.07</c:v>
                </c:pt>
                <c:pt idx="126">
                  <c:v>594.48900000000003</c:v>
                </c:pt>
                <c:pt idx="127">
                  <c:v>697.29399999999998</c:v>
                </c:pt>
                <c:pt idx="128">
                  <c:v>681.73199999999997</c:v>
                </c:pt>
                <c:pt idx="129">
                  <c:v>623.84299999999996</c:v>
                </c:pt>
                <c:pt idx="130">
                  <c:v>613.74400000000003</c:v>
                </c:pt>
                <c:pt idx="131">
                  <c:v>333.14600000000002</c:v>
                </c:pt>
                <c:pt idx="132">
                  <c:v>274.40899999999999</c:v>
                </c:pt>
                <c:pt idx="133">
                  <c:v>414.75599999999997</c:v>
                </c:pt>
                <c:pt idx="134">
                  <c:v>477.88400000000001</c:v>
                </c:pt>
                <c:pt idx="135">
                  <c:v>507.45600000000002</c:v>
                </c:pt>
                <c:pt idx="136">
                  <c:v>542.995</c:v>
                </c:pt>
                <c:pt idx="137">
                  <c:v>588.67600000000004</c:v>
                </c:pt>
                <c:pt idx="138">
                  <c:v>655.16700000000003</c:v>
                </c:pt>
                <c:pt idx="139">
                  <c:v>809.76300000000003</c:v>
                </c:pt>
                <c:pt idx="140">
                  <c:v>765.38400000000001</c:v>
                </c:pt>
                <c:pt idx="141">
                  <c:v>660.66300000000001</c:v>
                </c:pt>
                <c:pt idx="142">
                  <c:v>554.30700000000002</c:v>
                </c:pt>
                <c:pt idx="143">
                  <c:v>530.89300000000003</c:v>
                </c:pt>
                <c:pt idx="144">
                  <c:v>438.59199999999998</c:v>
                </c:pt>
                <c:pt idx="145">
                  <c:v>412.55500000000001</c:v>
                </c:pt>
                <c:pt idx="146">
                  <c:v>480.21</c:v>
                </c:pt>
                <c:pt idx="147">
                  <c:v>479.767</c:v>
                </c:pt>
                <c:pt idx="148">
                  <c:v>361.52699999999999</c:v>
                </c:pt>
                <c:pt idx="149">
                  <c:v>347.14299999999997</c:v>
                </c:pt>
                <c:pt idx="150">
                  <c:v>361.16699999999997</c:v>
                </c:pt>
                <c:pt idx="151">
                  <c:v>342.30099999999999</c:v>
                </c:pt>
                <c:pt idx="152">
                  <c:v>365.428</c:v>
                </c:pt>
                <c:pt idx="153">
                  <c:v>376.31700000000001</c:v>
                </c:pt>
                <c:pt idx="154">
                  <c:v>438.66699999999997</c:v>
                </c:pt>
                <c:pt idx="155">
                  <c:v>423.74200000000002</c:v>
                </c:pt>
                <c:pt idx="156">
                  <c:v>428.87700000000001</c:v>
                </c:pt>
                <c:pt idx="157">
                  <c:v>449.18599999999998</c:v>
                </c:pt>
                <c:pt idx="158">
                  <c:v>519.43799999999999</c:v>
                </c:pt>
                <c:pt idx="159">
                  <c:v>490.4</c:v>
                </c:pt>
                <c:pt idx="160">
                  <c:v>481.77600000000001</c:v>
                </c:pt>
                <c:pt idx="161">
                  <c:v>490.37599999999998</c:v>
                </c:pt>
                <c:pt idx="162">
                  <c:v>470.654</c:v>
                </c:pt>
                <c:pt idx="163">
                  <c:v>566.31600000000003</c:v>
                </c:pt>
                <c:pt idx="164">
                  <c:v>771.21900000000005</c:v>
                </c:pt>
                <c:pt idx="165">
                  <c:v>890.86300000000006</c:v>
                </c:pt>
                <c:pt idx="166">
                  <c:v>946.34900000000005</c:v>
                </c:pt>
                <c:pt idx="167">
                  <c:v>1103.924</c:v>
                </c:pt>
                <c:pt idx="168">
                  <c:v>1366.771</c:v>
                </c:pt>
                <c:pt idx="169">
                  <c:v>1651.7460000000001</c:v>
                </c:pt>
                <c:pt idx="170">
                  <c:v>1726.18</c:v>
                </c:pt>
                <c:pt idx="171">
                  <c:v>1722.482</c:v>
                </c:pt>
                <c:pt idx="172">
                  <c:v>1361.3309999999999</c:v>
                </c:pt>
                <c:pt idx="173">
                  <c:v>1854.162</c:v>
                </c:pt>
                <c:pt idx="174">
                  <c:v>1967.249</c:v>
                </c:pt>
                <c:pt idx="175">
                  <c:v>1986.3140000000001</c:v>
                </c:pt>
                <c:pt idx="176">
                  <c:v>2059.6889999999999</c:v>
                </c:pt>
                <c:pt idx="177">
                  <c:v>2296.7759999999998</c:v>
                </c:pt>
                <c:pt idx="178">
                  <c:v>2411.5430000000001</c:v>
                </c:pt>
                <c:pt idx="179">
                  <c:v>2422.7890000000002</c:v>
                </c:pt>
                <c:pt idx="180">
                  <c:v>2438.0830000000001</c:v>
                </c:pt>
                <c:pt idx="181">
                  <c:v>2351.5030000000002</c:v>
                </c:pt>
                <c:pt idx="182">
                  <c:v>2318.002</c:v>
                </c:pt>
                <c:pt idx="183">
                  <c:v>2355.3090000000002</c:v>
                </c:pt>
                <c:pt idx="184">
                  <c:v>2483.779</c:v>
                </c:pt>
                <c:pt idx="185">
                  <c:v>2295.0500000000002</c:v>
                </c:pt>
                <c:pt idx="186">
                  <c:v>2107.337</c:v>
                </c:pt>
                <c:pt idx="187">
                  <c:v>2042.2260000000001</c:v>
                </c:pt>
                <c:pt idx="188">
                  <c:v>2066.4650000000001</c:v>
                </c:pt>
                <c:pt idx="189">
                  <c:v>2036.194</c:v>
                </c:pt>
                <c:pt idx="190">
                  <c:v>1919.874</c:v>
                </c:pt>
                <c:pt idx="191">
                  <c:v>1875.3219999999999</c:v>
                </c:pt>
                <c:pt idx="192">
                  <c:v>1999.345</c:v>
                </c:pt>
                <c:pt idx="193">
                  <c:v>2162.4949999999999</c:v>
                </c:pt>
                <c:pt idx="194">
                  <c:v>2342.33</c:v>
                </c:pt>
                <c:pt idx="195">
                  <c:v>2396.3739999999998</c:v>
                </c:pt>
                <c:pt idx="196">
                  <c:v>2358.2170000000001</c:v>
                </c:pt>
                <c:pt idx="197">
                  <c:v>2359.0259999999998</c:v>
                </c:pt>
                <c:pt idx="198">
                  <c:v>2466.8029999999999</c:v>
                </c:pt>
                <c:pt idx="199">
                  <c:v>2537.1880000000001</c:v>
                </c:pt>
                <c:pt idx="200">
                  <c:v>2432.9479999999999</c:v>
                </c:pt>
                <c:pt idx="201">
                  <c:v>2312.5880000000002</c:v>
                </c:pt>
                <c:pt idx="202">
                  <c:v>2263.8919999999998</c:v>
                </c:pt>
                <c:pt idx="203">
                  <c:v>2214.2890000000002</c:v>
                </c:pt>
                <c:pt idx="204">
                  <c:v>2506.605</c:v>
                </c:pt>
                <c:pt idx="205">
                  <c:v>2443.096</c:v>
                </c:pt>
                <c:pt idx="206">
                  <c:v>2245.02</c:v>
                </c:pt>
                <c:pt idx="207">
                  <c:v>2162.085</c:v>
                </c:pt>
                <c:pt idx="208">
                  <c:v>2219.4740000000002</c:v>
                </c:pt>
                <c:pt idx="209">
                  <c:v>2157.8110000000001</c:v>
                </c:pt>
                <c:pt idx="210">
                  <c:v>1981.681</c:v>
                </c:pt>
                <c:pt idx="211">
                  <c:v>2032.4079999999999</c:v>
                </c:pt>
                <c:pt idx="212">
                  <c:v>2051.134</c:v>
                </c:pt>
                <c:pt idx="213">
                  <c:v>1884.2670000000001</c:v>
                </c:pt>
                <c:pt idx="214">
                  <c:v>1705.865</c:v>
                </c:pt>
                <c:pt idx="215">
                  <c:v>1581.2139999999999</c:v>
                </c:pt>
                <c:pt idx="216">
                  <c:v>1483.7380000000001</c:v>
                </c:pt>
                <c:pt idx="217">
                  <c:v>1244.3779999999999</c:v>
                </c:pt>
                <c:pt idx="218">
                  <c:v>1203.722</c:v>
                </c:pt>
                <c:pt idx="219">
                  <c:v>1234.415</c:v>
                </c:pt>
                <c:pt idx="220">
                  <c:v>1220.835</c:v>
                </c:pt>
                <c:pt idx="221">
                  <c:v>1152.365</c:v>
                </c:pt>
                <c:pt idx="222">
                  <c:v>1020.67</c:v>
                </c:pt>
                <c:pt idx="223">
                  <c:v>955.72900000000004</c:v>
                </c:pt>
                <c:pt idx="224">
                  <c:v>919.452</c:v>
                </c:pt>
                <c:pt idx="225">
                  <c:v>877.423</c:v>
                </c:pt>
                <c:pt idx="226">
                  <c:v>804.15300000000002</c:v>
                </c:pt>
                <c:pt idx="227">
                  <c:v>677.58</c:v>
                </c:pt>
                <c:pt idx="228">
                  <c:v>539.58500000000004</c:v>
                </c:pt>
                <c:pt idx="229">
                  <c:v>416.32499999999999</c:v>
                </c:pt>
                <c:pt idx="230">
                  <c:v>304.92</c:v>
                </c:pt>
                <c:pt idx="231">
                  <c:v>233.38800000000001</c:v>
                </c:pt>
                <c:pt idx="232">
                  <c:v>235.51400000000001</c:v>
                </c:pt>
                <c:pt idx="233">
                  <c:v>504.30700000000002</c:v>
                </c:pt>
                <c:pt idx="234">
                  <c:v>638.81200000000001</c:v>
                </c:pt>
                <c:pt idx="235">
                  <c:v>752.351</c:v>
                </c:pt>
                <c:pt idx="236">
                  <c:v>791.69</c:v>
                </c:pt>
                <c:pt idx="237">
                  <c:v>626.65899999999999</c:v>
                </c:pt>
                <c:pt idx="238">
                  <c:v>499.58</c:v>
                </c:pt>
                <c:pt idx="239">
                  <c:v>410.84500000000003</c:v>
                </c:pt>
                <c:pt idx="240">
                  <c:v>359.654</c:v>
                </c:pt>
                <c:pt idx="241">
                  <c:v>228.327</c:v>
                </c:pt>
                <c:pt idx="242">
                  <c:v>222.64500000000001</c:v>
                </c:pt>
                <c:pt idx="243">
                  <c:v>119.96</c:v>
                </c:pt>
                <c:pt idx="244">
                  <c:v>57.832000000000001</c:v>
                </c:pt>
                <c:pt idx="245">
                  <c:v>41.512999999999998</c:v>
                </c:pt>
                <c:pt idx="246">
                  <c:v>27.164000000000001</c:v>
                </c:pt>
                <c:pt idx="247">
                  <c:v>26.617999999999999</c:v>
                </c:pt>
                <c:pt idx="248">
                  <c:v>23.914999999999999</c:v>
                </c:pt>
                <c:pt idx="249">
                  <c:v>34.444000000000003</c:v>
                </c:pt>
                <c:pt idx="250">
                  <c:v>66.387</c:v>
                </c:pt>
                <c:pt idx="251">
                  <c:v>57.642000000000003</c:v>
                </c:pt>
                <c:pt idx="252">
                  <c:v>38.365000000000002</c:v>
                </c:pt>
                <c:pt idx="253">
                  <c:v>27.521999999999998</c:v>
                </c:pt>
                <c:pt idx="254">
                  <c:v>25.652000000000001</c:v>
                </c:pt>
                <c:pt idx="255">
                  <c:v>28.224</c:v>
                </c:pt>
                <c:pt idx="256">
                  <c:v>28.619</c:v>
                </c:pt>
                <c:pt idx="257">
                  <c:v>24.655999999999999</c:v>
                </c:pt>
                <c:pt idx="258">
                  <c:v>22.530999999999999</c:v>
                </c:pt>
                <c:pt idx="259">
                  <c:v>18.436</c:v>
                </c:pt>
                <c:pt idx="260">
                  <c:v>13.061</c:v>
                </c:pt>
                <c:pt idx="261">
                  <c:v>10.734999999999999</c:v>
                </c:pt>
                <c:pt idx="262">
                  <c:v>10.29</c:v>
                </c:pt>
                <c:pt idx="263">
                  <c:v>9.6140000000000008</c:v>
                </c:pt>
                <c:pt idx="264">
                  <c:v>8.718</c:v>
                </c:pt>
                <c:pt idx="265">
                  <c:v>8.4489999999999998</c:v>
                </c:pt>
                <c:pt idx="266">
                  <c:v>8.5250000000000004</c:v>
                </c:pt>
                <c:pt idx="267">
                  <c:v>7.9539999999999997</c:v>
                </c:pt>
                <c:pt idx="268">
                  <c:v>7.8620000000000001</c:v>
                </c:pt>
                <c:pt idx="269">
                  <c:v>9.9819999999999993</c:v>
                </c:pt>
                <c:pt idx="270">
                  <c:v>10.784000000000001</c:v>
                </c:pt>
                <c:pt idx="271">
                  <c:v>10.885</c:v>
                </c:pt>
                <c:pt idx="272">
                  <c:v>11.018000000000001</c:v>
                </c:pt>
                <c:pt idx="273">
                  <c:v>10.455</c:v>
                </c:pt>
                <c:pt idx="274">
                  <c:v>9.8529999999999998</c:v>
                </c:pt>
                <c:pt idx="275">
                  <c:v>8.8979999999999997</c:v>
                </c:pt>
                <c:pt idx="276">
                  <c:v>8.26</c:v>
                </c:pt>
                <c:pt idx="277">
                  <c:v>8.1349999999999998</c:v>
                </c:pt>
                <c:pt idx="278">
                  <c:v>7.6539999999999999</c:v>
                </c:pt>
                <c:pt idx="279">
                  <c:v>7.2549999999999999</c:v>
                </c:pt>
                <c:pt idx="280">
                  <c:v>6.8689999999999998</c:v>
                </c:pt>
                <c:pt idx="281">
                  <c:v>6.4</c:v>
                </c:pt>
                <c:pt idx="282">
                  <c:v>6.125</c:v>
                </c:pt>
                <c:pt idx="283">
                  <c:v>5.87</c:v>
                </c:pt>
                <c:pt idx="284">
                  <c:v>5.4770000000000003</c:v>
                </c:pt>
                <c:pt idx="285">
                  <c:v>4.8760000000000003</c:v>
                </c:pt>
                <c:pt idx="286">
                  <c:v>3.4809999999999999</c:v>
                </c:pt>
                <c:pt idx="287">
                  <c:v>2.8119999999999998</c:v>
                </c:pt>
                <c:pt idx="288">
                  <c:v>2.71</c:v>
                </c:pt>
                <c:pt idx="289">
                  <c:v>2.52</c:v>
                </c:pt>
                <c:pt idx="290">
                  <c:v>2.552</c:v>
                </c:pt>
                <c:pt idx="291">
                  <c:v>2.62</c:v>
                </c:pt>
                <c:pt idx="292">
                  <c:v>2.6720000000000002</c:v>
                </c:pt>
                <c:pt idx="293">
                  <c:v>534.30799999999999</c:v>
                </c:pt>
                <c:pt idx="294">
                  <c:v>872.44</c:v>
                </c:pt>
                <c:pt idx="295">
                  <c:v>881.59299999999996</c:v>
                </c:pt>
                <c:pt idx="296">
                  <c:v>952.16</c:v>
                </c:pt>
                <c:pt idx="297">
                  <c:v>953.70399999999995</c:v>
                </c:pt>
                <c:pt idx="298">
                  <c:v>867.06899999999996</c:v>
                </c:pt>
                <c:pt idx="299">
                  <c:v>843.09299999999996</c:v>
                </c:pt>
                <c:pt idx="300">
                  <c:v>839.61900000000003</c:v>
                </c:pt>
                <c:pt idx="301">
                  <c:v>854.91800000000001</c:v>
                </c:pt>
                <c:pt idx="302">
                  <c:v>856.80799999999999</c:v>
                </c:pt>
                <c:pt idx="303">
                  <c:v>842.41800000000001</c:v>
                </c:pt>
                <c:pt idx="304">
                  <c:v>851.32</c:v>
                </c:pt>
                <c:pt idx="305">
                  <c:v>864.34</c:v>
                </c:pt>
                <c:pt idx="306">
                  <c:v>871.75800000000004</c:v>
                </c:pt>
                <c:pt idx="307">
                  <c:v>868.25300000000004</c:v>
                </c:pt>
                <c:pt idx="308">
                  <c:v>824.55100000000004</c:v>
                </c:pt>
                <c:pt idx="309">
                  <c:v>745.46199999999999</c:v>
                </c:pt>
                <c:pt idx="310">
                  <c:v>622.74400000000003</c:v>
                </c:pt>
                <c:pt idx="311">
                  <c:v>566.42100000000005</c:v>
                </c:pt>
                <c:pt idx="312">
                  <c:v>563.19299999999998</c:v>
                </c:pt>
                <c:pt idx="313">
                  <c:v>429.65899999999999</c:v>
                </c:pt>
                <c:pt idx="314">
                  <c:v>230.04</c:v>
                </c:pt>
                <c:pt idx="315">
                  <c:v>87.007000000000005</c:v>
                </c:pt>
                <c:pt idx="316">
                  <c:v>53.834000000000003</c:v>
                </c:pt>
                <c:pt idx="317">
                  <c:v>102.56699999999999</c:v>
                </c:pt>
                <c:pt idx="318">
                  <c:v>99.692999999999998</c:v>
                </c:pt>
                <c:pt idx="319">
                  <c:v>86.013000000000005</c:v>
                </c:pt>
                <c:pt idx="320">
                  <c:v>67.078000000000003</c:v>
                </c:pt>
                <c:pt idx="321">
                  <c:v>63.052</c:v>
                </c:pt>
                <c:pt idx="322">
                  <c:v>53.679000000000002</c:v>
                </c:pt>
                <c:pt idx="323">
                  <c:v>40.65</c:v>
                </c:pt>
                <c:pt idx="324">
                  <c:v>11.081</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3-EC66-4EFD-B871-EDDE32668D6C}"/>
            </c:ext>
          </c:extLst>
        </c:ser>
        <c:dLbls>
          <c:showLegendKey val="0"/>
          <c:showVal val="0"/>
          <c:showCatName val="0"/>
          <c:showSerName val="0"/>
          <c:showPercent val="0"/>
          <c:showBubbleSize val="0"/>
        </c:dLbls>
        <c:marker val="1"/>
        <c:smooth val="0"/>
        <c:axId val="421413880"/>
        <c:axId val="421413488"/>
      </c:lineChart>
      <c:dateAx>
        <c:axId val="421412704"/>
        <c:scaling>
          <c:orientation val="minMax"/>
        </c:scaling>
        <c:delete val="0"/>
        <c:axPos val="b"/>
        <c:numFmt formatCode="dd\-mm\-yy" sourceLinked="0"/>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3096"/>
        <c:crosses val="autoZero"/>
        <c:auto val="0"/>
        <c:lblOffset val="100"/>
        <c:baseTimeUnit val="days"/>
        <c:majorUnit val="2"/>
        <c:majorTimeUnit val="months"/>
        <c:minorUnit val="30"/>
      </c:dateAx>
      <c:valAx>
        <c:axId val="42141309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2704"/>
        <c:crosses val="autoZero"/>
        <c:crossBetween val="between"/>
      </c:valAx>
      <c:valAx>
        <c:axId val="421413488"/>
        <c:scaling>
          <c:orientation val="minMax"/>
          <c:max val="40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0.96889022264638791"/>
              <c:y val="0.1909050642933696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3880"/>
        <c:crosses val="max"/>
        <c:crossBetween val="between"/>
      </c:valAx>
      <c:dateAx>
        <c:axId val="421413880"/>
        <c:scaling>
          <c:orientation val="minMax"/>
        </c:scaling>
        <c:delete val="1"/>
        <c:axPos val="b"/>
        <c:numFmt formatCode="dd\-mm\-yy" sourceLinked="1"/>
        <c:majorTickMark val="out"/>
        <c:minorTickMark val="none"/>
        <c:tickLblPos val="nextTo"/>
        <c:crossAx val="421413488"/>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(a) GW2</a:t>
            </a:r>
          </a:p>
        </c:rich>
      </c:tx>
      <c:layout>
        <c:manualLayout>
          <c:xMode val="edge"/>
          <c:yMode val="edge"/>
          <c:x val="0.10218197263750728"/>
          <c:y val="0.1113595781802695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0.12917635913482917"/>
          <c:w val="0.79054505029588551"/>
          <c:h val="0.83206417379645725"/>
        </c:manualLayout>
      </c:layout>
      <c:lineChart>
        <c:grouping val="standard"/>
        <c:varyColors val="0"/>
        <c:ser>
          <c:idx val="0"/>
          <c:order val="0"/>
          <c:tx>
            <c:strRef>
              <c:f>'daily GPP fig CEW'!$J$2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CEW'!$J$3:$J$369,'daily GPP fig CEW'!$B:$B)</c:f>
              <c:numCache>
                <c:formatCode>General</c:formatCode>
                <c:ptCount val="1048943"/>
                <c:pt idx="64">
                  <c:v>1.6375362090000001</c:v>
                </c:pt>
                <c:pt idx="65">
                  <c:v>2.3048226280000002</c:v>
                </c:pt>
                <c:pt idx="66">
                  <c:v>2.7051522229999998</c:v>
                </c:pt>
                <c:pt idx="67">
                  <c:v>3.3852447300000001</c:v>
                </c:pt>
                <c:pt idx="68">
                  <c:v>4.1265262189999996</c:v>
                </c:pt>
                <c:pt idx="69">
                  <c:v>4.3975286960000002</c:v>
                </c:pt>
                <c:pt idx="75">
                  <c:v>3.923914184</c:v>
                </c:pt>
                <c:pt idx="80">
                  <c:v>2.5563429470000001</c:v>
                </c:pt>
                <c:pt idx="85">
                  <c:v>3.562761928</c:v>
                </c:pt>
                <c:pt idx="90">
                  <c:v>1.2287938620000001</c:v>
                </c:pt>
                <c:pt idx="91">
                  <c:v>1.7300506689999999</c:v>
                </c:pt>
                <c:pt idx="111">
                  <c:v>0.366721411</c:v>
                </c:pt>
                <c:pt idx="112">
                  <c:v>0.44066704000000001</c:v>
                </c:pt>
                <c:pt idx="114">
                  <c:v>0.94112266700000002</c:v>
                </c:pt>
                <c:pt idx="115">
                  <c:v>1.101858158</c:v>
                </c:pt>
                <c:pt idx="116">
                  <c:v>1.7948533170000001</c:v>
                </c:pt>
                <c:pt idx="117">
                  <c:v>2.7133522299999999</c:v>
                </c:pt>
                <c:pt idx="118">
                  <c:v>3.2184183169999998</c:v>
                </c:pt>
                <c:pt idx="123">
                  <c:v>0.78657189299999997</c:v>
                </c:pt>
                <c:pt idx="125">
                  <c:v>1.9137755750000001</c:v>
                </c:pt>
                <c:pt idx="127">
                  <c:v>3.906624323</c:v>
                </c:pt>
                <c:pt idx="130">
                  <c:v>0.65603682100000005</c:v>
                </c:pt>
                <c:pt idx="131">
                  <c:v>1.0430676189999999</c:v>
                </c:pt>
                <c:pt idx="132">
                  <c:v>1.15732733</c:v>
                </c:pt>
                <c:pt idx="133">
                  <c:v>3.4664189510000001</c:v>
                </c:pt>
                <c:pt idx="135">
                  <c:v>1.7704333960548899</c:v>
                </c:pt>
                <c:pt idx="136">
                  <c:v>2.0321397463141202</c:v>
                </c:pt>
                <c:pt idx="137">
                  <c:v>1.57245442008763</c:v>
                </c:pt>
                <c:pt idx="138">
                  <c:v>1.9962320376992799</c:v>
                </c:pt>
                <c:pt idx="139">
                  <c:v>1.61621667827612</c:v>
                </c:pt>
                <c:pt idx="140">
                  <c:v>1.9247894575339599</c:v>
                </c:pt>
                <c:pt idx="141">
                  <c:v>1.9949131348429401</c:v>
                </c:pt>
                <c:pt idx="142">
                  <c:v>1.57674993679047</c:v>
                </c:pt>
                <c:pt idx="143">
                  <c:v>2.42606909307356</c:v>
                </c:pt>
                <c:pt idx="144">
                  <c:v>3.2911354029580799</c:v>
                </c:pt>
                <c:pt idx="145">
                  <c:v>4.5597459521600401</c:v>
                </c:pt>
                <c:pt idx="147">
                  <c:v>4.2567313950658097</c:v>
                </c:pt>
                <c:pt idx="148">
                  <c:v>2.7925797471792002</c:v>
                </c:pt>
                <c:pt idx="149">
                  <c:v>2.2888180980518502</c:v>
                </c:pt>
                <c:pt idx="150">
                  <c:v>1.41549986977512</c:v>
                </c:pt>
                <c:pt idx="151">
                  <c:v>1.95010684071545</c:v>
                </c:pt>
                <c:pt idx="152">
                  <c:v>2.4936542226568599</c:v>
                </c:pt>
                <c:pt idx="153">
                  <c:v>1.2196597623591201</c:v>
                </c:pt>
                <c:pt idx="154">
                  <c:v>2.0520550911997599</c:v>
                </c:pt>
                <c:pt idx="155">
                  <c:v>2.1249775817129302</c:v>
                </c:pt>
                <c:pt idx="156">
                  <c:v>2.5031602209452002</c:v>
                </c:pt>
                <c:pt idx="157">
                  <c:v>2.9794260326571198</c:v>
                </c:pt>
                <c:pt idx="158">
                  <c:v>3.3935232385945402</c:v>
                </c:pt>
                <c:pt idx="159">
                  <c:v>4.4251452154995503</c:v>
                </c:pt>
                <c:pt idx="160">
                  <c:v>5.3415536203849898</c:v>
                </c:pt>
                <c:pt idx="161">
                  <c:v>3.7189006125797102</c:v>
                </c:pt>
                <c:pt idx="162">
                  <c:v>3.0352709139183598</c:v>
                </c:pt>
                <c:pt idx="163">
                  <c:v>2.57864876587568</c:v>
                </c:pt>
                <c:pt idx="164">
                  <c:v>2.30879380025958</c:v>
                </c:pt>
                <c:pt idx="165">
                  <c:v>2.1388096102377698</c:v>
                </c:pt>
                <c:pt idx="167">
                  <c:v>1.9586224426882399</c:v>
                </c:pt>
                <c:pt idx="168">
                  <c:v>1.9724730471901299</c:v>
                </c:pt>
                <c:pt idx="169">
                  <c:v>1.04479382222799</c:v>
                </c:pt>
                <c:pt idx="170">
                  <c:v>1.19410466451018</c:v>
                </c:pt>
                <c:pt idx="171">
                  <c:v>1.1331267132357701</c:v>
                </c:pt>
                <c:pt idx="172">
                  <c:v>0.88316358155003505</c:v>
                </c:pt>
                <c:pt idx="173">
                  <c:v>0.89606539257180595</c:v>
                </c:pt>
                <c:pt idx="174">
                  <c:v>0.14536860533384699</c:v>
                </c:pt>
                <c:pt idx="175">
                  <c:v>0.67486269135904997</c:v>
                </c:pt>
                <c:pt idx="176">
                  <c:v>0.78139418484190604</c:v>
                </c:pt>
                <c:pt idx="178">
                  <c:v>1.02226425613603</c:v>
                </c:pt>
                <c:pt idx="181">
                  <c:v>1.3461444630706201</c:v>
                </c:pt>
                <c:pt idx="182">
                  <c:v>1.10834847407305</c:v>
                </c:pt>
                <c:pt idx="183">
                  <c:v>1.1991470861656199</c:v>
                </c:pt>
                <c:pt idx="186">
                  <c:v>1.43798810976506</c:v>
                </c:pt>
                <c:pt idx="187">
                  <c:v>1.4430639812480399</c:v>
                </c:pt>
                <c:pt idx="188">
                  <c:v>1.6425553592820501</c:v>
                </c:pt>
                <c:pt idx="189">
                  <c:v>1.5803226267985</c:v>
                </c:pt>
                <c:pt idx="190">
                  <c:v>1.47093778392717</c:v>
                </c:pt>
                <c:pt idx="192">
                  <c:v>1.2169741302489101</c:v>
                </c:pt>
                <c:pt idx="195">
                  <c:v>0.56480473992928104</c:v>
                </c:pt>
                <c:pt idx="202">
                  <c:v>1.8202442491065201</c:v>
                </c:pt>
                <c:pt idx="203">
                  <c:v>1.9180021838529899</c:v>
                </c:pt>
                <c:pt idx="204">
                  <c:v>1.91638870564583</c:v>
                </c:pt>
                <c:pt idx="235">
                  <c:v>3.6398120240293901</c:v>
                </c:pt>
                <c:pt idx="236">
                  <c:v>2.16364907921889</c:v>
                </c:pt>
                <c:pt idx="239">
                  <c:v>4.4315767283337104</c:v>
                </c:pt>
                <c:pt idx="240">
                  <c:v>5.1351001690663196</c:v>
                </c:pt>
                <c:pt idx="241">
                  <c:v>5.2156640366143803</c:v>
                </c:pt>
                <c:pt idx="242">
                  <c:v>5.0060535321998199</c:v>
                </c:pt>
                <c:pt idx="243">
                  <c:v>4.9924942378739896</c:v>
                </c:pt>
                <c:pt idx="244">
                  <c:v>4.0832041965942096</c:v>
                </c:pt>
                <c:pt idx="245">
                  <c:v>3.54750837019481</c:v>
                </c:pt>
                <c:pt idx="246">
                  <c:v>5.5714378114972902</c:v>
                </c:pt>
                <c:pt idx="247">
                  <c:v>2.5524915385845199</c:v>
                </c:pt>
                <c:pt idx="248">
                  <c:v>4.9594028692571701</c:v>
                </c:pt>
                <c:pt idx="249">
                  <c:v>4.4680213143069096</c:v>
                </c:pt>
                <c:pt idx="250">
                  <c:v>5.6111340930773999</c:v>
                </c:pt>
                <c:pt idx="251">
                  <c:v>5.32205170778448</c:v>
                </c:pt>
                <c:pt idx="252">
                  <c:v>4.7591122506433896</c:v>
                </c:pt>
                <c:pt idx="253">
                  <c:v>4.6547429059000196</c:v>
                </c:pt>
                <c:pt idx="254">
                  <c:v>5.5059517252247501</c:v>
                </c:pt>
                <c:pt idx="255">
                  <c:v>7.2193530758996403</c:v>
                </c:pt>
                <c:pt idx="256">
                  <c:v>4.54767033668581</c:v>
                </c:pt>
                <c:pt idx="257">
                  <c:v>9.1027814421768394</c:v>
                </c:pt>
                <c:pt idx="258">
                  <c:v>5.5467685038061001</c:v>
                </c:pt>
                <c:pt idx="259">
                  <c:v>5.9585652746933997</c:v>
                </c:pt>
                <c:pt idx="260">
                  <c:v>6.2184714957276102</c:v>
                </c:pt>
                <c:pt idx="261">
                  <c:v>7.8072017730527001</c:v>
                </c:pt>
                <c:pt idx="262">
                  <c:v>5.8857497200520896</c:v>
                </c:pt>
                <c:pt idx="263">
                  <c:v>5.7551617319661004</c:v>
                </c:pt>
                <c:pt idx="264">
                  <c:v>5.7436688227961499</c:v>
                </c:pt>
                <c:pt idx="289">
                  <c:v>4.3120215382321998</c:v>
                </c:pt>
                <c:pt idx="322">
                  <c:v>3.7418300328132199</c:v>
                </c:pt>
                <c:pt idx="337">
                  <c:v>2.4513829381442198</c:v>
                </c:pt>
                <c:pt idx="340">
                  <c:v>1.90033146369683</c:v>
                </c:pt>
                <c:pt idx="342">
                  <c:v>1.6557035892838701</c:v>
                </c:pt>
                <c:pt idx="349">
                  <c:v>1.7528302704343299</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44AE-4D0D-B62B-3B77B9409A9F}"/>
            </c:ext>
          </c:extLst>
        </c:ser>
        <c:ser>
          <c:idx val="6"/>
          <c:order val="1"/>
          <c:tx>
            <c:strRef>
              <c:f>'daily GPP fig CEW'!$K$2</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CEW'!$K$3:$K$369</c:f>
              <c:numCache>
                <c:formatCode>General</c:formatCode>
                <c:ptCount val="367"/>
                <c:pt idx="64">
                  <c:v>1.6375362090000001</c:v>
                </c:pt>
                <c:pt idx="65">
                  <c:v>2.3048226280000002</c:v>
                </c:pt>
                <c:pt idx="123">
                  <c:v>0.78657189299999997</c:v>
                </c:pt>
                <c:pt idx="125">
                  <c:v>1.9137755750000001</c:v>
                </c:pt>
                <c:pt idx="127">
                  <c:v>3.906624323</c:v>
                </c:pt>
                <c:pt idx="130">
                  <c:v>0.65603682100000005</c:v>
                </c:pt>
                <c:pt idx="131">
                  <c:v>1.0430676189999999</c:v>
                </c:pt>
                <c:pt idx="132">
                  <c:v>1.15732733</c:v>
                </c:pt>
                <c:pt idx="133">
                  <c:v>3.4664189510000001</c:v>
                </c:pt>
                <c:pt idx="135">
                  <c:v>1.7704333960548899</c:v>
                </c:pt>
                <c:pt idx="136">
                  <c:v>2.0321397463141202</c:v>
                </c:pt>
                <c:pt idx="137">
                  <c:v>1.57245442008763</c:v>
                </c:pt>
                <c:pt idx="138">
                  <c:v>1.9962320376992799</c:v>
                </c:pt>
                <c:pt idx="139">
                  <c:v>1.61621667827612</c:v>
                </c:pt>
                <c:pt idx="140">
                  <c:v>1.9247894575339599</c:v>
                </c:pt>
                <c:pt idx="141">
                  <c:v>1.9949131348429401</c:v>
                </c:pt>
                <c:pt idx="142">
                  <c:v>1.57674993679047</c:v>
                </c:pt>
                <c:pt idx="171">
                  <c:v>1.1331267132357701</c:v>
                </c:pt>
                <c:pt idx="172">
                  <c:v>0.88316358155003505</c:v>
                </c:pt>
                <c:pt idx="173">
                  <c:v>0.89606539257180595</c:v>
                </c:pt>
                <c:pt idx="174">
                  <c:v>0.14536860533384699</c:v>
                </c:pt>
                <c:pt idx="175">
                  <c:v>0.67486269135904997</c:v>
                </c:pt>
                <c:pt idx="176">
                  <c:v>0.78139418484190604</c:v>
                </c:pt>
                <c:pt idx="178">
                  <c:v>1.02226425613603</c:v>
                </c:pt>
                <c:pt idx="181">
                  <c:v>1.3461444630706201</c:v>
                </c:pt>
                <c:pt idx="182">
                  <c:v>1.10834847407305</c:v>
                </c:pt>
                <c:pt idx="183">
                  <c:v>1.1991470861656199</c:v>
                </c:pt>
                <c:pt idx="186">
                  <c:v>1.43798810976506</c:v>
                </c:pt>
                <c:pt idx="322">
                  <c:v>3.7418300328132199</c:v>
                </c:pt>
              </c:numCache>
            </c:numRef>
          </c:val>
          <c:smooth val="0"/>
          <c:extLst xmlns:c16r2="http://schemas.microsoft.com/office/drawing/2015/06/chart">
            <c:ext xmlns:c16="http://schemas.microsoft.com/office/drawing/2014/chart" uri="{C3380CC4-5D6E-409C-BE32-E72D297353CC}">
              <c16:uniqueId val="{00000001-44AE-4D0D-B62B-3B77B9409A9F}"/>
            </c:ext>
          </c:extLst>
        </c:ser>
        <c:ser>
          <c:idx val="5"/>
          <c:order val="2"/>
          <c:tx>
            <c:strRef>
              <c:f>'daily GPP fig CEW'!$E$2</c:f>
              <c:strCache>
                <c:ptCount val="1"/>
                <c:pt idx="0">
                  <c:v>non EW</c:v>
                </c:pt>
              </c:strCache>
            </c:strRef>
          </c:tx>
          <c:spPr>
            <a:ln w="28575" cap="rnd">
              <a:noFill/>
              <a:round/>
            </a:ln>
            <a:effectLst/>
          </c:spPr>
          <c:marker>
            <c:symbol val="circle"/>
            <c:size val="5"/>
            <c:spPr>
              <a:solidFill>
                <a:schemeClr val="accent6"/>
              </a:solidFill>
              <a:ln w="9525">
                <a:no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CEW'!$L$3:$L$369</c:f>
              <c:numCache>
                <c:formatCode>General</c:formatCode>
                <c:ptCount val="367"/>
                <c:pt idx="143">
                  <c:v>2.42606909307356</c:v>
                </c:pt>
                <c:pt idx="144">
                  <c:v>3.2911354029580799</c:v>
                </c:pt>
                <c:pt idx="145">
                  <c:v>4.5597459521600401</c:v>
                </c:pt>
                <c:pt idx="147">
                  <c:v>4.2567313950658097</c:v>
                </c:pt>
                <c:pt idx="148">
                  <c:v>2.7925797471792002</c:v>
                </c:pt>
                <c:pt idx="149">
                  <c:v>2.2888180980518502</c:v>
                </c:pt>
                <c:pt idx="150">
                  <c:v>1.41549986977512</c:v>
                </c:pt>
                <c:pt idx="151">
                  <c:v>1.95010684071545</c:v>
                </c:pt>
                <c:pt idx="152">
                  <c:v>2.4936542226568599</c:v>
                </c:pt>
                <c:pt idx="153">
                  <c:v>1.2196597623591201</c:v>
                </c:pt>
                <c:pt idx="154">
                  <c:v>2.0520550911997599</c:v>
                </c:pt>
                <c:pt idx="155">
                  <c:v>2.1249775817129302</c:v>
                </c:pt>
                <c:pt idx="156">
                  <c:v>2.5031602209452002</c:v>
                </c:pt>
                <c:pt idx="157">
                  <c:v>2.9794260326571198</c:v>
                </c:pt>
                <c:pt idx="158">
                  <c:v>3.3935232385945402</c:v>
                </c:pt>
                <c:pt idx="159">
                  <c:v>4.4251452154995503</c:v>
                </c:pt>
                <c:pt idx="160">
                  <c:v>5.3415536203849898</c:v>
                </c:pt>
                <c:pt idx="161">
                  <c:v>3.7189006125797102</c:v>
                </c:pt>
                <c:pt idx="162">
                  <c:v>3.0352709139183598</c:v>
                </c:pt>
                <c:pt idx="163">
                  <c:v>2.57864876587568</c:v>
                </c:pt>
                <c:pt idx="164">
                  <c:v>2.30879380025958</c:v>
                </c:pt>
                <c:pt idx="187">
                  <c:v>1.4430639812480399</c:v>
                </c:pt>
                <c:pt idx="188">
                  <c:v>1.6425553592820501</c:v>
                </c:pt>
                <c:pt idx="189">
                  <c:v>1.5803226267985</c:v>
                </c:pt>
                <c:pt idx="190">
                  <c:v>1.47093778392717</c:v>
                </c:pt>
                <c:pt idx="192">
                  <c:v>1.2169741302489101</c:v>
                </c:pt>
                <c:pt idx="195">
                  <c:v>0.56480473992928104</c:v>
                </c:pt>
                <c:pt idx="202">
                  <c:v>1.8202442491065201</c:v>
                </c:pt>
                <c:pt idx="289">
                  <c:v>4.3120215382321998</c:v>
                </c:pt>
              </c:numCache>
            </c:numRef>
          </c:val>
          <c:smooth val="0"/>
          <c:extLst xmlns:c16r2="http://schemas.microsoft.com/office/drawing/2015/06/chart">
            <c:ext xmlns:c16="http://schemas.microsoft.com/office/drawing/2014/chart" uri="{C3380CC4-5D6E-409C-BE32-E72D297353CC}">
              <c16:uniqueId val="{00000002-44AE-4D0D-B62B-3B77B9409A9F}"/>
            </c:ext>
          </c:extLst>
        </c:ser>
        <c:dLbls>
          <c:showLegendKey val="0"/>
          <c:showVal val="0"/>
          <c:showCatName val="0"/>
          <c:showSerName val="0"/>
          <c:showPercent val="0"/>
          <c:showBubbleSize val="0"/>
        </c:dLbls>
        <c:marker val="1"/>
        <c:smooth val="0"/>
        <c:axId val="421414664"/>
        <c:axId val="421415056"/>
      </c:lineChart>
      <c:lineChart>
        <c:grouping val="standard"/>
        <c:varyColors val="0"/>
        <c:ser>
          <c:idx val="1"/>
          <c:order val="3"/>
          <c:tx>
            <c:strRef>
              <c:f>'daily GPP fig CEW'!$M$1</c:f>
              <c:strCache>
                <c:ptCount val="1"/>
                <c:pt idx="0">
                  <c:v>ML/d</c:v>
                </c:pt>
              </c:strCache>
            </c:strRef>
          </c:tx>
          <c:spPr>
            <a:ln w="12700" cap="rnd">
              <a:solidFill>
                <a:schemeClr val="tx1"/>
              </a:solidFill>
              <a:prstDash val="sysDash"/>
              <a:round/>
            </a:ln>
            <a:effectLst/>
          </c:spPr>
          <c:marker>
            <c:symbol val="none"/>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CEW'!$M$3:$M$374</c:f>
              <c:numCache>
                <c:formatCode>General</c:formatCode>
                <c:ptCount val="372"/>
                <c:pt idx="0">
                  <c:v>1550.4739999999999</c:v>
                </c:pt>
                <c:pt idx="1">
                  <c:v>1015.096</c:v>
                </c:pt>
                <c:pt idx="2">
                  <c:v>609.21</c:v>
                </c:pt>
                <c:pt idx="3">
                  <c:v>413.03300000000002</c:v>
                </c:pt>
                <c:pt idx="4">
                  <c:v>386.83199999999999</c:v>
                </c:pt>
                <c:pt idx="5">
                  <c:v>372.55599999999998</c:v>
                </c:pt>
                <c:pt idx="6">
                  <c:v>303.90800000000002</c:v>
                </c:pt>
                <c:pt idx="7">
                  <c:v>270.06700000000001</c:v>
                </c:pt>
                <c:pt idx="8">
                  <c:v>223.79900000000001</c:v>
                </c:pt>
                <c:pt idx="9">
                  <c:v>190.935</c:v>
                </c:pt>
                <c:pt idx="10">
                  <c:v>165.65899999999999</c:v>
                </c:pt>
                <c:pt idx="11">
                  <c:v>150.59899999999999</c:v>
                </c:pt>
                <c:pt idx="12">
                  <c:v>147.10900000000001</c:v>
                </c:pt>
                <c:pt idx="13">
                  <c:v>143.43700000000001</c:v>
                </c:pt>
                <c:pt idx="14">
                  <c:v>146.54</c:v>
                </c:pt>
                <c:pt idx="15">
                  <c:v>159.86799999999999</c:v>
                </c:pt>
                <c:pt idx="16">
                  <c:v>165.36500000000001</c:v>
                </c:pt>
                <c:pt idx="17">
                  <c:v>163.078</c:v>
                </c:pt>
                <c:pt idx="18">
                  <c:v>169.19800000000001</c:v>
                </c:pt>
                <c:pt idx="19">
                  <c:v>165.20400000000001</c:v>
                </c:pt>
                <c:pt idx="20">
                  <c:v>162.17400000000001</c:v>
                </c:pt>
                <c:pt idx="21">
                  <c:v>143.76900000000001</c:v>
                </c:pt>
                <c:pt idx="22">
                  <c:v>142.36000000000001</c:v>
                </c:pt>
                <c:pt idx="23">
                  <c:v>137.572</c:v>
                </c:pt>
                <c:pt idx="24">
                  <c:v>135.608</c:v>
                </c:pt>
                <c:pt idx="25">
                  <c:v>131.89599999999999</c:v>
                </c:pt>
                <c:pt idx="26">
                  <c:v>121.73699999999999</c:v>
                </c:pt>
                <c:pt idx="27">
                  <c:v>116.40600000000001</c:v>
                </c:pt>
                <c:pt idx="28">
                  <c:v>117.04900000000001</c:v>
                </c:pt>
                <c:pt idx="29">
                  <c:v>110.584</c:v>
                </c:pt>
                <c:pt idx="30">
                  <c:v>101.271</c:v>
                </c:pt>
                <c:pt idx="31">
                  <c:v>87.741</c:v>
                </c:pt>
                <c:pt idx="32">
                  <c:v>84.686999999999998</c:v>
                </c:pt>
                <c:pt idx="33">
                  <c:v>80</c:v>
                </c:pt>
                <c:pt idx="34">
                  <c:v>87.894000000000005</c:v>
                </c:pt>
                <c:pt idx="35">
                  <c:v>99.822999999999993</c:v>
                </c:pt>
                <c:pt idx="36">
                  <c:v>105.788</c:v>
                </c:pt>
                <c:pt idx="37">
                  <c:v>106.91800000000001</c:v>
                </c:pt>
                <c:pt idx="38">
                  <c:v>104.49</c:v>
                </c:pt>
                <c:pt idx="39">
                  <c:v>93.813999999999993</c:v>
                </c:pt>
                <c:pt idx="40">
                  <c:v>86.02</c:v>
                </c:pt>
                <c:pt idx="41">
                  <c:v>85.988</c:v>
                </c:pt>
                <c:pt idx="42">
                  <c:v>88.584000000000003</c:v>
                </c:pt>
                <c:pt idx="43">
                  <c:v>90.131</c:v>
                </c:pt>
                <c:pt idx="44">
                  <c:v>88.295000000000002</c:v>
                </c:pt>
                <c:pt idx="45">
                  <c:v>85.036000000000001</c:v>
                </c:pt>
                <c:pt idx="46">
                  <c:v>81.84</c:v>
                </c:pt>
                <c:pt idx="47">
                  <c:v>84.33</c:v>
                </c:pt>
                <c:pt idx="48">
                  <c:v>84.34</c:v>
                </c:pt>
                <c:pt idx="49">
                  <c:v>84.456000000000003</c:v>
                </c:pt>
                <c:pt idx="50">
                  <c:v>82.603999999999999</c:v>
                </c:pt>
                <c:pt idx="51">
                  <c:v>79.185000000000002</c:v>
                </c:pt>
                <c:pt idx="52">
                  <c:v>73.070999999999998</c:v>
                </c:pt>
                <c:pt idx="53">
                  <c:v>65.712000000000003</c:v>
                </c:pt>
                <c:pt idx="54">
                  <c:v>58.408000000000001</c:v>
                </c:pt>
                <c:pt idx="55">
                  <c:v>87.328000000000003</c:v>
                </c:pt>
                <c:pt idx="56">
                  <c:v>106.869</c:v>
                </c:pt>
                <c:pt idx="57">
                  <c:v>106.111</c:v>
                </c:pt>
                <c:pt idx="58">
                  <c:v>111.896</c:v>
                </c:pt>
                <c:pt idx="59">
                  <c:v>254.691</c:v>
                </c:pt>
                <c:pt idx="60">
                  <c:v>327.02699999999999</c:v>
                </c:pt>
                <c:pt idx="61">
                  <c:v>720.61599999999999</c:v>
                </c:pt>
                <c:pt idx="62">
                  <c:v>923.25699999999995</c:v>
                </c:pt>
                <c:pt idx="63">
                  <c:v>673.57899999999995</c:v>
                </c:pt>
                <c:pt idx="64">
                  <c:v>418.43900000000002</c:v>
                </c:pt>
                <c:pt idx="65">
                  <c:v>356.39600000000002</c:v>
                </c:pt>
                <c:pt idx="66">
                  <c:v>277.14600000000002</c:v>
                </c:pt>
                <c:pt idx="67">
                  <c:v>225.798</c:v>
                </c:pt>
                <c:pt idx="68">
                  <c:v>221.291</c:v>
                </c:pt>
                <c:pt idx="69">
                  <c:v>203.87700000000001</c:v>
                </c:pt>
                <c:pt idx="70">
                  <c:v>192.821</c:v>
                </c:pt>
                <c:pt idx="71">
                  <c:v>188.791</c:v>
                </c:pt>
                <c:pt idx="72">
                  <c:v>184.46100000000001</c:v>
                </c:pt>
                <c:pt idx="73">
                  <c:v>179.524</c:v>
                </c:pt>
                <c:pt idx="74">
                  <c:v>170.93899999999999</c:v>
                </c:pt>
                <c:pt idx="75">
                  <c:v>175.75200000000001</c:v>
                </c:pt>
                <c:pt idx="76">
                  <c:v>157.44</c:v>
                </c:pt>
                <c:pt idx="77">
                  <c:v>142.13900000000001</c:v>
                </c:pt>
                <c:pt idx="78">
                  <c:v>141.19200000000001</c:v>
                </c:pt>
                <c:pt idx="79">
                  <c:v>164.577</c:v>
                </c:pt>
                <c:pt idx="80">
                  <c:v>394.90899999999999</c:v>
                </c:pt>
                <c:pt idx="81">
                  <c:v>444.94499999999999</c:v>
                </c:pt>
                <c:pt idx="82">
                  <c:v>333.29</c:v>
                </c:pt>
                <c:pt idx="83">
                  <c:v>265.92099999999999</c:v>
                </c:pt>
                <c:pt idx="84">
                  <c:v>322.64400000000001</c:v>
                </c:pt>
                <c:pt idx="85">
                  <c:v>312.91899999999998</c:v>
                </c:pt>
                <c:pt idx="86">
                  <c:v>331.30500000000001</c:v>
                </c:pt>
                <c:pt idx="87">
                  <c:v>347.21199999999999</c:v>
                </c:pt>
                <c:pt idx="88">
                  <c:v>339.02800000000002</c:v>
                </c:pt>
                <c:pt idx="89">
                  <c:v>239.15299999999999</c:v>
                </c:pt>
                <c:pt idx="90">
                  <c:v>189.62299999999999</c:v>
                </c:pt>
                <c:pt idx="91">
                  <c:v>177.285</c:v>
                </c:pt>
                <c:pt idx="92">
                  <c:v>270.08100000000002</c:v>
                </c:pt>
                <c:pt idx="93">
                  <c:v>532.41600000000005</c:v>
                </c:pt>
                <c:pt idx="94">
                  <c:v>547.38900000000001</c:v>
                </c:pt>
                <c:pt idx="95">
                  <c:v>508.43200000000002</c:v>
                </c:pt>
                <c:pt idx="96">
                  <c:v>598.09500000000003</c:v>
                </c:pt>
                <c:pt idx="97">
                  <c:v>674.33100000000002</c:v>
                </c:pt>
                <c:pt idx="98">
                  <c:v>534.03800000000001</c:v>
                </c:pt>
                <c:pt idx="99">
                  <c:v>590.19399999999996</c:v>
                </c:pt>
                <c:pt idx="100">
                  <c:v>584.77099999999996</c:v>
                </c:pt>
                <c:pt idx="101">
                  <c:v>729.18600000000004</c:v>
                </c:pt>
                <c:pt idx="102">
                  <c:v>771.30899999999997</c:v>
                </c:pt>
                <c:pt idx="103">
                  <c:v>927.77200000000005</c:v>
                </c:pt>
                <c:pt idx="104">
                  <c:v>4293.1180000000004</c:v>
                </c:pt>
                <c:pt idx="105">
                  <c:v>3373.0050000000001</c:v>
                </c:pt>
                <c:pt idx="106">
                  <c:v>1701.2860000000001</c:v>
                </c:pt>
                <c:pt idx="107">
                  <c:v>1248.4849999999999</c:v>
                </c:pt>
                <c:pt idx="108">
                  <c:v>697.57500000000005</c:v>
                </c:pt>
                <c:pt idx="109">
                  <c:v>566.32100000000003</c:v>
                </c:pt>
                <c:pt idx="110">
                  <c:v>392.24900000000002</c:v>
                </c:pt>
                <c:pt idx="111">
                  <c:v>328.98500000000001</c:v>
                </c:pt>
                <c:pt idx="112">
                  <c:v>285.39400000000001</c:v>
                </c:pt>
                <c:pt idx="113">
                  <c:v>337.25900000000001</c:v>
                </c:pt>
                <c:pt idx="114">
                  <c:v>493.255</c:v>
                </c:pt>
                <c:pt idx="115">
                  <c:v>469.68299999999999</c:v>
                </c:pt>
                <c:pt idx="116">
                  <c:v>521.99400000000003</c:v>
                </c:pt>
                <c:pt idx="117">
                  <c:v>504.66500000000002</c:v>
                </c:pt>
                <c:pt idx="118">
                  <c:v>459.17599999999999</c:v>
                </c:pt>
                <c:pt idx="119">
                  <c:v>454.91800000000001</c:v>
                </c:pt>
                <c:pt idx="120">
                  <c:v>627.78200000000004</c:v>
                </c:pt>
                <c:pt idx="121">
                  <c:v>767.93899999999996</c:v>
                </c:pt>
                <c:pt idx="122">
                  <c:v>909.50400000000002</c:v>
                </c:pt>
                <c:pt idx="123">
                  <c:v>986.21299999999997</c:v>
                </c:pt>
                <c:pt idx="124">
                  <c:v>806.47900000000004</c:v>
                </c:pt>
                <c:pt idx="125">
                  <c:v>828.44399999999996</c:v>
                </c:pt>
                <c:pt idx="126">
                  <c:v>942.51</c:v>
                </c:pt>
                <c:pt idx="127">
                  <c:v>954.49099999999999</c:v>
                </c:pt>
                <c:pt idx="128">
                  <c:v>949.55</c:v>
                </c:pt>
                <c:pt idx="129">
                  <c:v>946.96400000000006</c:v>
                </c:pt>
                <c:pt idx="130">
                  <c:v>900.55499999999995</c:v>
                </c:pt>
                <c:pt idx="131">
                  <c:v>859.91399999999999</c:v>
                </c:pt>
                <c:pt idx="132">
                  <c:v>844.18799999999999</c:v>
                </c:pt>
                <c:pt idx="133">
                  <c:v>967.81799999999998</c:v>
                </c:pt>
                <c:pt idx="134">
                  <c:v>851.23</c:v>
                </c:pt>
                <c:pt idx="135">
                  <c:v>879.73099999999999</c:v>
                </c:pt>
                <c:pt idx="136">
                  <c:v>947.45399999999995</c:v>
                </c:pt>
                <c:pt idx="137">
                  <c:v>756.17</c:v>
                </c:pt>
                <c:pt idx="138">
                  <c:v>706.072</c:v>
                </c:pt>
                <c:pt idx="139">
                  <c:v>569.77300000000002</c:v>
                </c:pt>
                <c:pt idx="140">
                  <c:v>550.09199999999998</c:v>
                </c:pt>
                <c:pt idx="141">
                  <c:v>697.89499999999998</c:v>
                </c:pt>
                <c:pt idx="142">
                  <c:v>685.34299999999996</c:v>
                </c:pt>
                <c:pt idx="143">
                  <c:v>683.43899999999996</c:v>
                </c:pt>
                <c:pt idx="144">
                  <c:v>529.35</c:v>
                </c:pt>
                <c:pt idx="145">
                  <c:v>481.85199999999998</c:v>
                </c:pt>
                <c:pt idx="146">
                  <c:v>469.09300000000002</c:v>
                </c:pt>
                <c:pt idx="147">
                  <c:v>492.14600000000002</c:v>
                </c:pt>
                <c:pt idx="148">
                  <c:v>492.89100000000002</c:v>
                </c:pt>
                <c:pt idx="149">
                  <c:v>517.00800000000004</c:v>
                </c:pt>
                <c:pt idx="150">
                  <c:v>541.28599999999994</c:v>
                </c:pt>
                <c:pt idx="151">
                  <c:v>489.666</c:v>
                </c:pt>
                <c:pt idx="152">
                  <c:v>447.13799999999998</c:v>
                </c:pt>
                <c:pt idx="153">
                  <c:v>439.30399999999997</c:v>
                </c:pt>
                <c:pt idx="154">
                  <c:v>531.43299999999999</c:v>
                </c:pt>
                <c:pt idx="155">
                  <c:v>653.89700000000005</c:v>
                </c:pt>
                <c:pt idx="156">
                  <c:v>678.101</c:v>
                </c:pt>
                <c:pt idx="157">
                  <c:v>618.28700000000003</c:v>
                </c:pt>
                <c:pt idx="158">
                  <c:v>576.71400000000006</c:v>
                </c:pt>
                <c:pt idx="159">
                  <c:v>627.48299999999995</c:v>
                </c:pt>
                <c:pt idx="160">
                  <c:v>612.43600000000004</c:v>
                </c:pt>
                <c:pt idx="161">
                  <c:v>599.6</c:v>
                </c:pt>
                <c:pt idx="162">
                  <c:v>998.06399999999996</c:v>
                </c:pt>
                <c:pt idx="163">
                  <c:v>1096.24</c:v>
                </c:pt>
                <c:pt idx="164">
                  <c:v>1087.664</c:v>
                </c:pt>
                <c:pt idx="165">
                  <c:v>1101.394</c:v>
                </c:pt>
                <c:pt idx="166">
                  <c:v>1216.3219999999999</c:v>
                </c:pt>
                <c:pt idx="167">
                  <c:v>1177.7090000000001</c:v>
                </c:pt>
                <c:pt idx="168">
                  <c:v>1407.5640000000001</c:v>
                </c:pt>
                <c:pt idx="169">
                  <c:v>1592.1279999999999</c:v>
                </c:pt>
                <c:pt idx="170">
                  <c:v>2061.835</c:v>
                </c:pt>
                <c:pt idx="171">
                  <c:v>2023.9590000000001</c:v>
                </c:pt>
                <c:pt idx="172">
                  <c:v>1926.41</c:v>
                </c:pt>
                <c:pt idx="173">
                  <c:v>1845.462</c:v>
                </c:pt>
                <c:pt idx="174">
                  <c:v>1994.9680000000001</c:v>
                </c:pt>
                <c:pt idx="175">
                  <c:v>2177.1689999999999</c:v>
                </c:pt>
                <c:pt idx="176">
                  <c:v>2266.4</c:v>
                </c:pt>
                <c:pt idx="177">
                  <c:v>2401.9720000000002</c:v>
                </c:pt>
                <c:pt idx="178">
                  <c:v>2933.511</c:v>
                </c:pt>
                <c:pt idx="179">
                  <c:v>3068.6329999999998</c:v>
                </c:pt>
                <c:pt idx="180">
                  <c:v>3130.2950000000001</c:v>
                </c:pt>
                <c:pt idx="181">
                  <c:v>3023.6289999999999</c:v>
                </c:pt>
                <c:pt idx="182">
                  <c:v>2901.123</c:v>
                </c:pt>
                <c:pt idx="183">
                  <c:v>2982.7579999999998</c:v>
                </c:pt>
                <c:pt idx="184">
                  <c:v>3025.665</c:v>
                </c:pt>
                <c:pt idx="185">
                  <c:v>2668.4850000000001</c:v>
                </c:pt>
                <c:pt idx="186">
                  <c:v>2489.4110000000001</c:v>
                </c:pt>
                <c:pt idx="187">
                  <c:v>2411.1120000000001</c:v>
                </c:pt>
                <c:pt idx="188">
                  <c:v>2264.0149999999999</c:v>
                </c:pt>
                <c:pt idx="189">
                  <c:v>2214.3009999999999</c:v>
                </c:pt>
                <c:pt idx="190">
                  <c:v>2186.4079999999999</c:v>
                </c:pt>
                <c:pt idx="191">
                  <c:v>2152.5909999999999</c:v>
                </c:pt>
                <c:pt idx="192">
                  <c:v>2173.3420000000001</c:v>
                </c:pt>
                <c:pt idx="193">
                  <c:v>2252.1</c:v>
                </c:pt>
                <c:pt idx="194">
                  <c:v>2372.5639999999999</c:v>
                </c:pt>
                <c:pt idx="195">
                  <c:v>2616.3200000000002</c:v>
                </c:pt>
                <c:pt idx="196">
                  <c:v>2669.0949999999998</c:v>
                </c:pt>
                <c:pt idx="197">
                  <c:v>2575.172</c:v>
                </c:pt>
                <c:pt idx="198">
                  <c:v>2396.3919999999998</c:v>
                </c:pt>
                <c:pt idx="199">
                  <c:v>2313.2910000000002</c:v>
                </c:pt>
                <c:pt idx="200">
                  <c:v>2241.4250000000002</c:v>
                </c:pt>
                <c:pt idx="201">
                  <c:v>2329.5360000000001</c:v>
                </c:pt>
                <c:pt idx="202">
                  <c:v>2367.393</c:v>
                </c:pt>
                <c:pt idx="203">
                  <c:v>2537.1729999999998</c:v>
                </c:pt>
                <c:pt idx="204">
                  <c:v>2457.893</c:v>
                </c:pt>
                <c:pt idx="205">
                  <c:v>2482.5390000000002</c:v>
                </c:pt>
                <c:pt idx="206">
                  <c:v>2305.0569999999998</c:v>
                </c:pt>
                <c:pt idx="207">
                  <c:v>2029.0160000000001</c:v>
                </c:pt>
                <c:pt idx="208">
                  <c:v>1871.088</c:v>
                </c:pt>
                <c:pt idx="209">
                  <c:v>2281.2570000000001</c:v>
                </c:pt>
                <c:pt idx="210">
                  <c:v>2116.7269999999999</c:v>
                </c:pt>
                <c:pt idx="211">
                  <c:v>2136.6750000000002</c:v>
                </c:pt>
                <c:pt idx="212">
                  <c:v>2184.761</c:v>
                </c:pt>
                <c:pt idx="213">
                  <c:v>2132.7979999999998</c:v>
                </c:pt>
                <c:pt idx="214">
                  <c:v>1870.058</c:v>
                </c:pt>
                <c:pt idx="215">
                  <c:v>1454.1980000000001</c:v>
                </c:pt>
                <c:pt idx="216">
                  <c:v>1212.9000000000001</c:v>
                </c:pt>
                <c:pt idx="217">
                  <c:v>1059.03</c:v>
                </c:pt>
                <c:pt idx="218">
                  <c:v>955.24800000000005</c:v>
                </c:pt>
                <c:pt idx="219">
                  <c:v>765.10599999999999</c:v>
                </c:pt>
                <c:pt idx="220">
                  <c:v>669.42499999999995</c:v>
                </c:pt>
                <c:pt idx="221">
                  <c:v>701.68899999999996</c:v>
                </c:pt>
                <c:pt idx="222">
                  <c:v>879.40700000000004</c:v>
                </c:pt>
                <c:pt idx="223">
                  <c:v>818.86</c:v>
                </c:pt>
                <c:pt idx="224">
                  <c:v>676.79600000000005</c:v>
                </c:pt>
                <c:pt idx="225">
                  <c:v>399.83</c:v>
                </c:pt>
                <c:pt idx="226">
                  <c:v>382.23200000000003</c:v>
                </c:pt>
                <c:pt idx="227">
                  <c:v>409.82799999999997</c:v>
                </c:pt>
                <c:pt idx="228">
                  <c:v>445.62799999999999</c:v>
                </c:pt>
                <c:pt idx="229">
                  <c:v>404.90600000000001</c:v>
                </c:pt>
                <c:pt idx="230">
                  <c:v>430.87200000000001</c:v>
                </c:pt>
                <c:pt idx="231">
                  <c:v>561.50800000000004</c:v>
                </c:pt>
                <c:pt idx="232">
                  <c:v>522.64499999999998</c:v>
                </c:pt>
                <c:pt idx="233">
                  <c:v>539.20100000000002</c:v>
                </c:pt>
                <c:pt idx="234">
                  <c:v>465.32499999999999</c:v>
                </c:pt>
                <c:pt idx="235">
                  <c:v>363.22399999999999</c:v>
                </c:pt>
                <c:pt idx="236">
                  <c:v>485.81400000000002</c:v>
                </c:pt>
                <c:pt idx="237">
                  <c:v>458.166</c:v>
                </c:pt>
                <c:pt idx="238">
                  <c:v>441.399</c:v>
                </c:pt>
                <c:pt idx="239">
                  <c:v>514.90700000000004</c:v>
                </c:pt>
                <c:pt idx="240">
                  <c:v>513.35400000000004</c:v>
                </c:pt>
                <c:pt idx="241">
                  <c:v>428.505</c:v>
                </c:pt>
                <c:pt idx="242">
                  <c:v>377.94499999999999</c:v>
                </c:pt>
                <c:pt idx="243">
                  <c:v>281.87099999999998</c:v>
                </c:pt>
                <c:pt idx="244">
                  <c:v>248.369</c:v>
                </c:pt>
                <c:pt idx="245">
                  <c:v>239.33600000000001</c:v>
                </c:pt>
                <c:pt idx="246">
                  <c:v>221.17500000000001</c:v>
                </c:pt>
                <c:pt idx="247">
                  <c:v>278.18299999999999</c:v>
                </c:pt>
                <c:pt idx="248">
                  <c:v>178.345</c:v>
                </c:pt>
                <c:pt idx="249">
                  <c:v>53.598999999999997</c:v>
                </c:pt>
                <c:pt idx="250">
                  <c:v>113.61</c:v>
                </c:pt>
                <c:pt idx="251">
                  <c:v>111.79900000000001</c:v>
                </c:pt>
                <c:pt idx="252">
                  <c:v>108.00700000000001</c:v>
                </c:pt>
                <c:pt idx="253">
                  <c:v>104.033</c:v>
                </c:pt>
                <c:pt idx="254">
                  <c:v>102.771</c:v>
                </c:pt>
                <c:pt idx="255">
                  <c:v>100.937</c:v>
                </c:pt>
                <c:pt idx="256">
                  <c:v>141.87100000000001</c:v>
                </c:pt>
                <c:pt idx="257">
                  <c:v>135.083</c:v>
                </c:pt>
                <c:pt idx="258">
                  <c:v>97.929000000000002</c:v>
                </c:pt>
                <c:pt idx="259">
                  <c:v>172.458</c:v>
                </c:pt>
                <c:pt idx="260">
                  <c:v>170.66300000000001</c:v>
                </c:pt>
                <c:pt idx="261">
                  <c:v>78.385000000000005</c:v>
                </c:pt>
                <c:pt idx="262">
                  <c:v>44.036000000000001</c:v>
                </c:pt>
                <c:pt idx="263">
                  <c:v>34.006</c:v>
                </c:pt>
                <c:pt idx="264">
                  <c:v>31.359000000000002</c:v>
                </c:pt>
                <c:pt idx="265">
                  <c:v>29.904</c:v>
                </c:pt>
                <c:pt idx="266">
                  <c:v>28.521999999999998</c:v>
                </c:pt>
                <c:pt idx="267">
                  <c:v>27.818999999999999</c:v>
                </c:pt>
                <c:pt idx="268">
                  <c:v>25.757000000000001</c:v>
                </c:pt>
                <c:pt idx="269">
                  <c:v>28.831</c:v>
                </c:pt>
                <c:pt idx="270">
                  <c:v>28.413</c:v>
                </c:pt>
                <c:pt idx="271">
                  <c:v>28.757999999999999</c:v>
                </c:pt>
                <c:pt idx="272">
                  <c:v>28.834</c:v>
                </c:pt>
                <c:pt idx="273">
                  <c:v>29.477</c:v>
                </c:pt>
                <c:pt idx="274">
                  <c:v>30.056000000000001</c:v>
                </c:pt>
                <c:pt idx="275">
                  <c:v>29.428999999999998</c:v>
                </c:pt>
                <c:pt idx="276">
                  <c:v>28.04</c:v>
                </c:pt>
                <c:pt idx="277">
                  <c:v>26.318999999999999</c:v>
                </c:pt>
                <c:pt idx="278">
                  <c:v>25.495999999999999</c:v>
                </c:pt>
                <c:pt idx="279">
                  <c:v>25.347000000000001</c:v>
                </c:pt>
                <c:pt idx="280">
                  <c:v>24.117000000000001</c:v>
                </c:pt>
                <c:pt idx="281">
                  <c:v>24.096</c:v>
                </c:pt>
                <c:pt idx="282">
                  <c:v>22.72</c:v>
                </c:pt>
                <c:pt idx="283">
                  <c:v>22.556999999999999</c:v>
                </c:pt>
                <c:pt idx="284">
                  <c:v>23.5</c:v>
                </c:pt>
                <c:pt idx="285">
                  <c:v>66.364999999999995</c:v>
                </c:pt>
                <c:pt idx="286">
                  <c:v>74.680000000000007</c:v>
                </c:pt>
                <c:pt idx="287">
                  <c:v>67.45</c:v>
                </c:pt>
                <c:pt idx="288">
                  <c:v>68.811000000000007</c:v>
                </c:pt>
                <c:pt idx="289">
                  <c:v>70.176000000000002</c:v>
                </c:pt>
                <c:pt idx="290">
                  <c:v>38.302</c:v>
                </c:pt>
                <c:pt idx="291">
                  <c:v>14.583</c:v>
                </c:pt>
                <c:pt idx="292">
                  <c:v>10.798</c:v>
                </c:pt>
                <c:pt idx="293">
                  <c:v>207.77600000000001</c:v>
                </c:pt>
                <c:pt idx="294">
                  <c:v>372.53399999999999</c:v>
                </c:pt>
                <c:pt idx="295">
                  <c:v>383.84699999999998</c:v>
                </c:pt>
                <c:pt idx="296">
                  <c:v>352.851</c:v>
                </c:pt>
                <c:pt idx="297">
                  <c:v>311.21800000000002</c:v>
                </c:pt>
                <c:pt idx="298">
                  <c:v>302.98700000000002</c:v>
                </c:pt>
                <c:pt idx="299">
                  <c:v>307.19600000000003</c:v>
                </c:pt>
                <c:pt idx="300">
                  <c:v>288.68400000000003</c:v>
                </c:pt>
                <c:pt idx="301">
                  <c:v>277.94</c:v>
                </c:pt>
                <c:pt idx="302">
                  <c:v>279.15499999999997</c:v>
                </c:pt>
                <c:pt idx="303">
                  <c:v>324.96499999999997</c:v>
                </c:pt>
                <c:pt idx="304">
                  <c:v>391.31299999999999</c:v>
                </c:pt>
                <c:pt idx="305">
                  <c:v>311.46600000000001</c:v>
                </c:pt>
                <c:pt idx="306">
                  <c:v>297.03399999999999</c:v>
                </c:pt>
                <c:pt idx="307">
                  <c:v>276.82499999999999</c:v>
                </c:pt>
                <c:pt idx="308">
                  <c:v>248.124</c:v>
                </c:pt>
                <c:pt idx="309">
                  <c:v>197.77199999999999</c:v>
                </c:pt>
                <c:pt idx="310">
                  <c:v>207.934</c:v>
                </c:pt>
                <c:pt idx="311">
                  <c:v>202.27</c:v>
                </c:pt>
                <c:pt idx="312">
                  <c:v>178.602</c:v>
                </c:pt>
                <c:pt idx="313">
                  <c:v>186.375</c:v>
                </c:pt>
                <c:pt idx="314">
                  <c:v>169.881</c:v>
                </c:pt>
                <c:pt idx="315">
                  <c:v>163.93700000000001</c:v>
                </c:pt>
                <c:pt idx="316">
                  <c:v>84.968000000000004</c:v>
                </c:pt>
                <c:pt idx="317">
                  <c:v>40.216999999999999</c:v>
                </c:pt>
                <c:pt idx="318">
                  <c:v>38.200000000000003</c:v>
                </c:pt>
                <c:pt idx="319">
                  <c:v>38.042999999999999</c:v>
                </c:pt>
                <c:pt idx="320">
                  <c:v>37.450000000000003</c:v>
                </c:pt>
                <c:pt idx="321">
                  <c:v>39.19</c:v>
                </c:pt>
                <c:pt idx="322">
                  <c:v>40.451000000000001</c:v>
                </c:pt>
                <c:pt idx="323">
                  <c:v>56.01</c:v>
                </c:pt>
                <c:pt idx="324">
                  <c:v>122.571</c:v>
                </c:pt>
                <c:pt idx="325">
                  <c:v>118.898</c:v>
                </c:pt>
                <c:pt idx="326">
                  <c:v>89.853999999999999</c:v>
                </c:pt>
                <c:pt idx="327">
                  <c:v>76.944999999999993</c:v>
                </c:pt>
                <c:pt idx="328">
                  <c:v>76.492999999999995</c:v>
                </c:pt>
                <c:pt idx="329">
                  <c:v>79.781000000000006</c:v>
                </c:pt>
                <c:pt idx="330">
                  <c:v>77.289000000000001</c:v>
                </c:pt>
                <c:pt idx="331">
                  <c:v>74.894000000000005</c:v>
                </c:pt>
                <c:pt idx="332">
                  <c:v>73.728999999999999</c:v>
                </c:pt>
                <c:pt idx="333">
                  <c:v>65.631</c:v>
                </c:pt>
                <c:pt idx="334">
                  <c:v>59.759</c:v>
                </c:pt>
                <c:pt idx="335">
                  <c:v>55.997</c:v>
                </c:pt>
                <c:pt idx="336">
                  <c:v>47.715000000000003</c:v>
                </c:pt>
                <c:pt idx="337">
                  <c:v>38.887999999999998</c:v>
                </c:pt>
                <c:pt idx="338">
                  <c:v>42.725000000000001</c:v>
                </c:pt>
                <c:pt idx="339">
                  <c:v>72.777000000000001</c:v>
                </c:pt>
                <c:pt idx="340">
                  <c:v>79.192999999999998</c:v>
                </c:pt>
                <c:pt idx="341">
                  <c:v>113.47499999999999</c:v>
                </c:pt>
                <c:pt idx="342">
                  <c:v>142.084</c:v>
                </c:pt>
                <c:pt idx="343">
                  <c:v>122.386</c:v>
                </c:pt>
                <c:pt idx="344">
                  <c:v>115.82</c:v>
                </c:pt>
                <c:pt idx="345">
                  <c:v>113.982</c:v>
                </c:pt>
                <c:pt idx="346">
                  <c:v>107.238</c:v>
                </c:pt>
                <c:pt idx="347">
                  <c:v>98.242000000000004</c:v>
                </c:pt>
                <c:pt idx="348">
                  <c:v>85.375</c:v>
                </c:pt>
                <c:pt idx="349">
                  <c:v>70.176000000000002</c:v>
                </c:pt>
                <c:pt idx="350">
                  <c:v>62.649000000000001</c:v>
                </c:pt>
                <c:pt idx="351">
                  <c:v>60.868000000000002</c:v>
                </c:pt>
                <c:pt idx="352">
                  <c:v>64.655000000000001</c:v>
                </c:pt>
                <c:pt idx="353">
                  <c:v>55.429000000000002</c:v>
                </c:pt>
                <c:pt idx="354">
                  <c:v>53.03</c:v>
                </c:pt>
                <c:pt idx="355">
                  <c:v>49.792999999999999</c:v>
                </c:pt>
                <c:pt idx="356">
                  <c:v>48.780999999999999</c:v>
                </c:pt>
                <c:pt idx="357">
                  <c:v>48.244</c:v>
                </c:pt>
                <c:pt idx="358">
                  <c:v>46.935000000000002</c:v>
                </c:pt>
                <c:pt idx="359">
                  <c:v>45.776000000000003</c:v>
                </c:pt>
                <c:pt idx="360">
                  <c:v>35.091000000000001</c:v>
                </c:pt>
                <c:pt idx="361">
                  <c:v>30.26</c:v>
                </c:pt>
                <c:pt idx="362">
                  <c:v>28.510999999999999</c:v>
                </c:pt>
                <c:pt idx="363">
                  <c:v>32.719000000000001</c:v>
                </c:pt>
                <c:pt idx="364">
                  <c:v>33.905000000000001</c:v>
                </c:pt>
              </c:numCache>
            </c:numRef>
          </c:val>
          <c:smooth val="0"/>
          <c:extLst xmlns:c16r2="http://schemas.microsoft.com/office/drawing/2015/06/chart">
            <c:ext xmlns:c16="http://schemas.microsoft.com/office/drawing/2014/chart" uri="{C3380CC4-5D6E-409C-BE32-E72D297353CC}">
              <c16:uniqueId val="{00000003-44AE-4D0D-B62B-3B77B9409A9F}"/>
            </c:ext>
          </c:extLst>
        </c:ser>
        <c:dLbls>
          <c:showLegendKey val="0"/>
          <c:showVal val="0"/>
          <c:showCatName val="0"/>
          <c:showSerName val="0"/>
          <c:showPercent val="0"/>
          <c:showBubbleSize val="0"/>
        </c:dLbls>
        <c:marker val="1"/>
        <c:smooth val="0"/>
        <c:axId val="421110304"/>
        <c:axId val="421415448"/>
      </c:lineChart>
      <c:dateAx>
        <c:axId val="421414664"/>
        <c:scaling>
          <c:orientation val="minMax"/>
        </c:scaling>
        <c:delete val="0"/>
        <c:axPos val="b"/>
        <c:numFmt formatCode="dd\-mm\-yy" sourceLinked="0"/>
        <c:majorTickMark val="out"/>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5056"/>
        <c:crosses val="autoZero"/>
        <c:auto val="0"/>
        <c:lblOffset val="100"/>
        <c:baseTimeUnit val="days"/>
        <c:majorUnit val="2"/>
        <c:majorTimeUnit val="months"/>
        <c:minorUnit val="30"/>
      </c:dateAx>
      <c:valAx>
        <c:axId val="42141505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GPP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414664"/>
        <c:crosses val="autoZero"/>
        <c:crossBetween val="between"/>
      </c:valAx>
      <c:valAx>
        <c:axId val="42141544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0304"/>
        <c:crosses val="max"/>
        <c:crossBetween val="between"/>
      </c:valAx>
      <c:dateAx>
        <c:axId val="421110304"/>
        <c:scaling>
          <c:orientation val="minMax"/>
        </c:scaling>
        <c:delete val="1"/>
        <c:axPos val="b"/>
        <c:numFmt formatCode="dd\-mm\-yy" sourceLinked="1"/>
        <c:majorTickMark val="out"/>
        <c:minorTickMark val="none"/>
        <c:tickLblPos val="nextTo"/>
        <c:crossAx val="421415448"/>
        <c:crosses val="autoZero"/>
        <c:auto val="0"/>
        <c:lblOffset val="100"/>
        <c:baseTimeUnit val="days"/>
      </c:dateAx>
      <c:spPr>
        <a:noFill/>
        <a:ln>
          <a:noFill/>
        </a:ln>
        <a:effectLst/>
      </c:spPr>
    </c:plotArea>
    <c:legend>
      <c:legendPos val="r"/>
      <c:layout>
        <c:manualLayout>
          <c:xMode val="edge"/>
          <c:yMode val="edge"/>
          <c:x val="0.33339856569445969"/>
          <c:y val="4.3048927811221351E-3"/>
          <c:w val="0.55359477694359771"/>
          <c:h val="0.12312915431025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(b) GW4</a:t>
            </a:r>
          </a:p>
        </c:rich>
      </c:tx>
      <c:layout>
        <c:manualLayout>
          <c:xMode val="edge"/>
          <c:yMode val="edge"/>
          <c:x val="0.10218197298792116"/>
          <c:y val="3.765757923475647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5208069078"/>
          <c:y val="3.8759246003340492E-2"/>
          <c:w val="0.79054505029588551"/>
          <c:h val="0.92248150799331907"/>
        </c:manualLayout>
      </c:layout>
      <c:lineChart>
        <c:grouping val="standard"/>
        <c:varyColors val="0"/>
        <c:ser>
          <c:idx val="0"/>
          <c:order val="0"/>
          <c:tx>
            <c:strRef>
              <c:f>'daily GPP fig CEW'!$O$2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CEW'!$O$3:$O$369,'daily GPP fig CEW'!$B:$B)</c:f>
              <c:numCache>
                <c:formatCode>General</c:formatCode>
                <c:ptCount val="1048943"/>
                <c:pt idx="63">
                  <c:v>1.1418242025499701</c:v>
                </c:pt>
                <c:pt idx="84">
                  <c:v>2.95553731372949</c:v>
                </c:pt>
                <c:pt idx="86">
                  <c:v>4.6804349683324604</c:v>
                </c:pt>
                <c:pt idx="95">
                  <c:v>3.21504150401445</c:v>
                </c:pt>
                <c:pt idx="104">
                  <c:v>0.69672999695877302</c:v>
                </c:pt>
                <c:pt idx="106">
                  <c:v>1.18845096936231</c:v>
                </c:pt>
                <c:pt idx="114">
                  <c:v>1.4561191828676701</c:v>
                </c:pt>
                <c:pt idx="115">
                  <c:v>2.0772783586785502</c:v>
                </c:pt>
                <c:pt idx="117">
                  <c:v>1.8892651009672801</c:v>
                </c:pt>
                <c:pt idx="118">
                  <c:v>2.3953132106311901</c:v>
                </c:pt>
                <c:pt idx="119">
                  <c:v>2.76730375240163</c:v>
                </c:pt>
                <c:pt idx="121">
                  <c:v>2.17232514868211</c:v>
                </c:pt>
                <c:pt idx="127">
                  <c:v>1.22885134641518</c:v>
                </c:pt>
                <c:pt idx="128">
                  <c:v>2.8563011360335899</c:v>
                </c:pt>
                <c:pt idx="129">
                  <c:v>2.28842592914638</c:v>
                </c:pt>
                <c:pt idx="152">
                  <c:v>2.84020670419739</c:v>
                </c:pt>
                <c:pt idx="159">
                  <c:v>3.6025155392441501</c:v>
                </c:pt>
                <c:pt idx="172">
                  <c:v>1.19772430483845</c:v>
                </c:pt>
                <c:pt idx="173">
                  <c:v>0.69349990109551396</c:v>
                </c:pt>
                <c:pt idx="175">
                  <c:v>0.74758603098076104</c:v>
                </c:pt>
                <c:pt idx="177">
                  <c:v>0.70761925379507895</c:v>
                </c:pt>
                <c:pt idx="178">
                  <c:v>0.653212374894935</c:v>
                </c:pt>
                <c:pt idx="186">
                  <c:v>1.25806583079964</c:v>
                </c:pt>
                <c:pt idx="191">
                  <c:v>1.08810446609852</c:v>
                </c:pt>
                <c:pt idx="194">
                  <c:v>1.4828464251839999</c:v>
                </c:pt>
                <c:pt idx="197">
                  <c:v>2.0783672927574699</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ECF7-4353-9B6E-4BC79845B373}"/>
            </c:ext>
          </c:extLst>
        </c:ser>
        <c:ser>
          <c:idx val="6"/>
          <c:order val="1"/>
          <c:tx>
            <c:strRef>
              <c:f>'daily GPP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CEW'!$P$3:$P$369</c:f>
              <c:numCache>
                <c:formatCode>General</c:formatCode>
                <c:ptCount val="367"/>
                <c:pt idx="63">
                  <c:v>1.1418242025499701</c:v>
                </c:pt>
                <c:pt idx="121">
                  <c:v>2.17232514868211</c:v>
                </c:pt>
                <c:pt idx="127">
                  <c:v>1.22885134641518</c:v>
                </c:pt>
                <c:pt idx="128">
                  <c:v>2.8563011360335899</c:v>
                </c:pt>
                <c:pt idx="129">
                  <c:v>2.28842592914638</c:v>
                </c:pt>
                <c:pt idx="172">
                  <c:v>1.19772430483845</c:v>
                </c:pt>
                <c:pt idx="173">
                  <c:v>0.69349990109551396</c:v>
                </c:pt>
                <c:pt idx="175">
                  <c:v>0.74758603098076104</c:v>
                </c:pt>
                <c:pt idx="177">
                  <c:v>0.70761925379507895</c:v>
                </c:pt>
                <c:pt idx="178">
                  <c:v>0.653212374894935</c:v>
                </c:pt>
                <c:pt idx="186">
                  <c:v>1.25806583079964</c:v>
                </c:pt>
              </c:numCache>
            </c:numRef>
          </c:val>
          <c:smooth val="0"/>
          <c:extLst xmlns:c16r2="http://schemas.microsoft.com/office/drawing/2015/06/chart">
            <c:ext xmlns:c16="http://schemas.microsoft.com/office/drawing/2014/chart" uri="{C3380CC4-5D6E-409C-BE32-E72D297353CC}">
              <c16:uniqueId val="{00000001-ECF7-4353-9B6E-4BC79845B373}"/>
            </c:ext>
          </c:extLst>
        </c:ser>
        <c:ser>
          <c:idx val="5"/>
          <c:order val="2"/>
          <c:tx>
            <c:strRef>
              <c:f>'daily GPP fig CEW'!$E$2</c:f>
              <c:strCache>
                <c:ptCount val="1"/>
                <c:pt idx="0">
                  <c:v>non EW</c:v>
                </c:pt>
              </c:strCache>
            </c:strRef>
          </c:tx>
          <c:spPr>
            <a:ln w="28575" cap="rnd">
              <a:noFill/>
              <a:round/>
            </a:ln>
            <a:effectLst/>
          </c:spPr>
          <c:marker>
            <c:symbol val="circle"/>
            <c:size val="5"/>
            <c:spPr>
              <a:solidFill>
                <a:schemeClr val="accent6"/>
              </a:solidFill>
              <a:ln w="9525">
                <a:no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CEW'!$Q$3:$Q$369</c:f>
              <c:numCache>
                <c:formatCode>General</c:formatCode>
                <c:ptCount val="367"/>
                <c:pt idx="152">
                  <c:v>2.84020670419739</c:v>
                </c:pt>
                <c:pt idx="159">
                  <c:v>3.6025155392441501</c:v>
                </c:pt>
                <c:pt idx="191">
                  <c:v>1.08810446609852</c:v>
                </c:pt>
                <c:pt idx="194">
                  <c:v>1.4828464251839999</c:v>
                </c:pt>
                <c:pt idx="197">
                  <c:v>2.0783672927574699</c:v>
                </c:pt>
              </c:numCache>
            </c:numRef>
          </c:val>
          <c:smooth val="0"/>
          <c:extLst xmlns:c16r2="http://schemas.microsoft.com/office/drawing/2015/06/chart">
            <c:ext xmlns:c16="http://schemas.microsoft.com/office/drawing/2014/chart" uri="{C3380CC4-5D6E-409C-BE32-E72D297353CC}">
              <c16:uniqueId val="{00000002-ECF7-4353-9B6E-4BC79845B373}"/>
            </c:ext>
          </c:extLst>
        </c:ser>
        <c:dLbls>
          <c:showLegendKey val="0"/>
          <c:showVal val="0"/>
          <c:showCatName val="0"/>
          <c:showSerName val="0"/>
          <c:showPercent val="0"/>
          <c:showBubbleSize val="0"/>
        </c:dLbls>
        <c:marker val="1"/>
        <c:smooth val="0"/>
        <c:axId val="421111088"/>
        <c:axId val="421111480"/>
      </c:lineChart>
      <c:lineChart>
        <c:grouping val="standard"/>
        <c:varyColors val="0"/>
        <c:ser>
          <c:idx val="1"/>
          <c:order val="3"/>
          <c:tx>
            <c:strRef>
              <c:f>'daily GPP fig CEW'!$R$1</c:f>
              <c:strCache>
                <c:ptCount val="1"/>
                <c:pt idx="0">
                  <c:v>ML/d</c:v>
                </c:pt>
              </c:strCache>
            </c:strRef>
          </c:tx>
          <c:spPr>
            <a:ln w="12700" cap="rnd">
              <a:solidFill>
                <a:schemeClr val="tx1"/>
              </a:solidFill>
              <a:prstDash val="sysDash"/>
              <a:round/>
            </a:ln>
            <a:effectLst/>
          </c:spPr>
          <c:marker>
            <c:symbol val="none"/>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CEW'!$R$4:$R$375</c:f>
              <c:numCache>
                <c:formatCode>General</c:formatCode>
                <c:ptCount val="372"/>
                <c:pt idx="0">
                  <c:v>1181.9100000000001</c:v>
                </c:pt>
                <c:pt idx="1">
                  <c:v>593.48400000000004</c:v>
                </c:pt>
                <c:pt idx="2">
                  <c:v>527.21799999999996</c:v>
                </c:pt>
                <c:pt idx="3">
                  <c:v>443.28399999999999</c:v>
                </c:pt>
                <c:pt idx="4">
                  <c:v>425.11500000000001</c:v>
                </c:pt>
                <c:pt idx="5">
                  <c:v>403.84699999999998</c:v>
                </c:pt>
                <c:pt idx="6">
                  <c:v>328.50299999999999</c:v>
                </c:pt>
                <c:pt idx="7">
                  <c:v>319.94200000000001</c:v>
                </c:pt>
                <c:pt idx="8">
                  <c:v>250.51599999999999</c:v>
                </c:pt>
                <c:pt idx="9">
                  <c:v>238.571</c:v>
                </c:pt>
                <c:pt idx="10">
                  <c:v>199.20400000000001</c:v>
                </c:pt>
                <c:pt idx="11">
                  <c:v>192.13399999999999</c:v>
                </c:pt>
                <c:pt idx="12">
                  <c:v>187.76400000000001</c:v>
                </c:pt>
                <c:pt idx="13">
                  <c:v>189.45500000000001</c:v>
                </c:pt>
                <c:pt idx="14">
                  <c:v>193.161</c:v>
                </c:pt>
                <c:pt idx="15">
                  <c:v>216.083</c:v>
                </c:pt>
                <c:pt idx="16">
                  <c:v>210.93700000000001</c:v>
                </c:pt>
                <c:pt idx="17">
                  <c:v>209.124</c:v>
                </c:pt>
                <c:pt idx="18">
                  <c:v>214.39099999999999</c:v>
                </c:pt>
                <c:pt idx="19">
                  <c:v>215.59100000000001</c:v>
                </c:pt>
                <c:pt idx="20">
                  <c:v>191.62799999999999</c:v>
                </c:pt>
                <c:pt idx="21">
                  <c:v>181.32900000000001</c:v>
                </c:pt>
                <c:pt idx="22">
                  <c:v>126.574</c:v>
                </c:pt>
                <c:pt idx="23">
                  <c:v>84.725999999999999</c:v>
                </c:pt>
                <c:pt idx="24">
                  <c:v>76.521000000000001</c:v>
                </c:pt>
                <c:pt idx="25">
                  <c:v>71.730999999999995</c:v>
                </c:pt>
                <c:pt idx="26">
                  <c:v>66.528000000000006</c:v>
                </c:pt>
                <c:pt idx="27">
                  <c:v>60.241</c:v>
                </c:pt>
                <c:pt idx="28">
                  <c:v>49.680999999999997</c:v>
                </c:pt>
                <c:pt idx="29">
                  <c:v>59.076000000000001</c:v>
                </c:pt>
                <c:pt idx="30">
                  <c:v>79.665000000000006</c:v>
                </c:pt>
                <c:pt idx="31">
                  <c:v>63.847000000000001</c:v>
                </c:pt>
                <c:pt idx="32">
                  <c:v>58.341999999999999</c:v>
                </c:pt>
                <c:pt idx="33">
                  <c:v>52.646000000000001</c:v>
                </c:pt>
                <c:pt idx="34">
                  <c:v>64.710999999999999</c:v>
                </c:pt>
                <c:pt idx="35">
                  <c:v>92.515000000000001</c:v>
                </c:pt>
                <c:pt idx="36">
                  <c:v>91.712000000000003</c:v>
                </c:pt>
                <c:pt idx="37">
                  <c:v>89.171999999999997</c:v>
                </c:pt>
                <c:pt idx="38">
                  <c:v>87.69</c:v>
                </c:pt>
                <c:pt idx="39">
                  <c:v>95.626000000000005</c:v>
                </c:pt>
                <c:pt idx="40">
                  <c:v>102.785</c:v>
                </c:pt>
                <c:pt idx="41">
                  <c:v>100.908</c:v>
                </c:pt>
                <c:pt idx="42">
                  <c:v>98.881</c:v>
                </c:pt>
                <c:pt idx="43">
                  <c:v>92.876000000000005</c:v>
                </c:pt>
                <c:pt idx="44">
                  <c:v>90.143000000000001</c:v>
                </c:pt>
                <c:pt idx="45">
                  <c:v>88.308000000000007</c:v>
                </c:pt>
                <c:pt idx="46">
                  <c:v>85.545000000000002</c:v>
                </c:pt>
                <c:pt idx="47">
                  <c:v>84.108000000000004</c:v>
                </c:pt>
                <c:pt idx="48">
                  <c:v>82.819000000000003</c:v>
                </c:pt>
                <c:pt idx="49">
                  <c:v>82.712000000000003</c:v>
                </c:pt>
                <c:pt idx="50">
                  <c:v>81.209999999999994</c:v>
                </c:pt>
                <c:pt idx="51">
                  <c:v>79.063999999999993</c:v>
                </c:pt>
                <c:pt idx="52">
                  <c:v>76.582999999999998</c:v>
                </c:pt>
                <c:pt idx="53">
                  <c:v>74.063000000000002</c:v>
                </c:pt>
                <c:pt idx="54">
                  <c:v>67.372</c:v>
                </c:pt>
                <c:pt idx="55">
                  <c:v>55.204999999999998</c:v>
                </c:pt>
                <c:pt idx="56">
                  <c:v>43.078000000000003</c:v>
                </c:pt>
                <c:pt idx="57">
                  <c:v>42.063000000000002</c:v>
                </c:pt>
                <c:pt idx="58">
                  <c:v>49.987000000000002</c:v>
                </c:pt>
                <c:pt idx="59">
                  <c:v>122.108</c:v>
                </c:pt>
                <c:pt idx="60">
                  <c:v>206.38300000000001</c:v>
                </c:pt>
                <c:pt idx="61">
                  <c:v>641.46900000000005</c:v>
                </c:pt>
                <c:pt idx="62">
                  <c:v>748.178</c:v>
                </c:pt>
                <c:pt idx="63">
                  <c:v>526.53899999999999</c:v>
                </c:pt>
                <c:pt idx="64">
                  <c:v>422.88499999999999</c:v>
                </c:pt>
                <c:pt idx="65">
                  <c:v>375.91500000000002</c:v>
                </c:pt>
                <c:pt idx="66">
                  <c:v>286.16199999999998</c:v>
                </c:pt>
                <c:pt idx="67">
                  <c:v>277.64</c:v>
                </c:pt>
                <c:pt idx="68">
                  <c:v>268.51799999999997</c:v>
                </c:pt>
                <c:pt idx="69">
                  <c:v>246.613</c:v>
                </c:pt>
                <c:pt idx="70">
                  <c:v>243.315</c:v>
                </c:pt>
                <c:pt idx="71">
                  <c:v>235.68899999999999</c:v>
                </c:pt>
                <c:pt idx="72">
                  <c:v>231.19399999999999</c:v>
                </c:pt>
                <c:pt idx="73">
                  <c:v>225.25899999999999</c:v>
                </c:pt>
                <c:pt idx="74">
                  <c:v>224.04400000000001</c:v>
                </c:pt>
                <c:pt idx="75">
                  <c:v>230.017</c:v>
                </c:pt>
                <c:pt idx="76">
                  <c:v>189.70400000000001</c:v>
                </c:pt>
                <c:pt idx="77">
                  <c:v>184.04400000000001</c:v>
                </c:pt>
                <c:pt idx="78">
                  <c:v>185.58199999999999</c:v>
                </c:pt>
                <c:pt idx="79">
                  <c:v>216.77</c:v>
                </c:pt>
                <c:pt idx="80">
                  <c:v>227.28200000000001</c:v>
                </c:pt>
                <c:pt idx="81">
                  <c:v>194.982</c:v>
                </c:pt>
                <c:pt idx="82">
                  <c:v>176.18</c:v>
                </c:pt>
                <c:pt idx="83">
                  <c:v>189.83500000000001</c:v>
                </c:pt>
                <c:pt idx="84">
                  <c:v>220.95</c:v>
                </c:pt>
                <c:pt idx="85">
                  <c:v>236.73599999999999</c:v>
                </c:pt>
                <c:pt idx="86">
                  <c:v>237.08600000000001</c:v>
                </c:pt>
                <c:pt idx="87">
                  <c:v>234.51499999999999</c:v>
                </c:pt>
                <c:pt idx="88">
                  <c:v>191.505</c:v>
                </c:pt>
                <c:pt idx="89">
                  <c:v>61.875999999999998</c:v>
                </c:pt>
                <c:pt idx="90">
                  <c:v>42.396999999999998</c:v>
                </c:pt>
                <c:pt idx="91">
                  <c:v>72.616</c:v>
                </c:pt>
                <c:pt idx="92">
                  <c:v>139.92699999999999</c:v>
                </c:pt>
                <c:pt idx="93">
                  <c:v>138.86699999999999</c:v>
                </c:pt>
                <c:pt idx="94">
                  <c:v>153.86699999999999</c:v>
                </c:pt>
                <c:pt idx="95">
                  <c:v>163.86099999999999</c:v>
                </c:pt>
                <c:pt idx="96">
                  <c:v>168.99199999999999</c:v>
                </c:pt>
                <c:pt idx="97">
                  <c:v>129.91200000000001</c:v>
                </c:pt>
                <c:pt idx="98">
                  <c:v>108.13200000000001</c:v>
                </c:pt>
                <c:pt idx="99">
                  <c:v>140.505</c:v>
                </c:pt>
                <c:pt idx="100">
                  <c:v>137.34399999999999</c:v>
                </c:pt>
                <c:pt idx="101">
                  <c:v>139.53700000000001</c:v>
                </c:pt>
                <c:pt idx="102">
                  <c:v>231.15299999999999</c:v>
                </c:pt>
                <c:pt idx="103">
                  <c:v>1372.144</c:v>
                </c:pt>
                <c:pt idx="104">
                  <c:v>3873.8319999999999</c:v>
                </c:pt>
                <c:pt idx="105">
                  <c:v>929.06100000000004</c:v>
                </c:pt>
                <c:pt idx="106">
                  <c:v>903.33799999999997</c:v>
                </c:pt>
                <c:pt idx="107">
                  <c:v>676.77700000000004</c:v>
                </c:pt>
                <c:pt idx="108">
                  <c:v>507.33300000000003</c:v>
                </c:pt>
                <c:pt idx="109">
                  <c:v>375.10399999999998</c:v>
                </c:pt>
                <c:pt idx="110">
                  <c:v>184.875</c:v>
                </c:pt>
                <c:pt idx="111">
                  <c:v>172.23500000000001</c:v>
                </c:pt>
                <c:pt idx="112">
                  <c:v>142.65100000000001</c:v>
                </c:pt>
                <c:pt idx="113">
                  <c:v>194.821</c:v>
                </c:pt>
                <c:pt idx="114">
                  <c:v>335.94299999999998</c:v>
                </c:pt>
                <c:pt idx="115">
                  <c:v>288.77100000000002</c:v>
                </c:pt>
                <c:pt idx="116">
                  <c:v>372.08800000000002</c:v>
                </c:pt>
                <c:pt idx="117">
                  <c:v>361.892</c:v>
                </c:pt>
                <c:pt idx="118">
                  <c:v>373.18400000000003</c:v>
                </c:pt>
                <c:pt idx="119">
                  <c:v>432.226</c:v>
                </c:pt>
                <c:pt idx="120">
                  <c:v>583.08299999999997</c:v>
                </c:pt>
                <c:pt idx="121">
                  <c:v>796.37599999999998</c:v>
                </c:pt>
                <c:pt idx="122">
                  <c:v>599.47400000000005</c:v>
                </c:pt>
                <c:pt idx="123">
                  <c:v>394.05599999999998</c:v>
                </c:pt>
                <c:pt idx="124">
                  <c:v>279.34899999999999</c:v>
                </c:pt>
                <c:pt idx="125">
                  <c:v>285.31599999999997</c:v>
                </c:pt>
                <c:pt idx="126">
                  <c:v>291.26499999999999</c:v>
                </c:pt>
                <c:pt idx="127">
                  <c:v>289.33100000000002</c:v>
                </c:pt>
                <c:pt idx="128">
                  <c:v>273.09699999999998</c:v>
                </c:pt>
                <c:pt idx="129">
                  <c:v>248.99100000000001</c:v>
                </c:pt>
                <c:pt idx="130">
                  <c:v>245.14500000000001</c:v>
                </c:pt>
                <c:pt idx="131">
                  <c:v>242.8</c:v>
                </c:pt>
                <c:pt idx="132">
                  <c:v>242.27699999999999</c:v>
                </c:pt>
                <c:pt idx="133">
                  <c:v>240.31100000000001</c:v>
                </c:pt>
                <c:pt idx="134">
                  <c:v>231.19399999999999</c:v>
                </c:pt>
                <c:pt idx="135">
                  <c:v>374.012</c:v>
                </c:pt>
                <c:pt idx="136">
                  <c:v>466.75900000000001</c:v>
                </c:pt>
                <c:pt idx="137">
                  <c:v>456.85</c:v>
                </c:pt>
                <c:pt idx="138">
                  <c:v>431.44799999999998</c:v>
                </c:pt>
                <c:pt idx="139">
                  <c:v>397.46699999999998</c:v>
                </c:pt>
                <c:pt idx="140">
                  <c:v>420.27499999999998</c:v>
                </c:pt>
                <c:pt idx="141">
                  <c:v>466.79199999999997</c:v>
                </c:pt>
                <c:pt idx="142">
                  <c:v>504.74900000000002</c:v>
                </c:pt>
                <c:pt idx="143">
                  <c:v>475.68799999999999</c:v>
                </c:pt>
                <c:pt idx="144">
                  <c:v>390.529</c:v>
                </c:pt>
                <c:pt idx="145">
                  <c:v>398.10599999999999</c:v>
                </c:pt>
                <c:pt idx="146">
                  <c:v>365.23099999999999</c:v>
                </c:pt>
                <c:pt idx="147">
                  <c:v>334.74</c:v>
                </c:pt>
                <c:pt idx="148">
                  <c:v>335.34300000000002</c:v>
                </c:pt>
                <c:pt idx="149">
                  <c:v>408.80900000000003</c:v>
                </c:pt>
                <c:pt idx="150">
                  <c:v>405.56900000000002</c:v>
                </c:pt>
                <c:pt idx="151">
                  <c:v>406.25599999999997</c:v>
                </c:pt>
                <c:pt idx="152">
                  <c:v>418.46899999999999</c:v>
                </c:pt>
                <c:pt idx="153">
                  <c:v>432.108</c:v>
                </c:pt>
                <c:pt idx="154">
                  <c:v>429.56599999999997</c:v>
                </c:pt>
                <c:pt idx="155">
                  <c:v>443.947</c:v>
                </c:pt>
                <c:pt idx="156">
                  <c:v>467.84</c:v>
                </c:pt>
                <c:pt idx="157">
                  <c:v>403.26600000000002</c:v>
                </c:pt>
                <c:pt idx="158">
                  <c:v>424.59100000000001</c:v>
                </c:pt>
                <c:pt idx="159">
                  <c:v>428.02499999999998</c:v>
                </c:pt>
                <c:pt idx="160">
                  <c:v>250.01599999999999</c:v>
                </c:pt>
                <c:pt idx="161">
                  <c:v>85.055000000000007</c:v>
                </c:pt>
                <c:pt idx="162">
                  <c:v>56.051000000000002</c:v>
                </c:pt>
                <c:pt idx="163">
                  <c:v>97.001999999999995</c:v>
                </c:pt>
                <c:pt idx="164">
                  <c:v>68.674999999999997</c:v>
                </c:pt>
                <c:pt idx="165">
                  <c:v>60.287999999999997</c:v>
                </c:pt>
                <c:pt idx="166">
                  <c:v>61.616</c:v>
                </c:pt>
                <c:pt idx="167">
                  <c:v>232.797</c:v>
                </c:pt>
                <c:pt idx="168">
                  <c:v>223.25700000000001</c:v>
                </c:pt>
                <c:pt idx="169">
                  <c:v>504.81900000000002</c:v>
                </c:pt>
                <c:pt idx="170">
                  <c:v>587.28</c:v>
                </c:pt>
                <c:pt idx="171">
                  <c:v>460.92200000000003</c:v>
                </c:pt>
                <c:pt idx="172">
                  <c:v>620.226</c:v>
                </c:pt>
                <c:pt idx="173">
                  <c:v>737.79700000000003</c:v>
                </c:pt>
                <c:pt idx="174">
                  <c:v>731.64599999999996</c:v>
                </c:pt>
                <c:pt idx="175">
                  <c:v>743.99</c:v>
                </c:pt>
                <c:pt idx="176">
                  <c:v>828.21</c:v>
                </c:pt>
                <c:pt idx="177">
                  <c:v>940.25400000000002</c:v>
                </c:pt>
                <c:pt idx="178">
                  <c:v>1089.9639999999999</c:v>
                </c:pt>
                <c:pt idx="179">
                  <c:v>1130.213</c:v>
                </c:pt>
                <c:pt idx="180">
                  <c:v>1228.6600000000001</c:v>
                </c:pt>
                <c:pt idx="181">
                  <c:v>1194.6199999999999</c:v>
                </c:pt>
                <c:pt idx="182">
                  <c:v>1222.6389999999999</c:v>
                </c:pt>
                <c:pt idx="183">
                  <c:v>1254.6780000000001</c:v>
                </c:pt>
                <c:pt idx="184">
                  <c:v>1184.1759999999999</c:v>
                </c:pt>
                <c:pt idx="185">
                  <c:v>855.50099999999998</c:v>
                </c:pt>
                <c:pt idx="186">
                  <c:v>831.654</c:v>
                </c:pt>
                <c:pt idx="187">
                  <c:v>752.86400000000003</c:v>
                </c:pt>
                <c:pt idx="188">
                  <c:v>677.53</c:v>
                </c:pt>
                <c:pt idx="189">
                  <c:v>725.1</c:v>
                </c:pt>
                <c:pt idx="190">
                  <c:v>806.61199999999997</c:v>
                </c:pt>
                <c:pt idx="191">
                  <c:v>848.23800000000006</c:v>
                </c:pt>
                <c:pt idx="192">
                  <c:v>851.95399999999995</c:v>
                </c:pt>
                <c:pt idx="193">
                  <c:v>838.09900000000005</c:v>
                </c:pt>
                <c:pt idx="194">
                  <c:v>811.29100000000005</c:v>
                </c:pt>
                <c:pt idx="195">
                  <c:v>749.70799999999997</c:v>
                </c:pt>
                <c:pt idx="196">
                  <c:v>614.39</c:v>
                </c:pt>
                <c:pt idx="197">
                  <c:v>509.54399999999998</c:v>
                </c:pt>
                <c:pt idx="198">
                  <c:v>456.71199999999999</c:v>
                </c:pt>
                <c:pt idx="199">
                  <c:v>415.05200000000002</c:v>
                </c:pt>
                <c:pt idx="200">
                  <c:v>481.72</c:v>
                </c:pt>
                <c:pt idx="201">
                  <c:v>604.45899999999995</c:v>
                </c:pt>
                <c:pt idx="202">
                  <c:v>588.34100000000001</c:v>
                </c:pt>
                <c:pt idx="203">
                  <c:v>514.45299999999997</c:v>
                </c:pt>
                <c:pt idx="204">
                  <c:v>484.28899999999999</c:v>
                </c:pt>
                <c:pt idx="205">
                  <c:v>501.84899999999999</c:v>
                </c:pt>
                <c:pt idx="206">
                  <c:v>492.94</c:v>
                </c:pt>
                <c:pt idx="207">
                  <c:v>497.45600000000002</c:v>
                </c:pt>
                <c:pt idx="208">
                  <c:v>581.10199999999998</c:v>
                </c:pt>
                <c:pt idx="209">
                  <c:v>689.28800000000001</c:v>
                </c:pt>
                <c:pt idx="210">
                  <c:v>625.36099999999999</c:v>
                </c:pt>
                <c:pt idx="211">
                  <c:v>491.39400000000001</c:v>
                </c:pt>
                <c:pt idx="212">
                  <c:v>377.38</c:v>
                </c:pt>
                <c:pt idx="213">
                  <c:v>352.08699999999999</c:v>
                </c:pt>
                <c:pt idx="214">
                  <c:v>310.30700000000002</c:v>
                </c:pt>
                <c:pt idx="215">
                  <c:v>305.51799999999997</c:v>
                </c:pt>
                <c:pt idx="216">
                  <c:v>312.37700000000001</c:v>
                </c:pt>
                <c:pt idx="217">
                  <c:v>287.39800000000002</c:v>
                </c:pt>
                <c:pt idx="218">
                  <c:v>229.15899999999999</c:v>
                </c:pt>
                <c:pt idx="219">
                  <c:v>205.08600000000001</c:v>
                </c:pt>
                <c:pt idx="220">
                  <c:v>178.21199999999999</c:v>
                </c:pt>
                <c:pt idx="221">
                  <c:v>229.35300000000001</c:v>
                </c:pt>
                <c:pt idx="222">
                  <c:v>322.38200000000001</c:v>
                </c:pt>
                <c:pt idx="223">
                  <c:v>344.39299999999997</c:v>
                </c:pt>
                <c:pt idx="224">
                  <c:v>315.04500000000002</c:v>
                </c:pt>
                <c:pt idx="225">
                  <c:v>215.33699999999999</c:v>
                </c:pt>
                <c:pt idx="226">
                  <c:v>179.40299999999999</c:v>
                </c:pt>
                <c:pt idx="227">
                  <c:v>158.72300000000001</c:v>
                </c:pt>
                <c:pt idx="228">
                  <c:v>83.322999999999993</c:v>
                </c:pt>
                <c:pt idx="229">
                  <c:v>4.2290000000000001</c:v>
                </c:pt>
                <c:pt idx="230">
                  <c:v>45.524999999999999</c:v>
                </c:pt>
                <c:pt idx="231">
                  <c:v>116.13200000000001</c:v>
                </c:pt>
                <c:pt idx="232">
                  <c:v>139.71700000000001</c:v>
                </c:pt>
                <c:pt idx="233">
                  <c:v>192.96299999999999</c:v>
                </c:pt>
                <c:pt idx="234">
                  <c:v>129.47999999999999</c:v>
                </c:pt>
                <c:pt idx="235">
                  <c:v>90.637</c:v>
                </c:pt>
                <c:pt idx="236">
                  <c:v>66.108000000000004</c:v>
                </c:pt>
                <c:pt idx="237">
                  <c:v>6.6639999999999997</c:v>
                </c:pt>
                <c:pt idx="238">
                  <c:v>33.793999999999997</c:v>
                </c:pt>
                <c:pt idx="239">
                  <c:v>77.67</c:v>
                </c:pt>
                <c:pt idx="240">
                  <c:v>74.730999999999995</c:v>
                </c:pt>
                <c:pt idx="241">
                  <c:v>73.263999999999996</c:v>
                </c:pt>
                <c:pt idx="242">
                  <c:v>71.608999999999995</c:v>
                </c:pt>
                <c:pt idx="243">
                  <c:v>53.189</c:v>
                </c:pt>
                <c:pt idx="244">
                  <c:v>37.274999999999999</c:v>
                </c:pt>
                <c:pt idx="245">
                  <c:v>74.504000000000005</c:v>
                </c:pt>
                <c:pt idx="246">
                  <c:v>68.141999999999996</c:v>
                </c:pt>
                <c:pt idx="247">
                  <c:v>100.889</c:v>
                </c:pt>
                <c:pt idx="248">
                  <c:v>96.474000000000004</c:v>
                </c:pt>
                <c:pt idx="249">
                  <c:v>72.501999999999995</c:v>
                </c:pt>
                <c:pt idx="250">
                  <c:v>59.392000000000003</c:v>
                </c:pt>
                <c:pt idx="251">
                  <c:v>62.179000000000002</c:v>
                </c:pt>
                <c:pt idx="252">
                  <c:v>60.973999999999997</c:v>
                </c:pt>
                <c:pt idx="253">
                  <c:v>57.671999999999997</c:v>
                </c:pt>
                <c:pt idx="254">
                  <c:v>54.494</c:v>
                </c:pt>
                <c:pt idx="255">
                  <c:v>49.204000000000001</c:v>
                </c:pt>
                <c:pt idx="256">
                  <c:v>39.079000000000001</c:v>
                </c:pt>
                <c:pt idx="257">
                  <c:v>43.091000000000001</c:v>
                </c:pt>
                <c:pt idx="258">
                  <c:v>27.45</c:v>
                </c:pt>
                <c:pt idx="259">
                  <c:v>4.8769999999999998</c:v>
                </c:pt>
                <c:pt idx="260">
                  <c:v>26.346</c:v>
                </c:pt>
                <c:pt idx="261">
                  <c:v>62.563000000000002</c:v>
                </c:pt>
                <c:pt idx="262">
                  <c:v>54.146000000000001</c:v>
                </c:pt>
                <c:pt idx="263">
                  <c:v>34.061</c:v>
                </c:pt>
                <c:pt idx="264">
                  <c:v>11.259</c:v>
                </c:pt>
                <c:pt idx="265">
                  <c:v>2.0470000000000002</c:v>
                </c:pt>
                <c:pt idx="266">
                  <c:v>0.23499999999999999</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0.43099999999999999</c:v>
                </c:pt>
                <c:pt idx="289">
                  <c:v>18.28</c:v>
                </c:pt>
                <c:pt idx="290">
                  <c:v>18.524999999999999</c:v>
                </c:pt>
                <c:pt idx="291">
                  <c:v>10.183</c:v>
                </c:pt>
                <c:pt idx="292">
                  <c:v>6.8000000000000005E-2</c:v>
                </c:pt>
                <c:pt idx="293">
                  <c:v>0</c:v>
                </c:pt>
                <c:pt idx="294">
                  <c:v>0</c:v>
                </c:pt>
                <c:pt idx="295">
                  <c:v>0</c:v>
                </c:pt>
                <c:pt idx="296">
                  <c:v>7.41</c:v>
                </c:pt>
                <c:pt idx="297">
                  <c:v>43.914999999999999</c:v>
                </c:pt>
                <c:pt idx="298">
                  <c:v>19.809999999999999</c:v>
                </c:pt>
                <c:pt idx="299">
                  <c:v>19.184000000000001</c:v>
                </c:pt>
                <c:pt idx="300">
                  <c:v>18.14</c:v>
                </c:pt>
                <c:pt idx="301">
                  <c:v>18.576000000000001</c:v>
                </c:pt>
                <c:pt idx="302">
                  <c:v>18.376999999999999</c:v>
                </c:pt>
                <c:pt idx="303">
                  <c:v>118.04300000000001</c:v>
                </c:pt>
                <c:pt idx="304">
                  <c:v>119.96599999999999</c:v>
                </c:pt>
                <c:pt idx="305">
                  <c:v>42.423999999999999</c:v>
                </c:pt>
                <c:pt idx="306">
                  <c:v>35.991</c:v>
                </c:pt>
                <c:pt idx="307">
                  <c:v>33.649000000000001</c:v>
                </c:pt>
                <c:pt idx="308">
                  <c:v>31.553000000000001</c:v>
                </c:pt>
                <c:pt idx="309">
                  <c:v>29.234000000000002</c:v>
                </c:pt>
                <c:pt idx="310">
                  <c:v>28.178000000000001</c:v>
                </c:pt>
                <c:pt idx="311">
                  <c:v>27.251999999999999</c:v>
                </c:pt>
                <c:pt idx="312">
                  <c:v>25.815000000000001</c:v>
                </c:pt>
                <c:pt idx="313">
                  <c:v>24.361000000000001</c:v>
                </c:pt>
                <c:pt idx="314">
                  <c:v>21.92</c:v>
                </c:pt>
                <c:pt idx="315">
                  <c:v>21.202000000000002</c:v>
                </c:pt>
                <c:pt idx="316">
                  <c:v>18.907</c:v>
                </c:pt>
                <c:pt idx="317">
                  <c:v>16.388999999999999</c:v>
                </c:pt>
                <c:pt idx="318">
                  <c:v>14.403</c:v>
                </c:pt>
                <c:pt idx="319">
                  <c:v>12.875</c:v>
                </c:pt>
                <c:pt idx="320">
                  <c:v>11.308999999999999</c:v>
                </c:pt>
                <c:pt idx="321">
                  <c:v>10.565</c:v>
                </c:pt>
                <c:pt idx="322">
                  <c:v>10.058</c:v>
                </c:pt>
                <c:pt idx="323">
                  <c:v>9.5050000000000008</c:v>
                </c:pt>
                <c:pt idx="324">
                  <c:v>10.917999999999999</c:v>
                </c:pt>
                <c:pt idx="325">
                  <c:v>12.177</c:v>
                </c:pt>
                <c:pt idx="326">
                  <c:v>10.583</c:v>
                </c:pt>
                <c:pt idx="327">
                  <c:v>9.9019999999999992</c:v>
                </c:pt>
                <c:pt idx="328">
                  <c:v>9.3179999999999996</c:v>
                </c:pt>
                <c:pt idx="329">
                  <c:v>8.1720000000000006</c:v>
                </c:pt>
                <c:pt idx="330">
                  <c:v>26.625</c:v>
                </c:pt>
                <c:pt idx="331">
                  <c:v>70.462999999999994</c:v>
                </c:pt>
                <c:pt idx="332">
                  <c:v>59.616</c:v>
                </c:pt>
                <c:pt idx="333">
                  <c:v>46.878</c:v>
                </c:pt>
                <c:pt idx="334">
                  <c:v>38.200000000000003</c:v>
                </c:pt>
                <c:pt idx="335">
                  <c:v>33.075000000000003</c:v>
                </c:pt>
                <c:pt idx="336">
                  <c:v>27.757000000000001</c:v>
                </c:pt>
                <c:pt idx="337">
                  <c:v>21.670999999999999</c:v>
                </c:pt>
                <c:pt idx="338">
                  <c:v>11.936</c:v>
                </c:pt>
                <c:pt idx="339">
                  <c:v>22.001000000000001</c:v>
                </c:pt>
                <c:pt idx="340">
                  <c:v>34.905999999999999</c:v>
                </c:pt>
                <c:pt idx="341">
                  <c:v>45.436</c:v>
                </c:pt>
                <c:pt idx="342">
                  <c:v>51.718000000000004</c:v>
                </c:pt>
                <c:pt idx="343">
                  <c:v>47.899000000000001</c:v>
                </c:pt>
                <c:pt idx="344">
                  <c:v>44.345999999999997</c:v>
                </c:pt>
                <c:pt idx="345">
                  <c:v>41.543999999999997</c:v>
                </c:pt>
                <c:pt idx="346">
                  <c:v>38.188000000000002</c:v>
                </c:pt>
                <c:pt idx="347">
                  <c:v>35.728000000000002</c:v>
                </c:pt>
                <c:pt idx="348">
                  <c:v>33.588999999999999</c:v>
                </c:pt>
                <c:pt idx="349">
                  <c:v>30.927</c:v>
                </c:pt>
                <c:pt idx="350">
                  <c:v>27.515000000000001</c:v>
                </c:pt>
                <c:pt idx="351">
                  <c:v>25.853999999999999</c:v>
                </c:pt>
                <c:pt idx="352">
                  <c:v>24.997</c:v>
                </c:pt>
                <c:pt idx="353">
                  <c:v>25.283999999999999</c:v>
                </c:pt>
                <c:pt idx="354">
                  <c:v>24.963999999999999</c:v>
                </c:pt>
                <c:pt idx="355">
                  <c:v>23.864000000000001</c:v>
                </c:pt>
                <c:pt idx="356">
                  <c:v>21.495999999999999</c:v>
                </c:pt>
                <c:pt idx="357">
                  <c:v>21.535</c:v>
                </c:pt>
                <c:pt idx="358">
                  <c:v>77.349999999999994</c:v>
                </c:pt>
                <c:pt idx="359">
                  <c:v>28.539000000000001</c:v>
                </c:pt>
                <c:pt idx="360">
                  <c:v>20.297999999999998</c:v>
                </c:pt>
                <c:pt idx="361">
                  <c:v>10.666</c:v>
                </c:pt>
                <c:pt idx="362">
                  <c:v>5.1319999999999997</c:v>
                </c:pt>
                <c:pt idx="363">
                  <c:v>2.0299999999999998</c:v>
                </c:pt>
              </c:numCache>
            </c:numRef>
          </c:val>
          <c:smooth val="0"/>
          <c:extLst xmlns:c16r2="http://schemas.microsoft.com/office/drawing/2015/06/chart">
            <c:ext xmlns:c16="http://schemas.microsoft.com/office/drawing/2014/chart" uri="{C3380CC4-5D6E-409C-BE32-E72D297353CC}">
              <c16:uniqueId val="{00000003-ECF7-4353-9B6E-4BC79845B373}"/>
            </c:ext>
          </c:extLst>
        </c:ser>
        <c:dLbls>
          <c:showLegendKey val="0"/>
          <c:showVal val="0"/>
          <c:showCatName val="0"/>
          <c:showSerName val="0"/>
          <c:showPercent val="0"/>
          <c:showBubbleSize val="0"/>
        </c:dLbls>
        <c:marker val="1"/>
        <c:smooth val="0"/>
        <c:axId val="421112264"/>
        <c:axId val="421111872"/>
      </c:lineChart>
      <c:dateAx>
        <c:axId val="421111088"/>
        <c:scaling>
          <c:orientation val="minMax"/>
        </c:scaling>
        <c:delete val="0"/>
        <c:axPos val="b"/>
        <c:numFmt formatCode="dd\-mm\-yy" sourceLinked="0"/>
        <c:majorTickMark val="out"/>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1480"/>
        <c:crosses val="autoZero"/>
        <c:auto val="0"/>
        <c:lblOffset val="100"/>
        <c:baseTimeUnit val="days"/>
        <c:majorUnit val="2"/>
        <c:majorTimeUnit val="months"/>
        <c:minorUnit val="30"/>
      </c:dateAx>
      <c:valAx>
        <c:axId val="42111148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GPP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1088"/>
        <c:crosses val="autoZero"/>
        <c:crossBetween val="between"/>
      </c:valAx>
      <c:valAx>
        <c:axId val="42111187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2264"/>
        <c:crosses val="max"/>
        <c:crossBetween val="between"/>
      </c:valAx>
      <c:dateAx>
        <c:axId val="421112264"/>
        <c:scaling>
          <c:orientation val="minMax"/>
        </c:scaling>
        <c:delete val="1"/>
        <c:axPos val="b"/>
        <c:numFmt formatCode="dd\-mm\-yy" sourceLinked="1"/>
        <c:majorTickMark val="out"/>
        <c:minorTickMark val="none"/>
        <c:tickLblPos val="nextTo"/>
        <c:crossAx val="421111872"/>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(c) GW6</a:t>
            </a:r>
          </a:p>
        </c:rich>
      </c:tx>
      <c:layout>
        <c:manualLayout>
          <c:xMode val="edge"/>
          <c:yMode val="edge"/>
          <c:x val="9.9966152026254862E-2"/>
          <c:y val="3.457091423781451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4.8368499392121435E-2"/>
          <c:w val="0.79054505029588551"/>
          <c:h val="0.91287225460453802"/>
        </c:manualLayout>
      </c:layout>
      <c:lineChart>
        <c:grouping val="standard"/>
        <c:varyColors val="0"/>
        <c:ser>
          <c:idx val="0"/>
          <c:order val="0"/>
          <c:tx>
            <c:strRef>
              <c:f>'daily GPP fig CEW'!$O$2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CEW'!$T$3:$T$369,'daily GPP fig CEW'!$B:$B)</c:f>
              <c:numCache>
                <c:formatCode>General</c:formatCode>
                <c:ptCount val="1048943"/>
                <c:pt idx="101">
                  <c:v>5.1874920759399599</c:v>
                </c:pt>
                <c:pt idx="140">
                  <c:v>0.53826476874505602</c:v>
                </c:pt>
                <c:pt idx="146">
                  <c:v>1.4175949666811301</c:v>
                </c:pt>
                <c:pt idx="161">
                  <c:v>2.4862170828407502</c:v>
                </c:pt>
                <c:pt idx="162">
                  <c:v>1.9348918305593701</c:v>
                </c:pt>
                <c:pt idx="172">
                  <c:v>2.1214245621435901</c:v>
                </c:pt>
                <c:pt idx="175">
                  <c:v>0.76461572384372101</c:v>
                </c:pt>
                <c:pt idx="178">
                  <c:v>0.24839728445630499</c:v>
                </c:pt>
                <c:pt idx="179">
                  <c:v>0.80181314837868001</c:v>
                </c:pt>
                <c:pt idx="189">
                  <c:v>0.53455904411396904</c:v>
                </c:pt>
                <c:pt idx="192">
                  <c:v>1.31602497534384</c:v>
                </c:pt>
                <c:pt idx="195">
                  <c:v>0.65367641924325603</c:v>
                </c:pt>
                <c:pt idx="203">
                  <c:v>2.2596927427522102</c:v>
                </c:pt>
                <c:pt idx="204">
                  <c:v>0.98170846984121396</c:v>
                </c:pt>
                <c:pt idx="206">
                  <c:v>1.3814790274197899</c:v>
                </c:pt>
                <c:pt idx="207">
                  <c:v>1.06772224412843</c:v>
                </c:pt>
                <c:pt idx="263">
                  <c:v>4.8903721651897598</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C0E3-428E-8B8A-15F2A73C6F08}"/>
            </c:ext>
          </c:extLst>
        </c:ser>
        <c:ser>
          <c:idx val="6"/>
          <c:order val="1"/>
          <c:tx>
            <c:strRef>
              <c:f>'daily GPP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CEW'!$P$3:$P$369</c:f>
              <c:numCache>
                <c:formatCode>General</c:formatCode>
                <c:ptCount val="367"/>
                <c:pt idx="63">
                  <c:v>1.1418242025499701</c:v>
                </c:pt>
                <c:pt idx="121">
                  <c:v>2.17232514868211</c:v>
                </c:pt>
                <c:pt idx="127">
                  <c:v>1.22885134641518</c:v>
                </c:pt>
                <c:pt idx="128">
                  <c:v>2.8563011360335899</c:v>
                </c:pt>
                <c:pt idx="129">
                  <c:v>2.28842592914638</c:v>
                </c:pt>
                <c:pt idx="172">
                  <c:v>1.19772430483845</c:v>
                </c:pt>
                <c:pt idx="173">
                  <c:v>0.69349990109551396</c:v>
                </c:pt>
                <c:pt idx="175">
                  <c:v>0.74758603098076104</c:v>
                </c:pt>
                <c:pt idx="177">
                  <c:v>0.70761925379507895</c:v>
                </c:pt>
                <c:pt idx="178">
                  <c:v>0.653212374894935</c:v>
                </c:pt>
                <c:pt idx="186">
                  <c:v>1.25806583079964</c:v>
                </c:pt>
              </c:numCache>
            </c:numRef>
          </c:val>
          <c:smooth val="0"/>
          <c:extLst xmlns:c16r2="http://schemas.microsoft.com/office/drawing/2015/06/chart">
            <c:ext xmlns:c16="http://schemas.microsoft.com/office/drawing/2014/chart" uri="{C3380CC4-5D6E-409C-BE32-E72D297353CC}">
              <c16:uniqueId val="{00000001-C0E3-428E-8B8A-15F2A73C6F08}"/>
            </c:ext>
          </c:extLst>
        </c:ser>
        <c:ser>
          <c:idx val="5"/>
          <c:order val="2"/>
          <c:tx>
            <c:strRef>
              <c:f>'daily GPP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CEW'!$V$3:$V$369</c:f>
              <c:numCache>
                <c:formatCode>General</c:formatCode>
                <c:ptCount val="367"/>
                <c:pt idx="146">
                  <c:v>1.4175949666811301</c:v>
                </c:pt>
                <c:pt idx="161">
                  <c:v>2.4862170828407502</c:v>
                </c:pt>
                <c:pt idx="162">
                  <c:v>1.9348918305593701</c:v>
                </c:pt>
                <c:pt idx="189">
                  <c:v>0.53455904411396904</c:v>
                </c:pt>
                <c:pt idx="192">
                  <c:v>1.31602497534384</c:v>
                </c:pt>
                <c:pt idx="195">
                  <c:v>0.65367641924325603</c:v>
                </c:pt>
              </c:numCache>
            </c:numRef>
          </c:val>
          <c:smooth val="0"/>
          <c:extLst xmlns:c16r2="http://schemas.microsoft.com/office/drawing/2015/06/chart">
            <c:ext xmlns:c16="http://schemas.microsoft.com/office/drawing/2014/chart" uri="{C3380CC4-5D6E-409C-BE32-E72D297353CC}">
              <c16:uniqueId val="{00000002-C0E3-428E-8B8A-15F2A73C6F08}"/>
            </c:ext>
          </c:extLst>
        </c:ser>
        <c:dLbls>
          <c:showLegendKey val="0"/>
          <c:showVal val="0"/>
          <c:showCatName val="0"/>
          <c:showSerName val="0"/>
          <c:showPercent val="0"/>
          <c:showBubbleSize val="0"/>
        </c:dLbls>
        <c:marker val="1"/>
        <c:smooth val="0"/>
        <c:axId val="421113048"/>
        <c:axId val="421113440"/>
      </c:lineChart>
      <c:lineChart>
        <c:grouping val="standard"/>
        <c:varyColors val="0"/>
        <c:ser>
          <c:idx val="1"/>
          <c:order val="3"/>
          <c:tx>
            <c:strRef>
              <c:f>'daily GPP fig CEW'!$R$1</c:f>
              <c:strCache>
                <c:ptCount val="1"/>
                <c:pt idx="0">
                  <c:v>ML/d</c:v>
                </c:pt>
              </c:strCache>
            </c:strRef>
          </c:tx>
          <c:spPr>
            <a:ln w="12700" cap="rnd">
              <a:solidFill>
                <a:schemeClr val="tx1"/>
              </a:solidFill>
              <a:prstDash val="sysDash"/>
              <a:round/>
            </a:ln>
            <a:effectLst/>
          </c:spPr>
          <c:marker>
            <c:symbol val="none"/>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CEW'!$W$3:$W$374</c:f>
              <c:numCache>
                <c:formatCode>General</c:formatCode>
                <c:ptCount val="372"/>
                <c:pt idx="0">
                  <c:v>13.393000000000001</c:v>
                </c:pt>
                <c:pt idx="1">
                  <c:v>18.34</c:v>
                </c:pt>
                <c:pt idx="2">
                  <c:v>356.09199999999998</c:v>
                </c:pt>
                <c:pt idx="3">
                  <c:v>333.327</c:v>
                </c:pt>
                <c:pt idx="4">
                  <c:v>226.28399999999999</c:v>
                </c:pt>
                <c:pt idx="5">
                  <c:v>212.745</c:v>
                </c:pt>
                <c:pt idx="6">
                  <c:v>193.79400000000001</c:v>
                </c:pt>
                <c:pt idx="7">
                  <c:v>173.983</c:v>
                </c:pt>
                <c:pt idx="8">
                  <c:v>172.928</c:v>
                </c:pt>
                <c:pt idx="9">
                  <c:v>150.17500000000001</c:v>
                </c:pt>
                <c:pt idx="10">
                  <c:v>112.84399999999999</c:v>
                </c:pt>
                <c:pt idx="11">
                  <c:v>108.727</c:v>
                </c:pt>
                <c:pt idx="12">
                  <c:v>95.168999999999997</c:v>
                </c:pt>
                <c:pt idx="13">
                  <c:v>74.147000000000006</c:v>
                </c:pt>
                <c:pt idx="14">
                  <c:v>75.287000000000006</c:v>
                </c:pt>
                <c:pt idx="15">
                  <c:v>80.064999999999998</c:v>
                </c:pt>
                <c:pt idx="16">
                  <c:v>75.444000000000003</c:v>
                </c:pt>
                <c:pt idx="17">
                  <c:v>58.042999999999999</c:v>
                </c:pt>
                <c:pt idx="18">
                  <c:v>57.350999999999999</c:v>
                </c:pt>
                <c:pt idx="19">
                  <c:v>56.372999999999998</c:v>
                </c:pt>
                <c:pt idx="20">
                  <c:v>56.826000000000001</c:v>
                </c:pt>
                <c:pt idx="21">
                  <c:v>64.747</c:v>
                </c:pt>
                <c:pt idx="22">
                  <c:v>67.688000000000002</c:v>
                </c:pt>
                <c:pt idx="23">
                  <c:v>69.195999999999998</c:v>
                </c:pt>
                <c:pt idx="24">
                  <c:v>71.253</c:v>
                </c:pt>
                <c:pt idx="25">
                  <c:v>52.133000000000003</c:v>
                </c:pt>
                <c:pt idx="26">
                  <c:v>43.250999999999998</c:v>
                </c:pt>
                <c:pt idx="27">
                  <c:v>34.377000000000002</c:v>
                </c:pt>
                <c:pt idx="28">
                  <c:v>28.798999999999999</c:v>
                </c:pt>
                <c:pt idx="29">
                  <c:v>28.087</c:v>
                </c:pt>
                <c:pt idx="30">
                  <c:v>27.98</c:v>
                </c:pt>
                <c:pt idx="31">
                  <c:v>27.460999999999999</c:v>
                </c:pt>
                <c:pt idx="32">
                  <c:v>22.527000000000001</c:v>
                </c:pt>
                <c:pt idx="33">
                  <c:v>28.640999999999998</c:v>
                </c:pt>
                <c:pt idx="34">
                  <c:v>31.931999999999999</c:v>
                </c:pt>
                <c:pt idx="35">
                  <c:v>28.062000000000001</c:v>
                </c:pt>
                <c:pt idx="36">
                  <c:v>25.324999999999999</c:v>
                </c:pt>
                <c:pt idx="37">
                  <c:v>24.766999999999999</c:v>
                </c:pt>
                <c:pt idx="38">
                  <c:v>24.815999999999999</c:v>
                </c:pt>
                <c:pt idx="39">
                  <c:v>32.786999999999999</c:v>
                </c:pt>
                <c:pt idx="40">
                  <c:v>35.012999999999998</c:v>
                </c:pt>
                <c:pt idx="41">
                  <c:v>34.993000000000002</c:v>
                </c:pt>
                <c:pt idx="42">
                  <c:v>38.292000000000002</c:v>
                </c:pt>
                <c:pt idx="43">
                  <c:v>43.267000000000003</c:v>
                </c:pt>
                <c:pt idx="44">
                  <c:v>44.218000000000004</c:v>
                </c:pt>
                <c:pt idx="45">
                  <c:v>44.036000000000001</c:v>
                </c:pt>
                <c:pt idx="46">
                  <c:v>46.796999999999997</c:v>
                </c:pt>
                <c:pt idx="47">
                  <c:v>43.164999999999999</c:v>
                </c:pt>
                <c:pt idx="48">
                  <c:v>46.186999999999998</c:v>
                </c:pt>
                <c:pt idx="49">
                  <c:v>35.991</c:v>
                </c:pt>
                <c:pt idx="50">
                  <c:v>30.413</c:v>
                </c:pt>
                <c:pt idx="51">
                  <c:v>30.899000000000001</c:v>
                </c:pt>
                <c:pt idx="52">
                  <c:v>30.968</c:v>
                </c:pt>
                <c:pt idx="53">
                  <c:v>31.065000000000001</c:v>
                </c:pt>
                <c:pt idx="54">
                  <c:v>35.085999999999999</c:v>
                </c:pt>
                <c:pt idx="55">
                  <c:v>29.904</c:v>
                </c:pt>
                <c:pt idx="56">
                  <c:v>29.824000000000002</c:v>
                </c:pt>
                <c:pt idx="57">
                  <c:v>29.975999999999999</c:v>
                </c:pt>
                <c:pt idx="58">
                  <c:v>29.731000000000002</c:v>
                </c:pt>
                <c:pt idx="59">
                  <c:v>29.821000000000002</c:v>
                </c:pt>
                <c:pt idx="60">
                  <c:v>25.239000000000001</c:v>
                </c:pt>
                <c:pt idx="61">
                  <c:v>17.178999999999998</c:v>
                </c:pt>
                <c:pt idx="62">
                  <c:v>36.607999999999997</c:v>
                </c:pt>
                <c:pt idx="63">
                  <c:v>63.445999999999998</c:v>
                </c:pt>
                <c:pt idx="64">
                  <c:v>395.40800000000002</c:v>
                </c:pt>
                <c:pt idx="65">
                  <c:v>426.16500000000002</c:v>
                </c:pt>
                <c:pt idx="66">
                  <c:v>337.52600000000001</c:v>
                </c:pt>
                <c:pt idx="67">
                  <c:v>310.39999999999998</c:v>
                </c:pt>
                <c:pt idx="68">
                  <c:v>261.52199999999999</c:v>
                </c:pt>
                <c:pt idx="69">
                  <c:v>221.13800000000001</c:v>
                </c:pt>
                <c:pt idx="70">
                  <c:v>213.078</c:v>
                </c:pt>
                <c:pt idx="71">
                  <c:v>203.43899999999999</c:v>
                </c:pt>
                <c:pt idx="72">
                  <c:v>199.54499999999999</c:v>
                </c:pt>
                <c:pt idx="73">
                  <c:v>198.62200000000001</c:v>
                </c:pt>
                <c:pt idx="74">
                  <c:v>196.86600000000001</c:v>
                </c:pt>
                <c:pt idx="75">
                  <c:v>194.71600000000001</c:v>
                </c:pt>
                <c:pt idx="76">
                  <c:v>194.45500000000001</c:v>
                </c:pt>
                <c:pt idx="77">
                  <c:v>187.73500000000001</c:v>
                </c:pt>
                <c:pt idx="78">
                  <c:v>172.99</c:v>
                </c:pt>
                <c:pt idx="79">
                  <c:v>165.64400000000001</c:v>
                </c:pt>
                <c:pt idx="80">
                  <c:v>161.21</c:v>
                </c:pt>
                <c:pt idx="81">
                  <c:v>160.565</c:v>
                </c:pt>
                <c:pt idx="82">
                  <c:v>165.49799999999999</c:v>
                </c:pt>
                <c:pt idx="83">
                  <c:v>167.273</c:v>
                </c:pt>
                <c:pt idx="84">
                  <c:v>171.59399999999999</c:v>
                </c:pt>
                <c:pt idx="85">
                  <c:v>176.24799999999999</c:v>
                </c:pt>
                <c:pt idx="86">
                  <c:v>178.56299999999999</c:v>
                </c:pt>
                <c:pt idx="87">
                  <c:v>181.846</c:v>
                </c:pt>
                <c:pt idx="88">
                  <c:v>184.02699999999999</c:v>
                </c:pt>
                <c:pt idx="89">
                  <c:v>178.40199999999999</c:v>
                </c:pt>
                <c:pt idx="90">
                  <c:v>181.78800000000001</c:v>
                </c:pt>
                <c:pt idx="91">
                  <c:v>123.12</c:v>
                </c:pt>
                <c:pt idx="92">
                  <c:v>29.172000000000001</c:v>
                </c:pt>
                <c:pt idx="93">
                  <c:v>16.736999999999998</c:v>
                </c:pt>
                <c:pt idx="94">
                  <c:v>30.527999999999999</c:v>
                </c:pt>
                <c:pt idx="95">
                  <c:v>32.21</c:v>
                </c:pt>
                <c:pt idx="96">
                  <c:v>25.202999999999999</c:v>
                </c:pt>
                <c:pt idx="97">
                  <c:v>19.152999999999999</c:v>
                </c:pt>
                <c:pt idx="98">
                  <c:v>15.757999999999999</c:v>
                </c:pt>
                <c:pt idx="99">
                  <c:v>16.318000000000001</c:v>
                </c:pt>
                <c:pt idx="100">
                  <c:v>22.658999999999999</c:v>
                </c:pt>
                <c:pt idx="101">
                  <c:v>25.806000000000001</c:v>
                </c:pt>
                <c:pt idx="102">
                  <c:v>20.411999999999999</c:v>
                </c:pt>
                <c:pt idx="103">
                  <c:v>24.876000000000001</c:v>
                </c:pt>
                <c:pt idx="104">
                  <c:v>34.386000000000003</c:v>
                </c:pt>
                <c:pt idx="105">
                  <c:v>165.19399999999999</c:v>
                </c:pt>
                <c:pt idx="106">
                  <c:v>935.14599999999996</c:v>
                </c:pt>
                <c:pt idx="107">
                  <c:v>471.62700000000001</c:v>
                </c:pt>
                <c:pt idx="108">
                  <c:v>274.93700000000001</c:v>
                </c:pt>
                <c:pt idx="109">
                  <c:v>255.2</c:v>
                </c:pt>
                <c:pt idx="110">
                  <c:v>215.696</c:v>
                </c:pt>
                <c:pt idx="111">
                  <c:v>267.80900000000003</c:v>
                </c:pt>
                <c:pt idx="112">
                  <c:v>109.465</c:v>
                </c:pt>
                <c:pt idx="113">
                  <c:v>90.947999999999993</c:v>
                </c:pt>
                <c:pt idx="114">
                  <c:v>85.361000000000004</c:v>
                </c:pt>
                <c:pt idx="115">
                  <c:v>66.605000000000004</c:v>
                </c:pt>
                <c:pt idx="116">
                  <c:v>54.146999999999998</c:v>
                </c:pt>
                <c:pt idx="117">
                  <c:v>49.927</c:v>
                </c:pt>
                <c:pt idx="118">
                  <c:v>65.153999999999996</c:v>
                </c:pt>
                <c:pt idx="119">
                  <c:v>46.289000000000001</c:v>
                </c:pt>
                <c:pt idx="120">
                  <c:v>61.500999999999998</c:v>
                </c:pt>
                <c:pt idx="121">
                  <c:v>70.289000000000001</c:v>
                </c:pt>
                <c:pt idx="122">
                  <c:v>158.047</c:v>
                </c:pt>
                <c:pt idx="123">
                  <c:v>152.482</c:v>
                </c:pt>
                <c:pt idx="124">
                  <c:v>96.742999999999995</c:v>
                </c:pt>
                <c:pt idx="125">
                  <c:v>184.08099999999999</c:v>
                </c:pt>
                <c:pt idx="126">
                  <c:v>131.27099999999999</c:v>
                </c:pt>
                <c:pt idx="127">
                  <c:v>117.31699999999999</c:v>
                </c:pt>
                <c:pt idx="128">
                  <c:v>122.444</c:v>
                </c:pt>
                <c:pt idx="129">
                  <c:v>117.94499999999999</c:v>
                </c:pt>
                <c:pt idx="130">
                  <c:v>114.467</c:v>
                </c:pt>
                <c:pt idx="131">
                  <c:v>113.67100000000001</c:v>
                </c:pt>
                <c:pt idx="132">
                  <c:v>113.524</c:v>
                </c:pt>
                <c:pt idx="133">
                  <c:v>113.41800000000001</c:v>
                </c:pt>
                <c:pt idx="134">
                  <c:v>113.931</c:v>
                </c:pt>
                <c:pt idx="135">
                  <c:v>114.205</c:v>
                </c:pt>
                <c:pt idx="136">
                  <c:v>86.674000000000007</c:v>
                </c:pt>
                <c:pt idx="137">
                  <c:v>63.127000000000002</c:v>
                </c:pt>
                <c:pt idx="138">
                  <c:v>47.509</c:v>
                </c:pt>
                <c:pt idx="139">
                  <c:v>59.371000000000002</c:v>
                </c:pt>
                <c:pt idx="140">
                  <c:v>59.988999999999997</c:v>
                </c:pt>
                <c:pt idx="141">
                  <c:v>15.538</c:v>
                </c:pt>
                <c:pt idx="142">
                  <c:v>26.516999999999999</c:v>
                </c:pt>
                <c:pt idx="143">
                  <c:v>47.345999999999997</c:v>
                </c:pt>
                <c:pt idx="144">
                  <c:v>64.331999999999994</c:v>
                </c:pt>
                <c:pt idx="145">
                  <c:v>101.649</c:v>
                </c:pt>
                <c:pt idx="146">
                  <c:v>44.918999999999997</c:v>
                </c:pt>
                <c:pt idx="147">
                  <c:v>27.085000000000001</c:v>
                </c:pt>
                <c:pt idx="148">
                  <c:v>27.311</c:v>
                </c:pt>
                <c:pt idx="149">
                  <c:v>26.824999999999999</c:v>
                </c:pt>
                <c:pt idx="150">
                  <c:v>33.475000000000001</c:v>
                </c:pt>
                <c:pt idx="151">
                  <c:v>74.557000000000002</c:v>
                </c:pt>
                <c:pt idx="152">
                  <c:v>21.539000000000001</c:v>
                </c:pt>
                <c:pt idx="153">
                  <c:v>6.1449999999999996</c:v>
                </c:pt>
                <c:pt idx="154">
                  <c:v>6.9409999999999998</c:v>
                </c:pt>
                <c:pt idx="155">
                  <c:v>30.734999999999999</c:v>
                </c:pt>
                <c:pt idx="156">
                  <c:v>30.506</c:v>
                </c:pt>
                <c:pt idx="157">
                  <c:v>28.914000000000001</c:v>
                </c:pt>
                <c:pt idx="158">
                  <c:v>40.052</c:v>
                </c:pt>
                <c:pt idx="159">
                  <c:v>26.959</c:v>
                </c:pt>
                <c:pt idx="160">
                  <c:v>39.338000000000001</c:v>
                </c:pt>
                <c:pt idx="161">
                  <c:v>105.181</c:v>
                </c:pt>
                <c:pt idx="162">
                  <c:v>243.172</c:v>
                </c:pt>
                <c:pt idx="163">
                  <c:v>65.131</c:v>
                </c:pt>
                <c:pt idx="164">
                  <c:v>27.422999999999998</c:v>
                </c:pt>
                <c:pt idx="165">
                  <c:v>19.440999999999999</c:v>
                </c:pt>
                <c:pt idx="166">
                  <c:v>27.242999999999999</c:v>
                </c:pt>
                <c:pt idx="167">
                  <c:v>24.626000000000001</c:v>
                </c:pt>
                <c:pt idx="168">
                  <c:v>19.042999999999999</c:v>
                </c:pt>
                <c:pt idx="169">
                  <c:v>30.669</c:v>
                </c:pt>
                <c:pt idx="170">
                  <c:v>51.701000000000001</c:v>
                </c:pt>
                <c:pt idx="171">
                  <c:v>91.069000000000003</c:v>
                </c:pt>
                <c:pt idx="172">
                  <c:v>227.75899999999999</c:v>
                </c:pt>
                <c:pt idx="173">
                  <c:v>177.70699999999999</c:v>
                </c:pt>
                <c:pt idx="174">
                  <c:v>216.54400000000001</c:v>
                </c:pt>
                <c:pt idx="175">
                  <c:v>229.08600000000001</c:v>
                </c:pt>
                <c:pt idx="176">
                  <c:v>249.876</c:v>
                </c:pt>
                <c:pt idx="177">
                  <c:v>273.60599999999999</c:v>
                </c:pt>
                <c:pt idx="178">
                  <c:v>257.988</c:v>
                </c:pt>
                <c:pt idx="179">
                  <c:v>133.506</c:v>
                </c:pt>
                <c:pt idx="180">
                  <c:v>52.247</c:v>
                </c:pt>
                <c:pt idx="181">
                  <c:v>62.563000000000002</c:v>
                </c:pt>
                <c:pt idx="182">
                  <c:v>37.801000000000002</c:v>
                </c:pt>
                <c:pt idx="183">
                  <c:v>18.27</c:v>
                </c:pt>
                <c:pt idx="184">
                  <c:v>9.4209999999999994</c:v>
                </c:pt>
                <c:pt idx="185">
                  <c:v>4.3620000000000001</c:v>
                </c:pt>
                <c:pt idx="186">
                  <c:v>131.53399999999999</c:v>
                </c:pt>
                <c:pt idx="187">
                  <c:v>97.466999999999999</c:v>
                </c:pt>
                <c:pt idx="188">
                  <c:v>162.33699999999999</c:v>
                </c:pt>
                <c:pt idx="189">
                  <c:v>195.346</c:v>
                </c:pt>
                <c:pt idx="190">
                  <c:v>151.565</c:v>
                </c:pt>
                <c:pt idx="191">
                  <c:v>129.08099999999999</c:v>
                </c:pt>
                <c:pt idx="192">
                  <c:v>167.28</c:v>
                </c:pt>
                <c:pt idx="193">
                  <c:v>128.61600000000001</c:v>
                </c:pt>
                <c:pt idx="194">
                  <c:v>126.166</c:v>
                </c:pt>
                <c:pt idx="195">
                  <c:v>395.25799999999998</c:v>
                </c:pt>
                <c:pt idx="196">
                  <c:v>318.83800000000002</c:v>
                </c:pt>
                <c:pt idx="197">
                  <c:v>235.19499999999999</c:v>
                </c:pt>
                <c:pt idx="198">
                  <c:v>205.69</c:v>
                </c:pt>
                <c:pt idx="199">
                  <c:v>196.20599999999999</c:v>
                </c:pt>
                <c:pt idx="200">
                  <c:v>115.774</c:v>
                </c:pt>
                <c:pt idx="201">
                  <c:v>68.491</c:v>
                </c:pt>
                <c:pt idx="202">
                  <c:v>114.483</c:v>
                </c:pt>
                <c:pt idx="203">
                  <c:v>200.17699999999999</c:v>
                </c:pt>
                <c:pt idx="204">
                  <c:v>213.596</c:v>
                </c:pt>
                <c:pt idx="205">
                  <c:v>187.06700000000001</c:v>
                </c:pt>
                <c:pt idx="206">
                  <c:v>243.11600000000001</c:v>
                </c:pt>
                <c:pt idx="207">
                  <c:v>207.12299999999999</c:v>
                </c:pt>
                <c:pt idx="208">
                  <c:v>181.328</c:v>
                </c:pt>
                <c:pt idx="209">
                  <c:v>193.423</c:v>
                </c:pt>
                <c:pt idx="210">
                  <c:v>143.05099999999999</c:v>
                </c:pt>
                <c:pt idx="211">
                  <c:v>71.102000000000004</c:v>
                </c:pt>
                <c:pt idx="212">
                  <c:v>152.84399999999999</c:v>
                </c:pt>
                <c:pt idx="213">
                  <c:v>97.061999999999998</c:v>
                </c:pt>
                <c:pt idx="214">
                  <c:v>159.57300000000001</c:v>
                </c:pt>
                <c:pt idx="215">
                  <c:v>54.317</c:v>
                </c:pt>
                <c:pt idx="216">
                  <c:v>57.216000000000001</c:v>
                </c:pt>
                <c:pt idx="217">
                  <c:v>85.611000000000004</c:v>
                </c:pt>
                <c:pt idx="218">
                  <c:v>23.741</c:v>
                </c:pt>
                <c:pt idx="219">
                  <c:v>6.6870000000000003</c:v>
                </c:pt>
                <c:pt idx="220">
                  <c:v>0.84799999999999998</c:v>
                </c:pt>
                <c:pt idx="221">
                  <c:v>0</c:v>
                </c:pt>
                <c:pt idx="222">
                  <c:v>47.335000000000001</c:v>
                </c:pt>
                <c:pt idx="223">
                  <c:v>53.615000000000002</c:v>
                </c:pt>
                <c:pt idx="224">
                  <c:v>174.12100000000001</c:v>
                </c:pt>
                <c:pt idx="225">
                  <c:v>225.274</c:v>
                </c:pt>
                <c:pt idx="226">
                  <c:v>206.39500000000001</c:v>
                </c:pt>
                <c:pt idx="227">
                  <c:v>194.05</c:v>
                </c:pt>
                <c:pt idx="228">
                  <c:v>194.619</c:v>
                </c:pt>
                <c:pt idx="229">
                  <c:v>154.84800000000001</c:v>
                </c:pt>
                <c:pt idx="230">
                  <c:v>115.089</c:v>
                </c:pt>
                <c:pt idx="231">
                  <c:v>22.568999999999999</c:v>
                </c:pt>
                <c:pt idx="232">
                  <c:v>0.154</c:v>
                </c:pt>
                <c:pt idx="233">
                  <c:v>3.6779999999999999</c:v>
                </c:pt>
                <c:pt idx="234">
                  <c:v>82.462000000000003</c:v>
                </c:pt>
                <c:pt idx="235">
                  <c:v>85.731999999999999</c:v>
                </c:pt>
                <c:pt idx="236">
                  <c:v>85.632999999999996</c:v>
                </c:pt>
                <c:pt idx="237">
                  <c:v>51.24</c:v>
                </c:pt>
                <c:pt idx="238">
                  <c:v>2.452</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0.104</c:v>
                </c:pt>
                <c:pt idx="254">
                  <c:v>12.529</c:v>
                </c:pt>
                <c:pt idx="255">
                  <c:v>25.137</c:v>
                </c:pt>
                <c:pt idx="256">
                  <c:v>27.541</c:v>
                </c:pt>
                <c:pt idx="257">
                  <c:v>27.032</c:v>
                </c:pt>
                <c:pt idx="258">
                  <c:v>19.123999999999999</c:v>
                </c:pt>
                <c:pt idx="259">
                  <c:v>10.879</c:v>
                </c:pt>
                <c:pt idx="260">
                  <c:v>6.181</c:v>
                </c:pt>
                <c:pt idx="261">
                  <c:v>2.3849999999999998</c:v>
                </c:pt>
                <c:pt idx="262">
                  <c:v>6.0999999999999999E-2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16.911000000000001</c:v>
                </c:pt>
                <c:pt idx="309">
                  <c:v>42.296999999999997</c:v>
                </c:pt>
                <c:pt idx="310">
                  <c:v>26.846</c:v>
                </c:pt>
                <c:pt idx="311">
                  <c:v>23.355</c:v>
                </c:pt>
                <c:pt idx="312">
                  <c:v>29.553999999999998</c:v>
                </c:pt>
                <c:pt idx="313">
                  <c:v>43.271999999999998</c:v>
                </c:pt>
                <c:pt idx="314">
                  <c:v>44.802999999999997</c:v>
                </c:pt>
                <c:pt idx="315">
                  <c:v>45.125999999999998</c:v>
                </c:pt>
                <c:pt idx="316">
                  <c:v>40.183999999999997</c:v>
                </c:pt>
                <c:pt idx="317">
                  <c:v>24.773</c:v>
                </c:pt>
                <c:pt idx="318">
                  <c:v>12.97</c:v>
                </c:pt>
                <c:pt idx="319">
                  <c:v>6.6289999999999996</c:v>
                </c:pt>
                <c:pt idx="320">
                  <c:v>1.8580000000000001</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2.3490000000000002</c:v>
                </c:pt>
                <c:pt idx="340">
                  <c:v>11.695</c:v>
                </c:pt>
                <c:pt idx="341">
                  <c:v>17.041</c:v>
                </c:pt>
                <c:pt idx="342">
                  <c:v>19.125</c:v>
                </c:pt>
                <c:pt idx="343">
                  <c:v>22.436</c:v>
                </c:pt>
                <c:pt idx="344">
                  <c:v>23.696000000000002</c:v>
                </c:pt>
                <c:pt idx="345">
                  <c:v>23.334</c:v>
                </c:pt>
                <c:pt idx="346">
                  <c:v>23.815999999999999</c:v>
                </c:pt>
                <c:pt idx="347">
                  <c:v>23.802</c:v>
                </c:pt>
                <c:pt idx="348">
                  <c:v>25.344999999999999</c:v>
                </c:pt>
                <c:pt idx="349">
                  <c:v>26.446999999999999</c:v>
                </c:pt>
                <c:pt idx="350">
                  <c:v>24.774000000000001</c:v>
                </c:pt>
                <c:pt idx="351">
                  <c:v>22.925999999999998</c:v>
                </c:pt>
                <c:pt idx="352">
                  <c:v>22.491</c:v>
                </c:pt>
                <c:pt idx="353">
                  <c:v>22.526</c:v>
                </c:pt>
                <c:pt idx="354">
                  <c:v>23.323</c:v>
                </c:pt>
                <c:pt idx="355">
                  <c:v>24.122</c:v>
                </c:pt>
                <c:pt idx="356">
                  <c:v>24.581</c:v>
                </c:pt>
                <c:pt idx="357">
                  <c:v>24.43</c:v>
                </c:pt>
                <c:pt idx="358">
                  <c:v>20.934999999999999</c:v>
                </c:pt>
                <c:pt idx="359">
                  <c:v>14.891</c:v>
                </c:pt>
                <c:pt idx="360">
                  <c:v>10.286</c:v>
                </c:pt>
                <c:pt idx="361">
                  <c:v>6.681</c:v>
                </c:pt>
                <c:pt idx="362">
                  <c:v>4.0869999999999997</c:v>
                </c:pt>
                <c:pt idx="363">
                  <c:v>1.2030000000000001</c:v>
                </c:pt>
                <c:pt idx="364">
                  <c:v>0</c:v>
                </c:pt>
              </c:numCache>
            </c:numRef>
          </c:val>
          <c:smooth val="0"/>
          <c:extLst xmlns:c16r2="http://schemas.microsoft.com/office/drawing/2015/06/chart">
            <c:ext xmlns:c16="http://schemas.microsoft.com/office/drawing/2014/chart" uri="{C3380CC4-5D6E-409C-BE32-E72D297353CC}">
              <c16:uniqueId val="{00000003-C0E3-428E-8B8A-15F2A73C6F08}"/>
            </c:ext>
          </c:extLst>
        </c:ser>
        <c:dLbls>
          <c:showLegendKey val="0"/>
          <c:showVal val="0"/>
          <c:showCatName val="0"/>
          <c:showSerName val="0"/>
          <c:showPercent val="0"/>
          <c:showBubbleSize val="0"/>
        </c:dLbls>
        <c:marker val="1"/>
        <c:smooth val="0"/>
        <c:axId val="421114224"/>
        <c:axId val="421113832"/>
      </c:lineChart>
      <c:dateAx>
        <c:axId val="421113048"/>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3440"/>
        <c:crosses val="autoZero"/>
        <c:auto val="0"/>
        <c:lblOffset val="100"/>
        <c:baseTimeUnit val="days"/>
        <c:majorUnit val="2"/>
        <c:majorTimeUnit val="months"/>
        <c:minorUnit val="30"/>
      </c:dateAx>
      <c:valAx>
        <c:axId val="42111344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GPP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3048"/>
        <c:crosses val="autoZero"/>
        <c:crossBetween val="between"/>
      </c:valAx>
      <c:valAx>
        <c:axId val="42111383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4224"/>
        <c:crosses val="max"/>
        <c:crossBetween val="between"/>
      </c:valAx>
      <c:dateAx>
        <c:axId val="421114224"/>
        <c:scaling>
          <c:orientation val="minMax"/>
        </c:scaling>
        <c:delete val="1"/>
        <c:axPos val="b"/>
        <c:numFmt formatCode="dd\-mm\-yy" sourceLinked="1"/>
        <c:majorTickMark val="out"/>
        <c:minorTickMark val="none"/>
        <c:tickLblPos val="nextTo"/>
        <c:crossAx val="421113832"/>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(d) ME1</a:t>
            </a:r>
          </a:p>
        </c:rich>
      </c:tx>
      <c:layout>
        <c:manualLayout>
          <c:xMode val="edge"/>
          <c:yMode val="edge"/>
          <c:x val="0.10218197298792116"/>
          <c:y val="5.363965867902875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8759246003340492E-2"/>
          <c:w val="0.79054505029588551"/>
          <c:h val="0.83475656452034408"/>
        </c:manualLayout>
      </c:layout>
      <c:lineChart>
        <c:grouping val="standard"/>
        <c:varyColors val="0"/>
        <c:ser>
          <c:idx val="0"/>
          <c:order val="0"/>
          <c:tx>
            <c:strRef>
              <c:f>'daily GPP fig CEW'!$O$2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CEW'!$Y$3:$Y$369,'daily GPP fig CEW'!$B:$B)</c:f>
              <c:numCache>
                <c:formatCode>General</c:formatCode>
                <c:ptCount val="1048943"/>
                <c:pt idx="65">
                  <c:v>0.82482335147863595</c:v>
                </c:pt>
                <c:pt idx="66">
                  <c:v>1.2036147202229699</c:v>
                </c:pt>
                <c:pt idx="67">
                  <c:v>1.57742014621625</c:v>
                </c:pt>
                <c:pt idx="68">
                  <c:v>2.2984544639681901</c:v>
                </c:pt>
                <c:pt idx="69">
                  <c:v>3.10075335532916</c:v>
                </c:pt>
                <c:pt idx="96">
                  <c:v>0.45236049026191799</c:v>
                </c:pt>
                <c:pt idx="97">
                  <c:v>0.43772117095011098</c:v>
                </c:pt>
                <c:pt idx="98">
                  <c:v>0.45022798603989</c:v>
                </c:pt>
                <c:pt idx="101">
                  <c:v>0.56102950074666602</c:v>
                </c:pt>
                <c:pt idx="105">
                  <c:v>0.22541419202136601</c:v>
                </c:pt>
                <c:pt idx="116">
                  <c:v>0.29343296910432098</c:v>
                </c:pt>
                <c:pt idx="118">
                  <c:v>0.41628188048743398</c:v>
                </c:pt>
                <c:pt idx="120">
                  <c:v>2.4018085079604901</c:v>
                </c:pt>
                <c:pt idx="121">
                  <c:v>1.6011373435993901</c:v>
                </c:pt>
                <c:pt idx="122">
                  <c:v>1.5278570344121301</c:v>
                </c:pt>
                <c:pt idx="125">
                  <c:v>6.4346935445990697E-2</c:v>
                </c:pt>
                <c:pt idx="128">
                  <c:v>0.36323443276192302</c:v>
                </c:pt>
                <c:pt idx="134">
                  <c:v>0.34849485691892601</c:v>
                </c:pt>
                <c:pt idx="153">
                  <c:v>0.95214286133637305</c:v>
                </c:pt>
                <c:pt idx="155">
                  <c:v>0.64017520673530204</c:v>
                </c:pt>
                <c:pt idx="157">
                  <c:v>0.457800456422431</c:v>
                </c:pt>
                <c:pt idx="158">
                  <c:v>0.41521699070302298</c:v>
                </c:pt>
                <c:pt idx="160">
                  <c:v>1.31943067616402</c:v>
                </c:pt>
                <c:pt idx="161">
                  <c:v>2.0970422359668102</c:v>
                </c:pt>
                <c:pt idx="163">
                  <c:v>1.9830456074815599</c:v>
                </c:pt>
                <c:pt idx="164">
                  <c:v>0.93710036317455003</c:v>
                </c:pt>
                <c:pt idx="165">
                  <c:v>0.37419307579557798</c:v>
                </c:pt>
                <c:pt idx="181">
                  <c:v>0.103071181150191</c:v>
                </c:pt>
                <c:pt idx="195">
                  <c:v>0.41911513116042298</c:v>
                </c:pt>
                <c:pt idx="245">
                  <c:v>1.3467424930163101</c:v>
                </c:pt>
                <c:pt idx="250">
                  <c:v>3.5277389787317102</c:v>
                </c:pt>
                <c:pt idx="264">
                  <c:v>2.9385457844364899</c:v>
                </c:pt>
                <c:pt idx="307">
                  <c:v>0.402062878624943</c:v>
                </c:pt>
                <c:pt idx="314">
                  <c:v>6.1527858445136897E-2</c:v>
                </c:pt>
                <c:pt idx="320">
                  <c:v>0.90010723782031399</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7A69-45EC-807F-225C0A1AB887}"/>
            </c:ext>
          </c:extLst>
        </c:ser>
        <c:ser>
          <c:idx val="6"/>
          <c:order val="1"/>
          <c:tx>
            <c:strRef>
              <c:f>'daily GPP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CEW'!$Z$3:$Z$369</c:f>
              <c:numCache>
                <c:formatCode>General</c:formatCode>
                <c:ptCount val="367"/>
                <c:pt idx="65">
                  <c:v>0.82482335147863595</c:v>
                </c:pt>
                <c:pt idx="121">
                  <c:v>1.6011373435993901</c:v>
                </c:pt>
                <c:pt idx="122">
                  <c:v>1.5278570344121301</c:v>
                </c:pt>
                <c:pt idx="125">
                  <c:v>6.4346935445990697E-2</c:v>
                </c:pt>
                <c:pt idx="128">
                  <c:v>0.36323443276192302</c:v>
                </c:pt>
                <c:pt idx="134">
                  <c:v>0.34849485691892601</c:v>
                </c:pt>
                <c:pt idx="181">
                  <c:v>0.103071181150191</c:v>
                </c:pt>
                <c:pt idx="307">
                  <c:v>0.402062878624943</c:v>
                </c:pt>
                <c:pt idx="314">
                  <c:v>6.1527858445136897E-2</c:v>
                </c:pt>
                <c:pt idx="320">
                  <c:v>0.90010723782031399</c:v>
                </c:pt>
              </c:numCache>
            </c:numRef>
          </c:val>
          <c:smooth val="0"/>
          <c:extLst xmlns:c16r2="http://schemas.microsoft.com/office/drawing/2015/06/chart">
            <c:ext xmlns:c16="http://schemas.microsoft.com/office/drawing/2014/chart" uri="{C3380CC4-5D6E-409C-BE32-E72D297353CC}">
              <c16:uniqueId val="{00000001-7A69-45EC-807F-225C0A1AB887}"/>
            </c:ext>
          </c:extLst>
        </c:ser>
        <c:ser>
          <c:idx val="5"/>
          <c:order val="2"/>
          <c:tx>
            <c:strRef>
              <c:f>'daily GPP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CEW'!$AA$3:$AA$369</c:f>
              <c:numCache>
                <c:formatCode>General</c:formatCode>
                <c:ptCount val="367"/>
                <c:pt idx="153">
                  <c:v>0.95214286133637305</c:v>
                </c:pt>
                <c:pt idx="155">
                  <c:v>0.64017520673530204</c:v>
                </c:pt>
                <c:pt idx="157">
                  <c:v>0.457800456422431</c:v>
                </c:pt>
                <c:pt idx="158">
                  <c:v>0.41521699070302298</c:v>
                </c:pt>
                <c:pt idx="160">
                  <c:v>1.31943067616402</c:v>
                </c:pt>
                <c:pt idx="161">
                  <c:v>2.0970422359668102</c:v>
                </c:pt>
                <c:pt idx="163">
                  <c:v>1.9830456074815599</c:v>
                </c:pt>
                <c:pt idx="164">
                  <c:v>0.93710036317455003</c:v>
                </c:pt>
                <c:pt idx="195">
                  <c:v>0.41911513116042298</c:v>
                </c:pt>
              </c:numCache>
            </c:numRef>
          </c:val>
          <c:smooth val="0"/>
          <c:extLst xmlns:c16r2="http://schemas.microsoft.com/office/drawing/2015/06/chart">
            <c:ext xmlns:c16="http://schemas.microsoft.com/office/drawing/2014/chart" uri="{C3380CC4-5D6E-409C-BE32-E72D297353CC}">
              <c16:uniqueId val="{00000002-7A69-45EC-807F-225C0A1AB887}"/>
            </c:ext>
          </c:extLst>
        </c:ser>
        <c:dLbls>
          <c:showLegendKey val="0"/>
          <c:showVal val="0"/>
          <c:showCatName val="0"/>
          <c:showSerName val="0"/>
          <c:showPercent val="0"/>
          <c:showBubbleSize val="0"/>
        </c:dLbls>
        <c:marker val="1"/>
        <c:smooth val="0"/>
        <c:axId val="421114616"/>
        <c:axId val="421115008"/>
      </c:lineChart>
      <c:lineChart>
        <c:grouping val="standard"/>
        <c:varyColors val="0"/>
        <c:ser>
          <c:idx val="1"/>
          <c:order val="3"/>
          <c:tx>
            <c:strRef>
              <c:f>'daily GPP fig CEW'!$R$1</c:f>
              <c:strCache>
                <c:ptCount val="1"/>
                <c:pt idx="0">
                  <c:v>ML/d</c:v>
                </c:pt>
              </c:strCache>
            </c:strRef>
          </c:tx>
          <c:spPr>
            <a:ln w="12700" cap="rnd">
              <a:solidFill>
                <a:schemeClr val="tx1"/>
              </a:solidFill>
              <a:prstDash val="sysDash"/>
              <a:round/>
            </a:ln>
            <a:effectLst/>
          </c:spPr>
          <c:marker>
            <c:symbol val="none"/>
          </c:marker>
          <c:cat>
            <c:numRef>
              <c:f>'daily GPP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GPP fig CEW'!$AB$3:$AB$374</c:f>
              <c:numCache>
                <c:formatCode>General</c:formatCode>
                <c:ptCount val="372"/>
                <c:pt idx="0">
                  <c:v>1772.8409999999999</c:v>
                </c:pt>
                <c:pt idx="1">
                  <c:v>1040.164</c:v>
                </c:pt>
                <c:pt idx="2">
                  <c:v>691.58399999999995</c:v>
                </c:pt>
                <c:pt idx="3">
                  <c:v>545.42499999999995</c:v>
                </c:pt>
                <c:pt idx="4">
                  <c:v>318.22399999999999</c:v>
                </c:pt>
                <c:pt idx="5">
                  <c:v>152.97300000000001</c:v>
                </c:pt>
                <c:pt idx="6">
                  <c:v>86.570999999999998</c:v>
                </c:pt>
                <c:pt idx="7">
                  <c:v>35.686</c:v>
                </c:pt>
                <c:pt idx="8">
                  <c:v>36.466999999999999</c:v>
                </c:pt>
                <c:pt idx="9">
                  <c:v>38.610999999999997</c:v>
                </c:pt>
                <c:pt idx="10">
                  <c:v>40.164000000000001</c:v>
                </c:pt>
                <c:pt idx="11">
                  <c:v>41.164000000000001</c:v>
                </c:pt>
                <c:pt idx="12">
                  <c:v>41.884</c:v>
                </c:pt>
                <c:pt idx="13">
                  <c:v>42.215000000000003</c:v>
                </c:pt>
                <c:pt idx="14">
                  <c:v>42.738</c:v>
                </c:pt>
                <c:pt idx="15">
                  <c:v>42.753</c:v>
                </c:pt>
                <c:pt idx="16">
                  <c:v>42.072000000000003</c:v>
                </c:pt>
                <c:pt idx="17">
                  <c:v>42.023000000000003</c:v>
                </c:pt>
                <c:pt idx="18">
                  <c:v>43.366999999999997</c:v>
                </c:pt>
                <c:pt idx="19">
                  <c:v>43.529000000000003</c:v>
                </c:pt>
                <c:pt idx="20">
                  <c:v>43.811</c:v>
                </c:pt>
                <c:pt idx="21">
                  <c:v>43.798000000000002</c:v>
                </c:pt>
                <c:pt idx="22">
                  <c:v>43.728000000000002</c:v>
                </c:pt>
                <c:pt idx="23">
                  <c:v>43.393000000000001</c:v>
                </c:pt>
                <c:pt idx="24">
                  <c:v>42.889000000000003</c:v>
                </c:pt>
                <c:pt idx="25">
                  <c:v>42.286000000000001</c:v>
                </c:pt>
                <c:pt idx="26">
                  <c:v>33.087000000000003</c:v>
                </c:pt>
                <c:pt idx="27">
                  <c:v>29.579000000000001</c:v>
                </c:pt>
                <c:pt idx="28">
                  <c:v>28.954000000000001</c:v>
                </c:pt>
                <c:pt idx="29">
                  <c:v>28.033000000000001</c:v>
                </c:pt>
                <c:pt idx="30">
                  <c:v>27.963999999999999</c:v>
                </c:pt>
                <c:pt idx="31">
                  <c:v>27.919</c:v>
                </c:pt>
                <c:pt idx="32">
                  <c:v>27.355</c:v>
                </c:pt>
                <c:pt idx="33">
                  <c:v>26.876000000000001</c:v>
                </c:pt>
                <c:pt idx="34">
                  <c:v>26.472999999999999</c:v>
                </c:pt>
                <c:pt idx="35">
                  <c:v>26.032</c:v>
                </c:pt>
                <c:pt idx="36">
                  <c:v>25.884</c:v>
                </c:pt>
                <c:pt idx="37">
                  <c:v>25.571999999999999</c:v>
                </c:pt>
                <c:pt idx="38">
                  <c:v>33.174999999999997</c:v>
                </c:pt>
                <c:pt idx="39">
                  <c:v>40.906999999999996</c:v>
                </c:pt>
                <c:pt idx="40">
                  <c:v>40.94</c:v>
                </c:pt>
                <c:pt idx="41">
                  <c:v>40.801000000000002</c:v>
                </c:pt>
                <c:pt idx="42">
                  <c:v>40.529000000000003</c:v>
                </c:pt>
                <c:pt idx="43">
                  <c:v>39.941000000000003</c:v>
                </c:pt>
                <c:pt idx="44">
                  <c:v>39.115000000000002</c:v>
                </c:pt>
                <c:pt idx="45">
                  <c:v>29.741</c:v>
                </c:pt>
                <c:pt idx="46">
                  <c:v>24.173999999999999</c:v>
                </c:pt>
                <c:pt idx="47">
                  <c:v>23.756</c:v>
                </c:pt>
                <c:pt idx="48">
                  <c:v>22.972999999999999</c:v>
                </c:pt>
                <c:pt idx="49">
                  <c:v>22.114000000000001</c:v>
                </c:pt>
                <c:pt idx="50">
                  <c:v>21.19</c:v>
                </c:pt>
                <c:pt idx="51">
                  <c:v>20.305</c:v>
                </c:pt>
                <c:pt idx="52">
                  <c:v>19.597999999999999</c:v>
                </c:pt>
                <c:pt idx="53">
                  <c:v>19.262</c:v>
                </c:pt>
                <c:pt idx="54">
                  <c:v>19.399999999999999</c:v>
                </c:pt>
                <c:pt idx="55">
                  <c:v>19.207000000000001</c:v>
                </c:pt>
                <c:pt idx="56">
                  <c:v>17.751000000000001</c:v>
                </c:pt>
                <c:pt idx="57">
                  <c:v>16.067</c:v>
                </c:pt>
                <c:pt idx="58">
                  <c:v>14.182</c:v>
                </c:pt>
                <c:pt idx="59">
                  <c:v>1668.3630000000001</c:v>
                </c:pt>
                <c:pt idx="60">
                  <c:v>2697.1529999999998</c:v>
                </c:pt>
                <c:pt idx="61">
                  <c:v>1357.537</c:v>
                </c:pt>
                <c:pt idx="62">
                  <c:v>472.98700000000002</c:v>
                </c:pt>
                <c:pt idx="63">
                  <c:v>260.94299999999998</c:v>
                </c:pt>
                <c:pt idx="64">
                  <c:v>232.71199999999999</c:v>
                </c:pt>
                <c:pt idx="65">
                  <c:v>213.881</c:v>
                </c:pt>
                <c:pt idx="66">
                  <c:v>189.929</c:v>
                </c:pt>
                <c:pt idx="67">
                  <c:v>189.69300000000001</c:v>
                </c:pt>
                <c:pt idx="68">
                  <c:v>162.03800000000001</c:v>
                </c:pt>
                <c:pt idx="69">
                  <c:v>114.19799999999999</c:v>
                </c:pt>
                <c:pt idx="70">
                  <c:v>94.183999999999997</c:v>
                </c:pt>
                <c:pt idx="71">
                  <c:v>88.459000000000003</c:v>
                </c:pt>
                <c:pt idx="72">
                  <c:v>86.927000000000007</c:v>
                </c:pt>
                <c:pt idx="73">
                  <c:v>86.456999999999994</c:v>
                </c:pt>
                <c:pt idx="74">
                  <c:v>85.150999999999996</c:v>
                </c:pt>
                <c:pt idx="75">
                  <c:v>77.272999999999996</c:v>
                </c:pt>
                <c:pt idx="76">
                  <c:v>33.896000000000001</c:v>
                </c:pt>
                <c:pt idx="77">
                  <c:v>5.9290000000000003</c:v>
                </c:pt>
                <c:pt idx="78">
                  <c:v>5.93</c:v>
                </c:pt>
                <c:pt idx="79">
                  <c:v>37.368000000000002</c:v>
                </c:pt>
                <c:pt idx="80">
                  <c:v>55.21</c:v>
                </c:pt>
                <c:pt idx="81">
                  <c:v>36.082999999999998</c:v>
                </c:pt>
                <c:pt idx="82">
                  <c:v>15.552</c:v>
                </c:pt>
                <c:pt idx="83">
                  <c:v>0</c:v>
                </c:pt>
                <c:pt idx="84">
                  <c:v>0</c:v>
                </c:pt>
                <c:pt idx="85">
                  <c:v>19.09</c:v>
                </c:pt>
                <c:pt idx="86">
                  <c:v>317.161</c:v>
                </c:pt>
                <c:pt idx="87">
                  <c:v>534.279</c:v>
                </c:pt>
                <c:pt idx="88">
                  <c:v>564.947</c:v>
                </c:pt>
                <c:pt idx="89">
                  <c:v>691.27700000000004</c:v>
                </c:pt>
                <c:pt idx="90">
                  <c:v>752.00099999999998</c:v>
                </c:pt>
                <c:pt idx="91">
                  <c:v>903.25599999999997</c:v>
                </c:pt>
                <c:pt idx="92">
                  <c:v>1046.1759999999999</c:v>
                </c:pt>
                <c:pt idx="93">
                  <c:v>1108.4870000000001</c:v>
                </c:pt>
                <c:pt idx="94">
                  <c:v>1175.6030000000001</c:v>
                </c:pt>
                <c:pt idx="95">
                  <c:v>1229.3530000000001</c:v>
                </c:pt>
                <c:pt idx="96">
                  <c:v>1140.5650000000001</c:v>
                </c:pt>
                <c:pt idx="97">
                  <c:v>1057.1210000000001</c:v>
                </c:pt>
                <c:pt idx="98">
                  <c:v>1001.9450000000001</c:v>
                </c:pt>
                <c:pt idx="99">
                  <c:v>983.33699999999999</c:v>
                </c:pt>
                <c:pt idx="100">
                  <c:v>887.54399999999998</c:v>
                </c:pt>
                <c:pt idx="101">
                  <c:v>862.13699999999994</c:v>
                </c:pt>
                <c:pt idx="102">
                  <c:v>995.24900000000002</c:v>
                </c:pt>
                <c:pt idx="103">
                  <c:v>1262.6500000000001</c:v>
                </c:pt>
                <c:pt idx="104">
                  <c:v>3250.953</c:v>
                </c:pt>
                <c:pt idx="105">
                  <c:v>2265.3330000000001</c:v>
                </c:pt>
                <c:pt idx="106">
                  <c:v>2513.2170000000001</c:v>
                </c:pt>
                <c:pt idx="107">
                  <c:v>2688.6379999999999</c:v>
                </c:pt>
                <c:pt idx="108">
                  <c:v>1240.3530000000001</c:v>
                </c:pt>
                <c:pt idx="109">
                  <c:v>910.08600000000001</c:v>
                </c:pt>
                <c:pt idx="110">
                  <c:v>969.89800000000002</c:v>
                </c:pt>
                <c:pt idx="111">
                  <c:v>972.89700000000005</c:v>
                </c:pt>
                <c:pt idx="112">
                  <c:v>922.25599999999997</c:v>
                </c:pt>
                <c:pt idx="113">
                  <c:v>695.351</c:v>
                </c:pt>
                <c:pt idx="114">
                  <c:v>454.79899999999998</c:v>
                </c:pt>
                <c:pt idx="115">
                  <c:v>368.733</c:v>
                </c:pt>
                <c:pt idx="116">
                  <c:v>439.77300000000002</c:v>
                </c:pt>
                <c:pt idx="117">
                  <c:v>400.767</c:v>
                </c:pt>
                <c:pt idx="118">
                  <c:v>416.80799999999999</c:v>
                </c:pt>
                <c:pt idx="119">
                  <c:v>219.93100000000001</c:v>
                </c:pt>
                <c:pt idx="120">
                  <c:v>162.31100000000001</c:v>
                </c:pt>
                <c:pt idx="121">
                  <c:v>261.661</c:v>
                </c:pt>
                <c:pt idx="122">
                  <c:v>342.48399999999998</c:v>
                </c:pt>
                <c:pt idx="123">
                  <c:v>237.203</c:v>
                </c:pt>
                <c:pt idx="124">
                  <c:v>108.797</c:v>
                </c:pt>
                <c:pt idx="125">
                  <c:v>462.07</c:v>
                </c:pt>
                <c:pt idx="126">
                  <c:v>594.48900000000003</c:v>
                </c:pt>
                <c:pt idx="127">
                  <c:v>697.29399999999998</c:v>
                </c:pt>
                <c:pt idx="128">
                  <c:v>681.73199999999997</c:v>
                </c:pt>
                <c:pt idx="129">
                  <c:v>623.84299999999996</c:v>
                </c:pt>
                <c:pt idx="130">
                  <c:v>613.74400000000003</c:v>
                </c:pt>
                <c:pt idx="131">
                  <c:v>333.14600000000002</c:v>
                </c:pt>
                <c:pt idx="132">
                  <c:v>274.40899999999999</c:v>
                </c:pt>
                <c:pt idx="133">
                  <c:v>414.75599999999997</c:v>
                </c:pt>
                <c:pt idx="134">
                  <c:v>477.88400000000001</c:v>
                </c:pt>
                <c:pt idx="135">
                  <c:v>507.45600000000002</c:v>
                </c:pt>
                <c:pt idx="136">
                  <c:v>542.995</c:v>
                </c:pt>
                <c:pt idx="137">
                  <c:v>588.67600000000004</c:v>
                </c:pt>
                <c:pt idx="138">
                  <c:v>655.16700000000003</c:v>
                </c:pt>
                <c:pt idx="139">
                  <c:v>809.76300000000003</c:v>
                </c:pt>
                <c:pt idx="140">
                  <c:v>765.38400000000001</c:v>
                </c:pt>
                <c:pt idx="141">
                  <c:v>660.66300000000001</c:v>
                </c:pt>
                <c:pt idx="142">
                  <c:v>554.30700000000002</c:v>
                </c:pt>
                <c:pt idx="143">
                  <c:v>530.89300000000003</c:v>
                </c:pt>
                <c:pt idx="144">
                  <c:v>438.59199999999998</c:v>
                </c:pt>
                <c:pt idx="145">
                  <c:v>412.55500000000001</c:v>
                </c:pt>
                <c:pt idx="146">
                  <c:v>480.21</c:v>
                </c:pt>
                <c:pt idx="147">
                  <c:v>479.767</c:v>
                </c:pt>
                <c:pt idx="148">
                  <c:v>361.52699999999999</c:v>
                </c:pt>
                <c:pt idx="149">
                  <c:v>347.14299999999997</c:v>
                </c:pt>
                <c:pt idx="150">
                  <c:v>361.16699999999997</c:v>
                </c:pt>
                <c:pt idx="151">
                  <c:v>342.30099999999999</c:v>
                </c:pt>
                <c:pt idx="152">
                  <c:v>365.428</c:v>
                </c:pt>
                <c:pt idx="153">
                  <c:v>376.31700000000001</c:v>
                </c:pt>
                <c:pt idx="154">
                  <c:v>438.66699999999997</c:v>
                </c:pt>
                <c:pt idx="155">
                  <c:v>423.74200000000002</c:v>
                </c:pt>
                <c:pt idx="156">
                  <c:v>428.87700000000001</c:v>
                </c:pt>
                <c:pt idx="157">
                  <c:v>449.18599999999998</c:v>
                </c:pt>
                <c:pt idx="158">
                  <c:v>519.43799999999999</c:v>
                </c:pt>
                <c:pt idx="159">
                  <c:v>490.4</c:v>
                </c:pt>
                <c:pt idx="160">
                  <c:v>481.77600000000001</c:v>
                </c:pt>
                <c:pt idx="161">
                  <c:v>490.37599999999998</c:v>
                </c:pt>
                <c:pt idx="162">
                  <c:v>470.654</c:v>
                </c:pt>
                <c:pt idx="163">
                  <c:v>566.31600000000003</c:v>
                </c:pt>
                <c:pt idx="164">
                  <c:v>771.21900000000005</c:v>
                </c:pt>
                <c:pt idx="165">
                  <c:v>890.86300000000006</c:v>
                </c:pt>
                <c:pt idx="166">
                  <c:v>946.34900000000005</c:v>
                </c:pt>
                <c:pt idx="167">
                  <c:v>1103.924</c:v>
                </c:pt>
                <c:pt idx="168">
                  <c:v>1366.771</c:v>
                </c:pt>
                <c:pt idx="169">
                  <c:v>1651.7460000000001</c:v>
                </c:pt>
                <c:pt idx="170">
                  <c:v>1726.18</c:v>
                </c:pt>
                <c:pt idx="171">
                  <c:v>1722.482</c:v>
                </c:pt>
                <c:pt idx="172">
                  <c:v>1361.3309999999999</c:v>
                </c:pt>
                <c:pt idx="173">
                  <c:v>1854.162</c:v>
                </c:pt>
                <c:pt idx="174">
                  <c:v>1967.249</c:v>
                </c:pt>
                <c:pt idx="175">
                  <c:v>1986.3140000000001</c:v>
                </c:pt>
                <c:pt idx="176">
                  <c:v>2059.6889999999999</c:v>
                </c:pt>
                <c:pt idx="177">
                  <c:v>2296.7759999999998</c:v>
                </c:pt>
                <c:pt idx="178">
                  <c:v>2411.5430000000001</c:v>
                </c:pt>
                <c:pt idx="179">
                  <c:v>2422.7890000000002</c:v>
                </c:pt>
                <c:pt idx="180">
                  <c:v>2438.0830000000001</c:v>
                </c:pt>
                <c:pt idx="181">
                  <c:v>2351.5030000000002</c:v>
                </c:pt>
                <c:pt idx="182">
                  <c:v>2318.002</c:v>
                </c:pt>
                <c:pt idx="183">
                  <c:v>2355.3090000000002</c:v>
                </c:pt>
                <c:pt idx="184">
                  <c:v>2483.779</c:v>
                </c:pt>
                <c:pt idx="185">
                  <c:v>2295.0500000000002</c:v>
                </c:pt>
                <c:pt idx="186">
                  <c:v>2107.337</c:v>
                </c:pt>
                <c:pt idx="187">
                  <c:v>2042.2260000000001</c:v>
                </c:pt>
                <c:pt idx="188">
                  <c:v>2066.4650000000001</c:v>
                </c:pt>
                <c:pt idx="189">
                  <c:v>2036.194</c:v>
                </c:pt>
                <c:pt idx="190">
                  <c:v>1919.874</c:v>
                </c:pt>
                <c:pt idx="191">
                  <c:v>1875.3219999999999</c:v>
                </c:pt>
                <c:pt idx="192">
                  <c:v>1999.345</c:v>
                </c:pt>
                <c:pt idx="193">
                  <c:v>2162.4949999999999</c:v>
                </c:pt>
                <c:pt idx="194">
                  <c:v>2342.33</c:v>
                </c:pt>
                <c:pt idx="195">
                  <c:v>2396.3739999999998</c:v>
                </c:pt>
                <c:pt idx="196">
                  <c:v>2358.2170000000001</c:v>
                </c:pt>
                <c:pt idx="197">
                  <c:v>2359.0259999999998</c:v>
                </c:pt>
                <c:pt idx="198">
                  <c:v>2466.8029999999999</c:v>
                </c:pt>
                <c:pt idx="199">
                  <c:v>2537.1880000000001</c:v>
                </c:pt>
                <c:pt idx="200">
                  <c:v>2432.9479999999999</c:v>
                </c:pt>
                <c:pt idx="201">
                  <c:v>2312.5880000000002</c:v>
                </c:pt>
                <c:pt idx="202">
                  <c:v>2263.8919999999998</c:v>
                </c:pt>
                <c:pt idx="203">
                  <c:v>2214.2890000000002</c:v>
                </c:pt>
                <c:pt idx="204">
                  <c:v>2506.605</c:v>
                </c:pt>
                <c:pt idx="205">
                  <c:v>2443.096</c:v>
                </c:pt>
                <c:pt idx="206">
                  <c:v>2245.02</c:v>
                </c:pt>
                <c:pt idx="207">
                  <c:v>2162.085</c:v>
                </c:pt>
                <c:pt idx="208">
                  <c:v>2219.4740000000002</c:v>
                </c:pt>
                <c:pt idx="209">
                  <c:v>2157.8110000000001</c:v>
                </c:pt>
                <c:pt idx="210">
                  <c:v>1981.681</c:v>
                </c:pt>
                <c:pt idx="211">
                  <c:v>2032.4079999999999</c:v>
                </c:pt>
                <c:pt idx="212">
                  <c:v>2051.134</c:v>
                </c:pt>
                <c:pt idx="213">
                  <c:v>1884.2670000000001</c:v>
                </c:pt>
                <c:pt idx="214">
                  <c:v>1705.865</c:v>
                </c:pt>
                <c:pt idx="215">
                  <c:v>1581.2139999999999</c:v>
                </c:pt>
                <c:pt idx="216">
                  <c:v>1483.7380000000001</c:v>
                </c:pt>
                <c:pt idx="217">
                  <c:v>1244.3779999999999</c:v>
                </c:pt>
                <c:pt idx="218">
                  <c:v>1203.722</c:v>
                </c:pt>
                <c:pt idx="219">
                  <c:v>1234.415</c:v>
                </c:pt>
                <c:pt idx="220">
                  <c:v>1220.835</c:v>
                </c:pt>
                <c:pt idx="221">
                  <c:v>1152.365</c:v>
                </c:pt>
                <c:pt idx="222">
                  <c:v>1020.67</c:v>
                </c:pt>
                <c:pt idx="223">
                  <c:v>955.72900000000004</c:v>
                </c:pt>
                <c:pt idx="224">
                  <c:v>919.452</c:v>
                </c:pt>
                <c:pt idx="225">
                  <c:v>877.423</c:v>
                </c:pt>
                <c:pt idx="226">
                  <c:v>804.15300000000002</c:v>
                </c:pt>
                <c:pt idx="227">
                  <c:v>677.58</c:v>
                </c:pt>
                <c:pt idx="228">
                  <c:v>539.58500000000004</c:v>
                </c:pt>
                <c:pt idx="229">
                  <c:v>416.32499999999999</c:v>
                </c:pt>
                <c:pt idx="230">
                  <c:v>304.92</c:v>
                </c:pt>
                <c:pt idx="231">
                  <c:v>233.38800000000001</c:v>
                </c:pt>
                <c:pt idx="232">
                  <c:v>235.51400000000001</c:v>
                </c:pt>
                <c:pt idx="233">
                  <c:v>504.30700000000002</c:v>
                </c:pt>
                <c:pt idx="234">
                  <c:v>638.81200000000001</c:v>
                </c:pt>
                <c:pt idx="235">
                  <c:v>752.351</c:v>
                </c:pt>
                <c:pt idx="236">
                  <c:v>791.69</c:v>
                </c:pt>
                <c:pt idx="237">
                  <c:v>626.65899999999999</c:v>
                </c:pt>
                <c:pt idx="238">
                  <c:v>499.58</c:v>
                </c:pt>
                <c:pt idx="239">
                  <c:v>410.84500000000003</c:v>
                </c:pt>
                <c:pt idx="240">
                  <c:v>359.654</c:v>
                </c:pt>
                <c:pt idx="241">
                  <c:v>228.327</c:v>
                </c:pt>
                <c:pt idx="242">
                  <c:v>222.64500000000001</c:v>
                </c:pt>
                <c:pt idx="243">
                  <c:v>119.96</c:v>
                </c:pt>
                <c:pt idx="244">
                  <c:v>57.832000000000001</c:v>
                </c:pt>
                <c:pt idx="245">
                  <c:v>41.512999999999998</c:v>
                </c:pt>
                <c:pt idx="246">
                  <c:v>27.164000000000001</c:v>
                </c:pt>
                <c:pt idx="247">
                  <c:v>26.617999999999999</c:v>
                </c:pt>
                <c:pt idx="248">
                  <c:v>23.914999999999999</c:v>
                </c:pt>
                <c:pt idx="249">
                  <c:v>34.444000000000003</c:v>
                </c:pt>
                <c:pt idx="250">
                  <c:v>66.387</c:v>
                </c:pt>
                <c:pt idx="251">
                  <c:v>57.642000000000003</c:v>
                </c:pt>
                <c:pt idx="252">
                  <c:v>38.365000000000002</c:v>
                </c:pt>
                <c:pt idx="253">
                  <c:v>27.521999999999998</c:v>
                </c:pt>
                <c:pt idx="254">
                  <c:v>25.652000000000001</c:v>
                </c:pt>
                <c:pt idx="255">
                  <c:v>28.224</c:v>
                </c:pt>
                <c:pt idx="256">
                  <c:v>28.619</c:v>
                </c:pt>
                <c:pt idx="257">
                  <c:v>24.655999999999999</c:v>
                </c:pt>
                <c:pt idx="258">
                  <c:v>22.530999999999999</c:v>
                </c:pt>
                <c:pt idx="259">
                  <c:v>18.436</c:v>
                </c:pt>
                <c:pt idx="260">
                  <c:v>13.061</c:v>
                </c:pt>
                <c:pt idx="261">
                  <c:v>10.734999999999999</c:v>
                </c:pt>
                <c:pt idx="262">
                  <c:v>10.29</c:v>
                </c:pt>
                <c:pt idx="263">
                  <c:v>9.6140000000000008</c:v>
                </c:pt>
                <c:pt idx="264">
                  <c:v>8.718</c:v>
                </c:pt>
                <c:pt idx="265">
                  <c:v>8.4489999999999998</c:v>
                </c:pt>
                <c:pt idx="266">
                  <c:v>8.5250000000000004</c:v>
                </c:pt>
                <c:pt idx="267">
                  <c:v>7.9539999999999997</c:v>
                </c:pt>
                <c:pt idx="268">
                  <c:v>7.8620000000000001</c:v>
                </c:pt>
                <c:pt idx="269">
                  <c:v>9.9819999999999993</c:v>
                </c:pt>
                <c:pt idx="270">
                  <c:v>10.784000000000001</c:v>
                </c:pt>
                <c:pt idx="271">
                  <c:v>10.885</c:v>
                </c:pt>
                <c:pt idx="272">
                  <c:v>11.018000000000001</c:v>
                </c:pt>
                <c:pt idx="273">
                  <c:v>10.455</c:v>
                </c:pt>
                <c:pt idx="274">
                  <c:v>9.8529999999999998</c:v>
                </c:pt>
                <c:pt idx="275">
                  <c:v>8.8979999999999997</c:v>
                </c:pt>
                <c:pt idx="276">
                  <c:v>8.26</c:v>
                </c:pt>
                <c:pt idx="277">
                  <c:v>8.1349999999999998</c:v>
                </c:pt>
                <c:pt idx="278">
                  <c:v>7.6539999999999999</c:v>
                </c:pt>
                <c:pt idx="279">
                  <c:v>7.2549999999999999</c:v>
                </c:pt>
                <c:pt idx="280">
                  <c:v>6.8689999999999998</c:v>
                </c:pt>
                <c:pt idx="281">
                  <c:v>6.4</c:v>
                </c:pt>
                <c:pt idx="282">
                  <c:v>6.125</c:v>
                </c:pt>
                <c:pt idx="283">
                  <c:v>5.87</c:v>
                </c:pt>
                <c:pt idx="284">
                  <c:v>5.4770000000000003</c:v>
                </c:pt>
                <c:pt idx="285">
                  <c:v>4.8760000000000003</c:v>
                </c:pt>
                <c:pt idx="286">
                  <c:v>3.4809999999999999</c:v>
                </c:pt>
                <c:pt idx="287">
                  <c:v>2.8119999999999998</c:v>
                </c:pt>
                <c:pt idx="288">
                  <c:v>2.71</c:v>
                </c:pt>
                <c:pt idx="289">
                  <c:v>2.52</c:v>
                </c:pt>
                <c:pt idx="290">
                  <c:v>2.552</c:v>
                </c:pt>
                <c:pt idx="291">
                  <c:v>2.62</c:v>
                </c:pt>
                <c:pt idx="292">
                  <c:v>2.6720000000000002</c:v>
                </c:pt>
                <c:pt idx="293">
                  <c:v>534.30799999999999</c:v>
                </c:pt>
                <c:pt idx="294">
                  <c:v>872.44</c:v>
                </c:pt>
                <c:pt idx="295">
                  <c:v>881.59299999999996</c:v>
                </c:pt>
                <c:pt idx="296">
                  <c:v>952.16</c:v>
                </c:pt>
                <c:pt idx="297">
                  <c:v>953.70399999999995</c:v>
                </c:pt>
                <c:pt idx="298">
                  <c:v>867.06899999999996</c:v>
                </c:pt>
                <c:pt idx="299">
                  <c:v>843.09299999999996</c:v>
                </c:pt>
                <c:pt idx="300">
                  <c:v>839.61900000000003</c:v>
                </c:pt>
                <c:pt idx="301">
                  <c:v>854.91800000000001</c:v>
                </c:pt>
                <c:pt idx="302">
                  <c:v>856.80799999999999</c:v>
                </c:pt>
                <c:pt idx="303">
                  <c:v>842.41800000000001</c:v>
                </c:pt>
                <c:pt idx="304">
                  <c:v>851.32</c:v>
                </c:pt>
                <c:pt idx="305">
                  <c:v>864.34</c:v>
                </c:pt>
                <c:pt idx="306">
                  <c:v>871.75800000000004</c:v>
                </c:pt>
                <c:pt idx="307">
                  <c:v>868.25300000000004</c:v>
                </c:pt>
                <c:pt idx="308">
                  <c:v>824.55100000000004</c:v>
                </c:pt>
                <c:pt idx="309">
                  <c:v>745.46199999999999</c:v>
                </c:pt>
                <c:pt idx="310">
                  <c:v>622.74400000000003</c:v>
                </c:pt>
                <c:pt idx="311">
                  <c:v>566.42100000000005</c:v>
                </c:pt>
                <c:pt idx="312">
                  <c:v>563.19299999999998</c:v>
                </c:pt>
                <c:pt idx="313">
                  <c:v>429.65899999999999</c:v>
                </c:pt>
                <c:pt idx="314">
                  <c:v>230.04</c:v>
                </c:pt>
                <c:pt idx="315">
                  <c:v>87.007000000000005</c:v>
                </c:pt>
                <c:pt idx="316">
                  <c:v>53.834000000000003</c:v>
                </c:pt>
                <c:pt idx="317">
                  <c:v>102.56699999999999</c:v>
                </c:pt>
                <c:pt idx="318">
                  <c:v>99.692999999999998</c:v>
                </c:pt>
                <c:pt idx="319">
                  <c:v>86.013000000000005</c:v>
                </c:pt>
                <c:pt idx="320">
                  <c:v>67.078000000000003</c:v>
                </c:pt>
                <c:pt idx="321">
                  <c:v>63.052</c:v>
                </c:pt>
                <c:pt idx="322">
                  <c:v>53.679000000000002</c:v>
                </c:pt>
                <c:pt idx="323">
                  <c:v>40.65</c:v>
                </c:pt>
                <c:pt idx="324">
                  <c:v>11.081</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3-7A69-45EC-807F-225C0A1AB887}"/>
            </c:ext>
          </c:extLst>
        </c:ser>
        <c:dLbls>
          <c:showLegendKey val="0"/>
          <c:showVal val="0"/>
          <c:showCatName val="0"/>
          <c:showSerName val="0"/>
          <c:showPercent val="0"/>
          <c:showBubbleSize val="0"/>
        </c:dLbls>
        <c:marker val="1"/>
        <c:smooth val="0"/>
        <c:axId val="421115792"/>
        <c:axId val="421115400"/>
      </c:lineChart>
      <c:dateAx>
        <c:axId val="421114616"/>
        <c:scaling>
          <c:orientation val="minMax"/>
        </c:scaling>
        <c:delete val="0"/>
        <c:axPos val="b"/>
        <c:numFmt formatCode="dd\-mm\-yy" sourceLinked="0"/>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5008"/>
        <c:crosses val="autoZero"/>
        <c:auto val="0"/>
        <c:lblOffset val="100"/>
        <c:baseTimeUnit val="days"/>
        <c:majorUnit val="2"/>
        <c:majorTimeUnit val="months"/>
        <c:minorUnit val="30"/>
      </c:dateAx>
      <c:valAx>
        <c:axId val="42111500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GPP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4616"/>
        <c:crosses val="autoZero"/>
        <c:crossBetween val="between"/>
        <c:majorUnit val="1"/>
      </c:valAx>
      <c:valAx>
        <c:axId val="421115400"/>
        <c:scaling>
          <c:orientation val="minMax"/>
          <c:max val="400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5792"/>
        <c:crosses val="max"/>
        <c:crossBetween val="between"/>
      </c:valAx>
      <c:dateAx>
        <c:axId val="421115792"/>
        <c:scaling>
          <c:orientation val="minMax"/>
        </c:scaling>
        <c:delete val="1"/>
        <c:axPos val="b"/>
        <c:numFmt formatCode="dd\-mm\-yy" sourceLinked="1"/>
        <c:majorTickMark val="out"/>
        <c:minorTickMark val="none"/>
        <c:tickLblPos val="nextTo"/>
        <c:crossAx val="421115400"/>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(a)</a:t>
            </a:r>
          </a:p>
        </c:rich>
      </c:tx>
      <c:layout>
        <c:manualLayout>
          <c:xMode val="edge"/>
          <c:yMode val="edge"/>
          <c:x val="0.10927521717662536"/>
          <c:y val="5.296847153365088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66584429843526"/>
          <c:y val="4.0625145599403625E-2"/>
          <c:w val="0.89533421384591494"/>
          <c:h val="0.91874970880119278"/>
        </c:manualLayout>
      </c:layout>
      <c:lineChart>
        <c:grouping val="standard"/>
        <c:varyColors val="0"/>
        <c:ser>
          <c:idx val="0"/>
          <c:order val="0"/>
          <c:tx>
            <c:strRef>
              <c:f>'final_mean fig'!$C$2</c:f>
              <c:strCache>
                <c:ptCount val="1"/>
              </c:strCache>
            </c:strRef>
          </c:tx>
          <c:spPr>
            <a:ln w="19050" cap="rnd">
              <a:solidFill>
                <a:sysClr val="windowText" lastClr="000000"/>
              </a:solidFill>
              <a:prstDash val="solid"/>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fig'!$C$3:$C$198</c:f>
              <c:numCache>
                <c:formatCode>General</c:formatCode>
                <c:ptCount val="196"/>
                <c:pt idx="0">
                  <c:v>4141.2129999999997</c:v>
                </c:pt>
                <c:pt idx="1">
                  <c:v>1815.6510000000001</c:v>
                </c:pt>
                <c:pt idx="2">
                  <c:v>1083.3720000000001</c:v>
                </c:pt>
                <c:pt idx="3">
                  <c:v>762.30700000000002</c:v>
                </c:pt>
                <c:pt idx="4">
                  <c:v>608.08000000000004</c:v>
                </c:pt>
                <c:pt idx="5">
                  <c:v>545.14499999999998</c:v>
                </c:pt>
                <c:pt idx="6">
                  <c:v>509.67099999999999</c:v>
                </c:pt>
                <c:pt idx="7">
                  <c:v>458.63</c:v>
                </c:pt>
                <c:pt idx="8">
                  <c:v>410.52199999999999</c:v>
                </c:pt>
                <c:pt idx="9">
                  <c:v>371.37400000000002</c:v>
                </c:pt>
                <c:pt idx="10">
                  <c:v>341.41199999999998</c:v>
                </c:pt>
                <c:pt idx="11">
                  <c:v>317.45499999999998</c:v>
                </c:pt>
                <c:pt idx="12">
                  <c:v>297.851</c:v>
                </c:pt>
                <c:pt idx="13">
                  <c:v>282.13499999999999</c:v>
                </c:pt>
                <c:pt idx="14">
                  <c:v>270.726</c:v>
                </c:pt>
                <c:pt idx="15">
                  <c:v>263.58999999999997</c:v>
                </c:pt>
                <c:pt idx="16">
                  <c:v>265.48700000000002</c:v>
                </c:pt>
                <c:pt idx="17">
                  <c:v>267.58699999999999</c:v>
                </c:pt>
                <c:pt idx="18">
                  <c:v>267.88499999999999</c:v>
                </c:pt>
                <c:pt idx="19">
                  <c:v>279.78199999999998</c:v>
                </c:pt>
                <c:pt idx="20">
                  <c:v>278.29899999999998</c:v>
                </c:pt>
                <c:pt idx="21">
                  <c:v>266.10500000000002</c:v>
                </c:pt>
                <c:pt idx="22">
                  <c:v>253.58099999999999</c:v>
                </c:pt>
                <c:pt idx="23">
                  <c:v>241.762</c:v>
                </c:pt>
                <c:pt idx="24">
                  <c:v>229.08600000000001</c:v>
                </c:pt>
                <c:pt idx="25">
                  <c:v>215.28200000000001</c:v>
                </c:pt>
                <c:pt idx="26">
                  <c:v>214.477</c:v>
                </c:pt>
                <c:pt idx="27">
                  <c:v>212.989</c:v>
                </c:pt>
                <c:pt idx="28">
                  <c:v>206.03200000000001</c:v>
                </c:pt>
                <c:pt idx="29">
                  <c:v>198.89</c:v>
                </c:pt>
                <c:pt idx="30">
                  <c:v>193.12200000000001</c:v>
                </c:pt>
                <c:pt idx="31">
                  <c:v>188.23599999999999</c:v>
                </c:pt>
                <c:pt idx="32">
                  <c:v>183.929</c:v>
                </c:pt>
                <c:pt idx="33">
                  <c:v>182.28800000000001</c:v>
                </c:pt>
                <c:pt idx="34">
                  <c:v>189.63200000000001</c:v>
                </c:pt>
                <c:pt idx="35">
                  <c:v>189.23400000000001</c:v>
                </c:pt>
                <c:pt idx="36">
                  <c:v>194.86600000000001</c:v>
                </c:pt>
                <c:pt idx="37">
                  <c:v>193.917</c:v>
                </c:pt>
                <c:pt idx="38">
                  <c:v>191.63800000000001</c:v>
                </c:pt>
                <c:pt idx="39">
                  <c:v>202.46899999999999</c:v>
                </c:pt>
                <c:pt idx="40">
                  <c:v>205.864</c:v>
                </c:pt>
                <c:pt idx="41">
                  <c:v>200.18899999999999</c:v>
                </c:pt>
                <c:pt idx="42">
                  <c:v>191.40600000000001</c:v>
                </c:pt>
                <c:pt idx="43">
                  <c:v>182.14699999999999</c:v>
                </c:pt>
                <c:pt idx="44">
                  <c:v>173.126</c:v>
                </c:pt>
                <c:pt idx="45">
                  <c:v>163.238</c:v>
                </c:pt>
                <c:pt idx="66">
                  <c:v>540.26700000000005</c:v>
                </c:pt>
                <c:pt idx="67">
                  <c:v>503.04</c:v>
                </c:pt>
                <c:pt idx="68">
                  <c:v>488.74</c:v>
                </c:pt>
                <c:pt idx="69">
                  <c:v>471.62</c:v>
                </c:pt>
                <c:pt idx="70">
                  <c:v>386.89800000000002</c:v>
                </c:pt>
                <c:pt idx="71">
                  <c:v>332.06299999999999</c:v>
                </c:pt>
                <c:pt idx="72">
                  <c:v>385.60199999999998</c:v>
                </c:pt>
                <c:pt idx="73">
                  <c:v>336.76100000000002</c:v>
                </c:pt>
                <c:pt idx="74">
                  <c:v>296.45600000000002</c:v>
                </c:pt>
                <c:pt idx="75">
                  <c:v>292.20100000000002</c:v>
                </c:pt>
                <c:pt idx="76">
                  <c:v>278.20499999999998</c:v>
                </c:pt>
                <c:pt idx="77">
                  <c:v>274.86</c:v>
                </c:pt>
                <c:pt idx="78">
                  <c:v>270.904</c:v>
                </c:pt>
                <c:pt idx="79">
                  <c:v>260.55799999999999</c:v>
                </c:pt>
                <c:pt idx="80">
                  <c:v>245.04599999999999</c:v>
                </c:pt>
                <c:pt idx="81">
                  <c:v>178.768</c:v>
                </c:pt>
                <c:pt idx="82">
                  <c:v>172.11600000000001</c:v>
                </c:pt>
                <c:pt idx="83">
                  <c:v>257.83699999999999</c:v>
                </c:pt>
                <c:pt idx="84">
                  <c:v>749.03599999999994</c:v>
                </c:pt>
                <c:pt idx="85">
                  <c:v>964.73299999999995</c:v>
                </c:pt>
                <c:pt idx="86">
                  <c:v>1021.779</c:v>
                </c:pt>
                <c:pt idx="87">
                  <c:v>1025.577</c:v>
                </c:pt>
                <c:pt idx="88">
                  <c:v>1041.0909999999999</c:v>
                </c:pt>
                <c:pt idx="89">
                  <c:v>1075.961</c:v>
                </c:pt>
                <c:pt idx="90">
                  <c:v>1066.482</c:v>
                </c:pt>
                <c:pt idx="91">
                  <c:v>1137.575</c:v>
                </c:pt>
                <c:pt idx="92">
                  <c:v>1442.0350000000001</c:v>
                </c:pt>
                <c:pt idx="93">
                  <c:v>1843.404</c:v>
                </c:pt>
                <c:pt idx="94">
                  <c:v>1969.691</c:v>
                </c:pt>
                <c:pt idx="95">
                  <c:v>1855.145</c:v>
                </c:pt>
                <c:pt idx="96">
                  <c:v>1578.9970000000001</c:v>
                </c:pt>
                <c:pt idx="97">
                  <c:v>1473.202</c:v>
                </c:pt>
                <c:pt idx="98">
                  <c:v>1465.0889999999999</c:v>
                </c:pt>
                <c:pt idx="99">
                  <c:v>1455.318</c:v>
                </c:pt>
                <c:pt idx="100">
                  <c:v>1604.558</c:v>
                </c:pt>
                <c:pt idx="101">
                  <c:v>1597.067</c:v>
                </c:pt>
                <c:pt idx="102">
                  <c:v>1631.4960000000001</c:v>
                </c:pt>
                <c:pt idx="103">
                  <c:v>2845.502</c:v>
                </c:pt>
                <c:pt idx="104">
                  <c:v>9187.9470000000001</c:v>
                </c:pt>
                <c:pt idx="105">
                  <c:v>4254.3519999999999</c:v>
                </c:pt>
                <c:pt idx="106">
                  <c:v>5405.1109999999999</c:v>
                </c:pt>
                <c:pt idx="107">
                  <c:v>2696.62</c:v>
                </c:pt>
                <c:pt idx="108">
                  <c:v>1448.521</c:v>
                </c:pt>
                <c:pt idx="109">
                  <c:v>1463.7059999999999</c:v>
                </c:pt>
                <c:pt idx="110">
                  <c:v>1421.6610000000001</c:v>
                </c:pt>
                <c:pt idx="111">
                  <c:v>1179.2470000000001</c:v>
                </c:pt>
                <c:pt idx="112">
                  <c:v>971.66800000000001</c:v>
                </c:pt>
                <c:pt idx="113">
                  <c:v>826.72199999999998</c:v>
                </c:pt>
                <c:pt idx="114">
                  <c:v>754.58900000000006</c:v>
                </c:pt>
                <c:pt idx="115">
                  <c:v>924.89300000000003</c:v>
                </c:pt>
                <c:pt idx="116">
                  <c:v>1018.669</c:v>
                </c:pt>
                <c:pt idx="117">
                  <c:v>1009.586</c:v>
                </c:pt>
                <c:pt idx="118">
                  <c:v>999.34500000000003</c:v>
                </c:pt>
                <c:pt idx="119">
                  <c:v>1017.197</c:v>
                </c:pt>
                <c:pt idx="120">
                  <c:v>985.36</c:v>
                </c:pt>
                <c:pt idx="165">
                  <c:v>1881.0940000000001</c:v>
                </c:pt>
                <c:pt idx="166">
                  <c:v>1972.5419999999999</c:v>
                </c:pt>
                <c:pt idx="167">
                  <c:v>2298.9160000000002</c:v>
                </c:pt>
                <c:pt idx="168">
                  <c:v>2933.6819999999998</c:v>
                </c:pt>
                <c:pt idx="169">
                  <c:v>3444.5120000000002</c:v>
                </c:pt>
                <c:pt idx="170">
                  <c:v>3634.3310000000001</c:v>
                </c:pt>
                <c:pt idx="171">
                  <c:v>3138.2750000000001</c:v>
                </c:pt>
                <c:pt idx="172">
                  <c:v>3094.5630000000001</c:v>
                </c:pt>
                <c:pt idx="173">
                  <c:v>3701.6019999999999</c:v>
                </c:pt>
                <c:pt idx="174">
                  <c:v>3922.68</c:v>
                </c:pt>
                <c:pt idx="175">
                  <c:v>3951.5239999999999</c:v>
                </c:pt>
                <c:pt idx="176">
                  <c:v>4160.5550000000003</c:v>
                </c:pt>
                <c:pt idx="177">
                  <c:v>4744.5929999999998</c:v>
                </c:pt>
                <c:pt idx="178">
                  <c:v>5202.57</c:v>
                </c:pt>
                <c:pt idx="179">
                  <c:v>5436.16</c:v>
                </c:pt>
                <c:pt idx="180">
                  <c:v>5372.5280000000002</c:v>
                </c:pt>
                <c:pt idx="181">
                  <c:v>5096.97</c:v>
                </c:pt>
                <c:pt idx="182">
                  <c:v>4995.1400000000003</c:v>
                </c:pt>
                <c:pt idx="183">
                  <c:v>5288.3649999999998</c:v>
                </c:pt>
                <c:pt idx="184">
                  <c:v>5440.6610000000001</c:v>
                </c:pt>
              </c:numCache>
            </c:numRef>
          </c:val>
          <c:smooth val="0"/>
          <c:extLst xmlns:c16r2="http://schemas.microsoft.com/office/drawing/2015/06/chart">
            <c:ext xmlns:c16="http://schemas.microsoft.com/office/drawing/2014/chart" uri="{C3380CC4-5D6E-409C-BE32-E72D297353CC}">
              <c16:uniqueId val="{00000000-E846-44FA-8107-5415245FD475}"/>
            </c:ext>
          </c:extLst>
        </c:ser>
        <c:ser>
          <c:idx val="1"/>
          <c:order val="1"/>
          <c:tx>
            <c:strRef>
              <c:f>'final_mean fig'!$D$2</c:f>
              <c:strCache>
                <c:ptCount val="1"/>
                <c:pt idx="0">
                  <c:v>EW</c:v>
                </c:pt>
              </c:strCache>
            </c:strRef>
          </c:tx>
          <c:spPr>
            <a:ln w="19050" cap="rnd">
              <a:solidFill>
                <a:srgbClr val="4F81BD"/>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fig'!$D$3:$D$145</c:f>
              <c:numCache>
                <c:formatCode>General</c:formatCode>
                <c:ptCount val="143"/>
                <c:pt idx="56">
                  <c:v>129.51</c:v>
                </c:pt>
                <c:pt idx="57">
                  <c:v>127.316</c:v>
                </c:pt>
                <c:pt idx="58">
                  <c:v>126.378</c:v>
                </c:pt>
                <c:pt idx="59">
                  <c:v>2783.4929999999999</c:v>
                </c:pt>
                <c:pt idx="60">
                  <c:v>2619.4189999999999</c:v>
                </c:pt>
                <c:pt idx="61">
                  <c:v>1696.498</c:v>
                </c:pt>
                <c:pt idx="62">
                  <c:v>1169.441</c:v>
                </c:pt>
                <c:pt idx="63">
                  <c:v>1087.8330000000001</c:v>
                </c:pt>
                <c:pt idx="64">
                  <c:v>814.928</c:v>
                </c:pt>
                <c:pt idx="65">
                  <c:v>658.12900000000002</c:v>
                </c:pt>
                <c:pt idx="121">
                  <c:v>1067.8389999999999</c:v>
                </c:pt>
                <c:pt idx="122">
                  <c:v>1064.3130000000001</c:v>
                </c:pt>
                <c:pt idx="123">
                  <c:v>1041.075</c:v>
                </c:pt>
                <c:pt idx="124">
                  <c:v>1086.7349999999999</c:v>
                </c:pt>
                <c:pt idx="125">
                  <c:v>1486.97</c:v>
                </c:pt>
                <c:pt idx="126">
                  <c:v>1647.568</c:v>
                </c:pt>
                <c:pt idx="127">
                  <c:v>1828.345</c:v>
                </c:pt>
                <c:pt idx="128">
                  <c:v>1741.2090000000001</c:v>
                </c:pt>
                <c:pt idx="129">
                  <c:v>1839.242</c:v>
                </c:pt>
                <c:pt idx="130">
                  <c:v>1582.78</c:v>
                </c:pt>
                <c:pt idx="131">
                  <c:v>1376.8109999999999</c:v>
                </c:pt>
                <c:pt idx="132">
                  <c:v>1302.893</c:v>
                </c:pt>
                <c:pt idx="133">
                  <c:v>1207.5550000000001</c:v>
                </c:pt>
                <c:pt idx="134">
                  <c:v>1314.952</c:v>
                </c:pt>
                <c:pt idx="135">
                  <c:v>1428.963</c:v>
                </c:pt>
                <c:pt idx="136">
                  <c:v>1450.26</c:v>
                </c:pt>
                <c:pt idx="137">
                  <c:v>1504.394</c:v>
                </c:pt>
                <c:pt idx="138">
                  <c:v>1501.2360000000001</c:v>
                </c:pt>
                <c:pt idx="139">
                  <c:v>1480.423</c:v>
                </c:pt>
                <c:pt idx="140">
                  <c:v>1553.3530000000001</c:v>
                </c:pt>
                <c:pt idx="141">
                  <c:v>1468.306</c:v>
                </c:pt>
                <c:pt idx="142">
                  <c:v>1294.7660000000001</c:v>
                </c:pt>
              </c:numCache>
            </c:numRef>
          </c:val>
          <c:smooth val="0"/>
          <c:extLst xmlns:c16r2="http://schemas.microsoft.com/office/drawing/2015/06/chart">
            <c:ext xmlns:c16="http://schemas.microsoft.com/office/drawing/2014/chart" uri="{C3380CC4-5D6E-409C-BE32-E72D297353CC}">
              <c16:uniqueId val="{00000001-E846-44FA-8107-5415245FD475}"/>
            </c:ext>
          </c:extLst>
        </c:ser>
        <c:ser>
          <c:idx val="2"/>
          <c:order val="2"/>
          <c:tx>
            <c:strRef>
              <c:f>'final_mean fig'!$E$2</c:f>
              <c:strCache>
                <c:ptCount val="1"/>
                <c:pt idx="0">
                  <c:v>non-EW</c:v>
                </c:pt>
              </c:strCache>
            </c:strRef>
          </c:tx>
          <c:spPr>
            <a:ln w="19050" cap="rnd">
              <a:solidFill>
                <a:srgbClr val="F79646"/>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fig'!$E$3:$E$167</c:f>
              <c:numCache>
                <c:formatCode>General</c:formatCode>
                <c:ptCount val="165"/>
                <c:pt idx="46">
                  <c:v>165.38800000000001</c:v>
                </c:pt>
                <c:pt idx="47">
                  <c:v>156.68100000000001</c:v>
                </c:pt>
                <c:pt idx="48">
                  <c:v>152.16200000000001</c:v>
                </c:pt>
                <c:pt idx="49">
                  <c:v>150.006</c:v>
                </c:pt>
                <c:pt idx="50">
                  <c:v>145.29400000000001</c:v>
                </c:pt>
                <c:pt idx="51">
                  <c:v>140.952</c:v>
                </c:pt>
                <c:pt idx="52">
                  <c:v>138.41999999999999</c:v>
                </c:pt>
                <c:pt idx="53">
                  <c:v>136.33000000000001</c:v>
                </c:pt>
                <c:pt idx="54">
                  <c:v>135.34700000000001</c:v>
                </c:pt>
                <c:pt idx="55">
                  <c:v>132.191</c:v>
                </c:pt>
                <c:pt idx="143">
                  <c:v>1055.018</c:v>
                </c:pt>
                <c:pt idx="144">
                  <c:v>769.09100000000001</c:v>
                </c:pt>
                <c:pt idx="145">
                  <c:v>794.50400000000002</c:v>
                </c:pt>
                <c:pt idx="146">
                  <c:v>937.72500000000002</c:v>
                </c:pt>
                <c:pt idx="147">
                  <c:v>926.82500000000005</c:v>
                </c:pt>
                <c:pt idx="148">
                  <c:v>912.428</c:v>
                </c:pt>
                <c:pt idx="149">
                  <c:v>871.30499999999995</c:v>
                </c:pt>
                <c:pt idx="150">
                  <c:v>818.46400000000006</c:v>
                </c:pt>
                <c:pt idx="151">
                  <c:v>858.93200000000002</c:v>
                </c:pt>
                <c:pt idx="152">
                  <c:v>862.16200000000003</c:v>
                </c:pt>
                <c:pt idx="153">
                  <c:v>896.98800000000006</c:v>
                </c:pt>
                <c:pt idx="154">
                  <c:v>1073.7070000000001</c:v>
                </c:pt>
                <c:pt idx="155">
                  <c:v>1187.673</c:v>
                </c:pt>
                <c:pt idx="156">
                  <c:v>1265.6369999999999</c:v>
                </c:pt>
                <c:pt idx="157">
                  <c:v>1229.693</c:v>
                </c:pt>
                <c:pt idx="158">
                  <c:v>1231.6590000000001</c:v>
                </c:pt>
                <c:pt idx="159">
                  <c:v>1205.0160000000001</c:v>
                </c:pt>
                <c:pt idx="160">
                  <c:v>1091.0429999999999</c:v>
                </c:pt>
                <c:pt idx="161">
                  <c:v>1200.796</c:v>
                </c:pt>
                <c:pt idx="162">
                  <c:v>1780.835</c:v>
                </c:pt>
                <c:pt idx="163">
                  <c:v>1841.0029999999999</c:v>
                </c:pt>
                <c:pt idx="164">
                  <c:v>1827.4480000000001</c:v>
                </c:pt>
              </c:numCache>
            </c:numRef>
          </c:val>
          <c:smooth val="0"/>
          <c:extLst xmlns:c16r2="http://schemas.microsoft.com/office/drawing/2015/06/chart">
            <c:ext xmlns:c16="http://schemas.microsoft.com/office/drawing/2014/chart" uri="{C3380CC4-5D6E-409C-BE32-E72D297353CC}">
              <c16:uniqueId val="{00000002-E846-44FA-8107-5415245FD475}"/>
            </c:ext>
          </c:extLst>
        </c:ser>
        <c:dLbls>
          <c:showLegendKey val="0"/>
          <c:showVal val="0"/>
          <c:showCatName val="0"/>
          <c:showSerName val="0"/>
          <c:showPercent val="0"/>
          <c:showBubbleSize val="0"/>
        </c:dLbls>
        <c:smooth val="0"/>
        <c:axId val="427134936"/>
        <c:axId val="91455880"/>
      </c:lineChart>
      <c:dateAx>
        <c:axId val="427134936"/>
        <c:scaling>
          <c:orientation val="minMax"/>
        </c:scaling>
        <c:delete val="0"/>
        <c:axPos val="b"/>
        <c:numFmt formatCode="m\/d\/yyyy"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455880"/>
        <c:crosses val="autoZero"/>
        <c:auto val="1"/>
        <c:lblOffset val="100"/>
        <c:baseTimeUnit val="days"/>
      </c:dateAx>
      <c:valAx>
        <c:axId val="9145588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7134936"/>
        <c:crosses val="autoZero"/>
        <c:crossBetween val="between"/>
      </c:valAx>
      <c:spPr>
        <a:noFill/>
        <a:ln>
          <a:noFill/>
        </a:ln>
        <a:effectLst/>
      </c:spPr>
    </c:plotArea>
    <c:legend>
      <c:legendPos val="r"/>
      <c:legendEntry>
        <c:idx val="0"/>
        <c:delete val="1"/>
      </c:legendEntry>
      <c:layout>
        <c:manualLayout>
          <c:xMode val="edge"/>
          <c:yMode val="edge"/>
          <c:x val="0.86736060828647255"/>
          <c:y val="3.9694112310035322E-3"/>
          <c:w val="0.13153148123269434"/>
          <c:h val="0.220166553254917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(a) GW2</a:t>
            </a:r>
          </a:p>
        </c:rich>
      </c:tx>
      <c:layout>
        <c:manualLayout>
          <c:xMode val="edge"/>
          <c:yMode val="edge"/>
          <c:x val="0.10218197298792116"/>
          <c:y val="4.004696333541774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4.7567684176464245E-2"/>
          <c:w val="0.79054505029588551"/>
          <c:h val="0.91045837282581021"/>
        </c:manualLayout>
      </c:layout>
      <c:lineChart>
        <c:grouping val="standard"/>
        <c:varyColors val="0"/>
        <c:ser>
          <c:idx val="0"/>
          <c:order val="0"/>
          <c:tx>
            <c:strRef>
              <c:f>'daily ER fig CEW'!$J$2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CEW'!$J$4:$J$370,'daily ER fig CEW'!$B:$B)</c:f>
              <c:numCache>
                <c:formatCode>General</c:formatCode>
                <c:ptCount val="1048943"/>
                <c:pt idx="64">
                  <c:v>5.9125532610000002</c:v>
                </c:pt>
                <c:pt idx="65">
                  <c:v>6.3524220539999998</c:v>
                </c:pt>
                <c:pt idx="66">
                  <c:v>6.6095169829999998</c:v>
                </c:pt>
                <c:pt idx="67">
                  <c:v>7.1416477540000001</c:v>
                </c:pt>
                <c:pt idx="68">
                  <c:v>8.1033294910000002</c:v>
                </c:pt>
                <c:pt idx="69">
                  <c:v>7.3467578590000002</c:v>
                </c:pt>
                <c:pt idx="75">
                  <c:v>10.32882214</c:v>
                </c:pt>
                <c:pt idx="80">
                  <c:v>7.9521982549999999</c:v>
                </c:pt>
                <c:pt idx="85">
                  <c:v>10.329655109999999</c:v>
                </c:pt>
                <c:pt idx="90">
                  <c:v>11.35053471</c:v>
                </c:pt>
                <c:pt idx="91">
                  <c:v>6.2205969259999998</c:v>
                </c:pt>
                <c:pt idx="111">
                  <c:v>3.5898126220000002</c:v>
                </c:pt>
                <c:pt idx="112">
                  <c:v>3.4371973169999999</c:v>
                </c:pt>
                <c:pt idx="114">
                  <c:v>4.3497411880000003</c:v>
                </c:pt>
                <c:pt idx="115">
                  <c:v>4.8207777539999999</c:v>
                </c:pt>
                <c:pt idx="116">
                  <c:v>7.448102038</c:v>
                </c:pt>
                <c:pt idx="117">
                  <c:v>6.8482154890000002</c:v>
                </c:pt>
                <c:pt idx="118">
                  <c:v>7.6904686919999996</c:v>
                </c:pt>
                <c:pt idx="123">
                  <c:v>3.5909210620000001</c:v>
                </c:pt>
                <c:pt idx="125">
                  <c:v>8.7073527810000009</c:v>
                </c:pt>
                <c:pt idx="127">
                  <c:v>16.08953988</c:v>
                </c:pt>
                <c:pt idx="130">
                  <c:v>4.963675952</c:v>
                </c:pt>
                <c:pt idx="131">
                  <c:v>5.8185363900000002</c:v>
                </c:pt>
                <c:pt idx="132">
                  <c:v>6.1753732780000004</c:v>
                </c:pt>
                <c:pt idx="133">
                  <c:v>11.97076723</c:v>
                </c:pt>
                <c:pt idx="135">
                  <c:v>2.70622484744852</c:v>
                </c:pt>
                <c:pt idx="136">
                  <c:v>2.4759764362724499</c:v>
                </c:pt>
                <c:pt idx="137">
                  <c:v>2.3656844809403799</c:v>
                </c:pt>
                <c:pt idx="138">
                  <c:v>2.0741135182513299</c:v>
                </c:pt>
                <c:pt idx="139">
                  <c:v>2.6044708862566601</c:v>
                </c:pt>
                <c:pt idx="140">
                  <c:v>2.17734452526794</c:v>
                </c:pt>
                <c:pt idx="141">
                  <c:v>2.08227365506235</c:v>
                </c:pt>
                <c:pt idx="142">
                  <c:v>1.92718290228078</c:v>
                </c:pt>
                <c:pt idx="143">
                  <c:v>2.05571678204974</c:v>
                </c:pt>
                <c:pt idx="144">
                  <c:v>2.9684739935689</c:v>
                </c:pt>
                <c:pt idx="145">
                  <c:v>4.0075913368254703</c:v>
                </c:pt>
                <c:pt idx="147">
                  <c:v>3.7368228800680199</c:v>
                </c:pt>
                <c:pt idx="148">
                  <c:v>3.0880538407244602</c:v>
                </c:pt>
                <c:pt idx="149">
                  <c:v>2.540351090872</c:v>
                </c:pt>
                <c:pt idx="150">
                  <c:v>3.1700085219771901</c:v>
                </c:pt>
                <c:pt idx="151">
                  <c:v>2.6513237953192599</c:v>
                </c:pt>
                <c:pt idx="152">
                  <c:v>2.6511405838608799</c:v>
                </c:pt>
                <c:pt idx="153">
                  <c:v>2.06854833936795</c:v>
                </c:pt>
                <c:pt idx="154">
                  <c:v>2.26188014805096</c:v>
                </c:pt>
                <c:pt idx="155">
                  <c:v>2.1495461157656899</c:v>
                </c:pt>
                <c:pt idx="156">
                  <c:v>2.1469538868694502</c:v>
                </c:pt>
                <c:pt idx="157">
                  <c:v>2.6898044148360301</c:v>
                </c:pt>
                <c:pt idx="158">
                  <c:v>2.68778025008874</c:v>
                </c:pt>
                <c:pt idx="159">
                  <c:v>3.50671898734632</c:v>
                </c:pt>
                <c:pt idx="160">
                  <c:v>3.56373547426114</c:v>
                </c:pt>
                <c:pt idx="161">
                  <c:v>3.00901541999629</c:v>
                </c:pt>
                <c:pt idx="162">
                  <c:v>1.7867272368118901</c:v>
                </c:pt>
                <c:pt idx="163">
                  <c:v>1.8771519692582499</c:v>
                </c:pt>
                <c:pt idx="164">
                  <c:v>2.0079490231305002</c:v>
                </c:pt>
                <c:pt idx="165">
                  <c:v>2.06667772746298</c:v>
                </c:pt>
                <c:pt idx="167">
                  <c:v>2.0298605336260001</c:v>
                </c:pt>
                <c:pt idx="168">
                  <c:v>2.6756522348459102</c:v>
                </c:pt>
                <c:pt idx="169">
                  <c:v>2.05574322343191</c:v>
                </c:pt>
                <c:pt idx="170">
                  <c:v>2.2280347787601</c:v>
                </c:pt>
                <c:pt idx="171">
                  <c:v>2.8034520569934598</c:v>
                </c:pt>
                <c:pt idx="172">
                  <c:v>1.44975736161438</c:v>
                </c:pt>
                <c:pt idx="173">
                  <c:v>1.4569978893872499</c:v>
                </c:pt>
                <c:pt idx="174">
                  <c:v>0.14932498797437599</c:v>
                </c:pt>
                <c:pt idx="175">
                  <c:v>0.30877802146616001</c:v>
                </c:pt>
                <c:pt idx="176">
                  <c:v>7.5531082446590398E-3</c:v>
                </c:pt>
                <c:pt idx="178">
                  <c:v>7.3508532034257E-3</c:v>
                </c:pt>
                <c:pt idx="181">
                  <c:v>8.5805615613566092E-3</c:v>
                </c:pt>
                <c:pt idx="182">
                  <c:v>8.9280040741626706E-3</c:v>
                </c:pt>
                <c:pt idx="183">
                  <c:v>8.2065008543627301E-3</c:v>
                </c:pt>
                <c:pt idx="186">
                  <c:v>0.67920316588857199</c:v>
                </c:pt>
                <c:pt idx="187">
                  <c:v>0.51287093054965305</c:v>
                </c:pt>
                <c:pt idx="188">
                  <c:v>0.88690627904811803</c:v>
                </c:pt>
                <c:pt idx="189">
                  <c:v>0.94607243464413904</c:v>
                </c:pt>
                <c:pt idx="190">
                  <c:v>1.33956348912903</c:v>
                </c:pt>
                <c:pt idx="192">
                  <c:v>2.0657150380182299</c:v>
                </c:pt>
                <c:pt idx="195">
                  <c:v>3.5825687286629799</c:v>
                </c:pt>
                <c:pt idx="202">
                  <c:v>2.4653019117103301E-2</c:v>
                </c:pt>
                <c:pt idx="203">
                  <c:v>0.10038356046555599</c:v>
                </c:pt>
                <c:pt idx="204">
                  <c:v>0.591863351193053</c:v>
                </c:pt>
                <c:pt idx="235">
                  <c:v>5.9631500666057899</c:v>
                </c:pt>
                <c:pt idx="236">
                  <c:v>4.5647403032356504</c:v>
                </c:pt>
                <c:pt idx="239">
                  <c:v>9.0084188877147007</c:v>
                </c:pt>
                <c:pt idx="240">
                  <c:v>5.7968958634266601</c:v>
                </c:pt>
                <c:pt idx="241">
                  <c:v>6.7191189471893704</c:v>
                </c:pt>
                <c:pt idx="242">
                  <c:v>7.3849013202452003</c:v>
                </c:pt>
                <c:pt idx="243">
                  <c:v>7.1014767826375804</c:v>
                </c:pt>
                <c:pt idx="244">
                  <c:v>6.06509110720057</c:v>
                </c:pt>
                <c:pt idx="245">
                  <c:v>6.3114701375954896</c:v>
                </c:pt>
                <c:pt idx="246">
                  <c:v>8.2913444012557402</c:v>
                </c:pt>
                <c:pt idx="247">
                  <c:v>5.8326904630059904</c:v>
                </c:pt>
                <c:pt idx="248">
                  <c:v>5.5428126821516202</c:v>
                </c:pt>
                <c:pt idx="249">
                  <c:v>5.2260302496557696</c:v>
                </c:pt>
                <c:pt idx="250">
                  <c:v>5.3907401544458402</c:v>
                </c:pt>
                <c:pt idx="251">
                  <c:v>5.7325796427772699</c:v>
                </c:pt>
                <c:pt idx="252">
                  <c:v>5.7272776315590699</c:v>
                </c:pt>
                <c:pt idx="253">
                  <c:v>5.5335856249999296</c:v>
                </c:pt>
                <c:pt idx="254">
                  <c:v>5.6428300549312</c:v>
                </c:pt>
                <c:pt idx="255">
                  <c:v>7.6661160766875298</c:v>
                </c:pt>
                <c:pt idx="256">
                  <c:v>4.9581273103961196</c:v>
                </c:pt>
                <c:pt idx="257">
                  <c:v>8.6572302198651201</c:v>
                </c:pt>
                <c:pt idx="258">
                  <c:v>6.7430710393936701</c:v>
                </c:pt>
                <c:pt idx="259">
                  <c:v>6.0709552254879302</c:v>
                </c:pt>
                <c:pt idx="260">
                  <c:v>4.8251132746426402</c:v>
                </c:pt>
                <c:pt idx="261">
                  <c:v>7.8009475257259</c:v>
                </c:pt>
                <c:pt idx="262">
                  <c:v>6.9817233482847003</c:v>
                </c:pt>
                <c:pt idx="263">
                  <c:v>6.2176180093477802</c:v>
                </c:pt>
                <c:pt idx="264">
                  <c:v>5.8178566275982799</c:v>
                </c:pt>
                <c:pt idx="289">
                  <c:v>6.3239335985900098</c:v>
                </c:pt>
                <c:pt idx="322">
                  <c:v>2.4309052426003599</c:v>
                </c:pt>
                <c:pt idx="337">
                  <c:v>3.1771736424440902</c:v>
                </c:pt>
                <c:pt idx="340">
                  <c:v>2.89694664907304</c:v>
                </c:pt>
                <c:pt idx="342">
                  <c:v>2.51927094258685</c:v>
                </c:pt>
                <c:pt idx="349">
                  <c:v>2.18616968690581</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D952-4627-A285-A9CD0CC7EA99}"/>
            </c:ext>
          </c:extLst>
        </c:ser>
        <c:ser>
          <c:idx val="6"/>
          <c:order val="1"/>
          <c:tx>
            <c:strRef>
              <c:f>'daily ER fig CEW'!$K$2</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CEW'!$K$3:$K$369</c:f>
              <c:numCache>
                <c:formatCode>General</c:formatCode>
                <c:ptCount val="367"/>
                <c:pt idx="65">
                  <c:v>5.9125532610000002</c:v>
                </c:pt>
                <c:pt idx="124">
                  <c:v>3.5909210620000001</c:v>
                </c:pt>
                <c:pt idx="126">
                  <c:v>8.7073527810000009</c:v>
                </c:pt>
                <c:pt idx="128">
                  <c:v>16.08953988</c:v>
                </c:pt>
                <c:pt idx="131">
                  <c:v>4.963675952</c:v>
                </c:pt>
                <c:pt idx="132">
                  <c:v>5.8185363900000002</c:v>
                </c:pt>
                <c:pt idx="133">
                  <c:v>6.1753732780000004</c:v>
                </c:pt>
                <c:pt idx="134">
                  <c:v>11.97076723</c:v>
                </c:pt>
                <c:pt idx="136">
                  <c:v>2.70622484744852</c:v>
                </c:pt>
                <c:pt idx="137">
                  <c:v>2.4759764362724499</c:v>
                </c:pt>
                <c:pt idx="138">
                  <c:v>2.3656844809403799</c:v>
                </c:pt>
                <c:pt idx="139">
                  <c:v>2.0741135182513299</c:v>
                </c:pt>
                <c:pt idx="140">
                  <c:v>2.6044708862566601</c:v>
                </c:pt>
                <c:pt idx="141">
                  <c:v>2.17734452526794</c:v>
                </c:pt>
                <c:pt idx="142">
                  <c:v>2.08227365506235</c:v>
                </c:pt>
                <c:pt idx="171">
                  <c:v>2.2280347787601</c:v>
                </c:pt>
                <c:pt idx="172">
                  <c:v>2.8034520569934598</c:v>
                </c:pt>
                <c:pt idx="173">
                  <c:v>1.44975736161438</c:v>
                </c:pt>
                <c:pt idx="174">
                  <c:v>1.4569978893872499</c:v>
                </c:pt>
                <c:pt idx="175">
                  <c:v>0.14932498797437599</c:v>
                </c:pt>
                <c:pt idx="176">
                  <c:v>0.30877802146616001</c:v>
                </c:pt>
                <c:pt idx="177">
                  <c:v>7.5531082446590398E-3</c:v>
                </c:pt>
                <c:pt idx="179">
                  <c:v>7.3508532034257E-3</c:v>
                </c:pt>
                <c:pt idx="182">
                  <c:v>8.5805615613566092E-3</c:v>
                </c:pt>
                <c:pt idx="183">
                  <c:v>8.9280040741626706E-3</c:v>
                </c:pt>
                <c:pt idx="184">
                  <c:v>8.2065008543627301E-3</c:v>
                </c:pt>
                <c:pt idx="323">
                  <c:v>2.4309052426003599</c:v>
                </c:pt>
              </c:numCache>
            </c:numRef>
          </c:val>
          <c:smooth val="0"/>
          <c:extLst xmlns:c16r2="http://schemas.microsoft.com/office/drawing/2015/06/chart">
            <c:ext xmlns:c16="http://schemas.microsoft.com/office/drawing/2014/chart" uri="{C3380CC4-5D6E-409C-BE32-E72D297353CC}">
              <c16:uniqueId val="{00000001-D952-4627-A285-A9CD0CC7EA99}"/>
            </c:ext>
          </c:extLst>
        </c:ser>
        <c:ser>
          <c:idx val="5"/>
          <c:order val="2"/>
          <c:tx>
            <c:strRef>
              <c:f>'daily ER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CEW'!$L$3:$L$369</c:f>
              <c:numCache>
                <c:formatCode>General</c:formatCode>
                <c:ptCount val="367"/>
                <c:pt idx="143">
                  <c:v>1.92718290228078</c:v>
                </c:pt>
                <c:pt idx="144">
                  <c:v>2.05571678204974</c:v>
                </c:pt>
                <c:pt idx="145">
                  <c:v>2.9684739935689</c:v>
                </c:pt>
                <c:pt idx="146">
                  <c:v>4.0075913368254703</c:v>
                </c:pt>
                <c:pt idx="148">
                  <c:v>3.7368228800680199</c:v>
                </c:pt>
                <c:pt idx="149">
                  <c:v>3.0880538407244602</c:v>
                </c:pt>
                <c:pt idx="150">
                  <c:v>2.540351090872</c:v>
                </c:pt>
                <c:pt idx="151">
                  <c:v>3.1700085219771901</c:v>
                </c:pt>
                <c:pt idx="152">
                  <c:v>2.6513237953192599</c:v>
                </c:pt>
                <c:pt idx="153">
                  <c:v>2.6511405838608799</c:v>
                </c:pt>
                <c:pt idx="154">
                  <c:v>2.06854833936795</c:v>
                </c:pt>
                <c:pt idx="155">
                  <c:v>2.26188014805096</c:v>
                </c:pt>
                <c:pt idx="156">
                  <c:v>2.1495461157656899</c:v>
                </c:pt>
                <c:pt idx="157">
                  <c:v>2.1469538868694502</c:v>
                </c:pt>
                <c:pt idx="158">
                  <c:v>2.6898044148360301</c:v>
                </c:pt>
                <c:pt idx="159">
                  <c:v>2.68778025008874</c:v>
                </c:pt>
                <c:pt idx="160">
                  <c:v>3.50671898734632</c:v>
                </c:pt>
                <c:pt idx="161">
                  <c:v>3.56373547426114</c:v>
                </c:pt>
                <c:pt idx="162">
                  <c:v>3.00901541999629</c:v>
                </c:pt>
                <c:pt idx="163">
                  <c:v>1.7867272368118901</c:v>
                </c:pt>
                <c:pt idx="164">
                  <c:v>1.8771519692582499</c:v>
                </c:pt>
                <c:pt idx="187">
                  <c:v>0.67920316588857199</c:v>
                </c:pt>
                <c:pt idx="188">
                  <c:v>0.51287093054965305</c:v>
                </c:pt>
                <c:pt idx="189">
                  <c:v>0.88690627904811803</c:v>
                </c:pt>
                <c:pt idx="190">
                  <c:v>0.94607243464413904</c:v>
                </c:pt>
                <c:pt idx="191">
                  <c:v>1.33956348912903</c:v>
                </c:pt>
                <c:pt idx="193">
                  <c:v>2.0657150380182299</c:v>
                </c:pt>
                <c:pt idx="196">
                  <c:v>3.5825687286629799</c:v>
                </c:pt>
                <c:pt idx="290">
                  <c:v>6.3239335985900098</c:v>
                </c:pt>
              </c:numCache>
            </c:numRef>
          </c:val>
          <c:smooth val="0"/>
          <c:extLst xmlns:c16r2="http://schemas.microsoft.com/office/drawing/2015/06/chart">
            <c:ext xmlns:c16="http://schemas.microsoft.com/office/drawing/2014/chart" uri="{C3380CC4-5D6E-409C-BE32-E72D297353CC}">
              <c16:uniqueId val="{00000002-D952-4627-A285-A9CD0CC7EA99}"/>
            </c:ext>
          </c:extLst>
        </c:ser>
        <c:dLbls>
          <c:showLegendKey val="0"/>
          <c:showVal val="0"/>
          <c:showCatName val="0"/>
          <c:showSerName val="0"/>
          <c:showPercent val="0"/>
          <c:showBubbleSize val="0"/>
        </c:dLbls>
        <c:marker val="1"/>
        <c:smooth val="0"/>
        <c:axId val="421116576"/>
        <c:axId val="421116968"/>
      </c:lineChart>
      <c:lineChart>
        <c:grouping val="standard"/>
        <c:varyColors val="0"/>
        <c:ser>
          <c:idx val="1"/>
          <c:order val="3"/>
          <c:tx>
            <c:strRef>
              <c:f>'daily ER fig CEW'!$M$1</c:f>
              <c:strCache>
                <c:ptCount val="1"/>
                <c:pt idx="0">
                  <c:v>ML/d</c:v>
                </c:pt>
              </c:strCache>
            </c:strRef>
          </c:tx>
          <c:spPr>
            <a:ln w="12700" cap="rnd">
              <a:solidFill>
                <a:schemeClr val="tx1"/>
              </a:solidFill>
              <a:prstDash val="sysDash"/>
              <a:round/>
            </a:ln>
            <a:effectLst/>
          </c:spPr>
          <c:marker>
            <c:symbol val="none"/>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CEW'!$M$3:$M$374</c:f>
              <c:numCache>
                <c:formatCode>General</c:formatCode>
                <c:ptCount val="372"/>
                <c:pt idx="0">
                  <c:v>1550.4739999999999</c:v>
                </c:pt>
                <c:pt idx="1">
                  <c:v>1015.096</c:v>
                </c:pt>
                <c:pt idx="2">
                  <c:v>609.21</c:v>
                </c:pt>
                <c:pt idx="3">
                  <c:v>413.03300000000002</c:v>
                </c:pt>
                <c:pt idx="4">
                  <c:v>386.83199999999999</c:v>
                </c:pt>
                <c:pt idx="5">
                  <c:v>372.55599999999998</c:v>
                </c:pt>
                <c:pt idx="6">
                  <c:v>303.90800000000002</c:v>
                </c:pt>
                <c:pt idx="7">
                  <c:v>270.06700000000001</c:v>
                </c:pt>
                <c:pt idx="8">
                  <c:v>223.79900000000001</c:v>
                </c:pt>
                <c:pt idx="9">
                  <c:v>190.935</c:v>
                </c:pt>
                <c:pt idx="10">
                  <c:v>165.65899999999999</c:v>
                </c:pt>
                <c:pt idx="11">
                  <c:v>150.59899999999999</c:v>
                </c:pt>
                <c:pt idx="12">
                  <c:v>147.10900000000001</c:v>
                </c:pt>
                <c:pt idx="13">
                  <c:v>143.43700000000001</c:v>
                </c:pt>
                <c:pt idx="14">
                  <c:v>146.54</c:v>
                </c:pt>
                <c:pt idx="15">
                  <c:v>159.86799999999999</c:v>
                </c:pt>
                <c:pt idx="16">
                  <c:v>165.36500000000001</c:v>
                </c:pt>
                <c:pt idx="17">
                  <c:v>163.078</c:v>
                </c:pt>
                <c:pt idx="18">
                  <c:v>169.19800000000001</c:v>
                </c:pt>
                <c:pt idx="19">
                  <c:v>165.20400000000001</c:v>
                </c:pt>
                <c:pt idx="20">
                  <c:v>162.17400000000001</c:v>
                </c:pt>
                <c:pt idx="21">
                  <c:v>143.76900000000001</c:v>
                </c:pt>
                <c:pt idx="22">
                  <c:v>142.36000000000001</c:v>
                </c:pt>
                <c:pt idx="23">
                  <c:v>137.572</c:v>
                </c:pt>
                <c:pt idx="24">
                  <c:v>135.608</c:v>
                </c:pt>
                <c:pt idx="25">
                  <c:v>131.89599999999999</c:v>
                </c:pt>
                <c:pt idx="26">
                  <c:v>121.73699999999999</c:v>
                </c:pt>
                <c:pt idx="27">
                  <c:v>116.40600000000001</c:v>
                </c:pt>
                <c:pt idx="28">
                  <c:v>117.04900000000001</c:v>
                </c:pt>
                <c:pt idx="29">
                  <c:v>110.584</c:v>
                </c:pt>
                <c:pt idx="30">
                  <c:v>101.271</c:v>
                </c:pt>
                <c:pt idx="31">
                  <c:v>87.741</c:v>
                </c:pt>
                <c:pt idx="32">
                  <c:v>84.686999999999998</c:v>
                </c:pt>
                <c:pt idx="33">
                  <c:v>80</c:v>
                </c:pt>
                <c:pt idx="34">
                  <c:v>87.894000000000005</c:v>
                </c:pt>
                <c:pt idx="35">
                  <c:v>99.822999999999993</c:v>
                </c:pt>
                <c:pt idx="36">
                  <c:v>105.788</c:v>
                </c:pt>
                <c:pt idx="37">
                  <c:v>106.91800000000001</c:v>
                </c:pt>
                <c:pt idx="38">
                  <c:v>104.49</c:v>
                </c:pt>
                <c:pt idx="39">
                  <c:v>93.813999999999993</c:v>
                </c:pt>
                <c:pt idx="40">
                  <c:v>86.02</c:v>
                </c:pt>
                <c:pt idx="41">
                  <c:v>85.988</c:v>
                </c:pt>
                <c:pt idx="42">
                  <c:v>88.584000000000003</c:v>
                </c:pt>
                <c:pt idx="43">
                  <c:v>90.131</c:v>
                </c:pt>
                <c:pt idx="44">
                  <c:v>88.295000000000002</c:v>
                </c:pt>
                <c:pt idx="45">
                  <c:v>85.036000000000001</c:v>
                </c:pt>
                <c:pt idx="46">
                  <c:v>81.84</c:v>
                </c:pt>
                <c:pt idx="47">
                  <c:v>84.33</c:v>
                </c:pt>
                <c:pt idx="48">
                  <c:v>84.34</c:v>
                </c:pt>
                <c:pt idx="49">
                  <c:v>84.456000000000003</c:v>
                </c:pt>
                <c:pt idx="50">
                  <c:v>82.603999999999999</c:v>
                </c:pt>
                <c:pt idx="51">
                  <c:v>79.185000000000002</c:v>
                </c:pt>
                <c:pt idx="52">
                  <c:v>73.070999999999998</c:v>
                </c:pt>
                <c:pt idx="53">
                  <c:v>65.712000000000003</c:v>
                </c:pt>
                <c:pt idx="54">
                  <c:v>58.408000000000001</c:v>
                </c:pt>
                <c:pt idx="55">
                  <c:v>87.328000000000003</c:v>
                </c:pt>
                <c:pt idx="56">
                  <c:v>106.869</c:v>
                </c:pt>
                <c:pt idx="57">
                  <c:v>106.111</c:v>
                </c:pt>
                <c:pt idx="58">
                  <c:v>111.896</c:v>
                </c:pt>
                <c:pt idx="59">
                  <c:v>254.691</c:v>
                </c:pt>
                <c:pt idx="60">
                  <c:v>327.02699999999999</c:v>
                </c:pt>
                <c:pt idx="61">
                  <c:v>720.61599999999999</c:v>
                </c:pt>
                <c:pt idx="62">
                  <c:v>923.25699999999995</c:v>
                </c:pt>
                <c:pt idx="63">
                  <c:v>673.57899999999995</c:v>
                </c:pt>
                <c:pt idx="64">
                  <c:v>418.43900000000002</c:v>
                </c:pt>
                <c:pt idx="65">
                  <c:v>356.39600000000002</c:v>
                </c:pt>
                <c:pt idx="66">
                  <c:v>277.14600000000002</c:v>
                </c:pt>
                <c:pt idx="67">
                  <c:v>225.798</c:v>
                </c:pt>
                <c:pt idx="68">
                  <c:v>221.291</c:v>
                </c:pt>
                <c:pt idx="69">
                  <c:v>203.87700000000001</c:v>
                </c:pt>
                <c:pt idx="70">
                  <c:v>192.821</c:v>
                </c:pt>
                <c:pt idx="71">
                  <c:v>188.791</c:v>
                </c:pt>
                <c:pt idx="72">
                  <c:v>184.46100000000001</c:v>
                </c:pt>
                <c:pt idx="73">
                  <c:v>179.524</c:v>
                </c:pt>
                <c:pt idx="74">
                  <c:v>170.93899999999999</c:v>
                </c:pt>
                <c:pt idx="75">
                  <c:v>175.75200000000001</c:v>
                </c:pt>
                <c:pt idx="76">
                  <c:v>157.44</c:v>
                </c:pt>
                <c:pt idx="77">
                  <c:v>142.13900000000001</c:v>
                </c:pt>
                <c:pt idx="78">
                  <c:v>141.19200000000001</c:v>
                </c:pt>
                <c:pt idx="79">
                  <c:v>164.577</c:v>
                </c:pt>
                <c:pt idx="80">
                  <c:v>394.90899999999999</c:v>
                </c:pt>
                <c:pt idx="81">
                  <c:v>444.94499999999999</c:v>
                </c:pt>
                <c:pt idx="82">
                  <c:v>333.29</c:v>
                </c:pt>
                <c:pt idx="83">
                  <c:v>265.92099999999999</c:v>
                </c:pt>
                <c:pt idx="84">
                  <c:v>322.64400000000001</c:v>
                </c:pt>
                <c:pt idx="85">
                  <c:v>312.91899999999998</c:v>
                </c:pt>
                <c:pt idx="86">
                  <c:v>331.30500000000001</c:v>
                </c:pt>
                <c:pt idx="87">
                  <c:v>347.21199999999999</c:v>
                </c:pt>
                <c:pt idx="88">
                  <c:v>339.02800000000002</c:v>
                </c:pt>
                <c:pt idx="89">
                  <c:v>239.15299999999999</c:v>
                </c:pt>
                <c:pt idx="90">
                  <c:v>189.62299999999999</c:v>
                </c:pt>
                <c:pt idx="91">
                  <c:v>177.285</c:v>
                </c:pt>
                <c:pt idx="92">
                  <c:v>270.08100000000002</c:v>
                </c:pt>
                <c:pt idx="93">
                  <c:v>532.41600000000005</c:v>
                </c:pt>
                <c:pt idx="94">
                  <c:v>547.38900000000001</c:v>
                </c:pt>
                <c:pt idx="95">
                  <c:v>508.43200000000002</c:v>
                </c:pt>
                <c:pt idx="96">
                  <c:v>598.09500000000003</c:v>
                </c:pt>
                <c:pt idx="97">
                  <c:v>674.33100000000002</c:v>
                </c:pt>
                <c:pt idx="98">
                  <c:v>534.03800000000001</c:v>
                </c:pt>
                <c:pt idx="99">
                  <c:v>590.19399999999996</c:v>
                </c:pt>
                <c:pt idx="100">
                  <c:v>584.77099999999996</c:v>
                </c:pt>
                <c:pt idx="101">
                  <c:v>729.18600000000004</c:v>
                </c:pt>
                <c:pt idx="102">
                  <c:v>771.30899999999997</c:v>
                </c:pt>
                <c:pt idx="103">
                  <c:v>927.77200000000005</c:v>
                </c:pt>
                <c:pt idx="104">
                  <c:v>4293.1180000000004</c:v>
                </c:pt>
                <c:pt idx="105">
                  <c:v>3373.0050000000001</c:v>
                </c:pt>
                <c:pt idx="106">
                  <c:v>1701.2860000000001</c:v>
                </c:pt>
                <c:pt idx="107">
                  <c:v>1248.4849999999999</c:v>
                </c:pt>
                <c:pt idx="108">
                  <c:v>697.57500000000005</c:v>
                </c:pt>
                <c:pt idx="109">
                  <c:v>566.32100000000003</c:v>
                </c:pt>
                <c:pt idx="110">
                  <c:v>392.24900000000002</c:v>
                </c:pt>
                <c:pt idx="111">
                  <c:v>328.98500000000001</c:v>
                </c:pt>
                <c:pt idx="112">
                  <c:v>285.39400000000001</c:v>
                </c:pt>
                <c:pt idx="113">
                  <c:v>337.25900000000001</c:v>
                </c:pt>
                <c:pt idx="114">
                  <c:v>493.255</c:v>
                </c:pt>
                <c:pt idx="115">
                  <c:v>469.68299999999999</c:v>
                </c:pt>
                <c:pt idx="116">
                  <c:v>521.99400000000003</c:v>
                </c:pt>
                <c:pt idx="117">
                  <c:v>504.66500000000002</c:v>
                </c:pt>
                <c:pt idx="118">
                  <c:v>459.17599999999999</c:v>
                </c:pt>
                <c:pt idx="119">
                  <c:v>454.91800000000001</c:v>
                </c:pt>
                <c:pt idx="120">
                  <c:v>627.78200000000004</c:v>
                </c:pt>
                <c:pt idx="121">
                  <c:v>767.93899999999996</c:v>
                </c:pt>
                <c:pt idx="122">
                  <c:v>909.50400000000002</c:v>
                </c:pt>
                <c:pt idx="123">
                  <c:v>986.21299999999997</c:v>
                </c:pt>
                <c:pt idx="124">
                  <c:v>806.47900000000004</c:v>
                </c:pt>
                <c:pt idx="125">
                  <c:v>828.44399999999996</c:v>
                </c:pt>
                <c:pt idx="126">
                  <c:v>942.51</c:v>
                </c:pt>
                <c:pt idx="127">
                  <c:v>954.49099999999999</c:v>
                </c:pt>
                <c:pt idx="128">
                  <c:v>949.55</c:v>
                </c:pt>
                <c:pt idx="129">
                  <c:v>946.96400000000006</c:v>
                </c:pt>
                <c:pt idx="130">
                  <c:v>900.55499999999995</c:v>
                </c:pt>
                <c:pt idx="131">
                  <c:v>859.91399999999999</c:v>
                </c:pt>
                <c:pt idx="132">
                  <c:v>844.18799999999999</c:v>
                </c:pt>
                <c:pt idx="133">
                  <c:v>967.81799999999998</c:v>
                </c:pt>
                <c:pt idx="134">
                  <c:v>851.23</c:v>
                </c:pt>
                <c:pt idx="135">
                  <c:v>879.73099999999999</c:v>
                </c:pt>
                <c:pt idx="136">
                  <c:v>947.45399999999995</c:v>
                </c:pt>
                <c:pt idx="137">
                  <c:v>756.17</c:v>
                </c:pt>
                <c:pt idx="138">
                  <c:v>706.072</c:v>
                </c:pt>
                <c:pt idx="139">
                  <c:v>569.77300000000002</c:v>
                </c:pt>
                <c:pt idx="140">
                  <c:v>550.09199999999998</c:v>
                </c:pt>
                <c:pt idx="141">
                  <c:v>697.89499999999998</c:v>
                </c:pt>
                <c:pt idx="142">
                  <c:v>685.34299999999996</c:v>
                </c:pt>
                <c:pt idx="143">
                  <c:v>683.43899999999996</c:v>
                </c:pt>
                <c:pt idx="144">
                  <c:v>529.35</c:v>
                </c:pt>
                <c:pt idx="145">
                  <c:v>481.85199999999998</c:v>
                </c:pt>
                <c:pt idx="146">
                  <c:v>469.09300000000002</c:v>
                </c:pt>
                <c:pt idx="147">
                  <c:v>492.14600000000002</c:v>
                </c:pt>
                <c:pt idx="148">
                  <c:v>492.89100000000002</c:v>
                </c:pt>
                <c:pt idx="149">
                  <c:v>517.00800000000004</c:v>
                </c:pt>
                <c:pt idx="150">
                  <c:v>541.28599999999994</c:v>
                </c:pt>
                <c:pt idx="151">
                  <c:v>489.666</c:v>
                </c:pt>
                <c:pt idx="152">
                  <c:v>447.13799999999998</c:v>
                </c:pt>
                <c:pt idx="153">
                  <c:v>439.30399999999997</c:v>
                </c:pt>
                <c:pt idx="154">
                  <c:v>531.43299999999999</c:v>
                </c:pt>
                <c:pt idx="155">
                  <c:v>653.89700000000005</c:v>
                </c:pt>
                <c:pt idx="156">
                  <c:v>678.101</c:v>
                </c:pt>
                <c:pt idx="157">
                  <c:v>618.28700000000003</c:v>
                </c:pt>
                <c:pt idx="158">
                  <c:v>576.71400000000006</c:v>
                </c:pt>
                <c:pt idx="159">
                  <c:v>627.48299999999995</c:v>
                </c:pt>
                <c:pt idx="160">
                  <c:v>612.43600000000004</c:v>
                </c:pt>
                <c:pt idx="161">
                  <c:v>599.6</c:v>
                </c:pt>
                <c:pt idx="162">
                  <c:v>998.06399999999996</c:v>
                </c:pt>
                <c:pt idx="163">
                  <c:v>1096.24</c:v>
                </c:pt>
                <c:pt idx="164">
                  <c:v>1087.664</c:v>
                </c:pt>
                <c:pt idx="165">
                  <c:v>1101.394</c:v>
                </c:pt>
                <c:pt idx="166">
                  <c:v>1216.3219999999999</c:v>
                </c:pt>
                <c:pt idx="167">
                  <c:v>1177.7090000000001</c:v>
                </c:pt>
                <c:pt idx="168">
                  <c:v>1407.5640000000001</c:v>
                </c:pt>
                <c:pt idx="169">
                  <c:v>1592.1279999999999</c:v>
                </c:pt>
                <c:pt idx="170">
                  <c:v>2061.835</c:v>
                </c:pt>
                <c:pt idx="171">
                  <c:v>2023.9590000000001</c:v>
                </c:pt>
                <c:pt idx="172">
                  <c:v>1926.41</c:v>
                </c:pt>
                <c:pt idx="173">
                  <c:v>1845.462</c:v>
                </c:pt>
                <c:pt idx="174">
                  <c:v>1994.9680000000001</c:v>
                </c:pt>
                <c:pt idx="175">
                  <c:v>2177.1689999999999</c:v>
                </c:pt>
                <c:pt idx="176">
                  <c:v>2266.4</c:v>
                </c:pt>
                <c:pt idx="177">
                  <c:v>2401.9720000000002</c:v>
                </c:pt>
                <c:pt idx="178">
                  <c:v>2933.511</c:v>
                </c:pt>
                <c:pt idx="179">
                  <c:v>3068.6329999999998</c:v>
                </c:pt>
                <c:pt idx="180">
                  <c:v>3130.2950000000001</c:v>
                </c:pt>
                <c:pt idx="181">
                  <c:v>3023.6289999999999</c:v>
                </c:pt>
                <c:pt idx="182">
                  <c:v>2901.123</c:v>
                </c:pt>
                <c:pt idx="183">
                  <c:v>2982.7579999999998</c:v>
                </c:pt>
                <c:pt idx="184">
                  <c:v>3025.665</c:v>
                </c:pt>
                <c:pt idx="185">
                  <c:v>2668.4850000000001</c:v>
                </c:pt>
                <c:pt idx="186">
                  <c:v>2489.4110000000001</c:v>
                </c:pt>
                <c:pt idx="187">
                  <c:v>2411.1120000000001</c:v>
                </c:pt>
                <c:pt idx="188">
                  <c:v>2264.0149999999999</c:v>
                </c:pt>
                <c:pt idx="189">
                  <c:v>2214.3009999999999</c:v>
                </c:pt>
                <c:pt idx="190">
                  <c:v>2186.4079999999999</c:v>
                </c:pt>
                <c:pt idx="191">
                  <c:v>2152.5909999999999</c:v>
                </c:pt>
                <c:pt idx="192">
                  <c:v>2173.3420000000001</c:v>
                </c:pt>
                <c:pt idx="193">
                  <c:v>2252.1</c:v>
                </c:pt>
                <c:pt idx="194">
                  <c:v>2372.5639999999999</c:v>
                </c:pt>
                <c:pt idx="195">
                  <c:v>2616.3200000000002</c:v>
                </c:pt>
                <c:pt idx="196">
                  <c:v>2669.0949999999998</c:v>
                </c:pt>
                <c:pt idx="197">
                  <c:v>2575.172</c:v>
                </c:pt>
                <c:pt idx="198">
                  <c:v>2396.3919999999998</c:v>
                </c:pt>
                <c:pt idx="199">
                  <c:v>2313.2910000000002</c:v>
                </c:pt>
                <c:pt idx="200">
                  <c:v>2241.4250000000002</c:v>
                </c:pt>
                <c:pt idx="201">
                  <c:v>2329.5360000000001</c:v>
                </c:pt>
                <c:pt idx="202">
                  <c:v>2367.393</c:v>
                </c:pt>
                <c:pt idx="203">
                  <c:v>2537.1729999999998</c:v>
                </c:pt>
                <c:pt idx="204">
                  <c:v>2457.893</c:v>
                </c:pt>
                <c:pt idx="205">
                  <c:v>2482.5390000000002</c:v>
                </c:pt>
                <c:pt idx="206">
                  <c:v>2305.0569999999998</c:v>
                </c:pt>
                <c:pt idx="207">
                  <c:v>2029.0160000000001</c:v>
                </c:pt>
                <c:pt idx="208">
                  <c:v>1871.088</c:v>
                </c:pt>
                <c:pt idx="209">
                  <c:v>2281.2570000000001</c:v>
                </c:pt>
                <c:pt idx="210">
                  <c:v>2116.7269999999999</c:v>
                </c:pt>
                <c:pt idx="211">
                  <c:v>2136.6750000000002</c:v>
                </c:pt>
                <c:pt idx="212">
                  <c:v>2184.761</c:v>
                </c:pt>
                <c:pt idx="213">
                  <c:v>2132.7979999999998</c:v>
                </c:pt>
                <c:pt idx="214">
                  <c:v>1870.058</c:v>
                </c:pt>
                <c:pt idx="215">
                  <c:v>1454.1980000000001</c:v>
                </c:pt>
                <c:pt idx="216">
                  <c:v>1212.9000000000001</c:v>
                </c:pt>
                <c:pt idx="217">
                  <c:v>1059.03</c:v>
                </c:pt>
                <c:pt idx="218">
                  <c:v>955.24800000000005</c:v>
                </c:pt>
                <c:pt idx="219">
                  <c:v>765.10599999999999</c:v>
                </c:pt>
                <c:pt idx="220">
                  <c:v>669.42499999999995</c:v>
                </c:pt>
                <c:pt idx="221">
                  <c:v>701.68899999999996</c:v>
                </c:pt>
                <c:pt idx="222">
                  <c:v>879.40700000000004</c:v>
                </c:pt>
                <c:pt idx="223">
                  <c:v>818.86</c:v>
                </c:pt>
                <c:pt idx="224">
                  <c:v>676.79600000000005</c:v>
                </c:pt>
                <c:pt idx="225">
                  <c:v>399.83</c:v>
                </c:pt>
                <c:pt idx="226">
                  <c:v>382.23200000000003</c:v>
                </c:pt>
                <c:pt idx="227">
                  <c:v>409.82799999999997</c:v>
                </c:pt>
                <c:pt idx="228">
                  <c:v>445.62799999999999</c:v>
                </c:pt>
                <c:pt idx="229">
                  <c:v>404.90600000000001</c:v>
                </c:pt>
                <c:pt idx="230">
                  <c:v>430.87200000000001</c:v>
                </c:pt>
                <c:pt idx="231">
                  <c:v>561.50800000000004</c:v>
                </c:pt>
                <c:pt idx="232">
                  <c:v>522.64499999999998</c:v>
                </c:pt>
                <c:pt idx="233">
                  <c:v>539.20100000000002</c:v>
                </c:pt>
                <c:pt idx="234">
                  <c:v>465.32499999999999</c:v>
                </c:pt>
                <c:pt idx="235">
                  <c:v>363.22399999999999</c:v>
                </c:pt>
                <c:pt idx="236">
                  <c:v>485.81400000000002</c:v>
                </c:pt>
                <c:pt idx="237">
                  <c:v>458.166</c:v>
                </c:pt>
                <c:pt idx="238">
                  <c:v>441.399</c:v>
                </c:pt>
                <c:pt idx="239">
                  <c:v>514.90700000000004</c:v>
                </c:pt>
                <c:pt idx="240">
                  <c:v>513.35400000000004</c:v>
                </c:pt>
                <c:pt idx="241">
                  <c:v>428.505</c:v>
                </c:pt>
                <c:pt idx="242">
                  <c:v>377.94499999999999</c:v>
                </c:pt>
                <c:pt idx="243">
                  <c:v>281.87099999999998</c:v>
                </c:pt>
                <c:pt idx="244">
                  <c:v>248.369</c:v>
                </c:pt>
                <c:pt idx="245">
                  <c:v>239.33600000000001</c:v>
                </c:pt>
                <c:pt idx="246">
                  <c:v>221.17500000000001</c:v>
                </c:pt>
                <c:pt idx="247">
                  <c:v>278.18299999999999</c:v>
                </c:pt>
                <c:pt idx="248">
                  <c:v>178.345</c:v>
                </c:pt>
                <c:pt idx="249">
                  <c:v>53.598999999999997</c:v>
                </c:pt>
                <c:pt idx="250">
                  <c:v>113.61</c:v>
                </c:pt>
                <c:pt idx="251">
                  <c:v>111.79900000000001</c:v>
                </c:pt>
                <c:pt idx="252">
                  <c:v>108.00700000000001</c:v>
                </c:pt>
                <c:pt idx="253">
                  <c:v>104.033</c:v>
                </c:pt>
                <c:pt idx="254">
                  <c:v>102.771</c:v>
                </c:pt>
                <c:pt idx="255">
                  <c:v>100.937</c:v>
                </c:pt>
                <c:pt idx="256">
                  <c:v>141.87100000000001</c:v>
                </c:pt>
                <c:pt idx="257">
                  <c:v>135.083</c:v>
                </c:pt>
                <c:pt idx="258">
                  <c:v>97.929000000000002</c:v>
                </c:pt>
                <c:pt idx="259">
                  <c:v>172.458</c:v>
                </c:pt>
                <c:pt idx="260">
                  <c:v>170.66300000000001</c:v>
                </c:pt>
                <c:pt idx="261">
                  <c:v>78.385000000000005</c:v>
                </c:pt>
                <c:pt idx="262">
                  <c:v>44.036000000000001</c:v>
                </c:pt>
                <c:pt idx="263">
                  <c:v>34.006</c:v>
                </c:pt>
                <c:pt idx="264">
                  <c:v>31.359000000000002</c:v>
                </c:pt>
                <c:pt idx="265">
                  <c:v>29.904</c:v>
                </c:pt>
                <c:pt idx="266">
                  <c:v>28.521999999999998</c:v>
                </c:pt>
                <c:pt idx="267">
                  <c:v>27.818999999999999</c:v>
                </c:pt>
                <c:pt idx="268">
                  <c:v>25.757000000000001</c:v>
                </c:pt>
                <c:pt idx="269">
                  <c:v>28.831</c:v>
                </c:pt>
                <c:pt idx="270">
                  <c:v>28.413</c:v>
                </c:pt>
                <c:pt idx="271">
                  <c:v>28.757999999999999</c:v>
                </c:pt>
                <c:pt idx="272">
                  <c:v>28.834</c:v>
                </c:pt>
                <c:pt idx="273">
                  <c:v>29.477</c:v>
                </c:pt>
                <c:pt idx="274">
                  <c:v>30.056000000000001</c:v>
                </c:pt>
                <c:pt idx="275">
                  <c:v>29.428999999999998</c:v>
                </c:pt>
                <c:pt idx="276">
                  <c:v>28.04</c:v>
                </c:pt>
                <c:pt idx="277">
                  <c:v>26.318999999999999</c:v>
                </c:pt>
                <c:pt idx="278">
                  <c:v>25.495999999999999</c:v>
                </c:pt>
                <c:pt idx="279">
                  <c:v>25.347000000000001</c:v>
                </c:pt>
                <c:pt idx="280">
                  <c:v>24.117000000000001</c:v>
                </c:pt>
                <c:pt idx="281">
                  <c:v>24.096</c:v>
                </c:pt>
                <c:pt idx="282">
                  <c:v>22.72</c:v>
                </c:pt>
                <c:pt idx="283">
                  <c:v>22.556999999999999</c:v>
                </c:pt>
                <c:pt idx="284">
                  <c:v>23.5</c:v>
                </c:pt>
                <c:pt idx="285">
                  <c:v>66.364999999999995</c:v>
                </c:pt>
                <c:pt idx="286">
                  <c:v>74.680000000000007</c:v>
                </c:pt>
                <c:pt idx="287">
                  <c:v>67.45</c:v>
                </c:pt>
                <c:pt idx="288">
                  <c:v>68.811000000000007</c:v>
                </c:pt>
                <c:pt idx="289">
                  <c:v>70.176000000000002</c:v>
                </c:pt>
                <c:pt idx="290">
                  <c:v>38.302</c:v>
                </c:pt>
                <c:pt idx="291">
                  <c:v>14.583</c:v>
                </c:pt>
                <c:pt idx="292">
                  <c:v>10.798</c:v>
                </c:pt>
                <c:pt idx="293">
                  <c:v>207.77600000000001</c:v>
                </c:pt>
                <c:pt idx="294">
                  <c:v>372.53399999999999</c:v>
                </c:pt>
                <c:pt idx="295">
                  <c:v>383.84699999999998</c:v>
                </c:pt>
                <c:pt idx="296">
                  <c:v>352.851</c:v>
                </c:pt>
                <c:pt idx="297">
                  <c:v>311.21800000000002</c:v>
                </c:pt>
                <c:pt idx="298">
                  <c:v>302.98700000000002</c:v>
                </c:pt>
                <c:pt idx="299">
                  <c:v>307.19600000000003</c:v>
                </c:pt>
                <c:pt idx="300">
                  <c:v>288.68400000000003</c:v>
                </c:pt>
                <c:pt idx="301">
                  <c:v>277.94</c:v>
                </c:pt>
                <c:pt idx="302">
                  <c:v>279.15499999999997</c:v>
                </c:pt>
                <c:pt idx="303">
                  <c:v>324.96499999999997</c:v>
                </c:pt>
                <c:pt idx="304">
                  <c:v>391.31299999999999</c:v>
                </c:pt>
                <c:pt idx="305">
                  <c:v>311.46600000000001</c:v>
                </c:pt>
                <c:pt idx="306">
                  <c:v>297.03399999999999</c:v>
                </c:pt>
                <c:pt idx="307">
                  <c:v>276.82499999999999</c:v>
                </c:pt>
                <c:pt idx="308">
                  <c:v>248.124</c:v>
                </c:pt>
                <c:pt idx="309">
                  <c:v>197.77199999999999</c:v>
                </c:pt>
                <c:pt idx="310">
                  <c:v>207.934</c:v>
                </c:pt>
                <c:pt idx="311">
                  <c:v>202.27</c:v>
                </c:pt>
                <c:pt idx="312">
                  <c:v>178.602</c:v>
                </c:pt>
                <c:pt idx="313">
                  <c:v>186.375</c:v>
                </c:pt>
                <c:pt idx="314">
                  <c:v>169.881</c:v>
                </c:pt>
                <c:pt idx="315">
                  <c:v>163.93700000000001</c:v>
                </c:pt>
                <c:pt idx="316">
                  <c:v>84.968000000000004</c:v>
                </c:pt>
                <c:pt idx="317">
                  <c:v>40.216999999999999</c:v>
                </c:pt>
                <c:pt idx="318">
                  <c:v>38.200000000000003</c:v>
                </c:pt>
                <c:pt idx="319">
                  <c:v>38.042999999999999</c:v>
                </c:pt>
                <c:pt idx="320">
                  <c:v>37.450000000000003</c:v>
                </c:pt>
                <c:pt idx="321">
                  <c:v>39.19</c:v>
                </c:pt>
                <c:pt idx="322">
                  <c:v>40.451000000000001</c:v>
                </c:pt>
                <c:pt idx="323">
                  <c:v>56.01</c:v>
                </c:pt>
                <c:pt idx="324">
                  <c:v>122.571</c:v>
                </c:pt>
                <c:pt idx="325">
                  <c:v>118.898</c:v>
                </c:pt>
                <c:pt idx="326">
                  <c:v>89.853999999999999</c:v>
                </c:pt>
                <c:pt idx="327">
                  <c:v>76.944999999999993</c:v>
                </c:pt>
                <c:pt idx="328">
                  <c:v>76.492999999999995</c:v>
                </c:pt>
                <c:pt idx="329">
                  <c:v>79.781000000000006</c:v>
                </c:pt>
                <c:pt idx="330">
                  <c:v>77.289000000000001</c:v>
                </c:pt>
                <c:pt idx="331">
                  <c:v>74.894000000000005</c:v>
                </c:pt>
                <c:pt idx="332">
                  <c:v>73.728999999999999</c:v>
                </c:pt>
                <c:pt idx="333">
                  <c:v>65.631</c:v>
                </c:pt>
                <c:pt idx="334">
                  <c:v>59.759</c:v>
                </c:pt>
                <c:pt idx="335">
                  <c:v>55.997</c:v>
                </c:pt>
                <c:pt idx="336">
                  <c:v>47.715000000000003</c:v>
                </c:pt>
                <c:pt idx="337">
                  <c:v>38.887999999999998</c:v>
                </c:pt>
                <c:pt idx="338">
                  <c:v>42.725000000000001</c:v>
                </c:pt>
                <c:pt idx="339">
                  <c:v>72.777000000000001</c:v>
                </c:pt>
                <c:pt idx="340">
                  <c:v>79.192999999999998</c:v>
                </c:pt>
                <c:pt idx="341">
                  <c:v>113.47499999999999</c:v>
                </c:pt>
                <c:pt idx="342">
                  <c:v>142.084</c:v>
                </c:pt>
                <c:pt idx="343">
                  <c:v>122.386</c:v>
                </c:pt>
                <c:pt idx="344">
                  <c:v>115.82</c:v>
                </c:pt>
                <c:pt idx="345">
                  <c:v>113.982</c:v>
                </c:pt>
                <c:pt idx="346">
                  <c:v>107.238</c:v>
                </c:pt>
                <c:pt idx="347">
                  <c:v>98.242000000000004</c:v>
                </c:pt>
                <c:pt idx="348">
                  <c:v>85.375</c:v>
                </c:pt>
                <c:pt idx="349">
                  <c:v>70.176000000000002</c:v>
                </c:pt>
                <c:pt idx="350">
                  <c:v>62.649000000000001</c:v>
                </c:pt>
                <c:pt idx="351">
                  <c:v>60.868000000000002</c:v>
                </c:pt>
                <c:pt idx="352">
                  <c:v>64.655000000000001</c:v>
                </c:pt>
                <c:pt idx="353">
                  <c:v>55.429000000000002</c:v>
                </c:pt>
                <c:pt idx="354">
                  <c:v>53.03</c:v>
                </c:pt>
                <c:pt idx="355">
                  <c:v>49.792999999999999</c:v>
                </c:pt>
                <c:pt idx="356">
                  <c:v>48.780999999999999</c:v>
                </c:pt>
                <c:pt idx="357">
                  <c:v>48.244</c:v>
                </c:pt>
                <c:pt idx="358">
                  <c:v>46.935000000000002</c:v>
                </c:pt>
                <c:pt idx="359">
                  <c:v>45.776000000000003</c:v>
                </c:pt>
                <c:pt idx="360">
                  <c:v>35.091000000000001</c:v>
                </c:pt>
                <c:pt idx="361">
                  <c:v>30.26</c:v>
                </c:pt>
                <c:pt idx="362">
                  <c:v>28.510999999999999</c:v>
                </c:pt>
                <c:pt idx="363">
                  <c:v>32.719000000000001</c:v>
                </c:pt>
                <c:pt idx="364">
                  <c:v>33.905000000000001</c:v>
                </c:pt>
              </c:numCache>
            </c:numRef>
          </c:val>
          <c:smooth val="0"/>
          <c:extLst xmlns:c16r2="http://schemas.microsoft.com/office/drawing/2015/06/chart">
            <c:ext xmlns:c16="http://schemas.microsoft.com/office/drawing/2014/chart" uri="{C3380CC4-5D6E-409C-BE32-E72D297353CC}">
              <c16:uniqueId val="{00000003-D952-4627-A285-A9CD0CC7EA99}"/>
            </c:ext>
          </c:extLst>
        </c:ser>
        <c:dLbls>
          <c:showLegendKey val="0"/>
          <c:showVal val="0"/>
          <c:showCatName val="0"/>
          <c:showSerName val="0"/>
          <c:showPercent val="0"/>
          <c:showBubbleSize val="0"/>
        </c:dLbls>
        <c:marker val="1"/>
        <c:smooth val="0"/>
        <c:axId val="421117752"/>
        <c:axId val="421117360"/>
      </c:lineChart>
      <c:dateAx>
        <c:axId val="421116576"/>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6968"/>
        <c:crosses val="autoZero"/>
        <c:auto val="0"/>
        <c:lblOffset val="100"/>
        <c:baseTimeUnit val="days"/>
        <c:majorUnit val="2"/>
        <c:majorTimeUnit val="months"/>
        <c:minorUnit val="30"/>
      </c:dateAx>
      <c:valAx>
        <c:axId val="42111696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6576"/>
        <c:crosses val="autoZero"/>
        <c:crossBetween val="between"/>
      </c:valAx>
      <c:valAx>
        <c:axId val="42111736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117752"/>
        <c:crosses val="max"/>
        <c:crossBetween val="between"/>
      </c:valAx>
      <c:dateAx>
        <c:axId val="421117752"/>
        <c:scaling>
          <c:orientation val="minMax"/>
        </c:scaling>
        <c:delete val="1"/>
        <c:axPos val="b"/>
        <c:numFmt formatCode="dd\-mm\-yy" sourceLinked="1"/>
        <c:majorTickMark val="out"/>
        <c:minorTickMark val="none"/>
        <c:tickLblPos val="nextTo"/>
        <c:crossAx val="421117360"/>
        <c:crosses val="autoZero"/>
        <c:auto val="0"/>
        <c:lblOffset val="100"/>
        <c:baseTimeUnit val="days"/>
      </c:dateAx>
      <c:spPr>
        <a:noFill/>
        <a:ln>
          <a:noFill/>
        </a:ln>
        <a:effectLst/>
      </c:spPr>
    </c:plotArea>
    <c:legend>
      <c:legendPos val="r"/>
      <c:layout>
        <c:manualLayout>
          <c:xMode val="edge"/>
          <c:yMode val="edge"/>
          <c:x val="0.41095226214383296"/>
          <c:y val="4.3048022562819843E-3"/>
          <c:w val="0.47823399150337703"/>
          <c:h val="0.193318627601393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(b) GW4</a:t>
            </a:r>
          </a:p>
        </c:rich>
      </c:tx>
      <c:layout>
        <c:manualLayout>
          <c:xMode val="edge"/>
          <c:yMode val="edge"/>
          <c:x val="0.10218197263750728"/>
          <c:y val="0.1113595781802695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92171332707573606"/>
        </c:manualLayout>
      </c:layout>
      <c:lineChart>
        <c:grouping val="standard"/>
        <c:varyColors val="0"/>
        <c:ser>
          <c:idx val="0"/>
          <c:order val="0"/>
          <c:tx>
            <c:strRef>
              <c:f>'daily ER fig CEW'!$O$3</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CEW'!$O$4:$O$370,'daily ER fig CEW'!$B:$B)</c:f>
              <c:numCache>
                <c:formatCode>General</c:formatCode>
                <c:ptCount val="1048943"/>
                <c:pt idx="63">
                  <c:v>9.6644105689945494</c:v>
                </c:pt>
                <c:pt idx="84">
                  <c:v>8.6162203852361703</c:v>
                </c:pt>
                <c:pt idx="86">
                  <c:v>8.2662504903160805</c:v>
                </c:pt>
                <c:pt idx="95">
                  <c:v>5.3505186852548601</c:v>
                </c:pt>
                <c:pt idx="104">
                  <c:v>7.1406266562399896</c:v>
                </c:pt>
                <c:pt idx="106">
                  <c:v>12.968237164066799</c:v>
                </c:pt>
                <c:pt idx="114">
                  <c:v>5.81921237964157</c:v>
                </c:pt>
                <c:pt idx="115">
                  <c:v>4.92053630880425</c:v>
                </c:pt>
                <c:pt idx="117">
                  <c:v>5.4067074730750404</c:v>
                </c:pt>
                <c:pt idx="118">
                  <c:v>5.8078994610876302</c:v>
                </c:pt>
                <c:pt idx="119">
                  <c:v>6.9678372727195201</c:v>
                </c:pt>
                <c:pt idx="121">
                  <c:v>6.9513251245173802</c:v>
                </c:pt>
                <c:pt idx="127">
                  <c:v>5.5200312475348499</c:v>
                </c:pt>
                <c:pt idx="128">
                  <c:v>6.0289384955407597</c:v>
                </c:pt>
                <c:pt idx="129">
                  <c:v>4.4868433466550002</c:v>
                </c:pt>
                <c:pt idx="152">
                  <c:v>2.9162286796315899</c:v>
                </c:pt>
                <c:pt idx="159">
                  <c:v>4.0629296515782203</c:v>
                </c:pt>
                <c:pt idx="172">
                  <c:v>3.7192954756802599</c:v>
                </c:pt>
                <c:pt idx="173">
                  <c:v>2.8492694991993099</c:v>
                </c:pt>
                <c:pt idx="175">
                  <c:v>1.9701702463945101</c:v>
                </c:pt>
                <c:pt idx="177">
                  <c:v>2.4181385822331598</c:v>
                </c:pt>
                <c:pt idx="178">
                  <c:v>2.2008427825135999</c:v>
                </c:pt>
                <c:pt idx="186">
                  <c:v>2.8162351525438898</c:v>
                </c:pt>
                <c:pt idx="191">
                  <c:v>2.54206987937925</c:v>
                </c:pt>
                <c:pt idx="194">
                  <c:v>2.2357232219590202</c:v>
                </c:pt>
                <c:pt idx="197">
                  <c:v>2.2388364439957198</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238A-4A92-B621-124399B31B55}"/>
            </c:ext>
          </c:extLst>
        </c:ser>
        <c:ser>
          <c:idx val="6"/>
          <c:order val="1"/>
          <c:tx>
            <c:strRef>
              <c:f>'daily ER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CEW'!$P$3:$P$369</c:f>
              <c:numCache>
                <c:formatCode>General</c:formatCode>
                <c:ptCount val="367"/>
                <c:pt idx="64">
                  <c:v>9.6644105689945494</c:v>
                </c:pt>
                <c:pt idx="128">
                  <c:v>5.5200312475348499</c:v>
                </c:pt>
                <c:pt idx="129">
                  <c:v>6.0289384955407597</c:v>
                </c:pt>
                <c:pt idx="130">
                  <c:v>4.4868433466550002</c:v>
                </c:pt>
                <c:pt idx="173">
                  <c:v>3.7192954756802599</c:v>
                </c:pt>
                <c:pt idx="174">
                  <c:v>2.8492694991993099</c:v>
                </c:pt>
                <c:pt idx="176">
                  <c:v>1.9701702463945101</c:v>
                </c:pt>
                <c:pt idx="178">
                  <c:v>2.4181385822331598</c:v>
                </c:pt>
                <c:pt idx="179">
                  <c:v>2.2008427825135999</c:v>
                </c:pt>
              </c:numCache>
            </c:numRef>
          </c:val>
          <c:smooth val="0"/>
          <c:extLst xmlns:c16r2="http://schemas.microsoft.com/office/drawing/2015/06/chart">
            <c:ext xmlns:c16="http://schemas.microsoft.com/office/drawing/2014/chart" uri="{C3380CC4-5D6E-409C-BE32-E72D297353CC}">
              <c16:uniqueId val="{00000001-238A-4A92-B621-124399B31B55}"/>
            </c:ext>
          </c:extLst>
        </c:ser>
        <c:ser>
          <c:idx val="5"/>
          <c:order val="2"/>
          <c:tx>
            <c:strRef>
              <c:f>'daily ER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CEW'!$Q$3:$Q$369</c:f>
              <c:numCache>
                <c:formatCode>General</c:formatCode>
                <c:ptCount val="367"/>
                <c:pt idx="153">
                  <c:v>2.9162286796315899</c:v>
                </c:pt>
                <c:pt idx="160">
                  <c:v>4.0629296515782203</c:v>
                </c:pt>
                <c:pt idx="187">
                  <c:v>2.8162351525438898</c:v>
                </c:pt>
                <c:pt idx="192">
                  <c:v>2.54206987937925</c:v>
                </c:pt>
                <c:pt idx="195">
                  <c:v>2.2357232219590202</c:v>
                </c:pt>
                <c:pt idx="198">
                  <c:v>2.2388364439957198</c:v>
                </c:pt>
              </c:numCache>
            </c:numRef>
          </c:val>
          <c:smooth val="0"/>
          <c:extLst xmlns:c16r2="http://schemas.microsoft.com/office/drawing/2015/06/chart">
            <c:ext xmlns:c16="http://schemas.microsoft.com/office/drawing/2014/chart" uri="{C3380CC4-5D6E-409C-BE32-E72D297353CC}">
              <c16:uniqueId val="{00000002-238A-4A92-B621-124399B31B55}"/>
            </c:ext>
          </c:extLst>
        </c:ser>
        <c:dLbls>
          <c:showLegendKey val="0"/>
          <c:showVal val="0"/>
          <c:showCatName val="0"/>
          <c:showSerName val="0"/>
          <c:showPercent val="0"/>
          <c:showBubbleSize val="0"/>
        </c:dLbls>
        <c:marker val="1"/>
        <c:smooth val="0"/>
        <c:axId val="637095304"/>
        <c:axId val="637095696"/>
      </c:lineChart>
      <c:lineChart>
        <c:grouping val="standard"/>
        <c:varyColors val="0"/>
        <c:ser>
          <c:idx val="1"/>
          <c:order val="3"/>
          <c:tx>
            <c:strRef>
              <c:f>'daily ER fig CEW'!$R$1</c:f>
              <c:strCache>
                <c:ptCount val="1"/>
                <c:pt idx="0">
                  <c:v>ML/d</c:v>
                </c:pt>
              </c:strCache>
            </c:strRef>
          </c:tx>
          <c:spPr>
            <a:ln w="12700" cap="rnd">
              <a:solidFill>
                <a:schemeClr val="tx1"/>
              </a:solidFill>
              <a:prstDash val="sysDash"/>
              <a:round/>
            </a:ln>
            <a:effectLst/>
          </c:spPr>
          <c:marker>
            <c:symbol val="none"/>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CEW'!$R$4:$R$375</c:f>
              <c:numCache>
                <c:formatCode>General</c:formatCode>
                <c:ptCount val="372"/>
                <c:pt idx="0">
                  <c:v>1181.9100000000001</c:v>
                </c:pt>
                <c:pt idx="1">
                  <c:v>593.48400000000004</c:v>
                </c:pt>
                <c:pt idx="2">
                  <c:v>527.21799999999996</c:v>
                </c:pt>
                <c:pt idx="3">
                  <c:v>443.28399999999999</c:v>
                </c:pt>
                <c:pt idx="4">
                  <c:v>425.11500000000001</c:v>
                </c:pt>
                <c:pt idx="5">
                  <c:v>403.84699999999998</c:v>
                </c:pt>
                <c:pt idx="6">
                  <c:v>328.50299999999999</c:v>
                </c:pt>
                <c:pt idx="7">
                  <c:v>319.94200000000001</c:v>
                </c:pt>
                <c:pt idx="8">
                  <c:v>250.51599999999999</c:v>
                </c:pt>
                <c:pt idx="9">
                  <c:v>238.571</c:v>
                </c:pt>
                <c:pt idx="10">
                  <c:v>199.20400000000001</c:v>
                </c:pt>
                <c:pt idx="11">
                  <c:v>192.13399999999999</c:v>
                </c:pt>
                <c:pt idx="12">
                  <c:v>187.76400000000001</c:v>
                </c:pt>
                <c:pt idx="13">
                  <c:v>189.45500000000001</c:v>
                </c:pt>
                <c:pt idx="14">
                  <c:v>193.161</c:v>
                </c:pt>
                <c:pt idx="15">
                  <c:v>216.083</c:v>
                </c:pt>
                <c:pt idx="16">
                  <c:v>210.93700000000001</c:v>
                </c:pt>
                <c:pt idx="17">
                  <c:v>209.124</c:v>
                </c:pt>
                <c:pt idx="18">
                  <c:v>214.39099999999999</c:v>
                </c:pt>
                <c:pt idx="19">
                  <c:v>215.59100000000001</c:v>
                </c:pt>
                <c:pt idx="20">
                  <c:v>191.62799999999999</c:v>
                </c:pt>
                <c:pt idx="21">
                  <c:v>181.32900000000001</c:v>
                </c:pt>
                <c:pt idx="22">
                  <c:v>126.574</c:v>
                </c:pt>
                <c:pt idx="23">
                  <c:v>84.725999999999999</c:v>
                </c:pt>
                <c:pt idx="24">
                  <c:v>76.521000000000001</c:v>
                </c:pt>
                <c:pt idx="25">
                  <c:v>71.730999999999995</c:v>
                </c:pt>
                <c:pt idx="26">
                  <c:v>66.528000000000006</c:v>
                </c:pt>
                <c:pt idx="27">
                  <c:v>60.241</c:v>
                </c:pt>
                <c:pt idx="28">
                  <c:v>49.680999999999997</c:v>
                </c:pt>
                <c:pt idx="29">
                  <c:v>59.076000000000001</c:v>
                </c:pt>
                <c:pt idx="30">
                  <c:v>79.665000000000006</c:v>
                </c:pt>
                <c:pt idx="31">
                  <c:v>63.847000000000001</c:v>
                </c:pt>
                <c:pt idx="32">
                  <c:v>58.341999999999999</c:v>
                </c:pt>
                <c:pt idx="33">
                  <c:v>52.646000000000001</c:v>
                </c:pt>
                <c:pt idx="34">
                  <c:v>64.710999999999999</c:v>
                </c:pt>
                <c:pt idx="35">
                  <c:v>92.515000000000001</c:v>
                </c:pt>
                <c:pt idx="36">
                  <c:v>91.712000000000003</c:v>
                </c:pt>
                <c:pt idx="37">
                  <c:v>89.171999999999997</c:v>
                </c:pt>
                <c:pt idx="38">
                  <c:v>87.69</c:v>
                </c:pt>
                <c:pt idx="39">
                  <c:v>95.626000000000005</c:v>
                </c:pt>
                <c:pt idx="40">
                  <c:v>102.785</c:v>
                </c:pt>
                <c:pt idx="41">
                  <c:v>100.908</c:v>
                </c:pt>
                <c:pt idx="42">
                  <c:v>98.881</c:v>
                </c:pt>
                <c:pt idx="43">
                  <c:v>92.876000000000005</c:v>
                </c:pt>
                <c:pt idx="44">
                  <c:v>90.143000000000001</c:v>
                </c:pt>
                <c:pt idx="45">
                  <c:v>88.308000000000007</c:v>
                </c:pt>
                <c:pt idx="46">
                  <c:v>85.545000000000002</c:v>
                </c:pt>
                <c:pt idx="47">
                  <c:v>84.108000000000004</c:v>
                </c:pt>
                <c:pt idx="48">
                  <c:v>82.819000000000003</c:v>
                </c:pt>
                <c:pt idx="49">
                  <c:v>82.712000000000003</c:v>
                </c:pt>
                <c:pt idx="50">
                  <c:v>81.209999999999994</c:v>
                </c:pt>
                <c:pt idx="51">
                  <c:v>79.063999999999993</c:v>
                </c:pt>
                <c:pt idx="52">
                  <c:v>76.582999999999998</c:v>
                </c:pt>
                <c:pt idx="53">
                  <c:v>74.063000000000002</c:v>
                </c:pt>
                <c:pt idx="54">
                  <c:v>67.372</c:v>
                </c:pt>
                <c:pt idx="55">
                  <c:v>55.204999999999998</c:v>
                </c:pt>
                <c:pt idx="56">
                  <c:v>43.078000000000003</c:v>
                </c:pt>
                <c:pt idx="57">
                  <c:v>42.063000000000002</c:v>
                </c:pt>
                <c:pt idx="58">
                  <c:v>49.987000000000002</c:v>
                </c:pt>
                <c:pt idx="59">
                  <c:v>122.108</c:v>
                </c:pt>
                <c:pt idx="60">
                  <c:v>206.38300000000001</c:v>
                </c:pt>
                <c:pt idx="61">
                  <c:v>641.46900000000005</c:v>
                </c:pt>
                <c:pt idx="62">
                  <c:v>748.178</c:v>
                </c:pt>
                <c:pt idx="63">
                  <c:v>526.53899999999999</c:v>
                </c:pt>
                <c:pt idx="64">
                  <c:v>422.88499999999999</c:v>
                </c:pt>
                <c:pt idx="65">
                  <c:v>375.91500000000002</c:v>
                </c:pt>
                <c:pt idx="66">
                  <c:v>286.16199999999998</c:v>
                </c:pt>
                <c:pt idx="67">
                  <c:v>277.64</c:v>
                </c:pt>
                <c:pt idx="68">
                  <c:v>268.51799999999997</c:v>
                </c:pt>
                <c:pt idx="69">
                  <c:v>246.613</c:v>
                </c:pt>
                <c:pt idx="70">
                  <c:v>243.315</c:v>
                </c:pt>
                <c:pt idx="71">
                  <c:v>235.68899999999999</c:v>
                </c:pt>
                <c:pt idx="72">
                  <c:v>231.19399999999999</c:v>
                </c:pt>
                <c:pt idx="73">
                  <c:v>225.25899999999999</c:v>
                </c:pt>
                <c:pt idx="74">
                  <c:v>224.04400000000001</c:v>
                </c:pt>
                <c:pt idx="75">
                  <c:v>230.017</c:v>
                </c:pt>
                <c:pt idx="76">
                  <c:v>189.70400000000001</c:v>
                </c:pt>
                <c:pt idx="77">
                  <c:v>184.04400000000001</c:v>
                </c:pt>
                <c:pt idx="78">
                  <c:v>185.58199999999999</c:v>
                </c:pt>
                <c:pt idx="79">
                  <c:v>216.77</c:v>
                </c:pt>
                <c:pt idx="80">
                  <c:v>227.28200000000001</c:v>
                </c:pt>
                <c:pt idx="81">
                  <c:v>194.982</c:v>
                </c:pt>
                <c:pt idx="82">
                  <c:v>176.18</c:v>
                </c:pt>
                <c:pt idx="83">
                  <c:v>189.83500000000001</c:v>
                </c:pt>
                <c:pt idx="84">
                  <c:v>220.95</c:v>
                </c:pt>
                <c:pt idx="85">
                  <c:v>236.73599999999999</c:v>
                </c:pt>
                <c:pt idx="86">
                  <c:v>237.08600000000001</c:v>
                </c:pt>
                <c:pt idx="87">
                  <c:v>234.51499999999999</c:v>
                </c:pt>
                <c:pt idx="88">
                  <c:v>191.505</c:v>
                </c:pt>
                <c:pt idx="89">
                  <c:v>61.875999999999998</c:v>
                </c:pt>
                <c:pt idx="90">
                  <c:v>42.396999999999998</c:v>
                </c:pt>
                <c:pt idx="91">
                  <c:v>72.616</c:v>
                </c:pt>
                <c:pt idx="92">
                  <c:v>139.92699999999999</c:v>
                </c:pt>
                <c:pt idx="93">
                  <c:v>138.86699999999999</c:v>
                </c:pt>
                <c:pt idx="94">
                  <c:v>153.86699999999999</c:v>
                </c:pt>
                <c:pt idx="95">
                  <c:v>163.86099999999999</c:v>
                </c:pt>
                <c:pt idx="96">
                  <c:v>168.99199999999999</c:v>
                </c:pt>
                <c:pt idx="97">
                  <c:v>129.91200000000001</c:v>
                </c:pt>
                <c:pt idx="98">
                  <c:v>108.13200000000001</c:v>
                </c:pt>
                <c:pt idx="99">
                  <c:v>140.505</c:v>
                </c:pt>
                <c:pt idx="100">
                  <c:v>137.34399999999999</c:v>
                </c:pt>
                <c:pt idx="101">
                  <c:v>139.53700000000001</c:v>
                </c:pt>
                <c:pt idx="102">
                  <c:v>231.15299999999999</c:v>
                </c:pt>
                <c:pt idx="103">
                  <c:v>1372.144</c:v>
                </c:pt>
                <c:pt idx="104">
                  <c:v>3873.8319999999999</c:v>
                </c:pt>
                <c:pt idx="105">
                  <c:v>929.06100000000004</c:v>
                </c:pt>
                <c:pt idx="106">
                  <c:v>903.33799999999997</c:v>
                </c:pt>
                <c:pt idx="107">
                  <c:v>676.77700000000004</c:v>
                </c:pt>
                <c:pt idx="108">
                  <c:v>507.33300000000003</c:v>
                </c:pt>
                <c:pt idx="109">
                  <c:v>375.10399999999998</c:v>
                </c:pt>
                <c:pt idx="110">
                  <c:v>184.875</c:v>
                </c:pt>
                <c:pt idx="111">
                  <c:v>172.23500000000001</c:v>
                </c:pt>
                <c:pt idx="112">
                  <c:v>142.65100000000001</c:v>
                </c:pt>
                <c:pt idx="113">
                  <c:v>194.821</c:v>
                </c:pt>
                <c:pt idx="114">
                  <c:v>335.94299999999998</c:v>
                </c:pt>
                <c:pt idx="115">
                  <c:v>288.77100000000002</c:v>
                </c:pt>
                <c:pt idx="116">
                  <c:v>372.08800000000002</c:v>
                </c:pt>
                <c:pt idx="117">
                  <c:v>361.892</c:v>
                </c:pt>
                <c:pt idx="118">
                  <c:v>373.18400000000003</c:v>
                </c:pt>
                <c:pt idx="119">
                  <c:v>432.226</c:v>
                </c:pt>
                <c:pt idx="120">
                  <c:v>583.08299999999997</c:v>
                </c:pt>
                <c:pt idx="121">
                  <c:v>796.37599999999998</c:v>
                </c:pt>
                <c:pt idx="122">
                  <c:v>599.47400000000005</c:v>
                </c:pt>
                <c:pt idx="123">
                  <c:v>394.05599999999998</c:v>
                </c:pt>
                <c:pt idx="124">
                  <c:v>279.34899999999999</c:v>
                </c:pt>
                <c:pt idx="125">
                  <c:v>285.31599999999997</c:v>
                </c:pt>
                <c:pt idx="126">
                  <c:v>291.26499999999999</c:v>
                </c:pt>
                <c:pt idx="127">
                  <c:v>289.33100000000002</c:v>
                </c:pt>
                <c:pt idx="128">
                  <c:v>273.09699999999998</c:v>
                </c:pt>
                <c:pt idx="129">
                  <c:v>248.99100000000001</c:v>
                </c:pt>
                <c:pt idx="130">
                  <c:v>245.14500000000001</c:v>
                </c:pt>
                <c:pt idx="131">
                  <c:v>242.8</c:v>
                </c:pt>
                <c:pt idx="132">
                  <c:v>242.27699999999999</c:v>
                </c:pt>
                <c:pt idx="133">
                  <c:v>240.31100000000001</c:v>
                </c:pt>
                <c:pt idx="134">
                  <c:v>231.19399999999999</c:v>
                </c:pt>
                <c:pt idx="135">
                  <c:v>374.012</c:v>
                </c:pt>
                <c:pt idx="136">
                  <c:v>466.75900000000001</c:v>
                </c:pt>
                <c:pt idx="137">
                  <c:v>456.85</c:v>
                </c:pt>
                <c:pt idx="138">
                  <c:v>431.44799999999998</c:v>
                </c:pt>
                <c:pt idx="139">
                  <c:v>397.46699999999998</c:v>
                </c:pt>
                <c:pt idx="140">
                  <c:v>420.27499999999998</c:v>
                </c:pt>
                <c:pt idx="141">
                  <c:v>466.79199999999997</c:v>
                </c:pt>
                <c:pt idx="142">
                  <c:v>504.74900000000002</c:v>
                </c:pt>
                <c:pt idx="143">
                  <c:v>475.68799999999999</c:v>
                </c:pt>
                <c:pt idx="144">
                  <c:v>390.529</c:v>
                </c:pt>
                <c:pt idx="145">
                  <c:v>398.10599999999999</c:v>
                </c:pt>
                <c:pt idx="146">
                  <c:v>365.23099999999999</c:v>
                </c:pt>
                <c:pt idx="147">
                  <c:v>334.74</c:v>
                </c:pt>
                <c:pt idx="148">
                  <c:v>335.34300000000002</c:v>
                </c:pt>
                <c:pt idx="149">
                  <c:v>408.80900000000003</c:v>
                </c:pt>
                <c:pt idx="150">
                  <c:v>405.56900000000002</c:v>
                </c:pt>
                <c:pt idx="151">
                  <c:v>406.25599999999997</c:v>
                </c:pt>
                <c:pt idx="152">
                  <c:v>418.46899999999999</c:v>
                </c:pt>
                <c:pt idx="153">
                  <c:v>432.108</c:v>
                </c:pt>
                <c:pt idx="154">
                  <c:v>429.56599999999997</c:v>
                </c:pt>
                <c:pt idx="155">
                  <c:v>443.947</c:v>
                </c:pt>
                <c:pt idx="156">
                  <c:v>467.84</c:v>
                </c:pt>
                <c:pt idx="157">
                  <c:v>403.26600000000002</c:v>
                </c:pt>
                <c:pt idx="158">
                  <c:v>424.59100000000001</c:v>
                </c:pt>
                <c:pt idx="159">
                  <c:v>428.02499999999998</c:v>
                </c:pt>
                <c:pt idx="160">
                  <c:v>250.01599999999999</c:v>
                </c:pt>
                <c:pt idx="161">
                  <c:v>85.055000000000007</c:v>
                </c:pt>
                <c:pt idx="162">
                  <c:v>56.051000000000002</c:v>
                </c:pt>
                <c:pt idx="163">
                  <c:v>97.001999999999995</c:v>
                </c:pt>
                <c:pt idx="164">
                  <c:v>68.674999999999997</c:v>
                </c:pt>
                <c:pt idx="165">
                  <c:v>60.287999999999997</c:v>
                </c:pt>
                <c:pt idx="166">
                  <c:v>61.616</c:v>
                </c:pt>
                <c:pt idx="167">
                  <c:v>232.797</c:v>
                </c:pt>
                <c:pt idx="168">
                  <c:v>223.25700000000001</c:v>
                </c:pt>
                <c:pt idx="169">
                  <c:v>504.81900000000002</c:v>
                </c:pt>
                <c:pt idx="170">
                  <c:v>587.28</c:v>
                </c:pt>
                <c:pt idx="171">
                  <c:v>460.92200000000003</c:v>
                </c:pt>
                <c:pt idx="172">
                  <c:v>620.226</c:v>
                </c:pt>
                <c:pt idx="173">
                  <c:v>737.79700000000003</c:v>
                </c:pt>
                <c:pt idx="174">
                  <c:v>731.64599999999996</c:v>
                </c:pt>
                <c:pt idx="175">
                  <c:v>743.99</c:v>
                </c:pt>
                <c:pt idx="176">
                  <c:v>828.21</c:v>
                </c:pt>
                <c:pt idx="177">
                  <c:v>940.25400000000002</c:v>
                </c:pt>
                <c:pt idx="178">
                  <c:v>1089.9639999999999</c:v>
                </c:pt>
                <c:pt idx="179">
                  <c:v>1130.213</c:v>
                </c:pt>
                <c:pt idx="180">
                  <c:v>1228.6600000000001</c:v>
                </c:pt>
                <c:pt idx="181">
                  <c:v>1194.6199999999999</c:v>
                </c:pt>
                <c:pt idx="182">
                  <c:v>1222.6389999999999</c:v>
                </c:pt>
                <c:pt idx="183">
                  <c:v>1254.6780000000001</c:v>
                </c:pt>
                <c:pt idx="184">
                  <c:v>1184.1759999999999</c:v>
                </c:pt>
                <c:pt idx="185">
                  <c:v>855.50099999999998</c:v>
                </c:pt>
                <c:pt idx="186">
                  <c:v>831.654</c:v>
                </c:pt>
                <c:pt idx="187">
                  <c:v>752.86400000000003</c:v>
                </c:pt>
                <c:pt idx="188">
                  <c:v>677.53</c:v>
                </c:pt>
                <c:pt idx="189">
                  <c:v>725.1</c:v>
                </c:pt>
                <c:pt idx="190">
                  <c:v>806.61199999999997</c:v>
                </c:pt>
                <c:pt idx="191">
                  <c:v>848.23800000000006</c:v>
                </c:pt>
                <c:pt idx="192">
                  <c:v>851.95399999999995</c:v>
                </c:pt>
                <c:pt idx="193">
                  <c:v>838.09900000000005</c:v>
                </c:pt>
                <c:pt idx="194">
                  <c:v>811.29100000000005</c:v>
                </c:pt>
                <c:pt idx="195">
                  <c:v>749.70799999999997</c:v>
                </c:pt>
                <c:pt idx="196">
                  <c:v>614.39</c:v>
                </c:pt>
                <c:pt idx="197">
                  <c:v>509.54399999999998</c:v>
                </c:pt>
                <c:pt idx="198">
                  <c:v>456.71199999999999</c:v>
                </c:pt>
                <c:pt idx="199">
                  <c:v>415.05200000000002</c:v>
                </c:pt>
                <c:pt idx="200">
                  <c:v>481.72</c:v>
                </c:pt>
                <c:pt idx="201">
                  <c:v>604.45899999999995</c:v>
                </c:pt>
                <c:pt idx="202">
                  <c:v>588.34100000000001</c:v>
                </c:pt>
                <c:pt idx="203">
                  <c:v>514.45299999999997</c:v>
                </c:pt>
                <c:pt idx="204">
                  <c:v>484.28899999999999</c:v>
                </c:pt>
                <c:pt idx="205">
                  <c:v>501.84899999999999</c:v>
                </c:pt>
                <c:pt idx="206">
                  <c:v>492.94</c:v>
                </c:pt>
                <c:pt idx="207">
                  <c:v>497.45600000000002</c:v>
                </c:pt>
                <c:pt idx="208">
                  <c:v>581.10199999999998</c:v>
                </c:pt>
                <c:pt idx="209">
                  <c:v>689.28800000000001</c:v>
                </c:pt>
                <c:pt idx="210">
                  <c:v>625.36099999999999</c:v>
                </c:pt>
                <c:pt idx="211">
                  <c:v>491.39400000000001</c:v>
                </c:pt>
                <c:pt idx="212">
                  <c:v>377.38</c:v>
                </c:pt>
                <c:pt idx="213">
                  <c:v>352.08699999999999</c:v>
                </c:pt>
                <c:pt idx="214">
                  <c:v>310.30700000000002</c:v>
                </c:pt>
                <c:pt idx="215">
                  <c:v>305.51799999999997</c:v>
                </c:pt>
                <c:pt idx="216">
                  <c:v>312.37700000000001</c:v>
                </c:pt>
                <c:pt idx="217">
                  <c:v>287.39800000000002</c:v>
                </c:pt>
                <c:pt idx="218">
                  <c:v>229.15899999999999</c:v>
                </c:pt>
                <c:pt idx="219">
                  <c:v>205.08600000000001</c:v>
                </c:pt>
                <c:pt idx="220">
                  <c:v>178.21199999999999</c:v>
                </c:pt>
                <c:pt idx="221">
                  <c:v>229.35300000000001</c:v>
                </c:pt>
                <c:pt idx="222">
                  <c:v>322.38200000000001</c:v>
                </c:pt>
                <c:pt idx="223">
                  <c:v>344.39299999999997</c:v>
                </c:pt>
                <c:pt idx="224">
                  <c:v>315.04500000000002</c:v>
                </c:pt>
                <c:pt idx="225">
                  <c:v>215.33699999999999</c:v>
                </c:pt>
                <c:pt idx="226">
                  <c:v>179.40299999999999</c:v>
                </c:pt>
                <c:pt idx="227">
                  <c:v>158.72300000000001</c:v>
                </c:pt>
                <c:pt idx="228">
                  <c:v>83.322999999999993</c:v>
                </c:pt>
                <c:pt idx="229">
                  <c:v>4.2290000000000001</c:v>
                </c:pt>
                <c:pt idx="230">
                  <c:v>45.524999999999999</c:v>
                </c:pt>
                <c:pt idx="231">
                  <c:v>116.13200000000001</c:v>
                </c:pt>
                <c:pt idx="232">
                  <c:v>139.71700000000001</c:v>
                </c:pt>
                <c:pt idx="233">
                  <c:v>192.96299999999999</c:v>
                </c:pt>
                <c:pt idx="234">
                  <c:v>129.47999999999999</c:v>
                </c:pt>
                <c:pt idx="235">
                  <c:v>90.637</c:v>
                </c:pt>
                <c:pt idx="236">
                  <c:v>66.108000000000004</c:v>
                </c:pt>
                <c:pt idx="237">
                  <c:v>6.6639999999999997</c:v>
                </c:pt>
                <c:pt idx="238">
                  <c:v>33.793999999999997</c:v>
                </c:pt>
                <c:pt idx="239">
                  <c:v>77.67</c:v>
                </c:pt>
                <c:pt idx="240">
                  <c:v>74.730999999999995</c:v>
                </c:pt>
                <c:pt idx="241">
                  <c:v>73.263999999999996</c:v>
                </c:pt>
                <c:pt idx="242">
                  <c:v>71.608999999999995</c:v>
                </c:pt>
                <c:pt idx="243">
                  <c:v>53.189</c:v>
                </c:pt>
                <c:pt idx="244">
                  <c:v>37.274999999999999</c:v>
                </c:pt>
                <c:pt idx="245">
                  <c:v>74.504000000000005</c:v>
                </c:pt>
                <c:pt idx="246">
                  <c:v>68.141999999999996</c:v>
                </c:pt>
                <c:pt idx="247">
                  <c:v>100.889</c:v>
                </c:pt>
                <c:pt idx="248">
                  <c:v>96.474000000000004</c:v>
                </c:pt>
                <c:pt idx="249">
                  <c:v>72.501999999999995</c:v>
                </c:pt>
                <c:pt idx="250">
                  <c:v>59.392000000000003</c:v>
                </c:pt>
                <c:pt idx="251">
                  <c:v>62.179000000000002</c:v>
                </c:pt>
                <c:pt idx="252">
                  <c:v>60.973999999999997</c:v>
                </c:pt>
                <c:pt idx="253">
                  <c:v>57.671999999999997</c:v>
                </c:pt>
                <c:pt idx="254">
                  <c:v>54.494</c:v>
                </c:pt>
                <c:pt idx="255">
                  <c:v>49.204000000000001</c:v>
                </c:pt>
                <c:pt idx="256">
                  <c:v>39.079000000000001</c:v>
                </c:pt>
                <c:pt idx="257">
                  <c:v>43.091000000000001</c:v>
                </c:pt>
                <c:pt idx="258">
                  <c:v>27.45</c:v>
                </c:pt>
                <c:pt idx="259">
                  <c:v>4.8769999999999998</c:v>
                </c:pt>
                <c:pt idx="260">
                  <c:v>26.346</c:v>
                </c:pt>
                <c:pt idx="261">
                  <c:v>62.563000000000002</c:v>
                </c:pt>
                <c:pt idx="262">
                  <c:v>54.146000000000001</c:v>
                </c:pt>
                <c:pt idx="263">
                  <c:v>34.061</c:v>
                </c:pt>
                <c:pt idx="264">
                  <c:v>11.259</c:v>
                </c:pt>
                <c:pt idx="265">
                  <c:v>2.0470000000000002</c:v>
                </c:pt>
                <c:pt idx="266">
                  <c:v>0.23499999999999999</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0.43099999999999999</c:v>
                </c:pt>
                <c:pt idx="289">
                  <c:v>18.28</c:v>
                </c:pt>
                <c:pt idx="290">
                  <c:v>18.524999999999999</c:v>
                </c:pt>
                <c:pt idx="291">
                  <c:v>10.183</c:v>
                </c:pt>
                <c:pt idx="292">
                  <c:v>6.8000000000000005E-2</c:v>
                </c:pt>
                <c:pt idx="293">
                  <c:v>0</c:v>
                </c:pt>
                <c:pt idx="294">
                  <c:v>0</c:v>
                </c:pt>
                <c:pt idx="295">
                  <c:v>0</c:v>
                </c:pt>
                <c:pt idx="296">
                  <c:v>7.41</c:v>
                </c:pt>
                <c:pt idx="297">
                  <c:v>43.914999999999999</c:v>
                </c:pt>
                <c:pt idx="298">
                  <c:v>19.809999999999999</c:v>
                </c:pt>
                <c:pt idx="299">
                  <c:v>19.184000000000001</c:v>
                </c:pt>
                <c:pt idx="300">
                  <c:v>18.14</c:v>
                </c:pt>
                <c:pt idx="301">
                  <c:v>18.576000000000001</c:v>
                </c:pt>
                <c:pt idx="302">
                  <c:v>18.376999999999999</c:v>
                </c:pt>
                <c:pt idx="303">
                  <c:v>118.04300000000001</c:v>
                </c:pt>
                <c:pt idx="304">
                  <c:v>119.96599999999999</c:v>
                </c:pt>
                <c:pt idx="305">
                  <c:v>42.423999999999999</c:v>
                </c:pt>
                <c:pt idx="306">
                  <c:v>35.991</c:v>
                </c:pt>
                <c:pt idx="307">
                  <c:v>33.649000000000001</c:v>
                </c:pt>
                <c:pt idx="308">
                  <c:v>31.553000000000001</c:v>
                </c:pt>
                <c:pt idx="309">
                  <c:v>29.234000000000002</c:v>
                </c:pt>
                <c:pt idx="310">
                  <c:v>28.178000000000001</c:v>
                </c:pt>
                <c:pt idx="311">
                  <c:v>27.251999999999999</c:v>
                </c:pt>
                <c:pt idx="312">
                  <c:v>25.815000000000001</c:v>
                </c:pt>
                <c:pt idx="313">
                  <c:v>24.361000000000001</c:v>
                </c:pt>
                <c:pt idx="314">
                  <c:v>21.92</c:v>
                </c:pt>
                <c:pt idx="315">
                  <c:v>21.202000000000002</c:v>
                </c:pt>
                <c:pt idx="316">
                  <c:v>18.907</c:v>
                </c:pt>
                <c:pt idx="317">
                  <c:v>16.388999999999999</c:v>
                </c:pt>
                <c:pt idx="318">
                  <c:v>14.403</c:v>
                </c:pt>
                <c:pt idx="319">
                  <c:v>12.875</c:v>
                </c:pt>
                <c:pt idx="320">
                  <c:v>11.308999999999999</c:v>
                </c:pt>
                <c:pt idx="321">
                  <c:v>10.565</c:v>
                </c:pt>
                <c:pt idx="322">
                  <c:v>10.058</c:v>
                </c:pt>
                <c:pt idx="323">
                  <c:v>9.5050000000000008</c:v>
                </c:pt>
                <c:pt idx="324">
                  <c:v>10.917999999999999</c:v>
                </c:pt>
                <c:pt idx="325">
                  <c:v>12.177</c:v>
                </c:pt>
                <c:pt idx="326">
                  <c:v>10.583</c:v>
                </c:pt>
                <c:pt idx="327">
                  <c:v>9.9019999999999992</c:v>
                </c:pt>
                <c:pt idx="328">
                  <c:v>9.3179999999999996</c:v>
                </c:pt>
                <c:pt idx="329">
                  <c:v>8.1720000000000006</c:v>
                </c:pt>
                <c:pt idx="330">
                  <c:v>26.625</c:v>
                </c:pt>
                <c:pt idx="331">
                  <c:v>70.462999999999994</c:v>
                </c:pt>
                <c:pt idx="332">
                  <c:v>59.616</c:v>
                </c:pt>
                <c:pt idx="333">
                  <c:v>46.878</c:v>
                </c:pt>
                <c:pt idx="334">
                  <c:v>38.200000000000003</c:v>
                </c:pt>
                <c:pt idx="335">
                  <c:v>33.075000000000003</c:v>
                </c:pt>
                <c:pt idx="336">
                  <c:v>27.757000000000001</c:v>
                </c:pt>
                <c:pt idx="337">
                  <c:v>21.670999999999999</c:v>
                </c:pt>
                <c:pt idx="338">
                  <c:v>11.936</c:v>
                </c:pt>
                <c:pt idx="339">
                  <c:v>22.001000000000001</c:v>
                </c:pt>
                <c:pt idx="340">
                  <c:v>34.905999999999999</c:v>
                </c:pt>
                <c:pt idx="341">
                  <c:v>45.436</c:v>
                </c:pt>
                <c:pt idx="342">
                  <c:v>51.718000000000004</c:v>
                </c:pt>
                <c:pt idx="343">
                  <c:v>47.899000000000001</c:v>
                </c:pt>
                <c:pt idx="344">
                  <c:v>44.345999999999997</c:v>
                </c:pt>
                <c:pt idx="345">
                  <c:v>41.543999999999997</c:v>
                </c:pt>
                <c:pt idx="346">
                  <c:v>38.188000000000002</c:v>
                </c:pt>
                <c:pt idx="347">
                  <c:v>35.728000000000002</c:v>
                </c:pt>
                <c:pt idx="348">
                  <c:v>33.588999999999999</c:v>
                </c:pt>
                <c:pt idx="349">
                  <c:v>30.927</c:v>
                </c:pt>
                <c:pt idx="350">
                  <c:v>27.515000000000001</c:v>
                </c:pt>
                <c:pt idx="351">
                  <c:v>25.853999999999999</c:v>
                </c:pt>
                <c:pt idx="352">
                  <c:v>24.997</c:v>
                </c:pt>
                <c:pt idx="353">
                  <c:v>25.283999999999999</c:v>
                </c:pt>
                <c:pt idx="354">
                  <c:v>24.963999999999999</c:v>
                </c:pt>
                <c:pt idx="355">
                  <c:v>23.864000000000001</c:v>
                </c:pt>
                <c:pt idx="356">
                  <c:v>21.495999999999999</c:v>
                </c:pt>
                <c:pt idx="357">
                  <c:v>21.535</c:v>
                </c:pt>
                <c:pt idx="358">
                  <c:v>77.349999999999994</c:v>
                </c:pt>
                <c:pt idx="359">
                  <c:v>28.539000000000001</c:v>
                </c:pt>
                <c:pt idx="360">
                  <c:v>20.297999999999998</c:v>
                </c:pt>
                <c:pt idx="361">
                  <c:v>10.666</c:v>
                </c:pt>
                <c:pt idx="362">
                  <c:v>5.1319999999999997</c:v>
                </c:pt>
                <c:pt idx="363">
                  <c:v>2.0299999999999998</c:v>
                </c:pt>
              </c:numCache>
            </c:numRef>
          </c:val>
          <c:smooth val="0"/>
          <c:extLst xmlns:c16r2="http://schemas.microsoft.com/office/drawing/2015/06/chart">
            <c:ext xmlns:c16="http://schemas.microsoft.com/office/drawing/2014/chart" uri="{C3380CC4-5D6E-409C-BE32-E72D297353CC}">
              <c16:uniqueId val="{00000003-238A-4A92-B621-124399B31B55}"/>
            </c:ext>
          </c:extLst>
        </c:ser>
        <c:dLbls>
          <c:showLegendKey val="0"/>
          <c:showVal val="0"/>
          <c:showCatName val="0"/>
          <c:showSerName val="0"/>
          <c:showPercent val="0"/>
          <c:showBubbleSize val="0"/>
        </c:dLbls>
        <c:marker val="1"/>
        <c:smooth val="0"/>
        <c:axId val="637096480"/>
        <c:axId val="637096088"/>
      </c:lineChart>
      <c:dateAx>
        <c:axId val="637095304"/>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5696"/>
        <c:crosses val="autoZero"/>
        <c:auto val="0"/>
        <c:lblOffset val="100"/>
        <c:baseTimeUnit val="days"/>
        <c:majorUnit val="2"/>
        <c:majorTimeUnit val="months"/>
        <c:minorUnit val="30"/>
      </c:dateAx>
      <c:valAx>
        <c:axId val="63709569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5304"/>
        <c:crosses val="autoZero"/>
        <c:crossBetween val="between"/>
      </c:valAx>
      <c:valAx>
        <c:axId val="63709608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6480"/>
        <c:crosses val="max"/>
        <c:crossBetween val="between"/>
      </c:valAx>
      <c:dateAx>
        <c:axId val="637096480"/>
        <c:scaling>
          <c:orientation val="minMax"/>
        </c:scaling>
        <c:delete val="1"/>
        <c:axPos val="b"/>
        <c:numFmt formatCode="dd\-mm\-yy" sourceLinked="1"/>
        <c:majorTickMark val="out"/>
        <c:minorTickMark val="none"/>
        <c:tickLblPos val="nextTo"/>
        <c:crossAx val="637096088"/>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(c) GW6</a:t>
            </a:r>
          </a:p>
        </c:rich>
      </c:tx>
      <c:layout>
        <c:manualLayout>
          <c:xMode val="edge"/>
          <c:yMode val="edge"/>
          <c:x val="0.10218197298792116"/>
          <c:y val="5.195343156362879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92171332707573606"/>
        </c:manualLayout>
      </c:layout>
      <c:lineChart>
        <c:grouping val="standard"/>
        <c:varyColors val="0"/>
        <c:ser>
          <c:idx val="0"/>
          <c:order val="0"/>
          <c:tx>
            <c:strRef>
              <c:f>'daily ER fig CEW'!$O$3</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CEW'!$T$4:$T$370,'daily ER fig CEW'!$B:$B)</c:f>
              <c:numCache>
                <c:formatCode>General</c:formatCode>
                <c:ptCount val="1048943"/>
                <c:pt idx="100">
                  <c:v>10.7208352113279</c:v>
                </c:pt>
                <c:pt idx="139">
                  <c:v>9.9997462992924806</c:v>
                </c:pt>
                <c:pt idx="145">
                  <c:v>6.7908241925348598</c:v>
                </c:pt>
                <c:pt idx="160">
                  <c:v>5.3937874308979801</c:v>
                </c:pt>
                <c:pt idx="161">
                  <c:v>7.2914784516744202</c:v>
                </c:pt>
                <c:pt idx="171">
                  <c:v>6.9534132896298297</c:v>
                </c:pt>
                <c:pt idx="174">
                  <c:v>4.7878487425959202</c:v>
                </c:pt>
                <c:pt idx="177">
                  <c:v>6.9017303120559399</c:v>
                </c:pt>
                <c:pt idx="178">
                  <c:v>31.3975759615582</c:v>
                </c:pt>
                <c:pt idx="188">
                  <c:v>4.3403874671891796</c:v>
                </c:pt>
                <c:pt idx="191">
                  <c:v>4.1185615025248099</c:v>
                </c:pt>
                <c:pt idx="194">
                  <c:v>8.3172041200427298</c:v>
                </c:pt>
                <c:pt idx="202">
                  <c:v>6.3202447392540204</c:v>
                </c:pt>
                <c:pt idx="203">
                  <c:v>6.5585974839876</c:v>
                </c:pt>
                <c:pt idx="205">
                  <c:v>8.8032668707415898</c:v>
                </c:pt>
                <c:pt idx="206">
                  <c:v>8.1795734834186398</c:v>
                </c:pt>
                <c:pt idx="262">
                  <c:v>6.1356044870031701</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A0A9-449A-844D-1DF7B92A41BA}"/>
            </c:ext>
          </c:extLst>
        </c:ser>
        <c:ser>
          <c:idx val="6"/>
          <c:order val="1"/>
          <c:tx>
            <c:strRef>
              <c:f>'daily ER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CEW'!$P$3:$P$369</c:f>
              <c:numCache>
                <c:formatCode>General</c:formatCode>
                <c:ptCount val="367"/>
                <c:pt idx="64">
                  <c:v>9.6644105689945494</c:v>
                </c:pt>
                <c:pt idx="128">
                  <c:v>5.5200312475348499</c:v>
                </c:pt>
                <c:pt idx="129">
                  <c:v>6.0289384955407597</c:v>
                </c:pt>
                <c:pt idx="130">
                  <c:v>4.4868433466550002</c:v>
                </c:pt>
                <c:pt idx="173">
                  <c:v>3.7192954756802599</c:v>
                </c:pt>
                <c:pt idx="174">
                  <c:v>2.8492694991993099</c:v>
                </c:pt>
                <c:pt idx="176">
                  <c:v>1.9701702463945101</c:v>
                </c:pt>
                <c:pt idx="178">
                  <c:v>2.4181385822331598</c:v>
                </c:pt>
                <c:pt idx="179">
                  <c:v>2.2008427825135999</c:v>
                </c:pt>
              </c:numCache>
            </c:numRef>
          </c:val>
          <c:smooth val="0"/>
          <c:extLst xmlns:c16r2="http://schemas.microsoft.com/office/drawing/2015/06/chart">
            <c:ext xmlns:c16="http://schemas.microsoft.com/office/drawing/2014/chart" uri="{C3380CC4-5D6E-409C-BE32-E72D297353CC}">
              <c16:uniqueId val="{00000001-A0A9-449A-844D-1DF7B92A41BA}"/>
            </c:ext>
          </c:extLst>
        </c:ser>
        <c:ser>
          <c:idx val="5"/>
          <c:order val="2"/>
          <c:tx>
            <c:strRef>
              <c:f>'daily ER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CEW'!$V$3:$V$369</c:f>
              <c:numCache>
                <c:formatCode>General</c:formatCode>
                <c:ptCount val="367"/>
                <c:pt idx="146">
                  <c:v>6.7908241925348598</c:v>
                </c:pt>
                <c:pt idx="161">
                  <c:v>5.3937874308979801</c:v>
                </c:pt>
                <c:pt idx="162">
                  <c:v>7.2914784516744202</c:v>
                </c:pt>
                <c:pt idx="189">
                  <c:v>4.3403874671891796</c:v>
                </c:pt>
                <c:pt idx="192">
                  <c:v>4.1185615025248099</c:v>
                </c:pt>
                <c:pt idx="195">
                  <c:v>8.3172041200427298</c:v>
                </c:pt>
              </c:numCache>
            </c:numRef>
          </c:val>
          <c:smooth val="0"/>
          <c:extLst xmlns:c16r2="http://schemas.microsoft.com/office/drawing/2015/06/chart">
            <c:ext xmlns:c16="http://schemas.microsoft.com/office/drawing/2014/chart" uri="{C3380CC4-5D6E-409C-BE32-E72D297353CC}">
              <c16:uniqueId val="{00000002-A0A9-449A-844D-1DF7B92A41BA}"/>
            </c:ext>
          </c:extLst>
        </c:ser>
        <c:dLbls>
          <c:showLegendKey val="0"/>
          <c:showVal val="0"/>
          <c:showCatName val="0"/>
          <c:showSerName val="0"/>
          <c:showPercent val="0"/>
          <c:showBubbleSize val="0"/>
        </c:dLbls>
        <c:marker val="1"/>
        <c:smooth val="0"/>
        <c:axId val="637097264"/>
        <c:axId val="637097656"/>
      </c:lineChart>
      <c:lineChart>
        <c:grouping val="standard"/>
        <c:varyColors val="0"/>
        <c:ser>
          <c:idx val="1"/>
          <c:order val="3"/>
          <c:tx>
            <c:strRef>
              <c:f>'daily ER fig CEW'!$R$1</c:f>
              <c:strCache>
                <c:ptCount val="1"/>
                <c:pt idx="0">
                  <c:v>ML/d</c:v>
                </c:pt>
              </c:strCache>
            </c:strRef>
          </c:tx>
          <c:spPr>
            <a:ln w="12700" cap="rnd">
              <a:solidFill>
                <a:schemeClr val="tx1"/>
              </a:solidFill>
              <a:prstDash val="sysDash"/>
              <a:round/>
            </a:ln>
            <a:effectLst/>
          </c:spPr>
          <c:marker>
            <c:symbol val="none"/>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CEW'!$W$3:$W$374</c:f>
              <c:numCache>
                <c:formatCode>General</c:formatCode>
                <c:ptCount val="372"/>
                <c:pt idx="0">
                  <c:v>13.393000000000001</c:v>
                </c:pt>
                <c:pt idx="1">
                  <c:v>18.34</c:v>
                </c:pt>
                <c:pt idx="2">
                  <c:v>356.09199999999998</c:v>
                </c:pt>
                <c:pt idx="3">
                  <c:v>333.327</c:v>
                </c:pt>
                <c:pt idx="4">
                  <c:v>226.28399999999999</c:v>
                </c:pt>
                <c:pt idx="5">
                  <c:v>212.745</c:v>
                </c:pt>
                <c:pt idx="6">
                  <c:v>193.79400000000001</c:v>
                </c:pt>
                <c:pt idx="7">
                  <c:v>173.983</c:v>
                </c:pt>
                <c:pt idx="8">
                  <c:v>172.928</c:v>
                </c:pt>
                <c:pt idx="9">
                  <c:v>150.17500000000001</c:v>
                </c:pt>
                <c:pt idx="10">
                  <c:v>112.84399999999999</c:v>
                </c:pt>
                <c:pt idx="11">
                  <c:v>108.727</c:v>
                </c:pt>
                <c:pt idx="12">
                  <c:v>95.168999999999997</c:v>
                </c:pt>
                <c:pt idx="13">
                  <c:v>74.147000000000006</c:v>
                </c:pt>
                <c:pt idx="14">
                  <c:v>75.287000000000006</c:v>
                </c:pt>
                <c:pt idx="15">
                  <c:v>80.064999999999998</c:v>
                </c:pt>
                <c:pt idx="16">
                  <c:v>75.444000000000003</c:v>
                </c:pt>
                <c:pt idx="17">
                  <c:v>58.042999999999999</c:v>
                </c:pt>
                <c:pt idx="18">
                  <c:v>57.350999999999999</c:v>
                </c:pt>
                <c:pt idx="19">
                  <c:v>56.372999999999998</c:v>
                </c:pt>
                <c:pt idx="20">
                  <c:v>56.826000000000001</c:v>
                </c:pt>
                <c:pt idx="21">
                  <c:v>64.747</c:v>
                </c:pt>
                <c:pt idx="22">
                  <c:v>67.688000000000002</c:v>
                </c:pt>
                <c:pt idx="23">
                  <c:v>69.195999999999998</c:v>
                </c:pt>
                <c:pt idx="24">
                  <c:v>71.253</c:v>
                </c:pt>
                <c:pt idx="25">
                  <c:v>52.133000000000003</c:v>
                </c:pt>
                <c:pt idx="26">
                  <c:v>43.250999999999998</c:v>
                </c:pt>
                <c:pt idx="27">
                  <c:v>34.377000000000002</c:v>
                </c:pt>
                <c:pt idx="28">
                  <c:v>28.798999999999999</c:v>
                </c:pt>
                <c:pt idx="29">
                  <c:v>28.087</c:v>
                </c:pt>
                <c:pt idx="30">
                  <c:v>27.98</c:v>
                </c:pt>
                <c:pt idx="31">
                  <c:v>27.460999999999999</c:v>
                </c:pt>
                <c:pt idx="32">
                  <c:v>22.527000000000001</c:v>
                </c:pt>
                <c:pt idx="33">
                  <c:v>28.640999999999998</c:v>
                </c:pt>
                <c:pt idx="34">
                  <c:v>31.931999999999999</c:v>
                </c:pt>
                <c:pt idx="35">
                  <c:v>28.062000000000001</c:v>
                </c:pt>
                <c:pt idx="36">
                  <c:v>25.324999999999999</c:v>
                </c:pt>
                <c:pt idx="37">
                  <c:v>24.766999999999999</c:v>
                </c:pt>
                <c:pt idx="38">
                  <c:v>24.815999999999999</c:v>
                </c:pt>
                <c:pt idx="39">
                  <c:v>32.786999999999999</c:v>
                </c:pt>
                <c:pt idx="40">
                  <c:v>35.012999999999998</c:v>
                </c:pt>
                <c:pt idx="41">
                  <c:v>34.993000000000002</c:v>
                </c:pt>
                <c:pt idx="42">
                  <c:v>38.292000000000002</c:v>
                </c:pt>
                <c:pt idx="43">
                  <c:v>43.267000000000003</c:v>
                </c:pt>
                <c:pt idx="44">
                  <c:v>44.218000000000004</c:v>
                </c:pt>
                <c:pt idx="45">
                  <c:v>44.036000000000001</c:v>
                </c:pt>
                <c:pt idx="46">
                  <c:v>46.796999999999997</c:v>
                </c:pt>
                <c:pt idx="47">
                  <c:v>43.164999999999999</c:v>
                </c:pt>
                <c:pt idx="48">
                  <c:v>46.186999999999998</c:v>
                </c:pt>
                <c:pt idx="49">
                  <c:v>35.991</c:v>
                </c:pt>
                <c:pt idx="50">
                  <c:v>30.413</c:v>
                </c:pt>
                <c:pt idx="51">
                  <c:v>30.899000000000001</c:v>
                </c:pt>
                <c:pt idx="52">
                  <c:v>30.968</c:v>
                </c:pt>
                <c:pt idx="53">
                  <c:v>31.065000000000001</c:v>
                </c:pt>
                <c:pt idx="54">
                  <c:v>35.085999999999999</c:v>
                </c:pt>
                <c:pt idx="55">
                  <c:v>29.904</c:v>
                </c:pt>
                <c:pt idx="56">
                  <c:v>29.824000000000002</c:v>
                </c:pt>
                <c:pt idx="57">
                  <c:v>29.975999999999999</c:v>
                </c:pt>
                <c:pt idx="58">
                  <c:v>29.731000000000002</c:v>
                </c:pt>
                <c:pt idx="59">
                  <c:v>29.821000000000002</c:v>
                </c:pt>
                <c:pt idx="60">
                  <c:v>25.239000000000001</c:v>
                </c:pt>
                <c:pt idx="61">
                  <c:v>17.178999999999998</c:v>
                </c:pt>
                <c:pt idx="62">
                  <c:v>36.607999999999997</c:v>
                </c:pt>
                <c:pt idx="63">
                  <c:v>63.445999999999998</c:v>
                </c:pt>
                <c:pt idx="64">
                  <c:v>395.40800000000002</c:v>
                </c:pt>
                <c:pt idx="65">
                  <c:v>426.16500000000002</c:v>
                </c:pt>
                <c:pt idx="66">
                  <c:v>337.52600000000001</c:v>
                </c:pt>
                <c:pt idx="67">
                  <c:v>310.39999999999998</c:v>
                </c:pt>
                <c:pt idx="68">
                  <c:v>261.52199999999999</c:v>
                </c:pt>
                <c:pt idx="69">
                  <c:v>221.13800000000001</c:v>
                </c:pt>
                <c:pt idx="70">
                  <c:v>213.078</c:v>
                </c:pt>
                <c:pt idx="71">
                  <c:v>203.43899999999999</c:v>
                </c:pt>
                <c:pt idx="72">
                  <c:v>199.54499999999999</c:v>
                </c:pt>
                <c:pt idx="73">
                  <c:v>198.62200000000001</c:v>
                </c:pt>
                <c:pt idx="74">
                  <c:v>196.86600000000001</c:v>
                </c:pt>
                <c:pt idx="75">
                  <c:v>194.71600000000001</c:v>
                </c:pt>
                <c:pt idx="76">
                  <c:v>194.45500000000001</c:v>
                </c:pt>
                <c:pt idx="77">
                  <c:v>187.73500000000001</c:v>
                </c:pt>
                <c:pt idx="78">
                  <c:v>172.99</c:v>
                </c:pt>
                <c:pt idx="79">
                  <c:v>165.64400000000001</c:v>
                </c:pt>
                <c:pt idx="80">
                  <c:v>161.21</c:v>
                </c:pt>
                <c:pt idx="81">
                  <c:v>160.565</c:v>
                </c:pt>
                <c:pt idx="82">
                  <c:v>165.49799999999999</c:v>
                </c:pt>
                <c:pt idx="83">
                  <c:v>167.273</c:v>
                </c:pt>
                <c:pt idx="84">
                  <c:v>171.59399999999999</c:v>
                </c:pt>
                <c:pt idx="85">
                  <c:v>176.24799999999999</c:v>
                </c:pt>
                <c:pt idx="86">
                  <c:v>178.56299999999999</c:v>
                </c:pt>
                <c:pt idx="87">
                  <c:v>181.846</c:v>
                </c:pt>
                <c:pt idx="88">
                  <c:v>184.02699999999999</c:v>
                </c:pt>
                <c:pt idx="89">
                  <c:v>178.40199999999999</c:v>
                </c:pt>
                <c:pt idx="90">
                  <c:v>181.78800000000001</c:v>
                </c:pt>
                <c:pt idx="91">
                  <c:v>123.12</c:v>
                </c:pt>
                <c:pt idx="92">
                  <c:v>29.172000000000001</c:v>
                </c:pt>
                <c:pt idx="93">
                  <c:v>16.736999999999998</c:v>
                </c:pt>
                <c:pt idx="94">
                  <c:v>30.527999999999999</c:v>
                </c:pt>
                <c:pt idx="95">
                  <c:v>32.21</c:v>
                </c:pt>
                <c:pt idx="96">
                  <c:v>25.202999999999999</c:v>
                </c:pt>
                <c:pt idx="97">
                  <c:v>19.152999999999999</c:v>
                </c:pt>
                <c:pt idx="98">
                  <c:v>15.757999999999999</c:v>
                </c:pt>
                <c:pt idx="99">
                  <c:v>16.318000000000001</c:v>
                </c:pt>
                <c:pt idx="100">
                  <c:v>22.658999999999999</c:v>
                </c:pt>
                <c:pt idx="101">
                  <c:v>25.806000000000001</c:v>
                </c:pt>
                <c:pt idx="102">
                  <c:v>20.411999999999999</c:v>
                </c:pt>
                <c:pt idx="103">
                  <c:v>24.876000000000001</c:v>
                </c:pt>
                <c:pt idx="104">
                  <c:v>34.386000000000003</c:v>
                </c:pt>
                <c:pt idx="105">
                  <c:v>165.19399999999999</c:v>
                </c:pt>
                <c:pt idx="106">
                  <c:v>935.14599999999996</c:v>
                </c:pt>
                <c:pt idx="107">
                  <c:v>471.62700000000001</c:v>
                </c:pt>
                <c:pt idx="108">
                  <c:v>274.93700000000001</c:v>
                </c:pt>
                <c:pt idx="109">
                  <c:v>255.2</c:v>
                </c:pt>
                <c:pt idx="110">
                  <c:v>215.696</c:v>
                </c:pt>
                <c:pt idx="111">
                  <c:v>267.80900000000003</c:v>
                </c:pt>
                <c:pt idx="112">
                  <c:v>109.465</c:v>
                </c:pt>
                <c:pt idx="113">
                  <c:v>90.947999999999993</c:v>
                </c:pt>
                <c:pt idx="114">
                  <c:v>85.361000000000004</c:v>
                </c:pt>
                <c:pt idx="115">
                  <c:v>66.605000000000004</c:v>
                </c:pt>
                <c:pt idx="116">
                  <c:v>54.146999999999998</c:v>
                </c:pt>
                <c:pt idx="117">
                  <c:v>49.927</c:v>
                </c:pt>
                <c:pt idx="118">
                  <c:v>65.153999999999996</c:v>
                </c:pt>
                <c:pt idx="119">
                  <c:v>46.289000000000001</c:v>
                </c:pt>
                <c:pt idx="120">
                  <c:v>61.500999999999998</c:v>
                </c:pt>
                <c:pt idx="121">
                  <c:v>70.289000000000001</c:v>
                </c:pt>
                <c:pt idx="122">
                  <c:v>158.047</c:v>
                </c:pt>
                <c:pt idx="123">
                  <c:v>152.482</c:v>
                </c:pt>
                <c:pt idx="124">
                  <c:v>96.742999999999995</c:v>
                </c:pt>
                <c:pt idx="125">
                  <c:v>184.08099999999999</c:v>
                </c:pt>
                <c:pt idx="126">
                  <c:v>131.27099999999999</c:v>
                </c:pt>
                <c:pt idx="127">
                  <c:v>117.31699999999999</c:v>
                </c:pt>
                <c:pt idx="128">
                  <c:v>122.444</c:v>
                </c:pt>
                <c:pt idx="129">
                  <c:v>117.94499999999999</c:v>
                </c:pt>
                <c:pt idx="130">
                  <c:v>114.467</c:v>
                </c:pt>
                <c:pt idx="131">
                  <c:v>113.67100000000001</c:v>
                </c:pt>
                <c:pt idx="132">
                  <c:v>113.524</c:v>
                </c:pt>
                <c:pt idx="133">
                  <c:v>113.41800000000001</c:v>
                </c:pt>
                <c:pt idx="134">
                  <c:v>113.931</c:v>
                </c:pt>
                <c:pt idx="135">
                  <c:v>114.205</c:v>
                </c:pt>
                <c:pt idx="136">
                  <c:v>86.674000000000007</c:v>
                </c:pt>
                <c:pt idx="137">
                  <c:v>63.127000000000002</c:v>
                </c:pt>
                <c:pt idx="138">
                  <c:v>47.509</c:v>
                </c:pt>
                <c:pt idx="139">
                  <c:v>59.371000000000002</c:v>
                </c:pt>
                <c:pt idx="140">
                  <c:v>59.988999999999997</c:v>
                </c:pt>
                <c:pt idx="141">
                  <c:v>15.538</c:v>
                </c:pt>
                <c:pt idx="142">
                  <c:v>26.516999999999999</c:v>
                </c:pt>
                <c:pt idx="143">
                  <c:v>47.345999999999997</c:v>
                </c:pt>
                <c:pt idx="144">
                  <c:v>64.331999999999994</c:v>
                </c:pt>
                <c:pt idx="145">
                  <c:v>101.649</c:v>
                </c:pt>
                <c:pt idx="146">
                  <c:v>44.918999999999997</c:v>
                </c:pt>
                <c:pt idx="147">
                  <c:v>27.085000000000001</c:v>
                </c:pt>
                <c:pt idx="148">
                  <c:v>27.311</c:v>
                </c:pt>
                <c:pt idx="149">
                  <c:v>26.824999999999999</c:v>
                </c:pt>
                <c:pt idx="150">
                  <c:v>33.475000000000001</c:v>
                </c:pt>
                <c:pt idx="151">
                  <c:v>74.557000000000002</c:v>
                </c:pt>
                <c:pt idx="152">
                  <c:v>21.539000000000001</c:v>
                </c:pt>
                <c:pt idx="153">
                  <c:v>6.1449999999999996</c:v>
                </c:pt>
                <c:pt idx="154">
                  <c:v>6.9409999999999998</c:v>
                </c:pt>
                <c:pt idx="155">
                  <c:v>30.734999999999999</c:v>
                </c:pt>
                <c:pt idx="156">
                  <c:v>30.506</c:v>
                </c:pt>
                <c:pt idx="157">
                  <c:v>28.914000000000001</c:v>
                </c:pt>
                <c:pt idx="158">
                  <c:v>40.052</c:v>
                </c:pt>
                <c:pt idx="159">
                  <c:v>26.959</c:v>
                </c:pt>
                <c:pt idx="160">
                  <c:v>39.338000000000001</c:v>
                </c:pt>
                <c:pt idx="161">
                  <c:v>105.181</c:v>
                </c:pt>
                <c:pt idx="162">
                  <c:v>243.172</c:v>
                </c:pt>
                <c:pt idx="163">
                  <c:v>65.131</c:v>
                </c:pt>
                <c:pt idx="164">
                  <c:v>27.422999999999998</c:v>
                </c:pt>
                <c:pt idx="165">
                  <c:v>19.440999999999999</c:v>
                </c:pt>
                <c:pt idx="166">
                  <c:v>27.242999999999999</c:v>
                </c:pt>
                <c:pt idx="167">
                  <c:v>24.626000000000001</c:v>
                </c:pt>
                <c:pt idx="168">
                  <c:v>19.042999999999999</c:v>
                </c:pt>
                <c:pt idx="169">
                  <c:v>30.669</c:v>
                </c:pt>
                <c:pt idx="170">
                  <c:v>51.701000000000001</c:v>
                </c:pt>
                <c:pt idx="171">
                  <c:v>91.069000000000003</c:v>
                </c:pt>
                <c:pt idx="172">
                  <c:v>227.75899999999999</c:v>
                </c:pt>
                <c:pt idx="173">
                  <c:v>177.70699999999999</c:v>
                </c:pt>
                <c:pt idx="174">
                  <c:v>216.54400000000001</c:v>
                </c:pt>
                <c:pt idx="175">
                  <c:v>229.08600000000001</c:v>
                </c:pt>
                <c:pt idx="176">
                  <c:v>249.876</c:v>
                </c:pt>
                <c:pt idx="177">
                  <c:v>273.60599999999999</c:v>
                </c:pt>
                <c:pt idx="178">
                  <c:v>257.988</c:v>
                </c:pt>
                <c:pt idx="179">
                  <c:v>133.506</c:v>
                </c:pt>
                <c:pt idx="180">
                  <c:v>52.247</c:v>
                </c:pt>
                <c:pt idx="181">
                  <c:v>62.563000000000002</c:v>
                </c:pt>
                <c:pt idx="182">
                  <c:v>37.801000000000002</c:v>
                </c:pt>
                <c:pt idx="183">
                  <c:v>18.27</c:v>
                </c:pt>
                <c:pt idx="184">
                  <c:v>9.4209999999999994</c:v>
                </c:pt>
                <c:pt idx="185">
                  <c:v>4.3620000000000001</c:v>
                </c:pt>
                <c:pt idx="186">
                  <c:v>131.53399999999999</c:v>
                </c:pt>
                <c:pt idx="187">
                  <c:v>97.466999999999999</c:v>
                </c:pt>
                <c:pt idx="188">
                  <c:v>162.33699999999999</c:v>
                </c:pt>
                <c:pt idx="189">
                  <c:v>195.346</c:v>
                </c:pt>
                <c:pt idx="190">
                  <c:v>151.565</c:v>
                </c:pt>
                <c:pt idx="191">
                  <c:v>129.08099999999999</c:v>
                </c:pt>
                <c:pt idx="192">
                  <c:v>167.28</c:v>
                </c:pt>
                <c:pt idx="193">
                  <c:v>128.61600000000001</c:v>
                </c:pt>
                <c:pt idx="194">
                  <c:v>126.166</c:v>
                </c:pt>
                <c:pt idx="195">
                  <c:v>395.25799999999998</c:v>
                </c:pt>
                <c:pt idx="196">
                  <c:v>318.83800000000002</c:v>
                </c:pt>
                <c:pt idx="197">
                  <c:v>235.19499999999999</c:v>
                </c:pt>
                <c:pt idx="198">
                  <c:v>205.69</c:v>
                </c:pt>
                <c:pt idx="199">
                  <c:v>196.20599999999999</c:v>
                </c:pt>
                <c:pt idx="200">
                  <c:v>115.774</c:v>
                </c:pt>
                <c:pt idx="201">
                  <c:v>68.491</c:v>
                </c:pt>
                <c:pt idx="202">
                  <c:v>114.483</c:v>
                </c:pt>
                <c:pt idx="203">
                  <c:v>200.17699999999999</c:v>
                </c:pt>
                <c:pt idx="204">
                  <c:v>213.596</c:v>
                </c:pt>
                <c:pt idx="205">
                  <c:v>187.06700000000001</c:v>
                </c:pt>
                <c:pt idx="206">
                  <c:v>243.11600000000001</c:v>
                </c:pt>
                <c:pt idx="207">
                  <c:v>207.12299999999999</c:v>
                </c:pt>
                <c:pt idx="208">
                  <c:v>181.328</c:v>
                </c:pt>
                <c:pt idx="209">
                  <c:v>193.423</c:v>
                </c:pt>
                <c:pt idx="210">
                  <c:v>143.05099999999999</c:v>
                </c:pt>
                <c:pt idx="211">
                  <c:v>71.102000000000004</c:v>
                </c:pt>
                <c:pt idx="212">
                  <c:v>152.84399999999999</c:v>
                </c:pt>
                <c:pt idx="213">
                  <c:v>97.061999999999998</c:v>
                </c:pt>
                <c:pt idx="214">
                  <c:v>159.57300000000001</c:v>
                </c:pt>
                <c:pt idx="215">
                  <c:v>54.317</c:v>
                </c:pt>
                <c:pt idx="216">
                  <c:v>57.216000000000001</c:v>
                </c:pt>
                <c:pt idx="217">
                  <c:v>85.611000000000004</c:v>
                </c:pt>
                <c:pt idx="218">
                  <c:v>23.741</c:v>
                </c:pt>
                <c:pt idx="219">
                  <c:v>6.6870000000000003</c:v>
                </c:pt>
                <c:pt idx="220">
                  <c:v>0.84799999999999998</c:v>
                </c:pt>
                <c:pt idx="221">
                  <c:v>0</c:v>
                </c:pt>
                <c:pt idx="222">
                  <c:v>47.335000000000001</c:v>
                </c:pt>
                <c:pt idx="223">
                  <c:v>53.615000000000002</c:v>
                </c:pt>
                <c:pt idx="224">
                  <c:v>174.12100000000001</c:v>
                </c:pt>
                <c:pt idx="225">
                  <c:v>225.274</c:v>
                </c:pt>
                <c:pt idx="226">
                  <c:v>206.39500000000001</c:v>
                </c:pt>
                <c:pt idx="227">
                  <c:v>194.05</c:v>
                </c:pt>
                <c:pt idx="228">
                  <c:v>194.619</c:v>
                </c:pt>
                <c:pt idx="229">
                  <c:v>154.84800000000001</c:v>
                </c:pt>
                <c:pt idx="230">
                  <c:v>115.089</c:v>
                </c:pt>
                <c:pt idx="231">
                  <c:v>22.568999999999999</c:v>
                </c:pt>
                <c:pt idx="232">
                  <c:v>0.154</c:v>
                </c:pt>
                <c:pt idx="233">
                  <c:v>3.6779999999999999</c:v>
                </c:pt>
                <c:pt idx="234">
                  <c:v>82.462000000000003</c:v>
                </c:pt>
                <c:pt idx="235">
                  <c:v>85.731999999999999</c:v>
                </c:pt>
                <c:pt idx="236">
                  <c:v>85.632999999999996</c:v>
                </c:pt>
                <c:pt idx="237">
                  <c:v>51.24</c:v>
                </c:pt>
                <c:pt idx="238">
                  <c:v>2.452</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0.104</c:v>
                </c:pt>
                <c:pt idx="254">
                  <c:v>12.529</c:v>
                </c:pt>
                <c:pt idx="255">
                  <c:v>25.137</c:v>
                </c:pt>
                <c:pt idx="256">
                  <c:v>27.541</c:v>
                </c:pt>
                <c:pt idx="257">
                  <c:v>27.032</c:v>
                </c:pt>
                <c:pt idx="258">
                  <c:v>19.123999999999999</c:v>
                </c:pt>
                <c:pt idx="259">
                  <c:v>10.879</c:v>
                </c:pt>
                <c:pt idx="260">
                  <c:v>6.181</c:v>
                </c:pt>
                <c:pt idx="261">
                  <c:v>2.3849999999999998</c:v>
                </c:pt>
                <c:pt idx="262">
                  <c:v>6.0999999999999999E-2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16.911000000000001</c:v>
                </c:pt>
                <c:pt idx="309">
                  <c:v>42.296999999999997</c:v>
                </c:pt>
                <c:pt idx="310">
                  <c:v>26.846</c:v>
                </c:pt>
                <c:pt idx="311">
                  <c:v>23.355</c:v>
                </c:pt>
                <c:pt idx="312">
                  <c:v>29.553999999999998</c:v>
                </c:pt>
                <c:pt idx="313">
                  <c:v>43.271999999999998</c:v>
                </c:pt>
                <c:pt idx="314">
                  <c:v>44.802999999999997</c:v>
                </c:pt>
                <c:pt idx="315">
                  <c:v>45.125999999999998</c:v>
                </c:pt>
                <c:pt idx="316">
                  <c:v>40.183999999999997</c:v>
                </c:pt>
                <c:pt idx="317">
                  <c:v>24.773</c:v>
                </c:pt>
                <c:pt idx="318">
                  <c:v>12.97</c:v>
                </c:pt>
                <c:pt idx="319">
                  <c:v>6.6289999999999996</c:v>
                </c:pt>
                <c:pt idx="320">
                  <c:v>1.8580000000000001</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2.3490000000000002</c:v>
                </c:pt>
                <c:pt idx="340">
                  <c:v>11.695</c:v>
                </c:pt>
                <c:pt idx="341">
                  <c:v>17.041</c:v>
                </c:pt>
                <c:pt idx="342">
                  <c:v>19.125</c:v>
                </c:pt>
                <c:pt idx="343">
                  <c:v>22.436</c:v>
                </c:pt>
                <c:pt idx="344">
                  <c:v>23.696000000000002</c:v>
                </c:pt>
                <c:pt idx="345">
                  <c:v>23.334</c:v>
                </c:pt>
                <c:pt idx="346">
                  <c:v>23.815999999999999</c:v>
                </c:pt>
                <c:pt idx="347">
                  <c:v>23.802</c:v>
                </c:pt>
                <c:pt idx="348">
                  <c:v>25.344999999999999</c:v>
                </c:pt>
                <c:pt idx="349">
                  <c:v>26.446999999999999</c:v>
                </c:pt>
                <c:pt idx="350">
                  <c:v>24.774000000000001</c:v>
                </c:pt>
                <c:pt idx="351">
                  <c:v>22.925999999999998</c:v>
                </c:pt>
                <c:pt idx="352">
                  <c:v>22.491</c:v>
                </c:pt>
                <c:pt idx="353">
                  <c:v>22.526</c:v>
                </c:pt>
                <c:pt idx="354">
                  <c:v>23.323</c:v>
                </c:pt>
                <c:pt idx="355">
                  <c:v>24.122</c:v>
                </c:pt>
                <c:pt idx="356">
                  <c:v>24.581</c:v>
                </c:pt>
                <c:pt idx="357">
                  <c:v>24.43</c:v>
                </c:pt>
                <c:pt idx="358">
                  <c:v>20.934999999999999</c:v>
                </c:pt>
                <c:pt idx="359">
                  <c:v>14.891</c:v>
                </c:pt>
                <c:pt idx="360">
                  <c:v>10.286</c:v>
                </c:pt>
                <c:pt idx="361">
                  <c:v>6.681</c:v>
                </c:pt>
                <c:pt idx="362">
                  <c:v>4.0869999999999997</c:v>
                </c:pt>
                <c:pt idx="363">
                  <c:v>1.2030000000000001</c:v>
                </c:pt>
                <c:pt idx="364">
                  <c:v>0</c:v>
                </c:pt>
              </c:numCache>
            </c:numRef>
          </c:val>
          <c:smooth val="0"/>
          <c:extLst xmlns:c16r2="http://schemas.microsoft.com/office/drawing/2015/06/chart">
            <c:ext xmlns:c16="http://schemas.microsoft.com/office/drawing/2014/chart" uri="{C3380CC4-5D6E-409C-BE32-E72D297353CC}">
              <c16:uniqueId val="{00000003-A0A9-449A-844D-1DF7B92A41BA}"/>
            </c:ext>
          </c:extLst>
        </c:ser>
        <c:dLbls>
          <c:showLegendKey val="0"/>
          <c:showVal val="0"/>
          <c:showCatName val="0"/>
          <c:showSerName val="0"/>
          <c:showPercent val="0"/>
          <c:showBubbleSize val="0"/>
        </c:dLbls>
        <c:marker val="1"/>
        <c:smooth val="0"/>
        <c:axId val="637098440"/>
        <c:axId val="637098048"/>
      </c:lineChart>
      <c:dateAx>
        <c:axId val="637097264"/>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7656"/>
        <c:crosses val="autoZero"/>
        <c:auto val="0"/>
        <c:lblOffset val="100"/>
        <c:baseTimeUnit val="days"/>
        <c:majorUnit val="2"/>
        <c:majorTimeUnit val="months"/>
        <c:minorUnit val="30"/>
      </c:dateAx>
      <c:valAx>
        <c:axId val="63709765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7264"/>
        <c:crosses val="autoZero"/>
        <c:crossBetween val="between"/>
      </c:valAx>
      <c:valAx>
        <c:axId val="63709804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8440"/>
        <c:crosses val="max"/>
        <c:crossBetween val="between"/>
      </c:valAx>
      <c:dateAx>
        <c:axId val="637098440"/>
        <c:scaling>
          <c:orientation val="minMax"/>
        </c:scaling>
        <c:delete val="1"/>
        <c:axPos val="b"/>
        <c:numFmt formatCode="dd\-mm\-yy" sourceLinked="1"/>
        <c:majorTickMark val="out"/>
        <c:minorTickMark val="none"/>
        <c:tickLblPos val="nextTo"/>
        <c:crossAx val="637098048"/>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(d) ME1</a:t>
            </a:r>
          </a:p>
        </c:rich>
      </c:tx>
      <c:layout>
        <c:manualLayout>
          <c:xMode val="edge"/>
          <c:yMode val="edge"/>
          <c:x val="0.10218197298792116"/>
          <c:y val="5.88965362133580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83311906035062433"/>
        </c:manualLayout>
      </c:layout>
      <c:lineChart>
        <c:grouping val="standard"/>
        <c:varyColors val="0"/>
        <c:ser>
          <c:idx val="0"/>
          <c:order val="0"/>
          <c:tx>
            <c:strRef>
              <c:f>'daily ER fig CEW'!$O$3</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CEW'!$Y$4:$Y$370,'daily ER fig CEW'!$B:$B)</c:f>
              <c:numCache>
                <c:formatCode>General</c:formatCode>
                <c:ptCount val="1048943"/>
                <c:pt idx="64">
                  <c:v>5.53760390233428</c:v>
                </c:pt>
                <c:pt idx="65">
                  <c:v>5.3975355740370796</c:v>
                </c:pt>
                <c:pt idx="66">
                  <c:v>5.7492877256873403</c:v>
                </c:pt>
                <c:pt idx="67">
                  <c:v>5.9174231679684599</c:v>
                </c:pt>
                <c:pt idx="68">
                  <c:v>5.4954094680691803</c:v>
                </c:pt>
                <c:pt idx="95">
                  <c:v>2.8838332530447701</c:v>
                </c:pt>
                <c:pt idx="96">
                  <c:v>2.77133063846922</c:v>
                </c:pt>
                <c:pt idx="97">
                  <c:v>3.8169330341808898</c:v>
                </c:pt>
                <c:pt idx="100">
                  <c:v>4.2973923935625997</c:v>
                </c:pt>
                <c:pt idx="104">
                  <c:v>1.6000083918855701</c:v>
                </c:pt>
                <c:pt idx="115">
                  <c:v>0.48098769396930002</c:v>
                </c:pt>
                <c:pt idx="117">
                  <c:v>1.1700248205125501</c:v>
                </c:pt>
                <c:pt idx="119">
                  <c:v>3.0832512872137601</c:v>
                </c:pt>
                <c:pt idx="120">
                  <c:v>2.36442462916827</c:v>
                </c:pt>
                <c:pt idx="121">
                  <c:v>3.5816774417812902</c:v>
                </c:pt>
                <c:pt idx="124">
                  <c:v>0.978840020141303</c:v>
                </c:pt>
                <c:pt idx="127">
                  <c:v>1.22964773827695</c:v>
                </c:pt>
                <c:pt idx="133">
                  <c:v>4.0951581637901597</c:v>
                </c:pt>
                <c:pt idx="152">
                  <c:v>0.95741403257528801</c:v>
                </c:pt>
                <c:pt idx="154">
                  <c:v>0.41575832685949898</c:v>
                </c:pt>
                <c:pt idx="156">
                  <c:v>0.61542239239004803</c:v>
                </c:pt>
                <c:pt idx="157">
                  <c:v>1.0886415306935</c:v>
                </c:pt>
                <c:pt idx="159">
                  <c:v>1.84754659343379</c:v>
                </c:pt>
                <c:pt idx="160">
                  <c:v>1.86697131797783</c:v>
                </c:pt>
                <c:pt idx="162">
                  <c:v>1.9468019317240699</c:v>
                </c:pt>
                <c:pt idx="163">
                  <c:v>1.59544967800281</c:v>
                </c:pt>
                <c:pt idx="164">
                  <c:v>1.3303252548006099</c:v>
                </c:pt>
                <c:pt idx="180">
                  <c:v>0.819443735619098</c:v>
                </c:pt>
                <c:pt idx="194">
                  <c:v>0.36525240028934702</c:v>
                </c:pt>
                <c:pt idx="244">
                  <c:v>9.04347037790901</c:v>
                </c:pt>
                <c:pt idx="249">
                  <c:v>6.7196778393852696</c:v>
                </c:pt>
                <c:pt idx="263">
                  <c:v>22.741636545950801</c:v>
                </c:pt>
                <c:pt idx="306">
                  <c:v>2.9888730979976201</c:v>
                </c:pt>
                <c:pt idx="313">
                  <c:v>1.7536634025659601</c:v>
                </c:pt>
                <c:pt idx="319">
                  <c:v>5.1833943965087297</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B544-4881-8172-CE4060CF74DA}"/>
            </c:ext>
          </c:extLst>
        </c:ser>
        <c:ser>
          <c:idx val="6"/>
          <c:order val="1"/>
          <c:tx>
            <c:strRef>
              <c:f>'daily ER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CEW'!$Z$3:$Z$369</c:f>
              <c:numCache>
                <c:formatCode>General</c:formatCode>
                <c:ptCount val="367"/>
                <c:pt idx="65">
                  <c:v>5.53760390233428</c:v>
                </c:pt>
                <c:pt idx="121">
                  <c:v>2.36442462916827</c:v>
                </c:pt>
                <c:pt idx="122">
                  <c:v>3.5816774417812902</c:v>
                </c:pt>
                <c:pt idx="125">
                  <c:v>0.978840020141303</c:v>
                </c:pt>
                <c:pt idx="128">
                  <c:v>1.22964773827695</c:v>
                </c:pt>
                <c:pt idx="134">
                  <c:v>4.0951581637901597</c:v>
                </c:pt>
                <c:pt idx="181">
                  <c:v>0.819443735619098</c:v>
                </c:pt>
                <c:pt idx="307">
                  <c:v>2.9888730979976201</c:v>
                </c:pt>
                <c:pt idx="314">
                  <c:v>1.7536634025659601</c:v>
                </c:pt>
                <c:pt idx="320">
                  <c:v>5.1833943965087297</c:v>
                </c:pt>
              </c:numCache>
            </c:numRef>
          </c:val>
          <c:smooth val="0"/>
          <c:extLst xmlns:c16r2="http://schemas.microsoft.com/office/drawing/2015/06/chart">
            <c:ext xmlns:c16="http://schemas.microsoft.com/office/drawing/2014/chart" uri="{C3380CC4-5D6E-409C-BE32-E72D297353CC}">
              <c16:uniqueId val="{00000001-B544-4881-8172-CE4060CF74DA}"/>
            </c:ext>
          </c:extLst>
        </c:ser>
        <c:ser>
          <c:idx val="5"/>
          <c:order val="2"/>
          <c:tx>
            <c:strRef>
              <c:f>'daily ER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CEW'!$AA$3:$AA$369</c:f>
              <c:numCache>
                <c:formatCode>General</c:formatCode>
                <c:ptCount val="367"/>
                <c:pt idx="153">
                  <c:v>0.95741403257528801</c:v>
                </c:pt>
                <c:pt idx="155">
                  <c:v>0.41575832685949898</c:v>
                </c:pt>
                <c:pt idx="157">
                  <c:v>0.61542239239004803</c:v>
                </c:pt>
                <c:pt idx="158">
                  <c:v>1.0886415306935</c:v>
                </c:pt>
                <c:pt idx="160">
                  <c:v>1.84754659343379</c:v>
                </c:pt>
                <c:pt idx="161">
                  <c:v>1.86697131797783</c:v>
                </c:pt>
                <c:pt idx="163">
                  <c:v>1.9468019317240699</c:v>
                </c:pt>
                <c:pt idx="164">
                  <c:v>1.59544967800281</c:v>
                </c:pt>
                <c:pt idx="195">
                  <c:v>0.36525240028934702</c:v>
                </c:pt>
              </c:numCache>
            </c:numRef>
          </c:val>
          <c:smooth val="0"/>
          <c:extLst xmlns:c16r2="http://schemas.microsoft.com/office/drawing/2015/06/chart">
            <c:ext xmlns:c16="http://schemas.microsoft.com/office/drawing/2014/chart" uri="{C3380CC4-5D6E-409C-BE32-E72D297353CC}">
              <c16:uniqueId val="{00000002-B544-4881-8172-CE4060CF74DA}"/>
            </c:ext>
          </c:extLst>
        </c:ser>
        <c:dLbls>
          <c:showLegendKey val="0"/>
          <c:showVal val="0"/>
          <c:showCatName val="0"/>
          <c:showSerName val="0"/>
          <c:showPercent val="0"/>
          <c:showBubbleSize val="0"/>
        </c:dLbls>
        <c:marker val="1"/>
        <c:smooth val="0"/>
        <c:axId val="637099224"/>
        <c:axId val="637099616"/>
      </c:lineChart>
      <c:lineChart>
        <c:grouping val="standard"/>
        <c:varyColors val="0"/>
        <c:ser>
          <c:idx val="1"/>
          <c:order val="3"/>
          <c:tx>
            <c:strRef>
              <c:f>'daily ER fig CEW'!$R$1</c:f>
              <c:strCache>
                <c:ptCount val="1"/>
                <c:pt idx="0">
                  <c:v>ML/d</c:v>
                </c:pt>
              </c:strCache>
            </c:strRef>
          </c:tx>
          <c:spPr>
            <a:ln w="12700" cap="rnd">
              <a:solidFill>
                <a:schemeClr val="tx1"/>
              </a:solidFill>
              <a:prstDash val="sysDash"/>
              <a:round/>
            </a:ln>
            <a:effectLst/>
          </c:spPr>
          <c:marker>
            <c:symbol val="none"/>
          </c:marker>
          <c:cat>
            <c:numRef>
              <c:f>'daily ER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ER fig CEW'!$AB$3:$AB$374</c:f>
              <c:numCache>
                <c:formatCode>General</c:formatCode>
                <c:ptCount val="372"/>
                <c:pt idx="0">
                  <c:v>1772.8409999999999</c:v>
                </c:pt>
                <c:pt idx="1">
                  <c:v>1040.164</c:v>
                </c:pt>
                <c:pt idx="2">
                  <c:v>691.58399999999995</c:v>
                </c:pt>
                <c:pt idx="3">
                  <c:v>545.42499999999995</c:v>
                </c:pt>
                <c:pt idx="4">
                  <c:v>318.22399999999999</c:v>
                </c:pt>
                <c:pt idx="5">
                  <c:v>152.97300000000001</c:v>
                </c:pt>
                <c:pt idx="6">
                  <c:v>86.570999999999998</c:v>
                </c:pt>
                <c:pt idx="7">
                  <c:v>35.686</c:v>
                </c:pt>
                <c:pt idx="8">
                  <c:v>36.466999999999999</c:v>
                </c:pt>
                <c:pt idx="9">
                  <c:v>38.610999999999997</c:v>
                </c:pt>
                <c:pt idx="10">
                  <c:v>40.164000000000001</c:v>
                </c:pt>
                <c:pt idx="11">
                  <c:v>41.164000000000001</c:v>
                </c:pt>
                <c:pt idx="12">
                  <c:v>41.884</c:v>
                </c:pt>
                <c:pt idx="13">
                  <c:v>42.215000000000003</c:v>
                </c:pt>
                <c:pt idx="14">
                  <c:v>42.738</c:v>
                </c:pt>
                <c:pt idx="15">
                  <c:v>42.753</c:v>
                </c:pt>
                <c:pt idx="16">
                  <c:v>42.072000000000003</c:v>
                </c:pt>
                <c:pt idx="17">
                  <c:v>42.023000000000003</c:v>
                </c:pt>
                <c:pt idx="18">
                  <c:v>43.366999999999997</c:v>
                </c:pt>
                <c:pt idx="19">
                  <c:v>43.529000000000003</c:v>
                </c:pt>
                <c:pt idx="20">
                  <c:v>43.811</c:v>
                </c:pt>
                <c:pt idx="21">
                  <c:v>43.798000000000002</c:v>
                </c:pt>
                <c:pt idx="22">
                  <c:v>43.728000000000002</c:v>
                </c:pt>
                <c:pt idx="23">
                  <c:v>43.393000000000001</c:v>
                </c:pt>
                <c:pt idx="24">
                  <c:v>42.889000000000003</c:v>
                </c:pt>
                <c:pt idx="25">
                  <c:v>42.286000000000001</c:v>
                </c:pt>
                <c:pt idx="26">
                  <c:v>33.087000000000003</c:v>
                </c:pt>
                <c:pt idx="27">
                  <c:v>29.579000000000001</c:v>
                </c:pt>
                <c:pt idx="28">
                  <c:v>28.954000000000001</c:v>
                </c:pt>
                <c:pt idx="29">
                  <c:v>28.033000000000001</c:v>
                </c:pt>
                <c:pt idx="30">
                  <c:v>27.963999999999999</c:v>
                </c:pt>
                <c:pt idx="31">
                  <c:v>27.919</c:v>
                </c:pt>
                <c:pt idx="32">
                  <c:v>27.355</c:v>
                </c:pt>
                <c:pt idx="33">
                  <c:v>26.876000000000001</c:v>
                </c:pt>
                <c:pt idx="34">
                  <c:v>26.472999999999999</c:v>
                </c:pt>
                <c:pt idx="35">
                  <c:v>26.032</c:v>
                </c:pt>
                <c:pt idx="36">
                  <c:v>25.884</c:v>
                </c:pt>
                <c:pt idx="37">
                  <c:v>25.571999999999999</c:v>
                </c:pt>
                <c:pt idx="38">
                  <c:v>33.174999999999997</c:v>
                </c:pt>
                <c:pt idx="39">
                  <c:v>40.906999999999996</c:v>
                </c:pt>
                <c:pt idx="40">
                  <c:v>40.94</c:v>
                </c:pt>
                <c:pt idx="41">
                  <c:v>40.801000000000002</c:v>
                </c:pt>
                <c:pt idx="42">
                  <c:v>40.529000000000003</c:v>
                </c:pt>
                <c:pt idx="43">
                  <c:v>39.941000000000003</c:v>
                </c:pt>
                <c:pt idx="44">
                  <c:v>39.115000000000002</c:v>
                </c:pt>
                <c:pt idx="45">
                  <c:v>29.741</c:v>
                </c:pt>
                <c:pt idx="46">
                  <c:v>24.173999999999999</c:v>
                </c:pt>
                <c:pt idx="47">
                  <c:v>23.756</c:v>
                </c:pt>
                <c:pt idx="48">
                  <c:v>22.972999999999999</c:v>
                </c:pt>
                <c:pt idx="49">
                  <c:v>22.114000000000001</c:v>
                </c:pt>
                <c:pt idx="50">
                  <c:v>21.19</c:v>
                </c:pt>
                <c:pt idx="51">
                  <c:v>20.305</c:v>
                </c:pt>
                <c:pt idx="52">
                  <c:v>19.597999999999999</c:v>
                </c:pt>
                <c:pt idx="53">
                  <c:v>19.262</c:v>
                </c:pt>
                <c:pt idx="54">
                  <c:v>19.399999999999999</c:v>
                </c:pt>
                <c:pt idx="55">
                  <c:v>19.207000000000001</c:v>
                </c:pt>
                <c:pt idx="56">
                  <c:v>17.751000000000001</c:v>
                </c:pt>
                <c:pt idx="57">
                  <c:v>16.067</c:v>
                </c:pt>
                <c:pt idx="58">
                  <c:v>14.182</c:v>
                </c:pt>
                <c:pt idx="59">
                  <c:v>1668.3630000000001</c:v>
                </c:pt>
                <c:pt idx="60">
                  <c:v>2697.1529999999998</c:v>
                </c:pt>
                <c:pt idx="61">
                  <c:v>1357.537</c:v>
                </c:pt>
                <c:pt idx="62">
                  <c:v>472.98700000000002</c:v>
                </c:pt>
                <c:pt idx="63">
                  <c:v>260.94299999999998</c:v>
                </c:pt>
                <c:pt idx="64">
                  <c:v>232.71199999999999</c:v>
                </c:pt>
                <c:pt idx="65">
                  <c:v>213.881</c:v>
                </c:pt>
                <c:pt idx="66">
                  <c:v>189.929</c:v>
                </c:pt>
                <c:pt idx="67">
                  <c:v>189.69300000000001</c:v>
                </c:pt>
                <c:pt idx="68">
                  <c:v>162.03800000000001</c:v>
                </c:pt>
                <c:pt idx="69">
                  <c:v>114.19799999999999</c:v>
                </c:pt>
                <c:pt idx="70">
                  <c:v>94.183999999999997</c:v>
                </c:pt>
                <c:pt idx="71">
                  <c:v>88.459000000000003</c:v>
                </c:pt>
                <c:pt idx="72">
                  <c:v>86.927000000000007</c:v>
                </c:pt>
                <c:pt idx="73">
                  <c:v>86.456999999999994</c:v>
                </c:pt>
                <c:pt idx="74">
                  <c:v>85.150999999999996</c:v>
                </c:pt>
                <c:pt idx="75">
                  <c:v>77.272999999999996</c:v>
                </c:pt>
                <c:pt idx="76">
                  <c:v>33.896000000000001</c:v>
                </c:pt>
                <c:pt idx="77">
                  <c:v>5.9290000000000003</c:v>
                </c:pt>
                <c:pt idx="78">
                  <c:v>5.93</c:v>
                </c:pt>
                <c:pt idx="79">
                  <c:v>37.368000000000002</c:v>
                </c:pt>
                <c:pt idx="80">
                  <c:v>55.21</c:v>
                </c:pt>
                <c:pt idx="81">
                  <c:v>36.082999999999998</c:v>
                </c:pt>
                <c:pt idx="82">
                  <c:v>15.552</c:v>
                </c:pt>
                <c:pt idx="83">
                  <c:v>0</c:v>
                </c:pt>
                <c:pt idx="84">
                  <c:v>0</c:v>
                </c:pt>
                <c:pt idx="85">
                  <c:v>19.09</c:v>
                </c:pt>
                <c:pt idx="86">
                  <c:v>317.161</c:v>
                </c:pt>
                <c:pt idx="87">
                  <c:v>534.279</c:v>
                </c:pt>
                <c:pt idx="88">
                  <c:v>564.947</c:v>
                </c:pt>
                <c:pt idx="89">
                  <c:v>691.27700000000004</c:v>
                </c:pt>
                <c:pt idx="90">
                  <c:v>752.00099999999998</c:v>
                </c:pt>
                <c:pt idx="91">
                  <c:v>903.25599999999997</c:v>
                </c:pt>
                <c:pt idx="92">
                  <c:v>1046.1759999999999</c:v>
                </c:pt>
                <c:pt idx="93">
                  <c:v>1108.4870000000001</c:v>
                </c:pt>
                <c:pt idx="94">
                  <c:v>1175.6030000000001</c:v>
                </c:pt>
                <c:pt idx="95">
                  <c:v>1229.3530000000001</c:v>
                </c:pt>
                <c:pt idx="96">
                  <c:v>1140.5650000000001</c:v>
                </c:pt>
                <c:pt idx="97">
                  <c:v>1057.1210000000001</c:v>
                </c:pt>
                <c:pt idx="98">
                  <c:v>1001.9450000000001</c:v>
                </c:pt>
                <c:pt idx="99">
                  <c:v>983.33699999999999</c:v>
                </c:pt>
                <c:pt idx="100">
                  <c:v>887.54399999999998</c:v>
                </c:pt>
                <c:pt idx="101">
                  <c:v>862.13699999999994</c:v>
                </c:pt>
                <c:pt idx="102">
                  <c:v>995.24900000000002</c:v>
                </c:pt>
                <c:pt idx="103">
                  <c:v>1262.6500000000001</c:v>
                </c:pt>
                <c:pt idx="104">
                  <c:v>3250.953</c:v>
                </c:pt>
                <c:pt idx="105">
                  <c:v>2265.3330000000001</c:v>
                </c:pt>
                <c:pt idx="106">
                  <c:v>2513.2170000000001</c:v>
                </c:pt>
                <c:pt idx="107">
                  <c:v>2688.6379999999999</c:v>
                </c:pt>
                <c:pt idx="108">
                  <c:v>1240.3530000000001</c:v>
                </c:pt>
                <c:pt idx="109">
                  <c:v>910.08600000000001</c:v>
                </c:pt>
                <c:pt idx="110">
                  <c:v>969.89800000000002</c:v>
                </c:pt>
                <c:pt idx="111">
                  <c:v>972.89700000000005</c:v>
                </c:pt>
                <c:pt idx="112">
                  <c:v>922.25599999999997</c:v>
                </c:pt>
                <c:pt idx="113">
                  <c:v>695.351</c:v>
                </c:pt>
                <c:pt idx="114">
                  <c:v>454.79899999999998</c:v>
                </c:pt>
                <c:pt idx="115">
                  <c:v>368.733</c:v>
                </c:pt>
                <c:pt idx="116">
                  <c:v>439.77300000000002</c:v>
                </c:pt>
                <c:pt idx="117">
                  <c:v>400.767</c:v>
                </c:pt>
                <c:pt idx="118">
                  <c:v>416.80799999999999</c:v>
                </c:pt>
                <c:pt idx="119">
                  <c:v>219.93100000000001</c:v>
                </c:pt>
                <c:pt idx="120">
                  <c:v>162.31100000000001</c:v>
                </c:pt>
                <c:pt idx="121">
                  <c:v>261.661</c:v>
                </c:pt>
                <c:pt idx="122">
                  <c:v>342.48399999999998</c:v>
                </c:pt>
                <c:pt idx="123">
                  <c:v>237.203</c:v>
                </c:pt>
                <c:pt idx="124">
                  <c:v>108.797</c:v>
                </c:pt>
                <c:pt idx="125">
                  <c:v>462.07</c:v>
                </c:pt>
                <c:pt idx="126">
                  <c:v>594.48900000000003</c:v>
                </c:pt>
                <c:pt idx="127">
                  <c:v>697.29399999999998</c:v>
                </c:pt>
                <c:pt idx="128">
                  <c:v>681.73199999999997</c:v>
                </c:pt>
                <c:pt idx="129">
                  <c:v>623.84299999999996</c:v>
                </c:pt>
                <c:pt idx="130">
                  <c:v>613.74400000000003</c:v>
                </c:pt>
                <c:pt idx="131">
                  <c:v>333.14600000000002</c:v>
                </c:pt>
                <c:pt idx="132">
                  <c:v>274.40899999999999</c:v>
                </c:pt>
                <c:pt idx="133">
                  <c:v>414.75599999999997</c:v>
                </c:pt>
                <c:pt idx="134">
                  <c:v>477.88400000000001</c:v>
                </c:pt>
                <c:pt idx="135">
                  <c:v>507.45600000000002</c:v>
                </c:pt>
                <c:pt idx="136">
                  <c:v>542.995</c:v>
                </c:pt>
                <c:pt idx="137">
                  <c:v>588.67600000000004</c:v>
                </c:pt>
                <c:pt idx="138">
                  <c:v>655.16700000000003</c:v>
                </c:pt>
                <c:pt idx="139">
                  <c:v>809.76300000000003</c:v>
                </c:pt>
                <c:pt idx="140">
                  <c:v>765.38400000000001</c:v>
                </c:pt>
                <c:pt idx="141">
                  <c:v>660.66300000000001</c:v>
                </c:pt>
                <c:pt idx="142">
                  <c:v>554.30700000000002</c:v>
                </c:pt>
                <c:pt idx="143">
                  <c:v>530.89300000000003</c:v>
                </c:pt>
                <c:pt idx="144">
                  <c:v>438.59199999999998</c:v>
                </c:pt>
                <c:pt idx="145">
                  <c:v>412.55500000000001</c:v>
                </c:pt>
                <c:pt idx="146">
                  <c:v>480.21</c:v>
                </c:pt>
                <c:pt idx="147">
                  <c:v>479.767</c:v>
                </c:pt>
                <c:pt idx="148">
                  <c:v>361.52699999999999</c:v>
                </c:pt>
                <c:pt idx="149">
                  <c:v>347.14299999999997</c:v>
                </c:pt>
                <c:pt idx="150">
                  <c:v>361.16699999999997</c:v>
                </c:pt>
                <c:pt idx="151">
                  <c:v>342.30099999999999</c:v>
                </c:pt>
                <c:pt idx="152">
                  <c:v>365.428</c:v>
                </c:pt>
                <c:pt idx="153">
                  <c:v>376.31700000000001</c:v>
                </c:pt>
                <c:pt idx="154">
                  <c:v>438.66699999999997</c:v>
                </c:pt>
                <c:pt idx="155">
                  <c:v>423.74200000000002</c:v>
                </c:pt>
                <c:pt idx="156">
                  <c:v>428.87700000000001</c:v>
                </c:pt>
                <c:pt idx="157">
                  <c:v>449.18599999999998</c:v>
                </c:pt>
                <c:pt idx="158">
                  <c:v>519.43799999999999</c:v>
                </c:pt>
                <c:pt idx="159">
                  <c:v>490.4</c:v>
                </c:pt>
                <c:pt idx="160">
                  <c:v>481.77600000000001</c:v>
                </c:pt>
                <c:pt idx="161">
                  <c:v>490.37599999999998</c:v>
                </c:pt>
                <c:pt idx="162">
                  <c:v>470.654</c:v>
                </c:pt>
                <c:pt idx="163">
                  <c:v>566.31600000000003</c:v>
                </c:pt>
                <c:pt idx="164">
                  <c:v>771.21900000000005</c:v>
                </c:pt>
                <c:pt idx="165">
                  <c:v>890.86300000000006</c:v>
                </c:pt>
                <c:pt idx="166">
                  <c:v>946.34900000000005</c:v>
                </c:pt>
                <c:pt idx="167">
                  <c:v>1103.924</c:v>
                </c:pt>
                <c:pt idx="168">
                  <c:v>1366.771</c:v>
                </c:pt>
                <c:pt idx="169">
                  <c:v>1651.7460000000001</c:v>
                </c:pt>
                <c:pt idx="170">
                  <c:v>1726.18</c:v>
                </c:pt>
                <c:pt idx="171">
                  <c:v>1722.482</c:v>
                </c:pt>
                <c:pt idx="172">
                  <c:v>1361.3309999999999</c:v>
                </c:pt>
                <c:pt idx="173">
                  <c:v>1854.162</c:v>
                </c:pt>
                <c:pt idx="174">
                  <c:v>1967.249</c:v>
                </c:pt>
                <c:pt idx="175">
                  <c:v>1986.3140000000001</c:v>
                </c:pt>
                <c:pt idx="176">
                  <c:v>2059.6889999999999</c:v>
                </c:pt>
                <c:pt idx="177">
                  <c:v>2296.7759999999998</c:v>
                </c:pt>
                <c:pt idx="178">
                  <c:v>2411.5430000000001</c:v>
                </c:pt>
                <c:pt idx="179">
                  <c:v>2422.7890000000002</c:v>
                </c:pt>
                <c:pt idx="180">
                  <c:v>2438.0830000000001</c:v>
                </c:pt>
                <c:pt idx="181">
                  <c:v>2351.5030000000002</c:v>
                </c:pt>
                <c:pt idx="182">
                  <c:v>2318.002</c:v>
                </c:pt>
                <c:pt idx="183">
                  <c:v>2355.3090000000002</c:v>
                </c:pt>
                <c:pt idx="184">
                  <c:v>2483.779</c:v>
                </c:pt>
                <c:pt idx="185">
                  <c:v>2295.0500000000002</c:v>
                </c:pt>
                <c:pt idx="186">
                  <c:v>2107.337</c:v>
                </c:pt>
                <c:pt idx="187">
                  <c:v>2042.2260000000001</c:v>
                </c:pt>
                <c:pt idx="188">
                  <c:v>2066.4650000000001</c:v>
                </c:pt>
                <c:pt idx="189">
                  <c:v>2036.194</c:v>
                </c:pt>
                <c:pt idx="190">
                  <c:v>1919.874</c:v>
                </c:pt>
                <c:pt idx="191">
                  <c:v>1875.3219999999999</c:v>
                </c:pt>
                <c:pt idx="192">
                  <c:v>1999.345</c:v>
                </c:pt>
                <c:pt idx="193">
                  <c:v>2162.4949999999999</c:v>
                </c:pt>
                <c:pt idx="194">
                  <c:v>2342.33</c:v>
                </c:pt>
                <c:pt idx="195">
                  <c:v>2396.3739999999998</c:v>
                </c:pt>
                <c:pt idx="196">
                  <c:v>2358.2170000000001</c:v>
                </c:pt>
                <c:pt idx="197">
                  <c:v>2359.0259999999998</c:v>
                </c:pt>
                <c:pt idx="198">
                  <c:v>2466.8029999999999</c:v>
                </c:pt>
                <c:pt idx="199">
                  <c:v>2537.1880000000001</c:v>
                </c:pt>
                <c:pt idx="200">
                  <c:v>2432.9479999999999</c:v>
                </c:pt>
                <c:pt idx="201">
                  <c:v>2312.5880000000002</c:v>
                </c:pt>
                <c:pt idx="202">
                  <c:v>2263.8919999999998</c:v>
                </c:pt>
                <c:pt idx="203">
                  <c:v>2214.2890000000002</c:v>
                </c:pt>
                <c:pt idx="204">
                  <c:v>2506.605</c:v>
                </c:pt>
                <c:pt idx="205">
                  <c:v>2443.096</c:v>
                </c:pt>
                <c:pt idx="206">
                  <c:v>2245.02</c:v>
                </c:pt>
                <c:pt idx="207">
                  <c:v>2162.085</c:v>
                </c:pt>
                <c:pt idx="208">
                  <c:v>2219.4740000000002</c:v>
                </c:pt>
                <c:pt idx="209">
                  <c:v>2157.8110000000001</c:v>
                </c:pt>
                <c:pt idx="210">
                  <c:v>1981.681</c:v>
                </c:pt>
                <c:pt idx="211">
                  <c:v>2032.4079999999999</c:v>
                </c:pt>
                <c:pt idx="212">
                  <c:v>2051.134</c:v>
                </c:pt>
                <c:pt idx="213">
                  <c:v>1884.2670000000001</c:v>
                </c:pt>
                <c:pt idx="214">
                  <c:v>1705.865</c:v>
                </c:pt>
                <c:pt idx="215">
                  <c:v>1581.2139999999999</c:v>
                </c:pt>
                <c:pt idx="216">
                  <c:v>1483.7380000000001</c:v>
                </c:pt>
                <c:pt idx="217">
                  <c:v>1244.3779999999999</c:v>
                </c:pt>
                <c:pt idx="218">
                  <c:v>1203.722</c:v>
                </c:pt>
                <c:pt idx="219">
                  <c:v>1234.415</c:v>
                </c:pt>
                <c:pt idx="220">
                  <c:v>1220.835</c:v>
                </c:pt>
                <c:pt idx="221">
                  <c:v>1152.365</c:v>
                </c:pt>
                <c:pt idx="222">
                  <c:v>1020.67</c:v>
                </c:pt>
                <c:pt idx="223">
                  <c:v>955.72900000000004</c:v>
                </c:pt>
                <c:pt idx="224">
                  <c:v>919.452</c:v>
                </c:pt>
                <c:pt idx="225">
                  <c:v>877.423</c:v>
                </c:pt>
                <c:pt idx="226">
                  <c:v>804.15300000000002</c:v>
                </c:pt>
                <c:pt idx="227">
                  <c:v>677.58</c:v>
                </c:pt>
                <c:pt idx="228">
                  <c:v>539.58500000000004</c:v>
                </c:pt>
                <c:pt idx="229">
                  <c:v>416.32499999999999</c:v>
                </c:pt>
                <c:pt idx="230">
                  <c:v>304.92</c:v>
                </c:pt>
                <c:pt idx="231">
                  <c:v>233.38800000000001</c:v>
                </c:pt>
                <c:pt idx="232">
                  <c:v>235.51400000000001</c:v>
                </c:pt>
                <c:pt idx="233">
                  <c:v>504.30700000000002</c:v>
                </c:pt>
                <c:pt idx="234">
                  <c:v>638.81200000000001</c:v>
                </c:pt>
                <c:pt idx="235">
                  <c:v>752.351</c:v>
                </c:pt>
                <c:pt idx="236">
                  <c:v>791.69</c:v>
                </c:pt>
                <c:pt idx="237">
                  <c:v>626.65899999999999</c:v>
                </c:pt>
                <c:pt idx="238">
                  <c:v>499.58</c:v>
                </c:pt>
                <c:pt idx="239">
                  <c:v>410.84500000000003</c:v>
                </c:pt>
                <c:pt idx="240">
                  <c:v>359.654</c:v>
                </c:pt>
                <c:pt idx="241">
                  <c:v>228.327</c:v>
                </c:pt>
                <c:pt idx="242">
                  <c:v>222.64500000000001</c:v>
                </c:pt>
                <c:pt idx="243">
                  <c:v>119.96</c:v>
                </c:pt>
                <c:pt idx="244">
                  <c:v>57.832000000000001</c:v>
                </c:pt>
                <c:pt idx="245">
                  <c:v>41.512999999999998</c:v>
                </c:pt>
                <c:pt idx="246">
                  <c:v>27.164000000000001</c:v>
                </c:pt>
                <c:pt idx="247">
                  <c:v>26.617999999999999</c:v>
                </c:pt>
                <c:pt idx="248">
                  <c:v>23.914999999999999</c:v>
                </c:pt>
                <c:pt idx="249">
                  <c:v>34.444000000000003</c:v>
                </c:pt>
                <c:pt idx="250">
                  <c:v>66.387</c:v>
                </c:pt>
                <c:pt idx="251">
                  <c:v>57.642000000000003</c:v>
                </c:pt>
                <c:pt idx="252">
                  <c:v>38.365000000000002</c:v>
                </c:pt>
                <c:pt idx="253">
                  <c:v>27.521999999999998</c:v>
                </c:pt>
                <c:pt idx="254">
                  <c:v>25.652000000000001</c:v>
                </c:pt>
                <c:pt idx="255">
                  <c:v>28.224</c:v>
                </c:pt>
                <c:pt idx="256">
                  <c:v>28.619</c:v>
                </c:pt>
                <c:pt idx="257">
                  <c:v>24.655999999999999</c:v>
                </c:pt>
                <c:pt idx="258">
                  <c:v>22.530999999999999</c:v>
                </c:pt>
                <c:pt idx="259">
                  <c:v>18.436</c:v>
                </c:pt>
                <c:pt idx="260">
                  <c:v>13.061</c:v>
                </c:pt>
                <c:pt idx="261">
                  <c:v>10.734999999999999</c:v>
                </c:pt>
                <c:pt idx="262">
                  <c:v>10.29</c:v>
                </c:pt>
                <c:pt idx="263">
                  <c:v>9.6140000000000008</c:v>
                </c:pt>
                <c:pt idx="264">
                  <c:v>8.718</c:v>
                </c:pt>
                <c:pt idx="265">
                  <c:v>8.4489999999999998</c:v>
                </c:pt>
                <c:pt idx="266">
                  <c:v>8.5250000000000004</c:v>
                </c:pt>
                <c:pt idx="267">
                  <c:v>7.9539999999999997</c:v>
                </c:pt>
                <c:pt idx="268">
                  <c:v>7.8620000000000001</c:v>
                </c:pt>
                <c:pt idx="269">
                  <c:v>9.9819999999999993</c:v>
                </c:pt>
                <c:pt idx="270">
                  <c:v>10.784000000000001</c:v>
                </c:pt>
                <c:pt idx="271">
                  <c:v>10.885</c:v>
                </c:pt>
                <c:pt idx="272">
                  <c:v>11.018000000000001</c:v>
                </c:pt>
                <c:pt idx="273">
                  <c:v>10.455</c:v>
                </c:pt>
                <c:pt idx="274">
                  <c:v>9.8529999999999998</c:v>
                </c:pt>
                <c:pt idx="275">
                  <c:v>8.8979999999999997</c:v>
                </c:pt>
                <c:pt idx="276">
                  <c:v>8.26</c:v>
                </c:pt>
                <c:pt idx="277">
                  <c:v>8.1349999999999998</c:v>
                </c:pt>
                <c:pt idx="278">
                  <c:v>7.6539999999999999</c:v>
                </c:pt>
                <c:pt idx="279">
                  <c:v>7.2549999999999999</c:v>
                </c:pt>
                <c:pt idx="280">
                  <c:v>6.8689999999999998</c:v>
                </c:pt>
                <c:pt idx="281">
                  <c:v>6.4</c:v>
                </c:pt>
                <c:pt idx="282">
                  <c:v>6.125</c:v>
                </c:pt>
                <c:pt idx="283">
                  <c:v>5.87</c:v>
                </c:pt>
                <c:pt idx="284">
                  <c:v>5.4770000000000003</c:v>
                </c:pt>
                <c:pt idx="285">
                  <c:v>4.8760000000000003</c:v>
                </c:pt>
                <c:pt idx="286">
                  <c:v>3.4809999999999999</c:v>
                </c:pt>
                <c:pt idx="287">
                  <c:v>2.8119999999999998</c:v>
                </c:pt>
                <c:pt idx="288">
                  <c:v>2.71</c:v>
                </c:pt>
                <c:pt idx="289">
                  <c:v>2.52</c:v>
                </c:pt>
                <c:pt idx="290">
                  <c:v>2.552</c:v>
                </c:pt>
                <c:pt idx="291">
                  <c:v>2.62</c:v>
                </c:pt>
                <c:pt idx="292">
                  <c:v>2.6720000000000002</c:v>
                </c:pt>
                <c:pt idx="293">
                  <c:v>534.30799999999999</c:v>
                </c:pt>
                <c:pt idx="294">
                  <c:v>872.44</c:v>
                </c:pt>
                <c:pt idx="295">
                  <c:v>881.59299999999996</c:v>
                </c:pt>
                <c:pt idx="296">
                  <c:v>952.16</c:v>
                </c:pt>
                <c:pt idx="297">
                  <c:v>953.70399999999995</c:v>
                </c:pt>
                <c:pt idx="298">
                  <c:v>867.06899999999996</c:v>
                </c:pt>
                <c:pt idx="299">
                  <c:v>843.09299999999996</c:v>
                </c:pt>
                <c:pt idx="300">
                  <c:v>839.61900000000003</c:v>
                </c:pt>
                <c:pt idx="301">
                  <c:v>854.91800000000001</c:v>
                </c:pt>
                <c:pt idx="302">
                  <c:v>856.80799999999999</c:v>
                </c:pt>
                <c:pt idx="303">
                  <c:v>842.41800000000001</c:v>
                </c:pt>
                <c:pt idx="304">
                  <c:v>851.32</c:v>
                </c:pt>
                <c:pt idx="305">
                  <c:v>864.34</c:v>
                </c:pt>
                <c:pt idx="306">
                  <c:v>871.75800000000004</c:v>
                </c:pt>
                <c:pt idx="307">
                  <c:v>868.25300000000004</c:v>
                </c:pt>
                <c:pt idx="308">
                  <c:v>824.55100000000004</c:v>
                </c:pt>
                <c:pt idx="309">
                  <c:v>745.46199999999999</c:v>
                </c:pt>
                <c:pt idx="310">
                  <c:v>622.74400000000003</c:v>
                </c:pt>
                <c:pt idx="311">
                  <c:v>566.42100000000005</c:v>
                </c:pt>
                <c:pt idx="312">
                  <c:v>563.19299999999998</c:v>
                </c:pt>
                <c:pt idx="313">
                  <c:v>429.65899999999999</c:v>
                </c:pt>
                <c:pt idx="314">
                  <c:v>230.04</c:v>
                </c:pt>
                <c:pt idx="315">
                  <c:v>87.007000000000005</c:v>
                </c:pt>
                <c:pt idx="316">
                  <c:v>53.834000000000003</c:v>
                </c:pt>
                <c:pt idx="317">
                  <c:v>102.56699999999999</c:v>
                </c:pt>
                <c:pt idx="318">
                  <c:v>99.692999999999998</c:v>
                </c:pt>
                <c:pt idx="319">
                  <c:v>86.013000000000005</c:v>
                </c:pt>
                <c:pt idx="320">
                  <c:v>67.078000000000003</c:v>
                </c:pt>
                <c:pt idx="321">
                  <c:v>63.052</c:v>
                </c:pt>
                <c:pt idx="322">
                  <c:v>53.679000000000002</c:v>
                </c:pt>
                <c:pt idx="323">
                  <c:v>40.65</c:v>
                </c:pt>
                <c:pt idx="324">
                  <c:v>11.081</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3-B544-4881-8172-CE4060CF74DA}"/>
            </c:ext>
          </c:extLst>
        </c:ser>
        <c:dLbls>
          <c:showLegendKey val="0"/>
          <c:showVal val="0"/>
          <c:showCatName val="0"/>
          <c:showSerName val="0"/>
          <c:showPercent val="0"/>
          <c:showBubbleSize val="0"/>
        </c:dLbls>
        <c:marker val="1"/>
        <c:smooth val="0"/>
        <c:axId val="637100400"/>
        <c:axId val="637100008"/>
      </c:lineChart>
      <c:dateAx>
        <c:axId val="637099224"/>
        <c:scaling>
          <c:orientation val="minMax"/>
        </c:scaling>
        <c:delete val="0"/>
        <c:axPos val="b"/>
        <c:numFmt formatCode="dd\-mm\-yy" sourceLinked="0"/>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9616"/>
        <c:crosses val="autoZero"/>
        <c:auto val="0"/>
        <c:lblOffset val="100"/>
        <c:baseTimeUnit val="days"/>
        <c:majorUnit val="2"/>
        <c:majorTimeUnit val="months"/>
        <c:minorUnit val="30"/>
      </c:dateAx>
      <c:valAx>
        <c:axId val="6370996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ER</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099224"/>
        <c:crosses val="autoZero"/>
        <c:crossBetween val="between"/>
      </c:valAx>
      <c:valAx>
        <c:axId val="63710000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100400"/>
        <c:crosses val="max"/>
        <c:crossBetween val="between"/>
      </c:valAx>
      <c:dateAx>
        <c:axId val="637100400"/>
        <c:scaling>
          <c:orientation val="minMax"/>
        </c:scaling>
        <c:delete val="1"/>
        <c:axPos val="b"/>
        <c:numFmt formatCode="dd\-mm\-yy" sourceLinked="1"/>
        <c:majorTickMark val="out"/>
        <c:minorTickMark val="none"/>
        <c:tickLblPos val="nextTo"/>
        <c:crossAx val="637100008"/>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t>(a) GW2</a:t>
            </a:r>
          </a:p>
        </c:rich>
      </c:tx>
      <c:layout>
        <c:manualLayout>
          <c:xMode val="edge"/>
          <c:yMode val="edge"/>
          <c:x val="0.10218197298792116"/>
          <c:y val="8.4621457745589282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8.25429100581314E-2"/>
          <c:w val="0.79054505029588551"/>
          <c:h val="0.87831375347973661"/>
        </c:manualLayout>
      </c:layout>
      <c:lineChart>
        <c:grouping val="standard"/>
        <c:varyColors val="0"/>
        <c:ser>
          <c:idx val="0"/>
          <c:order val="0"/>
          <c:tx>
            <c:strRef>
              <c:f>'daily NPP fig CEW'!$J$2</c:f>
              <c:strCache>
                <c:ptCount val="1"/>
                <c:pt idx="0">
                  <c:v>All</c:v>
                </c:pt>
              </c:strCache>
            </c:strRef>
          </c:tx>
          <c:spPr>
            <a:ln w="28575" cap="rnd">
              <a:noFill/>
              <a:round/>
            </a:ln>
            <a:effectLst/>
          </c:spPr>
          <c:marker>
            <c:symbol val="circle"/>
            <c:size val="5"/>
            <c:spPr>
              <a:solidFill>
                <a:schemeClr val="tx1"/>
              </a:solidFill>
              <a:ln w="9525">
                <a:solidFill>
                  <a:schemeClr val="tx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CEW'!$J$5:$J$371,'daily NPP fig CEW'!$B:$B)</c:f>
              <c:numCache>
                <c:formatCode>General</c:formatCode>
                <c:ptCount val="1048943"/>
                <c:pt idx="63">
                  <c:v>-4.2750170519999999</c:v>
                </c:pt>
                <c:pt idx="64">
                  <c:v>-4.0475994259999997</c:v>
                </c:pt>
                <c:pt idx="65">
                  <c:v>-3.90436476</c:v>
                </c:pt>
                <c:pt idx="66">
                  <c:v>-3.7564030239999999</c:v>
                </c:pt>
                <c:pt idx="67">
                  <c:v>-3.9768032720000006</c:v>
                </c:pt>
                <c:pt idx="68">
                  <c:v>-2.949229163</c:v>
                </c:pt>
                <c:pt idx="74">
                  <c:v>-6.4049079559999997</c:v>
                </c:pt>
                <c:pt idx="79">
                  <c:v>-5.3958553079999998</c:v>
                </c:pt>
                <c:pt idx="84">
                  <c:v>-6.7668931819999987</c:v>
                </c:pt>
                <c:pt idx="89">
                  <c:v>-10.121740848</c:v>
                </c:pt>
                <c:pt idx="90">
                  <c:v>-4.4905462570000001</c:v>
                </c:pt>
                <c:pt idx="110">
                  <c:v>-3.2230912110000003</c:v>
                </c:pt>
                <c:pt idx="111">
                  <c:v>-2.9965302769999997</c:v>
                </c:pt>
                <c:pt idx="113">
                  <c:v>-3.4086185210000002</c:v>
                </c:pt>
                <c:pt idx="114">
                  <c:v>-3.7189195960000001</c:v>
                </c:pt>
                <c:pt idx="115">
                  <c:v>-5.6532487209999998</c:v>
                </c:pt>
                <c:pt idx="116">
                  <c:v>-4.1348632590000003</c:v>
                </c:pt>
                <c:pt idx="117">
                  <c:v>-4.4720503750000002</c:v>
                </c:pt>
                <c:pt idx="122">
                  <c:v>-2.804349169</c:v>
                </c:pt>
                <c:pt idx="124">
                  <c:v>-6.793577206000001</c:v>
                </c:pt>
                <c:pt idx="126">
                  <c:v>-12.182915557000001</c:v>
                </c:pt>
                <c:pt idx="129">
                  <c:v>-4.3076391310000002</c:v>
                </c:pt>
                <c:pt idx="130">
                  <c:v>-4.7754687709999999</c:v>
                </c:pt>
                <c:pt idx="131">
                  <c:v>-5.0180459480000001</c:v>
                </c:pt>
                <c:pt idx="132">
                  <c:v>-8.5043482790000002</c:v>
                </c:pt>
                <c:pt idx="134">
                  <c:v>-0.93579145139363007</c:v>
                </c:pt>
                <c:pt idx="135">
                  <c:v>-0.4438366899583297</c:v>
                </c:pt>
                <c:pt idx="136">
                  <c:v>-0.79323006085274983</c:v>
                </c:pt>
                <c:pt idx="137">
                  <c:v>-7.788148055205002E-2</c:v>
                </c:pt>
                <c:pt idx="138">
                  <c:v>-0.98825420798054009</c:v>
                </c:pt>
                <c:pt idx="139">
                  <c:v>-0.25255506773398007</c:v>
                </c:pt>
                <c:pt idx="140">
                  <c:v>-8.7360520219409876E-2</c:v>
                </c:pt>
                <c:pt idx="141">
                  <c:v>-0.35043296549031</c:v>
                </c:pt>
                <c:pt idx="142">
                  <c:v>0.37035231102382005</c:v>
                </c:pt>
                <c:pt idx="143">
                  <c:v>0.32266140938917998</c:v>
                </c:pt>
                <c:pt idx="144">
                  <c:v>0.55215461533456978</c:v>
                </c:pt>
                <c:pt idx="146">
                  <c:v>0.51990851499778978</c:v>
                </c:pt>
                <c:pt idx="147">
                  <c:v>-0.29547409354526</c:v>
                </c:pt>
                <c:pt idx="148">
                  <c:v>-0.25153299282014974</c:v>
                </c:pt>
                <c:pt idx="149">
                  <c:v>-1.7545086522020701</c:v>
                </c:pt>
                <c:pt idx="150">
                  <c:v>-0.70121695460380984</c:v>
                </c:pt>
                <c:pt idx="151">
                  <c:v>-0.15748636120402004</c:v>
                </c:pt>
                <c:pt idx="152">
                  <c:v>-0.84888857700882991</c:v>
                </c:pt>
                <c:pt idx="153">
                  <c:v>-0.20982505685120012</c:v>
                </c:pt>
                <c:pt idx="154">
                  <c:v>-2.4568534052759716E-2</c:v>
                </c:pt>
                <c:pt idx="155">
                  <c:v>0.35620633407574998</c:v>
                </c:pt>
                <c:pt idx="156">
                  <c:v>0.28962161782108975</c:v>
                </c:pt>
                <c:pt idx="157">
                  <c:v>0.7057429885058002</c:v>
                </c:pt>
                <c:pt idx="158">
                  <c:v>0.91842622815323027</c:v>
                </c:pt>
                <c:pt idx="159">
                  <c:v>1.7778181461238498</c:v>
                </c:pt>
                <c:pt idx="160">
                  <c:v>0.7098851925834202</c:v>
                </c:pt>
                <c:pt idx="161">
                  <c:v>1.2485436771064697</c:v>
                </c:pt>
                <c:pt idx="162">
                  <c:v>0.70149679661743014</c:v>
                </c:pt>
                <c:pt idx="163">
                  <c:v>0.30084477712907987</c:v>
                </c:pt>
                <c:pt idx="164">
                  <c:v>7.2131882774789879E-2</c:v>
                </c:pt>
                <c:pt idx="166">
                  <c:v>-7.1238090937760123E-2</c:v>
                </c:pt>
                <c:pt idx="167">
                  <c:v>-0.70317918765578025</c:v>
                </c:pt>
                <c:pt idx="168">
                  <c:v>-1.01094940120392</c:v>
                </c:pt>
                <c:pt idx="169">
                  <c:v>-1.03393011424992</c:v>
                </c:pt>
                <c:pt idx="170">
                  <c:v>-1.6703253437576897</c:v>
                </c:pt>
                <c:pt idx="171">
                  <c:v>-0.56659378006434491</c:v>
                </c:pt>
                <c:pt idx="172">
                  <c:v>-0.56093249681544399</c:v>
                </c:pt>
                <c:pt idx="173">
                  <c:v>-3.9563826405289992E-3</c:v>
                </c:pt>
                <c:pt idx="174">
                  <c:v>0.36608466989288996</c:v>
                </c:pt>
                <c:pt idx="175">
                  <c:v>0.77384107659724699</c:v>
                </c:pt>
                <c:pt idx="177">
                  <c:v>1.0149134029326043</c:v>
                </c:pt>
                <c:pt idx="180">
                  <c:v>1.3375639015092635</c:v>
                </c:pt>
                <c:pt idx="181">
                  <c:v>1.0994204699988874</c:v>
                </c:pt>
                <c:pt idx="182">
                  <c:v>1.1909405853112571</c:v>
                </c:pt>
                <c:pt idx="185">
                  <c:v>0.75878494387648798</c:v>
                </c:pt>
                <c:pt idx="186">
                  <c:v>0.93019305069838687</c:v>
                </c:pt>
                <c:pt idx="187">
                  <c:v>0.75564908023393207</c:v>
                </c:pt>
                <c:pt idx="188">
                  <c:v>0.63425019215436096</c:v>
                </c:pt>
                <c:pt idx="189">
                  <c:v>0.13137429479814</c:v>
                </c:pt>
                <c:pt idx="191">
                  <c:v>-0.84874090776931976</c:v>
                </c:pt>
                <c:pt idx="194">
                  <c:v>-3.0177639887336989</c:v>
                </c:pt>
                <c:pt idx="201">
                  <c:v>1.7955912299894168</c:v>
                </c:pt>
                <c:pt idx="202">
                  <c:v>1.8176186233874339</c:v>
                </c:pt>
                <c:pt idx="203">
                  <c:v>1.3245253544527769</c:v>
                </c:pt>
                <c:pt idx="234">
                  <c:v>-2.3233380425763999</c:v>
                </c:pt>
                <c:pt idx="235">
                  <c:v>-2.4010912240167603</c:v>
                </c:pt>
                <c:pt idx="238">
                  <c:v>-4.5768421593809903</c:v>
                </c:pt>
                <c:pt idx="239">
                  <c:v>-0.66179569436034047</c:v>
                </c:pt>
                <c:pt idx="240">
                  <c:v>-1.5034549105749901</c:v>
                </c:pt>
                <c:pt idx="241">
                  <c:v>-2.3788477880453804</c:v>
                </c:pt>
                <c:pt idx="242">
                  <c:v>-2.1089825447635908</c:v>
                </c:pt>
                <c:pt idx="243">
                  <c:v>-1.9818869106063604</c:v>
                </c:pt>
                <c:pt idx="244">
                  <c:v>-2.7639617674006796</c:v>
                </c:pt>
                <c:pt idx="245">
                  <c:v>-2.71990658975845</c:v>
                </c:pt>
                <c:pt idx="246">
                  <c:v>-3.2801989244214704</c:v>
                </c:pt>
                <c:pt idx="247">
                  <c:v>-0.58340981289445004</c:v>
                </c:pt>
                <c:pt idx="248">
                  <c:v>-0.75800893534885994</c:v>
                </c:pt>
                <c:pt idx="249">
                  <c:v>0.22039393863155965</c:v>
                </c:pt>
                <c:pt idx="250">
                  <c:v>-0.41052793499278994</c:v>
                </c:pt>
                <c:pt idx="251">
                  <c:v>-0.96816538091568027</c:v>
                </c:pt>
                <c:pt idx="252">
                  <c:v>-0.87884271909990996</c:v>
                </c:pt>
                <c:pt idx="253">
                  <c:v>-0.13687832970644997</c:v>
                </c:pt>
                <c:pt idx="254">
                  <c:v>-0.44676300078788955</c:v>
                </c:pt>
                <c:pt idx="255">
                  <c:v>-0.41045697371030965</c:v>
                </c:pt>
                <c:pt idx="256">
                  <c:v>0.44555122231171929</c:v>
                </c:pt>
                <c:pt idx="257">
                  <c:v>-1.19630253558757</c:v>
                </c:pt>
                <c:pt idx="258">
                  <c:v>-0.11238995079453051</c:v>
                </c:pt>
                <c:pt idx="259">
                  <c:v>1.39335822108497</c:v>
                </c:pt>
                <c:pt idx="260">
                  <c:v>6.2542473268001331E-3</c:v>
                </c:pt>
                <c:pt idx="261">
                  <c:v>-1.0959736282326107</c:v>
                </c:pt>
                <c:pt idx="262">
                  <c:v>-0.46245627738167983</c:v>
                </c:pt>
                <c:pt idx="263">
                  <c:v>-7.4187804802130053E-2</c:v>
                </c:pt>
                <c:pt idx="288">
                  <c:v>-2.01191206035781</c:v>
                </c:pt>
                <c:pt idx="321">
                  <c:v>1.31092479021286</c:v>
                </c:pt>
                <c:pt idx="336">
                  <c:v>-0.72579070429987036</c:v>
                </c:pt>
                <c:pt idx="339">
                  <c:v>-0.99661518537620997</c:v>
                </c:pt>
                <c:pt idx="341">
                  <c:v>-0.86356735330297996</c:v>
                </c:pt>
                <c:pt idx="348">
                  <c:v>-0.43333941647148011</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77C3-43EA-BD1B-B220ABABEB8E}"/>
            </c:ext>
          </c:extLst>
        </c:ser>
        <c:ser>
          <c:idx val="6"/>
          <c:order val="1"/>
          <c:tx>
            <c:strRef>
              <c:f>'daily NPP fig CEW'!$K$2</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CEW'!$K$3:$K$369</c:f>
              <c:numCache>
                <c:formatCode>General</c:formatCode>
                <c:ptCount val="367"/>
                <c:pt idx="65">
                  <c:v>-4.2750170519999999</c:v>
                </c:pt>
                <c:pt idx="124">
                  <c:v>-2.804349169</c:v>
                </c:pt>
                <c:pt idx="126">
                  <c:v>-6.793577206000001</c:v>
                </c:pt>
                <c:pt idx="128">
                  <c:v>-12.182915557000001</c:v>
                </c:pt>
                <c:pt idx="131">
                  <c:v>-4.3076391310000002</c:v>
                </c:pt>
                <c:pt idx="132">
                  <c:v>-4.7754687709999999</c:v>
                </c:pt>
                <c:pt idx="133">
                  <c:v>-5.0180459480000001</c:v>
                </c:pt>
                <c:pt idx="134">
                  <c:v>-8.5043482790000002</c:v>
                </c:pt>
                <c:pt idx="136">
                  <c:v>-0.93579145139363007</c:v>
                </c:pt>
                <c:pt idx="137">
                  <c:v>-0.4438366899583297</c:v>
                </c:pt>
                <c:pt idx="138">
                  <c:v>-0.79323006085274983</c:v>
                </c:pt>
                <c:pt idx="139">
                  <c:v>-7.788148055205002E-2</c:v>
                </c:pt>
                <c:pt idx="140">
                  <c:v>-0.98825420798054009</c:v>
                </c:pt>
                <c:pt idx="141">
                  <c:v>-0.25255506773398007</c:v>
                </c:pt>
                <c:pt idx="142">
                  <c:v>-8.7360520219409876E-2</c:v>
                </c:pt>
                <c:pt idx="171">
                  <c:v>-1.03393011424992</c:v>
                </c:pt>
                <c:pt idx="172">
                  <c:v>-1.6703253437576897</c:v>
                </c:pt>
                <c:pt idx="173">
                  <c:v>-0.56659378006434491</c:v>
                </c:pt>
                <c:pt idx="174">
                  <c:v>-0.56093249681544399</c:v>
                </c:pt>
                <c:pt idx="175">
                  <c:v>-3.9563826405289992E-3</c:v>
                </c:pt>
                <c:pt idx="176">
                  <c:v>0.36608466989288996</c:v>
                </c:pt>
                <c:pt idx="177">
                  <c:v>0.77384107659724699</c:v>
                </c:pt>
                <c:pt idx="179">
                  <c:v>1.0149134029326043</c:v>
                </c:pt>
                <c:pt idx="182">
                  <c:v>1.3375639015092635</c:v>
                </c:pt>
                <c:pt idx="183">
                  <c:v>1.0994204699988874</c:v>
                </c:pt>
                <c:pt idx="184">
                  <c:v>1.1909405853112571</c:v>
                </c:pt>
                <c:pt idx="323">
                  <c:v>1.31092479021286</c:v>
                </c:pt>
              </c:numCache>
            </c:numRef>
          </c:val>
          <c:smooth val="0"/>
          <c:extLst xmlns:c16r2="http://schemas.microsoft.com/office/drawing/2015/06/chart">
            <c:ext xmlns:c16="http://schemas.microsoft.com/office/drawing/2014/chart" uri="{C3380CC4-5D6E-409C-BE32-E72D297353CC}">
              <c16:uniqueId val="{00000001-77C3-43EA-BD1B-B220ABABEB8E}"/>
            </c:ext>
          </c:extLst>
        </c:ser>
        <c:ser>
          <c:idx val="5"/>
          <c:order val="2"/>
          <c:tx>
            <c:strRef>
              <c:f>'daily NPP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CEW'!$L$3:$L$369</c:f>
              <c:numCache>
                <c:formatCode>General</c:formatCode>
                <c:ptCount val="367"/>
                <c:pt idx="143">
                  <c:v>-0.35043296549031</c:v>
                </c:pt>
                <c:pt idx="144">
                  <c:v>0.37035231102382005</c:v>
                </c:pt>
                <c:pt idx="145">
                  <c:v>0.32266140938917998</c:v>
                </c:pt>
                <c:pt idx="146">
                  <c:v>0.55215461533456978</c:v>
                </c:pt>
                <c:pt idx="148">
                  <c:v>0.51990851499778978</c:v>
                </c:pt>
                <c:pt idx="149">
                  <c:v>-0.29547409354526</c:v>
                </c:pt>
                <c:pt idx="150">
                  <c:v>-0.25153299282014974</c:v>
                </c:pt>
                <c:pt idx="151">
                  <c:v>-1.7545086522020701</c:v>
                </c:pt>
                <c:pt idx="152">
                  <c:v>-0.70121695460380984</c:v>
                </c:pt>
                <c:pt idx="153">
                  <c:v>-0.15748636120402004</c:v>
                </c:pt>
                <c:pt idx="154">
                  <c:v>-0.84888857700882991</c:v>
                </c:pt>
                <c:pt idx="155">
                  <c:v>-0.20982505685120012</c:v>
                </c:pt>
                <c:pt idx="156">
                  <c:v>-2.4568534052759716E-2</c:v>
                </c:pt>
                <c:pt idx="157">
                  <c:v>0.35620633407574998</c:v>
                </c:pt>
                <c:pt idx="158">
                  <c:v>0.28962161782108975</c:v>
                </c:pt>
                <c:pt idx="159">
                  <c:v>0.7057429885058002</c:v>
                </c:pt>
                <c:pt idx="160">
                  <c:v>0.91842622815323027</c:v>
                </c:pt>
                <c:pt idx="161">
                  <c:v>1.7778181461238498</c:v>
                </c:pt>
                <c:pt idx="162">
                  <c:v>0.7098851925834202</c:v>
                </c:pt>
                <c:pt idx="163">
                  <c:v>1.2485436771064697</c:v>
                </c:pt>
                <c:pt idx="164">
                  <c:v>0.70149679661743014</c:v>
                </c:pt>
                <c:pt idx="187">
                  <c:v>0.75878494387648798</c:v>
                </c:pt>
                <c:pt idx="188">
                  <c:v>0.93019305069838687</c:v>
                </c:pt>
                <c:pt idx="189">
                  <c:v>0.75564908023393207</c:v>
                </c:pt>
                <c:pt idx="190">
                  <c:v>0.63425019215436096</c:v>
                </c:pt>
                <c:pt idx="191">
                  <c:v>0.13137429479814</c:v>
                </c:pt>
                <c:pt idx="193">
                  <c:v>-0.84874090776931976</c:v>
                </c:pt>
                <c:pt idx="196">
                  <c:v>-3.0177639887336989</c:v>
                </c:pt>
                <c:pt idx="290">
                  <c:v>-2.01191206035781</c:v>
                </c:pt>
              </c:numCache>
            </c:numRef>
          </c:val>
          <c:smooth val="0"/>
          <c:extLst xmlns:c16r2="http://schemas.microsoft.com/office/drawing/2015/06/chart">
            <c:ext xmlns:c16="http://schemas.microsoft.com/office/drawing/2014/chart" uri="{C3380CC4-5D6E-409C-BE32-E72D297353CC}">
              <c16:uniqueId val="{00000002-77C3-43EA-BD1B-B220ABABEB8E}"/>
            </c:ext>
          </c:extLst>
        </c:ser>
        <c:dLbls>
          <c:showLegendKey val="0"/>
          <c:showVal val="0"/>
          <c:showCatName val="0"/>
          <c:showSerName val="0"/>
          <c:showPercent val="0"/>
          <c:showBubbleSize val="0"/>
        </c:dLbls>
        <c:marker val="1"/>
        <c:smooth val="0"/>
        <c:axId val="637101184"/>
        <c:axId val="637101576"/>
      </c:lineChart>
      <c:lineChart>
        <c:grouping val="standard"/>
        <c:varyColors val="0"/>
        <c:ser>
          <c:idx val="1"/>
          <c:order val="3"/>
          <c:tx>
            <c:strRef>
              <c:f>'daily NPP fig CEW'!$M$1</c:f>
              <c:strCache>
                <c:ptCount val="1"/>
                <c:pt idx="0">
                  <c:v>ML/d</c:v>
                </c:pt>
              </c:strCache>
            </c:strRef>
          </c:tx>
          <c:spPr>
            <a:ln w="12700" cap="rnd">
              <a:solidFill>
                <a:schemeClr val="tx1"/>
              </a:solidFill>
              <a:prstDash val="sysDash"/>
              <a:round/>
            </a:ln>
            <a:effectLst/>
          </c:spPr>
          <c:marker>
            <c:symbol val="none"/>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CEW'!$M$3:$M$374</c:f>
              <c:numCache>
                <c:formatCode>General</c:formatCode>
                <c:ptCount val="372"/>
                <c:pt idx="0">
                  <c:v>1550.4739999999999</c:v>
                </c:pt>
                <c:pt idx="1">
                  <c:v>1015.096</c:v>
                </c:pt>
                <c:pt idx="2">
                  <c:v>609.21</c:v>
                </c:pt>
                <c:pt idx="3">
                  <c:v>413.03300000000002</c:v>
                </c:pt>
                <c:pt idx="4">
                  <c:v>386.83199999999999</c:v>
                </c:pt>
                <c:pt idx="5">
                  <c:v>372.55599999999998</c:v>
                </c:pt>
                <c:pt idx="6">
                  <c:v>303.90800000000002</c:v>
                </c:pt>
                <c:pt idx="7">
                  <c:v>270.06700000000001</c:v>
                </c:pt>
                <c:pt idx="8">
                  <c:v>223.79900000000001</c:v>
                </c:pt>
                <c:pt idx="9">
                  <c:v>190.935</c:v>
                </c:pt>
                <c:pt idx="10">
                  <c:v>165.65899999999999</c:v>
                </c:pt>
                <c:pt idx="11">
                  <c:v>150.59899999999999</c:v>
                </c:pt>
                <c:pt idx="12">
                  <c:v>147.10900000000001</c:v>
                </c:pt>
                <c:pt idx="13">
                  <c:v>143.43700000000001</c:v>
                </c:pt>
                <c:pt idx="14">
                  <c:v>146.54</c:v>
                </c:pt>
                <c:pt idx="15">
                  <c:v>159.86799999999999</c:v>
                </c:pt>
                <c:pt idx="16">
                  <c:v>165.36500000000001</c:v>
                </c:pt>
                <c:pt idx="17">
                  <c:v>163.078</c:v>
                </c:pt>
                <c:pt idx="18">
                  <c:v>169.19800000000001</c:v>
                </c:pt>
                <c:pt idx="19">
                  <c:v>165.20400000000001</c:v>
                </c:pt>
                <c:pt idx="20">
                  <c:v>162.17400000000001</c:v>
                </c:pt>
                <c:pt idx="21">
                  <c:v>143.76900000000001</c:v>
                </c:pt>
                <c:pt idx="22">
                  <c:v>142.36000000000001</c:v>
                </c:pt>
                <c:pt idx="23">
                  <c:v>137.572</c:v>
                </c:pt>
                <c:pt idx="24">
                  <c:v>135.608</c:v>
                </c:pt>
                <c:pt idx="25">
                  <c:v>131.89599999999999</c:v>
                </c:pt>
                <c:pt idx="26">
                  <c:v>121.73699999999999</c:v>
                </c:pt>
                <c:pt idx="27">
                  <c:v>116.40600000000001</c:v>
                </c:pt>
                <c:pt idx="28">
                  <c:v>117.04900000000001</c:v>
                </c:pt>
                <c:pt idx="29">
                  <c:v>110.584</c:v>
                </c:pt>
                <c:pt idx="30">
                  <c:v>101.271</c:v>
                </c:pt>
                <c:pt idx="31">
                  <c:v>87.741</c:v>
                </c:pt>
                <c:pt idx="32">
                  <c:v>84.686999999999998</c:v>
                </c:pt>
                <c:pt idx="33">
                  <c:v>80</c:v>
                </c:pt>
                <c:pt idx="34">
                  <c:v>87.894000000000005</c:v>
                </c:pt>
                <c:pt idx="35">
                  <c:v>99.822999999999993</c:v>
                </c:pt>
                <c:pt idx="36">
                  <c:v>105.788</c:v>
                </c:pt>
                <c:pt idx="37">
                  <c:v>106.91800000000001</c:v>
                </c:pt>
                <c:pt idx="38">
                  <c:v>104.49</c:v>
                </c:pt>
                <c:pt idx="39">
                  <c:v>93.813999999999993</c:v>
                </c:pt>
                <c:pt idx="40">
                  <c:v>86.02</c:v>
                </c:pt>
                <c:pt idx="41">
                  <c:v>85.988</c:v>
                </c:pt>
                <c:pt idx="42">
                  <c:v>88.584000000000003</c:v>
                </c:pt>
                <c:pt idx="43">
                  <c:v>90.131</c:v>
                </c:pt>
                <c:pt idx="44">
                  <c:v>88.295000000000002</c:v>
                </c:pt>
                <c:pt idx="45">
                  <c:v>85.036000000000001</c:v>
                </c:pt>
                <c:pt idx="46">
                  <c:v>81.84</c:v>
                </c:pt>
                <c:pt idx="47">
                  <c:v>84.33</c:v>
                </c:pt>
                <c:pt idx="48">
                  <c:v>84.34</c:v>
                </c:pt>
                <c:pt idx="49">
                  <c:v>84.456000000000003</c:v>
                </c:pt>
                <c:pt idx="50">
                  <c:v>82.603999999999999</c:v>
                </c:pt>
                <c:pt idx="51">
                  <c:v>79.185000000000002</c:v>
                </c:pt>
                <c:pt idx="52">
                  <c:v>73.070999999999998</c:v>
                </c:pt>
                <c:pt idx="53">
                  <c:v>65.712000000000003</c:v>
                </c:pt>
                <c:pt idx="54">
                  <c:v>58.408000000000001</c:v>
                </c:pt>
                <c:pt idx="55">
                  <c:v>87.328000000000003</c:v>
                </c:pt>
                <c:pt idx="56">
                  <c:v>106.869</c:v>
                </c:pt>
                <c:pt idx="57">
                  <c:v>106.111</c:v>
                </c:pt>
                <c:pt idx="58">
                  <c:v>111.896</c:v>
                </c:pt>
                <c:pt idx="59">
                  <c:v>254.691</c:v>
                </c:pt>
                <c:pt idx="60">
                  <c:v>327.02699999999999</c:v>
                </c:pt>
                <c:pt idx="61">
                  <c:v>720.61599999999999</c:v>
                </c:pt>
                <c:pt idx="62">
                  <c:v>923.25699999999995</c:v>
                </c:pt>
                <c:pt idx="63">
                  <c:v>673.57899999999995</c:v>
                </c:pt>
                <c:pt idx="64">
                  <c:v>418.43900000000002</c:v>
                </c:pt>
                <c:pt idx="65">
                  <c:v>356.39600000000002</c:v>
                </c:pt>
                <c:pt idx="66">
                  <c:v>277.14600000000002</c:v>
                </c:pt>
                <c:pt idx="67">
                  <c:v>225.798</c:v>
                </c:pt>
                <c:pt idx="68">
                  <c:v>221.291</c:v>
                </c:pt>
                <c:pt idx="69">
                  <c:v>203.87700000000001</c:v>
                </c:pt>
                <c:pt idx="70">
                  <c:v>192.821</c:v>
                </c:pt>
                <c:pt idx="71">
                  <c:v>188.791</c:v>
                </c:pt>
                <c:pt idx="72">
                  <c:v>184.46100000000001</c:v>
                </c:pt>
                <c:pt idx="73">
                  <c:v>179.524</c:v>
                </c:pt>
                <c:pt idx="74">
                  <c:v>170.93899999999999</c:v>
                </c:pt>
                <c:pt idx="75">
                  <c:v>175.75200000000001</c:v>
                </c:pt>
                <c:pt idx="76">
                  <c:v>157.44</c:v>
                </c:pt>
                <c:pt idx="77">
                  <c:v>142.13900000000001</c:v>
                </c:pt>
                <c:pt idx="78">
                  <c:v>141.19200000000001</c:v>
                </c:pt>
                <c:pt idx="79">
                  <c:v>164.577</c:v>
                </c:pt>
                <c:pt idx="80">
                  <c:v>394.90899999999999</c:v>
                </c:pt>
                <c:pt idx="81">
                  <c:v>444.94499999999999</c:v>
                </c:pt>
                <c:pt idx="82">
                  <c:v>333.29</c:v>
                </c:pt>
                <c:pt idx="83">
                  <c:v>265.92099999999999</c:v>
                </c:pt>
                <c:pt idx="84">
                  <c:v>322.64400000000001</c:v>
                </c:pt>
                <c:pt idx="85">
                  <c:v>312.91899999999998</c:v>
                </c:pt>
                <c:pt idx="86">
                  <c:v>331.30500000000001</c:v>
                </c:pt>
                <c:pt idx="87">
                  <c:v>347.21199999999999</c:v>
                </c:pt>
                <c:pt idx="88">
                  <c:v>339.02800000000002</c:v>
                </c:pt>
                <c:pt idx="89">
                  <c:v>239.15299999999999</c:v>
                </c:pt>
                <c:pt idx="90">
                  <c:v>189.62299999999999</c:v>
                </c:pt>
                <c:pt idx="91">
                  <c:v>177.285</c:v>
                </c:pt>
                <c:pt idx="92">
                  <c:v>270.08100000000002</c:v>
                </c:pt>
                <c:pt idx="93">
                  <c:v>532.41600000000005</c:v>
                </c:pt>
                <c:pt idx="94">
                  <c:v>547.38900000000001</c:v>
                </c:pt>
                <c:pt idx="95">
                  <c:v>508.43200000000002</c:v>
                </c:pt>
                <c:pt idx="96">
                  <c:v>598.09500000000003</c:v>
                </c:pt>
                <c:pt idx="97">
                  <c:v>674.33100000000002</c:v>
                </c:pt>
                <c:pt idx="98">
                  <c:v>534.03800000000001</c:v>
                </c:pt>
                <c:pt idx="99">
                  <c:v>590.19399999999996</c:v>
                </c:pt>
                <c:pt idx="100">
                  <c:v>584.77099999999996</c:v>
                </c:pt>
                <c:pt idx="101">
                  <c:v>729.18600000000004</c:v>
                </c:pt>
                <c:pt idx="102">
                  <c:v>771.30899999999997</c:v>
                </c:pt>
                <c:pt idx="103">
                  <c:v>927.77200000000005</c:v>
                </c:pt>
                <c:pt idx="104">
                  <c:v>4293.1180000000004</c:v>
                </c:pt>
                <c:pt idx="105">
                  <c:v>3373.0050000000001</c:v>
                </c:pt>
                <c:pt idx="106">
                  <c:v>1701.2860000000001</c:v>
                </c:pt>
                <c:pt idx="107">
                  <c:v>1248.4849999999999</c:v>
                </c:pt>
                <c:pt idx="108">
                  <c:v>697.57500000000005</c:v>
                </c:pt>
                <c:pt idx="109">
                  <c:v>566.32100000000003</c:v>
                </c:pt>
                <c:pt idx="110">
                  <c:v>392.24900000000002</c:v>
                </c:pt>
                <c:pt idx="111">
                  <c:v>328.98500000000001</c:v>
                </c:pt>
                <c:pt idx="112">
                  <c:v>285.39400000000001</c:v>
                </c:pt>
                <c:pt idx="113">
                  <c:v>337.25900000000001</c:v>
                </c:pt>
                <c:pt idx="114">
                  <c:v>493.255</c:v>
                </c:pt>
                <c:pt idx="115">
                  <c:v>469.68299999999999</c:v>
                </c:pt>
                <c:pt idx="116">
                  <c:v>521.99400000000003</c:v>
                </c:pt>
                <c:pt idx="117">
                  <c:v>504.66500000000002</c:v>
                </c:pt>
                <c:pt idx="118">
                  <c:v>459.17599999999999</c:v>
                </c:pt>
                <c:pt idx="119">
                  <c:v>454.91800000000001</c:v>
                </c:pt>
                <c:pt idx="120">
                  <c:v>627.78200000000004</c:v>
                </c:pt>
                <c:pt idx="121">
                  <c:v>767.93899999999996</c:v>
                </c:pt>
                <c:pt idx="122">
                  <c:v>909.50400000000002</c:v>
                </c:pt>
                <c:pt idx="123">
                  <c:v>986.21299999999997</c:v>
                </c:pt>
                <c:pt idx="124">
                  <c:v>806.47900000000004</c:v>
                </c:pt>
                <c:pt idx="125">
                  <c:v>828.44399999999996</c:v>
                </c:pt>
                <c:pt idx="126">
                  <c:v>942.51</c:v>
                </c:pt>
                <c:pt idx="127">
                  <c:v>954.49099999999999</c:v>
                </c:pt>
                <c:pt idx="128">
                  <c:v>949.55</c:v>
                </c:pt>
                <c:pt idx="129">
                  <c:v>946.96400000000006</c:v>
                </c:pt>
                <c:pt idx="130">
                  <c:v>900.55499999999995</c:v>
                </c:pt>
                <c:pt idx="131">
                  <c:v>859.91399999999999</c:v>
                </c:pt>
                <c:pt idx="132">
                  <c:v>844.18799999999999</c:v>
                </c:pt>
                <c:pt idx="133">
                  <c:v>967.81799999999998</c:v>
                </c:pt>
                <c:pt idx="134">
                  <c:v>851.23</c:v>
                </c:pt>
                <c:pt idx="135">
                  <c:v>879.73099999999999</c:v>
                </c:pt>
                <c:pt idx="136">
                  <c:v>947.45399999999995</c:v>
                </c:pt>
                <c:pt idx="137">
                  <c:v>756.17</c:v>
                </c:pt>
                <c:pt idx="138">
                  <c:v>706.072</c:v>
                </c:pt>
                <c:pt idx="139">
                  <c:v>569.77300000000002</c:v>
                </c:pt>
                <c:pt idx="140">
                  <c:v>550.09199999999998</c:v>
                </c:pt>
                <c:pt idx="141">
                  <c:v>697.89499999999998</c:v>
                </c:pt>
                <c:pt idx="142">
                  <c:v>685.34299999999996</c:v>
                </c:pt>
                <c:pt idx="143">
                  <c:v>683.43899999999996</c:v>
                </c:pt>
                <c:pt idx="144">
                  <c:v>529.35</c:v>
                </c:pt>
                <c:pt idx="145">
                  <c:v>481.85199999999998</c:v>
                </c:pt>
                <c:pt idx="146">
                  <c:v>469.09300000000002</c:v>
                </c:pt>
                <c:pt idx="147">
                  <c:v>492.14600000000002</c:v>
                </c:pt>
                <c:pt idx="148">
                  <c:v>492.89100000000002</c:v>
                </c:pt>
                <c:pt idx="149">
                  <c:v>517.00800000000004</c:v>
                </c:pt>
                <c:pt idx="150">
                  <c:v>541.28599999999994</c:v>
                </c:pt>
                <c:pt idx="151">
                  <c:v>489.666</c:v>
                </c:pt>
                <c:pt idx="152">
                  <c:v>447.13799999999998</c:v>
                </c:pt>
                <c:pt idx="153">
                  <c:v>439.30399999999997</c:v>
                </c:pt>
                <c:pt idx="154">
                  <c:v>531.43299999999999</c:v>
                </c:pt>
                <c:pt idx="155">
                  <c:v>653.89700000000005</c:v>
                </c:pt>
                <c:pt idx="156">
                  <c:v>678.101</c:v>
                </c:pt>
                <c:pt idx="157">
                  <c:v>618.28700000000003</c:v>
                </c:pt>
                <c:pt idx="158">
                  <c:v>576.71400000000006</c:v>
                </c:pt>
                <c:pt idx="159">
                  <c:v>627.48299999999995</c:v>
                </c:pt>
                <c:pt idx="160">
                  <c:v>612.43600000000004</c:v>
                </c:pt>
                <c:pt idx="161">
                  <c:v>599.6</c:v>
                </c:pt>
                <c:pt idx="162">
                  <c:v>998.06399999999996</c:v>
                </c:pt>
                <c:pt idx="163">
                  <c:v>1096.24</c:v>
                </c:pt>
                <c:pt idx="164">
                  <c:v>1087.664</c:v>
                </c:pt>
                <c:pt idx="165">
                  <c:v>1101.394</c:v>
                </c:pt>
                <c:pt idx="166">
                  <c:v>1216.3219999999999</c:v>
                </c:pt>
                <c:pt idx="167">
                  <c:v>1177.7090000000001</c:v>
                </c:pt>
                <c:pt idx="168">
                  <c:v>1407.5640000000001</c:v>
                </c:pt>
                <c:pt idx="169">
                  <c:v>1592.1279999999999</c:v>
                </c:pt>
                <c:pt idx="170">
                  <c:v>2061.835</c:v>
                </c:pt>
                <c:pt idx="171">
                  <c:v>2023.9590000000001</c:v>
                </c:pt>
                <c:pt idx="172">
                  <c:v>1926.41</c:v>
                </c:pt>
                <c:pt idx="173">
                  <c:v>1845.462</c:v>
                </c:pt>
                <c:pt idx="174">
                  <c:v>1994.9680000000001</c:v>
                </c:pt>
                <c:pt idx="175">
                  <c:v>2177.1689999999999</c:v>
                </c:pt>
                <c:pt idx="176">
                  <c:v>2266.4</c:v>
                </c:pt>
                <c:pt idx="177">
                  <c:v>2401.9720000000002</c:v>
                </c:pt>
                <c:pt idx="178">
                  <c:v>2933.511</c:v>
                </c:pt>
                <c:pt idx="179">
                  <c:v>3068.6329999999998</c:v>
                </c:pt>
                <c:pt idx="180">
                  <c:v>3130.2950000000001</c:v>
                </c:pt>
                <c:pt idx="181">
                  <c:v>3023.6289999999999</c:v>
                </c:pt>
                <c:pt idx="182">
                  <c:v>2901.123</c:v>
                </c:pt>
                <c:pt idx="183">
                  <c:v>2982.7579999999998</c:v>
                </c:pt>
                <c:pt idx="184">
                  <c:v>3025.665</c:v>
                </c:pt>
                <c:pt idx="185">
                  <c:v>2668.4850000000001</c:v>
                </c:pt>
                <c:pt idx="186">
                  <c:v>2489.4110000000001</c:v>
                </c:pt>
                <c:pt idx="187">
                  <c:v>2411.1120000000001</c:v>
                </c:pt>
                <c:pt idx="188">
                  <c:v>2264.0149999999999</c:v>
                </c:pt>
                <c:pt idx="189">
                  <c:v>2214.3009999999999</c:v>
                </c:pt>
                <c:pt idx="190">
                  <c:v>2186.4079999999999</c:v>
                </c:pt>
                <c:pt idx="191">
                  <c:v>2152.5909999999999</c:v>
                </c:pt>
                <c:pt idx="192">
                  <c:v>2173.3420000000001</c:v>
                </c:pt>
                <c:pt idx="193">
                  <c:v>2252.1</c:v>
                </c:pt>
                <c:pt idx="194">
                  <c:v>2372.5639999999999</c:v>
                </c:pt>
                <c:pt idx="195">
                  <c:v>2616.3200000000002</c:v>
                </c:pt>
                <c:pt idx="196">
                  <c:v>2669.0949999999998</c:v>
                </c:pt>
                <c:pt idx="197">
                  <c:v>2575.172</c:v>
                </c:pt>
                <c:pt idx="198">
                  <c:v>2396.3919999999998</c:v>
                </c:pt>
                <c:pt idx="199">
                  <c:v>2313.2910000000002</c:v>
                </c:pt>
                <c:pt idx="200">
                  <c:v>2241.4250000000002</c:v>
                </c:pt>
                <c:pt idx="201">
                  <c:v>2329.5360000000001</c:v>
                </c:pt>
                <c:pt idx="202">
                  <c:v>2367.393</c:v>
                </c:pt>
                <c:pt idx="203">
                  <c:v>2537.1729999999998</c:v>
                </c:pt>
                <c:pt idx="204">
                  <c:v>2457.893</c:v>
                </c:pt>
                <c:pt idx="205">
                  <c:v>2482.5390000000002</c:v>
                </c:pt>
                <c:pt idx="206">
                  <c:v>2305.0569999999998</c:v>
                </c:pt>
                <c:pt idx="207">
                  <c:v>2029.0160000000001</c:v>
                </c:pt>
                <c:pt idx="208">
                  <c:v>1871.088</c:v>
                </c:pt>
                <c:pt idx="209">
                  <c:v>2281.2570000000001</c:v>
                </c:pt>
                <c:pt idx="210">
                  <c:v>2116.7269999999999</c:v>
                </c:pt>
                <c:pt idx="211">
                  <c:v>2136.6750000000002</c:v>
                </c:pt>
                <c:pt idx="212">
                  <c:v>2184.761</c:v>
                </c:pt>
                <c:pt idx="213">
                  <c:v>2132.7979999999998</c:v>
                </c:pt>
                <c:pt idx="214">
                  <c:v>1870.058</c:v>
                </c:pt>
                <c:pt idx="215">
                  <c:v>1454.1980000000001</c:v>
                </c:pt>
                <c:pt idx="216">
                  <c:v>1212.9000000000001</c:v>
                </c:pt>
                <c:pt idx="217">
                  <c:v>1059.03</c:v>
                </c:pt>
                <c:pt idx="218">
                  <c:v>955.24800000000005</c:v>
                </c:pt>
                <c:pt idx="219">
                  <c:v>765.10599999999999</c:v>
                </c:pt>
                <c:pt idx="220">
                  <c:v>669.42499999999995</c:v>
                </c:pt>
                <c:pt idx="221">
                  <c:v>701.68899999999996</c:v>
                </c:pt>
                <c:pt idx="222">
                  <c:v>879.40700000000004</c:v>
                </c:pt>
                <c:pt idx="223">
                  <c:v>818.86</c:v>
                </c:pt>
                <c:pt idx="224">
                  <c:v>676.79600000000005</c:v>
                </c:pt>
                <c:pt idx="225">
                  <c:v>399.83</c:v>
                </c:pt>
                <c:pt idx="226">
                  <c:v>382.23200000000003</c:v>
                </c:pt>
                <c:pt idx="227">
                  <c:v>409.82799999999997</c:v>
                </c:pt>
                <c:pt idx="228">
                  <c:v>445.62799999999999</c:v>
                </c:pt>
                <c:pt idx="229">
                  <c:v>404.90600000000001</c:v>
                </c:pt>
                <c:pt idx="230">
                  <c:v>430.87200000000001</c:v>
                </c:pt>
                <c:pt idx="231">
                  <c:v>561.50800000000004</c:v>
                </c:pt>
                <c:pt idx="232">
                  <c:v>522.64499999999998</c:v>
                </c:pt>
                <c:pt idx="233">
                  <c:v>539.20100000000002</c:v>
                </c:pt>
                <c:pt idx="234">
                  <c:v>465.32499999999999</c:v>
                </c:pt>
                <c:pt idx="235">
                  <c:v>363.22399999999999</c:v>
                </c:pt>
                <c:pt idx="236">
                  <c:v>485.81400000000002</c:v>
                </c:pt>
                <c:pt idx="237">
                  <c:v>458.166</c:v>
                </c:pt>
                <c:pt idx="238">
                  <c:v>441.399</c:v>
                </c:pt>
                <c:pt idx="239">
                  <c:v>514.90700000000004</c:v>
                </c:pt>
                <c:pt idx="240">
                  <c:v>513.35400000000004</c:v>
                </c:pt>
                <c:pt idx="241">
                  <c:v>428.505</c:v>
                </c:pt>
                <c:pt idx="242">
                  <c:v>377.94499999999999</c:v>
                </c:pt>
                <c:pt idx="243">
                  <c:v>281.87099999999998</c:v>
                </c:pt>
                <c:pt idx="244">
                  <c:v>248.369</c:v>
                </c:pt>
                <c:pt idx="245">
                  <c:v>239.33600000000001</c:v>
                </c:pt>
                <c:pt idx="246">
                  <c:v>221.17500000000001</c:v>
                </c:pt>
                <c:pt idx="247">
                  <c:v>278.18299999999999</c:v>
                </c:pt>
                <c:pt idx="248">
                  <c:v>178.345</c:v>
                </c:pt>
                <c:pt idx="249">
                  <c:v>53.598999999999997</c:v>
                </c:pt>
                <c:pt idx="250">
                  <c:v>113.61</c:v>
                </c:pt>
                <c:pt idx="251">
                  <c:v>111.79900000000001</c:v>
                </c:pt>
                <c:pt idx="252">
                  <c:v>108.00700000000001</c:v>
                </c:pt>
                <c:pt idx="253">
                  <c:v>104.033</c:v>
                </c:pt>
                <c:pt idx="254">
                  <c:v>102.771</c:v>
                </c:pt>
                <c:pt idx="255">
                  <c:v>100.937</c:v>
                </c:pt>
                <c:pt idx="256">
                  <c:v>141.87100000000001</c:v>
                </c:pt>
                <c:pt idx="257">
                  <c:v>135.083</c:v>
                </c:pt>
                <c:pt idx="258">
                  <c:v>97.929000000000002</c:v>
                </c:pt>
                <c:pt idx="259">
                  <c:v>172.458</c:v>
                </c:pt>
                <c:pt idx="260">
                  <c:v>170.66300000000001</c:v>
                </c:pt>
                <c:pt idx="261">
                  <c:v>78.385000000000005</c:v>
                </c:pt>
                <c:pt idx="262">
                  <c:v>44.036000000000001</c:v>
                </c:pt>
                <c:pt idx="263">
                  <c:v>34.006</c:v>
                </c:pt>
                <c:pt idx="264">
                  <c:v>31.359000000000002</c:v>
                </c:pt>
                <c:pt idx="265">
                  <c:v>29.904</c:v>
                </c:pt>
                <c:pt idx="266">
                  <c:v>28.521999999999998</c:v>
                </c:pt>
                <c:pt idx="267">
                  <c:v>27.818999999999999</c:v>
                </c:pt>
                <c:pt idx="268">
                  <c:v>25.757000000000001</c:v>
                </c:pt>
                <c:pt idx="269">
                  <c:v>28.831</c:v>
                </c:pt>
                <c:pt idx="270">
                  <c:v>28.413</c:v>
                </c:pt>
                <c:pt idx="271">
                  <c:v>28.757999999999999</c:v>
                </c:pt>
                <c:pt idx="272">
                  <c:v>28.834</c:v>
                </c:pt>
                <c:pt idx="273">
                  <c:v>29.477</c:v>
                </c:pt>
                <c:pt idx="274">
                  <c:v>30.056000000000001</c:v>
                </c:pt>
                <c:pt idx="275">
                  <c:v>29.428999999999998</c:v>
                </c:pt>
                <c:pt idx="276">
                  <c:v>28.04</c:v>
                </c:pt>
                <c:pt idx="277">
                  <c:v>26.318999999999999</c:v>
                </c:pt>
                <c:pt idx="278">
                  <c:v>25.495999999999999</c:v>
                </c:pt>
                <c:pt idx="279">
                  <c:v>25.347000000000001</c:v>
                </c:pt>
                <c:pt idx="280">
                  <c:v>24.117000000000001</c:v>
                </c:pt>
                <c:pt idx="281">
                  <c:v>24.096</c:v>
                </c:pt>
                <c:pt idx="282">
                  <c:v>22.72</c:v>
                </c:pt>
                <c:pt idx="283">
                  <c:v>22.556999999999999</c:v>
                </c:pt>
                <c:pt idx="284">
                  <c:v>23.5</c:v>
                </c:pt>
                <c:pt idx="285">
                  <c:v>66.364999999999995</c:v>
                </c:pt>
                <c:pt idx="286">
                  <c:v>74.680000000000007</c:v>
                </c:pt>
                <c:pt idx="287">
                  <c:v>67.45</c:v>
                </c:pt>
                <c:pt idx="288">
                  <c:v>68.811000000000007</c:v>
                </c:pt>
                <c:pt idx="289">
                  <c:v>70.176000000000002</c:v>
                </c:pt>
                <c:pt idx="290">
                  <c:v>38.302</c:v>
                </c:pt>
                <c:pt idx="291">
                  <c:v>14.583</c:v>
                </c:pt>
                <c:pt idx="292">
                  <c:v>10.798</c:v>
                </c:pt>
                <c:pt idx="293">
                  <c:v>207.77600000000001</c:v>
                </c:pt>
                <c:pt idx="294">
                  <c:v>372.53399999999999</c:v>
                </c:pt>
                <c:pt idx="295">
                  <c:v>383.84699999999998</c:v>
                </c:pt>
                <c:pt idx="296">
                  <c:v>352.851</c:v>
                </c:pt>
                <c:pt idx="297">
                  <c:v>311.21800000000002</c:v>
                </c:pt>
                <c:pt idx="298">
                  <c:v>302.98700000000002</c:v>
                </c:pt>
                <c:pt idx="299">
                  <c:v>307.19600000000003</c:v>
                </c:pt>
                <c:pt idx="300">
                  <c:v>288.68400000000003</c:v>
                </c:pt>
                <c:pt idx="301">
                  <c:v>277.94</c:v>
                </c:pt>
                <c:pt idx="302">
                  <c:v>279.15499999999997</c:v>
                </c:pt>
                <c:pt idx="303">
                  <c:v>324.96499999999997</c:v>
                </c:pt>
                <c:pt idx="304">
                  <c:v>391.31299999999999</c:v>
                </c:pt>
                <c:pt idx="305">
                  <c:v>311.46600000000001</c:v>
                </c:pt>
                <c:pt idx="306">
                  <c:v>297.03399999999999</c:v>
                </c:pt>
                <c:pt idx="307">
                  <c:v>276.82499999999999</c:v>
                </c:pt>
                <c:pt idx="308">
                  <c:v>248.124</c:v>
                </c:pt>
                <c:pt idx="309">
                  <c:v>197.77199999999999</c:v>
                </c:pt>
                <c:pt idx="310">
                  <c:v>207.934</c:v>
                </c:pt>
                <c:pt idx="311">
                  <c:v>202.27</c:v>
                </c:pt>
                <c:pt idx="312">
                  <c:v>178.602</c:v>
                </c:pt>
                <c:pt idx="313">
                  <c:v>186.375</c:v>
                </c:pt>
                <c:pt idx="314">
                  <c:v>169.881</c:v>
                </c:pt>
                <c:pt idx="315">
                  <c:v>163.93700000000001</c:v>
                </c:pt>
                <c:pt idx="316">
                  <c:v>84.968000000000004</c:v>
                </c:pt>
                <c:pt idx="317">
                  <c:v>40.216999999999999</c:v>
                </c:pt>
                <c:pt idx="318">
                  <c:v>38.200000000000003</c:v>
                </c:pt>
                <c:pt idx="319">
                  <c:v>38.042999999999999</c:v>
                </c:pt>
                <c:pt idx="320">
                  <c:v>37.450000000000003</c:v>
                </c:pt>
                <c:pt idx="321">
                  <c:v>39.19</c:v>
                </c:pt>
                <c:pt idx="322">
                  <c:v>40.451000000000001</c:v>
                </c:pt>
                <c:pt idx="323">
                  <c:v>56.01</c:v>
                </c:pt>
                <c:pt idx="324">
                  <c:v>122.571</c:v>
                </c:pt>
                <c:pt idx="325">
                  <c:v>118.898</c:v>
                </c:pt>
                <c:pt idx="326">
                  <c:v>89.853999999999999</c:v>
                </c:pt>
                <c:pt idx="327">
                  <c:v>76.944999999999993</c:v>
                </c:pt>
                <c:pt idx="328">
                  <c:v>76.492999999999995</c:v>
                </c:pt>
                <c:pt idx="329">
                  <c:v>79.781000000000006</c:v>
                </c:pt>
                <c:pt idx="330">
                  <c:v>77.289000000000001</c:v>
                </c:pt>
                <c:pt idx="331">
                  <c:v>74.894000000000005</c:v>
                </c:pt>
                <c:pt idx="332">
                  <c:v>73.728999999999999</c:v>
                </c:pt>
                <c:pt idx="333">
                  <c:v>65.631</c:v>
                </c:pt>
                <c:pt idx="334">
                  <c:v>59.759</c:v>
                </c:pt>
                <c:pt idx="335">
                  <c:v>55.997</c:v>
                </c:pt>
                <c:pt idx="336">
                  <c:v>47.715000000000003</c:v>
                </c:pt>
                <c:pt idx="337">
                  <c:v>38.887999999999998</c:v>
                </c:pt>
                <c:pt idx="338">
                  <c:v>42.725000000000001</c:v>
                </c:pt>
                <c:pt idx="339">
                  <c:v>72.777000000000001</c:v>
                </c:pt>
                <c:pt idx="340">
                  <c:v>79.192999999999998</c:v>
                </c:pt>
                <c:pt idx="341">
                  <c:v>113.47499999999999</c:v>
                </c:pt>
                <c:pt idx="342">
                  <c:v>142.084</c:v>
                </c:pt>
                <c:pt idx="343">
                  <c:v>122.386</c:v>
                </c:pt>
                <c:pt idx="344">
                  <c:v>115.82</c:v>
                </c:pt>
                <c:pt idx="345">
                  <c:v>113.982</c:v>
                </c:pt>
                <c:pt idx="346">
                  <c:v>107.238</c:v>
                </c:pt>
                <c:pt idx="347">
                  <c:v>98.242000000000004</c:v>
                </c:pt>
                <c:pt idx="348">
                  <c:v>85.375</c:v>
                </c:pt>
                <c:pt idx="349">
                  <c:v>70.176000000000002</c:v>
                </c:pt>
                <c:pt idx="350">
                  <c:v>62.649000000000001</c:v>
                </c:pt>
                <c:pt idx="351">
                  <c:v>60.868000000000002</c:v>
                </c:pt>
                <c:pt idx="352">
                  <c:v>64.655000000000001</c:v>
                </c:pt>
                <c:pt idx="353">
                  <c:v>55.429000000000002</c:v>
                </c:pt>
                <c:pt idx="354">
                  <c:v>53.03</c:v>
                </c:pt>
                <c:pt idx="355">
                  <c:v>49.792999999999999</c:v>
                </c:pt>
                <c:pt idx="356">
                  <c:v>48.780999999999999</c:v>
                </c:pt>
                <c:pt idx="357">
                  <c:v>48.244</c:v>
                </c:pt>
                <c:pt idx="358">
                  <c:v>46.935000000000002</c:v>
                </c:pt>
                <c:pt idx="359">
                  <c:v>45.776000000000003</c:v>
                </c:pt>
                <c:pt idx="360">
                  <c:v>35.091000000000001</c:v>
                </c:pt>
                <c:pt idx="361">
                  <c:v>30.26</c:v>
                </c:pt>
                <c:pt idx="362">
                  <c:v>28.510999999999999</c:v>
                </c:pt>
                <c:pt idx="363">
                  <c:v>32.719000000000001</c:v>
                </c:pt>
                <c:pt idx="364">
                  <c:v>33.905000000000001</c:v>
                </c:pt>
              </c:numCache>
            </c:numRef>
          </c:val>
          <c:smooth val="0"/>
          <c:extLst xmlns:c16r2="http://schemas.microsoft.com/office/drawing/2015/06/chart">
            <c:ext xmlns:c16="http://schemas.microsoft.com/office/drawing/2014/chart" uri="{C3380CC4-5D6E-409C-BE32-E72D297353CC}">
              <c16:uniqueId val="{00000003-77C3-43EA-BD1B-B220ABABEB8E}"/>
            </c:ext>
          </c:extLst>
        </c:ser>
        <c:dLbls>
          <c:showLegendKey val="0"/>
          <c:showVal val="0"/>
          <c:showCatName val="0"/>
          <c:showSerName val="0"/>
          <c:showPercent val="0"/>
          <c:showBubbleSize val="0"/>
        </c:dLbls>
        <c:marker val="1"/>
        <c:smooth val="0"/>
        <c:axId val="637102360"/>
        <c:axId val="637101968"/>
      </c:lineChart>
      <c:dateAx>
        <c:axId val="637101184"/>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101576"/>
        <c:crossesAt val="-15"/>
        <c:auto val="0"/>
        <c:lblOffset val="100"/>
        <c:baseTimeUnit val="days"/>
        <c:majorUnit val="2"/>
        <c:majorTimeUnit val="months"/>
        <c:minorUnit val="30"/>
      </c:dateAx>
      <c:valAx>
        <c:axId val="63710157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101184"/>
        <c:crosses val="autoZero"/>
        <c:crossBetween val="between"/>
      </c:valAx>
      <c:valAx>
        <c:axId val="63710196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102360"/>
        <c:crosses val="max"/>
        <c:crossBetween val="between"/>
      </c:valAx>
      <c:dateAx>
        <c:axId val="637102360"/>
        <c:scaling>
          <c:orientation val="minMax"/>
        </c:scaling>
        <c:delete val="1"/>
        <c:axPos val="b"/>
        <c:numFmt formatCode="dd\-mm\-yy" sourceLinked="1"/>
        <c:majorTickMark val="out"/>
        <c:minorTickMark val="none"/>
        <c:tickLblPos val="nextTo"/>
        <c:crossAx val="637101968"/>
        <c:crosses val="autoZero"/>
        <c:auto val="0"/>
        <c:lblOffset val="100"/>
        <c:baseTimeUnit val="days"/>
      </c:dateAx>
      <c:spPr>
        <a:noFill/>
        <a:ln>
          <a:noFill/>
        </a:ln>
        <a:effectLst/>
      </c:spPr>
    </c:plotArea>
    <c:legend>
      <c:legendPos val="r"/>
      <c:layout>
        <c:manualLayout>
          <c:xMode val="edge"/>
          <c:yMode val="edge"/>
          <c:x val="0.40873644118216668"/>
          <c:y val="4.3049181018148131E-3"/>
          <c:w val="0.47823399150337703"/>
          <c:h val="0.133158238241610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(b) GW4</a:t>
            </a:r>
          </a:p>
        </c:rich>
      </c:tx>
      <c:layout>
        <c:manualLayout>
          <c:xMode val="edge"/>
          <c:yMode val="edge"/>
          <c:x val="0.10218197298792116"/>
          <c:y val="5.37228235519551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92171332707573606"/>
        </c:manualLayout>
      </c:layout>
      <c:lineChart>
        <c:grouping val="standard"/>
        <c:varyColors val="0"/>
        <c:ser>
          <c:idx val="0"/>
          <c:order val="0"/>
          <c:tx>
            <c:strRef>
              <c:f>'daily NPP fig CEW'!$O$4</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CEW'!$O$5:$O$371,'daily NPP fig CEW'!$B:$B)</c:f>
              <c:numCache>
                <c:formatCode>General</c:formatCode>
                <c:ptCount val="1048943"/>
                <c:pt idx="62">
                  <c:v>-8.52258636644458</c:v>
                </c:pt>
                <c:pt idx="83">
                  <c:v>-5.6606830715066803</c:v>
                </c:pt>
                <c:pt idx="85">
                  <c:v>-3.5858155219836201</c:v>
                </c:pt>
                <c:pt idx="94">
                  <c:v>-2.1354771812404101</c:v>
                </c:pt>
                <c:pt idx="103">
                  <c:v>-6.4438966592812168</c:v>
                </c:pt>
                <c:pt idx="105">
                  <c:v>-11.779786194704489</c:v>
                </c:pt>
                <c:pt idx="113">
                  <c:v>-4.3630931967738995</c:v>
                </c:pt>
                <c:pt idx="114">
                  <c:v>-2.8432579501256998</c:v>
                </c:pt>
                <c:pt idx="116">
                  <c:v>-3.5174423721077606</c:v>
                </c:pt>
                <c:pt idx="117">
                  <c:v>-3.4125862504564402</c:v>
                </c:pt>
                <c:pt idx="118">
                  <c:v>-4.2005335203178902</c:v>
                </c:pt>
                <c:pt idx="120">
                  <c:v>-4.7789999758352701</c:v>
                </c:pt>
                <c:pt idx="126">
                  <c:v>-4.2911799011196701</c:v>
                </c:pt>
                <c:pt idx="127">
                  <c:v>-3.1726373595071697</c:v>
                </c:pt>
                <c:pt idx="128">
                  <c:v>-2.1984174175086202</c:v>
                </c:pt>
                <c:pt idx="151">
                  <c:v>-7.6021975434199973E-2</c:v>
                </c:pt>
                <c:pt idx="158">
                  <c:v>-0.46041411233407015</c:v>
                </c:pt>
                <c:pt idx="171">
                  <c:v>-2.5215711708418098</c:v>
                </c:pt>
                <c:pt idx="172">
                  <c:v>-2.1557695981037961</c:v>
                </c:pt>
                <c:pt idx="174">
                  <c:v>-1.222584215413749</c:v>
                </c:pt>
                <c:pt idx="176">
                  <c:v>-1.7105193284380809</c:v>
                </c:pt>
                <c:pt idx="177">
                  <c:v>-1.5476304076186649</c:v>
                </c:pt>
                <c:pt idx="185">
                  <c:v>-1.5581693217442498</c:v>
                </c:pt>
                <c:pt idx="190">
                  <c:v>-1.45396541328073</c:v>
                </c:pt>
                <c:pt idx="193">
                  <c:v>-0.75287679677502028</c:v>
                </c:pt>
                <c:pt idx="196">
                  <c:v>-0.1604691512382499</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2172-4665-8485-DA834D494373}"/>
            </c:ext>
          </c:extLst>
        </c:ser>
        <c:ser>
          <c:idx val="6"/>
          <c:order val="1"/>
          <c:tx>
            <c:strRef>
              <c:f>'daily NPP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CEW'!$P$3:$P$369</c:f>
              <c:numCache>
                <c:formatCode>General</c:formatCode>
                <c:ptCount val="367"/>
                <c:pt idx="64">
                  <c:v>-8.52258636644458</c:v>
                </c:pt>
                <c:pt idx="128">
                  <c:v>-4.2911799011196701</c:v>
                </c:pt>
                <c:pt idx="129">
                  <c:v>-3.1726373595071697</c:v>
                </c:pt>
                <c:pt idx="130">
                  <c:v>-2.1984174175086202</c:v>
                </c:pt>
                <c:pt idx="173">
                  <c:v>-2.5215711708418098</c:v>
                </c:pt>
                <c:pt idx="174">
                  <c:v>-2.1557695981037961</c:v>
                </c:pt>
                <c:pt idx="176">
                  <c:v>-1.222584215413749</c:v>
                </c:pt>
                <c:pt idx="178">
                  <c:v>-1.7105193284380809</c:v>
                </c:pt>
                <c:pt idx="179">
                  <c:v>-1.5476304076186649</c:v>
                </c:pt>
              </c:numCache>
            </c:numRef>
          </c:val>
          <c:smooth val="0"/>
          <c:extLst xmlns:c16r2="http://schemas.microsoft.com/office/drawing/2015/06/chart">
            <c:ext xmlns:c16="http://schemas.microsoft.com/office/drawing/2014/chart" uri="{C3380CC4-5D6E-409C-BE32-E72D297353CC}">
              <c16:uniqueId val="{00000001-2172-4665-8485-DA834D494373}"/>
            </c:ext>
          </c:extLst>
        </c:ser>
        <c:ser>
          <c:idx val="5"/>
          <c:order val="2"/>
          <c:tx>
            <c:strRef>
              <c:f>'daily NPP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CEW'!$Q$3:$Q$369</c:f>
              <c:numCache>
                <c:formatCode>General</c:formatCode>
                <c:ptCount val="367"/>
                <c:pt idx="153">
                  <c:v>-7.6021975434199973E-2</c:v>
                </c:pt>
                <c:pt idx="160">
                  <c:v>-0.46041411233407015</c:v>
                </c:pt>
                <c:pt idx="187">
                  <c:v>-1.5581693217442498</c:v>
                </c:pt>
                <c:pt idx="192">
                  <c:v>-1.45396541328073</c:v>
                </c:pt>
                <c:pt idx="195">
                  <c:v>-0.75287679677502028</c:v>
                </c:pt>
                <c:pt idx="198">
                  <c:v>-0.1604691512382499</c:v>
                </c:pt>
              </c:numCache>
            </c:numRef>
          </c:val>
          <c:smooth val="0"/>
          <c:extLst xmlns:c16r2="http://schemas.microsoft.com/office/drawing/2015/06/chart">
            <c:ext xmlns:c16="http://schemas.microsoft.com/office/drawing/2014/chart" uri="{C3380CC4-5D6E-409C-BE32-E72D297353CC}">
              <c16:uniqueId val="{00000002-2172-4665-8485-DA834D494373}"/>
            </c:ext>
          </c:extLst>
        </c:ser>
        <c:dLbls>
          <c:showLegendKey val="0"/>
          <c:showVal val="0"/>
          <c:showCatName val="0"/>
          <c:showSerName val="0"/>
          <c:showPercent val="0"/>
          <c:showBubbleSize val="0"/>
        </c:dLbls>
        <c:marker val="1"/>
        <c:smooth val="0"/>
        <c:axId val="637286496"/>
        <c:axId val="637286888"/>
      </c:lineChart>
      <c:lineChart>
        <c:grouping val="standard"/>
        <c:varyColors val="0"/>
        <c:ser>
          <c:idx val="1"/>
          <c:order val="3"/>
          <c:tx>
            <c:strRef>
              <c:f>'daily NPP fig CEW'!$R$1</c:f>
              <c:strCache>
                <c:ptCount val="1"/>
                <c:pt idx="0">
                  <c:v>ML/d</c:v>
                </c:pt>
              </c:strCache>
            </c:strRef>
          </c:tx>
          <c:spPr>
            <a:ln w="12700" cap="rnd">
              <a:solidFill>
                <a:schemeClr val="tx1"/>
              </a:solidFill>
              <a:prstDash val="sysDash"/>
              <a:round/>
            </a:ln>
            <a:effectLst/>
          </c:spPr>
          <c:marker>
            <c:symbol val="none"/>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CEW'!$R$4:$R$375</c:f>
              <c:numCache>
                <c:formatCode>General</c:formatCode>
                <c:ptCount val="372"/>
                <c:pt idx="0">
                  <c:v>1181.9100000000001</c:v>
                </c:pt>
                <c:pt idx="1">
                  <c:v>593.48400000000004</c:v>
                </c:pt>
                <c:pt idx="2">
                  <c:v>527.21799999999996</c:v>
                </c:pt>
                <c:pt idx="3">
                  <c:v>443.28399999999999</c:v>
                </c:pt>
                <c:pt idx="4">
                  <c:v>425.11500000000001</c:v>
                </c:pt>
                <c:pt idx="5">
                  <c:v>403.84699999999998</c:v>
                </c:pt>
                <c:pt idx="6">
                  <c:v>328.50299999999999</c:v>
                </c:pt>
                <c:pt idx="7">
                  <c:v>319.94200000000001</c:v>
                </c:pt>
                <c:pt idx="8">
                  <c:v>250.51599999999999</c:v>
                </c:pt>
                <c:pt idx="9">
                  <c:v>238.571</c:v>
                </c:pt>
                <c:pt idx="10">
                  <c:v>199.20400000000001</c:v>
                </c:pt>
                <c:pt idx="11">
                  <c:v>192.13399999999999</c:v>
                </c:pt>
                <c:pt idx="12">
                  <c:v>187.76400000000001</c:v>
                </c:pt>
                <c:pt idx="13">
                  <c:v>189.45500000000001</c:v>
                </c:pt>
                <c:pt idx="14">
                  <c:v>193.161</c:v>
                </c:pt>
                <c:pt idx="15">
                  <c:v>216.083</c:v>
                </c:pt>
                <c:pt idx="16">
                  <c:v>210.93700000000001</c:v>
                </c:pt>
                <c:pt idx="17">
                  <c:v>209.124</c:v>
                </c:pt>
                <c:pt idx="18">
                  <c:v>214.39099999999999</c:v>
                </c:pt>
                <c:pt idx="19">
                  <c:v>215.59100000000001</c:v>
                </c:pt>
                <c:pt idx="20">
                  <c:v>191.62799999999999</c:v>
                </c:pt>
                <c:pt idx="21">
                  <c:v>181.32900000000001</c:v>
                </c:pt>
                <c:pt idx="22">
                  <c:v>126.574</c:v>
                </c:pt>
                <c:pt idx="23">
                  <c:v>84.725999999999999</c:v>
                </c:pt>
                <c:pt idx="24">
                  <c:v>76.521000000000001</c:v>
                </c:pt>
                <c:pt idx="25">
                  <c:v>71.730999999999995</c:v>
                </c:pt>
                <c:pt idx="26">
                  <c:v>66.528000000000006</c:v>
                </c:pt>
                <c:pt idx="27">
                  <c:v>60.241</c:v>
                </c:pt>
                <c:pt idx="28">
                  <c:v>49.680999999999997</c:v>
                </c:pt>
                <c:pt idx="29">
                  <c:v>59.076000000000001</c:v>
                </c:pt>
                <c:pt idx="30">
                  <c:v>79.665000000000006</c:v>
                </c:pt>
                <c:pt idx="31">
                  <c:v>63.847000000000001</c:v>
                </c:pt>
                <c:pt idx="32">
                  <c:v>58.341999999999999</c:v>
                </c:pt>
                <c:pt idx="33">
                  <c:v>52.646000000000001</c:v>
                </c:pt>
                <c:pt idx="34">
                  <c:v>64.710999999999999</c:v>
                </c:pt>
                <c:pt idx="35">
                  <c:v>92.515000000000001</c:v>
                </c:pt>
                <c:pt idx="36">
                  <c:v>91.712000000000003</c:v>
                </c:pt>
                <c:pt idx="37">
                  <c:v>89.171999999999997</c:v>
                </c:pt>
                <c:pt idx="38">
                  <c:v>87.69</c:v>
                </c:pt>
                <c:pt idx="39">
                  <c:v>95.626000000000005</c:v>
                </c:pt>
                <c:pt idx="40">
                  <c:v>102.785</c:v>
                </c:pt>
                <c:pt idx="41">
                  <c:v>100.908</c:v>
                </c:pt>
                <c:pt idx="42">
                  <c:v>98.881</c:v>
                </c:pt>
                <c:pt idx="43">
                  <c:v>92.876000000000005</c:v>
                </c:pt>
                <c:pt idx="44">
                  <c:v>90.143000000000001</c:v>
                </c:pt>
                <c:pt idx="45">
                  <c:v>88.308000000000007</c:v>
                </c:pt>
                <c:pt idx="46">
                  <c:v>85.545000000000002</c:v>
                </c:pt>
                <c:pt idx="47">
                  <c:v>84.108000000000004</c:v>
                </c:pt>
                <c:pt idx="48">
                  <c:v>82.819000000000003</c:v>
                </c:pt>
                <c:pt idx="49">
                  <c:v>82.712000000000003</c:v>
                </c:pt>
                <c:pt idx="50">
                  <c:v>81.209999999999994</c:v>
                </c:pt>
                <c:pt idx="51">
                  <c:v>79.063999999999993</c:v>
                </c:pt>
                <c:pt idx="52">
                  <c:v>76.582999999999998</c:v>
                </c:pt>
                <c:pt idx="53">
                  <c:v>74.063000000000002</c:v>
                </c:pt>
                <c:pt idx="54">
                  <c:v>67.372</c:v>
                </c:pt>
                <c:pt idx="55">
                  <c:v>55.204999999999998</c:v>
                </c:pt>
                <c:pt idx="56">
                  <c:v>43.078000000000003</c:v>
                </c:pt>
                <c:pt idx="57">
                  <c:v>42.063000000000002</c:v>
                </c:pt>
                <c:pt idx="58">
                  <c:v>49.987000000000002</c:v>
                </c:pt>
                <c:pt idx="59">
                  <c:v>122.108</c:v>
                </c:pt>
                <c:pt idx="60">
                  <c:v>206.38300000000001</c:v>
                </c:pt>
                <c:pt idx="61">
                  <c:v>641.46900000000005</c:v>
                </c:pt>
                <c:pt idx="62">
                  <c:v>748.178</c:v>
                </c:pt>
                <c:pt idx="63">
                  <c:v>526.53899999999999</c:v>
                </c:pt>
                <c:pt idx="64">
                  <c:v>422.88499999999999</c:v>
                </c:pt>
                <c:pt idx="65">
                  <c:v>375.91500000000002</c:v>
                </c:pt>
                <c:pt idx="66">
                  <c:v>286.16199999999998</c:v>
                </c:pt>
                <c:pt idx="67">
                  <c:v>277.64</c:v>
                </c:pt>
                <c:pt idx="68">
                  <c:v>268.51799999999997</c:v>
                </c:pt>
                <c:pt idx="69">
                  <c:v>246.613</c:v>
                </c:pt>
                <c:pt idx="70">
                  <c:v>243.315</c:v>
                </c:pt>
                <c:pt idx="71">
                  <c:v>235.68899999999999</c:v>
                </c:pt>
                <c:pt idx="72">
                  <c:v>231.19399999999999</c:v>
                </c:pt>
                <c:pt idx="73">
                  <c:v>225.25899999999999</c:v>
                </c:pt>
                <c:pt idx="74">
                  <c:v>224.04400000000001</c:v>
                </c:pt>
                <c:pt idx="75">
                  <c:v>230.017</c:v>
                </c:pt>
                <c:pt idx="76">
                  <c:v>189.70400000000001</c:v>
                </c:pt>
                <c:pt idx="77">
                  <c:v>184.04400000000001</c:v>
                </c:pt>
                <c:pt idx="78">
                  <c:v>185.58199999999999</c:v>
                </c:pt>
                <c:pt idx="79">
                  <c:v>216.77</c:v>
                </c:pt>
                <c:pt idx="80">
                  <c:v>227.28200000000001</c:v>
                </c:pt>
                <c:pt idx="81">
                  <c:v>194.982</c:v>
                </c:pt>
                <c:pt idx="82">
                  <c:v>176.18</c:v>
                </c:pt>
                <c:pt idx="83">
                  <c:v>189.83500000000001</c:v>
                </c:pt>
                <c:pt idx="84">
                  <c:v>220.95</c:v>
                </c:pt>
                <c:pt idx="85">
                  <c:v>236.73599999999999</c:v>
                </c:pt>
                <c:pt idx="86">
                  <c:v>237.08600000000001</c:v>
                </c:pt>
                <c:pt idx="87">
                  <c:v>234.51499999999999</c:v>
                </c:pt>
                <c:pt idx="88">
                  <c:v>191.505</c:v>
                </c:pt>
                <c:pt idx="89">
                  <c:v>61.875999999999998</c:v>
                </c:pt>
                <c:pt idx="90">
                  <c:v>42.396999999999998</c:v>
                </c:pt>
                <c:pt idx="91">
                  <c:v>72.616</c:v>
                </c:pt>
                <c:pt idx="92">
                  <c:v>139.92699999999999</c:v>
                </c:pt>
                <c:pt idx="93">
                  <c:v>138.86699999999999</c:v>
                </c:pt>
                <c:pt idx="94">
                  <c:v>153.86699999999999</c:v>
                </c:pt>
                <c:pt idx="95">
                  <c:v>163.86099999999999</c:v>
                </c:pt>
                <c:pt idx="96">
                  <c:v>168.99199999999999</c:v>
                </c:pt>
                <c:pt idx="97">
                  <c:v>129.91200000000001</c:v>
                </c:pt>
                <c:pt idx="98">
                  <c:v>108.13200000000001</c:v>
                </c:pt>
                <c:pt idx="99">
                  <c:v>140.505</c:v>
                </c:pt>
                <c:pt idx="100">
                  <c:v>137.34399999999999</c:v>
                </c:pt>
                <c:pt idx="101">
                  <c:v>139.53700000000001</c:v>
                </c:pt>
                <c:pt idx="102">
                  <c:v>231.15299999999999</c:v>
                </c:pt>
                <c:pt idx="103">
                  <c:v>1372.144</c:v>
                </c:pt>
                <c:pt idx="104">
                  <c:v>3873.8319999999999</c:v>
                </c:pt>
                <c:pt idx="105">
                  <c:v>929.06100000000004</c:v>
                </c:pt>
                <c:pt idx="106">
                  <c:v>903.33799999999997</c:v>
                </c:pt>
                <c:pt idx="107">
                  <c:v>676.77700000000004</c:v>
                </c:pt>
                <c:pt idx="108">
                  <c:v>507.33300000000003</c:v>
                </c:pt>
                <c:pt idx="109">
                  <c:v>375.10399999999998</c:v>
                </c:pt>
                <c:pt idx="110">
                  <c:v>184.875</c:v>
                </c:pt>
                <c:pt idx="111">
                  <c:v>172.23500000000001</c:v>
                </c:pt>
                <c:pt idx="112">
                  <c:v>142.65100000000001</c:v>
                </c:pt>
                <c:pt idx="113">
                  <c:v>194.821</c:v>
                </c:pt>
                <c:pt idx="114">
                  <c:v>335.94299999999998</c:v>
                </c:pt>
                <c:pt idx="115">
                  <c:v>288.77100000000002</c:v>
                </c:pt>
                <c:pt idx="116">
                  <c:v>372.08800000000002</c:v>
                </c:pt>
                <c:pt idx="117">
                  <c:v>361.892</c:v>
                </c:pt>
                <c:pt idx="118">
                  <c:v>373.18400000000003</c:v>
                </c:pt>
                <c:pt idx="119">
                  <c:v>432.226</c:v>
                </c:pt>
                <c:pt idx="120">
                  <c:v>583.08299999999997</c:v>
                </c:pt>
                <c:pt idx="121">
                  <c:v>796.37599999999998</c:v>
                </c:pt>
                <c:pt idx="122">
                  <c:v>599.47400000000005</c:v>
                </c:pt>
                <c:pt idx="123">
                  <c:v>394.05599999999998</c:v>
                </c:pt>
                <c:pt idx="124">
                  <c:v>279.34899999999999</c:v>
                </c:pt>
                <c:pt idx="125">
                  <c:v>285.31599999999997</c:v>
                </c:pt>
                <c:pt idx="126">
                  <c:v>291.26499999999999</c:v>
                </c:pt>
                <c:pt idx="127">
                  <c:v>289.33100000000002</c:v>
                </c:pt>
                <c:pt idx="128">
                  <c:v>273.09699999999998</c:v>
                </c:pt>
                <c:pt idx="129">
                  <c:v>248.99100000000001</c:v>
                </c:pt>
                <c:pt idx="130">
                  <c:v>245.14500000000001</c:v>
                </c:pt>
                <c:pt idx="131">
                  <c:v>242.8</c:v>
                </c:pt>
                <c:pt idx="132">
                  <c:v>242.27699999999999</c:v>
                </c:pt>
                <c:pt idx="133">
                  <c:v>240.31100000000001</c:v>
                </c:pt>
                <c:pt idx="134">
                  <c:v>231.19399999999999</c:v>
                </c:pt>
                <c:pt idx="135">
                  <c:v>374.012</c:v>
                </c:pt>
                <c:pt idx="136">
                  <c:v>466.75900000000001</c:v>
                </c:pt>
                <c:pt idx="137">
                  <c:v>456.85</c:v>
                </c:pt>
                <c:pt idx="138">
                  <c:v>431.44799999999998</c:v>
                </c:pt>
                <c:pt idx="139">
                  <c:v>397.46699999999998</c:v>
                </c:pt>
                <c:pt idx="140">
                  <c:v>420.27499999999998</c:v>
                </c:pt>
                <c:pt idx="141">
                  <c:v>466.79199999999997</c:v>
                </c:pt>
                <c:pt idx="142">
                  <c:v>504.74900000000002</c:v>
                </c:pt>
                <c:pt idx="143">
                  <c:v>475.68799999999999</c:v>
                </c:pt>
                <c:pt idx="144">
                  <c:v>390.529</c:v>
                </c:pt>
                <c:pt idx="145">
                  <c:v>398.10599999999999</c:v>
                </c:pt>
                <c:pt idx="146">
                  <c:v>365.23099999999999</c:v>
                </c:pt>
                <c:pt idx="147">
                  <c:v>334.74</c:v>
                </c:pt>
                <c:pt idx="148">
                  <c:v>335.34300000000002</c:v>
                </c:pt>
                <c:pt idx="149">
                  <c:v>408.80900000000003</c:v>
                </c:pt>
                <c:pt idx="150">
                  <c:v>405.56900000000002</c:v>
                </c:pt>
                <c:pt idx="151">
                  <c:v>406.25599999999997</c:v>
                </c:pt>
                <c:pt idx="152">
                  <c:v>418.46899999999999</c:v>
                </c:pt>
                <c:pt idx="153">
                  <c:v>432.108</c:v>
                </c:pt>
                <c:pt idx="154">
                  <c:v>429.56599999999997</c:v>
                </c:pt>
                <c:pt idx="155">
                  <c:v>443.947</c:v>
                </c:pt>
                <c:pt idx="156">
                  <c:v>467.84</c:v>
                </c:pt>
                <c:pt idx="157">
                  <c:v>403.26600000000002</c:v>
                </c:pt>
                <c:pt idx="158">
                  <c:v>424.59100000000001</c:v>
                </c:pt>
                <c:pt idx="159">
                  <c:v>428.02499999999998</c:v>
                </c:pt>
                <c:pt idx="160">
                  <c:v>250.01599999999999</c:v>
                </c:pt>
                <c:pt idx="161">
                  <c:v>85.055000000000007</c:v>
                </c:pt>
                <c:pt idx="162">
                  <c:v>56.051000000000002</c:v>
                </c:pt>
                <c:pt idx="163">
                  <c:v>97.001999999999995</c:v>
                </c:pt>
                <c:pt idx="164">
                  <c:v>68.674999999999997</c:v>
                </c:pt>
                <c:pt idx="165">
                  <c:v>60.287999999999997</c:v>
                </c:pt>
                <c:pt idx="166">
                  <c:v>61.616</c:v>
                </c:pt>
                <c:pt idx="167">
                  <c:v>232.797</c:v>
                </c:pt>
                <c:pt idx="168">
                  <c:v>223.25700000000001</c:v>
                </c:pt>
                <c:pt idx="169">
                  <c:v>504.81900000000002</c:v>
                </c:pt>
                <c:pt idx="170">
                  <c:v>587.28</c:v>
                </c:pt>
                <c:pt idx="171">
                  <c:v>460.92200000000003</c:v>
                </c:pt>
                <c:pt idx="172">
                  <c:v>620.226</c:v>
                </c:pt>
                <c:pt idx="173">
                  <c:v>737.79700000000003</c:v>
                </c:pt>
                <c:pt idx="174">
                  <c:v>731.64599999999996</c:v>
                </c:pt>
                <c:pt idx="175">
                  <c:v>743.99</c:v>
                </c:pt>
                <c:pt idx="176">
                  <c:v>828.21</c:v>
                </c:pt>
                <c:pt idx="177">
                  <c:v>940.25400000000002</c:v>
                </c:pt>
                <c:pt idx="178">
                  <c:v>1089.9639999999999</c:v>
                </c:pt>
                <c:pt idx="179">
                  <c:v>1130.213</c:v>
                </c:pt>
                <c:pt idx="180">
                  <c:v>1228.6600000000001</c:v>
                </c:pt>
                <c:pt idx="181">
                  <c:v>1194.6199999999999</c:v>
                </c:pt>
                <c:pt idx="182">
                  <c:v>1222.6389999999999</c:v>
                </c:pt>
                <c:pt idx="183">
                  <c:v>1254.6780000000001</c:v>
                </c:pt>
                <c:pt idx="184">
                  <c:v>1184.1759999999999</c:v>
                </c:pt>
                <c:pt idx="185">
                  <c:v>855.50099999999998</c:v>
                </c:pt>
                <c:pt idx="186">
                  <c:v>831.654</c:v>
                </c:pt>
                <c:pt idx="187">
                  <c:v>752.86400000000003</c:v>
                </c:pt>
                <c:pt idx="188">
                  <c:v>677.53</c:v>
                </c:pt>
                <c:pt idx="189">
                  <c:v>725.1</c:v>
                </c:pt>
                <c:pt idx="190">
                  <c:v>806.61199999999997</c:v>
                </c:pt>
                <c:pt idx="191">
                  <c:v>848.23800000000006</c:v>
                </c:pt>
                <c:pt idx="192">
                  <c:v>851.95399999999995</c:v>
                </c:pt>
                <c:pt idx="193">
                  <c:v>838.09900000000005</c:v>
                </c:pt>
                <c:pt idx="194">
                  <c:v>811.29100000000005</c:v>
                </c:pt>
                <c:pt idx="195">
                  <c:v>749.70799999999997</c:v>
                </c:pt>
                <c:pt idx="196">
                  <c:v>614.39</c:v>
                </c:pt>
                <c:pt idx="197">
                  <c:v>509.54399999999998</c:v>
                </c:pt>
                <c:pt idx="198">
                  <c:v>456.71199999999999</c:v>
                </c:pt>
                <c:pt idx="199">
                  <c:v>415.05200000000002</c:v>
                </c:pt>
                <c:pt idx="200">
                  <c:v>481.72</c:v>
                </c:pt>
                <c:pt idx="201">
                  <c:v>604.45899999999995</c:v>
                </c:pt>
                <c:pt idx="202">
                  <c:v>588.34100000000001</c:v>
                </c:pt>
                <c:pt idx="203">
                  <c:v>514.45299999999997</c:v>
                </c:pt>
                <c:pt idx="204">
                  <c:v>484.28899999999999</c:v>
                </c:pt>
                <c:pt idx="205">
                  <c:v>501.84899999999999</c:v>
                </c:pt>
                <c:pt idx="206">
                  <c:v>492.94</c:v>
                </c:pt>
                <c:pt idx="207">
                  <c:v>497.45600000000002</c:v>
                </c:pt>
                <c:pt idx="208">
                  <c:v>581.10199999999998</c:v>
                </c:pt>
                <c:pt idx="209">
                  <c:v>689.28800000000001</c:v>
                </c:pt>
                <c:pt idx="210">
                  <c:v>625.36099999999999</c:v>
                </c:pt>
                <c:pt idx="211">
                  <c:v>491.39400000000001</c:v>
                </c:pt>
                <c:pt idx="212">
                  <c:v>377.38</c:v>
                </c:pt>
                <c:pt idx="213">
                  <c:v>352.08699999999999</c:v>
                </c:pt>
                <c:pt idx="214">
                  <c:v>310.30700000000002</c:v>
                </c:pt>
                <c:pt idx="215">
                  <c:v>305.51799999999997</c:v>
                </c:pt>
                <c:pt idx="216">
                  <c:v>312.37700000000001</c:v>
                </c:pt>
                <c:pt idx="217">
                  <c:v>287.39800000000002</c:v>
                </c:pt>
                <c:pt idx="218">
                  <c:v>229.15899999999999</c:v>
                </c:pt>
                <c:pt idx="219">
                  <c:v>205.08600000000001</c:v>
                </c:pt>
                <c:pt idx="220">
                  <c:v>178.21199999999999</c:v>
                </c:pt>
                <c:pt idx="221">
                  <c:v>229.35300000000001</c:v>
                </c:pt>
                <c:pt idx="222">
                  <c:v>322.38200000000001</c:v>
                </c:pt>
                <c:pt idx="223">
                  <c:v>344.39299999999997</c:v>
                </c:pt>
                <c:pt idx="224">
                  <c:v>315.04500000000002</c:v>
                </c:pt>
                <c:pt idx="225">
                  <c:v>215.33699999999999</c:v>
                </c:pt>
                <c:pt idx="226">
                  <c:v>179.40299999999999</c:v>
                </c:pt>
                <c:pt idx="227">
                  <c:v>158.72300000000001</c:v>
                </c:pt>
                <c:pt idx="228">
                  <c:v>83.322999999999993</c:v>
                </c:pt>
                <c:pt idx="229">
                  <c:v>4.2290000000000001</c:v>
                </c:pt>
                <c:pt idx="230">
                  <c:v>45.524999999999999</c:v>
                </c:pt>
                <c:pt idx="231">
                  <c:v>116.13200000000001</c:v>
                </c:pt>
                <c:pt idx="232">
                  <c:v>139.71700000000001</c:v>
                </c:pt>
                <c:pt idx="233">
                  <c:v>192.96299999999999</c:v>
                </c:pt>
                <c:pt idx="234">
                  <c:v>129.47999999999999</c:v>
                </c:pt>
                <c:pt idx="235">
                  <c:v>90.637</c:v>
                </c:pt>
                <c:pt idx="236">
                  <c:v>66.108000000000004</c:v>
                </c:pt>
                <c:pt idx="237">
                  <c:v>6.6639999999999997</c:v>
                </c:pt>
                <c:pt idx="238">
                  <c:v>33.793999999999997</c:v>
                </c:pt>
                <c:pt idx="239">
                  <c:v>77.67</c:v>
                </c:pt>
                <c:pt idx="240">
                  <c:v>74.730999999999995</c:v>
                </c:pt>
                <c:pt idx="241">
                  <c:v>73.263999999999996</c:v>
                </c:pt>
                <c:pt idx="242">
                  <c:v>71.608999999999995</c:v>
                </c:pt>
                <c:pt idx="243">
                  <c:v>53.189</c:v>
                </c:pt>
                <c:pt idx="244">
                  <c:v>37.274999999999999</c:v>
                </c:pt>
                <c:pt idx="245">
                  <c:v>74.504000000000005</c:v>
                </c:pt>
                <c:pt idx="246">
                  <c:v>68.141999999999996</c:v>
                </c:pt>
                <c:pt idx="247">
                  <c:v>100.889</c:v>
                </c:pt>
                <c:pt idx="248">
                  <c:v>96.474000000000004</c:v>
                </c:pt>
                <c:pt idx="249">
                  <c:v>72.501999999999995</c:v>
                </c:pt>
                <c:pt idx="250">
                  <c:v>59.392000000000003</c:v>
                </c:pt>
                <c:pt idx="251">
                  <c:v>62.179000000000002</c:v>
                </c:pt>
                <c:pt idx="252">
                  <c:v>60.973999999999997</c:v>
                </c:pt>
                <c:pt idx="253">
                  <c:v>57.671999999999997</c:v>
                </c:pt>
                <c:pt idx="254">
                  <c:v>54.494</c:v>
                </c:pt>
                <c:pt idx="255">
                  <c:v>49.204000000000001</c:v>
                </c:pt>
                <c:pt idx="256">
                  <c:v>39.079000000000001</c:v>
                </c:pt>
                <c:pt idx="257">
                  <c:v>43.091000000000001</c:v>
                </c:pt>
                <c:pt idx="258">
                  <c:v>27.45</c:v>
                </c:pt>
                <c:pt idx="259">
                  <c:v>4.8769999999999998</c:v>
                </c:pt>
                <c:pt idx="260">
                  <c:v>26.346</c:v>
                </c:pt>
                <c:pt idx="261">
                  <c:v>62.563000000000002</c:v>
                </c:pt>
                <c:pt idx="262">
                  <c:v>54.146000000000001</c:v>
                </c:pt>
                <c:pt idx="263">
                  <c:v>34.061</c:v>
                </c:pt>
                <c:pt idx="264">
                  <c:v>11.259</c:v>
                </c:pt>
                <c:pt idx="265">
                  <c:v>2.0470000000000002</c:v>
                </c:pt>
                <c:pt idx="266">
                  <c:v>0.23499999999999999</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0.43099999999999999</c:v>
                </c:pt>
                <c:pt idx="289">
                  <c:v>18.28</c:v>
                </c:pt>
                <c:pt idx="290">
                  <c:v>18.524999999999999</c:v>
                </c:pt>
                <c:pt idx="291">
                  <c:v>10.183</c:v>
                </c:pt>
                <c:pt idx="292">
                  <c:v>6.8000000000000005E-2</c:v>
                </c:pt>
                <c:pt idx="293">
                  <c:v>0</c:v>
                </c:pt>
                <c:pt idx="294">
                  <c:v>0</c:v>
                </c:pt>
                <c:pt idx="295">
                  <c:v>0</c:v>
                </c:pt>
                <c:pt idx="296">
                  <c:v>7.41</c:v>
                </c:pt>
                <c:pt idx="297">
                  <c:v>43.914999999999999</c:v>
                </c:pt>
                <c:pt idx="298">
                  <c:v>19.809999999999999</c:v>
                </c:pt>
                <c:pt idx="299">
                  <c:v>19.184000000000001</c:v>
                </c:pt>
                <c:pt idx="300">
                  <c:v>18.14</c:v>
                </c:pt>
                <c:pt idx="301">
                  <c:v>18.576000000000001</c:v>
                </c:pt>
                <c:pt idx="302">
                  <c:v>18.376999999999999</c:v>
                </c:pt>
                <c:pt idx="303">
                  <c:v>118.04300000000001</c:v>
                </c:pt>
                <c:pt idx="304">
                  <c:v>119.96599999999999</c:v>
                </c:pt>
                <c:pt idx="305">
                  <c:v>42.423999999999999</c:v>
                </c:pt>
                <c:pt idx="306">
                  <c:v>35.991</c:v>
                </c:pt>
                <c:pt idx="307">
                  <c:v>33.649000000000001</c:v>
                </c:pt>
                <c:pt idx="308">
                  <c:v>31.553000000000001</c:v>
                </c:pt>
                <c:pt idx="309">
                  <c:v>29.234000000000002</c:v>
                </c:pt>
                <c:pt idx="310">
                  <c:v>28.178000000000001</c:v>
                </c:pt>
                <c:pt idx="311">
                  <c:v>27.251999999999999</c:v>
                </c:pt>
                <c:pt idx="312">
                  <c:v>25.815000000000001</c:v>
                </c:pt>
                <c:pt idx="313">
                  <c:v>24.361000000000001</c:v>
                </c:pt>
                <c:pt idx="314">
                  <c:v>21.92</c:v>
                </c:pt>
                <c:pt idx="315">
                  <c:v>21.202000000000002</c:v>
                </c:pt>
                <c:pt idx="316">
                  <c:v>18.907</c:v>
                </c:pt>
                <c:pt idx="317">
                  <c:v>16.388999999999999</c:v>
                </c:pt>
                <c:pt idx="318">
                  <c:v>14.403</c:v>
                </c:pt>
                <c:pt idx="319">
                  <c:v>12.875</c:v>
                </c:pt>
                <c:pt idx="320">
                  <c:v>11.308999999999999</c:v>
                </c:pt>
                <c:pt idx="321">
                  <c:v>10.565</c:v>
                </c:pt>
                <c:pt idx="322">
                  <c:v>10.058</c:v>
                </c:pt>
                <c:pt idx="323">
                  <c:v>9.5050000000000008</c:v>
                </c:pt>
                <c:pt idx="324">
                  <c:v>10.917999999999999</c:v>
                </c:pt>
                <c:pt idx="325">
                  <c:v>12.177</c:v>
                </c:pt>
                <c:pt idx="326">
                  <c:v>10.583</c:v>
                </c:pt>
                <c:pt idx="327">
                  <c:v>9.9019999999999992</c:v>
                </c:pt>
                <c:pt idx="328">
                  <c:v>9.3179999999999996</c:v>
                </c:pt>
                <c:pt idx="329">
                  <c:v>8.1720000000000006</c:v>
                </c:pt>
                <c:pt idx="330">
                  <c:v>26.625</c:v>
                </c:pt>
                <c:pt idx="331">
                  <c:v>70.462999999999994</c:v>
                </c:pt>
                <c:pt idx="332">
                  <c:v>59.616</c:v>
                </c:pt>
                <c:pt idx="333">
                  <c:v>46.878</c:v>
                </c:pt>
                <c:pt idx="334">
                  <c:v>38.200000000000003</c:v>
                </c:pt>
                <c:pt idx="335">
                  <c:v>33.075000000000003</c:v>
                </c:pt>
                <c:pt idx="336">
                  <c:v>27.757000000000001</c:v>
                </c:pt>
                <c:pt idx="337">
                  <c:v>21.670999999999999</c:v>
                </c:pt>
                <c:pt idx="338">
                  <c:v>11.936</c:v>
                </c:pt>
                <c:pt idx="339">
                  <c:v>22.001000000000001</c:v>
                </c:pt>
                <c:pt idx="340">
                  <c:v>34.905999999999999</c:v>
                </c:pt>
                <c:pt idx="341">
                  <c:v>45.436</c:v>
                </c:pt>
                <c:pt idx="342">
                  <c:v>51.718000000000004</c:v>
                </c:pt>
                <c:pt idx="343">
                  <c:v>47.899000000000001</c:v>
                </c:pt>
                <c:pt idx="344">
                  <c:v>44.345999999999997</c:v>
                </c:pt>
                <c:pt idx="345">
                  <c:v>41.543999999999997</c:v>
                </c:pt>
                <c:pt idx="346">
                  <c:v>38.188000000000002</c:v>
                </c:pt>
                <c:pt idx="347">
                  <c:v>35.728000000000002</c:v>
                </c:pt>
                <c:pt idx="348">
                  <c:v>33.588999999999999</c:v>
                </c:pt>
                <c:pt idx="349">
                  <c:v>30.927</c:v>
                </c:pt>
                <c:pt idx="350">
                  <c:v>27.515000000000001</c:v>
                </c:pt>
                <c:pt idx="351">
                  <c:v>25.853999999999999</c:v>
                </c:pt>
                <c:pt idx="352">
                  <c:v>24.997</c:v>
                </c:pt>
                <c:pt idx="353">
                  <c:v>25.283999999999999</c:v>
                </c:pt>
                <c:pt idx="354">
                  <c:v>24.963999999999999</c:v>
                </c:pt>
                <c:pt idx="355">
                  <c:v>23.864000000000001</c:v>
                </c:pt>
                <c:pt idx="356">
                  <c:v>21.495999999999999</c:v>
                </c:pt>
                <c:pt idx="357">
                  <c:v>21.535</c:v>
                </c:pt>
                <c:pt idx="358">
                  <c:v>77.349999999999994</c:v>
                </c:pt>
                <c:pt idx="359">
                  <c:v>28.539000000000001</c:v>
                </c:pt>
                <c:pt idx="360">
                  <c:v>20.297999999999998</c:v>
                </c:pt>
                <c:pt idx="361">
                  <c:v>10.666</c:v>
                </c:pt>
                <c:pt idx="362">
                  <c:v>5.1319999999999997</c:v>
                </c:pt>
                <c:pt idx="363">
                  <c:v>2.0299999999999998</c:v>
                </c:pt>
              </c:numCache>
            </c:numRef>
          </c:val>
          <c:smooth val="0"/>
          <c:extLst xmlns:c16r2="http://schemas.microsoft.com/office/drawing/2015/06/chart">
            <c:ext xmlns:c16="http://schemas.microsoft.com/office/drawing/2014/chart" uri="{C3380CC4-5D6E-409C-BE32-E72D297353CC}">
              <c16:uniqueId val="{00000003-2172-4665-8485-DA834D494373}"/>
            </c:ext>
          </c:extLst>
        </c:ser>
        <c:dLbls>
          <c:showLegendKey val="0"/>
          <c:showVal val="0"/>
          <c:showCatName val="0"/>
          <c:showSerName val="0"/>
          <c:showPercent val="0"/>
          <c:showBubbleSize val="0"/>
        </c:dLbls>
        <c:marker val="1"/>
        <c:smooth val="0"/>
        <c:axId val="637287672"/>
        <c:axId val="637287280"/>
      </c:lineChart>
      <c:dateAx>
        <c:axId val="637286496"/>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6888"/>
        <c:crossesAt val="-15"/>
        <c:auto val="0"/>
        <c:lblOffset val="100"/>
        <c:baseTimeUnit val="days"/>
        <c:majorUnit val="2"/>
        <c:majorTimeUnit val="months"/>
        <c:minorUnit val="30"/>
      </c:dateAx>
      <c:valAx>
        <c:axId val="6372868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6496"/>
        <c:crosses val="autoZero"/>
        <c:crossBetween val="between"/>
      </c:valAx>
      <c:valAx>
        <c:axId val="63728728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7672"/>
        <c:crosses val="max"/>
        <c:crossBetween val="between"/>
      </c:valAx>
      <c:dateAx>
        <c:axId val="637287672"/>
        <c:scaling>
          <c:orientation val="minMax"/>
        </c:scaling>
        <c:delete val="1"/>
        <c:axPos val="b"/>
        <c:numFmt formatCode="dd\-mm\-yy" sourceLinked="1"/>
        <c:majorTickMark val="out"/>
        <c:minorTickMark val="none"/>
        <c:tickLblPos val="nextTo"/>
        <c:crossAx val="637287280"/>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(c) GW6</a:t>
            </a:r>
          </a:p>
        </c:rich>
      </c:tx>
      <c:layout>
        <c:manualLayout>
          <c:xMode val="edge"/>
          <c:yMode val="edge"/>
          <c:x val="0.10882943587292004"/>
          <c:y val="4.806837436459682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92171332707573606"/>
        </c:manualLayout>
      </c:layout>
      <c:lineChart>
        <c:grouping val="standard"/>
        <c:varyColors val="0"/>
        <c:ser>
          <c:idx val="0"/>
          <c:order val="0"/>
          <c:tx>
            <c:strRef>
              <c:f>'daily NPP fig CEW'!$O$4</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CEW'!$T$5:$T$371,'daily NPP fig CEW'!$B:$B)</c:f>
              <c:numCache>
                <c:formatCode>General</c:formatCode>
                <c:ptCount val="1048943"/>
                <c:pt idx="99">
                  <c:v>-5.5333431353879403</c:v>
                </c:pt>
                <c:pt idx="138">
                  <c:v>-9.4614815305474238</c:v>
                </c:pt>
                <c:pt idx="144">
                  <c:v>-5.3732292258537298</c:v>
                </c:pt>
                <c:pt idx="159">
                  <c:v>-2.9075703480572299</c:v>
                </c:pt>
                <c:pt idx="160">
                  <c:v>-5.3565866211150501</c:v>
                </c:pt>
                <c:pt idx="170">
                  <c:v>-4.8319887274862392</c:v>
                </c:pt>
                <c:pt idx="173">
                  <c:v>-4.0232330187521992</c:v>
                </c:pt>
                <c:pt idx="176">
                  <c:v>-6.6533330275996345</c:v>
                </c:pt>
                <c:pt idx="177">
                  <c:v>-30.595762813179519</c:v>
                </c:pt>
                <c:pt idx="187">
                  <c:v>-3.8058284230752104</c:v>
                </c:pt>
                <c:pt idx="190">
                  <c:v>-2.8025365271809699</c:v>
                </c:pt>
                <c:pt idx="193">
                  <c:v>-7.6635277007994738</c:v>
                </c:pt>
                <c:pt idx="201">
                  <c:v>-4.0605519965018102</c:v>
                </c:pt>
                <c:pt idx="202">
                  <c:v>-5.5768890141463858</c:v>
                </c:pt>
                <c:pt idx="204">
                  <c:v>-7.4217878433218001</c:v>
                </c:pt>
                <c:pt idx="205">
                  <c:v>-7.1118512392902096</c:v>
                </c:pt>
                <c:pt idx="261">
                  <c:v>-1.2452323218134103</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155F-4D1A-B1E4-248082B71486}"/>
            </c:ext>
          </c:extLst>
        </c:ser>
        <c:ser>
          <c:idx val="6"/>
          <c:order val="1"/>
          <c:tx>
            <c:strRef>
              <c:f>'daily NPP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CEW'!$P$3:$P$369</c:f>
              <c:numCache>
                <c:formatCode>General</c:formatCode>
                <c:ptCount val="367"/>
                <c:pt idx="64">
                  <c:v>-8.52258636644458</c:v>
                </c:pt>
                <c:pt idx="128">
                  <c:v>-4.2911799011196701</c:v>
                </c:pt>
                <c:pt idx="129">
                  <c:v>-3.1726373595071697</c:v>
                </c:pt>
                <c:pt idx="130">
                  <c:v>-2.1984174175086202</c:v>
                </c:pt>
                <c:pt idx="173">
                  <c:v>-2.5215711708418098</c:v>
                </c:pt>
                <c:pt idx="174">
                  <c:v>-2.1557695981037961</c:v>
                </c:pt>
                <c:pt idx="176">
                  <c:v>-1.222584215413749</c:v>
                </c:pt>
                <c:pt idx="178">
                  <c:v>-1.7105193284380809</c:v>
                </c:pt>
                <c:pt idx="179">
                  <c:v>-1.5476304076186649</c:v>
                </c:pt>
              </c:numCache>
            </c:numRef>
          </c:val>
          <c:smooth val="0"/>
          <c:extLst xmlns:c16r2="http://schemas.microsoft.com/office/drawing/2015/06/chart">
            <c:ext xmlns:c16="http://schemas.microsoft.com/office/drawing/2014/chart" uri="{C3380CC4-5D6E-409C-BE32-E72D297353CC}">
              <c16:uniqueId val="{00000001-155F-4D1A-B1E4-248082B71486}"/>
            </c:ext>
          </c:extLst>
        </c:ser>
        <c:ser>
          <c:idx val="5"/>
          <c:order val="2"/>
          <c:tx>
            <c:strRef>
              <c:f>'daily NPP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CEW'!$V$3:$V$369</c:f>
              <c:numCache>
                <c:formatCode>General</c:formatCode>
                <c:ptCount val="367"/>
                <c:pt idx="146">
                  <c:v>-5.3732292258537298</c:v>
                </c:pt>
                <c:pt idx="161">
                  <c:v>-2.9075703480572299</c:v>
                </c:pt>
                <c:pt idx="162">
                  <c:v>-5.3565866211150501</c:v>
                </c:pt>
                <c:pt idx="189">
                  <c:v>-3.8058284230752104</c:v>
                </c:pt>
                <c:pt idx="192">
                  <c:v>-2.8025365271809699</c:v>
                </c:pt>
                <c:pt idx="195">
                  <c:v>-7.6635277007994738</c:v>
                </c:pt>
              </c:numCache>
            </c:numRef>
          </c:val>
          <c:smooth val="0"/>
          <c:extLst xmlns:c16r2="http://schemas.microsoft.com/office/drawing/2015/06/chart">
            <c:ext xmlns:c16="http://schemas.microsoft.com/office/drawing/2014/chart" uri="{C3380CC4-5D6E-409C-BE32-E72D297353CC}">
              <c16:uniqueId val="{00000002-155F-4D1A-B1E4-248082B71486}"/>
            </c:ext>
          </c:extLst>
        </c:ser>
        <c:dLbls>
          <c:showLegendKey val="0"/>
          <c:showVal val="0"/>
          <c:showCatName val="0"/>
          <c:showSerName val="0"/>
          <c:showPercent val="0"/>
          <c:showBubbleSize val="0"/>
        </c:dLbls>
        <c:marker val="1"/>
        <c:smooth val="0"/>
        <c:axId val="637288456"/>
        <c:axId val="637288848"/>
      </c:lineChart>
      <c:lineChart>
        <c:grouping val="standard"/>
        <c:varyColors val="0"/>
        <c:ser>
          <c:idx val="1"/>
          <c:order val="3"/>
          <c:tx>
            <c:strRef>
              <c:f>'daily NPP fig CEW'!$R$1</c:f>
              <c:strCache>
                <c:ptCount val="1"/>
                <c:pt idx="0">
                  <c:v>ML/d</c:v>
                </c:pt>
              </c:strCache>
            </c:strRef>
          </c:tx>
          <c:spPr>
            <a:ln w="12700" cap="rnd">
              <a:solidFill>
                <a:schemeClr val="tx1"/>
              </a:solidFill>
              <a:prstDash val="sysDash"/>
              <a:round/>
            </a:ln>
            <a:effectLst/>
          </c:spPr>
          <c:marker>
            <c:symbol val="none"/>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CEW'!$W$3:$W$374</c:f>
              <c:numCache>
                <c:formatCode>General</c:formatCode>
                <c:ptCount val="372"/>
                <c:pt idx="0">
                  <c:v>13.393000000000001</c:v>
                </c:pt>
                <c:pt idx="1">
                  <c:v>18.34</c:v>
                </c:pt>
                <c:pt idx="2">
                  <c:v>356.09199999999998</c:v>
                </c:pt>
                <c:pt idx="3">
                  <c:v>333.327</c:v>
                </c:pt>
                <c:pt idx="4">
                  <c:v>226.28399999999999</c:v>
                </c:pt>
                <c:pt idx="5">
                  <c:v>212.745</c:v>
                </c:pt>
                <c:pt idx="6">
                  <c:v>193.79400000000001</c:v>
                </c:pt>
                <c:pt idx="7">
                  <c:v>173.983</c:v>
                </c:pt>
                <c:pt idx="8">
                  <c:v>172.928</c:v>
                </c:pt>
                <c:pt idx="9">
                  <c:v>150.17500000000001</c:v>
                </c:pt>
                <c:pt idx="10">
                  <c:v>112.84399999999999</c:v>
                </c:pt>
                <c:pt idx="11">
                  <c:v>108.727</c:v>
                </c:pt>
                <c:pt idx="12">
                  <c:v>95.168999999999997</c:v>
                </c:pt>
                <c:pt idx="13">
                  <c:v>74.147000000000006</c:v>
                </c:pt>
                <c:pt idx="14">
                  <c:v>75.287000000000006</c:v>
                </c:pt>
                <c:pt idx="15">
                  <c:v>80.064999999999998</c:v>
                </c:pt>
                <c:pt idx="16">
                  <c:v>75.444000000000003</c:v>
                </c:pt>
                <c:pt idx="17">
                  <c:v>58.042999999999999</c:v>
                </c:pt>
                <c:pt idx="18">
                  <c:v>57.350999999999999</c:v>
                </c:pt>
                <c:pt idx="19">
                  <c:v>56.372999999999998</c:v>
                </c:pt>
                <c:pt idx="20">
                  <c:v>56.826000000000001</c:v>
                </c:pt>
                <c:pt idx="21">
                  <c:v>64.747</c:v>
                </c:pt>
                <c:pt idx="22">
                  <c:v>67.688000000000002</c:v>
                </c:pt>
                <c:pt idx="23">
                  <c:v>69.195999999999998</c:v>
                </c:pt>
                <c:pt idx="24">
                  <c:v>71.253</c:v>
                </c:pt>
                <c:pt idx="25">
                  <c:v>52.133000000000003</c:v>
                </c:pt>
                <c:pt idx="26">
                  <c:v>43.250999999999998</c:v>
                </c:pt>
                <c:pt idx="27">
                  <c:v>34.377000000000002</c:v>
                </c:pt>
                <c:pt idx="28">
                  <c:v>28.798999999999999</c:v>
                </c:pt>
                <c:pt idx="29">
                  <c:v>28.087</c:v>
                </c:pt>
                <c:pt idx="30">
                  <c:v>27.98</c:v>
                </c:pt>
                <c:pt idx="31">
                  <c:v>27.460999999999999</c:v>
                </c:pt>
                <c:pt idx="32">
                  <c:v>22.527000000000001</c:v>
                </c:pt>
                <c:pt idx="33">
                  <c:v>28.640999999999998</c:v>
                </c:pt>
                <c:pt idx="34">
                  <c:v>31.931999999999999</c:v>
                </c:pt>
                <c:pt idx="35">
                  <c:v>28.062000000000001</c:v>
                </c:pt>
                <c:pt idx="36">
                  <c:v>25.324999999999999</c:v>
                </c:pt>
                <c:pt idx="37">
                  <c:v>24.766999999999999</c:v>
                </c:pt>
                <c:pt idx="38">
                  <c:v>24.815999999999999</c:v>
                </c:pt>
                <c:pt idx="39">
                  <c:v>32.786999999999999</c:v>
                </c:pt>
                <c:pt idx="40">
                  <c:v>35.012999999999998</c:v>
                </c:pt>
                <c:pt idx="41">
                  <c:v>34.993000000000002</c:v>
                </c:pt>
                <c:pt idx="42">
                  <c:v>38.292000000000002</c:v>
                </c:pt>
                <c:pt idx="43">
                  <c:v>43.267000000000003</c:v>
                </c:pt>
                <c:pt idx="44">
                  <c:v>44.218000000000004</c:v>
                </c:pt>
                <c:pt idx="45">
                  <c:v>44.036000000000001</c:v>
                </c:pt>
                <c:pt idx="46">
                  <c:v>46.796999999999997</c:v>
                </c:pt>
                <c:pt idx="47">
                  <c:v>43.164999999999999</c:v>
                </c:pt>
                <c:pt idx="48">
                  <c:v>46.186999999999998</c:v>
                </c:pt>
                <c:pt idx="49">
                  <c:v>35.991</c:v>
                </c:pt>
                <c:pt idx="50">
                  <c:v>30.413</c:v>
                </c:pt>
                <c:pt idx="51">
                  <c:v>30.899000000000001</c:v>
                </c:pt>
                <c:pt idx="52">
                  <c:v>30.968</c:v>
                </c:pt>
                <c:pt idx="53">
                  <c:v>31.065000000000001</c:v>
                </c:pt>
                <c:pt idx="54">
                  <c:v>35.085999999999999</c:v>
                </c:pt>
                <c:pt idx="55">
                  <c:v>29.904</c:v>
                </c:pt>
                <c:pt idx="56">
                  <c:v>29.824000000000002</c:v>
                </c:pt>
                <c:pt idx="57">
                  <c:v>29.975999999999999</c:v>
                </c:pt>
                <c:pt idx="58">
                  <c:v>29.731000000000002</c:v>
                </c:pt>
                <c:pt idx="59">
                  <c:v>29.821000000000002</c:v>
                </c:pt>
                <c:pt idx="60">
                  <c:v>25.239000000000001</c:v>
                </c:pt>
                <c:pt idx="61">
                  <c:v>17.178999999999998</c:v>
                </c:pt>
                <c:pt idx="62">
                  <c:v>36.607999999999997</c:v>
                </c:pt>
                <c:pt idx="63">
                  <c:v>63.445999999999998</c:v>
                </c:pt>
                <c:pt idx="64">
                  <c:v>395.40800000000002</c:v>
                </c:pt>
                <c:pt idx="65">
                  <c:v>426.16500000000002</c:v>
                </c:pt>
                <c:pt idx="66">
                  <c:v>337.52600000000001</c:v>
                </c:pt>
                <c:pt idx="67">
                  <c:v>310.39999999999998</c:v>
                </c:pt>
                <c:pt idx="68">
                  <c:v>261.52199999999999</c:v>
                </c:pt>
                <c:pt idx="69">
                  <c:v>221.13800000000001</c:v>
                </c:pt>
                <c:pt idx="70">
                  <c:v>213.078</c:v>
                </c:pt>
                <c:pt idx="71">
                  <c:v>203.43899999999999</c:v>
                </c:pt>
                <c:pt idx="72">
                  <c:v>199.54499999999999</c:v>
                </c:pt>
                <c:pt idx="73">
                  <c:v>198.62200000000001</c:v>
                </c:pt>
                <c:pt idx="74">
                  <c:v>196.86600000000001</c:v>
                </c:pt>
                <c:pt idx="75">
                  <c:v>194.71600000000001</c:v>
                </c:pt>
                <c:pt idx="76">
                  <c:v>194.45500000000001</c:v>
                </c:pt>
                <c:pt idx="77">
                  <c:v>187.73500000000001</c:v>
                </c:pt>
                <c:pt idx="78">
                  <c:v>172.99</c:v>
                </c:pt>
                <c:pt idx="79">
                  <c:v>165.64400000000001</c:v>
                </c:pt>
                <c:pt idx="80">
                  <c:v>161.21</c:v>
                </c:pt>
                <c:pt idx="81">
                  <c:v>160.565</c:v>
                </c:pt>
                <c:pt idx="82">
                  <c:v>165.49799999999999</c:v>
                </c:pt>
                <c:pt idx="83">
                  <c:v>167.273</c:v>
                </c:pt>
                <c:pt idx="84">
                  <c:v>171.59399999999999</c:v>
                </c:pt>
                <c:pt idx="85">
                  <c:v>176.24799999999999</c:v>
                </c:pt>
                <c:pt idx="86">
                  <c:v>178.56299999999999</c:v>
                </c:pt>
                <c:pt idx="87">
                  <c:v>181.846</c:v>
                </c:pt>
                <c:pt idx="88">
                  <c:v>184.02699999999999</c:v>
                </c:pt>
                <c:pt idx="89">
                  <c:v>178.40199999999999</c:v>
                </c:pt>
                <c:pt idx="90">
                  <c:v>181.78800000000001</c:v>
                </c:pt>
                <c:pt idx="91">
                  <c:v>123.12</c:v>
                </c:pt>
                <c:pt idx="92">
                  <c:v>29.172000000000001</c:v>
                </c:pt>
                <c:pt idx="93">
                  <c:v>16.736999999999998</c:v>
                </c:pt>
                <c:pt idx="94">
                  <c:v>30.527999999999999</c:v>
                </c:pt>
                <c:pt idx="95">
                  <c:v>32.21</c:v>
                </c:pt>
                <c:pt idx="96">
                  <c:v>25.202999999999999</c:v>
                </c:pt>
                <c:pt idx="97">
                  <c:v>19.152999999999999</c:v>
                </c:pt>
                <c:pt idx="98">
                  <c:v>15.757999999999999</c:v>
                </c:pt>
                <c:pt idx="99">
                  <c:v>16.318000000000001</c:v>
                </c:pt>
                <c:pt idx="100">
                  <c:v>22.658999999999999</c:v>
                </c:pt>
                <c:pt idx="101">
                  <c:v>25.806000000000001</c:v>
                </c:pt>
                <c:pt idx="102">
                  <c:v>20.411999999999999</c:v>
                </c:pt>
                <c:pt idx="103">
                  <c:v>24.876000000000001</c:v>
                </c:pt>
                <c:pt idx="104">
                  <c:v>34.386000000000003</c:v>
                </c:pt>
                <c:pt idx="105">
                  <c:v>165.19399999999999</c:v>
                </c:pt>
                <c:pt idx="106">
                  <c:v>935.14599999999996</c:v>
                </c:pt>
                <c:pt idx="107">
                  <c:v>471.62700000000001</c:v>
                </c:pt>
                <c:pt idx="108">
                  <c:v>274.93700000000001</c:v>
                </c:pt>
                <c:pt idx="109">
                  <c:v>255.2</c:v>
                </c:pt>
                <c:pt idx="110">
                  <c:v>215.696</c:v>
                </c:pt>
                <c:pt idx="111">
                  <c:v>267.80900000000003</c:v>
                </c:pt>
                <c:pt idx="112">
                  <c:v>109.465</c:v>
                </c:pt>
                <c:pt idx="113">
                  <c:v>90.947999999999993</c:v>
                </c:pt>
                <c:pt idx="114">
                  <c:v>85.361000000000004</c:v>
                </c:pt>
                <c:pt idx="115">
                  <c:v>66.605000000000004</c:v>
                </c:pt>
                <c:pt idx="116">
                  <c:v>54.146999999999998</c:v>
                </c:pt>
                <c:pt idx="117">
                  <c:v>49.927</c:v>
                </c:pt>
                <c:pt idx="118">
                  <c:v>65.153999999999996</c:v>
                </c:pt>
                <c:pt idx="119">
                  <c:v>46.289000000000001</c:v>
                </c:pt>
                <c:pt idx="120">
                  <c:v>61.500999999999998</c:v>
                </c:pt>
                <c:pt idx="121">
                  <c:v>70.289000000000001</c:v>
                </c:pt>
                <c:pt idx="122">
                  <c:v>158.047</c:v>
                </c:pt>
                <c:pt idx="123">
                  <c:v>152.482</c:v>
                </c:pt>
                <c:pt idx="124">
                  <c:v>96.742999999999995</c:v>
                </c:pt>
                <c:pt idx="125">
                  <c:v>184.08099999999999</c:v>
                </c:pt>
                <c:pt idx="126">
                  <c:v>131.27099999999999</c:v>
                </c:pt>
                <c:pt idx="127">
                  <c:v>117.31699999999999</c:v>
                </c:pt>
                <c:pt idx="128">
                  <c:v>122.444</c:v>
                </c:pt>
                <c:pt idx="129">
                  <c:v>117.94499999999999</c:v>
                </c:pt>
                <c:pt idx="130">
                  <c:v>114.467</c:v>
                </c:pt>
                <c:pt idx="131">
                  <c:v>113.67100000000001</c:v>
                </c:pt>
                <c:pt idx="132">
                  <c:v>113.524</c:v>
                </c:pt>
                <c:pt idx="133">
                  <c:v>113.41800000000001</c:v>
                </c:pt>
                <c:pt idx="134">
                  <c:v>113.931</c:v>
                </c:pt>
                <c:pt idx="135">
                  <c:v>114.205</c:v>
                </c:pt>
                <c:pt idx="136">
                  <c:v>86.674000000000007</c:v>
                </c:pt>
                <c:pt idx="137">
                  <c:v>63.127000000000002</c:v>
                </c:pt>
                <c:pt idx="138">
                  <c:v>47.509</c:v>
                </c:pt>
                <c:pt idx="139">
                  <c:v>59.371000000000002</c:v>
                </c:pt>
                <c:pt idx="140">
                  <c:v>59.988999999999997</c:v>
                </c:pt>
                <c:pt idx="141">
                  <c:v>15.538</c:v>
                </c:pt>
                <c:pt idx="142">
                  <c:v>26.516999999999999</c:v>
                </c:pt>
                <c:pt idx="143">
                  <c:v>47.345999999999997</c:v>
                </c:pt>
                <c:pt idx="144">
                  <c:v>64.331999999999994</c:v>
                </c:pt>
                <c:pt idx="145">
                  <c:v>101.649</c:v>
                </c:pt>
                <c:pt idx="146">
                  <c:v>44.918999999999997</c:v>
                </c:pt>
                <c:pt idx="147">
                  <c:v>27.085000000000001</c:v>
                </c:pt>
                <c:pt idx="148">
                  <c:v>27.311</c:v>
                </c:pt>
                <c:pt idx="149">
                  <c:v>26.824999999999999</c:v>
                </c:pt>
                <c:pt idx="150">
                  <c:v>33.475000000000001</c:v>
                </c:pt>
                <c:pt idx="151">
                  <c:v>74.557000000000002</c:v>
                </c:pt>
                <c:pt idx="152">
                  <c:v>21.539000000000001</c:v>
                </c:pt>
                <c:pt idx="153">
                  <c:v>6.1449999999999996</c:v>
                </c:pt>
                <c:pt idx="154">
                  <c:v>6.9409999999999998</c:v>
                </c:pt>
                <c:pt idx="155">
                  <c:v>30.734999999999999</c:v>
                </c:pt>
                <c:pt idx="156">
                  <c:v>30.506</c:v>
                </c:pt>
                <c:pt idx="157">
                  <c:v>28.914000000000001</c:v>
                </c:pt>
                <c:pt idx="158">
                  <c:v>40.052</c:v>
                </c:pt>
                <c:pt idx="159">
                  <c:v>26.959</c:v>
                </c:pt>
                <c:pt idx="160">
                  <c:v>39.338000000000001</c:v>
                </c:pt>
                <c:pt idx="161">
                  <c:v>105.181</c:v>
                </c:pt>
                <c:pt idx="162">
                  <c:v>243.172</c:v>
                </c:pt>
                <c:pt idx="163">
                  <c:v>65.131</c:v>
                </c:pt>
                <c:pt idx="164">
                  <c:v>27.422999999999998</c:v>
                </c:pt>
                <c:pt idx="165">
                  <c:v>19.440999999999999</c:v>
                </c:pt>
                <c:pt idx="166">
                  <c:v>27.242999999999999</c:v>
                </c:pt>
                <c:pt idx="167">
                  <c:v>24.626000000000001</c:v>
                </c:pt>
                <c:pt idx="168">
                  <c:v>19.042999999999999</c:v>
                </c:pt>
                <c:pt idx="169">
                  <c:v>30.669</c:v>
                </c:pt>
                <c:pt idx="170">
                  <c:v>51.701000000000001</c:v>
                </c:pt>
                <c:pt idx="171">
                  <c:v>91.069000000000003</c:v>
                </c:pt>
                <c:pt idx="172">
                  <c:v>227.75899999999999</c:v>
                </c:pt>
                <c:pt idx="173">
                  <c:v>177.70699999999999</c:v>
                </c:pt>
                <c:pt idx="174">
                  <c:v>216.54400000000001</c:v>
                </c:pt>
                <c:pt idx="175">
                  <c:v>229.08600000000001</c:v>
                </c:pt>
                <c:pt idx="176">
                  <c:v>249.876</c:v>
                </c:pt>
                <c:pt idx="177">
                  <c:v>273.60599999999999</c:v>
                </c:pt>
                <c:pt idx="178">
                  <c:v>257.988</c:v>
                </c:pt>
                <c:pt idx="179">
                  <c:v>133.506</c:v>
                </c:pt>
                <c:pt idx="180">
                  <c:v>52.247</c:v>
                </c:pt>
                <c:pt idx="181">
                  <c:v>62.563000000000002</c:v>
                </c:pt>
                <c:pt idx="182">
                  <c:v>37.801000000000002</c:v>
                </c:pt>
                <c:pt idx="183">
                  <c:v>18.27</c:v>
                </c:pt>
                <c:pt idx="184">
                  <c:v>9.4209999999999994</c:v>
                </c:pt>
                <c:pt idx="185">
                  <c:v>4.3620000000000001</c:v>
                </c:pt>
                <c:pt idx="186">
                  <c:v>131.53399999999999</c:v>
                </c:pt>
                <c:pt idx="187">
                  <c:v>97.466999999999999</c:v>
                </c:pt>
                <c:pt idx="188">
                  <c:v>162.33699999999999</c:v>
                </c:pt>
                <c:pt idx="189">
                  <c:v>195.346</c:v>
                </c:pt>
                <c:pt idx="190">
                  <c:v>151.565</c:v>
                </c:pt>
                <c:pt idx="191">
                  <c:v>129.08099999999999</c:v>
                </c:pt>
                <c:pt idx="192">
                  <c:v>167.28</c:v>
                </c:pt>
                <c:pt idx="193">
                  <c:v>128.61600000000001</c:v>
                </c:pt>
                <c:pt idx="194">
                  <c:v>126.166</c:v>
                </c:pt>
                <c:pt idx="195">
                  <c:v>395.25799999999998</c:v>
                </c:pt>
                <c:pt idx="196">
                  <c:v>318.83800000000002</c:v>
                </c:pt>
                <c:pt idx="197">
                  <c:v>235.19499999999999</c:v>
                </c:pt>
                <c:pt idx="198">
                  <c:v>205.69</c:v>
                </c:pt>
                <c:pt idx="199">
                  <c:v>196.20599999999999</c:v>
                </c:pt>
                <c:pt idx="200">
                  <c:v>115.774</c:v>
                </c:pt>
                <c:pt idx="201">
                  <c:v>68.491</c:v>
                </c:pt>
                <c:pt idx="202">
                  <c:v>114.483</c:v>
                </c:pt>
                <c:pt idx="203">
                  <c:v>200.17699999999999</c:v>
                </c:pt>
                <c:pt idx="204">
                  <c:v>213.596</c:v>
                </c:pt>
                <c:pt idx="205">
                  <c:v>187.06700000000001</c:v>
                </c:pt>
                <c:pt idx="206">
                  <c:v>243.11600000000001</c:v>
                </c:pt>
                <c:pt idx="207">
                  <c:v>207.12299999999999</c:v>
                </c:pt>
                <c:pt idx="208">
                  <c:v>181.328</c:v>
                </c:pt>
                <c:pt idx="209">
                  <c:v>193.423</c:v>
                </c:pt>
                <c:pt idx="210">
                  <c:v>143.05099999999999</c:v>
                </c:pt>
                <c:pt idx="211">
                  <c:v>71.102000000000004</c:v>
                </c:pt>
                <c:pt idx="212">
                  <c:v>152.84399999999999</c:v>
                </c:pt>
                <c:pt idx="213">
                  <c:v>97.061999999999998</c:v>
                </c:pt>
                <c:pt idx="214">
                  <c:v>159.57300000000001</c:v>
                </c:pt>
                <c:pt idx="215">
                  <c:v>54.317</c:v>
                </c:pt>
                <c:pt idx="216">
                  <c:v>57.216000000000001</c:v>
                </c:pt>
                <c:pt idx="217">
                  <c:v>85.611000000000004</c:v>
                </c:pt>
                <c:pt idx="218">
                  <c:v>23.741</c:v>
                </c:pt>
                <c:pt idx="219">
                  <c:v>6.6870000000000003</c:v>
                </c:pt>
                <c:pt idx="220">
                  <c:v>0.84799999999999998</c:v>
                </c:pt>
                <c:pt idx="221">
                  <c:v>0</c:v>
                </c:pt>
                <c:pt idx="222">
                  <c:v>47.335000000000001</c:v>
                </c:pt>
                <c:pt idx="223">
                  <c:v>53.615000000000002</c:v>
                </c:pt>
                <c:pt idx="224">
                  <c:v>174.12100000000001</c:v>
                </c:pt>
                <c:pt idx="225">
                  <c:v>225.274</c:v>
                </c:pt>
                <c:pt idx="226">
                  <c:v>206.39500000000001</c:v>
                </c:pt>
                <c:pt idx="227">
                  <c:v>194.05</c:v>
                </c:pt>
                <c:pt idx="228">
                  <c:v>194.619</c:v>
                </c:pt>
                <c:pt idx="229">
                  <c:v>154.84800000000001</c:v>
                </c:pt>
                <c:pt idx="230">
                  <c:v>115.089</c:v>
                </c:pt>
                <c:pt idx="231">
                  <c:v>22.568999999999999</c:v>
                </c:pt>
                <c:pt idx="232">
                  <c:v>0.154</c:v>
                </c:pt>
                <c:pt idx="233">
                  <c:v>3.6779999999999999</c:v>
                </c:pt>
                <c:pt idx="234">
                  <c:v>82.462000000000003</c:v>
                </c:pt>
                <c:pt idx="235">
                  <c:v>85.731999999999999</c:v>
                </c:pt>
                <c:pt idx="236">
                  <c:v>85.632999999999996</c:v>
                </c:pt>
                <c:pt idx="237">
                  <c:v>51.24</c:v>
                </c:pt>
                <c:pt idx="238">
                  <c:v>2.452</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0.104</c:v>
                </c:pt>
                <c:pt idx="254">
                  <c:v>12.529</c:v>
                </c:pt>
                <c:pt idx="255">
                  <c:v>25.137</c:v>
                </c:pt>
                <c:pt idx="256">
                  <c:v>27.541</c:v>
                </c:pt>
                <c:pt idx="257">
                  <c:v>27.032</c:v>
                </c:pt>
                <c:pt idx="258">
                  <c:v>19.123999999999999</c:v>
                </c:pt>
                <c:pt idx="259">
                  <c:v>10.879</c:v>
                </c:pt>
                <c:pt idx="260">
                  <c:v>6.181</c:v>
                </c:pt>
                <c:pt idx="261">
                  <c:v>2.3849999999999998</c:v>
                </c:pt>
                <c:pt idx="262">
                  <c:v>6.0999999999999999E-2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16.911000000000001</c:v>
                </c:pt>
                <c:pt idx="309">
                  <c:v>42.296999999999997</c:v>
                </c:pt>
                <c:pt idx="310">
                  <c:v>26.846</c:v>
                </c:pt>
                <c:pt idx="311">
                  <c:v>23.355</c:v>
                </c:pt>
                <c:pt idx="312">
                  <c:v>29.553999999999998</c:v>
                </c:pt>
                <c:pt idx="313">
                  <c:v>43.271999999999998</c:v>
                </c:pt>
                <c:pt idx="314">
                  <c:v>44.802999999999997</c:v>
                </c:pt>
                <c:pt idx="315">
                  <c:v>45.125999999999998</c:v>
                </c:pt>
                <c:pt idx="316">
                  <c:v>40.183999999999997</c:v>
                </c:pt>
                <c:pt idx="317">
                  <c:v>24.773</c:v>
                </c:pt>
                <c:pt idx="318">
                  <c:v>12.97</c:v>
                </c:pt>
                <c:pt idx="319">
                  <c:v>6.6289999999999996</c:v>
                </c:pt>
                <c:pt idx="320">
                  <c:v>1.8580000000000001</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2.3490000000000002</c:v>
                </c:pt>
                <c:pt idx="340">
                  <c:v>11.695</c:v>
                </c:pt>
                <c:pt idx="341">
                  <c:v>17.041</c:v>
                </c:pt>
                <c:pt idx="342">
                  <c:v>19.125</c:v>
                </c:pt>
                <c:pt idx="343">
                  <c:v>22.436</c:v>
                </c:pt>
                <c:pt idx="344">
                  <c:v>23.696000000000002</c:v>
                </c:pt>
                <c:pt idx="345">
                  <c:v>23.334</c:v>
                </c:pt>
                <c:pt idx="346">
                  <c:v>23.815999999999999</c:v>
                </c:pt>
                <c:pt idx="347">
                  <c:v>23.802</c:v>
                </c:pt>
                <c:pt idx="348">
                  <c:v>25.344999999999999</c:v>
                </c:pt>
                <c:pt idx="349">
                  <c:v>26.446999999999999</c:v>
                </c:pt>
                <c:pt idx="350">
                  <c:v>24.774000000000001</c:v>
                </c:pt>
                <c:pt idx="351">
                  <c:v>22.925999999999998</c:v>
                </c:pt>
                <c:pt idx="352">
                  <c:v>22.491</c:v>
                </c:pt>
                <c:pt idx="353">
                  <c:v>22.526</c:v>
                </c:pt>
                <c:pt idx="354">
                  <c:v>23.323</c:v>
                </c:pt>
                <c:pt idx="355">
                  <c:v>24.122</c:v>
                </c:pt>
                <c:pt idx="356">
                  <c:v>24.581</c:v>
                </c:pt>
                <c:pt idx="357">
                  <c:v>24.43</c:v>
                </c:pt>
                <c:pt idx="358">
                  <c:v>20.934999999999999</c:v>
                </c:pt>
                <c:pt idx="359">
                  <c:v>14.891</c:v>
                </c:pt>
                <c:pt idx="360">
                  <c:v>10.286</c:v>
                </c:pt>
                <c:pt idx="361">
                  <c:v>6.681</c:v>
                </c:pt>
                <c:pt idx="362">
                  <c:v>4.0869999999999997</c:v>
                </c:pt>
                <c:pt idx="363">
                  <c:v>1.2030000000000001</c:v>
                </c:pt>
                <c:pt idx="364">
                  <c:v>0</c:v>
                </c:pt>
              </c:numCache>
            </c:numRef>
          </c:val>
          <c:smooth val="0"/>
          <c:extLst xmlns:c16r2="http://schemas.microsoft.com/office/drawing/2015/06/chart">
            <c:ext xmlns:c16="http://schemas.microsoft.com/office/drawing/2014/chart" uri="{C3380CC4-5D6E-409C-BE32-E72D297353CC}">
              <c16:uniqueId val="{00000003-155F-4D1A-B1E4-248082B71486}"/>
            </c:ext>
          </c:extLst>
        </c:ser>
        <c:dLbls>
          <c:showLegendKey val="0"/>
          <c:showVal val="0"/>
          <c:showCatName val="0"/>
          <c:showSerName val="0"/>
          <c:showPercent val="0"/>
          <c:showBubbleSize val="0"/>
        </c:dLbls>
        <c:marker val="1"/>
        <c:smooth val="0"/>
        <c:axId val="637289632"/>
        <c:axId val="637289240"/>
      </c:lineChart>
      <c:dateAx>
        <c:axId val="637288456"/>
        <c:scaling>
          <c:orientation val="minMax"/>
        </c:scaling>
        <c:delete val="0"/>
        <c:axPos val="b"/>
        <c:numFmt formatCode="dd\-mm\-yy" sourceLinked="0"/>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8848"/>
        <c:crossesAt val="-40"/>
        <c:auto val="0"/>
        <c:lblOffset val="100"/>
        <c:baseTimeUnit val="days"/>
        <c:majorUnit val="2"/>
        <c:majorTimeUnit val="months"/>
        <c:minorUnit val="30"/>
      </c:dateAx>
      <c:valAx>
        <c:axId val="6372888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8456"/>
        <c:crosses val="autoZero"/>
        <c:crossBetween val="between"/>
      </c:valAx>
      <c:valAx>
        <c:axId val="637289240"/>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289632"/>
        <c:crosses val="max"/>
        <c:crossBetween val="between"/>
      </c:valAx>
      <c:dateAx>
        <c:axId val="637289632"/>
        <c:scaling>
          <c:orientation val="minMax"/>
        </c:scaling>
        <c:delete val="1"/>
        <c:axPos val="b"/>
        <c:numFmt formatCode="dd\-mm\-yy" sourceLinked="1"/>
        <c:majorTickMark val="out"/>
        <c:minorTickMark val="none"/>
        <c:tickLblPos val="nextTo"/>
        <c:crossAx val="637289240"/>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(d) ME1</a:t>
            </a:r>
          </a:p>
        </c:rich>
      </c:tx>
      <c:layout>
        <c:manualLayout>
          <c:xMode val="edge"/>
          <c:yMode val="edge"/>
          <c:x val="0.10218197298792116"/>
          <c:y val="5.535272106668548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21492122075251"/>
          <c:y val="3.9143336462131972E-2"/>
          <c:w val="0.79054505029588551"/>
          <c:h val="0.83311906035062433"/>
        </c:manualLayout>
      </c:layout>
      <c:lineChart>
        <c:grouping val="standard"/>
        <c:varyColors val="0"/>
        <c:ser>
          <c:idx val="0"/>
          <c:order val="0"/>
          <c:tx>
            <c:strRef>
              <c:f>'daily NPP fig CEW'!$O$4</c:f>
              <c:strCache>
                <c:ptCount val="1"/>
              </c:strCache>
            </c:strRef>
          </c:tx>
          <c:spPr>
            <a:ln w="28575" cap="rnd">
              <a:noFill/>
              <a:round/>
            </a:ln>
            <a:effectLst/>
          </c:spPr>
          <c:marker>
            <c:symbol val="circle"/>
            <c:size val="5"/>
            <c:spPr>
              <a:solidFill>
                <a:schemeClr val="tx1"/>
              </a:solidFill>
              <a:ln w="9525">
                <a:solidFill>
                  <a:schemeClr val="tx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CEW'!$Y$5:$Y$371,'daily NPP fig CEW'!$B:$B)</c:f>
              <c:numCache>
                <c:formatCode>General</c:formatCode>
                <c:ptCount val="1048943"/>
                <c:pt idx="63">
                  <c:v>-4.7127805508556442</c:v>
                </c:pt>
                <c:pt idx="64">
                  <c:v>-4.1939208538141095</c:v>
                </c:pt>
                <c:pt idx="65">
                  <c:v>-4.1718675794710904</c:v>
                </c:pt>
                <c:pt idx="66">
                  <c:v>-3.6189687040002698</c:v>
                </c:pt>
                <c:pt idx="67">
                  <c:v>-2.3946561127400203</c:v>
                </c:pt>
                <c:pt idx="94">
                  <c:v>-2.4314727627828523</c:v>
                </c:pt>
                <c:pt idx="95">
                  <c:v>-2.3336094675191088</c:v>
                </c:pt>
                <c:pt idx="96">
                  <c:v>-3.3667050481409997</c:v>
                </c:pt>
                <c:pt idx="99">
                  <c:v>-3.7363628928159338</c:v>
                </c:pt>
                <c:pt idx="103">
                  <c:v>-1.3745941998642042</c:v>
                </c:pt>
                <c:pt idx="114">
                  <c:v>-0.18755472486497904</c:v>
                </c:pt>
                <c:pt idx="116">
                  <c:v>-0.7537429400251161</c:v>
                </c:pt>
                <c:pt idx="118">
                  <c:v>-0.68144277925327001</c:v>
                </c:pt>
                <c:pt idx="119">
                  <c:v>-0.76328728556887993</c:v>
                </c:pt>
                <c:pt idx="120">
                  <c:v>-2.0538204073691602</c:v>
                </c:pt>
                <c:pt idx="123">
                  <c:v>-0.91449308469531232</c:v>
                </c:pt>
                <c:pt idx="126">
                  <c:v>-0.86641330551502693</c:v>
                </c:pt>
                <c:pt idx="132">
                  <c:v>-3.7466633068712336</c:v>
                </c:pt>
                <c:pt idx="151">
                  <c:v>-5.2711712389149623E-3</c:v>
                </c:pt>
                <c:pt idx="153">
                  <c:v>0.22441687987580305</c:v>
                </c:pt>
                <c:pt idx="155">
                  <c:v>-0.15762193596761703</c:v>
                </c:pt>
                <c:pt idx="156">
                  <c:v>-0.67342453999047702</c:v>
                </c:pt>
                <c:pt idx="158">
                  <c:v>-0.52811591726977003</c:v>
                </c:pt>
                <c:pt idx="159">
                  <c:v>0.23007091798898016</c:v>
                </c:pt>
                <c:pt idx="161">
                  <c:v>3.624367575748999E-2</c:v>
                </c:pt>
                <c:pt idx="162">
                  <c:v>-0.65834931482825998</c:v>
                </c:pt>
                <c:pt idx="163">
                  <c:v>-0.95613217900503189</c:v>
                </c:pt>
                <c:pt idx="179">
                  <c:v>-0.71637255446890702</c:v>
                </c:pt>
                <c:pt idx="193">
                  <c:v>5.3862730871075959E-2</c:v>
                </c:pt>
                <c:pt idx="243">
                  <c:v>-7.6967278848926997</c:v>
                </c:pt>
                <c:pt idx="248">
                  <c:v>-3.1919388606535595</c:v>
                </c:pt>
                <c:pt idx="262">
                  <c:v>-19.803090761514312</c:v>
                </c:pt>
                <c:pt idx="305">
                  <c:v>-2.5868102193726772</c:v>
                </c:pt>
                <c:pt idx="312">
                  <c:v>-1.6921355441208232</c:v>
                </c:pt>
                <c:pt idx="318">
                  <c:v>-4.2832871586884158</c:v>
                </c:pt>
                <c:pt idx="368">
                  <c:v>0</c:v>
                </c:pt>
                <c:pt idx="425">
                  <c:v>30</c:v>
                </c:pt>
                <c:pt idx="426">
                  <c:v>30</c:v>
                </c:pt>
                <c:pt idx="427">
                  <c:v>30</c:v>
                </c:pt>
                <c:pt idx="428">
                  <c:v>30</c:v>
                </c:pt>
                <c:pt idx="429">
                  <c:v>30</c:v>
                </c:pt>
                <c:pt idx="430">
                  <c:v>30</c:v>
                </c:pt>
                <c:pt idx="431">
                  <c:v>30</c:v>
                </c:pt>
                <c:pt idx="432">
                  <c:v>30</c:v>
                </c:pt>
                <c:pt idx="433">
                  <c:v>30</c:v>
                </c:pt>
                <c:pt idx="434">
                  <c:v>30</c:v>
                </c:pt>
                <c:pt idx="490">
                  <c:v>30</c:v>
                </c:pt>
                <c:pt idx="491">
                  <c:v>30</c:v>
                </c:pt>
                <c:pt idx="492">
                  <c:v>30</c:v>
                </c:pt>
                <c:pt idx="493">
                  <c:v>30</c:v>
                </c:pt>
                <c:pt idx="494">
                  <c:v>30</c:v>
                </c:pt>
                <c:pt idx="495">
                  <c:v>30</c:v>
                </c:pt>
                <c:pt idx="496">
                  <c:v>30</c:v>
                </c:pt>
                <c:pt idx="497">
                  <c:v>30</c:v>
                </c:pt>
                <c:pt idx="498">
                  <c:v>30</c:v>
                </c:pt>
                <c:pt idx="499">
                  <c:v>30</c:v>
                </c:pt>
                <c:pt idx="500">
                  <c:v>30</c:v>
                </c:pt>
                <c:pt idx="501">
                  <c:v>30</c:v>
                </c:pt>
                <c:pt idx="502">
                  <c:v>30</c:v>
                </c:pt>
                <c:pt idx="503">
                  <c:v>30</c:v>
                </c:pt>
                <c:pt idx="504">
                  <c:v>30</c:v>
                </c:pt>
                <c:pt idx="505">
                  <c:v>30</c:v>
                </c:pt>
                <c:pt idx="506">
                  <c:v>30</c:v>
                </c:pt>
                <c:pt idx="507">
                  <c:v>30</c:v>
                </c:pt>
                <c:pt idx="508">
                  <c:v>30</c:v>
                </c:pt>
                <c:pt idx="509">
                  <c:v>30</c:v>
                </c:pt>
                <c:pt idx="510">
                  <c:v>30</c:v>
                </c:pt>
                <c:pt idx="511">
                  <c:v>30</c:v>
                </c:pt>
                <c:pt idx="540">
                  <c:v>30</c:v>
                </c:pt>
                <c:pt idx="541">
                  <c:v>30</c:v>
                </c:pt>
                <c:pt idx="542">
                  <c:v>30</c:v>
                </c:pt>
                <c:pt idx="543">
                  <c:v>30</c:v>
                </c:pt>
                <c:pt idx="544">
                  <c:v>30</c:v>
                </c:pt>
                <c:pt idx="545">
                  <c:v>30</c:v>
                </c:pt>
                <c:pt idx="546">
                  <c:v>30</c:v>
                </c:pt>
                <c:pt idx="547">
                  <c:v>30</c:v>
                </c:pt>
                <c:pt idx="548">
                  <c:v>30</c:v>
                </c:pt>
                <c:pt idx="549">
                  <c:v>30</c:v>
                </c:pt>
                <c:pt idx="550">
                  <c:v>30</c:v>
                </c:pt>
                <c:pt idx="551">
                  <c:v>30</c:v>
                </c:pt>
                <c:pt idx="552">
                  <c:v>30</c:v>
                </c:pt>
                <c:pt idx="553">
                  <c:v>30</c:v>
                </c:pt>
                <c:pt idx="554">
                  <c:v>30</c:v>
                </c:pt>
                <c:pt idx="555">
                  <c:v>30</c:v>
                </c:pt>
                <c:pt idx="667">
                  <c:v>30</c:v>
                </c:pt>
                <c:pt idx="668">
                  <c:v>30</c:v>
                </c:pt>
                <c:pt idx="669">
                  <c:v>30</c:v>
                </c:pt>
                <c:pt idx="670">
                  <c:v>30</c:v>
                </c:pt>
                <c:pt idx="671">
                  <c:v>30</c:v>
                </c:pt>
                <c:pt idx="672">
                  <c:v>30</c:v>
                </c:pt>
                <c:pt idx="673">
                  <c:v>30</c:v>
                </c:pt>
                <c:pt idx="674">
                  <c:v>30</c:v>
                </c:pt>
                <c:pt idx="675">
                  <c:v>30</c:v>
                </c:pt>
                <c:pt idx="676">
                  <c:v>30</c:v>
                </c:pt>
                <c:pt idx="677">
                  <c:v>30</c:v>
                </c:pt>
                <c:pt idx="678">
                  <c:v>30</c:v>
                </c:pt>
                <c:pt idx="679">
                  <c:v>30</c:v>
                </c:pt>
                <c:pt idx="680">
                  <c:v>30</c:v>
                </c:pt>
                <c:pt idx="681">
                  <c:v>30</c:v>
                </c:pt>
                <c:pt idx="682">
                  <c:v>30</c:v>
                </c:pt>
                <c:pt idx="683">
                  <c:v>30</c:v>
                </c:pt>
                <c:pt idx="684">
                  <c:v>30</c:v>
                </c:pt>
                <c:pt idx="685">
                  <c:v>30</c:v>
                </c:pt>
                <c:pt idx="686">
                  <c:v>30</c:v>
                </c:pt>
                <c:pt idx="687">
                  <c:v>30</c:v>
                </c:pt>
                <c:pt idx="688">
                  <c:v>30</c:v>
                </c:pt>
                <c:pt idx="689">
                  <c:v>30</c:v>
                </c:pt>
                <c:pt idx="690">
                  <c:v>30</c:v>
                </c:pt>
                <c:pt idx="691">
                  <c:v>30</c:v>
                </c:pt>
                <c:pt idx="692">
                  <c:v>30</c:v>
                </c:pt>
                <c:pt idx="693">
                  <c:v>30</c:v>
                </c:pt>
                <c:pt idx="694">
                  <c:v>30</c:v>
                </c:pt>
                <c:pt idx="695">
                  <c:v>30</c:v>
                </c:pt>
              </c:numCache>
            </c:numRef>
          </c:val>
          <c:smooth val="0"/>
          <c:extLst xmlns:c16r2="http://schemas.microsoft.com/office/drawing/2015/06/chart">
            <c:ext xmlns:c16="http://schemas.microsoft.com/office/drawing/2014/chart" uri="{C3380CC4-5D6E-409C-BE32-E72D297353CC}">
              <c16:uniqueId val="{00000000-F152-4BAD-A2FB-5400B4B64EB2}"/>
            </c:ext>
          </c:extLst>
        </c:ser>
        <c:ser>
          <c:idx val="6"/>
          <c:order val="1"/>
          <c:tx>
            <c:strRef>
              <c:f>'daily NPP fig CEW'!$P$1</c:f>
              <c:strCache>
                <c:ptCount val="1"/>
                <c:pt idx="0">
                  <c:v>EW</c:v>
                </c:pt>
              </c:strCache>
            </c:strRef>
          </c:tx>
          <c:spPr>
            <a:ln w="28575" cap="rnd">
              <a:noFill/>
              <a:round/>
            </a:ln>
            <a:effectLst/>
          </c:spPr>
          <c:marker>
            <c:symbol val="circle"/>
            <c:size val="5"/>
            <c:spPr>
              <a:solidFill>
                <a:schemeClr val="accent1"/>
              </a:solidFill>
              <a:ln w="9525">
                <a:solidFill>
                  <a:schemeClr val="accent1"/>
                </a:solid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CEW'!$Z$3:$Z$369</c:f>
              <c:numCache>
                <c:formatCode>General</c:formatCode>
                <c:ptCount val="367"/>
                <c:pt idx="65">
                  <c:v>-4.7127805508556442</c:v>
                </c:pt>
                <c:pt idx="121">
                  <c:v>-0.76328728556887993</c:v>
                </c:pt>
                <c:pt idx="122">
                  <c:v>-2.0538204073691602</c:v>
                </c:pt>
                <c:pt idx="125">
                  <c:v>-0.91449308469531232</c:v>
                </c:pt>
                <c:pt idx="128">
                  <c:v>-0.86641330551502693</c:v>
                </c:pt>
                <c:pt idx="134">
                  <c:v>-3.7466633068712336</c:v>
                </c:pt>
                <c:pt idx="181">
                  <c:v>-0.71637255446890702</c:v>
                </c:pt>
                <c:pt idx="307">
                  <c:v>-2.5868102193726772</c:v>
                </c:pt>
                <c:pt idx="314">
                  <c:v>-1.6921355441208232</c:v>
                </c:pt>
                <c:pt idx="320">
                  <c:v>-4.2832871586884158</c:v>
                </c:pt>
              </c:numCache>
            </c:numRef>
          </c:val>
          <c:smooth val="0"/>
          <c:extLst xmlns:c16r2="http://schemas.microsoft.com/office/drawing/2015/06/chart">
            <c:ext xmlns:c16="http://schemas.microsoft.com/office/drawing/2014/chart" uri="{C3380CC4-5D6E-409C-BE32-E72D297353CC}">
              <c16:uniqueId val="{00000001-F152-4BAD-A2FB-5400B4B64EB2}"/>
            </c:ext>
          </c:extLst>
        </c:ser>
        <c:ser>
          <c:idx val="5"/>
          <c:order val="2"/>
          <c:tx>
            <c:strRef>
              <c:f>'daily NPP fig CEW'!$E$2</c:f>
              <c:strCache>
                <c:ptCount val="1"/>
                <c:pt idx="0">
                  <c:v>non EW</c:v>
                </c:pt>
              </c:strCache>
            </c:strRef>
          </c:tx>
          <c:spPr>
            <a:ln w="28575" cap="rnd">
              <a:noFill/>
              <a:round/>
            </a:ln>
            <a:effectLst/>
          </c:spPr>
          <c:marker>
            <c:symbol val="circle"/>
            <c:size val="5"/>
            <c:spPr>
              <a:solidFill>
                <a:schemeClr val="accent2"/>
              </a:solidFill>
              <a:ln w="9525">
                <a:noFill/>
              </a:ln>
              <a:effectLst/>
            </c:spPr>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CEW'!$AA$3:$AA$369</c:f>
              <c:numCache>
                <c:formatCode>General</c:formatCode>
                <c:ptCount val="367"/>
                <c:pt idx="153">
                  <c:v>-5.2711712389149623E-3</c:v>
                </c:pt>
                <c:pt idx="155">
                  <c:v>0.22441687987580305</c:v>
                </c:pt>
                <c:pt idx="157">
                  <c:v>-0.15762193596761703</c:v>
                </c:pt>
                <c:pt idx="158">
                  <c:v>-0.67342453999047702</c:v>
                </c:pt>
                <c:pt idx="160">
                  <c:v>-0.52811591726977003</c:v>
                </c:pt>
                <c:pt idx="161">
                  <c:v>0.23007091798898016</c:v>
                </c:pt>
                <c:pt idx="163">
                  <c:v>3.624367575748999E-2</c:v>
                </c:pt>
                <c:pt idx="164">
                  <c:v>-0.65834931482825998</c:v>
                </c:pt>
                <c:pt idx="165">
                  <c:v>-0.95613217900503189</c:v>
                </c:pt>
                <c:pt idx="195">
                  <c:v>5.3862730871075959E-2</c:v>
                </c:pt>
              </c:numCache>
            </c:numRef>
          </c:val>
          <c:smooth val="0"/>
          <c:extLst xmlns:c16r2="http://schemas.microsoft.com/office/drawing/2015/06/chart">
            <c:ext xmlns:c16="http://schemas.microsoft.com/office/drawing/2014/chart" uri="{C3380CC4-5D6E-409C-BE32-E72D297353CC}">
              <c16:uniqueId val="{00000002-F152-4BAD-A2FB-5400B4B64EB2}"/>
            </c:ext>
          </c:extLst>
        </c:ser>
        <c:dLbls>
          <c:showLegendKey val="0"/>
          <c:showVal val="0"/>
          <c:showCatName val="0"/>
          <c:showSerName val="0"/>
          <c:showPercent val="0"/>
          <c:showBubbleSize val="0"/>
        </c:dLbls>
        <c:marker val="1"/>
        <c:smooth val="0"/>
        <c:axId val="637781704"/>
        <c:axId val="637782096"/>
      </c:lineChart>
      <c:lineChart>
        <c:grouping val="standard"/>
        <c:varyColors val="0"/>
        <c:ser>
          <c:idx val="1"/>
          <c:order val="3"/>
          <c:tx>
            <c:strRef>
              <c:f>'daily NPP fig CEW'!$R$1</c:f>
              <c:strCache>
                <c:ptCount val="1"/>
                <c:pt idx="0">
                  <c:v>ML/d</c:v>
                </c:pt>
              </c:strCache>
            </c:strRef>
          </c:tx>
          <c:spPr>
            <a:ln w="12700" cap="rnd">
              <a:solidFill>
                <a:schemeClr val="tx1"/>
              </a:solidFill>
              <a:prstDash val="sysDash"/>
              <a:round/>
            </a:ln>
            <a:effectLst/>
          </c:spPr>
          <c:marker>
            <c:symbol val="none"/>
          </c:marker>
          <c:cat>
            <c:numRef>
              <c:f>'daily NPP fig CEW'!$A$3:$A$369</c:f>
              <c:numCache>
                <c:formatCode>dd\-mm\-yy</c:formatCode>
                <c:ptCount val="367"/>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'daily NPP fig CEW'!$AB$3:$AB$374</c:f>
              <c:numCache>
                <c:formatCode>General</c:formatCode>
                <c:ptCount val="372"/>
                <c:pt idx="0">
                  <c:v>1772.8409999999999</c:v>
                </c:pt>
                <c:pt idx="1">
                  <c:v>1040.164</c:v>
                </c:pt>
                <c:pt idx="2">
                  <c:v>691.58399999999995</c:v>
                </c:pt>
                <c:pt idx="3">
                  <c:v>545.42499999999995</c:v>
                </c:pt>
                <c:pt idx="4">
                  <c:v>318.22399999999999</c:v>
                </c:pt>
                <c:pt idx="5">
                  <c:v>152.97300000000001</c:v>
                </c:pt>
                <c:pt idx="6">
                  <c:v>86.570999999999998</c:v>
                </c:pt>
                <c:pt idx="7">
                  <c:v>35.686</c:v>
                </c:pt>
                <c:pt idx="8">
                  <c:v>36.466999999999999</c:v>
                </c:pt>
                <c:pt idx="9">
                  <c:v>38.610999999999997</c:v>
                </c:pt>
                <c:pt idx="10">
                  <c:v>40.164000000000001</c:v>
                </c:pt>
                <c:pt idx="11">
                  <c:v>41.164000000000001</c:v>
                </c:pt>
                <c:pt idx="12">
                  <c:v>41.884</c:v>
                </c:pt>
                <c:pt idx="13">
                  <c:v>42.215000000000003</c:v>
                </c:pt>
                <c:pt idx="14">
                  <c:v>42.738</c:v>
                </c:pt>
                <c:pt idx="15">
                  <c:v>42.753</c:v>
                </c:pt>
                <c:pt idx="16">
                  <c:v>42.072000000000003</c:v>
                </c:pt>
                <c:pt idx="17">
                  <c:v>42.023000000000003</c:v>
                </c:pt>
                <c:pt idx="18">
                  <c:v>43.366999999999997</c:v>
                </c:pt>
                <c:pt idx="19">
                  <c:v>43.529000000000003</c:v>
                </c:pt>
                <c:pt idx="20">
                  <c:v>43.811</c:v>
                </c:pt>
                <c:pt idx="21">
                  <c:v>43.798000000000002</c:v>
                </c:pt>
                <c:pt idx="22">
                  <c:v>43.728000000000002</c:v>
                </c:pt>
                <c:pt idx="23">
                  <c:v>43.393000000000001</c:v>
                </c:pt>
                <c:pt idx="24">
                  <c:v>42.889000000000003</c:v>
                </c:pt>
                <c:pt idx="25">
                  <c:v>42.286000000000001</c:v>
                </c:pt>
                <c:pt idx="26">
                  <c:v>33.087000000000003</c:v>
                </c:pt>
                <c:pt idx="27">
                  <c:v>29.579000000000001</c:v>
                </c:pt>
                <c:pt idx="28">
                  <c:v>28.954000000000001</c:v>
                </c:pt>
                <c:pt idx="29">
                  <c:v>28.033000000000001</c:v>
                </c:pt>
                <c:pt idx="30">
                  <c:v>27.963999999999999</c:v>
                </c:pt>
                <c:pt idx="31">
                  <c:v>27.919</c:v>
                </c:pt>
                <c:pt idx="32">
                  <c:v>27.355</c:v>
                </c:pt>
                <c:pt idx="33">
                  <c:v>26.876000000000001</c:v>
                </c:pt>
                <c:pt idx="34">
                  <c:v>26.472999999999999</c:v>
                </c:pt>
                <c:pt idx="35">
                  <c:v>26.032</c:v>
                </c:pt>
                <c:pt idx="36">
                  <c:v>25.884</c:v>
                </c:pt>
                <c:pt idx="37">
                  <c:v>25.571999999999999</c:v>
                </c:pt>
                <c:pt idx="38">
                  <c:v>33.174999999999997</c:v>
                </c:pt>
                <c:pt idx="39">
                  <c:v>40.906999999999996</c:v>
                </c:pt>
                <c:pt idx="40">
                  <c:v>40.94</c:v>
                </c:pt>
                <c:pt idx="41">
                  <c:v>40.801000000000002</c:v>
                </c:pt>
                <c:pt idx="42">
                  <c:v>40.529000000000003</c:v>
                </c:pt>
                <c:pt idx="43">
                  <c:v>39.941000000000003</c:v>
                </c:pt>
                <c:pt idx="44">
                  <c:v>39.115000000000002</c:v>
                </c:pt>
                <c:pt idx="45">
                  <c:v>29.741</c:v>
                </c:pt>
                <c:pt idx="46">
                  <c:v>24.173999999999999</c:v>
                </c:pt>
                <c:pt idx="47">
                  <c:v>23.756</c:v>
                </c:pt>
                <c:pt idx="48">
                  <c:v>22.972999999999999</c:v>
                </c:pt>
                <c:pt idx="49">
                  <c:v>22.114000000000001</c:v>
                </c:pt>
                <c:pt idx="50">
                  <c:v>21.19</c:v>
                </c:pt>
                <c:pt idx="51">
                  <c:v>20.305</c:v>
                </c:pt>
                <c:pt idx="52">
                  <c:v>19.597999999999999</c:v>
                </c:pt>
                <c:pt idx="53">
                  <c:v>19.262</c:v>
                </c:pt>
                <c:pt idx="54">
                  <c:v>19.399999999999999</c:v>
                </c:pt>
                <c:pt idx="55">
                  <c:v>19.207000000000001</c:v>
                </c:pt>
                <c:pt idx="56">
                  <c:v>17.751000000000001</c:v>
                </c:pt>
                <c:pt idx="57">
                  <c:v>16.067</c:v>
                </c:pt>
                <c:pt idx="58">
                  <c:v>14.182</c:v>
                </c:pt>
                <c:pt idx="59">
                  <c:v>1668.3630000000001</c:v>
                </c:pt>
                <c:pt idx="60">
                  <c:v>2697.1529999999998</c:v>
                </c:pt>
                <c:pt idx="61">
                  <c:v>1357.537</c:v>
                </c:pt>
                <c:pt idx="62">
                  <c:v>472.98700000000002</c:v>
                </c:pt>
                <c:pt idx="63">
                  <c:v>260.94299999999998</c:v>
                </c:pt>
                <c:pt idx="64">
                  <c:v>232.71199999999999</c:v>
                </c:pt>
                <c:pt idx="65">
                  <c:v>213.881</c:v>
                </c:pt>
                <c:pt idx="66">
                  <c:v>189.929</c:v>
                </c:pt>
                <c:pt idx="67">
                  <c:v>189.69300000000001</c:v>
                </c:pt>
                <c:pt idx="68">
                  <c:v>162.03800000000001</c:v>
                </c:pt>
                <c:pt idx="69">
                  <c:v>114.19799999999999</c:v>
                </c:pt>
                <c:pt idx="70">
                  <c:v>94.183999999999997</c:v>
                </c:pt>
                <c:pt idx="71">
                  <c:v>88.459000000000003</c:v>
                </c:pt>
                <c:pt idx="72">
                  <c:v>86.927000000000007</c:v>
                </c:pt>
                <c:pt idx="73">
                  <c:v>86.456999999999994</c:v>
                </c:pt>
                <c:pt idx="74">
                  <c:v>85.150999999999996</c:v>
                </c:pt>
                <c:pt idx="75">
                  <c:v>77.272999999999996</c:v>
                </c:pt>
                <c:pt idx="76">
                  <c:v>33.896000000000001</c:v>
                </c:pt>
                <c:pt idx="77">
                  <c:v>5.9290000000000003</c:v>
                </c:pt>
                <c:pt idx="78">
                  <c:v>5.93</c:v>
                </c:pt>
                <c:pt idx="79">
                  <c:v>37.368000000000002</c:v>
                </c:pt>
                <c:pt idx="80">
                  <c:v>55.21</c:v>
                </c:pt>
                <c:pt idx="81">
                  <c:v>36.082999999999998</c:v>
                </c:pt>
                <c:pt idx="82">
                  <c:v>15.552</c:v>
                </c:pt>
                <c:pt idx="83">
                  <c:v>0</c:v>
                </c:pt>
                <c:pt idx="84">
                  <c:v>0</c:v>
                </c:pt>
                <c:pt idx="85">
                  <c:v>19.09</c:v>
                </c:pt>
                <c:pt idx="86">
                  <c:v>317.161</c:v>
                </c:pt>
                <c:pt idx="87">
                  <c:v>534.279</c:v>
                </c:pt>
                <c:pt idx="88">
                  <c:v>564.947</c:v>
                </c:pt>
                <c:pt idx="89">
                  <c:v>691.27700000000004</c:v>
                </c:pt>
                <c:pt idx="90">
                  <c:v>752.00099999999998</c:v>
                </c:pt>
                <c:pt idx="91">
                  <c:v>903.25599999999997</c:v>
                </c:pt>
                <c:pt idx="92">
                  <c:v>1046.1759999999999</c:v>
                </c:pt>
                <c:pt idx="93">
                  <c:v>1108.4870000000001</c:v>
                </c:pt>
                <c:pt idx="94">
                  <c:v>1175.6030000000001</c:v>
                </c:pt>
                <c:pt idx="95">
                  <c:v>1229.3530000000001</c:v>
                </c:pt>
                <c:pt idx="96">
                  <c:v>1140.5650000000001</c:v>
                </c:pt>
                <c:pt idx="97">
                  <c:v>1057.1210000000001</c:v>
                </c:pt>
                <c:pt idx="98">
                  <c:v>1001.9450000000001</c:v>
                </c:pt>
                <c:pt idx="99">
                  <c:v>983.33699999999999</c:v>
                </c:pt>
                <c:pt idx="100">
                  <c:v>887.54399999999998</c:v>
                </c:pt>
                <c:pt idx="101">
                  <c:v>862.13699999999994</c:v>
                </c:pt>
                <c:pt idx="102">
                  <c:v>995.24900000000002</c:v>
                </c:pt>
                <c:pt idx="103">
                  <c:v>1262.6500000000001</c:v>
                </c:pt>
                <c:pt idx="104">
                  <c:v>3250.953</c:v>
                </c:pt>
                <c:pt idx="105">
                  <c:v>2265.3330000000001</c:v>
                </c:pt>
                <c:pt idx="106">
                  <c:v>2513.2170000000001</c:v>
                </c:pt>
                <c:pt idx="107">
                  <c:v>2688.6379999999999</c:v>
                </c:pt>
                <c:pt idx="108">
                  <c:v>1240.3530000000001</c:v>
                </c:pt>
                <c:pt idx="109">
                  <c:v>910.08600000000001</c:v>
                </c:pt>
                <c:pt idx="110">
                  <c:v>969.89800000000002</c:v>
                </c:pt>
                <c:pt idx="111">
                  <c:v>972.89700000000005</c:v>
                </c:pt>
                <c:pt idx="112">
                  <c:v>922.25599999999997</c:v>
                </c:pt>
                <c:pt idx="113">
                  <c:v>695.351</c:v>
                </c:pt>
                <c:pt idx="114">
                  <c:v>454.79899999999998</c:v>
                </c:pt>
                <c:pt idx="115">
                  <c:v>368.733</c:v>
                </c:pt>
                <c:pt idx="116">
                  <c:v>439.77300000000002</c:v>
                </c:pt>
                <c:pt idx="117">
                  <c:v>400.767</c:v>
                </c:pt>
                <c:pt idx="118">
                  <c:v>416.80799999999999</c:v>
                </c:pt>
                <c:pt idx="119">
                  <c:v>219.93100000000001</c:v>
                </c:pt>
                <c:pt idx="120">
                  <c:v>162.31100000000001</c:v>
                </c:pt>
                <c:pt idx="121">
                  <c:v>261.661</c:v>
                </c:pt>
                <c:pt idx="122">
                  <c:v>342.48399999999998</c:v>
                </c:pt>
                <c:pt idx="123">
                  <c:v>237.203</c:v>
                </c:pt>
                <c:pt idx="124">
                  <c:v>108.797</c:v>
                </c:pt>
                <c:pt idx="125">
                  <c:v>462.07</c:v>
                </c:pt>
                <c:pt idx="126">
                  <c:v>594.48900000000003</c:v>
                </c:pt>
                <c:pt idx="127">
                  <c:v>697.29399999999998</c:v>
                </c:pt>
                <c:pt idx="128">
                  <c:v>681.73199999999997</c:v>
                </c:pt>
                <c:pt idx="129">
                  <c:v>623.84299999999996</c:v>
                </c:pt>
                <c:pt idx="130">
                  <c:v>613.74400000000003</c:v>
                </c:pt>
                <c:pt idx="131">
                  <c:v>333.14600000000002</c:v>
                </c:pt>
                <c:pt idx="132">
                  <c:v>274.40899999999999</c:v>
                </c:pt>
                <c:pt idx="133">
                  <c:v>414.75599999999997</c:v>
                </c:pt>
                <c:pt idx="134">
                  <c:v>477.88400000000001</c:v>
                </c:pt>
                <c:pt idx="135">
                  <c:v>507.45600000000002</c:v>
                </c:pt>
                <c:pt idx="136">
                  <c:v>542.995</c:v>
                </c:pt>
                <c:pt idx="137">
                  <c:v>588.67600000000004</c:v>
                </c:pt>
                <c:pt idx="138">
                  <c:v>655.16700000000003</c:v>
                </c:pt>
                <c:pt idx="139">
                  <c:v>809.76300000000003</c:v>
                </c:pt>
                <c:pt idx="140">
                  <c:v>765.38400000000001</c:v>
                </c:pt>
                <c:pt idx="141">
                  <c:v>660.66300000000001</c:v>
                </c:pt>
                <c:pt idx="142">
                  <c:v>554.30700000000002</c:v>
                </c:pt>
                <c:pt idx="143">
                  <c:v>530.89300000000003</c:v>
                </c:pt>
                <c:pt idx="144">
                  <c:v>438.59199999999998</c:v>
                </c:pt>
                <c:pt idx="145">
                  <c:v>412.55500000000001</c:v>
                </c:pt>
                <c:pt idx="146">
                  <c:v>480.21</c:v>
                </c:pt>
                <c:pt idx="147">
                  <c:v>479.767</c:v>
                </c:pt>
                <c:pt idx="148">
                  <c:v>361.52699999999999</c:v>
                </c:pt>
                <c:pt idx="149">
                  <c:v>347.14299999999997</c:v>
                </c:pt>
                <c:pt idx="150">
                  <c:v>361.16699999999997</c:v>
                </c:pt>
                <c:pt idx="151">
                  <c:v>342.30099999999999</c:v>
                </c:pt>
                <c:pt idx="152">
                  <c:v>365.428</c:v>
                </c:pt>
                <c:pt idx="153">
                  <c:v>376.31700000000001</c:v>
                </c:pt>
                <c:pt idx="154">
                  <c:v>438.66699999999997</c:v>
                </c:pt>
                <c:pt idx="155">
                  <c:v>423.74200000000002</c:v>
                </c:pt>
                <c:pt idx="156">
                  <c:v>428.87700000000001</c:v>
                </c:pt>
                <c:pt idx="157">
                  <c:v>449.18599999999998</c:v>
                </c:pt>
                <c:pt idx="158">
                  <c:v>519.43799999999999</c:v>
                </c:pt>
                <c:pt idx="159">
                  <c:v>490.4</c:v>
                </c:pt>
                <c:pt idx="160">
                  <c:v>481.77600000000001</c:v>
                </c:pt>
                <c:pt idx="161">
                  <c:v>490.37599999999998</c:v>
                </c:pt>
                <c:pt idx="162">
                  <c:v>470.654</c:v>
                </c:pt>
                <c:pt idx="163">
                  <c:v>566.31600000000003</c:v>
                </c:pt>
                <c:pt idx="164">
                  <c:v>771.21900000000005</c:v>
                </c:pt>
                <c:pt idx="165">
                  <c:v>890.86300000000006</c:v>
                </c:pt>
                <c:pt idx="166">
                  <c:v>946.34900000000005</c:v>
                </c:pt>
                <c:pt idx="167">
                  <c:v>1103.924</c:v>
                </c:pt>
                <c:pt idx="168">
                  <c:v>1366.771</c:v>
                </c:pt>
                <c:pt idx="169">
                  <c:v>1651.7460000000001</c:v>
                </c:pt>
                <c:pt idx="170">
                  <c:v>1726.18</c:v>
                </c:pt>
                <c:pt idx="171">
                  <c:v>1722.482</c:v>
                </c:pt>
                <c:pt idx="172">
                  <c:v>1361.3309999999999</c:v>
                </c:pt>
                <c:pt idx="173">
                  <c:v>1854.162</c:v>
                </c:pt>
                <c:pt idx="174">
                  <c:v>1967.249</c:v>
                </c:pt>
                <c:pt idx="175">
                  <c:v>1986.3140000000001</c:v>
                </c:pt>
                <c:pt idx="176">
                  <c:v>2059.6889999999999</c:v>
                </c:pt>
                <c:pt idx="177">
                  <c:v>2296.7759999999998</c:v>
                </c:pt>
                <c:pt idx="178">
                  <c:v>2411.5430000000001</c:v>
                </c:pt>
                <c:pt idx="179">
                  <c:v>2422.7890000000002</c:v>
                </c:pt>
                <c:pt idx="180">
                  <c:v>2438.0830000000001</c:v>
                </c:pt>
                <c:pt idx="181">
                  <c:v>2351.5030000000002</c:v>
                </c:pt>
                <c:pt idx="182">
                  <c:v>2318.002</c:v>
                </c:pt>
                <c:pt idx="183">
                  <c:v>2355.3090000000002</c:v>
                </c:pt>
                <c:pt idx="184">
                  <c:v>2483.779</c:v>
                </c:pt>
                <c:pt idx="185">
                  <c:v>2295.0500000000002</c:v>
                </c:pt>
                <c:pt idx="186">
                  <c:v>2107.337</c:v>
                </c:pt>
                <c:pt idx="187">
                  <c:v>2042.2260000000001</c:v>
                </c:pt>
                <c:pt idx="188">
                  <c:v>2066.4650000000001</c:v>
                </c:pt>
                <c:pt idx="189">
                  <c:v>2036.194</c:v>
                </c:pt>
                <c:pt idx="190">
                  <c:v>1919.874</c:v>
                </c:pt>
                <c:pt idx="191">
                  <c:v>1875.3219999999999</c:v>
                </c:pt>
                <c:pt idx="192">
                  <c:v>1999.345</c:v>
                </c:pt>
                <c:pt idx="193">
                  <c:v>2162.4949999999999</c:v>
                </c:pt>
                <c:pt idx="194">
                  <c:v>2342.33</c:v>
                </c:pt>
                <c:pt idx="195">
                  <c:v>2396.3739999999998</c:v>
                </c:pt>
                <c:pt idx="196">
                  <c:v>2358.2170000000001</c:v>
                </c:pt>
                <c:pt idx="197">
                  <c:v>2359.0259999999998</c:v>
                </c:pt>
                <c:pt idx="198">
                  <c:v>2466.8029999999999</c:v>
                </c:pt>
                <c:pt idx="199">
                  <c:v>2537.1880000000001</c:v>
                </c:pt>
                <c:pt idx="200">
                  <c:v>2432.9479999999999</c:v>
                </c:pt>
                <c:pt idx="201">
                  <c:v>2312.5880000000002</c:v>
                </c:pt>
                <c:pt idx="202">
                  <c:v>2263.8919999999998</c:v>
                </c:pt>
                <c:pt idx="203">
                  <c:v>2214.2890000000002</c:v>
                </c:pt>
                <c:pt idx="204">
                  <c:v>2506.605</c:v>
                </c:pt>
                <c:pt idx="205">
                  <c:v>2443.096</c:v>
                </c:pt>
                <c:pt idx="206">
                  <c:v>2245.02</c:v>
                </c:pt>
                <c:pt idx="207">
                  <c:v>2162.085</c:v>
                </c:pt>
                <c:pt idx="208">
                  <c:v>2219.4740000000002</c:v>
                </c:pt>
                <c:pt idx="209">
                  <c:v>2157.8110000000001</c:v>
                </c:pt>
                <c:pt idx="210">
                  <c:v>1981.681</c:v>
                </c:pt>
                <c:pt idx="211">
                  <c:v>2032.4079999999999</c:v>
                </c:pt>
                <c:pt idx="212">
                  <c:v>2051.134</c:v>
                </c:pt>
                <c:pt idx="213">
                  <c:v>1884.2670000000001</c:v>
                </c:pt>
                <c:pt idx="214">
                  <c:v>1705.865</c:v>
                </c:pt>
                <c:pt idx="215">
                  <c:v>1581.2139999999999</c:v>
                </c:pt>
                <c:pt idx="216">
                  <c:v>1483.7380000000001</c:v>
                </c:pt>
                <c:pt idx="217">
                  <c:v>1244.3779999999999</c:v>
                </c:pt>
                <c:pt idx="218">
                  <c:v>1203.722</c:v>
                </c:pt>
                <c:pt idx="219">
                  <c:v>1234.415</c:v>
                </c:pt>
                <c:pt idx="220">
                  <c:v>1220.835</c:v>
                </c:pt>
                <c:pt idx="221">
                  <c:v>1152.365</c:v>
                </c:pt>
                <c:pt idx="222">
                  <c:v>1020.67</c:v>
                </c:pt>
                <c:pt idx="223">
                  <c:v>955.72900000000004</c:v>
                </c:pt>
                <c:pt idx="224">
                  <c:v>919.452</c:v>
                </c:pt>
                <c:pt idx="225">
                  <c:v>877.423</c:v>
                </c:pt>
                <c:pt idx="226">
                  <c:v>804.15300000000002</c:v>
                </c:pt>
                <c:pt idx="227">
                  <c:v>677.58</c:v>
                </c:pt>
                <c:pt idx="228">
                  <c:v>539.58500000000004</c:v>
                </c:pt>
                <c:pt idx="229">
                  <c:v>416.32499999999999</c:v>
                </c:pt>
                <c:pt idx="230">
                  <c:v>304.92</c:v>
                </c:pt>
                <c:pt idx="231">
                  <c:v>233.38800000000001</c:v>
                </c:pt>
                <c:pt idx="232">
                  <c:v>235.51400000000001</c:v>
                </c:pt>
                <c:pt idx="233">
                  <c:v>504.30700000000002</c:v>
                </c:pt>
                <c:pt idx="234">
                  <c:v>638.81200000000001</c:v>
                </c:pt>
                <c:pt idx="235">
                  <c:v>752.351</c:v>
                </c:pt>
                <c:pt idx="236">
                  <c:v>791.69</c:v>
                </c:pt>
                <c:pt idx="237">
                  <c:v>626.65899999999999</c:v>
                </c:pt>
                <c:pt idx="238">
                  <c:v>499.58</c:v>
                </c:pt>
                <c:pt idx="239">
                  <c:v>410.84500000000003</c:v>
                </c:pt>
                <c:pt idx="240">
                  <c:v>359.654</c:v>
                </c:pt>
                <c:pt idx="241">
                  <c:v>228.327</c:v>
                </c:pt>
                <c:pt idx="242">
                  <c:v>222.64500000000001</c:v>
                </c:pt>
                <c:pt idx="243">
                  <c:v>119.96</c:v>
                </c:pt>
                <c:pt idx="244">
                  <c:v>57.832000000000001</c:v>
                </c:pt>
                <c:pt idx="245">
                  <c:v>41.512999999999998</c:v>
                </c:pt>
                <c:pt idx="246">
                  <c:v>27.164000000000001</c:v>
                </c:pt>
                <c:pt idx="247">
                  <c:v>26.617999999999999</c:v>
                </c:pt>
                <c:pt idx="248">
                  <c:v>23.914999999999999</c:v>
                </c:pt>
                <c:pt idx="249">
                  <c:v>34.444000000000003</c:v>
                </c:pt>
                <c:pt idx="250">
                  <c:v>66.387</c:v>
                </c:pt>
                <c:pt idx="251">
                  <c:v>57.642000000000003</c:v>
                </c:pt>
                <c:pt idx="252">
                  <c:v>38.365000000000002</c:v>
                </c:pt>
                <c:pt idx="253">
                  <c:v>27.521999999999998</c:v>
                </c:pt>
                <c:pt idx="254">
                  <c:v>25.652000000000001</c:v>
                </c:pt>
                <c:pt idx="255">
                  <c:v>28.224</c:v>
                </c:pt>
                <c:pt idx="256">
                  <c:v>28.619</c:v>
                </c:pt>
                <c:pt idx="257">
                  <c:v>24.655999999999999</c:v>
                </c:pt>
                <c:pt idx="258">
                  <c:v>22.530999999999999</c:v>
                </c:pt>
                <c:pt idx="259">
                  <c:v>18.436</c:v>
                </c:pt>
                <c:pt idx="260">
                  <c:v>13.061</c:v>
                </c:pt>
                <c:pt idx="261">
                  <c:v>10.734999999999999</c:v>
                </c:pt>
                <c:pt idx="262">
                  <c:v>10.29</c:v>
                </c:pt>
                <c:pt idx="263">
                  <c:v>9.6140000000000008</c:v>
                </c:pt>
                <c:pt idx="264">
                  <c:v>8.718</c:v>
                </c:pt>
                <c:pt idx="265">
                  <c:v>8.4489999999999998</c:v>
                </c:pt>
                <c:pt idx="266">
                  <c:v>8.5250000000000004</c:v>
                </c:pt>
                <c:pt idx="267">
                  <c:v>7.9539999999999997</c:v>
                </c:pt>
                <c:pt idx="268">
                  <c:v>7.8620000000000001</c:v>
                </c:pt>
                <c:pt idx="269">
                  <c:v>9.9819999999999993</c:v>
                </c:pt>
                <c:pt idx="270">
                  <c:v>10.784000000000001</c:v>
                </c:pt>
                <c:pt idx="271">
                  <c:v>10.885</c:v>
                </c:pt>
                <c:pt idx="272">
                  <c:v>11.018000000000001</c:v>
                </c:pt>
                <c:pt idx="273">
                  <c:v>10.455</c:v>
                </c:pt>
                <c:pt idx="274">
                  <c:v>9.8529999999999998</c:v>
                </c:pt>
                <c:pt idx="275">
                  <c:v>8.8979999999999997</c:v>
                </c:pt>
                <c:pt idx="276">
                  <c:v>8.26</c:v>
                </c:pt>
                <c:pt idx="277">
                  <c:v>8.1349999999999998</c:v>
                </c:pt>
                <c:pt idx="278">
                  <c:v>7.6539999999999999</c:v>
                </c:pt>
                <c:pt idx="279">
                  <c:v>7.2549999999999999</c:v>
                </c:pt>
                <c:pt idx="280">
                  <c:v>6.8689999999999998</c:v>
                </c:pt>
                <c:pt idx="281">
                  <c:v>6.4</c:v>
                </c:pt>
                <c:pt idx="282">
                  <c:v>6.125</c:v>
                </c:pt>
                <c:pt idx="283">
                  <c:v>5.87</c:v>
                </c:pt>
                <c:pt idx="284">
                  <c:v>5.4770000000000003</c:v>
                </c:pt>
                <c:pt idx="285">
                  <c:v>4.8760000000000003</c:v>
                </c:pt>
                <c:pt idx="286">
                  <c:v>3.4809999999999999</c:v>
                </c:pt>
                <c:pt idx="287">
                  <c:v>2.8119999999999998</c:v>
                </c:pt>
                <c:pt idx="288">
                  <c:v>2.71</c:v>
                </c:pt>
                <c:pt idx="289">
                  <c:v>2.52</c:v>
                </c:pt>
                <c:pt idx="290">
                  <c:v>2.552</c:v>
                </c:pt>
                <c:pt idx="291">
                  <c:v>2.62</c:v>
                </c:pt>
                <c:pt idx="292">
                  <c:v>2.6720000000000002</c:v>
                </c:pt>
                <c:pt idx="293">
                  <c:v>534.30799999999999</c:v>
                </c:pt>
                <c:pt idx="294">
                  <c:v>872.44</c:v>
                </c:pt>
                <c:pt idx="295">
                  <c:v>881.59299999999996</c:v>
                </c:pt>
                <c:pt idx="296">
                  <c:v>952.16</c:v>
                </c:pt>
                <c:pt idx="297">
                  <c:v>953.70399999999995</c:v>
                </c:pt>
                <c:pt idx="298">
                  <c:v>867.06899999999996</c:v>
                </c:pt>
                <c:pt idx="299">
                  <c:v>843.09299999999996</c:v>
                </c:pt>
                <c:pt idx="300">
                  <c:v>839.61900000000003</c:v>
                </c:pt>
                <c:pt idx="301">
                  <c:v>854.91800000000001</c:v>
                </c:pt>
                <c:pt idx="302">
                  <c:v>856.80799999999999</c:v>
                </c:pt>
                <c:pt idx="303">
                  <c:v>842.41800000000001</c:v>
                </c:pt>
                <c:pt idx="304">
                  <c:v>851.32</c:v>
                </c:pt>
                <c:pt idx="305">
                  <c:v>864.34</c:v>
                </c:pt>
                <c:pt idx="306">
                  <c:v>871.75800000000004</c:v>
                </c:pt>
                <c:pt idx="307">
                  <c:v>868.25300000000004</c:v>
                </c:pt>
                <c:pt idx="308">
                  <c:v>824.55100000000004</c:v>
                </c:pt>
                <c:pt idx="309">
                  <c:v>745.46199999999999</c:v>
                </c:pt>
                <c:pt idx="310">
                  <c:v>622.74400000000003</c:v>
                </c:pt>
                <c:pt idx="311">
                  <c:v>566.42100000000005</c:v>
                </c:pt>
                <c:pt idx="312">
                  <c:v>563.19299999999998</c:v>
                </c:pt>
                <c:pt idx="313">
                  <c:v>429.65899999999999</c:v>
                </c:pt>
                <c:pt idx="314">
                  <c:v>230.04</c:v>
                </c:pt>
                <c:pt idx="315">
                  <c:v>87.007000000000005</c:v>
                </c:pt>
                <c:pt idx="316">
                  <c:v>53.834000000000003</c:v>
                </c:pt>
                <c:pt idx="317">
                  <c:v>102.56699999999999</c:v>
                </c:pt>
                <c:pt idx="318">
                  <c:v>99.692999999999998</c:v>
                </c:pt>
                <c:pt idx="319">
                  <c:v>86.013000000000005</c:v>
                </c:pt>
                <c:pt idx="320">
                  <c:v>67.078000000000003</c:v>
                </c:pt>
                <c:pt idx="321">
                  <c:v>63.052</c:v>
                </c:pt>
                <c:pt idx="322">
                  <c:v>53.679000000000002</c:v>
                </c:pt>
                <c:pt idx="323">
                  <c:v>40.65</c:v>
                </c:pt>
                <c:pt idx="324">
                  <c:v>11.081</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3-F152-4BAD-A2FB-5400B4B64EB2}"/>
            </c:ext>
          </c:extLst>
        </c:ser>
        <c:dLbls>
          <c:showLegendKey val="0"/>
          <c:showVal val="0"/>
          <c:showCatName val="0"/>
          <c:showSerName val="0"/>
          <c:showPercent val="0"/>
          <c:showBubbleSize val="0"/>
        </c:dLbls>
        <c:marker val="1"/>
        <c:smooth val="0"/>
        <c:axId val="637782880"/>
        <c:axId val="637782488"/>
      </c:lineChart>
      <c:dateAx>
        <c:axId val="637781704"/>
        <c:scaling>
          <c:orientation val="minMax"/>
        </c:scaling>
        <c:delete val="0"/>
        <c:axPos val="b"/>
        <c:numFmt formatCode="dd\-mm\-yy" sourceLinked="0"/>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2096"/>
        <c:crossesAt val="-20"/>
        <c:auto val="0"/>
        <c:lblOffset val="100"/>
        <c:baseTimeUnit val="days"/>
        <c:majorUnit val="2"/>
        <c:majorTimeUnit val="months"/>
        <c:minorUnit val="30"/>
      </c:dateAx>
      <c:valAx>
        <c:axId val="637782096"/>
        <c:scaling>
          <c:orientation val="minMax"/>
          <c:min val="-2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NPP</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1704"/>
        <c:crosses val="autoZero"/>
        <c:crossBetween val="between"/>
      </c:valAx>
      <c:valAx>
        <c:axId val="637782488"/>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2880"/>
        <c:crosses val="max"/>
        <c:crossBetween val="between"/>
      </c:valAx>
      <c:dateAx>
        <c:axId val="637782880"/>
        <c:scaling>
          <c:orientation val="minMax"/>
        </c:scaling>
        <c:delete val="1"/>
        <c:axPos val="b"/>
        <c:numFmt formatCode="dd\-mm\-yy" sourceLinked="1"/>
        <c:majorTickMark val="out"/>
        <c:minorTickMark val="none"/>
        <c:tickLblPos val="nextTo"/>
        <c:crossAx val="637782488"/>
        <c:crosses val="autoZero"/>
        <c:auto val="0"/>
        <c:lblOffset val="100"/>
        <c:baseTimeUnit val="days"/>
      </c:date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1.7084503036721569E-3"/>
          <c:y val="1.339154639568358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3942591044942781"/>
          <c:y val="8.2049404841343987E-2"/>
          <c:w val="0.82929210626867966"/>
          <c:h val="0.66500416261526629"/>
        </c:manualLayout>
      </c:layout>
      <c:lineChart>
        <c:grouping val="standard"/>
        <c:varyColors val="0"/>
        <c:ser>
          <c:idx val="0"/>
          <c:order val="0"/>
          <c:tx>
            <c:strRef>
              <c:f>'discharge spot figure'!$B$2</c:f>
              <c:strCache>
                <c:ptCount val="1"/>
                <c:pt idx="0">
                  <c:v>418001 Gwydir@Pallamallawa</c:v>
                </c:pt>
              </c:strCache>
            </c:strRef>
          </c:tx>
          <c:spPr>
            <a:ln w="19050" cap="rnd">
              <a:solidFill>
                <a:schemeClr val="accent1"/>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figure'!$B$3:$B$367</c:f>
              <c:numCache>
                <c:formatCode>General</c:formatCode>
                <c:ptCount val="365"/>
                <c:pt idx="0">
                  <c:v>4141.2129999999997</c:v>
                </c:pt>
                <c:pt idx="1">
                  <c:v>1815.6510000000001</c:v>
                </c:pt>
                <c:pt idx="2">
                  <c:v>1083.3720000000001</c:v>
                </c:pt>
                <c:pt idx="3">
                  <c:v>762.30700000000002</c:v>
                </c:pt>
                <c:pt idx="4">
                  <c:v>608.08000000000004</c:v>
                </c:pt>
                <c:pt idx="5">
                  <c:v>545.14499999999998</c:v>
                </c:pt>
                <c:pt idx="6">
                  <c:v>509.67099999999999</c:v>
                </c:pt>
                <c:pt idx="7">
                  <c:v>458.63</c:v>
                </c:pt>
                <c:pt idx="8">
                  <c:v>410.52199999999999</c:v>
                </c:pt>
                <c:pt idx="9">
                  <c:v>371.37400000000002</c:v>
                </c:pt>
                <c:pt idx="10">
                  <c:v>341.41199999999998</c:v>
                </c:pt>
                <c:pt idx="11">
                  <c:v>317.45499999999998</c:v>
                </c:pt>
                <c:pt idx="12">
                  <c:v>297.851</c:v>
                </c:pt>
                <c:pt idx="13">
                  <c:v>282.13499999999999</c:v>
                </c:pt>
                <c:pt idx="14">
                  <c:v>270.726</c:v>
                </c:pt>
                <c:pt idx="15">
                  <c:v>263.58999999999997</c:v>
                </c:pt>
                <c:pt idx="16">
                  <c:v>265.48700000000002</c:v>
                </c:pt>
                <c:pt idx="17">
                  <c:v>267.58699999999999</c:v>
                </c:pt>
                <c:pt idx="18">
                  <c:v>267.88499999999999</c:v>
                </c:pt>
                <c:pt idx="19">
                  <c:v>279.78199999999998</c:v>
                </c:pt>
                <c:pt idx="20">
                  <c:v>278.29899999999998</c:v>
                </c:pt>
                <c:pt idx="21">
                  <c:v>266.10500000000002</c:v>
                </c:pt>
                <c:pt idx="22">
                  <c:v>253.58099999999999</c:v>
                </c:pt>
                <c:pt idx="23">
                  <c:v>241.762</c:v>
                </c:pt>
                <c:pt idx="24">
                  <c:v>229.08600000000001</c:v>
                </c:pt>
                <c:pt idx="25">
                  <c:v>215.28200000000001</c:v>
                </c:pt>
                <c:pt idx="26">
                  <c:v>214.477</c:v>
                </c:pt>
                <c:pt idx="27">
                  <c:v>212.989</c:v>
                </c:pt>
                <c:pt idx="28">
                  <c:v>206.03200000000001</c:v>
                </c:pt>
                <c:pt idx="29">
                  <c:v>198.89</c:v>
                </c:pt>
                <c:pt idx="30">
                  <c:v>193.12200000000001</c:v>
                </c:pt>
                <c:pt idx="31">
                  <c:v>188.23599999999999</c:v>
                </c:pt>
                <c:pt idx="32">
                  <c:v>183.929</c:v>
                </c:pt>
                <c:pt idx="33">
                  <c:v>182.28800000000001</c:v>
                </c:pt>
                <c:pt idx="34">
                  <c:v>189.63200000000001</c:v>
                </c:pt>
                <c:pt idx="35">
                  <c:v>189.23400000000001</c:v>
                </c:pt>
                <c:pt idx="36">
                  <c:v>194.86600000000001</c:v>
                </c:pt>
                <c:pt idx="37">
                  <c:v>193.917</c:v>
                </c:pt>
                <c:pt idx="38">
                  <c:v>191.63800000000001</c:v>
                </c:pt>
                <c:pt idx="39">
                  <c:v>202.46899999999999</c:v>
                </c:pt>
                <c:pt idx="40">
                  <c:v>205.864</c:v>
                </c:pt>
                <c:pt idx="41">
                  <c:v>200.18899999999999</c:v>
                </c:pt>
                <c:pt idx="42">
                  <c:v>191.40600000000001</c:v>
                </c:pt>
                <c:pt idx="43">
                  <c:v>182.14699999999999</c:v>
                </c:pt>
                <c:pt idx="44">
                  <c:v>173.126</c:v>
                </c:pt>
                <c:pt idx="45">
                  <c:v>163.238</c:v>
                </c:pt>
                <c:pt idx="46">
                  <c:v>165.38800000000001</c:v>
                </c:pt>
                <c:pt idx="47">
                  <c:v>156.68100000000001</c:v>
                </c:pt>
                <c:pt idx="48">
                  <c:v>152.16200000000001</c:v>
                </c:pt>
                <c:pt idx="49">
                  <c:v>150.006</c:v>
                </c:pt>
                <c:pt idx="50">
                  <c:v>145.29400000000001</c:v>
                </c:pt>
                <c:pt idx="51">
                  <c:v>140.952</c:v>
                </c:pt>
                <c:pt idx="52">
                  <c:v>138.41999999999999</c:v>
                </c:pt>
                <c:pt idx="53">
                  <c:v>136.33000000000001</c:v>
                </c:pt>
                <c:pt idx="54">
                  <c:v>135.34700000000001</c:v>
                </c:pt>
                <c:pt idx="55">
                  <c:v>132.191</c:v>
                </c:pt>
                <c:pt idx="56">
                  <c:v>129.51</c:v>
                </c:pt>
                <c:pt idx="57">
                  <c:v>127.316</c:v>
                </c:pt>
                <c:pt idx="58">
                  <c:v>126.378</c:v>
                </c:pt>
                <c:pt idx="59">
                  <c:v>2783.4929999999999</c:v>
                </c:pt>
                <c:pt idx="60">
                  <c:v>2619.4189999999999</c:v>
                </c:pt>
                <c:pt idx="61">
                  <c:v>1696.498</c:v>
                </c:pt>
                <c:pt idx="62">
                  <c:v>1169.441</c:v>
                </c:pt>
                <c:pt idx="63">
                  <c:v>1087.8330000000001</c:v>
                </c:pt>
                <c:pt idx="64">
                  <c:v>814.928</c:v>
                </c:pt>
                <c:pt idx="65">
                  <c:v>658.12900000000002</c:v>
                </c:pt>
                <c:pt idx="66">
                  <c:v>540.26700000000005</c:v>
                </c:pt>
                <c:pt idx="67">
                  <c:v>503.04</c:v>
                </c:pt>
                <c:pt idx="68">
                  <c:v>488.74</c:v>
                </c:pt>
                <c:pt idx="69">
                  <c:v>471.62</c:v>
                </c:pt>
                <c:pt idx="70">
                  <c:v>386.89800000000002</c:v>
                </c:pt>
                <c:pt idx="71">
                  <c:v>332.06299999999999</c:v>
                </c:pt>
                <c:pt idx="72">
                  <c:v>385.60199999999998</c:v>
                </c:pt>
                <c:pt idx="73">
                  <c:v>336.76100000000002</c:v>
                </c:pt>
                <c:pt idx="74">
                  <c:v>296.45600000000002</c:v>
                </c:pt>
                <c:pt idx="75">
                  <c:v>292.20100000000002</c:v>
                </c:pt>
                <c:pt idx="76">
                  <c:v>278.20499999999998</c:v>
                </c:pt>
                <c:pt idx="77">
                  <c:v>274.86</c:v>
                </c:pt>
                <c:pt idx="78">
                  <c:v>270.904</c:v>
                </c:pt>
                <c:pt idx="79">
                  <c:v>260.55799999999999</c:v>
                </c:pt>
                <c:pt idx="80">
                  <c:v>245.04599999999999</c:v>
                </c:pt>
                <c:pt idx="81">
                  <c:v>178.768</c:v>
                </c:pt>
                <c:pt idx="82">
                  <c:v>172.11600000000001</c:v>
                </c:pt>
                <c:pt idx="83">
                  <c:v>257.83699999999999</c:v>
                </c:pt>
                <c:pt idx="84">
                  <c:v>749.03599999999994</c:v>
                </c:pt>
                <c:pt idx="85">
                  <c:v>964.73299999999995</c:v>
                </c:pt>
                <c:pt idx="86">
                  <c:v>1021.779</c:v>
                </c:pt>
                <c:pt idx="87">
                  <c:v>1025.577</c:v>
                </c:pt>
                <c:pt idx="88">
                  <c:v>1041.0909999999999</c:v>
                </c:pt>
                <c:pt idx="89">
                  <c:v>1075.961</c:v>
                </c:pt>
                <c:pt idx="90">
                  <c:v>1066.482</c:v>
                </c:pt>
                <c:pt idx="91">
                  <c:v>1137.575</c:v>
                </c:pt>
                <c:pt idx="92">
                  <c:v>1442.0350000000001</c:v>
                </c:pt>
                <c:pt idx="93">
                  <c:v>1843.404</c:v>
                </c:pt>
                <c:pt idx="94">
                  <c:v>1969.691</c:v>
                </c:pt>
                <c:pt idx="95">
                  <c:v>1855.145</c:v>
                </c:pt>
                <c:pt idx="96">
                  <c:v>1578.9970000000001</c:v>
                </c:pt>
                <c:pt idx="97">
                  <c:v>1473.202</c:v>
                </c:pt>
                <c:pt idx="98">
                  <c:v>1465.0889999999999</c:v>
                </c:pt>
                <c:pt idx="99">
                  <c:v>1455.318</c:v>
                </c:pt>
                <c:pt idx="100">
                  <c:v>1604.558</c:v>
                </c:pt>
                <c:pt idx="101">
                  <c:v>1597.067</c:v>
                </c:pt>
                <c:pt idx="102">
                  <c:v>1631.4960000000001</c:v>
                </c:pt>
                <c:pt idx="103">
                  <c:v>2845.502</c:v>
                </c:pt>
                <c:pt idx="104">
                  <c:v>9187.9470000000001</c:v>
                </c:pt>
                <c:pt idx="105">
                  <c:v>4254.3519999999999</c:v>
                </c:pt>
                <c:pt idx="106">
                  <c:v>5405.1109999999999</c:v>
                </c:pt>
                <c:pt idx="107">
                  <c:v>2696.62</c:v>
                </c:pt>
                <c:pt idx="108">
                  <c:v>1448.521</c:v>
                </c:pt>
                <c:pt idx="109">
                  <c:v>1463.7059999999999</c:v>
                </c:pt>
                <c:pt idx="110">
                  <c:v>1421.6610000000001</c:v>
                </c:pt>
                <c:pt idx="111">
                  <c:v>1179.2470000000001</c:v>
                </c:pt>
                <c:pt idx="112">
                  <c:v>971.66800000000001</c:v>
                </c:pt>
                <c:pt idx="113">
                  <c:v>826.72199999999998</c:v>
                </c:pt>
                <c:pt idx="114">
                  <c:v>754.58900000000006</c:v>
                </c:pt>
                <c:pt idx="115">
                  <c:v>924.89300000000003</c:v>
                </c:pt>
                <c:pt idx="116">
                  <c:v>1018.669</c:v>
                </c:pt>
                <c:pt idx="117">
                  <c:v>1009.586</c:v>
                </c:pt>
                <c:pt idx="118">
                  <c:v>999.34500000000003</c:v>
                </c:pt>
                <c:pt idx="119">
                  <c:v>1017.197</c:v>
                </c:pt>
                <c:pt idx="120">
                  <c:v>985.36</c:v>
                </c:pt>
                <c:pt idx="121">
                  <c:v>1067.8389999999999</c:v>
                </c:pt>
                <c:pt idx="122">
                  <c:v>1064.3130000000001</c:v>
                </c:pt>
                <c:pt idx="123">
                  <c:v>1041.075</c:v>
                </c:pt>
                <c:pt idx="124">
                  <c:v>1086.7349999999999</c:v>
                </c:pt>
                <c:pt idx="125">
                  <c:v>1486.97</c:v>
                </c:pt>
                <c:pt idx="126">
                  <c:v>1647.568</c:v>
                </c:pt>
                <c:pt idx="127">
                  <c:v>1828.345</c:v>
                </c:pt>
                <c:pt idx="128">
                  <c:v>1741.2090000000001</c:v>
                </c:pt>
                <c:pt idx="129">
                  <c:v>1839.242</c:v>
                </c:pt>
                <c:pt idx="130">
                  <c:v>1582.78</c:v>
                </c:pt>
                <c:pt idx="131">
                  <c:v>1376.8109999999999</c:v>
                </c:pt>
                <c:pt idx="132">
                  <c:v>1302.893</c:v>
                </c:pt>
                <c:pt idx="133">
                  <c:v>1207.5550000000001</c:v>
                </c:pt>
                <c:pt idx="134">
                  <c:v>1314.952</c:v>
                </c:pt>
                <c:pt idx="135">
                  <c:v>1428.963</c:v>
                </c:pt>
                <c:pt idx="136">
                  <c:v>1450.26</c:v>
                </c:pt>
                <c:pt idx="137">
                  <c:v>1504.394</c:v>
                </c:pt>
                <c:pt idx="138">
                  <c:v>1501.2360000000001</c:v>
                </c:pt>
                <c:pt idx="139">
                  <c:v>1480.423</c:v>
                </c:pt>
                <c:pt idx="140">
                  <c:v>1553.3530000000001</c:v>
                </c:pt>
                <c:pt idx="141">
                  <c:v>1468.306</c:v>
                </c:pt>
                <c:pt idx="142">
                  <c:v>1294.7660000000001</c:v>
                </c:pt>
                <c:pt idx="143">
                  <c:v>1055.018</c:v>
                </c:pt>
                <c:pt idx="144">
                  <c:v>769.09100000000001</c:v>
                </c:pt>
                <c:pt idx="145">
                  <c:v>794.50400000000002</c:v>
                </c:pt>
                <c:pt idx="146">
                  <c:v>937.72500000000002</c:v>
                </c:pt>
                <c:pt idx="147">
                  <c:v>926.82500000000005</c:v>
                </c:pt>
                <c:pt idx="148">
                  <c:v>912.428</c:v>
                </c:pt>
                <c:pt idx="149">
                  <c:v>871.30499999999995</c:v>
                </c:pt>
                <c:pt idx="150">
                  <c:v>818.46400000000006</c:v>
                </c:pt>
                <c:pt idx="151">
                  <c:v>858.93200000000002</c:v>
                </c:pt>
                <c:pt idx="152">
                  <c:v>862.16200000000003</c:v>
                </c:pt>
                <c:pt idx="153">
                  <c:v>896.98800000000006</c:v>
                </c:pt>
                <c:pt idx="154">
                  <c:v>1073.7070000000001</c:v>
                </c:pt>
                <c:pt idx="155">
                  <c:v>1187.673</c:v>
                </c:pt>
                <c:pt idx="156">
                  <c:v>1265.6369999999999</c:v>
                </c:pt>
                <c:pt idx="157">
                  <c:v>1229.693</c:v>
                </c:pt>
                <c:pt idx="158">
                  <c:v>1231.6590000000001</c:v>
                </c:pt>
                <c:pt idx="159">
                  <c:v>1205.0160000000001</c:v>
                </c:pt>
                <c:pt idx="160">
                  <c:v>1091.0429999999999</c:v>
                </c:pt>
                <c:pt idx="161">
                  <c:v>1200.796</c:v>
                </c:pt>
                <c:pt idx="162">
                  <c:v>1780.835</c:v>
                </c:pt>
                <c:pt idx="163">
                  <c:v>1841.0029999999999</c:v>
                </c:pt>
                <c:pt idx="164">
                  <c:v>1827.4480000000001</c:v>
                </c:pt>
                <c:pt idx="165">
                  <c:v>1881.0940000000001</c:v>
                </c:pt>
                <c:pt idx="166">
                  <c:v>1972.5419999999999</c:v>
                </c:pt>
                <c:pt idx="167">
                  <c:v>2298.9160000000002</c:v>
                </c:pt>
                <c:pt idx="168">
                  <c:v>2933.6819999999998</c:v>
                </c:pt>
                <c:pt idx="169">
                  <c:v>3444.5120000000002</c:v>
                </c:pt>
                <c:pt idx="170">
                  <c:v>3634.3310000000001</c:v>
                </c:pt>
                <c:pt idx="171">
                  <c:v>3138.2750000000001</c:v>
                </c:pt>
                <c:pt idx="172">
                  <c:v>3094.5630000000001</c:v>
                </c:pt>
                <c:pt idx="173">
                  <c:v>3701.6019999999999</c:v>
                </c:pt>
                <c:pt idx="174">
                  <c:v>3922.68</c:v>
                </c:pt>
                <c:pt idx="175">
                  <c:v>3951.5239999999999</c:v>
                </c:pt>
                <c:pt idx="176">
                  <c:v>4160.5550000000003</c:v>
                </c:pt>
                <c:pt idx="177">
                  <c:v>4744.5929999999998</c:v>
                </c:pt>
                <c:pt idx="178">
                  <c:v>5202.57</c:v>
                </c:pt>
                <c:pt idx="179">
                  <c:v>5436.16</c:v>
                </c:pt>
                <c:pt idx="180">
                  <c:v>5372.5280000000002</c:v>
                </c:pt>
                <c:pt idx="181">
                  <c:v>5096.97</c:v>
                </c:pt>
                <c:pt idx="182">
                  <c:v>4995.1400000000003</c:v>
                </c:pt>
                <c:pt idx="183">
                  <c:v>5288.3649999999998</c:v>
                </c:pt>
                <c:pt idx="184">
                  <c:v>5440.6610000000001</c:v>
                </c:pt>
                <c:pt idx="185">
                  <c:v>4844.1149999999998</c:v>
                </c:pt>
                <c:pt idx="186">
                  <c:v>4326.9319999999998</c:v>
                </c:pt>
                <c:pt idx="187">
                  <c:v>4189.4129999999996</c:v>
                </c:pt>
                <c:pt idx="188">
                  <c:v>4150.3710000000001</c:v>
                </c:pt>
                <c:pt idx="189">
                  <c:v>3990.8009999999999</c:v>
                </c:pt>
                <c:pt idx="190">
                  <c:v>3846.857</c:v>
                </c:pt>
                <c:pt idx="191">
                  <c:v>3849.1729999999998</c:v>
                </c:pt>
                <c:pt idx="192">
                  <c:v>4019.326</c:v>
                </c:pt>
                <c:pt idx="193">
                  <c:v>4327.0839999999998</c:v>
                </c:pt>
                <c:pt idx="194">
                  <c:v>4699.8180000000002</c:v>
                </c:pt>
                <c:pt idx="195">
                  <c:v>4822.4269999999997</c:v>
                </c:pt>
                <c:pt idx="196">
                  <c:v>4822.125</c:v>
                </c:pt>
                <c:pt idx="197">
                  <c:v>4807.2259999999997</c:v>
                </c:pt>
                <c:pt idx="198">
                  <c:v>4814.3559999999998</c:v>
                </c:pt>
                <c:pt idx="199">
                  <c:v>4821.6719999999996</c:v>
                </c:pt>
                <c:pt idx="200">
                  <c:v>4771.6959999999999</c:v>
                </c:pt>
                <c:pt idx="201">
                  <c:v>4551.3270000000002</c:v>
                </c:pt>
                <c:pt idx="202">
                  <c:v>4384.9250000000002</c:v>
                </c:pt>
                <c:pt idx="203">
                  <c:v>4554.4350000000004</c:v>
                </c:pt>
                <c:pt idx="204">
                  <c:v>4880.3029999999999</c:v>
                </c:pt>
                <c:pt idx="205">
                  <c:v>4625.1480000000001</c:v>
                </c:pt>
                <c:pt idx="206">
                  <c:v>4303.9570000000003</c:v>
                </c:pt>
                <c:pt idx="207">
                  <c:v>4267.5079999999998</c:v>
                </c:pt>
                <c:pt idx="208">
                  <c:v>4291.5839999999998</c:v>
                </c:pt>
                <c:pt idx="209">
                  <c:v>4268.5690000000004</c:v>
                </c:pt>
                <c:pt idx="210">
                  <c:v>4165.6909999999998</c:v>
                </c:pt>
                <c:pt idx="211">
                  <c:v>4054.4749999999999</c:v>
                </c:pt>
                <c:pt idx="212">
                  <c:v>4052.067</c:v>
                </c:pt>
                <c:pt idx="213">
                  <c:v>3733.5509999999999</c:v>
                </c:pt>
                <c:pt idx="214">
                  <c:v>3252.2919999999999</c:v>
                </c:pt>
                <c:pt idx="215">
                  <c:v>2959.3150000000001</c:v>
                </c:pt>
                <c:pt idx="216">
                  <c:v>2650.498</c:v>
                </c:pt>
                <c:pt idx="217">
                  <c:v>2263.0790000000002</c:v>
                </c:pt>
                <c:pt idx="218">
                  <c:v>2063.0450000000001</c:v>
                </c:pt>
                <c:pt idx="219">
                  <c:v>1940.653</c:v>
                </c:pt>
                <c:pt idx="220">
                  <c:v>1899.9770000000001</c:v>
                </c:pt>
                <c:pt idx="221">
                  <c:v>1852.7529999999999</c:v>
                </c:pt>
                <c:pt idx="222">
                  <c:v>1718.596</c:v>
                </c:pt>
                <c:pt idx="223">
                  <c:v>1696.788</c:v>
                </c:pt>
                <c:pt idx="224">
                  <c:v>1572.7629999999999</c:v>
                </c:pt>
                <c:pt idx="225">
                  <c:v>1246.354</c:v>
                </c:pt>
                <c:pt idx="226">
                  <c:v>1174.548</c:v>
                </c:pt>
                <c:pt idx="227">
                  <c:v>1149.2639999999999</c:v>
                </c:pt>
                <c:pt idx="228">
                  <c:v>1095.444</c:v>
                </c:pt>
                <c:pt idx="229">
                  <c:v>866.39400000000001</c:v>
                </c:pt>
                <c:pt idx="230">
                  <c:v>747.83299999999997</c:v>
                </c:pt>
                <c:pt idx="231">
                  <c:v>720.59799999999996</c:v>
                </c:pt>
                <c:pt idx="232">
                  <c:v>779.10400000000004</c:v>
                </c:pt>
                <c:pt idx="233">
                  <c:v>819.17499999999995</c:v>
                </c:pt>
                <c:pt idx="234">
                  <c:v>877.89800000000002</c:v>
                </c:pt>
                <c:pt idx="235">
                  <c:v>1173</c:v>
                </c:pt>
                <c:pt idx="236">
                  <c:v>1176.837</c:v>
                </c:pt>
                <c:pt idx="237">
                  <c:v>1189.7560000000001</c:v>
                </c:pt>
                <c:pt idx="238">
                  <c:v>1069.9680000000001</c:v>
                </c:pt>
                <c:pt idx="239">
                  <c:v>1040.223</c:v>
                </c:pt>
                <c:pt idx="240">
                  <c:v>996.48400000000004</c:v>
                </c:pt>
                <c:pt idx="241">
                  <c:v>831.22</c:v>
                </c:pt>
                <c:pt idx="242">
                  <c:v>805.77200000000005</c:v>
                </c:pt>
                <c:pt idx="243">
                  <c:v>645.97299999999996</c:v>
                </c:pt>
                <c:pt idx="244">
                  <c:v>418.46100000000001</c:v>
                </c:pt>
                <c:pt idx="245">
                  <c:v>305.077</c:v>
                </c:pt>
                <c:pt idx="246">
                  <c:v>262.47399999999999</c:v>
                </c:pt>
                <c:pt idx="247">
                  <c:v>197.99100000000001</c:v>
                </c:pt>
                <c:pt idx="248">
                  <c:v>188.202</c:v>
                </c:pt>
                <c:pt idx="249">
                  <c:v>196.24100000000001</c:v>
                </c:pt>
                <c:pt idx="250">
                  <c:v>141.977</c:v>
                </c:pt>
                <c:pt idx="251">
                  <c:v>123.59</c:v>
                </c:pt>
                <c:pt idx="252">
                  <c:v>111.57599999999999</c:v>
                </c:pt>
                <c:pt idx="253">
                  <c:v>103.90300000000001</c:v>
                </c:pt>
                <c:pt idx="254">
                  <c:v>96.691000000000003</c:v>
                </c:pt>
                <c:pt idx="255">
                  <c:v>87.168000000000006</c:v>
                </c:pt>
                <c:pt idx="256">
                  <c:v>81.93</c:v>
                </c:pt>
                <c:pt idx="257">
                  <c:v>70.744</c:v>
                </c:pt>
                <c:pt idx="258">
                  <c:v>69.048000000000002</c:v>
                </c:pt>
                <c:pt idx="259">
                  <c:v>66.051000000000002</c:v>
                </c:pt>
                <c:pt idx="260">
                  <c:v>69.426000000000002</c:v>
                </c:pt>
                <c:pt idx="261">
                  <c:v>66.39</c:v>
                </c:pt>
                <c:pt idx="262">
                  <c:v>43.149000000000001</c:v>
                </c:pt>
                <c:pt idx="263">
                  <c:v>27.300999999999998</c:v>
                </c:pt>
                <c:pt idx="264">
                  <c:v>56.478000000000002</c:v>
                </c:pt>
                <c:pt idx="265">
                  <c:v>76.775000000000006</c:v>
                </c:pt>
                <c:pt idx="266">
                  <c:v>56.866999999999997</c:v>
                </c:pt>
                <c:pt idx="267">
                  <c:v>65.480999999999995</c:v>
                </c:pt>
                <c:pt idx="268">
                  <c:v>98.491</c:v>
                </c:pt>
                <c:pt idx="269">
                  <c:v>103.572</c:v>
                </c:pt>
                <c:pt idx="270">
                  <c:v>89.116</c:v>
                </c:pt>
                <c:pt idx="271">
                  <c:v>82.625</c:v>
                </c:pt>
                <c:pt idx="272">
                  <c:v>65.215000000000003</c:v>
                </c:pt>
                <c:pt idx="273">
                  <c:v>59.064999999999998</c:v>
                </c:pt>
                <c:pt idx="274">
                  <c:v>53.098999999999997</c:v>
                </c:pt>
                <c:pt idx="275">
                  <c:v>52.192</c:v>
                </c:pt>
                <c:pt idx="276">
                  <c:v>54.23</c:v>
                </c:pt>
                <c:pt idx="277">
                  <c:v>47.381999999999998</c:v>
                </c:pt>
                <c:pt idx="278">
                  <c:v>41.091999999999999</c:v>
                </c:pt>
                <c:pt idx="279">
                  <c:v>40.593000000000004</c:v>
                </c:pt>
                <c:pt idx="280">
                  <c:v>43.719000000000001</c:v>
                </c:pt>
                <c:pt idx="281">
                  <c:v>42.726999999999997</c:v>
                </c:pt>
                <c:pt idx="282">
                  <c:v>41.539000000000001</c:v>
                </c:pt>
                <c:pt idx="283">
                  <c:v>37.726999999999997</c:v>
                </c:pt>
                <c:pt idx="284">
                  <c:v>34.338000000000001</c:v>
                </c:pt>
                <c:pt idx="285">
                  <c:v>30.88</c:v>
                </c:pt>
                <c:pt idx="286">
                  <c:v>16.494</c:v>
                </c:pt>
                <c:pt idx="287">
                  <c:v>23.06</c:v>
                </c:pt>
                <c:pt idx="288">
                  <c:v>50.360999999999997</c:v>
                </c:pt>
                <c:pt idx="289">
                  <c:v>74.959999999999994</c:v>
                </c:pt>
                <c:pt idx="290">
                  <c:v>54.395000000000003</c:v>
                </c:pt>
                <c:pt idx="291">
                  <c:v>58.031999999999996</c:v>
                </c:pt>
                <c:pt idx="292">
                  <c:v>88.097999999999999</c:v>
                </c:pt>
                <c:pt idx="293">
                  <c:v>318.952</c:v>
                </c:pt>
                <c:pt idx="294">
                  <c:v>1171.7439999999999</c:v>
                </c:pt>
                <c:pt idx="295">
                  <c:v>1301.2570000000001</c:v>
                </c:pt>
                <c:pt idx="296">
                  <c:v>1395.992</c:v>
                </c:pt>
                <c:pt idx="297">
                  <c:v>1408.4079999999999</c:v>
                </c:pt>
                <c:pt idx="298">
                  <c:v>1434.8589999999999</c:v>
                </c:pt>
                <c:pt idx="299">
                  <c:v>1313.8610000000001</c:v>
                </c:pt>
                <c:pt idx="300">
                  <c:v>1210.7660000000001</c:v>
                </c:pt>
                <c:pt idx="301">
                  <c:v>1181.673</c:v>
                </c:pt>
                <c:pt idx="302">
                  <c:v>1065.982</c:v>
                </c:pt>
                <c:pt idx="303">
                  <c:v>1043.2470000000001</c:v>
                </c:pt>
                <c:pt idx="304">
                  <c:v>1041.249</c:v>
                </c:pt>
                <c:pt idx="305">
                  <c:v>1039.6479999999999</c:v>
                </c:pt>
                <c:pt idx="306">
                  <c:v>1043.575</c:v>
                </c:pt>
                <c:pt idx="307">
                  <c:v>1039.211</c:v>
                </c:pt>
                <c:pt idx="308">
                  <c:v>869.01</c:v>
                </c:pt>
                <c:pt idx="309">
                  <c:v>744.53300000000002</c:v>
                </c:pt>
                <c:pt idx="310">
                  <c:v>727.93899999999996</c:v>
                </c:pt>
                <c:pt idx="311">
                  <c:v>720.80700000000002</c:v>
                </c:pt>
                <c:pt idx="312">
                  <c:v>595.005</c:v>
                </c:pt>
                <c:pt idx="313">
                  <c:v>347.649</c:v>
                </c:pt>
                <c:pt idx="314">
                  <c:v>222.78899999999999</c:v>
                </c:pt>
                <c:pt idx="315">
                  <c:v>159.92099999999999</c:v>
                </c:pt>
                <c:pt idx="316">
                  <c:v>127.396</c:v>
                </c:pt>
                <c:pt idx="317">
                  <c:v>108.764</c:v>
                </c:pt>
                <c:pt idx="318">
                  <c:v>95.527000000000001</c:v>
                </c:pt>
                <c:pt idx="319">
                  <c:v>85.337999999999994</c:v>
                </c:pt>
                <c:pt idx="320">
                  <c:v>77.641999999999996</c:v>
                </c:pt>
                <c:pt idx="321">
                  <c:v>71.798000000000002</c:v>
                </c:pt>
                <c:pt idx="322">
                  <c:v>67.45</c:v>
                </c:pt>
                <c:pt idx="323">
                  <c:v>65.522999999999996</c:v>
                </c:pt>
                <c:pt idx="324">
                  <c:v>63.844999999999999</c:v>
                </c:pt>
                <c:pt idx="325">
                  <c:v>59.610999999999997</c:v>
                </c:pt>
                <c:pt idx="326">
                  <c:v>50.386000000000003</c:v>
                </c:pt>
                <c:pt idx="327">
                  <c:v>52.216000000000001</c:v>
                </c:pt>
                <c:pt idx="328">
                  <c:v>56.363</c:v>
                </c:pt>
                <c:pt idx="329">
                  <c:v>54.798000000000002</c:v>
                </c:pt>
                <c:pt idx="330">
                  <c:v>52.784999999999997</c:v>
                </c:pt>
                <c:pt idx="331">
                  <c:v>52.814999999999998</c:v>
                </c:pt>
                <c:pt idx="332">
                  <c:v>45.935000000000002</c:v>
                </c:pt>
                <c:pt idx="333">
                  <c:v>45.421999999999997</c:v>
                </c:pt>
                <c:pt idx="334">
                  <c:v>40.843000000000004</c:v>
                </c:pt>
                <c:pt idx="335">
                  <c:v>27.701000000000001</c:v>
                </c:pt>
                <c:pt idx="336">
                  <c:v>14.11</c:v>
                </c:pt>
                <c:pt idx="337">
                  <c:v>39.570999999999998</c:v>
                </c:pt>
                <c:pt idx="338">
                  <c:v>60.601999999999997</c:v>
                </c:pt>
                <c:pt idx="339">
                  <c:v>59.835000000000001</c:v>
                </c:pt>
                <c:pt idx="340">
                  <c:v>85.328999999999994</c:v>
                </c:pt>
                <c:pt idx="341">
                  <c:v>115.066</c:v>
                </c:pt>
                <c:pt idx="342">
                  <c:v>107.236</c:v>
                </c:pt>
                <c:pt idx="343">
                  <c:v>92.929000000000002</c:v>
                </c:pt>
                <c:pt idx="344">
                  <c:v>81.921999999999997</c:v>
                </c:pt>
                <c:pt idx="345">
                  <c:v>73.334999999999994</c:v>
                </c:pt>
                <c:pt idx="346">
                  <c:v>66.254999999999995</c:v>
                </c:pt>
                <c:pt idx="347">
                  <c:v>55.689</c:v>
                </c:pt>
                <c:pt idx="348">
                  <c:v>50.247</c:v>
                </c:pt>
                <c:pt idx="349">
                  <c:v>47.81</c:v>
                </c:pt>
                <c:pt idx="350">
                  <c:v>48.819000000000003</c:v>
                </c:pt>
                <c:pt idx="351">
                  <c:v>47.027999999999999</c:v>
                </c:pt>
                <c:pt idx="352">
                  <c:v>44.750999999999998</c:v>
                </c:pt>
                <c:pt idx="353">
                  <c:v>42.350999999999999</c:v>
                </c:pt>
                <c:pt idx="354">
                  <c:v>41.024999999999999</c:v>
                </c:pt>
                <c:pt idx="355">
                  <c:v>40.747999999999998</c:v>
                </c:pt>
                <c:pt idx="356">
                  <c:v>40.677999999999997</c:v>
                </c:pt>
                <c:pt idx="357">
                  <c:v>39.465000000000003</c:v>
                </c:pt>
                <c:pt idx="358">
                  <c:v>38.378999999999998</c:v>
                </c:pt>
                <c:pt idx="359">
                  <c:v>37.457999999999998</c:v>
                </c:pt>
                <c:pt idx="360">
                  <c:v>37.463000000000001</c:v>
                </c:pt>
                <c:pt idx="361">
                  <c:v>39.161000000000001</c:v>
                </c:pt>
                <c:pt idx="362">
                  <c:v>40.914000000000001</c:v>
                </c:pt>
                <c:pt idx="363">
                  <c:v>40.584000000000003</c:v>
                </c:pt>
                <c:pt idx="364">
                  <c:v>39.866</c:v>
                </c:pt>
              </c:numCache>
            </c:numRef>
          </c:val>
          <c:smooth val="0"/>
          <c:extLst xmlns:c16r2="http://schemas.microsoft.com/office/drawing/2015/06/chart">
            <c:ext xmlns:c16="http://schemas.microsoft.com/office/drawing/2014/chart" uri="{C3380CC4-5D6E-409C-BE32-E72D297353CC}">
              <c16:uniqueId val="{00000000-130B-4DE8-B129-F61458D5C9E2}"/>
            </c:ext>
          </c:extLst>
        </c:ser>
        <c:ser>
          <c:idx val="2"/>
          <c:order val="1"/>
          <c:tx>
            <c:strRef>
              <c:f>'discharge spot figure'!$C$2</c:f>
              <c:strCache>
                <c:ptCount val="1"/>
                <c:pt idx="0">
                  <c:v>418004 Gwydir@Yarraman</c:v>
                </c:pt>
              </c:strCache>
            </c:strRef>
          </c:tx>
          <c:spPr>
            <a:ln w="19050" cap="rnd">
              <a:solidFill>
                <a:sysClr val="windowText" lastClr="000000"/>
              </a:solidFill>
              <a:prstDash val="dash"/>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figure'!$C$3:$C$367</c:f>
              <c:numCache>
                <c:formatCode>General</c:formatCode>
                <c:ptCount val="365"/>
                <c:pt idx="0">
                  <c:v>493.91899999999998</c:v>
                </c:pt>
                <c:pt idx="1">
                  <c:v>1181.9100000000001</c:v>
                </c:pt>
                <c:pt idx="2">
                  <c:v>593.48400000000004</c:v>
                </c:pt>
                <c:pt idx="3">
                  <c:v>527.21799999999996</c:v>
                </c:pt>
                <c:pt idx="4">
                  <c:v>443.28399999999999</c:v>
                </c:pt>
                <c:pt idx="5">
                  <c:v>425.11500000000001</c:v>
                </c:pt>
                <c:pt idx="6">
                  <c:v>403.84699999999998</c:v>
                </c:pt>
                <c:pt idx="7">
                  <c:v>328.50299999999999</c:v>
                </c:pt>
                <c:pt idx="8">
                  <c:v>319.94200000000001</c:v>
                </c:pt>
                <c:pt idx="9">
                  <c:v>250.51599999999999</c:v>
                </c:pt>
                <c:pt idx="10">
                  <c:v>238.571</c:v>
                </c:pt>
                <c:pt idx="11">
                  <c:v>199.20400000000001</c:v>
                </c:pt>
                <c:pt idx="12">
                  <c:v>192.13399999999999</c:v>
                </c:pt>
                <c:pt idx="13">
                  <c:v>187.76400000000001</c:v>
                </c:pt>
                <c:pt idx="14">
                  <c:v>189.45500000000001</c:v>
                </c:pt>
                <c:pt idx="15">
                  <c:v>193.161</c:v>
                </c:pt>
                <c:pt idx="16">
                  <c:v>216.083</c:v>
                </c:pt>
                <c:pt idx="17">
                  <c:v>210.93700000000001</c:v>
                </c:pt>
                <c:pt idx="18">
                  <c:v>209.124</c:v>
                </c:pt>
                <c:pt idx="19">
                  <c:v>214.39099999999999</c:v>
                </c:pt>
                <c:pt idx="20">
                  <c:v>215.59100000000001</c:v>
                </c:pt>
                <c:pt idx="21">
                  <c:v>191.62799999999999</c:v>
                </c:pt>
                <c:pt idx="22">
                  <c:v>181.32900000000001</c:v>
                </c:pt>
                <c:pt idx="23">
                  <c:v>126.574</c:v>
                </c:pt>
                <c:pt idx="24">
                  <c:v>84.725999999999999</c:v>
                </c:pt>
                <c:pt idx="25">
                  <c:v>76.521000000000001</c:v>
                </c:pt>
                <c:pt idx="26">
                  <c:v>71.730999999999995</c:v>
                </c:pt>
                <c:pt idx="27">
                  <c:v>66.528000000000006</c:v>
                </c:pt>
                <c:pt idx="28">
                  <c:v>60.241</c:v>
                </c:pt>
                <c:pt idx="29">
                  <c:v>49.680999999999997</c:v>
                </c:pt>
                <c:pt idx="30">
                  <c:v>59.076000000000001</c:v>
                </c:pt>
                <c:pt idx="31">
                  <c:v>79.665000000000006</c:v>
                </c:pt>
                <c:pt idx="32">
                  <c:v>63.847000000000001</c:v>
                </c:pt>
                <c:pt idx="33">
                  <c:v>58.341999999999999</c:v>
                </c:pt>
                <c:pt idx="34">
                  <c:v>52.646000000000001</c:v>
                </c:pt>
                <c:pt idx="35">
                  <c:v>64.710999999999999</c:v>
                </c:pt>
                <c:pt idx="36">
                  <c:v>92.515000000000001</c:v>
                </c:pt>
                <c:pt idx="37">
                  <c:v>91.712000000000003</c:v>
                </c:pt>
                <c:pt idx="38">
                  <c:v>89.171999999999997</c:v>
                </c:pt>
                <c:pt idx="39">
                  <c:v>87.69</c:v>
                </c:pt>
                <c:pt idx="40">
                  <c:v>95.626000000000005</c:v>
                </c:pt>
                <c:pt idx="41">
                  <c:v>102.785</c:v>
                </c:pt>
                <c:pt idx="42">
                  <c:v>100.908</c:v>
                </c:pt>
                <c:pt idx="43">
                  <c:v>98.881</c:v>
                </c:pt>
                <c:pt idx="44">
                  <c:v>92.876000000000005</c:v>
                </c:pt>
                <c:pt idx="45">
                  <c:v>90.143000000000001</c:v>
                </c:pt>
                <c:pt idx="46">
                  <c:v>88.308000000000007</c:v>
                </c:pt>
                <c:pt idx="47">
                  <c:v>85.545000000000002</c:v>
                </c:pt>
                <c:pt idx="48">
                  <c:v>84.108000000000004</c:v>
                </c:pt>
                <c:pt idx="49">
                  <c:v>82.819000000000003</c:v>
                </c:pt>
                <c:pt idx="50">
                  <c:v>82.712000000000003</c:v>
                </c:pt>
                <c:pt idx="51">
                  <c:v>81.209999999999994</c:v>
                </c:pt>
                <c:pt idx="52">
                  <c:v>79.063999999999993</c:v>
                </c:pt>
                <c:pt idx="53">
                  <c:v>76.582999999999998</c:v>
                </c:pt>
                <c:pt idx="54">
                  <c:v>74.063000000000002</c:v>
                </c:pt>
                <c:pt idx="55">
                  <c:v>67.372</c:v>
                </c:pt>
                <c:pt idx="56">
                  <c:v>55.204999999999998</c:v>
                </c:pt>
                <c:pt idx="57">
                  <c:v>43.078000000000003</c:v>
                </c:pt>
                <c:pt idx="58">
                  <c:v>42.063000000000002</c:v>
                </c:pt>
                <c:pt idx="59">
                  <c:v>49.987000000000002</c:v>
                </c:pt>
                <c:pt idx="60">
                  <c:v>122.108</c:v>
                </c:pt>
                <c:pt idx="61">
                  <c:v>206.38300000000001</c:v>
                </c:pt>
                <c:pt idx="62">
                  <c:v>641.46900000000005</c:v>
                </c:pt>
                <c:pt idx="63">
                  <c:v>748.178</c:v>
                </c:pt>
                <c:pt idx="64">
                  <c:v>526.53899999999999</c:v>
                </c:pt>
                <c:pt idx="65">
                  <c:v>422.88499999999999</c:v>
                </c:pt>
                <c:pt idx="66">
                  <c:v>375.91500000000002</c:v>
                </c:pt>
                <c:pt idx="67">
                  <c:v>286.16199999999998</c:v>
                </c:pt>
                <c:pt idx="68">
                  <c:v>277.64</c:v>
                </c:pt>
                <c:pt idx="69">
                  <c:v>268.51799999999997</c:v>
                </c:pt>
                <c:pt idx="70">
                  <c:v>246.613</c:v>
                </c:pt>
                <c:pt idx="71">
                  <c:v>243.315</c:v>
                </c:pt>
                <c:pt idx="72">
                  <c:v>235.68899999999999</c:v>
                </c:pt>
                <c:pt idx="73">
                  <c:v>231.19399999999999</c:v>
                </c:pt>
                <c:pt idx="74">
                  <c:v>225.25899999999999</c:v>
                </c:pt>
                <c:pt idx="75">
                  <c:v>224.04400000000001</c:v>
                </c:pt>
                <c:pt idx="76">
                  <c:v>230.017</c:v>
                </c:pt>
                <c:pt idx="77">
                  <c:v>189.70400000000001</c:v>
                </c:pt>
                <c:pt idx="78">
                  <c:v>184.04400000000001</c:v>
                </c:pt>
                <c:pt idx="79">
                  <c:v>185.58199999999999</c:v>
                </c:pt>
                <c:pt idx="80">
                  <c:v>216.77</c:v>
                </c:pt>
                <c:pt idx="81">
                  <c:v>227.28200000000001</c:v>
                </c:pt>
                <c:pt idx="82">
                  <c:v>194.982</c:v>
                </c:pt>
                <c:pt idx="83">
                  <c:v>176.18</c:v>
                </c:pt>
                <c:pt idx="84">
                  <c:v>189.83500000000001</c:v>
                </c:pt>
                <c:pt idx="85">
                  <c:v>220.95</c:v>
                </c:pt>
                <c:pt idx="86">
                  <c:v>236.73599999999999</c:v>
                </c:pt>
                <c:pt idx="87">
                  <c:v>237.08600000000001</c:v>
                </c:pt>
                <c:pt idx="88">
                  <c:v>234.51499999999999</c:v>
                </c:pt>
                <c:pt idx="89">
                  <c:v>191.505</c:v>
                </c:pt>
                <c:pt idx="90">
                  <c:v>61.875999999999998</c:v>
                </c:pt>
                <c:pt idx="91">
                  <c:v>42.396999999999998</c:v>
                </c:pt>
                <c:pt idx="92">
                  <c:v>72.616</c:v>
                </c:pt>
                <c:pt idx="93">
                  <c:v>139.92699999999999</c:v>
                </c:pt>
                <c:pt idx="94">
                  <c:v>138.86699999999999</c:v>
                </c:pt>
                <c:pt idx="95">
                  <c:v>153.86699999999999</c:v>
                </c:pt>
                <c:pt idx="96">
                  <c:v>163.86099999999999</c:v>
                </c:pt>
                <c:pt idx="97">
                  <c:v>168.99199999999999</c:v>
                </c:pt>
                <c:pt idx="98">
                  <c:v>129.91200000000001</c:v>
                </c:pt>
                <c:pt idx="99">
                  <c:v>108.13200000000001</c:v>
                </c:pt>
                <c:pt idx="100">
                  <c:v>140.505</c:v>
                </c:pt>
                <c:pt idx="101">
                  <c:v>137.34399999999999</c:v>
                </c:pt>
                <c:pt idx="102">
                  <c:v>139.53700000000001</c:v>
                </c:pt>
                <c:pt idx="103">
                  <c:v>231.15299999999999</c:v>
                </c:pt>
                <c:pt idx="104">
                  <c:v>1372.144</c:v>
                </c:pt>
                <c:pt idx="105">
                  <c:v>3873.8319999999999</c:v>
                </c:pt>
                <c:pt idx="106">
                  <c:v>929.06100000000004</c:v>
                </c:pt>
                <c:pt idx="107">
                  <c:v>903.33799999999997</c:v>
                </c:pt>
                <c:pt idx="108">
                  <c:v>676.77700000000004</c:v>
                </c:pt>
                <c:pt idx="109">
                  <c:v>507.33300000000003</c:v>
                </c:pt>
                <c:pt idx="110">
                  <c:v>375.10399999999998</c:v>
                </c:pt>
                <c:pt idx="111">
                  <c:v>184.875</c:v>
                </c:pt>
                <c:pt idx="112">
                  <c:v>172.23500000000001</c:v>
                </c:pt>
                <c:pt idx="113">
                  <c:v>142.65100000000001</c:v>
                </c:pt>
                <c:pt idx="114">
                  <c:v>194.821</c:v>
                </c:pt>
                <c:pt idx="115">
                  <c:v>335.94299999999998</c:v>
                </c:pt>
                <c:pt idx="116">
                  <c:v>288.77100000000002</c:v>
                </c:pt>
                <c:pt idx="117">
                  <c:v>372.08800000000002</c:v>
                </c:pt>
                <c:pt idx="118">
                  <c:v>361.892</c:v>
                </c:pt>
                <c:pt idx="119">
                  <c:v>373.18400000000003</c:v>
                </c:pt>
                <c:pt idx="120">
                  <c:v>432.226</c:v>
                </c:pt>
                <c:pt idx="121">
                  <c:v>583.08299999999997</c:v>
                </c:pt>
                <c:pt idx="122">
                  <c:v>796.37599999999998</c:v>
                </c:pt>
                <c:pt idx="123">
                  <c:v>599.47400000000005</c:v>
                </c:pt>
                <c:pt idx="124">
                  <c:v>394.05599999999998</c:v>
                </c:pt>
                <c:pt idx="125">
                  <c:v>279.34899999999999</c:v>
                </c:pt>
                <c:pt idx="126">
                  <c:v>285.31599999999997</c:v>
                </c:pt>
                <c:pt idx="127">
                  <c:v>291.26499999999999</c:v>
                </c:pt>
                <c:pt idx="128">
                  <c:v>289.33100000000002</c:v>
                </c:pt>
                <c:pt idx="129">
                  <c:v>273.09699999999998</c:v>
                </c:pt>
                <c:pt idx="130">
                  <c:v>248.99100000000001</c:v>
                </c:pt>
                <c:pt idx="131">
                  <c:v>245.14500000000001</c:v>
                </c:pt>
                <c:pt idx="132">
                  <c:v>242.8</c:v>
                </c:pt>
                <c:pt idx="133">
                  <c:v>242.27699999999999</c:v>
                </c:pt>
                <c:pt idx="134">
                  <c:v>240.31100000000001</c:v>
                </c:pt>
                <c:pt idx="135">
                  <c:v>231.19399999999999</c:v>
                </c:pt>
                <c:pt idx="136">
                  <c:v>374.012</c:v>
                </c:pt>
                <c:pt idx="137">
                  <c:v>466.75900000000001</c:v>
                </c:pt>
                <c:pt idx="138">
                  <c:v>456.85</c:v>
                </c:pt>
                <c:pt idx="139">
                  <c:v>431.44799999999998</c:v>
                </c:pt>
                <c:pt idx="140">
                  <c:v>397.46699999999998</c:v>
                </c:pt>
                <c:pt idx="141">
                  <c:v>420.27499999999998</c:v>
                </c:pt>
                <c:pt idx="142">
                  <c:v>466.79199999999997</c:v>
                </c:pt>
                <c:pt idx="143">
                  <c:v>504.74900000000002</c:v>
                </c:pt>
                <c:pt idx="144">
                  <c:v>475.68799999999999</c:v>
                </c:pt>
                <c:pt idx="145">
                  <c:v>390.529</c:v>
                </c:pt>
                <c:pt idx="146">
                  <c:v>398.10599999999999</c:v>
                </c:pt>
                <c:pt idx="147">
                  <c:v>365.23099999999999</c:v>
                </c:pt>
                <c:pt idx="148">
                  <c:v>334.74</c:v>
                </c:pt>
                <c:pt idx="149">
                  <c:v>335.34300000000002</c:v>
                </c:pt>
                <c:pt idx="150">
                  <c:v>408.80900000000003</c:v>
                </c:pt>
                <c:pt idx="151">
                  <c:v>405.56900000000002</c:v>
                </c:pt>
                <c:pt idx="152">
                  <c:v>406.25599999999997</c:v>
                </c:pt>
                <c:pt idx="153">
                  <c:v>418.46899999999999</c:v>
                </c:pt>
                <c:pt idx="154">
                  <c:v>432.108</c:v>
                </c:pt>
                <c:pt idx="155">
                  <c:v>429.56599999999997</c:v>
                </c:pt>
                <c:pt idx="156">
                  <c:v>443.947</c:v>
                </c:pt>
                <c:pt idx="157">
                  <c:v>467.84</c:v>
                </c:pt>
                <c:pt idx="158">
                  <c:v>403.26600000000002</c:v>
                </c:pt>
                <c:pt idx="159">
                  <c:v>424.59100000000001</c:v>
                </c:pt>
                <c:pt idx="160">
                  <c:v>428.02499999999998</c:v>
                </c:pt>
                <c:pt idx="161">
                  <c:v>250.01599999999999</c:v>
                </c:pt>
                <c:pt idx="162">
                  <c:v>85.055000000000007</c:v>
                </c:pt>
                <c:pt idx="163">
                  <c:v>56.051000000000002</c:v>
                </c:pt>
                <c:pt idx="164">
                  <c:v>97.001999999999995</c:v>
                </c:pt>
                <c:pt idx="165">
                  <c:v>68.674999999999997</c:v>
                </c:pt>
                <c:pt idx="166">
                  <c:v>60.287999999999997</c:v>
                </c:pt>
                <c:pt idx="167">
                  <c:v>61.616</c:v>
                </c:pt>
                <c:pt idx="168">
                  <c:v>232.797</c:v>
                </c:pt>
                <c:pt idx="169">
                  <c:v>223.25700000000001</c:v>
                </c:pt>
                <c:pt idx="170">
                  <c:v>504.81900000000002</c:v>
                </c:pt>
                <c:pt idx="171">
                  <c:v>587.28</c:v>
                </c:pt>
                <c:pt idx="172">
                  <c:v>460.92200000000003</c:v>
                </c:pt>
                <c:pt idx="173">
                  <c:v>620.226</c:v>
                </c:pt>
                <c:pt idx="174">
                  <c:v>737.79700000000003</c:v>
                </c:pt>
                <c:pt idx="175">
                  <c:v>731.64599999999996</c:v>
                </c:pt>
                <c:pt idx="176">
                  <c:v>743.99</c:v>
                </c:pt>
                <c:pt idx="177">
                  <c:v>828.21</c:v>
                </c:pt>
                <c:pt idx="178">
                  <c:v>940.25400000000002</c:v>
                </c:pt>
                <c:pt idx="179">
                  <c:v>1089.9639999999999</c:v>
                </c:pt>
                <c:pt idx="180">
                  <c:v>1130.213</c:v>
                </c:pt>
                <c:pt idx="181">
                  <c:v>1228.6600000000001</c:v>
                </c:pt>
                <c:pt idx="182">
                  <c:v>1194.6199999999999</c:v>
                </c:pt>
                <c:pt idx="183">
                  <c:v>1222.6389999999999</c:v>
                </c:pt>
                <c:pt idx="184">
                  <c:v>1254.6780000000001</c:v>
                </c:pt>
                <c:pt idx="185">
                  <c:v>1184.1759999999999</c:v>
                </c:pt>
                <c:pt idx="186">
                  <c:v>855.50099999999998</c:v>
                </c:pt>
                <c:pt idx="187">
                  <c:v>831.654</c:v>
                </c:pt>
                <c:pt idx="188">
                  <c:v>752.86400000000003</c:v>
                </c:pt>
                <c:pt idx="189">
                  <c:v>677.53</c:v>
                </c:pt>
                <c:pt idx="190">
                  <c:v>725.1</c:v>
                </c:pt>
                <c:pt idx="191">
                  <c:v>806.61199999999997</c:v>
                </c:pt>
                <c:pt idx="192">
                  <c:v>848.23800000000006</c:v>
                </c:pt>
                <c:pt idx="193">
                  <c:v>851.95399999999995</c:v>
                </c:pt>
                <c:pt idx="194">
                  <c:v>838.09900000000005</c:v>
                </c:pt>
                <c:pt idx="195">
                  <c:v>811.29100000000005</c:v>
                </c:pt>
                <c:pt idx="196">
                  <c:v>749.70799999999997</c:v>
                </c:pt>
                <c:pt idx="197">
                  <c:v>614.39</c:v>
                </c:pt>
                <c:pt idx="198">
                  <c:v>509.54399999999998</c:v>
                </c:pt>
                <c:pt idx="199">
                  <c:v>456.71199999999999</c:v>
                </c:pt>
                <c:pt idx="200">
                  <c:v>415.05200000000002</c:v>
                </c:pt>
                <c:pt idx="201">
                  <c:v>481.72</c:v>
                </c:pt>
                <c:pt idx="202">
                  <c:v>604.45899999999995</c:v>
                </c:pt>
                <c:pt idx="203">
                  <c:v>588.34100000000001</c:v>
                </c:pt>
                <c:pt idx="204">
                  <c:v>514.45299999999997</c:v>
                </c:pt>
                <c:pt idx="205">
                  <c:v>484.28899999999999</c:v>
                </c:pt>
                <c:pt idx="206">
                  <c:v>501.84899999999999</c:v>
                </c:pt>
                <c:pt idx="207">
                  <c:v>492.94</c:v>
                </c:pt>
                <c:pt idx="208">
                  <c:v>497.45600000000002</c:v>
                </c:pt>
                <c:pt idx="209">
                  <c:v>581.10199999999998</c:v>
                </c:pt>
                <c:pt idx="210">
                  <c:v>689.28800000000001</c:v>
                </c:pt>
                <c:pt idx="211">
                  <c:v>625.36099999999999</c:v>
                </c:pt>
                <c:pt idx="212">
                  <c:v>491.39400000000001</c:v>
                </c:pt>
                <c:pt idx="213">
                  <c:v>377.38</c:v>
                </c:pt>
                <c:pt idx="214">
                  <c:v>352.08699999999999</c:v>
                </c:pt>
                <c:pt idx="215">
                  <c:v>310.30700000000002</c:v>
                </c:pt>
                <c:pt idx="216">
                  <c:v>305.51799999999997</c:v>
                </c:pt>
                <c:pt idx="217">
                  <c:v>312.37700000000001</c:v>
                </c:pt>
                <c:pt idx="218">
                  <c:v>287.39800000000002</c:v>
                </c:pt>
                <c:pt idx="219">
                  <c:v>229.15899999999999</c:v>
                </c:pt>
                <c:pt idx="220">
                  <c:v>205.08600000000001</c:v>
                </c:pt>
                <c:pt idx="221">
                  <c:v>178.21199999999999</c:v>
                </c:pt>
                <c:pt idx="222">
                  <c:v>229.35300000000001</c:v>
                </c:pt>
                <c:pt idx="223">
                  <c:v>322.38200000000001</c:v>
                </c:pt>
                <c:pt idx="224">
                  <c:v>344.39299999999997</c:v>
                </c:pt>
                <c:pt idx="225">
                  <c:v>315.04500000000002</c:v>
                </c:pt>
                <c:pt idx="226">
                  <c:v>215.33699999999999</c:v>
                </c:pt>
                <c:pt idx="227">
                  <c:v>179.40299999999999</c:v>
                </c:pt>
                <c:pt idx="228">
                  <c:v>158.72300000000001</c:v>
                </c:pt>
                <c:pt idx="229">
                  <c:v>83.322999999999993</c:v>
                </c:pt>
                <c:pt idx="230">
                  <c:v>4.2290000000000001</c:v>
                </c:pt>
                <c:pt idx="231">
                  <c:v>45.524999999999999</c:v>
                </c:pt>
                <c:pt idx="232">
                  <c:v>116.13200000000001</c:v>
                </c:pt>
                <c:pt idx="233">
                  <c:v>139.71700000000001</c:v>
                </c:pt>
                <c:pt idx="234">
                  <c:v>192.96299999999999</c:v>
                </c:pt>
                <c:pt idx="235">
                  <c:v>129.47999999999999</c:v>
                </c:pt>
                <c:pt idx="236">
                  <c:v>90.637</c:v>
                </c:pt>
                <c:pt idx="237">
                  <c:v>66.108000000000004</c:v>
                </c:pt>
                <c:pt idx="238">
                  <c:v>6.6639999999999997</c:v>
                </c:pt>
                <c:pt idx="239">
                  <c:v>33.793999999999997</c:v>
                </c:pt>
                <c:pt idx="240">
                  <c:v>77.67</c:v>
                </c:pt>
                <c:pt idx="241">
                  <c:v>74.730999999999995</c:v>
                </c:pt>
                <c:pt idx="242">
                  <c:v>73.263999999999996</c:v>
                </c:pt>
                <c:pt idx="243">
                  <c:v>71.608999999999995</c:v>
                </c:pt>
                <c:pt idx="244">
                  <c:v>53.189</c:v>
                </c:pt>
                <c:pt idx="245">
                  <c:v>37.274999999999999</c:v>
                </c:pt>
                <c:pt idx="246">
                  <c:v>74.504000000000005</c:v>
                </c:pt>
                <c:pt idx="247">
                  <c:v>68.141999999999996</c:v>
                </c:pt>
                <c:pt idx="248">
                  <c:v>100.889</c:v>
                </c:pt>
                <c:pt idx="249">
                  <c:v>96.474000000000004</c:v>
                </c:pt>
                <c:pt idx="250">
                  <c:v>72.501999999999995</c:v>
                </c:pt>
                <c:pt idx="251">
                  <c:v>59.392000000000003</c:v>
                </c:pt>
                <c:pt idx="252">
                  <c:v>62.179000000000002</c:v>
                </c:pt>
                <c:pt idx="253">
                  <c:v>60.973999999999997</c:v>
                </c:pt>
                <c:pt idx="254">
                  <c:v>57.671999999999997</c:v>
                </c:pt>
                <c:pt idx="255">
                  <c:v>54.494</c:v>
                </c:pt>
                <c:pt idx="256">
                  <c:v>49.204000000000001</c:v>
                </c:pt>
                <c:pt idx="257">
                  <c:v>39.079000000000001</c:v>
                </c:pt>
                <c:pt idx="258">
                  <c:v>43.091000000000001</c:v>
                </c:pt>
                <c:pt idx="259">
                  <c:v>27.45</c:v>
                </c:pt>
                <c:pt idx="260">
                  <c:v>4.8769999999999998</c:v>
                </c:pt>
                <c:pt idx="261">
                  <c:v>26.346</c:v>
                </c:pt>
                <c:pt idx="262">
                  <c:v>62.563000000000002</c:v>
                </c:pt>
                <c:pt idx="263">
                  <c:v>54.146000000000001</c:v>
                </c:pt>
                <c:pt idx="264">
                  <c:v>34.061</c:v>
                </c:pt>
                <c:pt idx="265">
                  <c:v>11.259</c:v>
                </c:pt>
                <c:pt idx="266">
                  <c:v>2.0470000000000002</c:v>
                </c:pt>
                <c:pt idx="267">
                  <c:v>0.23499999999999999</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0.43099999999999999</c:v>
                </c:pt>
                <c:pt idx="290">
                  <c:v>18.28</c:v>
                </c:pt>
                <c:pt idx="291">
                  <c:v>18.524999999999999</c:v>
                </c:pt>
                <c:pt idx="292">
                  <c:v>10.183</c:v>
                </c:pt>
                <c:pt idx="293">
                  <c:v>6.8000000000000005E-2</c:v>
                </c:pt>
                <c:pt idx="294">
                  <c:v>0</c:v>
                </c:pt>
                <c:pt idx="295">
                  <c:v>0</c:v>
                </c:pt>
                <c:pt idx="296">
                  <c:v>0</c:v>
                </c:pt>
                <c:pt idx="297">
                  <c:v>7.41</c:v>
                </c:pt>
                <c:pt idx="298">
                  <c:v>43.914999999999999</c:v>
                </c:pt>
                <c:pt idx="299">
                  <c:v>19.809999999999999</c:v>
                </c:pt>
                <c:pt idx="300">
                  <c:v>19.184000000000001</c:v>
                </c:pt>
                <c:pt idx="301">
                  <c:v>18.14</c:v>
                </c:pt>
                <c:pt idx="302">
                  <c:v>18.576000000000001</c:v>
                </c:pt>
                <c:pt idx="303">
                  <c:v>18.376999999999999</c:v>
                </c:pt>
                <c:pt idx="304">
                  <c:v>118.04300000000001</c:v>
                </c:pt>
                <c:pt idx="305">
                  <c:v>119.96599999999999</c:v>
                </c:pt>
                <c:pt idx="306">
                  <c:v>42.423999999999999</c:v>
                </c:pt>
                <c:pt idx="307">
                  <c:v>35.991</c:v>
                </c:pt>
                <c:pt idx="308">
                  <c:v>33.649000000000001</c:v>
                </c:pt>
                <c:pt idx="309">
                  <c:v>31.553000000000001</c:v>
                </c:pt>
                <c:pt idx="310">
                  <c:v>29.234000000000002</c:v>
                </c:pt>
                <c:pt idx="311">
                  <c:v>28.178000000000001</c:v>
                </c:pt>
                <c:pt idx="312">
                  <c:v>27.251999999999999</c:v>
                </c:pt>
                <c:pt idx="313">
                  <c:v>25.815000000000001</c:v>
                </c:pt>
                <c:pt idx="314">
                  <c:v>24.361000000000001</c:v>
                </c:pt>
                <c:pt idx="315">
                  <c:v>21.92</c:v>
                </c:pt>
                <c:pt idx="316">
                  <c:v>21.202000000000002</c:v>
                </c:pt>
                <c:pt idx="317">
                  <c:v>18.907</c:v>
                </c:pt>
                <c:pt idx="318">
                  <c:v>16.388999999999999</c:v>
                </c:pt>
                <c:pt idx="319">
                  <c:v>14.403</c:v>
                </c:pt>
                <c:pt idx="320">
                  <c:v>12.875</c:v>
                </c:pt>
                <c:pt idx="321">
                  <c:v>11.308999999999999</c:v>
                </c:pt>
                <c:pt idx="322">
                  <c:v>10.565</c:v>
                </c:pt>
                <c:pt idx="323">
                  <c:v>10.058</c:v>
                </c:pt>
                <c:pt idx="324">
                  <c:v>9.5050000000000008</c:v>
                </c:pt>
                <c:pt idx="325">
                  <c:v>10.917999999999999</c:v>
                </c:pt>
                <c:pt idx="326">
                  <c:v>12.177</c:v>
                </c:pt>
                <c:pt idx="327">
                  <c:v>10.583</c:v>
                </c:pt>
                <c:pt idx="328">
                  <c:v>9.9019999999999992</c:v>
                </c:pt>
                <c:pt idx="329">
                  <c:v>9.3179999999999996</c:v>
                </c:pt>
                <c:pt idx="330">
                  <c:v>8.1720000000000006</c:v>
                </c:pt>
                <c:pt idx="331">
                  <c:v>26.625</c:v>
                </c:pt>
                <c:pt idx="332">
                  <c:v>70.462999999999994</c:v>
                </c:pt>
                <c:pt idx="333">
                  <c:v>59.616</c:v>
                </c:pt>
                <c:pt idx="334">
                  <c:v>46.878</c:v>
                </c:pt>
                <c:pt idx="335">
                  <c:v>38.200000000000003</c:v>
                </c:pt>
                <c:pt idx="336">
                  <c:v>33.075000000000003</c:v>
                </c:pt>
                <c:pt idx="337">
                  <c:v>27.757000000000001</c:v>
                </c:pt>
                <c:pt idx="338">
                  <c:v>21.670999999999999</c:v>
                </c:pt>
                <c:pt idx="339">
                  <c:v>11.936</c:v>
                </c:pt>
                <c:pt idx="340">
                  <c:v>22.001000000000001</c:v>
                </c:pt>
                <c:pt idx="341">
                  <c:v>34.905999999999999</c:v>
                </c:pt>
                <c:pt idx="342">
                  <c:v>45.436</c:v>
                </c:pt>
                <c:pt idx="343">
                  <c:v>51.718000000000004</c:v>
                </c:pt>
                <c:pt idx="344">
                  <c:v>47.899000000000001</c:v>
                </c:pt>
                <c:pt idx="345">
                  <c:v>44.345999999999997</c:v>
                </c:pt>
                <c:pt idx="346">
                  <c:v>41.543999999999997</c:v>
                </c:pt>
                <c:pt idx="347">
                  <c:v>38.188000000000002</c:v>
                </c:pt>
                <c:pt idx="348">
                  <c:v>35.728000000000002</c:v>
                </c:pt>
                <c:pt idx="349">
                  <c:v>33.588999999999999</c:v>
                </c:pt>
                <c:pt idx="350">
                  <c:v>30.927</c:v>
                </c:pt>
                <c:pt idx="351">
                  <c:v>27.515000000000001</c:v>
                </c:pt>
                <c:pt idx="352">
                  <c:v>25.853999999999999</c:v>
                </c:pt>
                <c:pt idx="353">
                  <c:v>24.997</c:v>
                </c:pt>
                <c:pt idx="354">
                  <c:v>25.283999999999999</c:v>
                </c:pt>
                <c:pt idx="355">
                  <c:v>24.963999999999999</c:v>
                </c:pt>
                <c:pt idx="356">
                  <c:v>23.864000000000001</c:v>
                </c:pt>
                <c:pt idx="357">
                  <c:v>21.495999999999999</c:v>
                </c:pt>
                <c:pt idx="358">
                  <c:v>21.535</c:v>
                </c:pt>
                <c:pt idx="359">
                  <c:v>77.349999999999994</c:v>
                </c:pt>
                <c:pt idx="360">
                  <c:v>28.539000000000001</c:v>
                </c:pt>
                <c:pt idx="361">
                  <c:v>20.297999999999998</c:v>
                </c:pt>
                <c:pt idx="362">
                  <c:v>10.666</c:v>
                </c:pt>
                <c:pt idx="363">
                  <c:v>5.1319999999999997</c:v>
                </c:pt>
                <c:pt idx="364">
                  <c:v>2.0299999999999998</c:v>
                </c:pt>
              </c:numCache>
            </c:numRef>
          </c:val>
          <c:smooth val="0"/>
          <c:extLst xmlns:c16r2="http://schemas.microsoft.com/office/drawing/2015/06/chart">
            <c:ext xmlns:c16="http://schemas.microsoft.com/office/drawing/2014/chart" uri="{C3380CC4-5D6E-409C-BE32-E72D297353CC}">
              <c16:uniqueId val="{00000001-130B-4DE8-B129-F61458D5C9E2}"/>
            </c:ext>
          </c:extLst>
        </c:ser>
        <c:ser>
          <c:idx val="5"/>
          <c:order val="2"/>
          <c:tx>
            <c:strRef>
              <c:f>'discharge spot figure'!$G$2</c:f>
              <c:strCache>
                <c:ptCount val="1"/>
                <c:pt idx="0">
                  <c:v>Sampling</c:v>
                </c:pt>
              </c:strCache>
            </c:strRef>
          </c:tx>
          <c:spPr>
            <a:ln w="19050" cap="rnd">
              <a:solidFill>
                <a:sysClr val="windowText" lastClr="000000"/>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figure'!$G$3:$G$367</c:f>
              <c:numCache>
                <c:formatCode>General</c:formatCode>
                <c:ptCount val="365"/>
                <c:pt idx="63">
                  <c:v>7000</c:v>
                </c:pt>
                <c:pt idx="64">
                  <c:v>7000</c:v>
                </c:pt>
                <c:pt idx="65">
                  <c:v>7000</c:v>
                </c:pt>
                <c:pt idx="66">
                  <c:v>7000</c:v>
                </c:pt>
                <c:pt idx="135">
                  <c:v>7000</c:v>
                </c:pt>
                <c:pt idx="136">
                  <c:v>7000</c:v>
                </c:pt>
                <c:pt idx="137">
                  <c:v>7000</c:v>
                </c:pt>
                <c:pt idx="138">
                  <c:v>7000</c:v>
                </c:pt>
                <c:pt idx="235">
                  <c:v>7000</c:v>
                </c:pt>
                <c:pt idx="236">
                  <c:v>7000</c:v>
                </c:pt>
                <c:pt idx="237">
                  <c:v>7000</c:v>
                </c:pt>
                <c:pt idx="238">
                  <c:v>7000</c:v>
                </c:pt>
                <c:pt idx="279">
                  <c:v>7000</c:v>
                </c:pt>
                <c:pt idx="280">
                  <c:v>7000</c:v>
                </c:pt>
                <c:pt idx="281">
                  <c:v>7000</c:v>
                </c:pt>
                <c:pt idx="282">
                  <c:v>7000</c:v>
                </c:pt>
              </c:numCache>
            </c:numRef>
          </c:val>
          <c:smooth val="0"/>
          <c:extLst xmlns:c16r2="http://schemas.microsoft.com/office/drawing/2015/06/chart">
            <c:ext xmlns:c16="http://schemas.microsoft.com/office/drawing/2014/chart" uri="{C3380CC4-5D6E-409C-BE32-E72D297353CC}">
              <c16:uniqueId val="{00000002-130B-4DE8-B129-F61458D5C9E2}"/>
            </c:ext>
          </c:extLst>
        </c:ser>
        <c:ser>
          <c:idx val="1"/>
          <c:order val="3"/>
          <c:tx>
            <c:strRef>
              <c:f>'discharge spot figure'!$I$2</c:f>
              <c:strCache>
                <c:ptCount val="1"/>
                <c:pt idx="0">
                  <c:v>EW</c:v>
                </c:pt>
              </c:strCache>
            </c:strRef>
          </c:tx>
          <c:spPr>
            <a:ln w="19050" cap="rnd">
              <a:solidFill>
                <a:schemeClr val="accent2"/>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figure'!$I$3:$I$367</c:f>
              <c:numCache>
                <c:formatCode>General</c:formatCode>
                <c:ptCount val="365"/>
                <c:pt idx="60">
                  <c:v>8000</c:v>
                </c:pt>
                <c:pt idx="61">
                  <c:v>8000</c:v>
                </c:pt>
                <c:pt idx="62">
                  <c:v>8000</c:v>
                </c:pt>
                <c:pt idx="63">
                  <c:v>8000</c:v>
                </c:pt>
                <c:pt idx="64">
                  <c:v>8000</c:v>
                </c:pt>
                <c:pt idx="65">
                  <c:v>8000</c:v>
                </c:pt>
                <c:pt idx="121">
                  <c:v>8000</c:v>
                </c:pt>
                <c:pt idx="122">
                  <c:v>8000</c:v>
                </c:pt>
                <c:pt idx="123">
                  <c:v>8000</c:v>
                </c:pt>
                <c:pt idx="124">
                  <c:v>8000</c:v>
                </c:pt>
                <c:pt idx="125">
                  <c:v>8000</c:v>
                </c:pt>
                <c:pt idx="126">
                  <c:v>8000</c:v>
                </c:pt>
                <c:pt idx="127">
                  <c:v>8000</c:v>
                </c:pt>
                <c:pt idx="128">
                  <c:v>8000</c:v>
                </c:pt>
                <c:pt idx="129">
                  <c:v>8000</c:v>
                </c:pt>
                <c:pt idx="130">
                  <c:v>8000</c:v>
                </c:pt>
                <c:pt idx="131">
                  <c:v>8000</c:v>
                </c:pt>
                <c:pt idx="132">
                  <c:v>8000</c:v>
                </c:pt>
                <c:pt idx="133">
                  <c:v>8000</c:v>
                </c:pt>
                <c:pt idx="134">
                  <c:v>8000</c:v>
                </c:pt>
                <c:pt idx="135">
                  <c:v>8000</c:v>
                </c:pt>
                <c:pt idx="136">
                  <c:v>8000</c:v>
                </c:pt>
                <c:pt idx="137">
                  <c:v>8000</c:v>
                </c:pt>
                <c:pt idx="138">
                  <c:v>8000</c:v>
                </c:pt>
                <c:pt idx="139">
                  <c:v>8000</c:v>
                </c:pt>
                <c:pt idx="140">
                  <c:v>8000</c:v>
                </c:pt>
                <c:pt idx="141">
                  <c:v>8000</c:v>
                </c:pt>
                <c:pt idx="142">
                  <c:v>8000</c:v>
                </c:pt>
                <c:pt idx="171">
                  <c:v>8000</c:v>
                </c:pt>
                <c:pt idx="172">
                  <c:v>8000</c:v>
                </c:pt>
                <c:pt idx="173">
                  <c:v>8000</c:v>
                </c:pt>
                <c:pt idx="174">
                  <c:v>8000</c:v>
                </c:pt>
                <c:pt idx="175">
                  <c:v>8000</c:v>
                </c:pt>
                <c:pt idx="176">
                  <c:v>8000</c:v>
                </c:pt>
                <c:pt idx="177">
                  <c:v>8000</c:v>
                </c:pt>
                <c:pt idx="178">
                  <c:v>8000</c:v>
                </c:pt>
                <c:pt idx="179">
                  <c:v>8000</c:v>
                </c:pt>
                <c:pt idx="180">
                  <c:v>8000</c:v>
                </c:pt>
                <c:pt idx="181">
                  <c:v>8000</c:v>
                </c:pt>
                <c:pt idx="182">
                  <c:v>8000</c:v>
                </c:pt>
                <c:pt idx="183">
                  <c:v>8000</c:v>
                </c:pt>
                <c:pt idx="184">
                  <c:v>8000</c:v>
                </c:pt>
                <c:pt idx="185">
                  <c:v>8000</c:v>
                </c:pt>
                <c:pt idx="186">
                  <c:v>8000</c:v>
                </c:pt>
              </c:numCache>
            </c:numRef>
          </c:val>
          <c:smooth val="0"/>
          <c:extLst xmlns:c16r2="http://schemas.microsoft.com/office/drawing/2015/06/chart">
            <c:ext xmlns:c16="http://schemas.microsoft.com/office/drawing/2014/chart" uri="{C3380CC4-5D6E-409C-BE32-E72D297353CC}">
              <c16:uniqueId val="{00000003-130B-4DE8-B129-F61458D5C9E2}"/>
            </c:ext>
          </c:extLst>
        </c:ser>
        <c:dLbls>
          <c:showLegendKey val="0"/>
          <c:showVal val="0"/>
          <c:showCatName val="0"/>
          <c:showSerName val="0"/>
          <c:showPercent val="0"/>
          <c:showBubbleSize val="0"/>
        </c:dLbls>
        <c:smooth val="0"/>
        <c:axId val="637783664"/>
        <c:axId val="637784056"/>
      </c:lineChart>
      <c:dateAx>
        <c:axId val="637783664"/>
        <c:scaling>
          <c:orientation val="minMax"/>
        </c:scaling>
        <c:delete val="0"/>
        <c:axPos val="b"/>
        <c:numFmt formatCode="m\/d\/yyyy"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4056"/>
        <c:crosses val="autoZero"/>
        <c:auto val="1"/>
        <c:lblOffset val="100"/>
        <c:baseTimeUnit val="days"/>
      </c:dateAx>
      <c:valAx>
        <c:axId val="63778405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3664"/>
        <c:crosses val="autoZero"/>
        <c:crossBetween val="between"/>
        <c:majorUnit val="2000"/>
      </c:valAx>
      <c:spPr>
        <a:noFill/>
        <a:ln>
          <a:noFill/>
        </a:ln>
        <a:effectLst/>
      </c:spPr>
    </c:plotArea>
    <c:legend>
      <c:legendPos val="r"/>
      <c:layout>
        <c:manualLayout>
          <c:xMode val="edge"/>
          <c:yMode val="edge"/>
          <c:x val="0"/>
          <c:y val="0.89417297414094421"/>
          <c:w val="1"/>
          <c:h val="8.88870247151309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1.7084503036721569E-3"/>
          <c:y val="1.2327206266584765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808174460133541"/>
          <c:y val="9.5114235680073822E-2"/>
          <c:w val="0.82060608809894775"/>
          <c:h val="0.63909580094977603"/>
        </c:manualLayout>
      </c:layout>
      <c:lineChart>
        <c:grouping val="standard"/>
        <c:varyColors val="0"/>
        <c:ser>
          <c:idx val="0"/>
          <c:order val="0"/>
          <c:tx>
            <c:strRef>
              <c:f>'discharge spot figure'!$E$2</c:f>
              <c:strCache>
                <c:ptCount val="1"/>
                <c:pt idx="0">
                  <c:v>418037 Mehi DS Combardello</c:v>
                </c:pt>
              </c:strCache>
            </c:strRef>
          </c:tx>
          <c:spPr>
            <a:ln w="19050" cap="rnd">
              <a:solidFill>
                <a:schemeClr val="accent1"/>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figure'!$E$3:$E$367</c:f>
              <c:numCache>
                <c:formatCode>General</c:formatCode>
                <c:ptCount val="365"/>
                <c:pt idx="0">
                  <c:v>1.6479999999999999</c:v>
                </c:pt>
                <c:pt idx="1">
                  <c:v>261.61</c:v>
                </c:pt>
                <c:pt idx="2">
                  <c:v>307.35899999999998</c:v>
                </c:pt>
                <c:pt idx="3">
                  <c:v>126.20699999999999</c:v>
                </c:pt>
                <c:pt idx="4">
                  <c:v>55.308999999999997</c:v>
                </c:pt>
                <c:pt idx="5">
                  <c:v>48.569000000000003</c:v>
                </c:pt>
                <c:pt idx="6">
                  <c:v>37.192999999999998</c:v>
                </c:pt>
                <c:pt idx="7">
                  <c:v>29.817</c:v>
                </c:pt>
                <c:pt idx="8">
                  <c:v>25.622</c:v>
                </c:pt>
                <c:pt idx="9">
                  <c:v>18.346</c:v>
                </c:pt>
                <c:pt idx="10">
                  <c:v>12.928000000000001</c:v>
                </c:pt>
                <c:pt idx="11">
                  <c:v>9.7949999999999999</c:v>
                </c:pt>
                <c:pt idx="12">
                  <c:v>6.8520000000000003</c:v>
                </c:pt>
                <c:pt idx="13">
                  <c:v>15.581</c:v>
                </c:pt>
                <c:pt idx="14">
                  <c:v>17.248999999999999</c:v>
                </c:pt>
                <c:pt idx="15">
                  <c:v>17.184999999999999</c:v>
                </c:pt>
                <c:pt idx="16">
                  <c:v>17.651</c:v>
                </c:pt>
                <c:pt idx="17">
                  <c:v>15.702</c:v>
                </c:pt>
                <c:pt idx="18">
                  <c:v>14.708</c:v>
                </c:pt>
                <c:pt idx="19">
                  <c:v>14.189</c:v>
                </c:pt>
                <c:pt idx="20">
                  <c:v>13.973000000000001</c:v>
                </c:pt>
                <c:pt idx="21">
                  <c:v>13.78</c:v>
                </c:pt>
                <c:pt idx="22">
                  <c:v>13.321999999999999</c:v>
                </c:pt>
                <c:pt idx="23">
                  <c:v>13.1</c:v>
                </c:pt>
                <c:pt idx="24">
                  <c:v>12.577</c:v>
                </c:pt>
                <c:pt idx="25">
                  <c:v>12.234999999999999</c:v>
                </c:pt>
                <c:pt idx="26">
                  <c:v>11.858000000000001</c:v>
                </c:pt>
                <c:pt idx="27">
                  <c:v>11.374000000000001</c:v>
                </c:pt>
                <c:pt idx="28">
                  <c:v>10.942</c:v>
                </c:pt>
                <c:pt idx="29">
                  <c:v>9.5779999999999994</c:v>
                </c:pt>
                <c:pt idx="30">
                  <c:v>7.593</c:v>
                </c:pt>
                <c:pt idx="31">
                  <c:v>6.3310000000000004</c:v>
                </c:pt>
                <c:pt idx="32">
                  <c:v>5.6669999999999998</c:v>
                </c:pt>
                <c:pt idx="33">
                  <c:v>4.7530000000000001</c:v>
                </c:pt>
                <c:pt idx="34">
                  <c:v>4.24</c:v>
                </c:pt>
                <c:pt idx="35">
                  <c:v>4.7690000000000001</c:v>
                </c:pt>
                <c:pt idx="36">
                  <c:v>4.1219999999999999</c:v>
                </c:pt>
                <c:pt idx="37">
                  <c:v>4.2729999999999997</c:v>
                </c:pt>
                <c:pt idx="38">
                  <c:v>4.4509999999999996</c:v>
                </c:pt>
                <c:pt idx="39">
                  <c:v>3.887</c:v>
                </c:pt>
                <c:pt idx="40">
                  <c:v>3.524</c:v>
                </c:pt>
                <c:pt idx="41">
                  <c:v>4.6479999999999997</c:v>
                </c:pt>
                <c:pt idx="42">
                  <c:v>9.0410000000000004</c:v>
                </c:pt>
                <c:pt idx="43">
                  <c:v>12.17</c:v>
                </c:pt>
                <c:pt idx="44">
                  <c:v>13.503</c:v>
                </c:pt>
                <c:pt idx="45">
                  <c:v>13.423999999999999</c:v>
                </c:pt>
                <c:pt idx="46">
                  <c:v>13.147</c:v>
                </c:pt>
                <c:pt idx="47">
                  <c:v>12.736000000000001</c:v>
                </c:pt>
                <c:pt idx="48">
                  <c:v>23.443999999999999</c:v>
                </c:pt>
                <c:pt idx="49">
                  <c:v>18.388000000000002</c:v>
                </c:pt>
                <c:pt idx="50">
                  <c:v>15.007999999999999</c:v>
                </c:pt>
                <c:pt idx="51">
                  <c:v>13.167</c:v>
                </c:pt>
                <c:pt idx="52">
                  <c:v>12.475</c:v>
                </c:pt>
                <c:pt idx="53">
                  <c:v>11.981</c:v>
                </c:pt>
                <c:pt idx="54">
                  <c:v>11.86</c:v>
                </c:pt>
                <c:pt idx="55">
                  <c:v>11.15</c:v>
                </c:pt>
                <c:pt idx="56">
                  <c:v>10.500999999999999</c:v>
                </c:pt>
                <c:pt idx="57">
                  <c:v>10.132999999999999</c:v>
                </c:pt>
                <c:pt idx="58">
                  <c:v>9.7940000000000005</c:v>
                </c:pt>
                <c:pt idx="59">
                  <c:v>9.7739999999999991</c:v>
                </c:pt>
                <c:pt idx="60">
                  <c:v>526.923</c:v>
                </c:pt>
                <c:pt idx="61">
                  <c:v>2172.201</c:v>
                </c:pt>
                <c:pt idx="62">
                  <c:v>1413.595</c:v>
                </c:pt>
                <c:pt idx="63">
                  <c:v>547.01800000000003</c:v>
                </c:pt>
                <c:pt idx="64">
                  <c:v>300.64499999999998</c:v>
                </c:pt>
                <c:pt idx="65">
                  <c:v>205.43199999999999</c:v>
                </c:pt>
                <c:pt idx="66">
                  <c:v>197.21</c:v>
                </c:pt>
                <c:pt idx="67">
                  <c:v>178.25200000000001</c:v>
                </c:pt>
                <c:pt idx="68">
                  <c:v>163.72800000000001</c:v>
                </c:pt>
                <c:pt idx="69">
                  <c:v>162.80600000000001</c:v>
                </c:pt>
                <c:pt idx="70">
                  <c:v>137.697</c:v>
                </c:pt>
                <c:pt idx="71">
                  <c:v>97.427000000000007</c:v>
                </c:pt>
                <c:pt idx="72">
                  <c:v>75.033000000000001</c:v>
                </c:pt>
                <c:pt idx="73">
                  <c:v>66.563999999999993</c:v>
                </c:pt>
                <c:pt idx="74">
                  <c:v>64.100999999999999</c:v>
                </c:pt>
                <c:pt idx="75">
                  <c:v>64.707999999999998</c:v>
                </c:pt>
                <c:pt idx="76">
                  <c:v>62.241999999999997</c:v>
                </c:pt>
                <c:pt idx="77">
                  <c:v>59.357999999999997</c:v>
                </c:pt>
                <c:pt idx="78">
                  <c:v>48.192</c:v>
                </c:pt>
                <c:pt idx="79">
                  <c:v>29.28</c:v>
                </c:pt>
                <c:pt idx="80">
                  <c:v>10.042999999999999</c:v>
                </c:pt>
                <c:pt idx="81">
                  <c:v>4.798</c:v>
                </c:pt>
                <c:pt idx="82">
                  <c:v>6.1239999999999997</c:v>
                </c:pt>
                <c:pt idx="83">
                  <c:v>5.38</c:v>
                </c:pt>
                <c:pt idx="84">
                  <c:v>7.7160000000000002</c:v>
                </c:pt>
                <c:pt idx="85">
                  <c:v>5.5830000000000002</c:v>
                </c:pt>
                <c:pt idx="86">
                  <c:v>3.9180000000000001</c:v>
                </c:pt>
                <c:pt idx="87">
                  <c:v>2.87</c:v>
                </c:pt>
                <c:pt idx="88">
                  <c:v>126.09</c:v>
                </c:pt>
                <c:pt idx="89">
                  <c:v>272.005</c:v>
                </c:pt>
                <c:pt idx="90">
                  <c:v>248.476</c:v>
                </c:pt>
                <c:pt idx="91">
                  <c:v>344.79500000000002</c:v>
                </c:pt>
                <c:pt idx="92">
                  <c:v>318.67500000000001</c:v>
                </c:pt>
                <c:pt idx="93">
                  <c:v>290.60199999999998</c:v>
                </c:pt>
                <c:pt idx="94">
                  <c:v>295.77100000000002</c:v>
                </c:pt>
                <c:pt idx="95">
                  <c:v>336.089</c:v>
                </c:pt>
                <c:pt idx="96">
                  <c:v>361.88499999999999</c:v>
                </c:pt>
                <c:pt idx="97">
                  <c:v>359.69</c:v>
                </c:pt>
                <c:pt idx="98">
                  <c:v>314.892</c:v>
                </c:pt>
                <c:pt idx="99">
                  <c:v>204.94900000000001</c:v>
                </c:pt>
                <c:pt idx="100">
                  <c:v>242.96100000000001</c:v>
                </c:pt>
                <c:pt idx="101">
                  <c:v>286.53800000000001</c:v>
                </c:pt>
                <c:pt idx="102">
                  <c:v>303.00200000000001</c:v>
                </c:pt>
                <c:pt idx="103">
                  <c:v>433.87</c:v>
                </c:pt>
                <c:pt idx="104">
                  <c:v>517.31100000000004</c:v>
                </c:pt>
                <c:pt idx="105">
                  <c:v>1003.683</c:v>
                </c:pt>
                <c:pt idx="106">
                  <c:v>1068.096</c:v>
                </c:pt>
                <c:pt idx="107">
                  <c:v>680.33</c:v>
                </c:pt>
                <c:pt idx="108">
                  <c:v>500.82900000000001</c:v>
                </c:pt>
                <c:pt idx="109">
                  <c:v>251.99700000000001</c:v>
                </c:pt>
                <c:pt idx="110">
                  <c:v>217.893</c:v>
                </c:pt>
                <c:pt idx="111">
                  <c:v>251.679</c:v>
                </c:pt>
                <c:pt idx="112">
                  <c:v>315.97399999999999</c:v>
                </c:pt>
                <c:pt idx="113">
                  <c:v>327.13600000000002</c:v>
                </c:pt>
                <c:pt idx="114">
                  <c:v>317.88600000000002</c:v>
                </c:pt>
                <c:pt idx="115">
                  <c:v>228.73099999999999</c:v>
                </c:pt>
                <c:pt idx="116">
                  <c:v>211.26</c:v>
                </c:pt>
                <c:pt idx="117">
                  <c:v>243.435</c:v>
                </c:pt>
                <c:pt idx="118">
                  <c:v>256.20299999999997</c:v>
                </c:pt>
                <c:pt idx="119">
                  <c:v>245.10300000000001</c:v>
                </c:pt>
                <c:pt idx="120">
                  <c:v>238.86600000000001</c:v>
                </c:pt>
                <c:pt idx="121">
                  <c:v>139.79599999999999</c:v>
                </c:pt>
                <c:pt idx="122">
                  <c:v>117.748</c:v>
                </c:pt>
                <c:pt idx="123">
                  <c:v>202.57900000000001</c:v>
                </c:pt>
                <c:pt idx="124">
                  <c:v>269.17399999999998</c:v>
                </c:pt>
                <c:pt idx="125">
                  <c:v>163.67500000000001</c:v>
                </c:pt>
                <c:pt idx="126">
                  <c:v>107.678</c:v>
                </c:pt>
                <c:pt idx="127">
                  <c:v>324.53699999999998</c:v>
                </c:pt>
                <c:pt idx="128">
                  <c:v>338.12900000000002</c:v>
                </c:pt>
                <c:pt idx="129">
                  <c:v>355.66</c:v>
                </c:pt>
                <c:pt idx="130">
                  <c:v>312.79700000000003</c:v>
                </c:pt>
                <c:pt idx="131">
                  <c:v>293.298</c:v>
                </c:pt>
                <c:pt idx="132">
                  <c:v>263.53699999999998</c:v>
                </c:pt>
                <c:pt idx="133">
                  <c:v>236.07900000000001</c:v>
                </c:pt>
                <c:pt idx="134">
                  <c:v>239.84399999999999</c:v>
                </c:pt>
                <c:pt idx="135">
                  <c:v>354.40499999999997</c:v>
                </c:pt>
                <c:pt idx="136">
                  <c:v>427.91800000000001</c:v>
                </c:pt>
                <c:pt idx="137">
                  <c:v>460.08300000000003</c:v>
                </c:pt>
                <c:pt idx="138">
                  <c:v>485.74799999999999</c:v>
                </c:pt>
                <c:pt idx="139">
                  <c:v>518.12099999999998</c:v>
                </c:pt>
                <c:pt idx="140">
                  <c:v>664.12800000000004</c:v>
                </c:pt>
                <c:pt idx="141">
                  <c:v>643.16899999999998</c:v>
                </c:pt>
                <c:pt idx="142">
                  <c:v>644.20699999999999</c:v>
                </c:pt>
                <c:pt idx="143">
                  <c:v>516.06200000000001</c:v>
                </c:pt>
                <c:pt idx="144">
                  <c:v>408.4</c:v>
                </c:pt>
                <c:pt idx="145">
                  <c:v>364.67399999999998</c:v>
                </c:pt>
                <c:pt idx="146">
                  <c:v>354.024</c:v>
                </c:pt>
                <c:pt idx="147">
                  <c:v>362.97899999999998</c:v>
                </c:pt>
                <c:pt idx="148">
                  <c:v>415.68299999999999</c:v>
                </c:pt>
                <c:pt idx="149">
                  <c:v>354.77100000000002</c:v>
                </c:pt>
                <c:pt idx="150">
                  <c:v>218.04400000000001</c:v>
                </c:pt>
                <c:pt idx="151">
                  <c:v>245.00800000000001</c:v>
                </c:pt>
                <c:pt idx="152">
                  <c:v>253.34200000000001</c:v>
                </c:pt>
                <c:pt idx="153">
                  <c:v>253.52500000000001</c:v>
                </c:pt>
                <c:pt idx="154">
                  <c:v>284.54199999999997</c:v>
                </c:pt>
                <c:pt idx="155">
                  <c:v>327.15300000000002</c:v>
                </c:pt>
                <c:pt idx="156">
                  <c:v>288.95699999999999</c:v>
                </c:pt>
                <c:pt idx="157">
                  <c:v>280.738</c:v>
                </c:pt>
                <c:pt idx="158">
                  <c:v>285.93599999999998</c:v>
                </c:pt>
                <c:pt idx="159">
                  <c:v>173.238</c:v>
                </c:pt>
                <c:pt idx="160">
                  <c:v>73.676000000000002</c:v>
                </c:pt>
                <c:pt idx="161">
                  <c:v>8.8320000000000007</c:v>
                </c:pt>
                <c:pt idx="162">
                  <c:v>8.0760000000000005</c:v>
                </c:pt>
                <c:pt idx="163">
                  <c:v>7.55</c:v>
                </c:pt>
                <c:pt idx="164">
                  <c:v>7.3810000000000002</c:v>
                </c:pt>
                <c:pt idx="165">
                  <c:v>16.291</c:v>
                </c:pt>
                <c:pt idx="166">
                  <c:v>49.119</c:v>
                </c:pt>
                <c:pt idx="167">
                  <c:v>100.563</c:v>
                </c:pt>
                <c:pt idx="168">
                  <c:v>237.18799999999999</c:v>
                </c:pt>
                <c:pt idx="169">
                  <c:v>307.10399999999998</c:v>
                </c:pt>
                <c:pt idx="170">
                  <c:v>384.52600000000001</c:v>
                </c:pt>
                <c:pt idx="171">
                  <c:v>472.69099999999997</c:v>
                </c:pt>
                <c:pt idx="172">
                  <c:v>448.73200000000003</c:v>
                </c:pt>
                <c:pt idx="173">
                  <c:v>442.98</c:v>
                </c:pt>
                <c:pt idx="174">
                  <c:v>655.72400000000005</c:v>
                </c:pt>
                <c:pt idx="175">
                  <c:v>697.92899999999997</c:v>
                </c:pt>
                <c:pt idx="176">
                  <c:v>580.12800000000004</c:v>
                </c:pt>
                <c:pt idx="177">
                  <c:v>494.91</c:v>
                </c:pt>
                <c:pt idx="178">
                  <c:v>652.43399999999997</c:v>
                </c:pt>
                <c:pt idx="179">
                  <c:v>783.08500000000004</c:v>
                </c:pt>
                <c:pt idx="180">
                  <c:v>785.61400000000003</c:v>
                </c:pt>
                <c:pt idx="181">
                  <c:v>795.93799999999999</c:v>
                </c:pt>
                <c:pt idx="182">
                  <c:v>791.66499999999996</c:v>
                </c:pt>
                <c:pt idx="183">
                  <c:v>783.11199999999997</c:v>
                </c:pt>
                <c:pt idx="184">
                  <c:v>795.1</c:v>
                </c:pt>
                <c:pt idx="185">
                  <c:v>821.60599999999999</c:v>
                </c:pt>
                <c:pt idx="186">
                  <c:v>809.779</c:v>
                </c:pt>
                <c:pt idx="187">
                  <c:v>783.21400000000006</c:v>
                </c:pt>
                <c:pt idx="188">
                  <c:v>766.47400000000005</c:v>
                </c:pt>
                <c:pt idx="189">
                  <c:v>761.06</c:v>
                </c:pt>
                <c:pt idx="190">
                  <c:v>698.74199999999996</c:v>
                </c:pt>
                <c:pt idx="191">
                  <c:v>636.41800000000001</c:v>
                </c:pt>
                <c:pt idx="192">
                  <c:v>604.75699999999995</c:v>
                </c:pt>
                <c:pt idx="193">
                  <c:v>595.81799999999998</c:v>
                </c:pt>
                <c:pt idx="194">
                  <c:v>591.08000000000004</c:v>
                </c:pt>
                <c:pt idx="195">
                  <c:v>650.048</c:v>
                </c:pt>
                <c:pt idx="196">
                  <c:v>739.71</c:v>
                </c:pt>
                <c:pt idx="197">
                  <c:v>865.44200000000001</c:v>
                </c:pt>
                <c:pt idx="198">
                  <c:v>920.303</c:v>
                </c:pt>
                <c:pt idx="199">
                  <c:v>963.62400000000002</c:v>
                </c:pt>
                <c:pt idx="200">
                  <c:v>935.80700000000002</c:v>
                </c:pt>
                <c:pt idx="201">
                  <c:v>840.05499999999995</c:v>
                </c:pt>
                <c:pt idx="202">
                  <c:v>806.06100000000004</c:v>
                </c:pt>
                <c:pt idx="203">
                  <c:v>744.32399999999996</c:v>
                </c:pt>
                <c:pt idx="204">
                  <c:v>750.73900000000003</c:v>
                </c:pt>
                <c:pt idx="205">
                  <c:v>869.13099999999997</c:v>
                </c:pt>
                <c:pt idx="206">
                  <c:v>915.93600000000004</c:v>
                </c:pt>
                <c:pt idx="207">
                  <c:v>894.62699999999995</c:v>
                </c:pt>
                <c:pt idx="208">
                  <c:v>781.76599999999996</c:v>
                </c:pt>
                <c:pt idx="209">
                  <c:v>770.23500000000001</c:v>
                </c:pt>
                <c:pt idx="210">
                  <c:v>779.01800000000003</c:v>
                </c:pt>
                <c:pt idx="211">
                  <c:v>770.173</c:v>
                </c:pt>
                <c:pt idx="212">
                  <c:v>774.52499999999998</c:v>
                </c:pt>
                <c:pt idx="213">
                  <c:v>757.57500000000005</c:v>
                </c:pt>
                <c:pt idx="214">
                  <c:v>700.71600000000001</c:v>
                </c:pt>
                <c:pt idx="215">
                  <c:v>636.755</c:v>
                </c:pt>
                <c:pt idx="216">
                  <c:v>593.05399999999997</c:v>
                </c:pt>
                <c:pt idx="217">
                  <c:v>548.53700000000003</c:v>
                </c:pt>
                <c:pt idx="218">
                  <c:v>515.18200000000002</c:v>
                </c:pt>
                <c:pt idx="219">
                  <c:v>530.476</c:v>
                </c:pt>
                <c:pt idx="220">
                  <c:v>538.41200000000003</c:v>
                </c:pt>
                <c:pt idx="221">
                  <c:v>477.44600000000003</c:v>
                </c:pt>
                <c:pt idx="222">
                  <c:v>438.21100000000001</c:v>
                </c:pt>
                <c:pt idx="223">
                  <c:v>411.221</c:v>
                </c:pt>
                <c:pt idx="224">
                  <c:v>403.13299999999998</c:v>
                </c:pt>
                <c:pt idx="225">
                  <c:v>282.05700000000002</c:v>
                </c:pt>
                <c:pt idx="226">
                  <c:v>304.92</c:v>
                </c:pt>
                <c:pt idx="227">
                  <c:v>328.24700000000001</c:v>
                </c:pt>
                <c:pt idx="228">
                  <c:v>290.44400000000002</c:v>
                </c:pt>
                <c:pt idx="229">
                  <c:v>295.92500000000001</c:v>
                </c:pt>
                <c:pt idx="230">
                  <c:v>224.87299999999999</c:v>
                </c:pt>
                <c:pt idx="231">
                  <c:v>165.13499999999999</c:v>
                </c:pt>
                <c:pt idx="232">
                  <c:v>107.9</c:v>
                </c:pt>
                <c:pt idx="233">
                  <c:v>98.908000000000001</c:v>
                </c:pt>
                <c:pt idx="234">
                  <c:v>165.28200000000001</c:v>
                </c:pt>
                <c:pt idx="235">
                  <c:v>401.82799999999997</c:v>
                </c:pt>
                <c:pt idx="236">
                  <c:v>400.53699999999998</c:v>
                </c:pt>
                <c:pt idx="237">
                  <c:v>342.90300000000002</c:v>
                </c:pt>
                <c:pt idx="238">
                  <c:v>297.63200000000001</c:v>
                </c:pt>
                <c:pt idx="239">
                  <c:v>220.03200000000001</c:v>
                </c:pt>
                <c:pt idx="240">
                  <c:v>222.946</c:v>
                </c:pt>
                <c:pt idx="241">
                  <c:v>146.62100000000001</c:v>
                </c:pt>
                <c:pt idx="242">
                  <c:v>60.673999999999999</c:v>
                </c:pt>
                <c:pt idx="243">
                  <c:v>26.640999999999998</c:v>
                </c:pt>
                <c:pt idx="244">
                  <c:v>20.524000000000001</c:v>
                </c:pt>
                <c:pt idx="245">
                  <c:v>18.321999999999999</c:v>
                </c:pt>
                <c:pt idx="246">
                  <c:v>12.039</c:v>
                </c:pt>
                <c:pt idx="247">
                  <c:v>12.198</c:v>
                </c:pt>
                <c:pt idx="248">
                  <c:v>14.68</c:v>
                </c:pt>
                <c:pt idx="249">
                  <c:v>13.425000000000001</c:v>
                </c:pt>
                <c:pt idx="250">
                  <c:v>37.246000000000002</c:v>
                </c:pt>
                <c:pt idx="251">
                  <c:v>57.863999999999997</c:v>
                </c:pt>
                <c:pt idx="252">
                  <c:v>42.761000000000003</c:v>
                </c:pt>
                <c:pt idx="253">
                  <c:v>31.521000000000001</c:v>
                </c:pt>
                <c:pt idx="254">
                  <c:v>23.613</c:v>
                </c:pt>
                <c:pt idx="255">
                  <c:v>15.500999999999999</c:v>
                </c:pt>
                <c:pt idx="256">
                  <c:v>9.2880000000000003</c:v>
                </c:pt>
                <c:pt idx="257">
                  <c:v>6.5410000000000004</c:v>
                </c:pt>
                <c:pt idx="258">
                  <c:v>6.1929999999999996</c:v>
                </c:pt>
                <c:pt idx="259">
                  <c:v>6.8819999999999997</c:v>
                </c:pt>
                <c:pt idx="260">
                  <c:v>4.968</c:v>
                </c:pt>
                <c:pt idx="261">
                  <c:v>3.7949999999999999</c:v>
                </c:pt>
                <c:pt idx="262">
                  <c:v>2.8540000000000001</c:v>
                </c:pt>
                <c:pt idx="263">
                  <c:v>2.1379999999999999</c:v>
                </c:pt>
                <c:pt idx="264">
                  <c:v>1.732</c:v>
                </c:pt>
                <c:pt idx="265">
                  <c:v>1.7170000000000001</c:v>
                </c:pt>
                <c:pt idx="266">
                  <c:v>1.6830000000000001</c:v>
                </c:pt>
                <c:pt idx="267">
                  <c:v>1.43</c:v>
                </c:pt>
                <c:pt idx="268">
                  <c:v>1.26</c:v>
                </c:pt>
                <c:pt idx="269">
                  <c:v>1.099</c:v>
                </c:pt>
                <c:pt idx="270">
                  <c:v>1.137</c:v>
                </c:pt>
                <c:pt idx="271">
                  <c:v>1.1319999999999999</c:v>
                </c:pt>
                <c:pt idx="272">
                  <c:v>1.18</c:v>
                </c:pt>
                <c:pt idx="273">
                  <c:v>1.2470000000000001</c:v>
                </c:pt>
                <c:pt idx="274">
                  <c:v>1.248</c:v>
                </c:pt>
                <c:pt idx="275">
                  <c:v>1.2070000000000001</c:v>
                </c:pt>
                <c:pt idx="276">
                  <c:v>1.3839999999999999</c:v>
                </c:pt>
                <c:pt idx="277">
                  <c:v>1.637</c:v>
                </c:pt>
                <c:pt idx="278">
                  <c:v>1.5389999999999999</c:v>
                </c:pt>
                <c:pt idx="279">
                  <c:v>1.5529999999999999</c:v>
                </c:pt>
                <c:pt idx="280">
                  <c:v>1.5389999999999999</c:v>
                </c:pt>
                <c:pt idx="281">
                  <c:v>1.41</c:v>
                </c:pt>
                <c:pt idx="282">
                  <c:v>1.3089999999999999</c:v>
                </c:pt>
                <c:pt idx="283">
                  <c:v>1.2829999999999999</c:v>
                </c:pt>
                <c:pt idx="284">
                  <c:v>1.391</c:v>
                </c:pt>
                <c:pt idx="285">
                  <c:v>1.22</c:v>
                </c:pt>
                <c:pt idx="286">
                  <c:v>1.1719999999999999</c:v>
                </c:pt>
                <c:pt idx="287">
                  <c:v>1.131</c:v>
                </c:pt>
                <c:pt idx="288">
                  <c:v>0.998</c:v>
                </c:pt>
                <c:pt idx="289">
                  <c:v>0.93899999999999995</c:v>
                </c:pt>
                <c:pt idx="290">
                  <c:v>0.94</c:v>
                </c:pt>
                <c:pt idx="291">
                  <c:v>1.65</c:v>
                </c:pt>
                <c:pt idx="292">
                  <c:v>1.6240000000000001</c:v>
                </c:pt>
                <c:pt idx="293">
                  <c:v>1.0860000000000001</c:v>
                </c:pt>
                <c:pt idx="294">
                  <c:v>0.70099999999999996</c:v>
                </c:pt>
                <c:pt idx="295">
                  <c:v>512.726</c:v>
                </c:pt>
                <c:pt idx="296">
                  <c:v>708.25699999999995</c:v>
                </c:pt>
                <c:pt idx="297">
                  <c:v>765.96400000000006</c:v>
                </c:pt>
                <c:pt idx="298">
                  <c:v>838.56399999999996</c:v>
                </c:pt>
                <c:pt idx="299">
                  <c:v>772.13800000000003</c:v>
                </c:pt>
                <c:pt idx="300">
                  <c:v>741.02800000000002</c:v>
                </c:pt>
                <c:pt idx="301">
                  <c:v>732.88699999999994</c:v>
                </c:pt>
                <c:pt idx="302">
                  <c:v>747.94100000000003</c:v>
                </c:pt>
                <c:pt idx="303">
                  <c:v>748.36099999999999</c:v>
                </c:pt>
                <c:pt idx="304">
                  <c:v>742.27</c:v>
                </c:pt>
                <c:pt idx="305">
                  <c:v>743.303</c:v>
                </c:pt>
                <c:pt idx="306">
                  <c:v>760.36800000000005</c:v>
                </c:pt>
                <c:pt idx="307">
                  <c:v>777.79700000000003</c:v>
                </c:pt>
                <c:pt idx="308">
                  <c:v>758.69</c:v>
                </c:pt>
                <c:pt idx="309">
                  <c:v>734.31100000000004</c:v>
                </c:pt>
                <c:pt idx="310">
                  <c:v>675.68600000000004</c:v>
                </c:pt>
                <c:pt idx="311">
                  <c:v>589.50099999999998</c:v>
                </c:pt>
                <c:pt idx="312">
                  <c:v>493.10899999999998</c:v>
                </c:pt>
                <c:pt idx="313">
                  <c:v>485.14600000000002</c:v>
                </c:pt>
                <c:pt idx="314">
                  <c:v>452.45600000000002</c:v>
                </c:pt>
                <c:pt idx="315">
                  <c:v>308.596</c:v>
                </c:pt>
                <c:pt idx="316">
                  <c:v>182.87100000000001</c:v>
                </c:pt>
                <c:pt idx="317">
                  <c:v>91.414000000000001</c:v>
                </c:pt>
                <c:pt idx="318">
                  <c:v>41.777999999999999</c:v>
                </c:pt>
                <c:pt idx="319">
                  <c:v>64.549000000000007</c:v>
                </c:pt>
                <c:pt idx="320">
                  <c:v>79.959000000000003</c:v>
                </c:pt>
                <c:pt idx="321">
                  <c:v>68.17</c:v>
                </c:pt>
                <c:pt idx="322">
                  <c:v>57.326000000000001</c:v>
                </c:pt>
                <c:pt idx="323">
                  <c:v>45.134</c:v>
                </c:pt>
                <c:pt idx="324">
                  <c:v>40.655999999999999</c:v>
                </c:pt>
                <c:pt idx="325">
                  <c:v>33.904000000000003</c:v>
                </c:pt>
                <c:pt idx="326">
                  <c:v>26.355</c:v>
                </c:pt>
                <c:pt idx="327">
                  <c:v>18.763999999999999</c:v>
                </c:pt>
                <c:pt idx="328">
                  <c:v>11.917999999999999</c:v>
                </c:pt>
                <c:pt idx="329">
                  <c:v>6.7649999999999997</c:v>
                </c:pt>
                <c:pt idx="330">
                  <c:v>3.6269999999999998</c:v>
                </c:pt>
                <c:pt idx="331">
                  <c:v>2.1339999999999999</c:v>
                </c:pt>
                <c:pt idx="332">
                  <c:v>1.2929999999999999</c:v>
                </c:pt>
                <c:pt idx="333">
                  <c:v>0.73899999999999999</c:v>
                </c:pt>
                <c:pt idx="334">
                  <c:v>0.43099999999999999</c:v>
                </c:pt>
                <c:pt idx="335">
                  <c:v>0.32200000000000001</c:v>
                </c:pt>
                <c:pt idx="336">
                  <c:v>0.30199999999999999</c:v>
                </c:pt>
                <c:pt idx="337">
                  <c:v>0.29599999999999999</c:v>
                </c:pt>
                <c:pt idx="338">
                  <c:v>0.28999999999999998</c:v>
                </c:pt>
                <c:pt idx="339">
                  <c:v>0.28499999999999998</c:v>
                </c:pt>
                <c:pt idx="340">
                  <c:v>0.28899999999999998</c:v>
                </c:pt>
                <c:pt idx="341">
                  <c:v>0.3</c:v>
                </c:pt>
                <c:pt idx="342">
                  <c:v>0.30199999999999999</c:v>
                </c:pt>
                <c:pt idx="343">
                  <c:v>0.311</c:v>
                </c:pt>
                <c:pt idx="344">
                  <c:v>0.29699999999999999</c:v>
                </c:pt>
                <c:pt idx="345">
                  <c:v>0.28899999999999998</c:v>
                </c:pt>
                <c:pt idx="346">
                  <c:v>0.28899999999999998</c:v>
                </c:pt>
                <c:pt idx="347">
                  <c:v>0.312</c:v>
                </c:pt>
                <c:pt idx="348">
                  <c:v>0.314</c:v>
                </c:pt>
                <c:pt idx="349">
                  <c:v>0.32300000000000001</c:v>
                </c:pt>
                <c:pt idx="350">
                  <c:v>0.33</c:v>
                </c:pt>
                <c:pt idx="351">
                  <c:v>0.33900000000000002</c:v>
                </c:pt>
                <c:pt idx="352">
                  <c:v>0.34</c:v>
                </c:pt>
                <c:pt idx="353">
                  <c:v>0.32500000000000001</c:v>
                </c:pt>
                <c:pt idx="354">
                  <c:v>0.316</c:v>
                </c:pt>
                <c:pt idx="355">
                  <c:v>0.30099999999999999</c:v>
                </c:pt>
                <c:pt idx="356">
                  <c:v>0.30399999999999999</c:v>
                </c:pt>
                <c:pt idx="357">
                  <c:v>0.313</c:v>
                </c:pt>
                <c:pt idx="358">
                  <c:v>0.32500000000000001</c:v>
                </c:pt>
                <c:pt idx="359">
                  <c:v>0.32500000000000001</c:v>
                </c:pt>
                <c:pt idx="360">
                  <c:v>0.32100000000000001</c:v>
                </c:pt>
                <c:pt idx="361">
                  <c:v>0.374</c:v>
                </c:pt>
                <c:pt idx="362">
                  <c:v>0.38100000000000001</c:v>
                </c:pt>
                <c:pt idx="363">
                  <c:v>0.34</c:v>
                </c:pt>
                <c:pt idx="364">
                  <c:v>0.313</c:v>
                </c:pt>
              </c:numCache>
            </c:numRef>
          </c:val>
          <c:smooth val="0"/>
          <c:extLst xmlns:c16r2="http://schemas.microsoft.com/office/drawing/2015/06/chart">
            <c:ext xmlns:c16="http://schemas.microsoft.com/office/drawing/2014/chart" uri="{C3380CC4-5D6E-409C-BE32-E72D297353CC}">
              <c16:uniqueId val="{00000000-59DC-45BD-83EE-A57C4589337E}"/>
            </c:ext>
          </c:extLst>
        </c:ser>
        <c:ser>
          <c:idx val="2"/>
          <c:order val="1"/>
          <c:tx>
            <c:strRef>
              <c:f>'discharge spot figure'!$F$2</c:f>
              <c:strCache>
                <c:ptCount val="1"/>
                <c:pt idx="0">
                  <c:v>418061 Moomin@Alma</c:v>
                </c:pt>
              </c:strCache>
            </c:strRef>
          </c:tx>
          <c:spPr>
            <a:ln w="19050" cap="rnd">
              <a:solidFill>
                <a:sysClr val="windowText" lastClr="000000"/>
              </a:solidFill>
              <a:prstDash val="dash"/>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figure'!$F$3:$F$367</c:f>
              <c:numCache>
                <c:formatCode>General</c:formatCode>
                <c:ptCount val="365"/>
                <c:pt idx="0">
                  <c:v>174.167</c:v>
                </c:pt>
                <c:pt idx="1">
                  <c:v>167.208</c:v>
                </c:pt>
                <c:pt idx="2">
                  <c:v>135.49100000000001</c:v>
                </c:pt>
                <c:pt idx="3">
                  <c:v>105.3</c:v>
                </c:pt>
                <c:pt idx="4">
                  <c:v>110.413</c:v>
                </c:pt>
                <c:pt idx="5">
                  <c:v>203.35900000000001</c:v>
                </c:pt>
                <c:pt idx="6">
                  <c:v>322.43900000000002</c:v>
                </c:pt>
                <c:pt idx="7">
                  <c:v>459.82799999999997</c:v>
                </c:pt>
                <c:pt idx="8">
                  <c:v>545.87800000000004</c:v>
                </c:pt>
                <c:pt idx="9">
                  <c:v>531.44899999999996</c:v>
                </c:pt>
                <c:pt idx="10">
                  <c:v>412.27600000000001</c:v>
                </c:pt>
                <c:pt idx="11">
                  <c:v>223.48500000000001</c:v>
                </c:pt>
                <c:pt idx="12">
                  <c:v>102.68600000000001</c:v>
                </c:pt>
                <c:pt idx="13">
                  <c:v>70.909000000000006</c:v>
                </c:pt>
                <c:pt idx="14">
                  <c:v>50.177</c:v>
                </c:pt>
                <c:pt idx="15">
                  <c:v>35.795999999999999</c:v>
                </c:pt>
                <c:pt idx="16">
                  <c:v>26.937999999999999</c:v>
                </c:pt>
                <c:pt idx="17">
                  <c:v>21.805</c:v>
                </c:pt>
                <c:pt idx="18">
                  <c:v>18.513000000000002</c:v>
                </c:pt>
                <c:pt idx="19">
                  <c:v>16.135999999999999</c:v>
                </c:pt>
                <c:pt idx="20">
                  <c:v>14.356</c:v>
                </c:pt>
                <c:pt idx="21">
                  <c:v>12.895</c:v>
                </c:pt>
                <c:pt idx="22">
                  <c:v>11.661</c:v>
                </c:pt>
                <c:pt idx="23">
                  <c:v>10.606999999999999</c:v>
                </c:pt>
                <c:pt idx="24">
                  <c:v>9.8670000000000009</c:v>
                </c:pt>
                <c:pt idx="25">
                  <c:v>9.3989999999999991</c:v>
                </c:pt>
                <c:pt idx="26">
                  <c:v>9.0190000000000001</c:v>
                </c:pt>
                <c:pt idx="27">
                  <c:v>8.8209999999999997</c:v>
                </c:pt>
                <c:pt idx="28">
                  <c:v>8.7650000000000006</c:v>
                </c:pt>
                <c:pt idx="29">
                  <c:v>8.6660000000000004</c:v>
                </c:pt>
                <c:pt idx="30">
                  <c:v>8.6120000000000001</c:v>
                </c:pt>
                <c:pt idx="31">
                  <c:v>8.4960000000000004</c:v>
                </c:pt>
                <c:pt idx="32">
                  <c:v>8.5510000000000002</c:v>
                </c:pt>
                <c:pt idx="33">
                  <c:v>9.0719999999999992</c:v>
                </c:pt>
                <c:pt idx="34">
                  <c:v>10.865</c:v>
                </c:pt>
                <c:pt idx="35">
                  <c:v>11.672000000000001</c:v>
                </c:pt>
                <c:pt idx="36">
                  <c:v>12.629</c:v>
                </c:pt>
                <c:pt idx="37">
                  <c:v>12.651</c:v>
                </c:pt>
                <c:pt idx="38">
                  <c:v>12.01</c:v>
                </c:pt>
                <c:pt idx="39">
                  <c:v>11.042</c:v>
                </c:pt>
                <c:pt idx="40">
                  <c:v>9.8420000000000005</c:v>
                </c:pt>
                <c:pt idx="41">
                  <c:v>8.8870000000000005</c:v>
                </c:pt>
                <c:pt idx="42">
                  <c:v>8.6820000000000004</c:v>
                </c:pt>
                <c:pt idx="43">
                  <c:v>9.4789999999999992</c:v>
                </c:pt>
                <c:pt idx="44">
                  <c:v>10.496</c:v>
                </c:pt>
                <c:pt idx="45">
                  <c:v>10.343999999999999</c:v>
                </c:pt>
                <c:pt idx="46">
                  <c:v>9.4329999999999998</c:v>
                </c:pt>
                <c:pt idx="47">
                  <c:v>8.2789999999999999</c:v>
                </c:pt>
                <c:pt idx="48">
                  <c:v>7.173</c:v>
                </c:pt>
                <c:pt idx="49">
                  <c:v>6.3369999999999997</c:v>
                </c:pt>
                <c:pt idx="50">
                  <c:v>5.6159999999999997</c:v>
                </c:pt>
                <c:pt idx="51">
                  <c:v>5.1079999999999997</c:v>
                </c:pt>
                <c:pt idx="52">
                  <c:v>4.891</c:v>
                </c:pt>
                <c:pt idx="53">
                  <c:v>4.87</c:v>
                </c:pt>
                <c:pt idx="54">
                  <c:v>4.9320000000000004</c:v>
                </c:pt>
                <c:pt idx="55">
                  <c:v>5.0090000000000003</c:v>
                </c:pt>
                <c:pt idx="56">
                  <c:v>5.0570000000000004</c:v>
                </c:pt>
                <c:pt idx="57">
                  <c:v>4.9219999999999997</c:v>
                </c:pt>
                <c:pt idx="58">
                  <c:v>4.601</c:v>
                </c:pt>
                <c:pt idx="59">
                  <c:v>4.093</c:v>
                </c:pt>
                <c:pt idx="60">
                  <c:v>3.62</c:v>
                </c:pt>
                <c:pt idx="61">
                  <c:v>3.1629999999999998</c:v>
                </c:pt>
                <c:pt idx="62">
                  <c:v>2.7170000000000001</c:v>
                </c:pt>
                <c:pt idx="63">
                  <c:v>2.3580000000000001</c:v>
                </c:pt>
                <c:pt idx="64">
                  <c:v>2.036</c:v>
                </c:pt>
                <c:pt idx="65">
                  <c:v>1.821</c:v>
                </c:pt>
                <c:pt idx="66">
                  <c:v>14.693</c:v>
                </c:pt>
                <c:pt idx="67">
                  <c:v>64.411000000000001</c:v>
                </c:pt>
                <c:pt idx="68">
                  <c:v>51.93</c:v>
                </c:pt>
                <c:pt idx="69">
                  <c:v>36.427999999999997</c:v>
                </c:pt>
                <c:pt idx="70">
                  <c:v>28.062000000000001</c:v>
                </c:pt>
                <c:pt idx="71">
                  <c:v>23.050999999999998</c:v>
                </c:pt>
                <c:pt idx="72">
                  <c:v>19.187000000000001</c:v>
                </c:pt>
                <c:pt idx="73">
                  <c:v>15.657</c:v>
                </c:pt>
                <c:pt idx="74">
                  <c:v>12.997999999999999</c:v>
                </c:pt>
                <c:pt idx="75">
                  <c:v>11.372999999999999</c:v>
                </c:pt>
                <c:pt idx="76">
                  <c:v>9.1</c:v>
                </c:pt>
                <c:pt idx="77">
                  <c:v>7.5679999999999996</c:v>
                </c:pt>
                <c:pt idx="78">
                  <c:v>6.423</c:v>
                </c:pt>
                <c:pt idx="79">
                  <c:v>5.673</c:v>
                </c:pt>
                <c:pt idx="80">
                  <c:v>4.9969999999999999</c:v>
                </c:pt>
                <c:pt idx="81">
                  <c:v>4.4130000000000003</c:v>
                </c:pt>
                <c:pt idx="82">
                  <c:v>3.71</c:v>
                </c:pt>
                <c:pt idx="83">
                  <c:v>3.0489999999999999</c:v>
                </c:pt>
                <c:pt idx="84">
                  <c:v>2.4620000000000002</c:v>
                </c:pt>
                <c:pt idx="85">
                  <c:v>2.0259999999999998</c:v>
                </c:pt>
                <c:pt idx="86">
                  <c:v>1.804</c:v>
                </c:pt>
                <c:pt idx="87">
                  <c:v>1.597</c:v>
                </c:pt>
                <c:pt idx="88">
                  <c:v>1.403</c:v>
                </c:pt>
                <c:pt idx="89">
                  <c:v>1.167</c:v>
                </c:pt>
                <c:pt idx="90">
                  <c:v>1.018</c:v>
                </c:pt>
                <c:pt idx="91">
                  <c:v>0.84499999999999997</c:v>
                </c:pt>
                <c:pt idx="92">
                  <c:v>0.753</c:v>
                </c:pt>
                <c:pt idx="93">
                  <c:v>0.98299999999999998</c:v>
                </c:pt>
                <c:pt idx="94">
                  <c:v>17.513999999999999</c:v>
                </c:pt>
                <c:pt idx="95">
                  <c:v>131.58799999999999</c:v>
                </c:pt>
                <c:pt idx="96">
                  <c:v>211.38499999999999</c:v>
                </c:pt>
                <c:pt idx="97">
                  <c:v>283.28300000000002</c:v>
                </c:pt>
                <c:pt idx="98">
                  <c:v>349.75799999999998</c:v>
                </c:pt>
                <c:pt idx="99">
                  <c:v>402.87200000000001</c:v>
                </c:pt>
                <c:pt idx="100">
                  <c:v>442.2</c:v>
                </c:pt>
                <c:pt idx="101">
                  <c:v>472.85300000000001</c:v>
                </c:pt>
                <c:pt idx="102">
                  <c:v>477.07600000000002</c:v>
                </c:pt>
                <c:pt idx="103">
                  <c:v>490.536</c:v>
                </c:pt>
                <c:pt idx="104">
                  <c:v>501.66500000000002</c:v>
                </c:pt>
                <c:pt idx="105">
                  <c:v>493.49099999999999</c:v>
                </c:pt>
                <c:pt idx="106">
                  <c:v>460.33100000000002</c:v>
                </c:pt>
                <c:pt idx="107">
                  <c:v>415.02199999999999</c:v>
                </c:pt>
                <c:pt idx="108">
                  <c:v>315.94099999999997</c:v>
                </c:pt>
                <c:pt idx="109">
                  <c:v>267.19099999999997</c:v>
                </c:pt>
                <c:pt idx="110">
                  <c:v>247.35499999999999</c:v>
                </c:pt>
                <c:pt idx="111">
                  <c:v>261.16500000000002</c:v>
                </c:pt>
                <c:pt idx="112">
                  <c:v>428.89499999999998</c:v>
                </c:pt>
                <c:pt idx="113">
                  <c:v>554.85500000000002</c:v>
                </c:pt>
                <c:pt idx="114">
                  <c:v>559.923</c:v>
                </c:pt>
                <c:pt idx="115">
                  <c:v>475.142</c:v>
                </c:pt>
                <c:pt idx="116">
                  <c:v>381.21</c:v>
                </c:pt>
                <c:pt idx="117">
                  <c:v>322.24299999999999</c:v>
                </c:pt>
                <c:pt idx="118">
                  <c:v>300.29399999999998</c:v>
                </c:pt>
                <c:pt idx="119">
                  <c:v>250.76300000000001</c:v>
                </c:pt>
                <c:pt idx="120">
                  <c:v>176.69399999999999</c:v>
                </c:pt>
                <c:pt idx="121">
                  <c:v>130.31200000000001</c:v>
                </c:pt>
                <c:pt idx="122">
                  <c:v>118.764</c:v>
                </c:pt>
                <c:pt idx="123">
                  <c:v>104.91500000000001</c:v>
                </c:pt>
                <c:pt idx="124">
                  <c:v>101.36</c:v>
                </c:pt>
                <c:pt idx="125">
                  <c:v>92.120999999999995</c:v>
                </c:pt>
                <c:pt idx="126">
                  <c:v>68.385999999999996</c:v>
                </c:pt>
                <c:pt idx="127">
                  <c:v>46.798000000000002</c:v>
                </c:pt>
                <c:pt idx="128">
                  <c:v>34.491</c:v>
                </c:pt>
                <c:pt idx="129">
                  <c:v>32.972000000000001</c:v>
                </c:pt>
                <c:pt idx="130">
                  <c:v>36.29</c:v>
                </c:pt>
                <c:pt idx="131">
                  <c:v>26.254999999999999</c:v>
                </c:pt>
                <c:pt idx="132">
                  <c:v>31.193000000000001</c:v>
                </c:pt>
                <c:pt idx="133">
                  <c:v>109.876</c:v>
                </c:pt>
                <c:pt idx="134">
                  <c:v>172.56100000000001</c:v>
                </c:pt>
                <c:pt idx="135">
                  <c:v>233.12100000000001</c:v>
                </c:pt>
                <c:pt idx="136">
                  <c:v>260.25900000000001</c:v>
                </c:pt>
                <c:pt idx="137">
                  <c:v>194.14599999999999</c:v>
                </c:pt>
                <c:pt idx="138">
                  <c:v>95.974999999999994</c:v>
                </c:pt>
                <c:pt idx="139">
                  <c:v>65.209999999999994</c:v>
                </c:pt>
                <c:pt idx="140">
                  <c:v>71.369</c:v>
                </c:pt>
                <c:pt idx="141">
                  <c:v>73.900999999999996</c:v>
                </c:pt>
                <c:pt idx="142">
                  <c:v>62.585000000000001</c:v>
                </c:pt>
                <c:pt idx="143">
                  <c:v>56.661999999999999</c:v>
                </c:pt>
                <c:pt idx="144">
                  <c:v>49.731999999999999</c:v>
                </c:pt>
                <c:pt idx="145">
                  <c:v>47.460999999999999</c:v>
                </c:pt>
                <c:pt idx="146">
                  <c:v>48.223999999999997</c:v>
                </c:pt>
                <c:pt idx="147">
                  <c:v>46.826000000000001</c:v>
                </c:pt>
                <c:pt idx="148">
                  <c:v>43.418999999999997</c:v>
                </c:pt>
                <c:pt idx="149">
                  <c:v>37.049999999999997</c:v>
                </c:pt>
                <c:pt idx="150">
                  <c:v>30.530999999999999</c:v>
                </c:pt>
                <c:pt idx="151">
                  <c:v>25.54</c:v>
                </c:pt>
                <c:pt idx="152">
                  <c:v>22.062999999999999</c:v>
                </c:pt>
                <c:pt idx="153">
                  <c:v>19.725000000000001</c:v>
                </c:pt>
                <c:pt idx="154">
                  <c:v>25.651</c:v>
                </c:pt>
                <c:pt idx="155">
                  <c:v>39.892000000000003</c:v>
                </c:pt>
                <c:pt idx="156">
                  <c:v>42.289000000000001</c:v>
                </c:pt>
                <c:pt idx="157">
                  <c:v>33.253</c:v>
                </c:pt>
                <c:pt idx="158">
                  <c:v>32.048999999999999</c:v>
                </c:pt>
                <c:pt idx="159">
                  <c:v>26.658999999999999</c:v>
                </c:pt>
                <c:pt idx="160">
                  <c:v>35.729999999999997</c:v>
                </c:pt>
                <c:pt idx="161">
                  <c:v>77.343000000000004</c:v>
                </c:pt>
                <c:pt idx="162">
                  <c:v>97.448999999999998</c:v>
                </c:pt>
                <c:pt idx="163">
                  <c:v>122.746</c:v>
                </c:pt>
                <c:pt idx="164">
                  <c:v>186.084</c:v>
                </c:pt>
                <c:pt idx="165">
                  <c:v>253.60900000000001</c:v>
                </c:pt>
                <c:pt idx="166">
                  <c:v>289.92399999999998</c:v>
                </c:pt>
                <c:pt idx="167">
                  <c:v>303.68900000000002</c:v>
                </c:pt>
                <c:pt idx="168">
                  <c:v>303.75099999999998</c:v>
                </c:pt>
                <c:pt idx="169">
                  <c:v>321.38099999999997</c:v>
                </c:pt>
                <c:pt idx="170">
                  <c:v>343.4</c:v>
                </c:pt>
                <c:pt idx="171">
                  <c:v>338.64</c:v>
                </c:pt>
                <c:pt idx="172">
                  <c:v>324.16000000000003</c:v>
                </c:pt>
                <c:pt idx="173">
                  <c:v>259.32600000000002</c:v>
                </c:pt>
                <c:pt idx="174">
                  <c:v>220.91300000000001</c:v>
                </c:pt>
                <c:pt idx="175">
                  <c:v>203.47</c:v>
                </c:pt>
                <c:pt idx="176">
                  <c:v>191.50800000000001</c:v>
                </c:pt>
                <c:pt idx="177">
                  <c:v>162.66499999999999</c:v>
                </c:pt>
                <c:pt idx="178">
                  <c:v>188.233</c:v>
                </c:pt>
                <c:pt idx="179">
                  <c:v>266.19299999999998</c:v>
                </c:pt>
                <c:pt idx="180">
                  <c:v>334.05799999999999</c:v>
                </c:pt>
                <c:pt idx="181">
                  <c:v>380.09699999999998</c:v>
                </c:pt>
                <c:pt idx="182">
                  <c:v>398.29</c:v>
                </c:pt>
                <c:pt idx="183">
                  <c:v>411.702</c:v>
                </c:pt>
                <c:pt idx="184">
                  <c:v>426.57600000000002</c:v>
                </c:pt>
                <c:pt idx="185">
                  <c:v>464.90800000000002</c:v>
                </c:pt>
                <c:pt idx="186">
                  <c:v>527.73500000000001</c:v>
                </c:pt>
                <c:pt idx="187">
                  <c:v>587.49099999999999</c:v>
                </c:pt>
                <c:pt idx="188">
                  <c:v>619.20399999999995</c:v>
                </c:pt>
                <c:pt idx="189">
                  <c:v>637.40099999999995</c:v>
                </c:pt>
                <c:pt idx="190">
                  <c:v>659.91099999999994</c:v>
                </c:pt>
                <c:pt idx="191">
                  <c:v>709.49400000000003</c:v>
                </c:pt>
                <c:pt idx="192">
                  <c:v>731.05700000000002</c:v>
                </c:pt>
                <c:pt idx="193">
                  <c:v>705.995</c:v>
                </c:pt>
                <c:pt idx="194">
                  <c:v>655.50699999999995</c:v>
                </c:pt>
                <c:pt idx="195">
                  <c:v>624.91099999999994</c:v>
                </c:pt>
                <c:pt idx="196">
                  <c:v>583.61400000000003</c:v>
                </c:pt>
                <c:pt idx="197">
                  <c:v>482.096</c:v>
                </c:pt>
                <c:pt idx="198">
                  <c:v>397.86500000000001</c:v>
                </c:pt>
                <c:pt idx="199">
                  <c:v>421.50599999999997</c:v>
                </c:pt>
                <c:pt idx="200">
                  <c:v>492.02499999999998</c:v>
                </c:pt>
                <c:pt idx="201">
                  <c:v>568.99599999999998</c:v>
                </c:pt>
                <c:pt idx="202">
                  <c:v>613.88699999999994</c:v>
                </c:pt>
                <c:pt idx="203">
                  <c:v>637.29700000000003</c:v>
                </c:pt>
                <c:pt idx="204">
                  <c:v>668.31299999999999</c:v>
                </c:pt>
                <c:pt idx="205">
                  <c:v>676.70500000000004</c:v>
                </c:pt>
                <c:pt idx="206">
                  <c:v>637.97400000000005</c:v>
                </c:pt>
                <c:pt idx="207">
                  <c:v>612.13499999999999</c:v>
                </c:pt>
                <c:pt idx="208">
                  <c:v>599.15</c:v>
                </c:pt>
                <c:pt idx="209">
                  <c:v>635.28300000000002</c:v>
                </c:pt>
                <c:pt idx="210">
                  <c:v>623.08699999999999</c:v>
                </c:pt>
                <c:pt idx="211">
                  <c:v>611.11</c:v>
                </c:pt>
                <c:pt idx="212">
                  <c:v>625.19100000000003</c:v>
                </c:pt>
                <c:pt idx="213">
                  <c:v>660.33</c:v>
                </c:pt>
                <c:pt idx="214">
                  <c:v>687.72299999999996</c:v>
                </c:pt>
                <c:pt idx="215">
                  <c:v>706.952</c:v>
                </c:pt>
                <c:pt idx="216">
                  <c:v>747.33900000000006</c:v>
                </c:pt>
                <c:pt idx="217">
                  <c:v>768.31700000000001</c:v>
                </c:pt>
                <c:pt idx="218">
                  <c:v>751.678</c:v>
                </c:pt>
                <c:pt idx="219">
                  <c:v>700.20100000000002</c:v>
                </c:pt>
                <c:pt idx="220">
                  <c:v>611.15300000000002</c:v>
                </c:pt>
                <c:pt idx="221">
                  <c:v>566.00800000000004</c:v>
                </c:pt>
                <c:pt idx="222">
                  <c:v>522.50199999999995</c:v>
                </c:pt>
                <c:pt idx="223">
                  <c:v>465.80900000000003</c:v>
                </c:pt>
                <c:pt idx="224">
                  <c:v>423.81400000000002</c:v>
                </c:pt>
                <c:pt idx="225">
                  <c:v>389.86500000000001</c:v>
                </c:pt>
                <c:pt idx="226">
                  <c:v>365.81700000000001</c:v>
                </c:pt>
                <c:pt idx="227">
                  <c:v>334.00700000000001</c:v>
                </c:pt>
                <c:pt idx="228">
                  <c:v>264.072</c:v>
                </c:pt>
                <c:pt idx="229">
                  <c:v>261.09100000000001</c:v>
                </c:pt>
                <c:pt idx="230">
                  <c:v>296.67599999999999</c:v>
                </c:pt>
                <c:pt idx="231">
                  <c:v>281.20499999999998</c:v>
                </c:pt>
                <c:pt idx="232">
                  <c:v>215.994</c:v>
                </c:pt>
                <c:pt idx="233">
                  <c:v>152.922</c:v>
                </c:pt>
                <c:pt idx="234">
                  <c:v>127.161</c:v>
                </c:pt>
                <c:pt idx="235">
                  <c:v>55.387</c:v>
                </c:pt>
                <c:pt idx="236">
                  <c:v>29.751000000000001</c:v>
                </c:pt>
                <c:pt idx="237">
                  <c:v>32.268999999999998</c:v>
                </c:pt>
                <c:pt idx="238">
                  <c:v>27.609000000000002</c:v>
                </c:pt>
                <c:pt idx="239">
                  <c:v>17.3</c:v>
                </c:pt>
                <c:pt idx="240">
                  <c:v>8.7189999999999994</c:v>
                </c:pt>
                <c:pt idx="241">
                  <c:v>47.185000000000002</c:v>
                </c:pt>
                <c:pt idx="242">
                  <c:v>58.209000000000003</c:v>
                </c:pt>
                <c:pt idx="243">
                  <c:v>137.596</c:v>
                </c:pt>
                <c:pt idx="244">
                  <c:v>215.483</c:v>
                </c:pt>
                <c:pt idx="245">
                  <c:v>322.91500000000002</c:v>
                </c:pt>
                <c:pt idx="246">
                  <c:v>462.87099999999998</c:v>
                </c:pt>
                <c:pt idx="247">
                  <c:v>486.13499999999999</c:v>
                </c:pt>
                <c:pt idx="248">
                  <c:v>365.69</c:v>
                </c:pt>
                <c:pt idx="249">
                  <c:v>259.15600000000001</c:v>
                </c:pt>
                <c:pt idx="250">
                  <c:v>125.051</c:v>
                </c:pt>
                <c:pt idx="251">
                  <c:v>88.77</c:v>
                </c:pt>
                <c:pt idx="252">
                  <c:v>144.25700000000001</c:v>
                </c:pt>
                <c:pt idx="253">
                  <c:v>176.721</c:v>
                </c:pt>
                <c:pt idx="254">
                  <c:v>196.602</c:v>
                </c:pt>
                <c:pt idx="255">
                  <c:v>202.745</c:v>
                </c:pt>
                <c:pt idx="256">
                  <c:v>139.58699999999999</c:v>
                </c:pt>
                <c:pt idx="257">
                  <c:v>81.076999999999998</c:v>
                </c:pt>
                <c:pt idx="258">
                  <c:v>52.777999999999999</c:v>
                </c:pt>
                <c:pt idx="259">
                  <c:v>37.159999999999997</c:v>
                </c:pt>
                <c:pt idx="260">
                  <c:v>28.899000000000001</c:v>
                </c:pt>
                <c:pt idx="261">
                  <c:v>23.716999999999999</c:v>
                </c:pt>
                <c:pt idx="262">
                  <c:v>19.283000000000001</c:v>
                </c:pt>
                <c:pt idx="263">
                  <c:v>15.395</c:v>
                </c:pt>
                <c:pt idx="264">
                  <c:v>12.451000000000001</c:v>
                </c:pt>
                <c:pt idx="265">
                  <c:v>10.291</c:v>
                </c:pt>
                <c:pt idx="266">
                  <c:v>9.0410000000000004</c:v>
                </c:pt>
                <c:pt idx="267">
                  <c:v>7.7869999999999999</c:v>
                </c:pt>
                <c:pt idx="268">
                  <c:v>7.0140000000000002</c:v>
                </c:pt>
                <c:pt idx="269">
                  <c:v>6.2809999999999997</c:v>
                </c:pt>
                <c:pt idx="270">
                  <c:v>5.8129999999999997</c:v>
                </c:pt>
                <c:pt idx="271">
                  <c:v>5.6369999999999996</c:v>
                </c:pt>
                <c:pt idx="272">
                  <c:v>5.625</c:v>
                </c:pt>
                <c:pt idx="273">
                  <c:v>5.665</c:v>
                </c:pt>
                <c:pt idx="274">
                  <c:v>5.5449999999999999</c:v>
                </c:pt>
                <c:pt idx="275">
                  <c:v>5.7060000000000004</c:v>
                </c:pt>
                <c:pt idx="276">
                  <c:v>5.7880000000000003</c:v>
                </c:pt>
                <c:pt idx="277">
                  <c:v>5.774</c:v>
                </c:pt>
                <c:pt idx="278">
                  <c:v>5.8140000000000001</c:v>
                </c:pt>
                <c:pt idx="279">
                  <c:v>5.9050000000000002</c:v>
                </c:pt>
                <c:pt idx="280">
                  <c:v>5.8289999999999997</c:v>
                </c:pt>
                <c:pt idx="281">
                  <c:v>5.758</c:v>
                </c:pt>
                <c:pt idx="282">
                  <c:v>5.6870000000000003</c:v>
                </c:pt>
                <c:pt idx="283">
                  <c:v>5.3440000000000003</c:v>
                </c:pt>
                <c:pt idx="284">
                  <c:v>5.0419999999999998</c:v>
                </c:pt>
                <c:pt idx="285">
                  <c:v>4.7</c:v>
                </c:pt>
                <c:pt idx="286">
                  <c:v>4.3730000000000002</c:v>
                </c:pt>
                <c:pt idx="287">
                  <c:v>4.4420000000000002</c:v>
                </c:pt>
                <c:pt idx="288">
                  <c:v>4.1449999999999996</c:v>
                </c:pt>
                <c:pt idx="289">
                  <c:v>3.5960000000000001</c:v>
                </c:pt>
                <c:pt idx="290">
                  <c:v>3.0979999999999999</c:v>
                </c:pt>
                <c:pt idx="291">
                  <c:v>2.58</c:v>
                </c:pt>
                <c:pt idx="292">
                  <c:v>2.339</c:v>
                </c:pt>
                <c:pt idx="293">
                  <c:v>2.472</c:v>
                </c:pt>
                <c:pt idx="294">
                  <c:v>2.1840000000000002</c:v>
                </c:pt>
                <c:pt idx="295">
                  <c:v>1.9990000000000001</c:v>
                </c:pt>
                <c:pt idx="296">
                  <c:v>1.8240000000000001</c:v>
                </c:pt>
                <c:pt idx="297">
                  <c:v>1.6519999999999999</c:v>
                </c:pt>
                <c:pt idx="298">
                  <c:v>1.502</c:v>
                </c:pt>
                <c:pt idx="299">
                  <c:v>1.341</c:v>
                </c:pt>
                <c:pt idx="300">
                  <c:v>1.089</c:v>
                </c:pt>
                <c:pt idx="301">
                  <c:v>0.91700000000000004</c:v>
                </c:pt>
                <c:pt idx="302">
                  <c:v>0.76400000000000001</c:v>
                </c:pt>
                <c:pt idx="303">
                  <c:v>0.55600000000000005</c:v>
                </c:pt>
                <c:pt idx="304">
                  <c:v>1.0740000000000001</c:v>
                </c:pt>
                <c:pt idx="305">
                  <c:v>32.619999999999997</c:v>
                </c:pt>
                <c:pt idx="306">
                  <c:v>43.411999999999999</c:v>
                </c:pt>
                <c:pt idx="307">
                  <c:v>52.308999999999997</c:v>
                </c:pt>
                <c:pt idx="308">
                  <c:v>59.332999999999998</c:v>
                </c:pt>
                <c:pt idx="309">
                  <c:v>61.14</c:v>
                </c:pt>
                <c:pt idx="310">
                  <c:v>61.591999999999999</c:v>
                </c:pt>
                <c:pt idx="311">
                  <c:v>62.307000000000002</c:v>
                </c:pt>
                <c:pt idx="312">
                  <c:v>63.795000000000002</c:v>
                </c:pt>
                <c:pt idx="313">
                  <c:v>64.182000000000002</c:v>
                </c:pt>
                <c:pt idx="314">
                  <c:v>63.118000000000002</c:v>
                </c:pt>
                <c:pt idx="315">
                  <c:v>60.76</c:v>
                </c:pt>
                <c:pt idx="316">
                  <c:v>57.472000000000001</c:v>
                </c:pt>
                <c:pt idx="317">
                  <c:v>53.290999999999997</c:v>
                </c:pt>
                <c:pt idx="318">
                  <c:v>49.914000000000001</c:v>
                </c:pt>
                <c:pt idx="319">
                  <c:v>48.402999999999999</c:v>
                </c:pt>
                <c:pt idx="320">
                  <c:v>47.78</c:v>
                </c:pt>
                <c:pt idx="321">
                  <c:v>45.680999999999997</c:v>
                </c:pt>
                <c:pt idx="322">
                  <c:v>42.761000000000003</c:v>
                </c:pt>
                <c:pt idx="323">
                  <c:v>40.051000000000002</c:v>
                </c:pt>
                <c:pt idx="324">
                  <c:v>37.381999999999998</c:v>
                </c:pt>
                <c:pt idx="325">
                  <c:v>35.337000000000003</c:v>
                </c:pt>
                <c:pt idx="326">
                  <c:v>33.372999999999998</c:v>
                </c:pt>
                <c:pt idx="327">
                  <c:v>31.856000000000002</c:v>
                </c:pt>
                <c:pt idx="328">
                  <c:v>30.510999999999999</c:v>
                </c:pt>
                <c:pt idx="329">
                  <c:v>29.257999999999999</c:v>
                </c:pt>
                <c:pt idx="330">
                  <c:v>28.199000000000002</c:v>
                </c:pt>
                <c:pt idx="331">
                  <c:v>27.57</c:v>
                </c:pt>
                <c:pt idx="332">
                  <c:v>26.96</c:v>
                </c:pt>
                <c:pt idx="333">
                  <c:v>26.681000000000001</c:v>
                </c:pt>
                <c:pt idx="334">
                  <c:v>26.134</c:v>
                </c:pt>
                <c:pt idx="335">
                  <c:v>25.396000000000001</c:v>
                </c:pt>
                <c:pt idx="336">
                  <c:v>24.956</c:v>
                </c:pt>
                <c:pt idx="337">
                  <c:v>24.533000000000001</c:v>
                </c:pt>
                <c:pt idx="338">
                  <c:v>24.254000000000001</c:v>
                </c:pt>
                <c:pt idx="339">
                  <c:v>23.774000000000001</c:v>
                </c:pt>
                <c:pt idx="340">
                  <c:v>23.367000000000001</c:v>
                </c:pt>
                <c:pt idx="341">
                  <c:v>23.126000000000001</c:v>
                </c:pt>
                <c:pt idx="342">
                  <c:v>22.972000000000001</c:v>
                </c:pt>
                <c:pt idx="343">
                  <c:v>22.718</c:v>
                </c:pt>
                <c:pt idx="344">
                  <c:v>22.512</c:v>
                </c:pt>
                <c:pt idx="345">
                  <c:v>22.018000000000001</c:v>
                </c:pt>
                <c:pt idx="346">
                  <c:v>21.724</c:v>
                </c:pt>
                <c:pt idx="347">
                  <c:v>21.271999999999998</c:v>
                </c:pt>
                <c:pt idx="348">
                  <c:v>20.664000000000001</c:v>
                </c:pt>
                <c:pt idx="349">
                  <c:v>20.175000000000001</c:v>
                </c:pt>
                <c:pt idx="350">
                  <c:v>19.622</c:v>
                </c:pt>
                <c:pt idx="351">
                  <c:v>19.138000000000002</c:v>
                </c:pt>
                <c:pt idx="352">
                  <c:v>18.437999999999999</c:v>
                </c:pt>
                <c:pt idx="353">
                  <c:v>17.687000000000001</c:v>
                </c:pt>
                <c:pt idx="354">
                  <c:v>16.946999999999999</c:v>
                </c:pt>
                <c:pt idx="355">
                  <c:v>16.285</c:v>
                </c:pt>
                <c:pt idx="356">
                  <c:v>15.693</c:v>
                </c:pt>
                <c:pt idx="357">
                  <c:v>15.034000000000001</c:v>
                </c:pt>
                <c:pt idx="358">
                  <c:v>14.436</c:v>
                </c:pt>
                <c:pt idx="359">
                  <c:v>13.741</c:v>
                </c:pt>
                <c:pt idx="360">
                  <c:v>12.959</c:v>
                </c:pt>
                <c:pt idx="361">
                  <c:v>12.340999999999999</c:v>
                </c:pt>
                <c:pt idx="362">
                  <c:v>12.343</c:v>
                </c:pt>
                <c:pt idx="363">
                  <c:v>12.016</c:v>
                </c:pt>
                <c:pt idx="364">
                  <c:v>11.574999999999999</c:v>
                </c:pt>
              </c:numCache>
            </c:numRef>
          </c:val>
          <c:smooth val="0"/>
          <c:extLst xmlns:c16r2="http://schemas.microsoft.com/office/drawing/2015/06/chart">
            <c:ext xmlns:c16="http://schemas.microsoft.com/office/drawing/2014/chart" uri="{C3380CC4-5D6E-409C-BE32-E72D297353CC}">
              <c16:uniqueId val="{00000001-59DC-45BD-83EE-A57C4589337E}"/>
            </c:ext>
          </c:extLst>
        </c:ser>
        <c:ser>
          <c:idx val="5"/>
          <c:order val="2"/>
          <c:tx>
            <c:strRef>
              <c:f>'discharge spot figure'!$H$2</c:f>
              <c:strCache>
                <c:ptCount val="1"/>
                <c:pt idx="0">
                  <c:v>Sampling</c:v>
                </c:pt>
              </c:strCache>
            </c:strRef>
          </c:tx>
          <c:spPr>
            <a:ln w="19050" cap="rnd">
              <a:solidFill>
                <a:sysClr val="windowText" lastClr="000000"/>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figure'!$H$3:$H$367</c:f>
              <c:numCache>
                <c:formatCode>General</c:formatCode>
                <c:ptCount val="365"/>
                <c:pt idx="63">
                  <c:v>2400</c:v>
                </c:pt>
                <c:pt idx="64">
                  <c:v>2400</c:v>
                </c:pt>
                <c:pt idx="65">
                  <c:v>2400</c:v>
                </c:pt>
                <c:pt idx="66">
                  <c:v>2400</c:v>
                </c:pt>
                <c:pt idx="135">
                  <c:v>2400</c:v>
                </c:pt>
                <c:pt idx="136">
                  <c:v>2400</c:v>
                </c:pt>
                <c:pt idx="137">
                  <c:v>2400</c:v>
                </c:pt>
                <c:pt idx="138">
                  <c:v>2400</c:v>
                </c:pt>
                <c:pt idx="235">
                  <c:v>2400</c:v>
                </c:pt>
                <c:pt idx="236">
                  <c:v>2400</c:v>
                </c:pt>
                <c:pt idx="237">
                  <c:v>2400</c:v>
                </c:pt>
                <c:pt idx="238">
                  <c:v>2400</c:v>
                </c:pt>
                <c:pt idx="279">
                  <c:v>2400</c:v>
                </c:pt>
                <c:pt idx="280">
                  <c:v>2400</c:v>
                </c:pt>
                <c:pt idx="281">
                  <c:v>2400</c:v>
                </c:pt>
                <c:pt idx="282">
                  <c:v>2400</c:v>
                </c:pt>
              </c:numCache>
            </c:numRef>
          </c:val>
          <c:smooth val="0"/>
          <c:extLst xmlns:c16r2="http://schemas.microsoft.com/office/drawing/2015/06/chart">
            <c:ext xmlns:c16="http://schemas.microsoft.com/office/drawing/2014/chart" uri="{C3380CC4-5D6E-409C-BE32-E72D297353CC}">
              <c16:uniqueId val="{00000002-59DC-45BD-83EE-A57C4589337E}"/>
            </c:ext>
          </c:extLst>
        </c:ser>
        <c:ser>
          <c:idx val="1"/>
          <c:order val="3"/>
          <c:tx>
            <c:strRef>
              <c:f>'discharge spot figure'!$J$2</c:f>
              <c:strCache>
                <c:ptCount val="1"/>
                <c:pt idx="0">
                  <c:v>EW</c:v>
                </c:pt>
              </c:strCache>
            </c:strRef>
          </c:tx>
          <c:spPr>
            <a:ln w="19050" cap="rnd">
              <a:solidFill>
                <a:schemeClr val="accent2"/>
              </a:solidFill>
              <a:round/>
            </a:ln>
            <a:effectLst/>
          </c:spPr>
          <c:marker>
            <c:symbol val="none"/>
          </c:marker>
          <c:cat>
            <c:numRef>
              <c:f>'discharge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'discharge spot figure'!$J$3:$J$367</c:f>
              <c:numCache>
                <c:formatCode>General</c:formatCode>
                <c:ptCount val="365"/>
                <c:pt idx="60">
                  <c:v>2600</c:v>
                </c:pt>
                <c:pt idx="61">
                  <c:v>2600</c:v>
                </c:pt>
                <c:pt idx="62">
                  <c:v>2600</c:v>
                </c:pt>
                <c:pt idx="63">
                  <c:v>2600</c:v>
                </c:pt>
                <c:pt idx="64">
                  <c:v>2600</c:v>
                </c:pt>
                <c:pt idx="65">
                  <c:v>2600</c:v>
                </c:pt>
                <c:pt idx="124">
                  <c:v>2600</c:v>
                </c:pt>
                <c:pt idx="125">
                  <c:v>2600</c:v>
                </c:pt>
                <c:pt idx="126">
                  <c:v>2600</c:v>
                </c:pt>
                <c:pt idx="127">
                  <c:v>2600</c:v>
                </c:pt>
                <c:pt idx="128">
                  <c:v>2600</c:v>
                </c:pt>
                <c:pt idx="129">
                  <c:v>2600</c:v>
                </c:pt>
                <c:pt idx="130">
                  <c:v>2600</c:v>
                </c:pt>
                <c:pt idx="131">
                  <c:v>2600</c:v>
                </c:pt>
                <c:pt idx="132">
                  <c:v>2600</c:v>
                </c:pt>
                <c:pt idx="133">
                  <c:v>2600</c:v>
                </c:pt>
                <c:pt idx="134">
                  <c:v>2600</c:v>
                </c:pt>
                <c:pt idx="135">
                  <c:v>2600</c:v>
                </c:pt>
                <c:pt idx="136">
                  <c:v>2600</c:v>
                </c:pt>
                <c:pt idx="137">
                  <c:v>2600</c:v>
                </c:pt>
                <c:pt idx="138">
                  <c:v>2600</c:v>
                </c:pt>
                <c:pt idx="139">
                  <c:v>2600</c:v>
                </c:pt>
                <c:pt idx="140">
                  <c:v>2600</c:v>
                </c:pt>
                <c:pt idx="141">
                  <c:v>2600</c:v>
                </c:pt>
                <c:pt idx="142">
                  <c:v>2600</c:v>
                </c:pt>
                <c:pt idx="143">
                  <c:v>2600</c:v>
                </c:pt>
                <c:pt idx="144">
                  <c:v>2600</c:v>
                </c:pt>
                <c:pt idx="145">
                  <c:v>2600</c:v>
                </c:pt>
                <c:pt idx="146">
                  <c:v>2600</c:v>
                </c:pt>
                <c:pt idx="147">
                  <c:v>2600</c:v>
                </c:pt>
                <c:pt idx="148">
                  <c:v>2600</c:v>
                </c:pt>
                <c:pt idx="149">
                  <c:v>2600</c:v>
                </c:pt>
                <c:pt idx="150">
                  <c:v>2600</c:v>
                </c:pt>
                <c:pt idx="151">
                  <c:v>2600</c:v>
                </c:pt>
                <c:pt idx="298">
                  <c:v>2600</c:v>
                </c:pt>
                <c:pt idx="299">
                  <c:v>2600</c:v>
                </c:pt>
                <c:pt idx="300">
                  <c:v>2600</c:v>
                </c:pt>
                <c:pt idx="301">
                  <c:v>2600</c:v>
                </c:pt>
                <c:pt idx="302">
                  <c:v>2600</c:v>
                </c:pt>
                <c:pt idx="303">
                  <c:v>2600</c:v>
                </c:pt>
                <c:pt idx="304">
                  <c:v>2600</c:v>
                </c:pt>
                <c:pt idx="305">
                  <c:v>2600</c:v>
                </c:pt>
                <c:pt idx="306">
                  <c:v>2600</c:v>
                </c:pt>
                <c:pt idx="307">
                  <c:v>2600</c:v>
                </c:pt>
                <c:pt idx="308">
                  <c:v>2600</c:v>
                </c:pt>
                <c:pt idx="309">
                  <c:v>2600</c:v>
                </c:pt>
                <c:pt idx="310">
                  <c:v>2600</c:v>
                </c:pt>
                <c:pt idx="311">
                  <c:v>2600</c:v>
                </c:pt>
                <c:pt idx="312">
                  <c:v>2600</c:v>
                </c:pt>
                <c:pt idx="313">
                  <c:v>2600</c:v>
                </c:pt>
                <c:pt idx="314">
                  <c:v>2600</c:v>
                </c:pt>
                <c:pt idx="315">
                  <c:v>2600</c:v>
                </c:pt>
                <c:pt idx="316">
                  <c:v>2600</c:v>
                </c:pt>
                <c:pt idx="317">
                  <c:v>2600</c:v>
                </c:pt>
                <c:pt idx="318">
                  <c:v>2600</c:v>
                </c:pt>
                <c:pt idx="319">
                  <c:v>2600</c:v>
                </c:pt>
                <c:pt idx="320">
                  <c:v>2600</c:v>
                </c:pt>
                <c:pt idx="321">
                  <c:v>2600</c:v>
                </c:pt>
                <c:pt idx="322">
                  <c:v>2600</c:v>
                </c:pt>
                <c:pt idx="323">
                  <c:v>2600</c:v>
                </c:pt>
                <c:pt idx="324">
                  <c:v>2600</c:v>
                </c:pt>
                <c:pt idx="325">
                  <c:v>2600</c:v>
                </c:pt>
                <c:pt idx="326">
                  <c:v>2600</c:v>
                </c:pt>
              </c:numCache>
            </c:numRef>
          </c:val>
          <c:smooth val="0"/>
          <c:extLst xmlns:c16r2="http://schemas.microsoft.com/office/drawing/2015/06/chart">
            <c:ext xmlns:c16="http://schemas.microsoft.com/office/drawing/2014/chart" uri="{C3380CC4-5D6E-409C-BE32-E72D297353CC}">
              <c16:uniqueId val="{00000003-59DC-45BD-83EE-A57C4589337E}"/>
            </c:ext>
          </c:extLst>
        </c:ser>
        <c:dLbls>
          <c:showLegendKey val="0"/>
          <c:showVal val="0"/>
          <c:showCatName val="0"/>
          <c:showSerName val="0"/>
          <c:showPercent val="0"/>
          <c:showBubbleSize val="0"/>
        </c:dLbls>
        <c:smooth val="0"/>
        <c:axId val="637784840"/>
        <c:axId val="637785232"/>
      </c:lineChart>
      <c:dateAx>
        <c:axId val="637784840"/>
        <c:scaling>
          <c:orientation val="minMax"/>
        </c:scaling>
        <c:delete val="0"/>
        <c:axPos val="b"/>
        <c:numFmt formatCode="m\/d\/yyyy"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5232"/>
        <c:crosses val="autoZero"/>
        <c:auto val="1"/>
        <c:lblOffset val="100"/>
        <c:baseTimeUnit val="days"/>
      </c:dateAx>
      <c:valAx>
        <c:axId val="637785232"/>
        <c:scaling>
          <c:orientation val="minMax"/>
          <c:max val="30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3.4841778170150627E-2"/>
              <c:y val="0.25034501393055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4840"/>
        <c:crosses val="autoZero"/>
        <c:crossBetween val="between"/>
      </c:valAx>
      <c:spPr>
        <a:noFill/>
        <a:ln>
          <a:noFill/>
        </a:ln>
        <a:effectLst/>
      </c:spPr>
    </c:plotArea>
    <c:legend>
      <c:legendPos val="r"/>
      <c:layout>
        <c:manualLayout>
          <c:xMode val="edge"/>
          <c:yMode val="edge"/>
          <c:x val="0"/>
          <c:y val="0.89228369762439363"/>
          <c:w val="0.98518130782017455"/>
          <c:h val="0.105572803228966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(b)</a:t>
            </a:r>
          </a:p>
        </c:rich>
      </c:tx>
      <c:layout>
        <c:manualLayout>
          <c:xMode val="edge"/>
          <c:yMode val="edge"/>
          <c:x val="0.10890568105089235"/>
          <c:y val="6.0902187226596675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66584429843526"/>
          <c:y val="4.3381105859176941E-2"/>
          <c:w val="0.89533421384591494"/>
          <c:h val="0.90736928609312439"/>
        </c:manualLayout>
      </c:layout>
      <c:lineChart>
        <c:grouping val="standard"/>
        <c:varyColors val="0"/>
        <c:ser>
          <c:idx val="0"/>
          <c:order val="0"/>
          <c:tx>
            <c:strRef>
              <c:f>'final_mean fig'!$F$2</c:f>
              <c:strCache>
                <c:ptCount val="1"/>
              </c:strCache>
            </c:strRef>
          </c:tx>
          <c:spPr>
            <a:ln w="19050" cap="rnd">
              <a:solidFill>
                <a:sysClr val="windowText" lastClr="000000"/>
              </a:solidFill>
              <a:prstDash val="solid"/>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fig'!$F$3:$F$198</c:f>
              <c:numCache>
                <c:formatCode>0.00</c:formatCode>
                <c:ptCount val="196"/>
                <c:pt idx="0">
                  <c:v>13.103958333333319</c:v>
                </c:pt>
                <c:pt idx="1">
                  <c:v>12.003888888888897</c:v>
                </c:pt>
                <c:pt idx="2">
                  <c:v>11.610624999999995</c:v>
                </c:pt>
                <c:pt idx="3">
                  <c:v>11.75812500000001</c:v>
                </c:pt>
                <c:pt idx="4">
                  <c:v>11.835277777777781</c:v>
                </c:pt>
                <c:pt idx="5">
                  <c:v>11.228541666666658</c:v>
                </c:pt>
                <c:pt idx="6">
                  <c:v>11.383819444444434</c:v>
                </c:pt>
                <c:pt idx="7">
                  <c:v>10.82652777777778</c:v>
                </c:pt>
                <c:pt idx="8">
                  <c:v>10.741666666666671</c:v>
                </c:pt>
                <c:pt idx="9">
                  <c:v>10.742777777777771</c:v>
                </c:pt>
                <c:pt idx="10">
                  <c:v>10.390625000000004</c:v>
                </c:pt>
                <c:pt idx="11">
                  <c:v>10.158194444444442</c:v>
                </c:pt>
                <c:pt idx="12">
                  <c:v>10.43652777777778</c:v>
                </c:pt>
                <c:pt idx="13">
                  <c:v>11.073402777777789</c:v>
                </c:pt>
                <c:pt idx="14">
                  <c:v>11.868680555555571</c:v>
                </c:pt>
                <c:pt idx="15">
                  <c:v>12.062916666666659</c:v>
                </c:pt>
                <c:pt idx="16">
                  <c:v>12.108819444444443</c:v>
                </c:pt>
                <c:pt idx="17">
                  <c:v>12.722777777777788</c:v>
                </c:pt>
                <c:pt idx="18">
                  <c:v>12.407132867132866</c:v>
                </c:pt>
                <c:pt idx="19">
                  <c:v>12.294513888888893</c:v>
                </c:pt>
                <c:pt idx="20">
                  <c:v>11.207291666666666</c:v>
                </c:pt>
                <c:pt idx="21">
                  <c:v>10.936319444444441</c:v>
                </c:pt>
                <c:pt idx="22">
                  <c:v>10.74722222222222</c:v>
                </c:pt>
                <c:pt idx="23">
                  <c:v>10.636388888888886</c:v>
                </c:pt>
                <c:pt idx="24">
                  <c:v>10.636249999999995</c:v>
                </c:pt>
                <c:pt idx="25">
                  <c:v>10.944930555555549</c:v>
                </c:pt>
                <c:pt idx="26">
                  <c:v>11.09118055555556</c:v>
                </c:pt>
                <c:pt idx="27">
                  <c:v>11.393749999999995</c:v>
                </c:pt>
                <c:pt idx="28">
                  <c:v>10.982569444444437</c:v>
                </c:pt>
                <c:pt idx="29">
                  <c:v>11.250972222222217</c:v>
                </c:pt>
                <c:pt idx="30">
                  <c:v>12.237777777777765</c:v>
                </c:pt>
                <c:pt idx="31">
                  <c:v>11.822222222222226</c:v>
                </c:pt>
                <c:pt idx="32">
                  <c:v>11.940069444444454</c:v>
                </c:pt>
                <c:pt idx="33">
                  <c:v>13.02881944444445</c:v>
                </c:pt>
                <c:pt idx="34">
                  <c:v>13.441805555555561</c:v>
                </c:pt>
                <c:pt idx="35">
                  <c:v>13.259374999999993</c:v>
                </c:pt>
                <c:pt idx="36">
                  <c:v>13.106805555555557</c:v>
                </c:pt>
                <c:pt idx="37">
                  <c:v>12.984374999999995</c:v>
                </c:pt>
                <c:pt idx="38">
                  <c:v>12.408194444444449</c:v>
                </c:pt>
                <c:pt idx="39">
                  <c:v>12.092430555555554</c:v>
                </c:pt>
                <c:pt idx="40">
                  <c:v>12.400138888888883</c:v>
                </c:pt>
                <c:pt idx="41">
                  <c:v>12.788402777777769</c:v>
                </c:pt>
                <c:pt idx="42">
                  <c:v>13.435625000000007</c:v>
                </c:pt>
                <c:pt idx="43">
                  <c:v>12.841527777777777</c:v>
                </c:pt>
                <c:pt idx="44">
                  <c:v>13.328333333333328</c:v>
                </c:pt>
                <c:pt idx="45">
                  <c:v>13.891249999999999</c:v>
                </c:pt>
                <c:pt idx="66">
                  <c:v>14.849861111111105</c:v>
                </c:pt>
                <c:pt idx="67">
                  <c:v>14.626388888888878</c:v>
                </c:pt>
                <c:pt idx="68">
                  <c:v>14.613750000000003</c:v>
                </c:pt>
                <c:pt idx="69">
                  <c:v>14.663333333333343</c:v>
                </c:pt>
                <c:pt idx="70">
                  <c:v>14.566319444444433</c:v>
                </c:pt>
                <c:pt idx="71">
                  <c:v>14.814305555555551</c:v>
                </c:pt>
                <c:pt idx="72">
                  <c:v>15.296319444444439</c:v>
                </c:pt>
                <c:pt idx="73">
                  <c:v>16.002013888888889</c:v>
                </c:pt>
                <c:pt idx="74">
                  <c:v>16.851180555555555</c:v>
                </c:pt>
                <c:pt idx="75">
                  <c:v>16.975694444444443</c:v>
                </c:pt>
                <c:pt idx="76">
                  <c:v>15.954444444444457</c:v>
                </c:pt>
                <c:pt idx="77">
                  <c:v>16.075833333333325</c:v>
                </c:pt>
                <c:pt idx="78">
                  <c:v>16.672013888888891</c:v>
                </c:pt>
                <c:pt idx="79">
                  <c:v>17.321249999999999</c:v>
                </c:pt>
                <c:pt idx="80">
                  <c:v>18.229236111111106</c:v>
                </c:pt>
                <c:pt idx="81">
                  <c:v>17.67555555555554</c:v>
                </c:pt>
                <c:pt idx="82">
                  <c:v>17.805833333333329</c:v>
                </c:pt>
                <c:pt idx="83">
                  <c:v>18.883263888888887</c:v>
                </c:pt>
                <c:pt idx="84">
                  <c:v>19.56236111111113</c:v>
                </c:pt>
                <c:pt idx="85">
                  <c:v>20.118125000000028</c:v>
                </c:pt>
                <c:pt idx="86">
                  <c:v>20.584444444444426</c:v>
                </c:pt>
                <c:pt idx="87">
                  <c:v>20.447222222222226</c:v>
                </c:pt>
                <c:pt idx="88">
                  <c:v>20.88805555555555</c:v>
                </c:pt>
                <c:pt idx="89">
                  <c:v>21.628472222222232</c:v>
                </c:pt>
                <c:pt idx="90">
                  <c:v>21.9713888888889</c:v>
                </c:pt>
                <c:pt idx="91">
                  <c:v>21.032847222222216</c:v>
                </c:pt>
                <c:pt idx="92">
                  <c:v>19.378541666666678</c:v>
                </c:pt>
                <c:pt idx="93">
                  <c:v>17.995624999999993</c:v>
                </c:pt>
                <c:pt idx="94">
                  <c:v>17.656041666666674</c:v>
                </c:pt>
                <c:pt idx="95">
                  <c:v>18.424722222222233</c:v>
                </c:pt>
                <c:pt idx="96">
                  <c:v>19.719027777777804</c:v>
                </c:pt>
                <c:pt idx="97">
                  <c:v>21.269097222222207</c:v>
                </c:pt>
                <c:pt idx="98">
                  <c:v>21.596041666666675</c:v>
                </c:pt>
                <c:pt idx="99">
                  <c:v>21.399791666666669</c:v>
                </c:pt>
                <c:pt idx="100">
                  <c:v>21.807361111111103</c:v>
                </c:pt>
                <c:pt idx="101">
                  <c:v>22.65923611111111</c:v>
                </c:pt>
                <c:pt idx="102">
                  <c:v>23.341458333333321</c:v>
                </c:pt>
                <c:pt idx="103">
                  <c:v>22.880555555555535</c:v>
                </c:pt>
                <c:pt idx="104">
                  <c:v>21.583958333333332</c:v>
                </c:pt>
                <c:pt idx="105">
                  <c:v>21.676597222222245</c:v>
                </c:pt>
                <c:pt idx="106">
                  <c:v>20.121041666666677</c:v>
                </c:pt>
                <c:pt idx="107">
                  <c:v>19.191666666666677</c:v>
                </c:pt>
                <c:pt idx="108">
                  <c:v>19.733888888888881</c:v>
                </c:pt>
                <c:pt idx="109">
                  <c:v>20.681180555555564</c:v>
                </c:pt>
                <c:pt idx="110">
                  <c:v>22.176388888888901</c:v>
                </c:pt>
                <c:pt idx="111">
                  <c:v>22.484305555555562</c:v>
                </c:pt>
                <c:pt idx="112">
                  <c:v>22.565416666666671</c:v>
                </c:pt>
                <c:pt idx="113">
                  <c:v>22.365555555555556</c:v>
                </c:pt>
                <c:pt idx="114">
                  <c:v>22.343958333333326</c:v>
                </c:pt>
                <c:pt idx="115">
                  <c:v>22.510763888888903</c:v>
                </c:pt>
                <c:pt idx="116">
                  <c:v>23.252986111111099</c:v>
                </c:pt>
                <c:pt idx="117">
                  <c:v>23.661527777777788</c:v>
                </c:pt>
                <c:pt idx="118">
                  <c:v>23.569305555555545</c:v>
                </c:pt>
                <c:pt idx="119">
                  <c:v>23.711458333333322</c:v>
                </c:pt>
                <c:pt idx="120">
                  <c:v>24.413333333333323</c:v>
                </c:pt>
                <c:pt idx="165">
                  <c:v>26.187222222222228</c:v>
                </c:pt>
                <c:pt idx="166">
                  <c:v>26.430694444444455</c:v>
                </c:pt>
                <c:pt idx="167">
                  <c:v>26.514861111111099</c:v>
                </c:pt>
                <c:pt idx="168">
                  <c:v>25.873125000000016</c:v>
                </c:pt>
                <c:pt idx="169">
                  <c:v>24.811527777777762</c:v>
                </c:pt>
                <c:pt idx="170">
                  <c:v>24.04451388888889</c:v>
                </c:pt>
                <c:pt idx="171">
                  <c:v>24.248541666666696</c:v>
                </c:pt>
                <c:pt idx="172">
                  <c:v>24.691319444444439</c:v>
                </c:pt>
                <c:pt idx="173">
                  <c:v>24.115625000000005</c:v>
                </c:pt>
                <c:pt idx="174">
                  <c:v>22.463819444444439</c:v>
                </c:pt>
                <c:pt idx="175">
                  <c:v>21.676736111111119</c:v>
                </c:pt>
                <c:pt idx="176">
                  <c:v>21.79430555555556</c:v>
                </c:pt>
                <c:pt idx="177">
                  <c:v>22.060486111111082</c:v>
                </c:pt>
                <c:pt idx="178">
                  <c:v>21.876052631578947</c:v>
                </c:pt>
              </c:numCache>
            </c:numRef>
          </c:val>
          <c:smooth val="0"/>
          <c:extLst xmlns:c16r2="http://schemas.microsoft.com/office/drawing/2015/06/chart">
            <c:ext xmlns:c16="http://schemas.microsoft.com/office/drawing/2014/chart" uri="{C3380CC4-5D6E-409C-BE32-E72D297353CC}">
              <c16:uniqueId val="{00000000-0085-4811-8D3C-87A611D436F6}"/>
            </c:ext>
          </c:extLst>
        </c:ser>
        <c:ser>
          <c:idx val="1"/>
          <c:order val="1"/>
          <c:tx>
            <c:strRef>
              <c:f>'final_mean fig'!$G$2</c:f>
              <c:strCache>
                <c:ptCount val="1"/>
                <c:pt idx="0">
                  <c:v>EW</c:v>
                </c:pt>
              </c:strCache>
            </c:strRef>
          </c:tx>
          <c:spPr>
            <a:ln w="19050" cap="rnd">
              <a:solidFill>
                <a:srgbClr val="4F81BD"/>
              </a:solidFill>
              <a:round/>
            </a:ln>
            <a:effectLst/>
          </c:spPr>
          <c:marker>
            <c:symbol val="none"/>
          </c:marker>
          <c:dPt>
            <c:idx val="62"/>
            <c:marker>
              <c:symbol val="none"/>
            </c:marker>
            <c:bubble3D val="0"/>
            <c:spPr>
              <a:ln w="19050" cap="rnd">
                <a:solidFill>
                  <a:srgbClr val="4F81BD"/>
                </a:solidFill>
                <a:round/>
              </a:ln>
              <a:effectLst/>
            </c:spPr>
            <c:extLst xmlns:c16r2="http://schemas.microsoft.com/office/drawing/2015/06/chart">
              <c:ext xmlns:c16="http://schemas.microsoft.com/office/drawing/2014/chart" uri="{C3380CC4-5D6E-409C-BE32-E72D297353CC}">
                <c16:uniqueId val="{00000002-0085-4811-8D3C-87A611D436F6}"/>
              </c:ext>
            </c:extLst>
          </c:dPt>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fig'!$G$3:$G$167</c:f>
              <c:numCache>
                <c:formatCode>General</c:formatCode>
                <c:ptCount val="165"/>
                <c:pt idx="56" formatCode="0.00">
                  <c:v>13.745833333333346</c:v>
                </c:pt>
                <c:pt idx="57" formatCode="0.00">
                  <c:v>13.952916666666669</c:v>
                </c:pt>
                <c:pt idx="58" formatCode="0.00">
                  <c:v>13.287708333333336</c:v>
                </c:pt>
                <c:pt idx="59" formatCode="0.00">
                  <c:v>12.960833333333326</c:v>
                </c:pt>
                <c:pt idx="60" formatCode="0.00">
                  <c:v>12.618194444444438</c:v>
                </c:pt>
                <c:pt idx="61" formatCode="0.00">
                  <c:v>12.822222222222235</c:v>
                </c:pt>
                <c:pt idx="62" formatCode="0.00">
                  <c:v>13.014513888888883</c:v>
                </c:pt>
                <c:pt idx="63" formatCode="0.00">
                  <c:v>13.468541666666676</c:v>
                </c:pt>
                <c:pt idx="64" formatCode="0.00">
                  <c:v>14.342361111111124</c:v>
                </c:pt>
                <c:pt idx="65" formatCode="0.00">
                  <c:v>15.033958333333342</c:v>
                </c:pt>
                <c:pt idx="121" formatCode="0.00">
                  <c:v>25.183819444444449</c:v>
                </c:pt>
                <c:pt idx="122" formatCode="0.00">
                  <c:v>23.977430555555557</c:v>
                </c:pt>
                <c:pt idx="123" formatCode="0.00">
                  <c:v>23.00312499999999</c:v>
                </c:pt>
                <c:pt idx="124" formatCode="0.00">
                  <c:v>22.71715277777777</c:v>
                </c:pt>
                <c:pt idx="125" formatCode="0.00">
                  <c:v>22.88430555555556</c:v>
                </c:pt>
                <c:pt idx="126" formatCode="0.00">
                  <c:v>23.217569444444461</c:v>
                </c:pt>
                <c:pt idx="127" formatCode="0.00">
                  <c:v>23.227152777777778</c:v>
                </c:pt>
                <c:pt idx="128" formatCode="0.00">
                  <c:v>22.781041666666663</c:v>
                </c:pt>
                <c:pt idx="129" formatCode="0.00">
                  <c:v>22.538402777777776</c:v>
                </c:pt>
                <c:pt idx="130" formatCode="0.00">
                  <c:v>22.547916666666687</c:v>
                </c:pt>
                <c:pt idx="131" formatCode="0.00">
                  <c:v>22.850763888888892</c:v>
                </c:pt>
                <c:pt idx="132" formatCode="0.00">
                  <c:v>22.930208333333344</c:v>
                </c:pt>
                <c:pt idx="133" formatCode="0.00">
                  <c:v>23.260625000000012</c:v>
                </c:pt>
                <c:pt idx="134" formatCode="0.00">
                  <c:v>23.449999999999992</c:v>
                </c:pt>
                <c:pt idx="135" formatCode="0.00">
                  <c:v>23.760625000000012</c:v>
                </c:pt>
                <c:pt idx="136" formatCode="0.00">
                  <c:v>23.96333333333332</c:v>
                </c:pt>
                <c:pt idx="137" formatCode="0.00">
                  <c:v>24.076388888888882</c:v>
                </c:pt>
                <c:pt idx="138" formatCode="0.00">
                  <c:v>23.481597222222209</c:v>
                </c:pt>
                <c:pt idx="139" formatCode="0.00">
                  <c:v>23.025069444444448</c:v>
                </c:pt>
                <c:pt idx="140" formatCode="0.00">
                  <c:v>22.030486111111102</c:v>
                </c:pt>
                <c:pt idx="141" formatCode="0.00">
                  <c:v>21.385208333333338</c:v>
                </c:pt>
                <c:pt idx="142" formatCode="0.00">
                  <c:v>22.202777777777779</c:v>
                </c:pt>
              </c:numCache>
            </c:numRef>
          </c:val>
          <c:smooth val="0"/>
          <c:extLst xmlns:c16r2="http://schemas.microsoft.com/office/drawing/2015/06/chart">
            <c:ext xmlns:c16="http://schemas.microsoft.com/office/drawing/2014/chart" uri="{C3380CC4-5D6E-409C-BE32-E72D297353CC}">
              <c16:uniqueId val="{00000003-0085-4811-8D3C-87A611D436F6}"/>
            </c:ext>
          </c:extLst>
        </c:ser>
        <c:ser>
          <c:idx val="2"/>
          <c:order val="2"/>
          <c:tx>
            <c:strRef>
              <c:f>'final_mean fig'!$H$2</c:f>
              <c:strCache>
                <c:ptCount val="1"/>
                <c:pt idx="0">
                  <c:v>non-EW</c:v>
                </c:pt>
              </c:strCache>
            </c:strRef>
          </c:tx>
          <c:spPr>
            <a:ln w="19050" cap="rnd">
              <a:solidFill>
                <a:srgbClr val="F79646"/>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fig'!$H$3:$H$167</c:f>
              <c:numCache>
                <c:formatCode>General</c:formatCode>
                <c:ptCount val="165"/>
                <c:pt idx="46" formatCode="0.00">
                  <c:v>15.017013888888894</c:v>
                </c:pt>
                <c:pt idx="47" formatCode="0.00">
                  <c:v>15.123541666666675</c:v>
                </c:pt>
                <c:pt idx="48" formatCode="0.00">
                  <c:v>14.118263888888887</c:v>
                </c:pt>
                <c:pt idx="49" formatCode="0.00">
                  <c:v>13.111111111111114</c:v>
                </c:pt>
                <c:pt idx="50" formatCode="0.00">
                  <c:v>12.293888888888887</c:v>
                </c:pt>
                <c:pt idx="51" formatCode="0.00">
                  <c:v>12.213194444444442</c:v>
                </c:pt>
                <c:pt idx="52" formatCode="0.00">
                  <c:v>12.787430555555552</c:v>
                </c:pt>
                <c:pt idx="53" formatCode="0.00">
                  <c:v>13.466944444444445</c:v>
                </c:pt>
                <c:pt idx="54" formatCode="0.00">
                  <c:v>13.654999999999994</c:v>
                </c:pt>
                <c:pt idx="55" formatCode="0.00">
                  <c:v>13.563333333333325</c:v>
                </c:pt>
                <c:pt idx="143" formatCode="0.00">
                  <c:v>22.964513888888902</c:v>
                </c:pt>
                <c:pt idx="144" formatCode="0.00">
                  <c:v>23.585416666666674</c:v>
                </c:pt>
                <c:pt idx="145" formatCode="0.00">
                  <c:v>24.276805555555555</c:v>
                </c:pt>
                <c:pt idx="146" formatCode="0.00">
                  <c:v>25.460486111111084</c:v>
                </c:pt>
                <c:pt idx="147" formatCode="0.00">
                  <c:v>26.257291666666646</c:v>
                </c:pt>
                <c:pt idx="148" formatCode="0.00">
                  <c:v>27.027916666666684</c:v>
                </c:pt>
                <c:pt idx="149" formatCode="0.00">
                  <c:v>27.191944444444452</c:v>
                </c:pt>
                <c:pt idx="150" formatCode="0.00">
                  <c:v>27.475208333333335</c:v>
                </c:pt>
                <c:pt idx="151" formatCode="0.00">
                  <c:v>26.746388888888895</c:v>
                </c:pt>
                <c:pt idx="152" formatCode="0.00">
                  <c:v>26.298680555555563</c:v>
                </c:pt>
                <c:pt idx="153" formatCode="0.00">
                  <c:v>26.426736111111094</c:v>
                </c:pt>
                <c:pt idx="154" formatCode="0.00">
                  <c:v>25.354027777777759</c:v>
                </c:pt>
                <c:pt idx="155" formatCode="0.00">
                  <c:v>24.749444444444464</c:v>
                </c:pt>
                <c:pt idx="156" formatCode="0.00">
                  <c:v>24.621180555555565</c:v>
                </c:pt>
                <c:pt idx="157" formatCode="0.00">
                  <c:v>24.415555555555542</c:v>
                </c:pt>
                <c:pt idx="158" formatCode="0.00">
                  <c:v>24.328958333333343</c:v>
                </c:pt>
                <c:pt idx="159" formatCode="0.00">
                  <c:v>24.658124999999991</c:v>
                </c:pt>
                <c:pt idx="160" formatCode="0.00">
                  <c:v>25.131666666666661</c:v>
                </c:pt>
                <c:pt idx="161" formatCode="0.00">
                  <c:v>25.661944444444448</c:v>
                </c:pt>
                <c:pt idx="162" formatCode="0.00">
                  <c:v>25.886666666666663</c:v>
                </c:pt>
                <c:pt idx="163" formatCode="0.00">
                  <c:v>25.915069444444427</c:v>
                </c:pt>
                <c:pt idx="164" formatCode="0.00">
                  <c:v>25.911597222222206</c:v>
                </c:pt>
              </c:numCache>
            </c:numRef>
          </c:val>
          <c:smooth val="0"/>
          <c:extLst xmlns:c16r2="http://schemas.microsoft.com/office/drawing/2015/06/chart">
            <c:ext xmlns:c16="http://schemas.microsoft.com/office/drawing/2014/chart" uri="{C3380CC4-5D6E-409C-BE32-E72D297353CC}">
              <c16:uniqueId val="{00000004-0085-4811-8D3C-87A611D436F6}"/>
            </c:ext>
          </c:extLst>
        </c:ser>
        <c:dLbls>
          <c:showLegendKey val="0"/>
          <c:showVal val="0"/>
          <c:showCatName val="0"/>
          <c:showSerName val="0"/>
          <c:showPercent val="0"/>
          <c:showBubbleSize val="0"/>
        </c:dLbls>
        <c:smooth val="0"/>
        <c:axId val="424314120"/>
        <c:axId val="424314904"/>
      </c:lineChart>
      <c:dateAx>
        <c:axId val="424314120"/>
        <c:scaling>
          <c:orientation val="minMax"/>
        </c:scaling>
        <c:delete val="0"/>
        <c:axPos val="b"/>
        <c:numFmt formatCode="m\/d\/yyyy"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314904"/>
        <c:crosses val="autoZero"/>
        <c:auto val="1"/>
        <c:lblOffset val="100"/>
        <c:baseTimeUnit val="days"/>
      </c:dateAx>
      <c:valAx>
        <c:axId val="42431490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Temperature (°C)</a:t>
                </a:r>
              </a:p>
            </c:rich>
          </c:tx>
          <c:layout>
            <c:manualLayout>
              <c:xMode val="edge"/>
              <c:yMode val="edge"/>
              <c:x val="4.5679061887704975E-3"/>
              <c:y val="0.160221872265966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314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0"/>
          <c:y val="2.0590209728938447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145144996693715"/>
          <c:y val="7.3677645964357566E-2"/>
          <c:w val="0.86716624414857535"/>
          <c:h val="0.67851106240585901"/>
        </c:manualLayout>
      </c:layout>
      <c:lineChart>
        <c:grouping val="standard"/>
        <c:varyColors val="0"/>
        <c:ser>
          <c:idx val="0"/>
          <c:order val="0"/>
          <c:tx>
            <c:strRef>
              <c:f>'waterlevel spot figure'!$D$2</c:f>
              <c:strCache>
                <c:ptCount val="1"/>
                <c:pt idx="0">
                  <c:v>418076 Gingham@Tillaloo</c:v>
                </c:pt>
              </c:strCache>
            </c:strRef>
          </c:tx>
          <c:spPr>
            <a:ln w="19050" cap="rnd">
              <a:solidFill>
                <a:schemeClr val="accent1"/>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figure'!$D$3:$D$367</c:f>
              <c:numCache>
                <c:formatCode>General</c:formatCode>
                <c:ptCount val="365"/>
                <c:pt idx="0">
                  <c:v>0.48599999999999999</c:v>
                </c:pt>
                <c:pt idx="1">
                  <c:v>0.503</c:v>
                </c:pt>
                <c:pt idx="2">
                  <c:v>0.85599999999999998</c:v>
                </c:pt>
                <c:pt idx="3">
                  <c:v>1.026</c:v>
                </c:pt>
                <c:pt idx="4">
                  <c:v>1.036</c:v>
                </c:pt>
                <c:pt idx="5">
                  <c:v>1.0109999999999999</c:v>
                </c:pt>
                <c:pt idx="6">
                  <c:v>0.96599999999999997</c:v>
                </c:pt>
                <c:pt idx="7">
                  <c:v>0.95299999999999996</c:v>
                </c:pt>
                <c:pt idx="8">
                  <c:v>0.92500000000000004</c:v>
                </c:pt>
                <c:pt idx="9">
                  <c:v>0.84099999999999997</c:v>
                </c:pt>
                <c:pt idx="10">
                  <c:v>0.82799999999999996</c:v>
                </c:pt>
                <c:pt idx="11">
                  <c:v>0.75600000000000001</c:v>
                </c:pt>
                <c:pt idx="12">
                  <c:v>0.69899999999999995</c:v>
                </c:pt>
                <c:pt idx="13">
                  <c:v>0.67</c:v>
                </c:pt>
                <c:pt idx="14">
                  <c:v>0.66400000000000003</c:v>
                </c:pt>
                <c:pt idx="15">
                  <c:v>0.65</c:v>
                </c:pt>
                <c:pt idx="16">
                  <c:v>0.64700000000000002</c:v>
                </c:pt>
                <c:pt idx="17">
                  <c:v>0.66600000000000004</c:v>
                </c:pt>
                <c:pt idx="18">
                  <c:v>0.70699999999999996</c:v>
                </c:pt>
                <c:pt idx="19">
                  <c:v>0.72</c:v>
                </c:pt>
                <c:pt idx="20">
                  <c:v>0.73299999999999998</c:v>
                </c:pt>
                <c:pt idx="21">
                  <c:v>0.72399999999999998</c:v>
                </c:pt>
                <c:pt idx="22">
                  <c:v>0.70899999999999996</c:v>
                </c:pt>
                <c:pt idx="23">
                  <c:v>0.66800000000000004</c:v>
                </c:pt>
                <c:pt idx="24">
                  <c:v>0.64100000000000001</c:v>
                </c:pt>
                <c:pt idx="25">
                  <c:v>0.56599999999999995</c:v>
                </c:pt>
                <c:pt idx="26">
                  <c:v>0.50800000000000001</c:v>
                </c:pt>
                <c:pt idx="27">
                  <c:v>0.498</c:v>
                </c:pt>
                <c:pt idx="28">
                  <c:v>0.501</c:v>
                </c:pt>
                <c:pt idx="29">
                  <c:v>0.496</c:v>
                </c:pt>
                <c:pt idx="30">
                  <c:v>0.48799999999999999</c:v>
                </c:pt>
                <c:pt idx="31">
                  <c:v>0.47399999999999998</c:v>
                </c:pt>
                <c:pt idx="32">
                  <c:v>0.48299999999999998</c:v>
                </c:pt>
                <c:pt idx="33">
                  <c:v>0.51600000000000001</c:v>
                </c:pt>
                <c:pt idx="34">
                  <c:v>0.51700000000000002</c:v>
                </c:pt>
                <c:pt idx="35">
                  <c:v>0.50700000000000001</c:v>
                </c:pt>
                <c:pt idx="36">
                  <c:v>0.49399999999999999</c:v>
                </c:pt>
                <c:pt idx="37">
                  <c:v>0.503</c:v>
                </c:pt>
                <c:pt idx="38">
                  <c:v>0.55700000000000005</c:v>
                </c:pt>
                <c:pt idx="39">
                  <c:v>0.55700000000000005</c:v>
                </c:pt>
                <c:pt idx="40">
                  <c:v>0.54500000000000004</c:v>
                </c:pt>
                <c:pt idx="41">
                  <c:v>0.54100000000000004</c:v>
                </c:pt>
                <c:pt idx="42">
                  <c:v>0.54500000000000004</c:v>
                </c:pt>
                <c:pt idx="43">
                  <c:v>0.54200000000000004</c:v>
                </c:pt>
                <c:pt idx="44">
                  <c:v>0.53500000000000003</c:v>
                </c:pt>
                <c:pt idx="45">
                  <c:v>0.52700000000000002</c:v>
                </c:pt>
                <c:pt idx="46">
                  <c:v>0.51400000000000001</c:v>
                </c:pt>
                <c:pt idx="47">
                  <c:v>0.496</c:v>
                </c:pt>
                <c:pt idx="48">
                  <c:v>0.495</c:v>
                </c:pt>
                <c:pt idx="49">
                  <c:v>0.49199999999999999</c:v>
                </c:pt>
                <c:pt idx="50">
                  <c:v>0.51800000000000002</c:v>
                </c:pt>
                <c:pt idx="51">
                  <c:v>0.53</c:v>
                </c:pt>
                <c:pt idx="52">
                  <c:v>0.53500000000000003</c:v>
                </c:pt>
                <c:pt idx="53">
                  <c:v>0.53500000000000003</c:v>
                </c:pt>
                <c:pt idx="54">
                  <c:v>0.51800000000000002</c:v>
                </c:pt>
                <c:pt idx="55">
                  <c:v>0.51700000000000002</c:v>
                </c:pt>
                <c:pt idx="56">
                  <c:v>0.51600000000000001</c:v>
                </c:pt>
                <c:pt idx="57">
                  <c:v>0.50700000000000001</c:v>
                </c:pt>
                <c:pt idx="58">
                  <c:v>0.48799999999999999</c:v>
                </c:pt>
                <c:pt idx="59">
                  <c:v>0.46500000000000002</c:v>
                </c:pt>
                <c:pt idx="60">
                  <c:v>0.45500000000000002</c:v>
                </c:pt>
                <c:pt idx="61">
                  <c:v>0.48499999999999999</c:v>
                </c:pt>
                <c:pt idx="62">
                  <c:v>0.55200000000000005</c:v>
                </c:pt>
                <c:pt idx="63">
                  <c:v>0.76300000000000001</c:v>
                </c:pt>
                <c:pt idx="64">
                  <c:v>0.99399999999999999</c:v>
                </c:pt>
                <c:pt idx="65">
                  <c:v>1</c:v>
                </c:pt>
                <c:pt idx="66">
                  <c:v>0.81</c:v>
                </c:pt>
                <c:pt idx="67">
                  <c:v>0.63900000000000001</c:v>
                </c:pt>
                <c:pt idx="68">
                  <c:v>0.55900000000000005</c:v>
                </c:pt>
                <c:pt idx="69">
                  <c:v>0.49</c:v>
                </c:pt>
                <c:pt idx="70">
                  <c:v>0.48399999999999999</c:v>
                </c:pt>
                <c:pt idx="71">
                  <c:v>0.48899999999999999</c:v>
                </c:pt>
                <c:pt idx="72">
                  <c:v>0.47799999999999998</c:v>
                </c:pt>
                <c:pt idx="73">
                  <c:v>0.46800000000000003</c:v>
                </c:pt>
                <c:pt idx="74">
                  <c:v>0.45500000000000002</c:v>
                </c:pt>
                <c:pt idx="75">
                  <c:v>0.44700000000000001</c:v>
                </c:pt>
                <c:pt idx="76">
                  <c:v>0.436</c:v>
                </c:pt>
                <c:pt idx="77">
                  <c:v>0.42399999999999999</c:v>
                </c:pt>
                <c:pt idx="78">
                  <c:v>0.41499999999999998</c:v>
                </c:pt>
                <c:pt idx="79">
                  <c:v>0.42299999999999999</c:v>
                </c:pt>
                <c:pt idx="80">
                  <c:v>0.41499999999999998</c:v>
                </c:pt>
                <c:pt idx="81">
                  <c:v>0.40100000000000002</c:v>
                </c:pt>
                <c:pt idx="82">
                  <c:v>0.39200000000000002</c:v>
                </c:pt>
                <c:pt idx="83">
                  <c:v>0.38800000000000001</c:v>
                </c:pt>
                <c:pt idx="84">
                  <c:v>0.435</c:v>
                </c:pt>
                <c:pt idx="85">
                  <c:v>0.42299999999999999</c:v>
                </c:pt>
                <c:pt idx="86">
                  <c:v>0.40500000000000003</c:v>
                </c:pt>
                <c:pt idx="87">
                  <c:v>0.38800000000000001</c:v>
                </c:pt>
                <c:pt idx="88">
                  <c:v>0.372</c:v>
                </c:pt>
                <c:pt idx="89">
                  <c:v>0.36</c:v>
                </c:pt>
                <c:pt idx="90">
                  <c:v>0.34699999999999998</c:v>
                </c:pt>
                <c:pt idx="91">
                  <c:v>0.39100000000000001</c:v>
                </c:pt>
                <c:pt idx="92">
                  <c:v>0.42599999999999999</c:v>
                </c:pt>
                <c:pt idx="93">
                  <c:v>0.42599999999999999</c:v>
                </c:pt>
                <c:pt idx="94">
                  <c:v>0.44400000000000001</c:v>
                </c:pt>
                <c:pt idx="95">
                  <c:v>0.44400000000000001</c:v>
                </c:pt>
                <c:pt idx="96">
                  <c:v>0.44400000000000001</c:v>
                </c:pt>
                <c:pt idx="97">
                  <c:v>0.441</c:v>
                </c:pt>
                <c:pt idx="98">
                  <c:v>0.47</c:v>
                </c:pt>
                <c:pt idx="99">
                  <c:v>0.48899999999999999</c:v>
                </c:pt>
                <c:pt idx="100">
                  <c:v>0.48199999999999998</c:v>
                </c:pt>
                <c:pt idx="101">
                  <c:v>0.44900000000000001</c:v>
                </c:pt>
                <c:pt idx="102">
                  <c:v>0.42499999999999999</c:v>
                </c:pt>
                <c:pt idx="103">
                  <c:v>0.42499999999999999</c:v>
                </c:pt>
                <c:pt idx="104">
                  <c:v>0.41499999999999998</c:v>
                </c:pt>
                <c:pt idx="105">
                  <c:v>0.44600000000000001</c:v>
                </c:pt>
                <c:pt idx="106">
                  <c:v>0.88400000000000001</c:v>
                </c:pt>
                <c:pt idx="107">
                  <c:v>1.04</c:v>
                </c:pt>
                <c:pt idx="108">
                  <c:v>1.0580000000000001</c:v>
                </c:pt>
                <c:pt idx="109">
                  <c:v>1.06</c:v>
                </c:pt>
                <c:pt idx="110">
                  <c:v>0.95899999999999996</c:v>
                </c:pt>
                <c:pt idx="111">
                  <c:v>0.78</c:v>
                </c:pt>
                <c:pt idx="112">
                  <c:v>0.76500000000000001</c:v>
                </c:pt>
                <c:pt idx="113">
                  <c:v>0.66100000000000003</c:v>
                </c:pt>
                <c:pt idx="114">
                  <c:v>0.57999999999999996</c:v>
                </c:pt>
                <c:pt idx="115">
                  <c:v>0.52200000000000002</c:v>
                </c:pt>
                <c:pt idx="116">
                  <c:v>0.47399999999999998</c:v>
                </c:pt>
                <c:pt idx="117">
                  <c:v>0.443</c:v>
                </c:pt>
                <c:pt idx="118">
                  <c:v>0.42599999999999999</c:v>
                </c:pt>
                <c:pt idx="119">
                  <c:v>0.40899999999999997</c:v>
                </c:pt>
                <c:pt idx="120">
                  <c:v>0.4</c:v>
                </c:pt>
                <c:pt idx="121">
                  <c:v>0.41799999999999998</c:v>
                </c:pt>
                <c:pt idx="122">
                  <c:v>0.44700000000000001</c:v>
                </c:pt>
                <c:pt idx="123">
                  <c:v>0.68500000000000005</c:v>
                </c:pt>
                <c:pt idx="124">
                  <c:v>0.92500000000000004</c:v>
                </c:pt>
                <c:pt idx="125">
                  <c:v>0.86699999999999999</c:v>
                </c:pt>
                <c:pt idx="126">
                  <c:v>0.67900000000000005</c:v>
                </c:pt>
                <c:pt idx="127">
                  <c:v>0.747</c:v>
                </c:pt>
                <c:pt idx="128">
                  <c:v>0.80600000000000005</c:v>
                </c:pt>
                <c:pt idx="129">
                  <c:v>0.83199999999999996</c:v>
                </c:pt>
                <c:pt idx="130">
                  <c:v>0.83799999999999997</c:v>
                </c:pt>
                <c:pt idx="131">
                  <c:v>0.80500000000000005</c:v>
                </c:pt>
                <c:pt idx="132">
                  <c:v>0.747</c:v>
                </c:pt>
                <c:pt idx="133">
                  <c:v>0.72399999999999998</c:v>
                </c:pt>
                <c:pt idx="134">
                  <c:v>0.73099999999999998</c:v>
                </c:pt>
                <c:pt idx="135">
                  <c:v>0.70399999999999996</c:v>
                </c:pt>
                <c:pt idx="136">
                  <c:v>0.69499999999999995</c:v>
                </c:pt>
                <c:pt idx="137">
                  <c:v>0.68100000000000005</c:v>
                </c:pt>
                <c:pt idx="138">
                  <c:v>0.75600000000000001</c:v>
                </c:pt>
                <c:pt idx="139">
                  <c:v>0.79100000000000004</c:v>
                </c:pt>
                <c:pt idx="140">
                  <c:v>0.81100000000000005</c:v>
                </c:pt>
                <c:pt idx="141">
                  <c:v>0.80400000000000005</c:v>
                </c:pt>
                <c:pt idx="142">
                  <c:v>0.78700000000000003</c:v>
                </c:pt>
                <c:pt idx="143">
                  <c:v>0.72499999999999998</c:v>
                </c:pt>
                <c:pt idx="144">
                  <c:v>0.753</c:v>
                </c:pt>
                <c:pt idx="145">
                  <c:v>0.79300000000000004</c:v>
                </c:pt>
                <c:pt idx="146">
                  <c:v>0.70599999999999996</c:v>
                </c:pt>
                <c:pt idx="147">
                  <c:v>0.64200000000000002</c:v>
                </c:pt>
                <c:pt idx="148">
                  <c:v>0.67</c:v>
                </c:pt>
                <c:pt idx="149">
                  <c:v>0.61199999999999999</c:v>
                </c:pt>
                <c:pt idx="150">
                  <c:v>0.54700000000000004</c:v>
                </c:pt>
                <c:pt idx="151">
                  <c:v>0.50800000000000001</c:v>
                </c:pt>
                <c:pt idx="152">
                  <c:v>0.49199999999999999</c:v>
                </c:pt>
                <c:pt idx="153">
                  <c:v>0.47199999999999998</c:v>
                </c:pt>
                <c:pt idx="154">
                  <c:v>0.46600000000000003</c:v>
                </c:pt>
                <c:pt idx="155">
                  <c:v>0.47299999999999998</c:v>
                </c:pt>
                <c:pt idx="156">
                  <c:v>0.48299999999999998</c:v>
                </c:pt>
                <c:pt idx="157">
                  <c:v>0.49299999999999999</c:v>
                </c:pt>
                <c:pt idx="158">
                  <c:v>0.48899999999999999</c:v>
                </c:pt>
                <c:pt idx="159">
                  <c:v>0.53200000000000003</c:v>
                </c:pt>
                <c:pt idx="160">
                  <c:v>0.54</c:v>
                </c:pt>
                <c:pt idx="161">
                  <c:v>0.57499999999999996</c:v>
                </c:pt>
                <c:pt idx="162">
                  <c:v>0.57799999999999996</c:v>
                </c:pt>
                <c:pt idx="163">
                  <c:v>0.51500000000000001</c:v>
                </c:pt>
                <c:pt idx="164">
                  <c:v>0.53100000000000003</c:v>
                </c:pt>
                <c:pt idx="165">
                  <c:v>0.501</c:v>
                </c:pt>
                <c:pt idx="166">
                  <c:v>0.52300000000000002</c:v>
                </c:pt>
                <c:pt idx="167">
                  <c:v>0.46300000000000002</c:v>
                </c:pt>
                <c:pt idx="168">
                  <c:v>0.45300000000000001</c:v>
                </c:pt>
                <c:pt idx="169">
                  <c:v>0.443</c:v>
                </c:pt>
                <c:pt idx="170">
                  <c:v>0.48199999999999998</c:v>
                </c:pt>
                <c:pt idx="171">
                  <c:v>0.44600000000000001</c:v>
                </c:pt>
                <c:pt idx="172">
                  <c:v>0.67800000000000005</c:v>
                </c:pt>
                <c:pt idx="173">
                  <c:v>0.874</c:v>
                </c:pt>
                <c:pt idx="174">
                  <c:v>0.83499999999999996</c:v>
                </c:pt>
                <c:pt idx="175">
                  <c:v>0.87</c:v>
                </c:pt>
                <c:pt idx="176">
                  <c:v>0.97799999999999998</c:v>
                </c:pt>
                <c:pt idx="177">
                  <c:v>1.0049999999999999</c:v>
                </c:pt>
                <c:pt idx="178">
                  <c:v>1.02</c:v>
                </c:pt>
                <c:pt idx="179">
                  <c:v>1.038</c:v>
                </c:pt>
                <c:pt idx="180">
                  <c:v>1.046</c:v>
                </c:pt>
                <c:pt idx="181">
                  <c:v>1.048</c:v>
                </c:pt>
                <c:pt idx="182">
                  <c:v>1.056</c:v>
                </c:pt>
                <c:pt idx="183">
                  <c:v>1.06</c:v>
                </c:pt>
                <c:pt idx="184">
                  <c:v>1.0649999999999999</c:v>
                </c:pt>
                <c:pt idx="185">
                  <c:v>1.07</c:v>
                </c:pt>
                <c:pt idx="186">
                  <c:v>1.075</c:v>
                </c:pt>
                <c:pt idx="187">
                  <c:v>1.0740000000000001</c:v>
                </c:pt>
                <c:pt idx="188">
                  <c:v>1.02</c:v>
                </c:pt>
                <c:pt idx="189">
                  <c:v>0.93700000000000006</c:v>
                </c:pt>
                <c:pt idx="190">
                  <c:v>0.70299999999999996</c:v>
                </c:pt>
                <c:pt idx="191">
                  <c:v>0.47799999999999998</c:v>
                </c:pt>
                <c:pt idx="192">
                  <c:v>0.442</c:v>
                </c:pt>
                <c:pt idx="193">
                  <c:v>0.53</c:v>
                </c:pt>
                <c:pt idx="194">
                  <c:v>0.46600000000000003</c:v>
                </c:pt>
                <c:pt idx="195">
                  <c:v>0.43</c:v>
                </c:pt>
                <c:pt idx="196">
                  <c:v>0.41299999999999998</c:v>
                </c:pt>
                <c:pt idx="197">
                  <c:v>0.41699999999999998</c:v>
                </c:pt>
                <c:pt idx="198">
                  <c:v>0.47299999999999998</c:v>
                </c:pt>
                <c:pt idx="199">
                  <c:v>0.48199999999999998</c:v>
                </c:pt>
                <c:pt idx="200">
                  <c:v>0.44</c:v>
                </c:pt>
                <c:pt idx="201">
                  <c:v>0.41399999999999998</c:v>
                </c:pt>
                <c:pt idx="202">
                  <c:v>0.39600000000000002</c:v>
                </c:pt>
                <c:pt idx="203">
                  <c:v>0.38100000000000001</c:v>
                </c:pt>
                <c:pt idx="204">
                  <c:v>0.375</c:v>
                </c:pt>
                <c:pt idx="205">
                  <c:v>0.34699999999999998</c:v>
                </c:pt>
                <c:pt idx="206">
                  <c:v>0.32300000000000001</c:v>
                </c:pt>
                <c:pt idx="207">
                  <c:v>0.308</c:v>
                </c:pt>
                <c:pt idx="208">
                  <c:v>0.30399999999999999</c:v>
                </c:pt>
                <c:pt idx="209">
                  <c:v>0.54300000000000004</c:v>
                </c:pt>
                <c:pt idx="210">
                  <c:v>0.56200000000000006</c:v>
                </c:pt>
                <c:pt idx="211">
                  <c:v>0.54600000000000004</c:v>
                </c:pt>
                <c:pt idx="212">
                  <c:v>0.49</c:v>
                </c:pt>
                <c:pt idx="213">
                  <c:v>0.46</c:v>
                </c:pt>
                <c:pt idx="214">
                  <c:v>0.46899999999999997</c:v>
                </c:pt>
                <c:pt idx="215">
                  <c:v>0.44400000000000001</c:v>
                </c:pt>
                <c:pt idx="216">
                  <c:v>0.42799999999999999</c:v>
                </c:pt>
                <c:pt idx="217">
                  <c:v>0.41099999999999998</c:v>
                </c:pt>
                <c:pt idx="218">
                  <c:v>0.4</c:v>
                </c:pt>
                <c:pt idx="219">
                  <c:v>0.38400000000000001</c:v>
                </c:pt>
                <c:pt idx="220">
                  <c:v>0.36799999999999999</c:v>
                </c:pt>
                <c:pt idx="221">
                  <c:v>0.34799999999999998</c:v>
                </c:pt>
                <c:pt idx="222">
                  <c:v>0.33400000000000002</c:v>
                </c:pt>
                <c:pt idx="223">
                  <c:v>0.316</c:v>
                </c:pt>
                <c:pt idx="224">
                  <c:v>0.30299999999999999</c:v>
                </c:pt>
                <c:pt idx="225">
                  <c:v>0.28899999999999998</c:v>
                </c:pt>
                <c:pt idx="226">
                  <c:v>0.27100000000000002</c:v>
                </c:pt>
                <c:pt idx="227">
                  <c:v>0.249</c:v>
                </c:pt>
                <c:pt idx="228">
                  <c:v>0.23599999999999999</c:v>
                </c:pt>
                <c:pt idx="229">
                  <c:v>0.216</c:v>
                </c:pt>
                <c:pt idx="230">
                  <c:v>0.20899999999999999</c:v>
                </c:pt>
                <c:pt idx="231">
                  <c:v>0.19500000000000001</c:v>
                </c:pt>
                <c:pt idx="232">
                  <c:v>0.192</c:v>
                </c:pt>
                <c:pt idx="233">
                  <c:v>0.192</c:v>
                </c:pt>
                <c:pt idx="234">
                  <c:v>0.222</c:v>
                </c:pt>
                <c:pt idx="235">
                  <c:v>0.2</c:v>
                </c:pt>
                <c:pt idx="236">
                  <c:v>0.192</c:v>
                </c:pt>
                <c:pt idx="237">
                  <c:v>0.192</c:v>
                </c:pt>
                <c:pt idx="238">
                  <c:v>0.192</c:v>
                </c:pt>
                <c:pt idx="239">
                  <c:v>0.19800000000000001</c:v>
                </c:pt>
                <c:pt idx="240">
                  <c:v>0.25</c:v>
                </c:pt>
                <c:pt idx="241">
                  <c:v>0.217</c:v>
                </c:pt>
                <c:pt idx="242">
                  <c:v>0.20499999999999999</c:v>
                </c:pt>
                <c:pt idx="243">
                  <c:v>0.20300000000000001</c:v>
                </c:pt>
                <c:pt idx="244">
                  <c:v>0.49399999999999999</c:v>
                </c:pt>
                <c:pt idx="245">
                  <c:v>0.52800000000000002</c:v>
                </c:pt>
                <c:pt idx="246">
                  <c:v>0.52600000000000002</c:v>
                </c:pt>
                <c:pt idx="247">
                  <c:v>0.52500000000000002</c:v>
                </c:pt>
                <c:pt idx="248">
                  <c:v>0.56000000000000005</c:v>
                </c:pt>
                <c:pt idx="249">
                  <c:v>0.61</c:v>
                </c:pt>
                <c:pt idx="250">
                  <c:v>0.64900000000000002</c:v>
                </c:pt>
                <c:pt idx="251">
                  <c:v>0.63400000000000001</c:v>
                </c:pt>
                <c:pt idx="252">
                  <c:v>0.56000000000000005</c:v>
                </c:pt>
                <c:pt idx="253">
                  <c:v>0.504</c:v>
                </c:pt>
                <c:pt idx="254">
                  <c:v>0.48399999999999999</c:v>
                </c:pt>
                <c:pt idx="255">
                  <c:v>0.47499999999999998</c:v>
                </c:pt>
                <c:pt idx="256">
                  <c:v>0.46400000000000002</c:v>
                </c:pt>
                <c:pt idx="257">
                  <c:v>0.45100000000000001</c:v>
                </c:pt>
                <c:pt idx="258">
                  <c:v>0.46100000000000002</c:v>
                </c:pt>
                <c:pt idx="259">
                  <c:v>0.45600000000000002</c:v>
                </c:pt>
                <c:pt idx="260">
                  <c:v>0.45400000000000001</c:v>
                </c:pt>
                <c:pt idx="261">
                  <c:v>0.45</c:v>
                </c:pt>
                <c:pt idx="262">
                  <c:v>0.435</c:v>
                </c:pt>
                <c:pt idx="263">
                  <c:v>0.41799999999999998</c:v>
                </c:pt>
                <c:pt idx="264">
                  <c:v>0.41699999999999998</c:v>
                </c:pt>
                <c:pt idx="265">
                  <c:v>0.46899999999999997</c:v>
                </c:pt>
                <c:pt idx="266">
                  <c:v>0.41199999999999998</c:v>
                </c:pt>
                <c:pt idx="267">
                  <c:v>0.39300000000000002</c:v>
                </c:pt>
                <c:pt idx="268">
                  <c:v>0.39400000000000002</c:v>
                </c:pt>
                <c:pt idx="269">
                  <c:v>0.39400000000000002</c:v>
                </c:pt>
                <c:pt idx="270">
                  <c:v>0.39300000000000002</c:v>
                </c:pt>
                <c:pt idx="271">
                  <c:v>0.39</c:v>
                </c:pt>
                <c:pt idx="272">
                  <c:v>0.38100000000000001</c:v>
                </c:pt>
                <c:pt idx="273">
                  <c:v>0.377</c:v>
                </c:pt>
                <c:pt idx="274">
                  <c:v>0.36699999999999999</c:v>
                </c:pt>
                <c:pt idx="275">
                  <c:v>0.36399999999999999</c:v>
                </c:pt>
                <c:pt idx="276">
                  <c:v>0.377</c:v>
                </c:pt>
                <c:pt idx="277">
                  <c:v>0.35499999999999998</c:v>
                </c:pt>
                <c:pt idx="278">
                  <c:v>0.34</c:v>
                </c:pt>
                <c:pt idx="279">
                  <c:v>0.33100000000000002</c:v>
                </c:pt>
                <c:pt idx="280">
                  <c:v>0.32100000000000001</c:v>
                </c:pt>
                <c:pt idx="281">
                  <c:v>0.30199999999999999</c:v>
                </c:pt>
                <c:pt idx="282">
                  <c:v>0.29499999999999998</c:v>
                </c:pt>
                <c:pt idx="283">
                  <c:v>0.29199999999999998</c:v>
                </c:pt>
                <c:pt idx="284">
                  <c:v>0.311</c:v>
                </c:pt>
                <c:pt idx="285">
                  <c:v>0.27500000000000002</c:v>
                </c:pt>
                <c:pt idx="286">
                  <c:v>0.28000000000000003</c:v>
                </c:pt>
                <c:pt idx="287">
                  <c:v>0.26700000000000002</c:v>
                </c:pt>
                <c:pt idx="288">
                  <c:v>0.27400000000000002</c:v>
                </c:pt>
                <c:pt idx="289">
                  <c:v>0.26400000000000001</c:v>
                </c:pt>
                <c:pt idx="290">
                  <c:v>0.26400000000000001</c:v>
                </c:pt>
                <c:pt idx="291">
                  <c:v>0.254</c:v>
                </c:pt>
                <c:pt idx="292">
                  <c:v>0.245</c:v>
                </c:pt>
                <c:pt idx="293">
                  <c:v>0.23599999999999999</c:v>
                </c:pt>
                <c:pt idx="294">
                  <c:v>0.22900000000000001</c:v>
                </c:pt>
                <c:pt idx="295">
                  <c:v>0.22</c:v>
                </c:pt>
                <c:pt idx="296">
                  <c:v>0.216</c:v>
                </c:pt>
                <c:pt idx="297">
                  <c:v>0.20599999999999999</c:v>
                </c:pt>
                <c:pt idx="298">
                  <c:v>0.20300000000000001</c:v>
                </c:pt>
                <c:pt idx="299">
                  <c:v>0.20300000000000001</c:v>
                </c:pt>
                <c:pt idx="300">
                  <c:v>0.20300000000000001</c:v>
                </c:pt>
                <c:pt idx="301">
                  <c:v>0.20300000000000001</c:v>
                </c:pt>
                <c:pt idx="302">
                  <c:v>0.20300000000000001</c:v>
                </c:pt>
                <c:pt idx="303">
                  <c:v>0.20300000000000001</c:v>
                </c:pt>
                <c:pt idx="304">
                  <c:v>0.20300000000000001</c:v>
                </c:pt>
                <c:pt idx="305">
                  <c:v>0.20300000000000001</c:v>
                </c:pt>
                <c:pt idx="306">
                  <c:v>0.20300000000000001</c:v>
                </c:pt>
                <c:pt idx="307">
                  <c:v>0.20300000000000001</c:v>
                </c:pt>
                <c:pt idx="308">
                  <c:v>0.20300000000000001</c:v>
                </c:pt>
                <c:pt idx="309">
                  <c:v>0.20300000000000001</c:v>
                </c:pt>
                <c:pt idx="310">
                  <c:v>0.20300000000000001</c:v>
                </c:pt>
                <c:pt idx="311">
                  <c:v>0.20300000000000001</c:v>
                </c:pt>
                <c:pt idx="312">
                  <c:v>0.20300000000000001</c:v>
                </c:pt>
                <c:pt idx="313">
                  <c:v>0.20300000000000001</c:v>
                </c:pt>
                <c:pt idx="314">
                  <c:v>0.20300000000000001</c:v>
                </c:pt>
                <c:pt idx="315">
                  <c:v>0.20300000000000001</c:v>
                </c:pt>
                <c:pt idx="316">
                  <c:v>0.20300000000000001</c:v>
                </c:pt>
                <c:pt idx="317">
                  <c:v>0.20300000000000001</c:v>
                </c:pt>
                <c:pt idx="318">
                  <c:v>0.20300000000000001</c:v>
                </c:pt>
                <c:pt idx="319">
                  <c:v>0.20300000000000001</c:v>
                </c:pt>
                <c:pt idx="320">
                  <c:v>0.20300000000000001</c:v>
                </c:pt>
                <c:pt idx="321">
                  <c:v>0.20300000000000001</c:v>
                </c:pt>
                <c:pt idx="322">
                  <c:v>0.20300000000000001</c:v>
                </c:pt>
                <c:pt idx="323">
                  <c:v>0.20300000000000001</c:v>
                </c:pt>
                <c:pt idx="324">
                  <c:v>0.20300000000000001</c:v>
                </c:pt>
                <c:pt idx="325">
                  <c:v>0.20300000000000001</c:v>
                </c:pt>
                <c:pt idx="326">
                  <c:v>0.20300000000000001</c:v>
                </c:pt>
                <c:pt idx="327">
                  <c:v>0.20300000000000001</c:v>
                </c:pt>
                <c:pt idx="328">
                  <c:v>0.20300000000000001</c:v>
                </c:pt>
                <c:pt idx="329">
                  <c:v>0.20300000000000001</c:v>
                </c:pt>
                <c:pt idx="330">
                  <c:v>0.20300000000000001</c:v>
                </c:pt>
                <c:pt idx="331">
                  <c:v>0.20300000000000001</c:v>
                </c:pt>
                <c:pt idx="332">
                  <c:v>0.20300000000000001</c:v>
                </c:pt>
                <c:pt idx="333">
                  <c:v>0.20300000000000001</c:v>
                </c:pt>
                <c:pt idx="334">
                  <c:v>0.20300000000000001</c:v>
                </c:pt>
                <c:pt idx="335">
                  <c:v>0.20300000000000001</c:v>
                </c:pt>
                <c:pt idx="336">
                  <c:v>0.20300000000000001</c:v>
                </c:pt>
                <c:pt idx="337">
                  <c:v>0.20300000000000001</c:v>
                </c:pt>
                <c:pt idx="338">
                  <c:v>0.20300000000000001</c:v>
                </c:pt>
                <c:pt idx="339">
                  <c:v>0.20300000000000001</c:v>
                </c:pt>
                <c:pt idx="340">
                  <c:v>0.20300000000000001</c:v>
                </c:pt>
                <c:pt idx="341">
                  <c:v>0.20300000000000001</c:v>
                </c:pt>
                <c:pt idx="342">
                  <c:v>0.20300000000000001</c:v>
                </c:pt>
                <c:pt idx="343">
                  <c:v>0.20300000000000001</c:v>
                </c:pt>
                <c:pt idx="344">
                  <c:v>0.20300000000000001</c:v>
                </c:pt>
                <c:pt idx="345">
                  <c:v>0.20300000000000001</c:v>
                </c:pt>
                <c:pt idx="346">
                  <c:v>0.20300000000000001</c:v>
                </c:pt>
                <c:pt idx="347">
                  <c:v>0.33400000000000002</c:v>
                </c:pt>
                <c:pt idx="348">
                  <c:v>0.38500000000000001</c:v>
                </c:pt>
                <c:pt idx="349">
                  <c:v>0.38600000000000001</c:v>
                </c:pt>
                <c:pt idx="350">
                  <c:v>0.38600000000000001</c:v>
                </c:pt>
                <c:pt idx="351">
                  <c:v>0.38400000000000001</c:v>
                </c:pt>
                <c:pt idx="352">
                  <c:v>0.38300000000000001</c:v>
                </c:pt>
                <c:pt idx="353">
                  <c:v>0.38200000000000001</c:v>
                </c:pt>
                <c:pt idx="354">
                  <c:v>0.38100000000000001</c:v>
                </c:pt>
                <c:pt idx="355">
                  <c:v>0.38100000000000001</c:v>
                </c:pt>
                <c:pt idx="356">
                  <c:v>0.379</c:v>
                </c:pt>
                <c:pt idx="357">
                  <c:v>0.376</c:v>
                </c:pt>
                <c:pt idx="358">
                  <c:v>0.374</c:v>
                </c:pt>
                <c:pt idx="359">
                  <c:v>0.372</c:v>
                </c:pt>
                <c:pt idx="360">
                  <c:v>0.373</c:v>
                </c:pt>
                <c:pt idx="361">
                  <c:v>0.378</c:v>
                </c:pt>
                <c:pt idx="362">
                  <c:v>0.40699999999999997</c:v>
                </c:pt>
                <c:pt idx="363">
                  <c:v>0.41399999999999998</c:v>
                </c:pt>
                <c:pt idx="364">
                  <c:v>0.40899999999999997</c:v>
                </c:pt>
              </c:numCache>
            </c:numRef>
          </c:val>
          <c:smooth val="0"/>
          <c:extLst xmlns:c16r2="http://schemas.microsoft.com/office/drawing/2015/06/chart">
            <c:ext xmlns:c16="http://schemas.microsoft.com/office/drawing/2014/chart" uri="{C3380CC4-5D6E-409C-BE32-E72D297353CC}">
              <c16:uniqueId val="{00000000-0868-4F94-9FD3-9850BD4C9E0F}"/>
            </c:ext>
          </c:extLst>
        </c:ser>
        <c:ser>
          <c:idx val="2"/>
          <c:order val="1"/>
          <c:tx>
            <c:strRef>
              <c:f>'waterlevel spot figure'!$C$2</c:f>
              <c:strCache>
                <c:ptCount val="1"/>
                <c:pt idx="0">
                  <c:v>418077 Gingham@The Waterhole</c:v>
                </c:pt>
              </c:strCache>
            </c:strRef>
          </c:tx>
          <c:spPr>
            <a:ln w="19050" cap="rnd">
              <a:solidFill>
                <a:sysClr val="windowText" lastClr="000000"/>
              </a:solidFill>
              <a:prstDash val="dash"/>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figure'!$C$3:$C$367</c:f>
              <c:numCache>
                <c:formatCode>General</c:formatCode>
                <c:ptCount val="365"/>
                <c:pt idx="0">
                  <c:v>0.82899999999999996</c:v>
                </c:pt>
                <c:pt idx="1">
                  <c:v>0.82899999999999996</c:v>
                </c:pt>
                <c:pt idx="2">
                  <c:v>0.83</c:v>
                </c:pt>
                <c:pt idx="3">
                  <c:v>0.83</c:v>
                </c:pt>
                <c:pt idx="4">
                  <c:v>0.83</c:v>
                </c:pt>
                <c:pt idx="5">
                  <c:v>0.83</c:v>
                </c:pt>
                <c:pt idx="6">
                  <c:v>0.83099999999999996</c:v>
                </c:pt>
                <c:pt idx="7">
                  <c:v>0.83</c:v>
                </c:pt>
                <c:pt idx="8">
                  <c:v>0.83</c:v>
                </c:pt>
                <c:pt idx="9">
                  <c:v>0.83</c:v>
                </c:pt>
                <c:pt idx="10">
                  <c:v>0.83</c:v>
                </c:pt>
                <c:pt idx="11">
                  <c:v>0.83099999999999996</c:v>
                </c:pt>
                <c:pt idx="12">
                  <c:v>0.83899999999999997</c:v>
                </c:pt>
                <c:pt idx="13">
                  <c:v>0.85399999999999998</c:v>
                </c:pt>
                <c:pt idx="14">
                  <c:v>0.86399999999999999</c:v>
                </c:pt>
                <c:pt idx="15">
                  <c:v>0.87</c:v>
                </c:pt>
                <c:pt idx="16">
                  <c:v>0.872</c:v>
                </c:pt>
                <c:pt idx="17">
                  <c:v>0.872</c:v>
                </c:pt>
                <c:pt idx="18">
                  <c:v>0.871</c:v>
                </c:pt>
                <c:pt idx="19">
                  <c:v>0.871</c:v>
                </c:pt>
                <c:pt idx="20">
                  <c:v>0.87</c:v>
                </c:pt>
                <c:pt idx="21">
                  <c:v>0.86799999999999999</c:v>
                </c:pt>
                <c:pt idx="22">
                  <c:v>0.86799999999999999</c:v>
                </c:pt>
                <c:pt idx="23">
                  <c:v>0.86599999999999999</c:v>
                </c:pt>
                <c:pt idx="24">
                  <c:v>0.86499999999999999</c:v>
                </c:pt>
                <c:pt idx="25">
                  <c:v>0.86399999999999999</c:v>
                </c:pt>
                <c:pt idx="26">
                  <c:v>0.86299999999999999</c:v>
                </c:pt>
                <c:pt idx="27">
                  <c:v>0.86299999999999999</c:v>
                </c:pt>
                <c:pt idx="28">
                  <c:v>0.86299999999999999</c:v>
                </c:pt>
                <c:pt idx="29">
                  <c:v>0.86399999999999999</c:v>
                </c:pt>
                <c:pt idx="30">
                  <c:v>0.86499999999999999</c:v>
                </c:pt>
                <c:pt idx="31">
                  <c:v>0.86499999999999999</c:v>
                </c:pt>
                <c:pt idx="32">
                  <c:v>0.86499999999999999</c:v>
                </c:pt>
                <c:pt idx="33">
                  <c:v>0.86799999999999999</c:v>
                </c:pt>
                <c:pt idx="34">
                  <c:v>0.875</c:v>
                </c:pt>
                <c:pt idx="35">
                  <c:v>0.873</c:v>
                </c:pt>
                <c:pt idx="36">
                  <c:v>0.86899999999999999</c:v>
                </c:pt>
                <c:pt idx="37">
                  <c:v>0.86699999999999999</c:v>
                </c:pt>
                <c:pt idx="38">
                  <c:v>0.86499999999999999</c:v>
                </c:pt>
                <c:pt idx="39">
                  <c:v>0.86399999999999999</c:v>
                </c:pt>
                <c:pt idx="40">
                  <c:v>0.86199999999999999</c:v>
                </c:pt>
                <c:pt idx="41">
                  <c:v>0.85899999999999999</c:v>
                </c:pt>
                <c:pt idx="42">
                  <c:v>0.85599999999999998</c:v>
                </c:pt>
                <c:pt idx="43">
                  <c:v>0.85199999999999998</c:v>
                </c:pt>
                <c:pt idx="44">
                  <c:v>0.85</c:v>
                </c:pt>
                <c:pt idx="45">
                  <c:v>0.84699999999999998</c:v>
                </c:pt>
                <c:pt idx="46">
                  <c:v>0.84399999999999997</c:v>
                </c:pt>
                <c:pt idx="47">
                  <c:v>0.84099999999999997</c:v>
                </c:pt>
                <c:pt idx="48">
                  <c:v>0.83799999999999997</c:v>
                </c:pt>
                <c:pt idx="49">
                  <c:v>0.83499999999999996</c:v>
                </c:pt>
                <c:pt idx="50">
                  <c:v>0.83399999999999996</c:v>
                </c:pt>
                <c:pt idx="51">
                  <c:v>0.83299999999999996</c:v>
                </c:pt>
                <c:pt idx="52">
                  <c:v>0.83199999999999996</c:v>
                </c:pt>
                <c:pt idx="53">
                  <c:v>0.83099999999999996</c:v>
                </c:pt>
                <c:pt idx="54">
                  <c:v>0.82899999999999996</c:v>
                </c:pt>
                <c:pt idx="55">
                  <c:v>0.82799999999999996</c:v>
                </c:pt>
                <c:pt idx="56">
                  <c:v>0.82599999999999996</c:v>
                </c:pt>
                <c:pt idx="57">
                  <c:v>0.82499999999999996</c:v>
                </c:pt>
                <c:pt idx="58">
                  <c:v>0.82299999999999995</c:v>
                </c:pt>
                <c:pt idx="59">
                  <c:v>0.82099999999999995</c:v>
                </c:pt>
                <c:pt idx="60">
                  <c:v>0.82</c:v>
                </c:pt>
                <c:pt idx="61">
                  <c:v>0.81799999999999995</c:v>
                </c:pt>
                <c:pt idx="62">
                  <c:v>0.81599999999999995</c:v>
                </c:pt>
                <c:pt idx="63">
                  <c:v>0.81399999999999995</c:v>
                </c:pt>
                <c:pt idx="64">
                  <c:v>0.81200000000000006</c:v>
                </c:pt>
                <c:pt idx="65">
                  <c:v>0.80900000000000005</c:v>
                </c:pt>
                <c:pt idx="66">
                  <c:v>0.80700000000000005</c:v>
                </c:pt>
                <c:pt idx="67">
                  <c:v>0.80500000000000005</c:v>
                </c:pt>
                <c:pt idx="68">
                  <c:v>0.80300000000000005</c:v>
                </c:pt>
                <c:pt idx="69">
                  <c:v>0.80100000000000005</c:v>
                </c:pt>
                <c:pt idx="70">
                  <c:v>0.79800000000000004</c:v>
                </c:pt>
                <c:pt idx="71">
                  <c:v>0.79600000000000004</c:v>
                </c:pt>
                <c:pt idx="72">
                  <c:v>0.79500000000000004</c:v>
                </c:pt>
                <c:pt idx="73">
                  <c:v>0.79400000000000004</c:v>
                </c:pt>
                <c:pt idx="74">
                  <c:v>0.79400000000000004</c:v>
                </c:pt>
                <c:pt idx="75">
                  <c:v>0.79300000000000004</c:v>
                </c:pt>
                <c:pt idx="76">
                  <c:v>0.79400000000000004</c:v>
                </c:pt>
                <c:pt idx="77">
                  <c:v>0.79800000000000004</c:v>
                </c:pt>
                <c:pt idx="78">
                  <c:v>0.80100000000000005</c:v>
                </c:pt>
                <c:pt idx="79">
                  <c:v>0.80200000000000005</c:v>
                </c:pt>
                <c:pt idx="80">
                  <c:v>0.80100000000000005</c:v>
                </c:pt>
                <c:pt idx="81">
                  <c:v>0.79500000000000004</c:v>
                </c:pt>
                <c:pt idx="82">
                  <c:v>0.79100000000000004</c:v>
                </c:pt>
                <c:pt idx="83">
                  <c:v>0.78600000000000003</c:v>
                </c:pt>
                <c:pt idx="84">
                  <c:v>0.77700000000000002</c:v>
                </c:pt>
                <c:pt idx="85">
                  <c:v>0.76900000000000002</c:v>
                </c:pt>
                <c:pt idx="86">
                  <c:v>0.75800000000000001</c:v>
                </c:pt>
                <c:pt idx="87">
                  <c:v>0.748</c:v>
                </c:pt>
                <c:pt idx="88">
                  <c:v>0.73699999999999999</c:v>
                </c:pt>
                <c:pt idx="89">
                  <c:v>0.71699999999999997</c:v>
                </c:pt>
                <c:pt idx="90">
                  <c:v>0.68899999999999995</c:v>
                </c:pt>
                <c:pt idx="91">
                  <c:v>0.66300000000000003</c:v>
                </c:pt>
                <c:pt idx="92">
                  <c:v>0.64400000000000002</c:v>
                </c:pt>
                <c:pt idx="93">
                  <c:v>0.65900000000000003</c:v>
                </c:pt>
                <c:pt idx="94">
                  <c:v>0.66700000000000004</c:v>
                </c:pt>
                <c:pt idx="95">
                  <c:v>0.66800000000000004</c:v>
                </c:pt>
                <c:pt idx="96">
                  <c:v>0.67900000000000005</c:v>
                </c:pt>
                <c:pt idx="97">
                  <c:v>0.68700000000000006</c:v>
                </c:pt>
                <c:pt idx="98">
                  <c:v>0.68700000000000006</c:v>
                </c:pt>
                <c:pt idx="99">
                  <c:v>0.68300000000000005</c:v>
                </c:pt>
                <c:pt idx="100">
                  <c:v>0.67700000000000005</c:v>
                </c:pt>
                <c:pt idx="101">
                  <c:v>0.66</c:v>
                </c:pt>
                <c:pt idx="102">
                  <c:v>0.64200000000000002</c:v>
                </c:pt>
                <c:pt idx="103">
                  <c:v>0.65500000000000003</c:v>
                </c:pt>
                <c:pt idx="104">
                  <c:v>0.65200000000000002</c:v>
                </c:pt>
                <c:pt idx="105">
                  <c:v>0.65500000000000003</c:v>
                </c:pt>
                <c:pt idx="106">
                  <c:v>0.66200000000000003</c:v>
                </c:pt>
                <c:pt idx="107">
                  <c:v>0.66900000000000004</c:v>
                </c:pt>
                <c:pt idx="108">
                  <c:v>0.67300000000000004</c:v>
                </c:pt>
                <c:pt idx="109">
                  <c:v>0.66500000000000004</c:v>
                </c:pt>
                <c:pt idx="110">
                  <c:v>0.65100000000000002</c:v>
                </c:pt>
                <c:pt idx="111">
                  <c:v>0.63600000000000001</c:v>
                </c:pt>
                <c:pt idx="112">
                  <c:v>0.63400000000000001</c:v>
                </c:pt>
                <c:pt idx="113">
                  <c:v>0.63100000000000001</c:v>
                </c:pt>
                <c:pt idx="114">
                  <c:v>0.63700000000000001</c:v>
                </c:pt>
                <c:pt idx="115">
                  <c:v>0.64800000000000002</c:v>
                </c:pt>
                <c:pt idx="116">
                  <c:v>0.66100000000000003</c:v>
                </c:pt>
                <c:pt idx="117">
                  <c:v>0.67600000000000005</c:v>
                </c:pt>
                <c:pt idx="118">
                  <c:v>0.69199999999999995</c:v>
                </c:pt>
                <c:pt idx="119">
                  <c:v>0.71399999999999997</c:v>
                </c:pt>
                <c:pt idx="120">
                  <c:v>0.73499999999999999</c:v>
                </c:pt>
                <c:pt idx="121">
                  <c:v>0.75</c:v>
                </c:pt>
                <c:pt idx="122">
                  <c:v>0.755</c:v>
                </c:pt>
                <c:pt idx="123">
                  <c:v>0.75900000000000001</c:v>
                </c:pt>
                <c:pt idx="124">
                  <c:v>0.75700000000000001</c:v>
                </c:pt>
                <c:pt idx="125">
                  <c:v>0.75</c:v>
                </c:pt>
                <c:pt idx="126">
                  <c:v>0.73</c:v>
                </c:pt>
                <c:pt idx="127">
                  <c:v>0.69499999999999995</c:v>
                </c:pt>
                <c:pt idx="128">
                  <c:v>0.65800000000000003</c:v>
                </c:pt>
                <c:pt idx="129">
                  <c:v>0.626</c:v>
                </c:pt>
                <c:pt idx="130">
                  <c:v>0.59699999999999998</c:v>
                </c:pt>
                <c:pt idx="131">
                  <c:v>0.57499999999999996</c:v>
                </c:pt>
                <c:pt idx="132">
                  <c:v>0.56299999999999994</c:v>
                </c:pt>
                <c:pt idx="133">
                  <c:v>0.56000000000000005</c:v>
                </c:pt>
                <c:pt idx="134">
                  <c:v>0.56100000000000005</c:v>
                </c:pt>
                <c:pt idx="135">
                  <c:v>0.56599999999999995</c:v>
                </c:pt>
                <c:pt idx="136">
                  <c:v>0.57399999999999995</c:v>
                </c:pt>
                <c:pt idx="137">
                  <c:v>0.58399999999999996</c:v>
                </c:pt>
                <c:pt idx="138">
                  <c:v>0.59699999999999998</c:v>
                </c:pt>
                <c:pt idx="139">
                  <c:v>0.621</c:v>
                </c:pt>
                <c:pt idx="140">
                  <c:v>0.67500000000000004</c:v>
                </c:pt>
                <c:pt idx="141">
                  <c:v>0.68400000000000005</c:v>
                </c:pt>
                <c:pt idx="142">
                  <c:v>0.68600000000000005</c:v>
                </c:pt>
                <c:pt idx="143">
                  <c:v>0.68799999999999994</c:v>
                </c:pt>
                <c:pt idx="144">
                  <c:v>0.69099999999999995</c:v>
                </c:pt>
                <c:pt idx="145">
                  <c:v>0.69599999999999995</c:v>
                </c:pt>
                <c:pt idx="146">
                  <c:v>0.70599999999999996</c:v>
                </c:pt>
                <c:pt idx="147">
                  <c:v>0.71599999999999997</c:v>
                </c:pt>
                <c:pt idx="148">
                  <c:v>0.72599999999999998</c:v>
                </c:pt>
                <c:pt idx="149">
                  <c:v>0.73599999999999999</c:v>
                </c:pt>
                <c:pt idx="150">
                  <c:v>0.745</c:v>
                </c:pt>
                <c:pt idx="151">
                  <c:v>0.751</c:v>
                </c:pt>
                <c:pt idx="152">
                  <c:v>0.753</c:v>
                </c:pt>
                <c:pt idx="153">
                  <c:v>0.749</c:v>
                </c:pt>
                <c:pt idx="154">
                  <c:v>0.76200000000000001</c:v>
                </c:pt>
                <c:pt idx="155">
                  <c:v>0.77400000000000002</c:v>
                </c:pt>
                <c:pt idx="156">
                  <c:v>0.76400000000000001</c:v>
                </c:pt>
                <c:pt idx="157">
                  <c:v>0.75800000000000001</c:v>
                </c:pt>
                <c:pt idx="158">
                  <c:v>0.753</c:v>
                </c:pt>
                <c:pt idx="159">
                  <c:v>0.75</c:v>
                </c:pt>
                <c:pt idx="160">
                  <c:v>0.745</c:v>
                </c:pt>
                <c:pt idx="161">
                  <c:v>0.73899999999999999</c:v>
                </c:pt>
                <c:pt idx="162">
                  <c:v>0.73399999999999999</c:v>
                </c:pt>
                <c:pt idx="163">
                  <c:v>0.72899999999999998</c:v>
                </c:pt>
                <c:pt idx="164">
                  <c:v>0.72099999999999997</c:v>
                </c:pt>
                <c:pt idx="165">
                  <c:v>0.70399999999999996</c:v>
                </c:pt>
                <c:pt idx="166">
                  <c:v>0.67700000000000005</c:v>
                </c:pt>
                <c:pt idx="167">
                  <c:v>0.64400000000000002</c:v>
                </c:pt>
                <c:pt idx="168">
                  <c:v>0.61399999999999999</c:v>
                </c:pt>
                <c:pt idx="169">
                  <c:v>0.58899999999999997</c:v>
                </c:pt>
                <c:pt idx="170">
                  <c:v>0.57099999999999995</c:v>
                </c:pt>
                <c:pt idx="171">
                  <c:v>0.55400000000000005</c:v>
                </c:pt>
                <c:pt idx="172">
                  <c:v>0.53900000000000003</c:v>
                </c:pt>
                <c:pt idx="173">
                  <c:v>0.52600000000000002</c:v>
                </c:pt>
                <c:pt idx="174">
                  <c:v>0.51800000000000002</c:v>
                </c:pt>
                <c:pt idx="175">
                  <c:v>0.51200000000000001</c:v>
                </c:pt>
                <c:pt idx="176">
                  <c:v>0.504</c:v>
                </c:pt>
                <c:pt idx="177">
                  <c:v>0.495</c:v>
                </c:pt>
                <c:pt idx="178">
                  <c:v>0.48399999999999999</c:v>
                </c:pt>
                <c:pt idx="179">
                  <c:v>0.47699999999999998</c:v>
                </c:pt>
                <c:pt idx="180">
                  <c:v>0.46800000000000003</c:v>
                </c:pt>
                <c:pt idx="181">
                  <c:v>0.46100000000000002</c:v>
                </c:pt>
                <c:pt idx="182">
                  <c:v>0.45600000000000002</c:v>
                </c:pt>
                <c:pt idx="183">
                  <c:v>0.45300000000000001</c:v>
                </c:pt>
                <c:pt idx="184">
                  <c:v>0.44800000000000001</c:v>
                </c:pt>
                <c:pt idx="185">
                  <c:v>0.44400000000000001</c:v>
                </c:pt>
                <c:pt idx="186">
                  <c:v>0.442</c:v>
                </c:pt>
                <c:pt idx="187">
                  <c:v>0.439</c:v>
                </c:pt>
                <c:pt idx="188">
                  <c:v>0.44</c:v>
                </c:pt>
                <c:pt idx="189">
                  <c:v>0.442</c:v>
                </c:pt>
                <c:pt idx="190">
                  <c:v>0.44600000000000001</c:v>
                </c:pt>
                <c:pt idx="191">
                  <c:v>0.45300000000000001</c:v>
                </c:pt>
                <c:pt idx="192">
                  <c:v>0.46600000000000003</c:v>
                </c:pt>
                <c:pt idx="193">
                  <c:v>0.48199999999999998</c:v>
                </c:pt>
                <c:pt idx="194">
                  <c:v>0.5</c:v>
                </c:pt>
                <c:pt idx="195">
                  <c:v>0.51900000000000002</c:v>
                </c:pt>
                <c:pt idx="196">
                  <c:v>0.53500000000000003</c:v>
                </c:pt>
                <c:pt idx="197">
                  <c:v>0.55200000000000005</c:v>
                </c:pt>
                <c:pt idx="198">
                  <c:v>0.56699999999999995</c:v>
                </c:pt>
                <c:pt idx="199">
                  <c:v>0.58299999999999996</c:v>
                </c:pt>
                <c:pt idx="200">
                  <c:v>0.59399999999999997</c:v>
                </c:pt>
                <c:pt idx="201">
                  <c:v>0.60599999999999998</c:v>
                </c:pt>
                <c:pt idx="202">
                  <c:v>0.61399999999999999</c:v>
                </c:pt>
                <c:pt idx="203">
                  <c:v>0.61599999999999999</c:v>
                </c:pt>
                <c:pt idx="204">
                  <c:v>0.60199999999999998</c:v>
                </c:pt>
                <c:pt idx="205">
                  <c:v>0.58099999999999996</c:v>
                </c:pt>
                <c:pt idx="206">
                  <c:v>0.56100000000000005</c:v>
                </c:pt>
                <c:pt idx="207">
                  <c:v>0.54200000000000004</c:v>
                </c:pt>
                <c:pt idx="208">
                  <c:v>0.52600000000000002</c:v>
                </c:pt>
                <c:pt idx="209">
                  <c:v>0.52400000000000002</c:v>
                </c:pt>
                <c:pt idx="210">
                  <c:v>0.51500000000000001</c:v>
                </c:pt>
                <c:pt idx="211">
                  <c:v>0.502</c:v>
                </c:pt>
                <c:pt idx="212">
                  <c:v>0.49299999999999999</c:v>
                </c:pt>
                <c:pt idx="213">
                  <c:v>0.48199999999999998</c:v>
                </c:pt>
                <c:pt idx="214">
                  <c:v>0.47099999999999997</c:v>
                </c:pt>
                <c:pt idx="215">
                  <c:v>0.46200000000000002</c:v>
                </c:pt>
                <c:pt idx="216">
                  <c:v>0.47399999999999998</c:v>
                </c:pt>
                <c:pt idx="217">
                  <c:v>0.47399999999999998</c:v>
                </c:pt>
                <c:pt idx="218">
                  <c:v>0.47</c:v>
                </c:pt>
                <c:pt idx="219">
                  <c:v>0.46100000000000002</c:v>
                </c:pt>
                <c:pt idx="220">
                  <c:v>0.45100000000000001</c:v>
                </c:pt>
                <c:pt idx="221">
                  <c:v>0.442</c:v>
                </c:pt>
                <c:pt idx="222">
                  <c:v>0.432</c:v>
                </c:pt>
                <c:pt idx="223">
                  <c:v>0.42299999999999999</c:v>
                </c:pt>
                <c:pt idx="224">
                  <c:v>0.41399999999999998</c:v>
                </c:pt>
                <c:pt idx="225">
                  <c:v>0.40500000000000003</c:v>
                </c:pt>
                <c:pt idx="226">
                  <c:v>0.39600000000000002</c:v>
                </c:pt>
                <c:pt idx="227">
                  <c:v>0.38400000000000001</c:v>
                </c:pt>
                <c:pt idx="228">
                  <c:v>0.372</c:v>
                </c:pt>
                <c:pt idx="229">
                  <c:v>0.36099999999999999</c:v>
                </c:pt>
                <c:pt idx="230">
                  <c:v>0.35</c:v>
                </c:pt>
                <c:pt idx="231">
                  <c:v>0.34</c:v>
                </c:pt>
                <c:pt idx="232">
                  <c:v>0.33100000000000002</c:v>
                </c:pt>
                <c:pt idx="233">
                  <c:v>0.32200000000000001</c:v>
                </c:pt>
                <c:pt idx="234">
                  <c:v>0.33100000000000002</c:v>
                </c:pt>
                <c:pt idx="235">
                  <c:v>0.34100000000000003</c:v>
                </c:pt>
                <c:pt idx="236">
                  <c:v>0.33500000000000002</c:v>
                </c:pt>
                <c:pt idx="237">
                  <c:v>0.32800000000000001</c:v>
                </c:pt>
                <c:pt idx="238">
                  <c:v>0.32300000000000001</c:v>
                </c:pt>
                <c:pt idx="239">
                  <c:v>0.32</c:v>
                </c:pt>
                <c:pt idx="240">
                  <c:v>0.33600000000000002</c:v>
                </c:pt>
                <c:pt idx="241">
                  <c:v>0.34100000000000003</c:v>
                </c:pt>
                <c:pt idx="242">
                  <c:v>0.33200000000000002</c:v>
                </c:pt>
                <c:pt idx="243">
                  <c:v>0.32600000000000001</c:v>
                </c:pt>
                <c:pt idx="244">
                  <c:v>0.317</c:v>
                </c:pt>
                <c:pt idx="245">
                  <c:v>0.309</c:v>
                </c:pt>
                <c:pt idx="246">
                  <c:v>0.30199999999999999</c:v>
                </c:pt>
                <c:pt idx="247">
                  <c:v>0.29799999999999999</c:v>
                </c:pt>
                <c:pt idx="248">
                  <c:v>0.307</c:v>
                </c:pt>
                <c:pt idx="249">
                  <c:v>0.311</c:v>
                </c:pt>
                <c:pt idx="250">
                  <c:v>0.30299999999999999</c:v>
                </c:pt>
                <c:pt idx="251">
                  <c:v>0.29599999999999999</c:v>
                </c:pt>
                <c:pt idx="252">
                  <c:v>0.28899999999999998</c:v>
                </c:pt>
                <c:pt idx="253">
                  <c:v>0.28199999999999997</c:v>
                </c:pt>
                <c:pt idx="254">
                  <c:v>0.27500000000000002</c:v>
                </c:pt>
                <c:pt idx="255">
                  <c:v>0.26800000000000002</c:v>
                </c:pt>
                <c:pt idx="256">
                  <c:v>0.26</c:v>
                </c:pt>
                <c:pt idx="257">
                  <c:v>0.253</c:v>
                </c:pt>
                <c:pt idx="258">
                  <c:v>0.246</c:v>
                </c:pt>
                <c:pt idx="259">
                  <c:v>0.23799999999999999</c:v>
                </c:pt>
                <c:pt idx="260">
                  <c:v>0.23100000000000001</c:v>
                </c:pt>
                <c:pt idx="261">
                  <c:v>0.224</c:v>
                </c:pt>
                <c:pt idx="262">
                  <c:v>0.216</c:v>
                </c:pt>
                <c:pt idx="263">
                  <c:v>0.20799999999999999</c:v>
                </c:pt>
                <c:pt idx="264">
                  <c:v>0.189</c:v>
                </c:pt>
                <c:pt idx="265">
                  <c:v>0.19400000000000001</c:v>
                </c:pt>
                <c:pt idx="266">
                  <c:v>0.187</c:v>
                </c:pt>
                <c:pt idx="267">
                  <c:v>0.16800000000000001</c:v>
                </c:pt>
                <c:pt idx="268">
                  <c:v>0.17199999999999999</c:v>
                </c:pt>
                <c:pt idx="269">
                  <c:v>0.16600000000000001</c:v>
                </c:pt>
                <c:pt idx="270">
                  <c:v>0.16</c:v>
                </c:pt>
                <c:pt idx="271">
                  <c:v>0.154</c:v>
                </c:pt>
                <c:pt idx="272">
                  <c:v>0.14699999999999999</c:v>
                </c:pt>
                <c:pt idx="273">
                  <c:v>0.14099999999999999</c:v>
                </c:pt>
                <c:pt idx="274">
                  <c:v>0.13300000000000001</c:v>
                </c:pt>
                <c:pt idx="275">
                  <c:v>0.126</c:v>
                </c:pt>
                <c:pt idx="276">
                  <c:v>0.109</c:v>
                </c:pt>
                <c:pt idx="277">
                  <c:v>0.114</c:v>
                </c:pt>
                <c:pt idx="278">
                  <c:v>0.106</c:v>
                </c:pt>
                <c:pt idx="279">
                  <c:v>0.1</c:v>
                </c:pt>
                <c:pt idx="280">
                  <c:v>9.4E-2</c:v>
                </c:pt>
                <c:pt idx="281">
                  <c:v>8.6999999999999994E-2</c:v>
                </c:pt>
                <c:pt idx="282">
                  <c:v>8.1000000000000003E-2</c:v>
                </c:pt>
                <c:pt idx="283">
                  <c:v>7.5999999999999998E-2</c:v>
                </c:pt>
                <c:pt idx="284">
                  <c:v>6.9000000000000006E-2</c:v>
                </c:pt>
                <c:pt idx="285">
                  <c:v>6.2E-2</c:v>
                </c:pt>
                <c:pt idx="286">
                  <c:v>4.5999999999999999E-2</c:v>
                </c:pt>
                <c:pt idx="287">
                  <c:v>5.1999999999999998E-2</c:v>
                </c:pt>
                <c:pt idx="288">
                  <c:v>5.1999999999999998E-2</c:v>
                </c:pt>
                <c:pt idx="289">
                  <c:v>0.05</c:v>
                </c:pt>
                <c:pt idx="290">
                  <c:v>4.4999999999999998E-2</c:v>
                </c:pt>
                <c:pt idx="291">
                  <c:v>4.1000000000000002E-2</c:v>
                </c:pt>
                <c:pt idx="292">
                  <c:v>3.5000000000000003E-2</c:v>
                </c:pt>
                <c:pt idx="293">
                  <c:v>3.4000000000000002E-2</c:v>
                </c:pt>
                <c:pt idx="294">
                  <c:v>3.5000000000000003E-2</c:v>
                </c:pt>
                <c:pt idx="295">
                  <c:v>3.1E-2</c:v>
                </c:pt>
                <c:pt idx="296">
                  <c:v>2.7E-2</c:v>
                </c:pt>
                <c:pt idx="297">
                  <c:v>2.1999999999999999E-2</c:v>
                </c:pt>
                <c:pt idx="298">
                  <c:v>1.7000000000000001E-2</c:v>
                </c:pt>
                <c:pt idx="299">
                  <c:v>1.2E-2</c:v>
                </c:pt>
                <c:pt idx="300">
                  <c:v>6.0000000000000001E-3</c:v>
                </c:pt>
                <c:pt idx="301">
                  <c:v>3.0000000000000001E-3</c:v>
                </c:pt>
                <c:pt idx="302">
                  <c:v>-2E-3</c:v>
                </c:pt>
                <c:pt idx="303">
                  <c:v>-6.0000000000000001E-3</c:v>
                </c:pt>
                <c:pt idx="304">
                  <c:v>-1.0999999999999999E-2</c:v>
                </c:pt>
                <c:pt idx="305">
                  <c:v>-1.4E-2</c:v>
                </c:pt>
                <c:pt idx="306">
                  <c:v>-1.7999999999999999E-2</c:v>
                </c:pt>
                <c:pt idx="307">
                  <c:v>-2.1000000000000001E-2</c:v>
                </c:pt>
                <c:pt idx="308">
                  <c:v>-2.5999999999999999E-2</c:v>
                </c:pt>
                <c:pt idx="309">
                  <c:v>-0.03</c:v>
                </c:pt>
                <c:pt idx="310">
                  <c:v>-3.3000000000000002E-2</c:v>
                </c:pt>
                <c:pt idx="311">
                  <c:v>-3.5999999999999997E-2</c:v>
                </c:pt>
                <c:pt idx="312">
                  <c:v>-3.9E-2</c:v>
                </c:pt>
                <c:pt idx="313">
                  <c:v>-4.3999999999999997E-2</c:v>
                </c:pt>
                <c:pt idx="314">
                  <c:v>-0.05</c:v>
                </c:pt>
                <c:pt idx="315">
                  <c:v>-5.5E-2</c:v>
                </c:pt>
                <c:pt idx="316">
                  <c:v>-5.8999999999999997E-2</c:v>
                </c:pt>
                <c:pt idx="317">
                  <c:v>-6.2E-2</c:v>
                </c:pt>
                <c:pt idx="318">
                  <c:v>-6.4000000000000001E-2</c:v>
                </c:pt>
                <c:pt idx="319">
                  <c:v>-6.8000000000000005E-2</c:v>
                </c:pt>
                <c:pt idx="320">
                  <c:v>-7.1999999999999995E-2</c:v>
                </c:pt>
                <c:pt idx="321">
                  <c:v>-7.4999999999999997E-2</c:v>
                </c:pt>
                <c:pt idx="322">
                  <c:v>-7.8E-2</c:v>
                </c:pt>
                <c:pt idx="323">
                  <c:v>-8.2000000000000003E-2</c:v>
                </c:pt>
                <c:pt idx="324">
                  <c:v>-8.5000000000000006E-2</c:v>
                </c:pt>
                <c:pt idx="325">
                  <c:v>-8.8999999999999996E-2</c:v>
                </c:pt>
                <c:pt idx="326">
                  <c:v>-9.1999999999999998E-2</c:v>
                </c:pt>
                <c:pt idx="327">
                  <c:v>-9.4E-2</c:v>
                </c:pt>
                <c:pt idx="328">
                  <c:v>-9.6000000000000002E-2</c:v>
                </c:pt>
                <c:pt idx="329">
                  <c:v>-9.9000000000000005E-2</c:v>
                </c:pt>
                <c:pt idx="330">
                  <c:v>-0.10199999999999999</c:v>
                </c:pt>
                <c:pt idx="331">
                  <c:v>-0.105</c:v>
                </c:pt>
                <c:pt idx="332">
                  <c:v>-0.107</c:v>
                </c:pt>
                <c:pt idx="333">
                  <c:v>-0.112</c:v>
                </c:pt>
                <c:pt idx="334">
                  <c:v>-0.11700000000000001</c:v>
                </c:pt>
                <c:pt idx="335">
                  <c:v>-0.11899999999999999</c:v>
                </c:pt>
                <c:pt idx="336">
                  <c:v>-0.121</c:v>
                </c:pt>
                <c:pt idx="337">
                  <c:v>-0.124</c:v>
                </c:pt>
                <c:pt idx="338">
                  <c:v>-0.127</c:v>
                </c:pt>
                <c:pt idx="339">
                  <c:v>-0.129</c:v>
                </c:pt>
                <c:pt idx="340">
                  <c:v>-0.16500000000000001</c:v>
                </c:pt>
                <c:pt idx="341">
                  <c:v>-0.13300000000000001</c:v>
                </c:pt>
                <c:pt idx="342">
                  <c:v>-0.13600000000000001</c:v>
                </c:pt>
                <c:pt idx="343">
                  <c:v>-0.13900000000000001</c:v>
                </c:pt>
                <c:pt idx="344">
                  <c:v>-0.14099999999999999</c:v>
                </c:pt>
                <c:pt idx="345">
                  <c:v>-0.14299999999999999</c:v>
                </c:pt>
                <c:pt idx="346">
                  <c:v>-0.14599999999999999</c:v>
                </c:pt>
                <c:pt idx="347">
                  <c:v>-0.14899999999999999</c:v>
                </c:pt>
                <c:pt idx="348">
                  <c:v>-0.151</c:v>
                </c:pt>
                <c:pt idx="349">
                  <c:v>-0.155</c:v>
                </c:pt>
                <c:pt idx="350">
                  <c:v>-0.159</c:v>
                </c:pt>
                <c:pt idx="351">
                  <c:v>-0.16300000000000001</c:v>
                </c:pt>
                <c:pt idx="352">
                  <c:v>-0.16700000000000001</c:v>
                </c:pt>
                <c:pt idx="353">
                  <c:v>-0.17</c:v>
                </c:pt>
                <c:pt idx="354">
                  <c:v>-0.17100000000000001</c:v>
                </c:pt>
                <c:pt idx="355">
                  <c:v>-0.17199999999999999</c:v>
                </c:pt>
                <c:pt idx="356">
                  <c:v>-0.17499999999999999</c:v>
                </c:pt>
                <c:pt idx="357">
                  <c:v>-0.17699999999999999</c:v>
                </c:pt>
                <c:pt idx="358">
                  <c:v>-0.18</c:v>
                </c:pt>
                <c:pt idx="359">
                  <c:v>-0.182</c:v>
                </c:pt>
                <c:pt idx="360">
                  <c:v>-0.184</c:v>
                </c:pt>
                <c:pt idx="361">
                  <c:v>-0.184</c:v>
                </c:pt>
                <c:pt idx="362">
                  <c:v>-0.184</c:v>
                </c:pt>
                <c:pt idx="363">
                  <c:v>-0.186</c:v>
                </c:pt>
                <c:pt idx="364">
                  <c:v>-0.188</c:v>
                </c:pt>
              </c:numCache>
            </c:numRef>
          </c:val>
          <c:smooth val="0"/>
          <c:extLst xmlns:c16r2="http://schemas.microsoft.com/office/drawing/2015/06/chart">
            <c:ext xmlns:c16="http://schemas.microsoft.com/office/drawing/2014/chart" uri="{C3380CC4-5D6E-409C-BE32-E72D297353CC}">
              <c16:uniqueId val="{00000001-0868-4F94-9FD3-9850BD4C9E0F}"/>
            </c:ext>
          </c:extLst>
        </c:ser>
        <c:ser>
          <c:idx val="5"/>
          <c:order val="2"/>
          <c:tx>
            <c:strRef>
              <c:f>'waterlevel spot figure'!$G$2</c:f>
              <c:strCache>
                <c:ptCount val="1"/>
                <c:pt idx="0">
                  <c:v>Sampling</c:v>
                </c:pt>
              </c:strCache>
            </c:strRef>
          </c:tx>
          <c:spPr>
            <a:ln w="19050" cap="rnd">
              <a:solidFill>
                <a:sysClr val="windowText" lastClr="000000"/>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figure'!$G$3:$G$367</c:f>
              <c:numCache>
                <c:formatCode>General</c:formatCode>
                <c:ptCount val="365"/>
                <c:pt idx="63">
                  <c:v>1.25</c:v>
                </c:pt>
                <c:pt idx="64">
                  <c:v>1.25</c:v>
                </c:pt>
                <c:pt idx="65">
                  <c:v>1.25</c:v>
                </c:pt>
                <c:pt idx="66">
                  <c:v>1.25</c:v>
                </c:pt>
                <c:pt idx="135">
                  <c:v>1.25</c:v>
                </c:pt>
                <c:pt idx="136">
                  <c:v>1.25</c:v>
                </c:pt>
                <c:pt idx="137">
                  <c:v>1.25</c:v>
                </c:pt>
                <c:pt idx="138">
                  <c:v>1.25</c:v>
                </c:pt>
                <c:pt idx="235">
                  <c:v>1.25</c:v>
                </c:pt>
                <c:pt idx="236">
                  <c:v>1.25</c:v>
                </c:pt>
                <c:pt idx="237">
                  <c:v>1.25</c:v>
                </c:pt>
                <c:pt idx="238">
                  <c:v>1.25</c:v>
                </c:pt>
                <c:pt idx="279">
                  <c:v>1.25</c:v>
                </c:pt>
                <c:pt idx="280">
                  <c:v>1.25</c:v>
                </c:pt>
                <c:pt idx="281">
                  <c:v>1.25</c:v>
                </c:pt>
                <c:pt idx="282">
                  <c:v>1.25</c:v>
                </c:pt>
              </c:numCache>
            </c:numRef>
          </c:val>
          <c:smooth val="0"/>
          <c:extLst xmlns:c16r2="http://schemas.microsoft.com/office/drawing/2015/06/chart">
            <c:ext xmlns:c16="http://schemas.microsoft.com/office/drawing/2014/chart" uri="{C3380CC4-5D6E-409C-BE32-E72D297353CC}">
              <c16:uniqueId val="{00000002-0868-4F94-9FD3-9850BD4C9E0F}"/>
            </c:ext>
          </c:extLst>
        </c:ser>
        <c:ser>
          <c:idx val="1"/>
          <c:order val="3"/>
          <c:tx>
            <c:strRef>
              <c:f>'waterlevel spot figure'!$H$2</c:f>
              <c:strCache>
                <c:ptCount val="1"/>
                <c:pt idx="0">
                  <c:v>CEW</c:v>
                </c:pt>
              </c:strCache>
            </c:strRef>
          </c:tx>
          <c:spPr>
            <a:ln w="19050" cap="rnd">
              <a:solidFill>
                <a:schemeClr val="accent2"/>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figure'!$H$3:$H$367</c:f>
              <c:numCache>
                <c:formatCode>General</c:formatCode>
                <c:ptCount val="365"/>
                <c:pt idx="60">
                  <c:v>1.35</c:v>
                </c:pt>
                <c:pt idx="61">
                  <c:v>1.35</c:v>
                </c:pt>
                <c:pt idx="62">
                  <c:v>1.35</c:v>
                </c:pt>
                <c:pt idx="63">
                  <c:v>1.35</c:v>
                </c:pt>
                <c:pt idx="64">
                  <c:v>1.35</c:v>
                </c:pt>
                <c:pt idx="65">
                  <c:v>1.35</c:v>
                </c:pt>
                <c:pt idx="122">
                  <c:v>1.35</c:v>
                </c:pt>
                <c:pt idx="123">
                  <c:v>1.35</c:v>
                </c:pt>
                <c:pt idx="124">
                  <c:v>1.35</c:v>
                </c:pt>
                <c:pt idx="125">
                  <c:v>1.35</c:v>
                </c:pt>
                <c:pt idx="126">
                  <c:v>1.35</c:v>
                </c:pt>
                <c:pt idx="127">
                  <c:v>1.35</c:v>
                </c:pt>
                <c:pt idx="128">
                  <c:v>1.35</c:v>
                </c:pt>
                <c:pt idx="129">
                  <c:v>1.35</c:v>
                </c:pt>
                <c:pt idx="130">
                  <c:v>1.35</c:v>
                </c:pt>
                <c:pt idx="131">
                  <c:v>1.35</c:v>
                </c:pt>
                <c:pt idx="132">
                  <c:v>1.35</c:v>
                </c:pt>
                <c:pt idx="133">
                  <c:v>1.35</c:v>
                </c:pt>
                <c:pt idx="134">
                  <c:v>1.35</c:v>
                </c:pt>
                <c:pt idx="135">
                  <c:v>1.35</c:v>
                </c:pt>
                <c:pt idx="136">
                  <c:v>1.35</c:v>
                </c:pt>
                <c:pt idx="137">
                  <c:v>1.35</c:v>
                </c:pt>
                <c:pt idx="138">
                  <c:v>1.35</c:v>
                </c:pt>
                <c:pt idx="139">
                  <c:v>1.35</c:v>
                </c:pt>
                <c:pt idx="140">
                  <c:v>1.35</c:v>
                </c:pt>
                <c:pt idx="141">
                  <c:v>1.35</c:v>
                </c:pt>
                <c:pt idx="142">
                  <c:v>1.35</c:v>
                </c:pt>
                <c:pt idx="143">
                  <c:v>1.35</c:v>
                </c:pt>
                <c:pt idx="144">
                  <c:v>1.35</c:v>
                </c:pt>
                <c:pt idx="145">
                  <c:v>1.35</c:v>
                </c:pt>
                <c:pt idx="146">
                  <c:v>1.35</c:v>
                </c:pt>
                <c:pt idx="147">
                  <c:v>1.35</c:v>
                </c:pt>
                <c:pt idx="171">
                  <c:v>1.35</c:v>
                </c:pt>
                <c:pt idx="172">
                  <c:v>1.35</c:v>
                </c:pt>
                <c:pt idx="173">
                  <c:v>1.35</c:v>
                </c:pt>
                <c:pt idx="174">
                  <c:v>1.35</c:v>
                </c:pt>
                <c:pt idx="175">
                  <c:v>1.35</c:v>
                </c:pt>
                <c:pt idx="176">
                  <c:v>1.35</c:v>
                </c:pt>
                <c:pt idx="177">
                  <c:v>1.35</c:v>
                </c:pt>
                <c:pt idx="178">
                  <c:v>1.35</c:v>
                </c:pt>
                <c:pt idx="179">
                  <c:v>1.35</c:v>
                </c:pt>
                <c:pt idx="180">
                  <c:v>1.35</c:v>
                </c:pt>
                <c:pt idx="181">
                  <c:v>1.35</c:v>
                </c:pt>
                <c:pt idx="182">
                  <c:v>1.35</c:v>
                </c:pt>
                <c:pt idx="183">
                  <c:v>1.35</c:v>
                </c:pt>
                <c:pt idx="184">
                  <c:v>1.35</c:v>
                </c:pt>
                <c:pt idx="185">
                  <c:v>1.35</c:v>
                </c:pt>
                <c:pt idx="186">
                  <c:v>1.35</c:v>
                </c:pt>
              </c:numCache>
            </c:numRef>
          </c:val>
          <c:smooth val="0"/>
          <c:extLst xmlns:c16r2="http://schemas.microsoft.com/office/drawing/2015/06/chart">
            <c:ext xmlns:c16="http://schemas.microsoft.com/office/drawing/2014/chart" uri="{C3380CC4-5D6E-409C-BE32-E72D297353CC}">
              <c16:uniqueId val="{00000003-0868-4F94-9FD3-9850BD4C9E0F}"/>
            </c:ext>
          </c:extLst>
        </c:ser>
        <c:dLbls>
          <c:showLegendKey val="0"/>
          <c:showVal val="0"/>
          <c:showCatName val="0"/>
          <c:showSerName val="0"/>
          <c:showPercent val="0"/>
          <c:showBubbleSize val="0"/>
        </c:dLbls>
        <c:smooth val="0"/>
        <c:axId val="637786016"/>
        <c:axId val="637786408"/>
      </c:lineChart>
      <c:dateAx>
        <c:axId val="637786016"/>
        <c:scaling>
          <c:orientation val="minMax"/>
        </c:scaling>
        <c:delete val="0"/>
        <c:axPos val="b"/>
        <c:numFmt formatCode="m\/d\/yyyy"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6408"/>
        <c:crosses val="autoZero"/>
        <c:auto val="1"/>
        <c:lblOffset val="100"/>
        <c:baseTimeUnit val="days"/>
      </c:dateAx>
      <c:valAx>
        <c:axId val="637786408"/>
        <c:scaling>
          <c:orientation val="minMax"/>
          <c:max val="1.5"/>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Water level (m)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6016"/>
        <c:crosses val="autoZero"/>
        <c:crossBetween val="between"/>
        <c:majorUnit val="0.5"/>
      </c:valAx>
      <c:spPr>
        <a:noFill/>
        <a:ln>
          <a:noFill/>
        </a:ln>
        <a:effectLst/>
      </c:spPr>
    </c:plotArea>
    <c:legend>
      <c:legendPos val="r"/>
      <c:layout>
        <c:manualLayout>
          <c:xMode val="edge"/>
          <c:yMode val="edge"/>
          <c:x val="3.9028916506016954E-2"/>
          <c:y val="0.90831575837959189"/>
          <c:w val="0.91217048793646371"/>
          <c:h val="9.08862152891156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a:p>
            <a:pPr>
              <a:defRPr sz="1000"/>
            </a:pPr>
            <a:endParaRPr lang="en-AU" sz="1000"/>
          </a:p>
        </c:rich>
      </c:tx>
      <c:layout>
        <c:manualLayout>
          <c:xMode val="edge"/>
          <c:yMode val="edge"/>
          <c:x val="0"/>
          <c:y val="1.005112800206332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6931349679229381E-2"/>
          <c:y val="5.0768192391461686E-2"/>
          <c:w val="0.87184459243724599"/>
          <c:h val="0.69390509712297521"/>
        </c:manualLayout>
      </c:layout>
      <c:lineChart>
        <c:grouping val="standard"/>
        <c:varyColors val="0"/>
        <c:ser>
          <c:idx val="3"/>
          <c:order val="0"/>
          <c:tx>
            <c:strRef>
              <c:f>'waterlevel spot figure'!$B$2</c:f>
              <c:strCache>
                <c:ptCount val="1"/>
                <c:pt idx="0">
                  <c:v>418078 Gwydir@Allambie Bridge</c:v>
                </c:pt>
              </c:strCache>
            </c:strRef>
          </c:tx>
          <c:spPr>
            <a:ln w="19050" cap="rnd">
              <a:solidFill>
                <a:srgbClr val="4F81BD"/>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figure'!$B$3:$B$367</c:f>
              <c:numCache>
                <c:formatCode>General</c:formatCode>
                <c:ptCount val="365"/>
                <c:pt idx="0">
                  <c:v>1.0529999999999999</c:v>
                </c:pt>
                <c:pt idx="1">
                  <c:v>1.0680000000000001</c:v>
                </c:pt>
                <c:pt idx="2">
                  <c:v>1.5720000000000001</c:v>
                </c:pt>
                <c:pt idx="3">
                  <c:v>1.552</c:v>
                </c:pt>
                <c:pt idx="4">
                  <c:v>1.4330000000000001</c:v>
                </c:pt>
                <c:pt idx="5">
                  <c:v>1.4159999999999999</c:v>
                </c:pt>
                <c:pt idx="6">
                  <c:v>1.393</c:v>
                </c:pt>
                <c:pt idx="7">
                  <c:v>1.369</c:v>
                </c:pt>
                <c:pt idx="8">
                  <c:v>1.3680000000000001</c:v>
                </c:pt>
                <c:pt idx="9">
                  <c:v>1.3380000000000001</c:v>
                </c:pt>
                <c:pt idx="10">
                  <c:v>1.2869999999999999</c:v>
                </c:pt>
                <c:pt idx="11">
                  <c:v>1.2809999999999999</c:v>
                </c:pt>
                <c:pt idx="12">
                  <c:v>1.26</c:v>
                </c:pt>
                <c:pt idx="13">
                  <c:v>1.224</c:v>
                </c:pt>
                <c:pt idx="14">
                  <c:v>1.226</c:v>
                </c:pt>
                <c:pt idx="15">
                  <c:v>1.2350000000000001</c:v>
                </c:pt>
                <c:pt idx="16">
                  <c:v>1.2270000000000001</c:v>
                </c:pt>
                <c:pt idx="17">
                  <c:v>1.1910000000000001</c:v>
                </c:pt>
                <c:pt idx="18">
                  <c:v>1.19</c:v>
                </c:pt>
                <c:pt idx="19">
                  <c:v>1.1870000000000001</c:v>
                </c:pt>
                <c:pt idx="20">
                  <c:v>1.1879999999999999</c:v>
                </c:pt>
                <c:pt idx="21">
                  <c:v>1.2070000000000001</c:v>
                </c:pt>
                <c:pt idx="22">
                  <c:v>1.212</c:v>
                </c:pt>
                <c:pt idx="23">
                  <c:v>1.2150000000000001</c:v>
                </c:pt>
                <c:pt idx="24">
                  <c:v>1.2190000000000001</c:v>
                </c:pt>
                <c:pt idx="25">
                  <c:v>1.175</c:v>
                </c:pt>
                <c:pt idx="26">
                  <c:v>1.1499999999999999</c:v>
                </c:pt>
                <c:pt idx="27">
                  <c:v>1.123</c:v>
                </c:pt>
                <c:pt idx="28">
                  <c:v>1.105</c:v>
                </c:pt>
                <c:pt idx="29">
                  <c:v>1.103</c:v>
                </c:pt>
                <c:pt idx="30">
                  <c:v>1.103</c:v>
                </c:pt>
                <c:pt idx="31">
                  <c:v>1.101</c:v>
                </c:pt>
                <c:pt idx="32">
                  <c:v>1.085</c:v>
                </c:pt>
                <c:pt idx="33">
                  <c:v>1.105</c:v>
                </c:pt>
                <c:pt idx="34">
                  <c:v>1.115</c:v>
                </c:pt>
                <c:pt idx="35">
                  <c:v>1.103</c:v>
                </c:pt>
                <c:pt idx="36">
                  <c:v>1.0940000000000001</c:v>
                </c:pt>
                <c:pt idx="37">
                  <c:v>1.0920000000000001</c:v>
                </c:pt>
                <c:pt idx="38">
                  <c:v>1.093</c:v>
                </c:pt>
                <c:pt idx="39">
                  <c:v>1.1180000000000001</c:v>
                </c:pt>
                <c:pt idx="40">
                  <c:v>1.125</c:v>
                </c:pt>
                <c:pt idx="41">
                  <c:v>1.125</c:v>
                </c:pt>
                <c:pt idx="42">
                  <c:v>1.135</c:v>
                </c:pt>
                <c:pt idx="43">
                  <c:v>1.1499999999999999</c:v>
                </c:pt>
                <c:pt idx="44">
                  <c:v>1.153</c:v>
                </c:pt>
                <c:pt idx="45">
                  <c:v>1.1519999999999999</c:v>
                </c:pt>
                <c:pt idx="46">
                  <c:v>1.1599999999999999</c:v>
                </c:pt>
                <c:pt idx="47">
                  <c:v>1.149</c:v>
                </c:pt>
                <c:pt idx="48">
                  <c:v>1.1579999999999999</c:v>
                </c:pt>
                <c:pt idx="49">
                  <c:v>1.1279999999999999</c:v>
                </c:pt>
                <c:pt idx="50">
                  <c:v>1.1100000000000001</c:v>
                </c:pt>
                <c:pt idx="51">
                  <c:v>1.1120000000000001</c:v>
                </c:pt>
                <c:pt idx="52">
                  <c:v>1.1120000000000001</c:v>
                </c:pt>
                <c:pt idx="53">
                  <c:v>1.113</c:v>
                </c:pt>
                <c:pt idx="54">
                  <c:v>1.125</c:v>
                </c:pt>
                <c:pt idx="55">
                  <c:v>1.109</c:v>
                </c:pt>
                <c:pt idx="56">
                  <c:v>1.109</c:v>
                </c:pt>
                <c:pt idx="57">
                  <c:v>1.109</c:v>
                </c:pt>
                <c:pt idx="58">
                  <c:v>1.1080000000000001</c:v>
                </c:pt>
                <c:pt idx="59">
                  <c:v>1.109</c:v>
                </c:pt>
                <c:pt idx="60">
                  <c:v>1.0940000000000001</c:v>
                </c:pt>
                <c:pt idx="61">
                  <c:v>1.0669999999999999</c:v>
                </c:pt>
                <c:pt idx="62">
                  <c:v>1.1299999999999999</c:v>
                </c:pt>
                <c:pt idx="63">
                  <c:v>1.1850000000000001</c:v>
                </c:pt>
                <c:pt idx="64">
                  <c:v>1.6160000000000001</c:v>
                </c:pt>
                <c:pt idx="65">
                  <c:v>1.6479999999999999</c:v>
                </c:pt>
                <c:pt idx="66">
                  <c:v>1.56</c:v>
                </c:pt>
                <c:pt idx="67">
                  <c:v>1.53</c:v>
                </c:pt>
                <c:pt idx="68">
                  <c:v>1.4750000000000001</c:v>
                </c:pt>
                <c:pt idx="69">
                  <c:v>1.427</c:v>
                </c:pt>
                <c:pt idx="70">
                  <c:v>1.417</c:v>
                </c:pt>
                <c:pt idx="71">
                  <c:v>1.4039999999999999</c:v>
                </c:pt>
                <c:pt idx="72">
                  <c:v>1.4</c:v>
                </c:pt>
                <c:pt idx="73">
                  <c:v>1.3979999999999999</c:v>
                </c:pt>
                <c:pt idx="74">
                  <c:v>1.3959999999999999</c:v>
                </c:pt>
                <c:pt idx="75">
                  <c:v>1.3939999999999999</c:v>
                </c:pt>
                <c:pt idx="76">
                  <c:v>1.3939999999999999</c:v>
                </c:pt>
                <c:pt idx="77">
                  <c:v>1.3859999999999999</c:v>
                </c:pt>
                <c:pt idx="78">
                  <c:v>1.3680000000000001</c:v>
                </c:pt>
                <c:pt idx="79">
                  <c:v>1.359</c:v>
                </c:pt>
                <c:pt idx="80">
                  <c:v>1.353</c:v>
                </c:pt>
                <c:pt idx="81">
                  <c:v>1.353</c:v>
                </c:pt>
                <c:pt idx="82">
                  <c:v>1.359</c:v>
                </c:pt>
                <c:pt idx="83">
                  <c:v>1.361</c:v>
                </c:pt>
                <c:pt idx="84">
                  <c:v>1.3660000000000001</c:v>
                </c:pt>
                <c:pt idx="85">
                  <c:v>1.3720000000000001</c:v>
                </c:pt>
                <c:pt idx="86">
                  <c:v>1.375</c:v>
                </c:pt>
                <c:pt idx="87">
                  <c:v>1.379</c:v>
                </c:pt>
                <c:pt idx="88">
                  <c:v>1.381</c:v>
                </c:pt>
                <c:pt idx="89">
                  <c:v>1.375</c:v>
                </c:pt>
                <c:pt idx="90">
                  <c:v>1.379</c:v>
                </c:pt>
                <c:pt idx="91">
                  <c:v>1.296</c:v>
                </c:pt>
                <c:pt idx="92">
                  <c:v>1.1060000000000001</c:v>
                </c:pt>
                <c:pt idx="93">
                  <c:v>1.0649999999999999</c:v>
                </c:pt>
                <c:pt idx="94">
                  <c:v>1.1100000000000001</c:v>
                </c:pt>
                <c:pt idx="95">
                  <c:v>1.1160000000000001</c:v>
                </c:pt>
                <c:pt idx="96">
                  <c:v>1.0940000000000001</c:v>
                </c:pt>
                <c:pt idx="97">
                  <c:v>1.0740000000000001</c:v>
                </c:pt>
                <c:pt idx="98">
                  <c:v>1.0620000000000001</c:v>
                </c:pt>
                <c:pt idx="99">
                  <c:v>1.0640000000000001</c:v>
                </c:pt>
                <c:pt idx="100">
                  <c:v>1.085</c:v>
                </c:pt>
                <c:pt idx="101">
                  <c:v>1.0960000000000001</c:v>
                </c:pt>
                <c:pt idx="102">
                  <c:v>1.0780000000000001</c:v>
                </c:pt>
                <c:pt idx="103">
                  <c:v>1.093</c:v>
                </c:pt>
                <c:pt idx="104">
                  <c:v>1.1220000000000001</c:v>
                </c:pt>
                <c:pt idx="105">
                  <c:v>1.3049999999999999</c:v>
                </c:pt>
                <c:pt idx="106">
                  <c:v>2.1150000000000002</c:v>
                </c:pt>
                <c:pt idx="107">
                  <c:v>1.6879999999999999</c:v>
                </c:pt>
                <c:pt idx="108">
                  <c:v>1.4910000000000001</c:v>
                </c:pt>
                <c:pt idx="109">
                  <c:v>1.468</c:v>
                </c:pt>
                <c:pt idx="110">
                  <c:v>1.42</c:v>
                </c:pt>
                <c:pt idx="111">
                  <c:v>1.4790000000000001</c:v>
                </c:pt>
                <c:pt idx="112">
                  <c:v>1.282</c:v>
                </c:pt>
                <c:pt idx="113">
                  <c:v>1.2529999999999999</c:v>
                </c:pt>
                <c:pt idx="114">
                  <c:v>1.244</c:v>
                </c:pt>
                <c:pt idx="115">
                  <c:v>1.208</c:v>
                </c:pt>
                <c:pt idx="116">
                  <c:v>1.181</c:v>
                </c:pt>
                <c:pt idx="117">
                  <c:v>1.169</c:v>
                </c:pt>
                <c:pt idx="118">
                  <c:v>1.204</c:v>
                </c:pt>
                <c:pt idx="119">
                  <c:v>1.1579999999999999</c:v>
                </c:pt>
                <c:pt idx="120">
                  <c:v>1.1990000000000001</c:v>
                </c:pt>
                <c:pt idx="121">
                  <c:v>1.2170000000000001</c:v>
                </c:pt>
                <c:pt idx="122">
                  <c:v>1.3440000000000001</c:v>
                </c:pt>
                <c:pt idx="123">
                  <c:v>1.335</c:v>
                </c:pt>
                <c:pt idx="124">
                  <c:v>1.258</c:v>
                </c:pt>
                <c:pt idx="125">
                  <c:v>1.3740000000000001</c:v>
                </c:pt>
                <c:pt idx="126">
                  <c:v>1.3129999999999999</c:v>
                </c:pt>
                <c:pt idx="127">
                  <c:v>1.294</c:v>
                </c:pt>
                <c:pt idx="128">
                  <c:v>1.3009999999999999</c:v>
                </c:pt>
                <c:pt idx="129">
                  <c:v>1.2949999999999999</c:v>
                </c:pt>
                <c:pt idx="130">
                  <c:v>1.29</c:v>
                </c:pt>
                <c:pt idx="131">
                  <c:v>1.288</c:v>
                </c:pt>
                <c:pt idx="132">
                  <c:v>1.288</c:v>
                </c:pt>
                <c:pt idx="133">
                  <c:v>1.288</c:v>
                </c:pt>
                <c:pt idx="134">
                  <c:v>1.2889999999999999</c:v>
                </c:pt>
                <c:pt idx="135">
                  <c:v>1.2889999999999999</c:v>
                </c:pt>
                <c:pt idx="136">
                  <c:v>1.238</c:v>
                </c:pt>
                <c:pt idx="137">
                  <c:v>1.1919999999999999</c:v>
                </c:pt>
                <c:pt idx="138">
                  <c:v>1.1619999999999999</c:v>
                </c:pt>
                <c:pt idx="139">
                  <c:v>1.194</c:v>
                </c:pt>
                <c:pt idx="140">
                  <c:v>1.1919999999999999</c:v>
                </c:pt>
                <c:pt idx="141">
                  <c:v>1.0580000000000001</c:v>
                </c:pt>
                <c:pt idx="142">
                  <c:v>1.093</c:v>
                </c:pt>
                <c:pt idx="143">
                  <c:v>1.1619999999999999</c:v>
                </c:pt>
                <c:pt idx="144">
                  <c:v>1.2</c:v>
                </c:pt>
                <c:pt idx="145">
                  <c:v>1.27</c:v>
                </c:pt>
                <c:pt idx="146">
                  <c:v>1.1519999999999999</c:v>
                </c:pt>
                <c:pt idx="147">
                  <c:v>1.1000000000000001</c:v>
                </c:pt>
                <c:pt idx="148">
                  <c:v>1.1000000000000001</c:v>
                </c:pt>
                <c:pt idx="149">
                  <c:v>1.099</c:v>
                </c:pt>
                <c:pt idx="150">
                  <c:v>1.119</c:v>
                </c:pt>
                <c:pt idx="151">
                  <c:v>1.224</c:v>
                </c:pt>
                <c:pt idx="152">
                  <c:v>1.079</c:v>
                </c:pt>
                <c:pt idx="153">
                  <c:v>1.014</c:v>
                </c:pt>
                <c:pt idx="154">
                  <c:v>1.018</c:v>
                </c:pt>
                <c:pt idx="155">
                  <c:v>1.111</c:v>
                </c:pt>
                <c:pt idx="156">
                  <c:v>1.111</c:v>
                </c:pt>
                <c:pt idx="157">
                  <c:v>1.105</c:v>
                </c:pt>
                <c:pt idx="158">
                  <c:v>1.139</c:v>
                </c:pt>
                <c:pt idx="159">
                  <c:v>1.095</c:v>
                </c:pt>
                <c:pt idx="160">
                  <c:v>1.115</c:v>
                </c:pt>
                <c:pt idx="161">
                  <c:v>1.276</c:v>
                </c:pt>
                <c:pt idx="162">
                  <c:v>1.452</c:v>
                </c:pt>
                <c:pt idx="163">
                  <c:v>1.1950000000000001</c:v>
                </c:pt>
                <c:pt idx="164">
                  <c:v>1.101</c:v>
                </c:pt>
                <c:pt idx="165">
                  <c:v>1.075</c:v>
                </c:pt>
                <c:pt idx="166">
                  <c:v>1.1000000000000001</c:v>
                </c:pt>
                <c:pt idx="167">
                  <c:v>1.0920000000000001</c:v>
                </c:pt>
                <c:pt idx="168">
                  <c:v>1.073</c:v>
                </c:pt>
                <c:pt idx="169">
                  <c:v>1.1080000000000001</c:v>
                </c:pt>
                <c:pt idx="170">
                  <c:v>1.173</c:v>
                </c:pt>
                <c:pt idx="171">
                  <c:v>1.2270000000000001</c:v>
                </c:pt>
                <c:pt idx="172">
                  <c:v>1.4350000000000001</c:v>
                </c:pt>
                <c:pt idx="173">
                  <c:v>1.3740000000000001</c:v>
                </c:pt>
                <c:pt idx="174">
                  <c:v>1.421</c:v>
                </c:pt>
                <c:pt idx="175">
                  <c:v>1.4359999999999999</c:v>
                </c:pt>
                <c:pt idx="176">
                  <c:v>1.4610000000000001</c:v>
                </c:pt>
                <c:pt idx="177">
                  <c:v>1.4890000000000001</c:v>
                </c:pt>
                <c:pt idx="178">
                  <c:v>1.4710000000000001</c:v>
                </c:pt>
                <c:pt idx="179">
                  <c:v>1.298</c:v>
                </c:pt>
                <c:pt idx="180">
                  <c:v>1.159</c:v>
                </c:pt>
                <c:pt idx="181">
                  <c:v>1.1970000000000001</c:v>
                </c:pt>
                <c:pt idx="182">
                  <c:v>1.133</c:v>
                </c:pt>
                <c:pt idx="183">
                  <c:v>1.0669999999999999</c:v>
                </c:pt>
                <c:pt idx="184">
                  <c:v>1.032</c:v>
                </c:pt>
                <c:pt idx="185">
                  <c:v>1.004</c:v>
                </c:pt>
                <c:pt idx="186">
                  <c:v>1.28</c:v>
                </c:pt>
                <c:pt idx="187">
                  <c:v>1.256</c:v>
                </c:pt>
                <c:pt idx="188">
                  <c:v>1.355</c:v>
                </c:pt>
                <c:pt idx="189">
                  <c:v>1.395</c:v>
                </c:pt>
                <c:pt idx="190">
                  <c:v>1.339</c:v>
                </c:pt>
                <c:pt idx="191">
                  <c:v>1.3080000000000001</c:v>
                </c:pt>
                <c:pt idx="192">
                  <c:v>1.361</c:v>
                </c:pt>
                <c:pt idx="193">
                  <c:v>1.31</c:v>
                </c:pt>
                <c:pt idx="194">
                  <c:v>1.306</c:v>
                </c:pt>
                <c:pt idx="195">
                  <c:v>1.617</c:v>
                </c:pt>
                <c:pt idx="196">
                  <c:v>1.54</c:v>
                </c:pt>
                <c:pt idx="197">
                  <c:v>1.4430000000000001</c:v>
                </c:pt>
                <c:pt idx="198">
                  <c:v>1.407</c:v>
                </c:pt>
                <c:pt idx="199">
                  <c:v>1.3959999999999999</c:v>
                </c:pt>
                <c:pt idx="200">
                  <c:v>1.288</c:v>
                </c:pt>
                <c:pt idx="201">
                  <c:v>1.2110000000000001</c:v>
                </c:pt>
                <c:pt idx="202">
                  <c:v>1.286</c:v>
                </c:pt>
                <c:pt idx="203">
                  <c:v>1.401</c:v>
                </c:pt>
                <c:pt idx="204">
                  <c:v>1.417</c:v>
                </c:pt>
                <c:pt idx="205">
                  <c:v>1.385</c:v>
                </c:pt>
                <c:pt idx="206">
                  <c:v>1.4530000000000001</c:v>
                </c:pt>
                <c:pt idx="207">
                  <c:v>1.409</c:v>
                </c:pt>
                <c:pt idx="208">
                  <c:v>1.3779999999999999</c:v>
                </c:pt>
                <c:pt idx="209">
                  <c:v>1.393</c:v>
                </c:pt>
                <c:pt idx="210">
                  <c:v>1.32</c:v>
                </c:pt>
                <c:pt idx="211">
                  <c:v>1.2170000000000001</c:v>
                </c:pt>
                <c:pt idx="212">
                  <c:v>1.3380000000000001</c:v>
                </c:pt>
                <c:pt idx="213">
                  <c:v>1.246</c:v>
                </c:pt>
                <c:pt idx="214">
                  <c:v>1.349</c:v>
                </c:pt>
                <c:pt idx="215">
                  <c:v>1.179</c:v>
                </c:pt>
                <c:pt idx="216">
                  <c:v>1.1879999999999999</c:v>
                </c:pt>
                <c:pt idx="217">
                  <c:v>1.2410000000000001</c:v>
                </c:pt>
                <c:pt idx="218">
                  <c:v>1.087</c:v>
                </c:pt>
                <c:pt idx="219">
                  <c:v>1.0169999999999999</c:v>
                </c:pt>
                <c:pt idx="220">
                  <c:v>0.98099999999999998</c:v>
                </c:pt>
                <c:pt idx="221">
                  <c:v>0.95399999999999996</c:v>
                </c:pt>
                <c:pt idx="222">
                  <c:v>1.1459999999999999</c:v>
                </c:pt>
                <c:pt idx="223">
                  <c:v>1.169</c:v>
                </c:pt>
                <c:pt idx="224">
                  <c:v>1.367</c:v>
                </c:pt>
                <c:pt idx="225">
                  <c:v>1.4319999999999999</c:v>
                </c:pt>
                <c:pt idx="226">
                  <c:v>1.4079999999999999</c:v>
                </c:pt>
                <c:pt idx="227">
                  <c:v>1.3919999999999999</c:v>
                </c:pt>
                <c:pt idx="228">
                  <c:v>1.3939999999999999</c:v>
                </c:pt>
                <c:pt idx="229">
                  <c:v>1.345</c:v>
                </c:pt>
                <c:pt idx="230">
                  <c:v>1.286</c:v>
                </c:pt>
                <c:pt idx="231">
                  <c:v>1.0820000000000001</c:v>
                </c:pt>
                <c:pt idx="232">
                  <c:v>0.874</c:v>
                </c:pt>
                <c:pt idx="233">
                  <c:v>0.84899999999999998</c:v>
                </c:pt>
                <c:pt idx="234">
                  <c:v>1.2350000000000001</c:v>
                </c:pt>
                <c:pt idx="235">
                  <c:v>1.161</c:v>
                </c:pt>
                <c:pt idx="236">
                  <c:v>1.244</c:v>
                </c:pt>
                <c:pt idx="237">
                  <c:v>1.1679999999999999</c:v>
                </c:pt>
                <c:pt idx="238">
                  <c:v>0.94799999999999995</c:v>
                </c:pt>
                <c:pt idx="239">
                  <c:v>0.80800000000000005</c:v>
                </c:pt>
                <c:pt idx="240">
                  <c:v>0.621</c:v>
                </c:pt>
                <c:pt idx="241">
                  <c:v>0.52800000000000002</c:v>
                </c:pt>
                <c:pt idx="242">
                  <c:v>0.496</c:v>
                </c:pt>
                <c:pt idx="243">
                  <c:v>0.52700000000000002</c:v>
                </c:pt>
                <c:pt idx="244">
                  <c:v>0.58599999999999997</c:v>
                </c:pt>
                <c:pt idx="245">
                  <c:v>0.61899999999999999</c:v>
                </c:pt>
                <c:pt idx="246">
                  <c:v>0.65400000000000003</c:v>
                </c:pt>
                <c:pt idx="247">
                  <c:v>0.67900000000000005</c:v>
                </c:pt>
                <c:pt idx="248">
                  <c:v>0.76600000000000001</c:v>
                </c:pt>
                <c:pt idx="249">
                  <c:v>0.84199999999999997</c:v>
                </c:pt>
                <c:pt idx="250">
                  <c:v>0.89700000000000002</c:v>
                </c:pt>
                <c:pt idx="251">
                  <c:v>0.92</c:v>
                </c:pt>
                <c:pt idx="252">
                  <c:v>0.92</c:v>
                </c:pt>
                <c:pt idx="253">
                  <c:v>0.94299999999999995</c:v>
                </c:pt>
                <c:pt idx="254">
                  <c:v>1.0449999999999999</c:v>
                </c:pt>
                <c:pt idx="255">
                  <c:v>1.0940000000000001</c:v>
                </c:pt>
                <c:pt idx="256">
                  <c:v>1.101</c:v>
                </c:pt>
                <c:pt idx="257">
                  <c:v>1.1000000000000001</c:v>
                </c:pt>
                <c:pt idx="258">
                  <c:v>1.0740000000000001</c:v>
                </c:pt>
                <c:pt idx="259">
                  <c:v>1.04</c:v>
                </c:pt>
                <c:pt idx="260">
                  <c:v>1.014</c:v>
                </c:pt>
                <c:pt idx="261">
                  <c:v>0.99299999999999999</c:v>
                </c:pt>
                <c:pt idx="262">
                  <c:v>0.97399999999999998</c:v>
                </c:pt>
                <c:pt idx="263">
                  <c:v>0.95499999999999996</c:v>
                </c:pt>
                <c:pt idx="264">
                  <c:v>0.94199999999999995</c:v>
                </c:pt>
                <c:pt idx="265">
                  <c:v>0.92500000000000004</c:v>
                </c:pt>
                <c:pt idx="266">
                  <c:v>0.91</c:v>
                </c:pt>
                <c:pt idx="267">
                  <c:v>0.89400000000000002</c:v>
                </c:pt>
                <c:pt idx="268">
                  <c:v>0.88</c:v>
                </c:pt>
                <c:pt idx="269">
                  <c:v>0.86799999999999999</c:v>
                </c:pt>
                <c:pt idx="270">
                  <c:v>0.85499999999999998</c:v>
                </c:pt>
                <c:pt idx="271">
                  <c:v>0.84299999999999997</c:v>
                </c:pt>
                <c:pt idx="272">
                  <c:v>0.83</c:v>
                </c:pt>
                <c:pt idx="273">
                  <c:v>0.81699999999999995</c:v>
                </c:pt>
                <c:pt idx="274">
                  <c:v>0.80200000000000005</c:v>
                </c:pt>
                <c:pt idx="275">
                  <c:v>0.78800000000000003</c:v>
                </c:pt>
                <c:pt idx="276">
                  <c:v>0.77500000000000002</c:v>
                </c:pt>
                <c:pt idx="277">
                  <c:v>0.76100000000000001</c:v>
                </c:pt>
                <c:pt idx="278">
                  <c:v>0.747</c:v>
                </c:pt>
                <c:pt idx="279">
                  <c:v>0.73399999999999999</c:v>
                </c:pt>
                <c:pt idx="280">
                  <c:v>0.72</c:v>
                </c:pt>
                <c:pt idx="281">
                  <c:v>0.70699999999999996</c:v>
                </c:pt>
                <c:pt idx="282">
                  <c:v>0.69199999999999995</c:v>
                </c:pt>
                <c:pt idx="283">
                  <c:v>0.67800000000000005</c:v>
                </c:pt>
                <c:pt idx="284">
                  <c:v>0.66300000000000003</c:v>
                </c:pt>
                <c:pt idx="285">
                  <c:v>0.64700000000000002</c:v>
                </c:pt>
                <c:pt idx="286">
                  <c:v>0.63200000000000001</c:v>
                </c:pt>
                <c:pt idx="287">
                  <c:v>0.621</c:v>
                </c:pt>
                <c:pt idx="288">
                  <c:v>0.61499999999999999</c:v>
                </c:pt>
                <c:pt idx="289">
                  <c:v>0.60199999999999998</c:v>
                </c:pt>
                <c:pt idx="290">
                  <c:v>0.58799999999999997</c:v>
                </c:pt>
                <c:pt idx="291">
                  <c:v>0.57599999999999996</c:v>
                </c:pt>
                <c:pt idx="292">
                  <c:v>0.56299999999999994</c:v>
                </c:pt>
                <c:pt idx="293">
                  <c:v>0.55100000000000005</c:v>
                </c:pt>
                <c:pt idx="294">
                  <c:v>0.54</c:v>
                </c:pt>
                <c:pt idx="295">
                  <c:v>0.52800000000000002</c:v>
                </c:pt>
                <c:pt idx="296">
                  <c:v>0.51500000000000001</c:v>
                </c:pt>
                <c:pt idx="297">
                  <c:v>0.503</c:v>
                </c:pt>
                <c:pt idx="298">
                  <c:v>0.49099999999999999</c:v>
                </c:pt>
                <c:pt idx="299">
                  <c:v>0.47899999999999998</c:v>
                </c:pt>
                <c:pt idx="300">
                  <c:v>0.46600000000000003</c:v>
                </c:pt>
                <c:pt idx="301">
                  <c:v>0.45300000000000001</c:v>
                </c:pt>
                <c:pt idx="302">
                  <c:v>0.441</c:v>
                </c:pt>
                <c:pt idx="303">
                  <c:v>0.43</c:v>
                </c:pt>
                <c:pt idx="304">
                  <c:v>0.41799999999999998</c:v>
                </c:pt>
                <c:pt idx="305">
                  <c:v>0.40699999999999997</c:v>
                </c:pt>
                <c:pt idx="306">
                  <c:v>0.39600000000000002</c:v>
                </c:pt>
                <c:pt idx="307">
                  <c:v>0.41199999999999998</c:v>
                </c:pt>
                <c:pt idx="308">
                  <c:v>0.97499999999999998</c:v>
                </c:pt>
                <c:pt idx="309">
                  <c:v>1.147</c:v>
                </c:pt>
                <c:pt idx="310">
                  <c:v>1.099</c:v>
                </c:pt>
                <c:pt idx="311">
                  <c:v>1.0880000000000001</c:v>
                </c:pt>
                <c:pt idx="312">
                  <c:v>1.1080000000000001</c:v>
                </c:pt>
                <c:pt idx="313">
                  <c:v>1.1499999999999999</c:v>
                </c:pt>
                <c:pt idx="314">
                  <c:v>1.1539999999999999</c:v>
                </c:pt>
                <c:pt idx="315">
                  <c:v>1.155</c:v>
                </c:pt>
                <c:pt idx="316">
                  <c:v>1.1399999999999999</c:v>
                </c:pt>
                <c:pt idx="317">
                  <c:v>1.0920000000000001</c:v>
                </c:pt>
                <c:pt idx="318">
                  <c:v>1.05</c:v>
                </c:pt>
                <c:pt idx="319">
                  <c:v>1.0169999999999999</c:v>
                </c:pt>
                <c:pt idx="320">
                  <c:v>0.99</c:v>
                </c:pt>
                <c:pt idx="321">
                  <c:v>0.96799999999999997</c:v>
                </c:pt>
                <c:pt idx="322">
                  <c:v>0.94499999999999995</c:v>
                </c:pt>
                <c:pt idx="323">
                  <c:v>0.92400000000000004</c:v>
                </c:pt>
                <c:pt idx="324">
                  <c:v>0.90400000000000003</c:v>
                </c:pt>
                <c:pt idx="325">
                  <c:v>0.88500000000000001</c:v>
                </c:pt>
                <c:pt idx="326">
                  <c:v>0.86599999999999999</c:v>
                </c:pt>
                <c:pt idx="327">
                  <c:v>0.84899999999999998</c:v>
                </c:pt>
                <c:pt idx="328">
                  <c:v>0.83199999999999996</c:v>
                </c:pt>
                <c:pt idx="329">
                  <c:v>0.81599999999999995</c:v>
                </c:pt>
                <c:pt idx="330">
                  <c:v>0.79900000000000004</c:v>
                </c:pt>
                <c:pt idx="331">
                  <c:v>0.78400000000000003</c:v>
                </c:pt>
                <c:pt idx="332">
                  <c:v>0.77</c:v>
                </c:pt>
                <c:pt idx="333">
                  <c:v>0.754</c:v>
                </c:pt>
                <c:pt idx="334">
                  <c:v>0.73499999999999999</c:v>
                </c:pt>
                <c:pt idx="335">
                  <c:v>0.72</c:v>
                </c:pt>
                <c:pt idx="336">
                  <c:v>0.70699999999999996</c:v>
                </c:pt>
                <c:pt idx="337">
                  <c:v>0.753</c:v>
                </c:pt>
                <c:pt idx="338">
                  <c:v>0.88500000000000001</c:v>
                </c:pt>
                <c:pt idx="339">
                  <c:v>0.98399999999999999</c:v>
                </c:pt>
                <c:pt idx="340">
                  <c:v>1.044</c:v>
                </c:pt>
                <c:pt idx="341">
                  <c:v>1.0660000000000001</c:v>
                </c:pt>
                <c:pt idx="342">
                  <c:v>1.0740000000000001</c:v>
                </c:pt>
                <c:pt idx="343">
                  <c:v>1.085</c:v>
                </c:pt>
                <c:pt idx="344">
                  <c:v>1.089</c:v>
                </c:pt>
                <c:pt idx="345">
                  <c:v>1.0880000000000001</c:v>
                </c:pt>
                <c:pt idx="346">
                  <c:v>1.089</c:v>
                </c:pt>
                <c:pt idx="347">
                  <c:v>1.089</c:v>
                </c:pt>
                <c:pt idx="348">
                  <c:v>1.0940000000000001</c:v>
                </c:pt>
                <c:pt idx="349">
                  <c:v>1.0980000000000001</c:v>
                </c:pt>
                <c:pt idx="350">
                  <c:v>1.0920000000000001</c:v>
                </c:pt>
                <c:pt idx="351">
                  <c:v>1.0860000000000001</c:v>
                </c:pt>
                <c:pt idx="352">
                  <c:v>1.085</c:v>
                </c:pt>
                <c:pt idx="353">
                  <c:v>1.085</c:v>
                </c:pt>
                <c:pt idx="354">
                  <c:v>1.0880000000000001</c:v>
                </c:pt>
                <c:pt idx="355">
                  <c:v>1.0900000000000001</c:v>
                </c:pt>
                <c:pt idx="356">
                  <c:v>1.0920000000000001</c:v>
                </c:pt>
                <c:pt idx="357">
                  <c:v>1.091</c:v>
                </c:pt>
                <c:pt idx="358">
                  <c:v>1.08</c:v>
                </c:pt>
                <c:pt idx="359">
                  <c:v>1.0589999999999999</c:v>
                </c:pt>
                <c:pt idx="360">
                  <c:v>1.0369999999999999</c:v>
                </c:pt>
                <c:pt idx="361">
                  <c:v>1.0169999999999999</c:v>
                </c:pt>
                <c:pt idx="362">
                  <c:v>1.0029999999999999</c:v>
                </c:pt>
                <c:pt idx="363">
                  <c:v>0.98699999999999999</c:v>
                </c:pt>
                <c:pt idx="364">
                  <c:v>0.97399999999999998</c:v>
                </c:pt>
              </c:numCache>
            </c:numRef>
          </c:val>
          <c:smooth val="0"/>
          <c:extLst xmlns:c16r2="http://schemas.microsoft.com/office/drawing/2015/06/chart">
            <c:ext xmlns:c16="http://schemas.microsoft.com/office/drawing/2014/chart" uri="{C3380CC4-5D6E-409C-BE32-E72D297353CC}">
              <c16:uniqueId val="{00000000-5FFC-4DB6-844A-7B01817DB043}"/>
            </c:ext>
          </c:extLst>
        </c:ser>
        <c:ser>
          <c:idx val="4"/>
          <c:order val="1"/>
          <c:tx>
            <c:strRef>
              <c:f>'waterlevel spot figure'!$E$2</c:f>
              <c:strCache>
                <c:ptCount val="1"/>
                <c:pt idx="0">
                  <c:v>418066 Gwydir@Millewa</c:v>
                </c:pt>
              </c:strCache>
            </c:strRef>
          </c:tx>
          <c:spPr>
            <a:ln w="19050" cap="rnd">
              <a:solidFill>
                <a:sysClr val="windowText" lastClr="000000"/>
              </a:solidFill>
              <a:prstDash val="dash"/>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figure'!$E$3:$E$367</c:f>
              <c:numCache>
                <c:formatCode>General</c:formatCode>
                <c:ptCount val="365"/>
                <c:pt idx="0">
                  <c:v>0.70699999999999996</c:v>
                </c:pt>
                <c:pt idx="1">
                  <c:v>0.68200000000000005</c:v>
                </c:pt>
                <c:pt idx="2">
                  <c:v>1.407</c:v>
                </c:pt>
                <c:pt idx="3">
                  <c:v>2.0049999999999999</c:v>
                </c:pt>
                <c:pt idx="4">
                  <c:v>1.8360000000000001</c:v>
                </c:pt>
                <c:pt idx="5">
                  <c:v>1.75</c:v>
                </c:pt>
                <c:pt idx="6">
                  <c:v>1.722</c:v>
                </c:pt>
                <c:pt idx="7">
                  <c:v>1.63</c:v>
                </c:pt>
                <c:pt idx="8">
                  <c:v>1.617</c:v>
                </c:pt>
                <c:pt idx="9">
                  <c:v>1.5960000000000001</c:v>
                </c:pt>
                <c:pt idx="10">
                  <c:v>1.427</c:v>
                </c:pt>
                <c:pt idx="11">
                  <c:v>1.383</c:v>
                </c:pt>
                <c:pt idx="12">
                  <c:v>1.355</c:v>
                </c:pt>
                <c:pt idx="13">
                  <c:v>1.2430000000000001</c:v>
                </c:pt>
                <c:pt idx="14">
                  <c:v>1.2050000000000001</c:v>
                </c:pt>
                <c:pt idx="15">
                  <c:v>1.23</c:v>
                </c:pt>
                <c:pt idx="16">
                  <c:v>1.2310000000000001</c:v>
                </c:pt>
                <c:pt idx="17">
                  <c:v>1.1599999999999999</c:v>
                </c:pt>
                <c:pt idx="18">
                  <c:v>1.093</c:v>
                </c:pt>
                <c:pt idx="19">
                  <c:v>1.0900000000000001</c:v>
                </c:pt>
                <c:pt idx="20">
                  <c:v>1.083</c:v>
                </c:pt>
                <c:pt idx="21">
                  <c:v>1.111</c:v>
                </c:pt>
                <c:pt idx="22">
                  <c:v>1.1579999999999999</c:v>
                </c:pt>
                <c:pt idx="23">
                  <c:v>1.167</c:v>
                </c:pt>
                <c:pt idx="24">
                  <c:v>1.1850000000000001</c:v>
                </c:pt>
                <c:pt idx="25">
                  <c:v>1.1319999999999999</c:v>
                </c:pt>
                <c:pt idx="26">
                  <c:v>1.004</c:v>
                </c:pt>
                <c:pt idx="27">
                  <c:v>0.93799999999999994</c:v>
                </c:pt>
                <c:pt idx="28">
                  <c:v>0.85</c:v>
                </c:pt>
                <c:pt idx="29">
                  <c:v>0.81799999999999995</c:v>
                </c:pt>
                <c:pt idx="30">
                  <c:v>0.81399999999999995</c:v>
                </c:pt>
                <c:pt idx="31">
                  <c:v>0.81200000000000006</c:v>
                </c:pt>
                <c:pt idx="32">
                  <c:v>0.79800000000000004</c:v>
                </c:pt>
                <c:pt idx="33">
                  <c:v>0.77800000000000002</c:v>
                </c:pt>
                <c:pt idx="34">
                  <c:v>0.84599999999999997</c:v>
                </c:pt>
                <c:pt idx="35">
                  <c:v>0.84499999999999997</c:v>
                </c:pt>
                <c:pt idx="36">
                  <c:v>0.81100000000000005</c:v>
                </c:pt>
                <c:pt idx="37">
                  <c:v>0.79200000000000004</c:v>
                </c:pt>
                <c:pt idx="38">
                  <c:v>0.78600000000000003</c:v>
                </c:pt>
                <c:pt idx="39">
                  <c:v>0.80700000000000005</c:v>
                </c:pt>
                <c:pt idx="40">
                  <c:v>0.877</c:v>
                </c:pt>
                <c:pt idx="41">
                  <c:v>0.88900000000000001</c:v>
                </c:pt>
                <c:pt idx="42">
                  <c:v>0.89900000000000002</c:v>
                </c:pt>
                <c:pt idx="43">
                  <c:v>0.94199999999999995</c:v>
                </c:pt>
                <c:pt idx="44">
                  <c:v>0.97899999999999998</c:v>
                </c:pt>
                <c:pt idx="45">
                  <c:v>0.98499999999999999</c:v>
                </c:pt>
                <c:pt idx="46">
                  <c:v>0.98399999999999999</c:v>
                </c:pt>
                <c:pt idx="47">
                  <c:v>1.032</c:v>
                </c:pt>
                <c:pt idx="48">
                  <c:v>0.95899999999999996</c:v>
                </c:pt>
                <c:pt idx="49">
                  <c:v>0.98899999999999999</c:v>
                </c:pt>
                <c:pt idx="50">
                  <c:v>0.88100000000000001</c:v>
                </c:pt>
                <c:pt idx="51">
                  <c:v>0.85199999999999998</c:v>
                </c:pt>
                <c:pt idx="52">
                  <c:v>0.85599999999999998</c:v>
                </c:pt>
                <c:pt idx="53">
                  <c:v>0.85599999999999998</c:v>
                </c:pt>
                <c:pt idx="54">
                  <c:v>0.876</c:v>
                </c:pt>
                <c:pt idx="55">
                  <c:v>0.875</c:v>
                </c:pt>
                <c:pt idx="56">
                  <c:v>0.84599999999999997</c:v>
                </c:pt>
                <c:pt idx="57">
                  <c:v>0.84499999999999997</c:v>
                </c:pt>
                <c:pt idx="58">
                  <c:v>0.84399999999999997</c:v>
                </c:pt>
                <c:pt idx="59">
                  <c:v>0.84199999999999997</c:v>
                </c:pt>
                <c:pt idx="60">
                  <c:v>0.83799999999999997</c:v>
                </c:pt>
                <c:pt idx="61">
                  <c:v>0.77400000000000002</c:v>
                </c:pt>
                <c:pt idx="62">
                  <c:v>0.77300000000000002</c:v>
                </c:pt>
                <c:pt idx="63">
                  <c:v>0.93200000000000005</c:v>
                </c:pt>
                <c:pt idx="64">
                  <c:v>1.7050000000000001</c:v>
                </c:pt>
                <c:pt idx="65">
                  <c:v>2.052</c:v>
                </c:pt>
                <c:pt idx="66">
                  <c:v>1.843</c:v>
                </c:pt>
                <c:pt idx="67">
                  <c:v>1.4550000000000001</c:v>
                </c:pt>
                <c:pt idx="68">
                  <c:v>1.3180000000000001</c:v>
                </c:pt>
                <c:pt idx="69">
                  <c:v>1.125</c:v>
                </c:pt>
                <c:pt idx="70">
                  <c:v>1.081</c:v>
                </c:pt>
                <c:pt idx="71">
                  <c:v>1.034</c:v>
                </c:pt>
                <c:pt idx="72">
                  <c:v>1.0049999999999999</c:v>
                </c:pt>
                <c:pt idx="73">
                  <c:v>0.996</c:v>
                </c:pt>
                <c:pt idx="74">
                  <c:v>0.92400000000000004</c:v>
                </c:pt>
                <c:pt idx="75">
                  <c:v>0.88100000000000001</c:v>
                </c:pt>
                <c:pt idx="76">
                  <c:v>0.86599999999999999</c:v>
                </c:pt>
                <c:pt idx="77">
                  <c:v>0.93500000000000005</c:v>
                </c:pt>
                <c:pt idx="78">
                  <c:v>0.85099999999999998</c:v>
                </c:pt>
                <c:pt idx="79">
                  <c:v>0.84599999999999997</c:v>
                </c:pt>
                <c:pt idx="80">
                  <c:v>0.69199999999999995</c:v>
                </c:pt>
                <c:pt idx="81">
                  <c:v>0.58699999999999997</c:v>
                </c:pt>
                <c:pt idx="82">
                  <c:v>0.55100000000000005</c:v>
                </c:pt>
                <c:pt idx="83">
                  <c:v>0.68100000000000005</c:v>
                </c:pt>
                <c:pt idx="84">
                  <c:v>0.995</c:v>
                </c:pt>
                <c:pt idx="85">
                  <c:v>1.0329999999999999</c:v>
                </c:pt>
                <c:pt idx="86">
                  <c:v>0.90200000000000002</c:v>
                </c:pt>
                <c:pt idx="87">
                  <c:v>0.92100000000000004</c:v>
                </c:pt>
                <c:pt idx="88">
                  <c:v>0.95199999999999996</c:v>
                </c:pt>
                <c:pt idx="89">
                  <c:v>0.98599999999999999</c:v>
                </c:pt>
                <c:pt idx="90">
                  <c:v>0.85199999999999998</c:v>
                </c:pt>
                <c:pt idx="91">
                  <c:v>1.0529999999999999</c:v>
                </c:pt>
                <c:pt idx="92">
                  <c:v>1.157</c:v>
                </c:pt>
                <c:pt idx="93">
                  <c:v>0.86099999999999999</c:v>
                </c:pt>
                <c:pt idx="94">
                  <c:v>0.78700000000000003</c:v>
                </c:pt>
                <c:pt idx="95">
                  <c:v>0.92600000000000005</c:v>
                </c:pt>
                <c:pt idx="96">
                  <c:v>0.90100000000000002</c:v>
                </c:pt>
                <c:pt idx="97">
                  <c:v>0.83799999999999997</c:v>
                </c:pt>
                <c:pt idx="98">
                  <c:v>0.78200000000000003</c:v>
                </c:pt>
                <c:pt idx="99">
                  <c:v>0.76200000000000001</c:v>
                </c:pt>
                <c:pt idx="100">
                  <c:v>0.78</c:v>
                </c:pt>
                <c:pt idx="101">
                  <c:v>0.83899999999999997</c:v>
                </c:pt>
                <c:pt idx="102">
                  <c:v>0.84099999999999997</c:v>
                </c:pt>
                <c:pt idx="103">
                  <c:v>0.84399999999999997</c:v>
                </c:pt>
                <c:pt idx="104">
                  <c:v>0.86399999999999999</c:v>
                </c:pt>
                <c:pt idx="105">
                  <c:v>1.0249999999999999</c:v>
                </c:pt>
                <c:pt idx="106">
                  <c:v>2.1389999999999998</c:v>
                </c:pt>
                <c:pt idx="107">
                  <c:v>2.1589999999999998</c:v>
                </c:pt>
                <c:pt idx="108">
                  <c:v>1.982</c:v>
                </c:pt>
                <c:pt idx="109">
                  <c:v>1.9379999999999999</c:v>
                </c:pt>
                <c:pt idx="110">
                  <c:v>1.8260000000000001</c:v>
                </c:pt>
                <c:pt idx="111">
                  <c:v>1.9490000000000001</c:v>
                </c:pt>
                <c:pt idx="112">
                  <c:v>1.6040000000000001</c:v>
                </c:pt>
                <c:pt idx="113">
                  <c:v>1.3879999999999999</c:v>
                </c:pt>
                <c:pt idx="114">
                  <c:v>1.3540000000000001</c:v>
                </c:pt>
                <c:pt idx="115">
                  <c:v>1.2929999999999999</c:v>
                </c:pt>
                <c:pt idx="116">
                  <c:v>1.1619999999999999</c:v>
                </c:pt>
                <c:pt idx="117">
                  <c:v>1.139</c:v>
                </c:pt>
                <c:pt idx="118">
                  <c:v>1.125</c:v>
                </c:pt>
                <c:pt idx="119">
                  <c:v>1.181</c:v>
                </c:pt>
                <c:pt idx="120">
                  <c:v>1.111</c:v>
                </c:pt>
                <c:pt idx="121">
                  <c:v>1.224</c:v>
                </c:pt>
                <c:pt idx="122">
                  <c:v>1.39</c:v>
                </c:pt>
                <c:pt idx="123">
                  <c:v>1.7410000000000001</c:v>
                </c:pt>
                <c:pt idx="124">
                  <c:v>1.389</c:v>
                </c:pt>
                <c:pt idx="125">
                  <c:v>1.5209999999999999</c:v>
                </c:pt>
                <c:pt idx="126">
                  <c:v>1.6619999999999999</c:v>
                </c:pt>
                <c:pt idx="127">
                  <c:v>1.472</c:v>
                </c:pt>
                <c:pt idx="128">
                  <c:v>1.466</c:v>
                </c:pt>
                <c:pt idx="129">
                  <c:v>1.4670000000000001</c:v>
                </c:pt>
                <c:pt idx="130">
                  <c:v>1.4430000000000001</c:v>
                </c:pt>
                <c:pt idx="131">
                  <c:v>1.4359999999999999</c:v>
                </c:pt>
                <c:pt idx="132">
                  <c:v>1.4330000000000001</c:v>
                </c:pt>
                <c:pt idx="133">
                  <c:v>1.4319999999999999</c:v>
                </c:pt>
                <c:pt idx="134">
                  <c:v>1.4319999999999999</c:v>
                </c:pt>
                <c:pt idx="135">
                  <c:v>1.4330000000000001</c:v>
                </c:pt>
                <c:pt idx="136">
                  <c:v>1.415</c:v>
                </c:pt>
                <c:pt idx="137">
                  <c:v>1.218</c:v>
                </c:pt>
                <c:pt idx="138">
                  <c:v>1.038</c:v>
                </c:pt>
                <c:pt idx="139">
                  <c:v>1.0920000000000001</c:v>
                </c:pt>
                <c:pt idx="140">
                  <c:v>1.202</c:v>
                </c:pt>
                <c:pt idx="141">
                  <c:v>1.0009999999999999</c:v>
                </c:pt>
                <c:pt idx="142">
                  <c:v>0.73499999999999999</c:v>
                </c:pt>
                <c:pt idx="143">
                  <c:v>0.93200000000000005</c:v>
                </c:pt>
                <c:pt idx="144">
                  <c:v>1.052</c:v>
                </c:pt>
                <c:pt idx="145">
                  <c:v>1.296</c:v>
                </c:pt>
                <c:pt idx="146">
                  <c:v>1.2430000000000001</c:v>
                </c:pt>
                <c:pt idx="147">
                  <c:v>0.93</c:v>
                </c:pt>
                <c:pt idx="148">
                  <c:v>0.84</c:v>
                </c:pt>
                <c:pt idx="149">
                  <c:v>0.83399999999999996</c:v>
                </c:pt>
                <c:pt idx="150">
                  <c:v>0.83499999999999996</c:v>
                </c:pt>
                <c:pt idx="151">
                  <c:v>1.06</c:v>
                </c:pt>
                <c:pt idx="152">
                  <c:v>1.101</c:v>
                </c:pt>
                <c:pt idx="153">
                  <c:v>0.75900000000000001</c:v>
                </c:pt>
                <c:pt idx="154">
                  <c:v>0.65900000000000003</c:v>
                </c:pt>
                <c:pt idx="155">
                  <c:v>0.70599999999999996</c:v>
                </c:pt>
                <c:pt idx="156">
                  <c:v>0.878</c:v>
                </c:pt>
                <c:pt idx="157">
                  <c:v>0.85499999999999998</c:v>
                </c:pt>
                <c:pt idx="158">
                  <c:v>0.88400000000000001</c:v>
                </c:pt>
                <c:pt idx="159">
                  <c:v>0.99199999999999999</c:v>
                </c:pt>
                <c:pt idx="160">
                  <c:v>0.77300000000000002</c:v>
                </c:pt>
                <c:pt idx="161">
                  <c:v>1.2170000000000001</c:v>
                </c:pt>
                <c:pt idx="162">
                  <c:v>1.68</c:v>
                </c:pt>
                <c:pt idx="163">
                  <c:v>1.516</c:v>
                </c:pt>
                <c:pt idx="164">
                  <c:v>1.0069999999999999</c:v>
                </c:pt>
                <c:pt idx="165">
                  <c:v>0.82699999999999996</c:v>
                </c:pt>
                <c:pt idx="166">
                  <c:v>0.78</c:v>
                </c:pt>
                <c:pt idx="167">
                  <c:v>0.84099999999999997</c:v>
                </c:pt>
                <c:pt idx="168">
                  <c:v>0.79800000000000004</c:v>
                </c:pt>
                <c:pt idx="169">
                  <c:v>0.755</c:v>
                </c:pt>
                <c:pt idx="170">
                  <c:v>0.97799999999999998</c:v>
                </c:pt>
                <c:pt idx="171">
                  <c:v>1.0249999999999999</c:v>
                </c:pt>
                <c:pt idx="172">
                  <c:v>1.6779999999999999</c:v>
                </c:pt>
                <c:pt idx="173">
                  <c:v>1.7350000000000001</c:v>
                </c:pt>
                <c:pt idx="174">
                  <c:v>1.708</c:v>
                </c:pt>
                <c:pt idx="175">
                  <c:v>1.855</c:v>
                </c:pt>
                <c:pt idx="176">
                  <c:v>1.845</c:v>
                </c:pt>
                <c:pt idx="177">
                  <c:v>1.919</c:v>
                </c:pt>
                <c:pt idx="178">
                  <c:v>1.9259999999999999</c:v>
                </c:pt>
                <c:pt idx="179">
                  <c:v>1.7609999999999999</c:v>
                </c:pt>
                <c:pt idx="180">
                  <c:v>1.1120000000000001</c:v>
                </c:pt>
                <c:pt idx="181">
                  <c:v>1.2110000000000001</c:v>
                </c:pt>
                <c:pt idx="182">
                  <c:v>1.0329999999999999</c:v>
                </c:pt>
                <c:pt idx="183">
                  <c:v>0.94099999999999995</c:v>
                </c:pt>
                <c:pt idx="184">
                  <c:v>0.73699999999999999</c:v>
                </c:pt>
                <c:pt idx="185">
                  <c:v>0.65800000000000003</c:v>
                </c:pt>
                <c:pt idx="186">
                  <c:v>0.85799999999999998</c:v>
                </c:pt>
                <c:pt idx="187">
                  <c:v>1.2749999999999999</c:v>
                </c:pt>
                <c:pt idx="188">
                  <c:v>1.47</c:v>
                </c:pt>
                <c:pt idx="189">
                  <c:v>1.595</c:v>
                </c:pt>
                <c:pt idx="190">
                  <c:v>1.5980000000000001</c:v>
                </c:pt>
                <c:pt idx="191">
                  <c:v>1.3520000000000001</c:v>
                </c:pt>
                <c:pt idx="192">
                  <c:v>1.548</c:v>
                </c:pt>
                <c:pt idx="193">
                  <c:v>1.47</c:v>
                </c:pt>
                <c:pt idx="194">
                  <c:v>1.391</c:v>
                </c:pt>
                <c:pt idx="195">
                  <c:v>1.7929999999999999</c:v>
                </c:pt>
                <c:pt idx="196">
                  <c:v>1.9810000000000001</c:v>
                </c:pt>
                <c:pt idx="197">
                  <c:v>1.867</c:v>
                </c:pt>
                <c:pt idx="198">
                  <c:v>1.6970000000000001</c:v>
                </c:pt>
                <c:pt idx="199">
                  <c:v>1.6830000000000001</c:v>
                </c:pt>
                <c:pt idx="200">
                  <c:v>1.5189999999999999</c:v>
                </c:pt>
                <c:pt idx="201">
                  <c:v>1.069</c:v>
                </c:pt>
                <c:pt idx="202">
                  <c:v>0.57299999999999995</c:v>
                </c:pt>
                <c:pt idx="203">
                  <c:v>0.51400000000000001</c:v>
                </c:pt>
                <c:pt idx="204">
                  <c:v>0.54500000000000004</c:v>
                </c:pt>
                <c:pt idx="205">
                  <c:v>0.627</c:v>
                </c:pt>
                <c:pt idx="206">
                  <c:v>0.55000000000000004</c:v>
                </c:pt>
                <c:pt idx="207">
                  <c:v>0.55300000000000005</c:v>
                </c:pt>
                <c:pt idx="208">
                  <c:v>0.64300000000000002</c:v>
                </c:pt>
                <c:pt idx="209">
                  <c:v>0.63400000000000001</c:v>
                </c:pt>
                <c:pt idx="210">
                  <c:v>0.66600000000000004</c:v>
                </c:pt>
                <c:pt idx="211">
                  <c:v>0.55900000000000005</c:v>
                </c:pt>
                <c:pt idx="212">
                  <c:v>0.90400000000000003</c:v>
                </c:pt>
                <c:pt idx="213">
                  <c:v>1.167</c:v>
                </c:pt>
                <c:pt idx="214">
                  <c:v>1.484</c:v>
                </c:pt>
                <c:pt idx="215">
                  <c:v>1.2390000000000001</c:v>
                </c:pt>
                <c:pt idx="216">
                  <c:v>0.997</c:v>
                </c:pt>
                <c:pt idx="217">
                  <c:v>1.091</c:v>
                </c:pt>
                <c:pt idx="218">
                  <c:v>1.0289999999999999</c:v>
                </c:pt>
                <c:pt idx="219">
                  <c:v>0.73299999999999998</c:v>
                </c:pt>
                <c:pt idx="220">
                  <c:v>0.64400000000000002</c:v>
                </c:pt>
                <c:pt idx="221">
                  <c:v>0.60899999999999999</c:v>
                </c:pt>
                <c:pt idx="222">
                  <c:v>0.628</c:v>
                </c:pt>
                <c:pt idx="223">
                  <c:v>0.91600000000000004</c:v>
                </c:pt>
                <c:pt idx="224">
                  <c:v>0.84</c:v>
                </c:pt>
                <c:pt idx="225">
                  <c:v>0.61299999999999999</c:v>
                </c:pt>
                <c:pt idx="226">
                  <c:v>0.66300000000000003</c:v>
                </c:pt>
                <c:pt idx="227">
                  <c:v>0.59199999999999997</c:v>
                </c:pt>
                <c:pt idx="228">
                  <c:v>0.629</c:v>
                </c:pt>
                <c:pt idx="229">
                  <c:v>0.58299999999999996</c:v>
                </c:pt>
                <c:pt idx="230">
                  <c:v>0.57299999999999995</c:v>
                </c:pt>
                <c:pt idx="231">
                  <c:v>0.56200000000000006</c:v>
                </c:pt>
                <c:pt idx="232">
                  <c:v>0.57599999999999996</c:v>
                </c:pt>
                <c:pt idx="233">
                  <c:v>0.55400000000000005</c:v>
                </c:pt>
                <c:pt idx="234">
                  <c:v>0.71899999999999997</c:v>
                </c:pt>
                <c:pt idx="235">
                  <c:v>1.2030000000000001</c:v>
                </c:pt>
                <c:pt idx="236">
                  <c:v>1.153</c:v>
                </c:pt>
                <c:pt idx="237">
                  <c:v>1.131</c:v>
                </c:pt>
                <c:pt idx="238">
                  <c:v>0.84</c:v>
                </c:pt>
                <c:pt idx="239">
                  <c:v>0.63900000000000001</c:v>
                </c:pt>
                <c:pt idx="240">
                  <c:v>0.58799999999999997</c:v>
                </c:pt>
                <c:pt idx="241">
                  <c:v>0.55700000000000005</c:v>
                </c:pt>
                <c:pt idx="242">
                  <c:v>0.52700000000000002</c:v>
                </c:pt>
                <c:pt idx="243">
                  <c:v>0.51400000000000001</c:v>
                </c:pt>
                <c:pt idx="244">
                  <c:v>0.501</c:v>
                </c:pt>
                <c:pt idx="245">
                  <c:v>0.48199999999999998</c:v>
                </c:pt>
                <c:pt idx="246">
                  <c:v>0.47299999999999998</c:v>
                </c:pt>
                <c:pt idx="247">
                  <c:v>0.47399999999999998</c:v>
                </c:pt>
                <c:pt idx="248">
                  <c:v>0.53600000000000003</c:v>
                </c:pt>
                <c:pt idx="249">
                  <c:v>0.55300000000000005</c:v>
                </c:pt>
                <c:pt idx="250">
                  <c:v>0.54600000000000004</c:v>
                </c:pt>
                <c:pt idx="251">
                  <c:v>0.55200000000000005</c:v>
                </c:pt>
                <c:pt idx="252">
                  <c:v>0.56000000000000005</c:v>
                </c:pt>
                <c:pt idx="253">
                  <c:v>0.56200000000000006</c:v>
                </c:pt>
                <c:pt idx="254">
                  <c:v>0.56899999999999995</c:v>
                </c:pt>
                <c:pt idx="255">
                  <c:v>0.627</c:v>
                </c:pt>
                <c:pt idx="256">
                  <c:v>0.69299999999999995</c:v>
                </c:pt>
                <c:pt idx="257">
                  <c:v>0.71299999999999997</c:v>
                </c:pt>
                <c:pt idx="258">
                  <c:v>0.70399999999999996</c:v>
                </c:pt>
                <c:pt idx="259">
                  <c:v>0.66400000000000003</c:v>
                </c:pt>
                <c:pt idx="260">
                  <c:v>0.625</c:v>
                </c:pt>
                <c:pt idx="261">
                  <c:v>0.59599999999999997</c:v>
                </c:pt>
                <c:pt idx="262">
                  <c:v>0.57499999999999996</c:v>
                </c:pt>
                <c:pt idx="263">
                  <c:v>0.56100000000000005</c:v>
                </c:pt>
                <c:pt idx="264">
                  <c:v>0.55200000000000005</c:v>
                </c:pt>
                <c:pt idx="265">
                  <c:v>0.54200000000000004</c:v>
                </c:pt>
                <c:pt idx="266">
                  <c:v>0.53300000000000003</c:v>
                </c:pt>
                <c:pt idx="267">
                  <c:v>0.52700000000000002</c:v>
                </c:pt>
                <c:pt idx="268">
                  <c:v>0.52200000000000002</c:v>
                </c:pt>
                <c:pt idx="269">
                  <c:v>0.51900000000000002</c:v>
                </c:pt>
                <c:pt idx="270">
                  <c:v>0.51600000000000001</c:v>
                </c:pt>
                <c:pt idx="271">
                  <c:v>0.51100000000000001</c:v>
                </c:pt>
                <c:pt idx="272">
                  <c:v>0.504</c:v>
                </c:pt>
                <c:pt idx="273">
                  <c:v>0.496</c:v>
                </c:pt>
                <c:pt idx="274">
                  <c:v>0.48699999999999999</c:v>
                </c:pt>
                <c:pt idx="275">
                  <c:v>0.47499999999999998</c:v>
                </c:pt>
                <c:pt idx="276">
                  <c:v>0.47299999999999998</c:v>
                </c:pt>
                <c:pt idx="277">
                  <c:v>0.47299999999999998</c:v>
                </c:pt>
                <c:pt idx="278">
                  <c:v>0.47299999999999998</c:v>
                </c:pt>
                <c:pt idx="279">
                  <c:v>0.47299999999999998</c:v>
                </c:pt>
                <c:pt idx="280">
                  <c:v>0.47299999999999998</c:v>
                </c:pt>
                <c:pt idx="281">
                  <c:v>0.47299999999999998</c:v>
                </c:pt>
                <c:pt idx="282">
                  <c:v>0.47299999999999998</c:v>
                </c:pt>
                <c:pt idx="283">
                  <c:v>0.47299999999999998</c:v>
                </c:pt>
                <c:pt idx="284">
                  <c:v>0.47299999999999998</c:v>
                </c:pt>
                <c:pt idx="285">
                  <c:v>0.47299999999999998</c:v>
                </c:pt>
                <c:pt idx="286">
                  <c:v>0.47299999999999998</c:v>
                </c:pt>
                <c:pt idx="287">
                  <c:v>0.47299999999999998</c:v>
                </c:pt>
                <c:pt idx="288">
                  <c:v>0.47299999999999998</c:v>
                </c:pt>
                <c:pt idx="289">
                  <c:v>0.47299999999999998</c:v>
                </c:pt>
                <c:pt idx="290">
                  <c:v>0.47299999999999998</c:v>
                </c:pt>
                <c:pt idx="291">
                  <c:v>0.47299999999999998</c:v>
                </c:pt>
                <c:pt idx="292">
                  <c:v>0.47299999999999998</c:v>
                </c:pt>
                <c:pt idx="293">
                  <c:v>0.47299999999999998</c:v>
                </c:pt>
                <c:pt idx="294">
                  <c:v>0.47299999999999998</c:v>
                </c:pt>
                <c:pt idx="295">
                  <c:v>0.47299999999999998</c:v>
                </c:pt>
                <c:pt idx="296">
                  <c:v>0.47299999999999998</c:v>
                </c:pt>
                <c:pt idx="297">
                  <c:v>0.47299999999999998</c:v>
                </c:pt>
                <c:pt idx="298">
                  <c:v>0.47299999999999998</c:v>
                </c:pt>
                <c:pt idx="299">
                  <c:v>0.47299999999999998</c:v>
                </c:pt>
                <c:pt idx="300">
                  <c:v>0.47299999999999998</c:v>
                </c:pt>
                <c:pt idx="301">
                  <c:v>0.47299999999999998</c:v>
                </c:pt>
                <c:pt idx="302">
                  <c:v>0.47299999999999998</c:v>
                </c:pt>
                <c:pt idx="303">
                  <c:v>0.47299999999999998</c:v>
                </c:pt>
                <c:pt idx="304">
                  <c:v>0.47299999999999998</c:v>
                </c:pt>
                <c:pt idx="305">
                  <c:v>0.47299999999999998</c:v>
                </c:pt>
                <c:pt idx="306">
                  <c:v>0.47299999999999998</c:v>
                </c:pt>
                <c:pt idx="307">
                  <c:v>0.47299999999999998</c:v>
                </c:pt>
                <c:pt idx="308">
                  <c:v>0.47299999999999998</c:v>
                </c:pt>
                <c:pt idx="309">
                  <c:v>0.47299999999999998</c:v>
                </c:pt>
                <c:pt idx="310">
                  <c:v>0.68200000000000005</c:v>
                </c:pt>
                <c:pt idx="311">
                  <c:v>0.71399999999999997</c:v>
                </c:pt>
                <c:pt idx="312">
                  <c:v>0.68899999999999995</c:v>
                </c:pt>
                <c:pt idx="313">
                  <c:v>0.72399999999999998</c:v>
                </c:pt>
                <c:pt idx="314">
                  <c:v>0.78900000000000003</c:v>
                </c:pt>
                <c:pt idx="315">
                  <c:v>0.79900000000000004</c:v>
                </c:pt>
                <c:pt idx="316">
                  <c:v>0.79900000000000004</c:v>
                </c:pt>
                <c:pt idx="317">
                  <c:v>0.755</c:v>
                </c:pt>
                <c:pt idx="318">
                  <c:v>0.68799999999999994</c:v>
                </c:pt>
                <c:pt idx="319">
                  <c:v>0.63600000000000001</c:v>
                </c:pt>
                <c:pt idx="320">
                  <c:v>0.6</c:v>
                </c:pt>
                <c:pt idx="321">
                  <c:v>0.57599999999999996</c:v>
                </c:pt>
                <c:pt idx="322">
                  <c:v>0.56100000000000005</c:v>
                </c:pt>
                <c:pt idx="323">
                  <c:v>0.55000000000000004</c:v>
                </c:pt>
                <c:pt idx="324">
                  <c:v>0.54200000000000004</c:v>
                </c:pt>
                <c:pt idx="325">
                  <c:v>0.53400000000000003</c:v>
                </c:pt>
                <c:pt idx="326">
                  <c:v>0.52700000000000002</c:v>
                </c:pt>
                <c:pt idx="327">
                  <c:v>0.52</c:v>
                </c:pt>
                <c:pt idx="328">
                  <c:v>0.51200000000000001</c:v>
                </c:pt>
                <c:pt idx="329">
                  <c:v>0.505</c:v>
                </c:pt>
                <c:pt idx="330">
                  <c:v>0.498</c:v>
                </c:pt>
                <c:pt idx="331">
                  <c:v>0.49299999999999999</c:v>
                </c:pt>
                <c:pt idx="332">
                  <c:v>0.48699999999999999</c:v>
                </c:pt>
                <c:pt idx="333">
                  <c:v>0.47699999999999998</c:v>
                </c:pt>
                <c:pt idx="334">
                  <c:v>0.47299999999999998</c:v>
                </c:pt>
                <c:pt idx="335">
                  <c:v>0.47299999999999998</c:v>
                </c:pt>
                <c:pt idx="336">
                  <c:v>0.47299999999999998</c:v>
                </c:pt>
                <c:pt idx="337">
                  <c:v>0.47299999999999998</c:v>
                </c:pt>
                <c:pt idx="338">
                  <c:v>0.47299999999999998</c:v>
                </c:pt>
                <c:pt idx="339">
                  <c:v>0.47299999999999998</c:v>
                </c:pt>
                <c:pt idx="340">
                  <c:v>0.47299999999999998</c:v>
                </c:pt>
                <c:pt idx="341">
                  <c:v>0.51200000000000001</c:v>
                </c:pt>
                <c:pt idx="342">
                  <c:v>0.60299999999999998</c:v>
                </c:pt>
                <c:pt idx="343">
                  <c:v>0.63200000000000001</c:v>
                </c:pt>
                <c:pt idx="344">
                  <c:v>0.63700000000000001</c:v>
                </c:pt>
                <c:pt idx="345">
                  <c:v>0.64500000000000002</c:v>
                </c:pt>
                <c:pt idx="346">
                  <c:v>0.64600000000000002</c:v>
                </c:pt>
                <c:pt idx="347">
                  <c:v>0.64400000000000002</c:v>
                </c:pt>
                <c:pt idx="348">
                  <c:v>0.64300000000000002</c:v>
                </c:pt>
                <c:pt idx="349">
                  <c:v>0.65300000000000002</c:v>
                </c:pt>
                <c:pt idx="350">
                  <c:v>0.66100000000000003</c:v>
                </c:pt>
                <c:pt idx="351">
                  <c:v>0.65800000000000003</c:v>
                </c:pt>
                <c:pt idx="352">
                  <c:v>0.65200000000000002</c:v>
                </c:pt>
                <c:pt idx="353">
                  <c:v>0.65100000000000002</c:v>
                </c:pt>
                <c:pt idx="354">
                  <c:v>0.65100000000000002</c:v>
                </c:pt>
                <c:pt idx="355">
                  <c:v>0.65200000000000002</c:v>
                </c:pt>
                <c:pt idx="356">
                  <c:v>0.65500000000000003</c:v>
                </c:pt>
                <c:pt idx="357">
                  <c:v>0.65800000000000003</c:v>
                </c:pt>
                <c:pt idx="358">
                  <c:v>0.65700000000000003</c:v>
                </c:pt>
                <c:pt idx="359">
                  <c:v>0.64500000000000002</c:v>
                </c:pt>
                <c:pt idx="360">
                  <c:v>0.627</c:v>
                </c:pt>
                <c:pt idx="361">
                  <c:v>0.60799999999999998</c:v>
                </c:pt>
                <c:pt idx="362">
                  <c:v>0.59299999999999997</c:v>
                </c:pt>
                <c:pt idx="363">
                  <c:v>0.57899999999999996</c:v>
                </c:pt>
                <c:pt idx="364">
                  <c:v>0.56799999999999995</c:v>
                </c:pt>
              </c:numCache>
            </c:numRef>
          </c:val>
          <c:smooth val="0"/>
          <c:extLst xmlns:c16r2="http://schemas.microsoft.com/office/drawing/2015/06/chart">
            <c:ext xmlns:c16="http://schemas.microsoft.com/office/drawing/2014/chart" uri="{C3380CC4-5D6E-409C-BE32-E72D297353CC}">
              <c16:uniqueId val="{00000001-5FFC-4DB6-844A-7B01817DB043}"/>
            </c:ext>
          </c:extLst>
        </c:ser>
        <c:ser>
          <c:idx val="6"/>
          <c:order val="2"/>
          <c:tx>
            <c:strRef>
              <c:f>'waterlevel spot figure'!$F$2</c:f>
              <c:strCache>
                <c:ptCount val="1"/>
                <c:pt idx="0">
                  <c:v>Sampling</c:v>
                </c:pt>
              </c:strCache>
            </c:strRef>
          </c:tx>
          <c:spPr>
            <a:ln w="19050" cap="rnd">
              <a:solidFill>
                <a:sysClr val="windowText" lastClr="000000"/>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figure'!$F$3:$F$367</c:f>
              <c:numCache>
                <c:formatCode>General</c:formatCode>
                <c:ptCount val="365"/>
                <c:pt idx="63">
                  <c:v>2.2000000000000002</c:v>
                </c:pt>
                <c:pt idx="64">
                  <c:v>2.2000000000000002</c:v>
                </c:pt>
                <c:pt idx="65">
                  <c:v>2.2000000000000002</c:v>
                </c:pt>
                <c:pt idx="66">
                  <c:v>2.2000000000000002</c:v>
                </c:pt>
                <c:pt idx="135">
                  <c:v>2.2000000000000002</c:v>
                </c:pt>
                <c:pt idx="136">
                  <c:v>2.2000000000000002</c:v>
                </c:pt>
                <c:pt idx="137">
                  <c:v>2.2000000000000002</c:v>
                </c:pt>
                <c:pt idx="138">
                  <c:v>2.2000000000000002</c:v>
                </c:pt>
                <c:pt idx="235">
                  <c:v>2.2000000000000002</c:v>
                </c:pt>
                <c:pt idx="236">
                  <c:v>2.2000000000000002</c:v>
                </c:pt>
                <c:pt idx="237">
                  <c:v>2.2000000000000002</c:v>
                </c:pt>
                <c:pt idx="238">
                  <c:v>2.2000000000000002</c:v>
                </c:pt>
                <c:pt idx="279">
                  <c:v>2.2000000000000002</c:v>
                </c:pt>
                <c:pt idx="280">
                  <c:v>2.2000000000000002</c:v>
                </c:pt>
                <c:pt idx="281">
                  <c:v>2.2000000000000002</c:v>
                </c:pt>
                <c:pt idx="282">
                  <c:v>2.2000000000000002</c:v>
                </c:pt>
              </c:numCache>
            </c:numRef>
          </c:val>
          <c:smooth val="0"/>
          <c:extLst xmlns:c16r2="http://schemas.microsoft.com/office/drawing/2015/06/chart">
            <c:ext xmlns:c16="http://schemas.microsoft.com/office/drawing/2014/chart" uri="{C3380CC4-5D6E-409C-BE32-E72D297353CC}">
              <c16:uniqueId val="{00000002-5FFC-4DB6-844A-7B01817DB043}"/>
            </c:ext>
          </c:extLst>
        </c:ser>
        <c:ser>
          <c:idx val="1"/>
          <c:order val="3"/>
          <c:tx>
            <c:strRef>
              <c:f>'waterlevel spot figure'!$I$2</c:f>
              <c:strCache>
                <c:ptCount val="1"/>
                <c:pt idx="0">
                  <c:v>CEW</c:v>
                </c:pt>
              </c:strCache>
            </c:strRef>
          </c:tx>
          <c:spPr>
            <a:ln w="19050" cap="rnd">
              <a:solidFill>
                <a:schemeClr val="accent2"/>
              </a:solidFill>
              <a:round/>
            </a:ln>
            <a:effectLst/>
          </c:spPr>
          <c:marker>
            <c:symbol val="none"/>
          </c:marker>
          <c:cat>
            <c:numRef>
              <c:f>'waterlevel spot figure'!$A$3:$A$367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'waterlevel spot figure'!$I$3:$I$367</c:f>
              <c:numCache>
                <c:formatCode>General</c:formatCode>
                <c:ptCount val="365"/>
                <c:pt idx="60">
                  <c:v>2.35</c:v>
                </c:pt>
                <c:pt idx="61">
                  <c:v>2.35</c:v>
                </c:pt>
                <c:pt idx="62">
                  <c:v>2.35</c:v>
                </c:pt>
                <c:pt idx="63">
                  <c:v>2.35</c:v>
                </c:pt>
                <c:pt idx="64">
                  <c:v>2.35</c:v>
                </c:pt>
                <c:pt idx="65">
                  <c:v>2.35</c:v>
                </c:pt>
                <c:pt idx="122">
                  <c:v>2.35</c:v>
                </c:pt>
                <c:pt idx="123">
                  <c:v>2.35</c:v>
                </c:pt>
                <c:pt idx="124">
                  <c:v>2.35</c:v>
                </c:pt>
                <c:pt idx="125">
                  <c:v>2.35</c:v>
                </c:pt>
                <c:pt idx="126">
                  <c:v>2.35</c:v>
                </c:pt>
                <c:pt idx="127">
                  <c:v>2.35</c:v>
                </c:pt>
                <c:pt idx="128">
                  <c:v>2.35</c:v>
                </c:pt>
                <c:pt idx="129">
                  <c:v>2.35</c:v>
                </c:pt>
                <c:pt idx="130">
                  <c:v>2.35</c:v>
                </c:pt>
                <c:pt idx="131">
                  <c:v>2.35</c:v>
                </c:pt>
                <c:pt idx="132">
                  <c:v>2.35</c:v>
                </c:pt>
                <c:pt idx="133">
                  <c:v>2.35</c:v>
                </c:pt>
                <c:pt idx="134">
                  <c:v>2.35</c:v>
                </c:pt>
                <c:pt idx="135">
                  <c:v>2.35</c:v>
                </c:pt>
                <c:pt idx="136">
                  <c:v>2.35</c:v>
                </c:pt>
                <c:pt idx="137">
                  <c:v>2.35</c:v>
                </c:pt>
                <c:pt idx="138">
                  <c:v>2.35</c:v>
                </c:pt>
                <c:pt idx="139">
                  <c:v>2.35</c:v>
                </c:pt>
                <c:pt idx="140">
                  <c:v>2.35</c:v>
                </c:pt>
                <c:pt idx="141">
                  <c:v>2.35</c:v>
                </c:pt>
                <c:pt idx="142">
                  <c:v>2.35</c:v>
                </c:pt>
                <c:pt idx="143">
                  <c:v>2.35</c:v>
                </c:pt>
                <c:pt idx="144">
                  <c:v>2.35</c:v>
                </c:pt>
                <c:pt idx="145">
                  <c:v>2.35</c:v>
                </c:pt>
                <c:pt idx="146">
                  <c:v>2.35</c:v>
                </c:pt>
                <c:pt idx="147">
                  <c:v>2.35</c:v>
                </c:pt>
                <c:pt idx="148">
                  <c:v>2.35</c:v>
                </c:pt>
                <c:pt idx="149">
                  <c:v>2.35</c:v>
                </c:pt>
                <c:pt idx="173">
                  <c:v>2.35</c:v>
                </c:pt>
                <c:pt idx="174">
                  <c:v>2.35</c:v>
                </c:pt>
                <c:pt idx="175">
                  <c:v>2.35</c:v>
                </c:pt>
                <c:pt idx="176">
                  <c:v>2.35</c:v>
                </c:pt>
                <c:pt idx="177">
                  <c:v>2.35</c:v>
                </c:pt>
                <c:pt idx="178">
                  <c:v>2.35</c:v>
                </c:pt>
                <c:pt idx="179">
                  <c:v>2.35</c:v>
                </c:pt>
                <c:pt idx="180">
                  <c:v>2.35</c:v>
                </c:pt>
                <c:pt idx="181">
                  <c:v>2.35</c:v>
                </c:pt>
                <c:pt idx="182">
                  <c:v>2.35</c:v>
                </c:pt>
                <c:pt idx="183">
                  <c:v>2.35</c:v>
                </c:pt>
                <c:pt idx="184">
                  <c:v>2.35</c:v>
                </c:pt>
                <c:pt idx="185">
                  <c:v>2.35</c:v>
                </c:pt>
                <c:pt idx="186">
                  <c:v>2.35</c:v>
                </c:pt>
                <c:pt idx="187">
                  <c:v>2.35</c:v>
                </c:pt>
                <c:pt idx="188">
                  <c:v>2.35</c:v>
                </c:pt>
                <c:pt idx="189">
                  <c:v>2.35</c:v>
                </c:pt>
                <c:pt idx="190">
                  <c:v>2.35</c:v>
                </c:pt>
                <c:pt idx="191">
                  <c:v>2.35</c:v>
                </c:pt>
                <c:pt idx="192">
                  <c:v>2.35</c:v>
                </c:pt>
                <c:pt idx="193">
                  <c:v>2.35</c:v>
                </c:pt>
                <c:pt idx="194">
                  <c:v>2.35</c:v>
                </c:pt>
                <c:pt idx="195">
                  <c:v>2.35</c:v>
                </c:pt>
                <c:pt idx="196">
                  <c:v>2.35</c:v>
                </c:pt>
                <c:pt idx="197">
                  <c:v>2.35</c:v>
                </c:pt>
                <c:pt idx="198">
                  <c:v>2.35</c:v>
                </c:pt>
                <c:pt idx="199">
                  <c:v>2.35</c:v>
                </c:pt>
                <c:pt idx="200">
                  <c:v>2.35</c:v>
                </c:pt>
              </c:numCache>
            </c:numRef>
          </c:val>
          <c:smooth val="0"/>
          <c:extLst xmlns:c16r2="http://schemas.microsoft.com/office/drawing/2015/06/chart">
            <c:ext xmlns:c16="http://schemas.microsoft.com/office/drawing/2014/chart" uri="{C3380CC4-5D6E-409C-BE32-E72D297353CC}">
              <c16:uniqueId val="{00000003-5FFC-4DB6-844A-7B01817DB043}"/>
            </c:ext>
          </c:extLst>
        </c:ser>
        <c:dLbls>
          <c:showLegendKey val="0"/>
          <c:showVal val="0"/>
          <c:showCatName val="0"/>
          <c:showSerName val="0"/>
          <c:showPercent val="0"/>
          <c:showBubbleSize val="0"/>
        </c:dLbls>
        <c:smooth val="0"/>
        <c:axId val="637787192"/>
        <c:axId val="637787584"/>
      </c:lineChart>
      <c:dateAx>
        <c:axId val="637787192"/>
        <c:scaling>
          <c:orientation val="minMax"/>
        </c:scaling>
        <c:delete val="0"/>
        <c:axPos val="b"/>
        <c:numFmt formatCode="m\/d\/yyyy"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7584"/>
        <c:crosses val="autoZero"/>
        <c:auto val="1"/>
        <c:lblOffset val="100"/>
        <c:baseTimeUnit val="days"/>
      </c:dateAx>
      <c:valAx>
        <c:axId val="637787584"/>
        <c:scaling>
          <c:orientation val="minMax"/>
          <c:max val="2.5"/>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Water level (m)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7192"/>
        <c:crosses val="autoZero"/>
        <c:crossBetween val="between"/>
        <c:majorUnit val="0.5"/>
      </c:valAx>
      <c:spPr>
        <a:noFill/>
        <a:ln>
          <a:noFill/>
        </a:ln>
        <a:effectLst/>
      </c:spPr>
    </c:plotArea>
    <c:legend>
      <c:legendPos val="r"/>
      <c:layout>
        <c:manualLayout>
          <c:xMode val="edge"/>
          <c:yMode val="edge"/>
          <c:x val="5.0031045277792084E-2"/>
          <c:y val="0.88159565712092802"/>
          <c:w val="0.87585749550149583"/>
          <c:h val="0.117606316547779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27838565633845"/>
          <c:y val="6.2484472049689453E-2"/>
          <c:w val="0.77025408187612909"/>
          <c:h val="0.77059624470018173"/>
        </c:manualLayout>
      </c:layout>
      <c:scatterChart>
        <c:scatterStyle val="lineMarker"/>
        <c:varyColors val="0"/>
        <c:ser>
          <c:idx val="0"/>
          <c:order val="0"/>
          <c:tx>
            <c:strRef>
              <c:f>figure!$C$1</c:f>
              <c:strCache>
                <c:ptCount val="1"/>
                <c:pt idx="0">
                  <c:v>N</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2.8348961802768146E-2"/>
                  <c:y val="-4.654213607914395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xVal>
            <c:numRef>
              <c:f>figure!$B$53:$B$103</c:f>
              <c:numCache>
                <c:formatCode>0.00</c:formatCode>
                <c:ptCount val="51"/>
                <c:pt idx="0">
                  <c:v>19.324324324324326</c:v>
                </c:pt>
                <c:pt idx="1">
                  <c:v>4.5294117647058822</c:v>
                </c:pt>
                <c:pt idx="2">
                  <c:v>155.83333333333337</c:v>
                </c:pt>
                <c:pt idx="3">
                  <c:v>121.68749999999999</c:v>
                </c:pt>
                <c:pt idx="4">
                  <c:v>14.666666666666666</c:v>
                </c:pt>
                <c:pt idx="5">
                  <c:v>8.0666666666666682</c:v>
                </c:pt>
                <c:pt idx="6">
                  <c:v>268</c:v>
                </c:pt>
                <c:pt idx="7">
                  <c:v>130.625</c:v>
                </c:pt>
                <c:pt idx="8">
                  <c:v>9.28125</c:v>
                </c:pt>
                <c:pt idx="9">
                  <c:v>12.319999999999999</c:v>
                </c:pt>
                <c:pt idx="10">
                  <c:v>71.5</c:v>
                </c:pt>
                <c:pt idx="11">
                  <c:v>61.187500000000007</c:v>
                </c:pt>
                <c:pt idx="12">
                  <c:v>8.7999999999999989</c:v>
                </c:pt>
                <c:pt idx="13">
                  <c:v>8.4117647058823533</c:v>
                </c:pt>
                <c:pt idx="14">
                  <c:v>10.755555555555555</c:v>
                </c:pt>
                <c:pt idx="15">
                  <c:v>13.156862745098039</c:v>
                </c:pt>
                <c:pt idx="16">
                  <c:v>5.5932203389830519</c:v>
                </c:pt>
                <c:pt idx="17">
                  <c:v>10.241379310344829</c:v>
                </c:pt>
                <c:pt idx="18">
                  <c:v>8.14</c:v>
                </c:pt>
                <c:pt idx="19">
                  <c:v>21.511111111111109</c:v>
                </c:pt>
                <c:pt idx="20">
                  <c:v>6.5576923076923075</c:v>
                </c:pt>
                <c:pt idx="21">
                  <c:v>11.785714285714286</c:v>
                </c:pt>
                <c:pt idx="22">
                  <c:v>8.3170731707317085</c:v>
                </c:pt>
                <c:pt idx="23">
                  <c:v>13.750000000000002</c:v>
                </c:pt>
                <c:pt idx="24">
                  <c:v>4.7826086956521721</c:v>
                </c:pt>
                <c:pt idx="25">
                  <c:v>6.2333333333333343</c:v>
                </c:pt>
                <c:pt idx="26">
                  <c:v>8.6666666666666679</c:v>
                </c:pt>
                <c:pt idx="27">
                  <c:v>9.25</c:v>
                </c:pt>
                <c:pt idx="28">
                  <c:v>10.511111111111111</c:v>
                </c:pt>
                <c:pt idx="29">
                  <c:v>14.142857142857144</c:v>
                </c:pt>
                <c:pt idx="30">
                  <c:v>12.896551724137932</c:v>
                </c:pt>
                <c:pt idx="31">
                  <c:v>13.972972972972974</c:v>
                </c:pt>
                <c:pt idx="32">
                  <c:v>7.7647058823529393</c:v>
                </c:pt>
                <c:pt idx="33">
                  <c:v>24.200000000000003</c:v>
                </c:pt>
                <c:pt idx="34">
                  <c:v>15.05263157894737</c:v>
                </c:pt>
                <c:pt idx="35">
                  <c:v>22.499999999999996</c:v>
                </c:pt>
                <c:pt idx="36">
                  <c:v>10.607142857142856</c:v>
                </c:pt>
                <c:pt idx="37">
                  <c:v>15.583333333333334</c:v>
                </c:pt>
                <c:pt idx="38">
                  <c:v>16.866666666666667</c:v>
                </c:pt>
                <c:pt idx="39">
                  <c:v>38.5</c:v>
                </c:pt>
                <c:pt idx="40">
                  <c:v>12.222222222222221</c:v>
                </c:pt>
                <c:pt idx="41">
                  <c:v>18.19230769230769</c:v>
                </c:pt>
                <c:pt idx="42">
                  <c:v>24.61904761904762</c:v>
                </c:pt>
                <c:pt idx="43">
                  <c:v>29.857142857142851</c:v>
                </c:pt>
                <c:pt idx="44">
                  <c:v>9.35</c:v>
                </c:pt>
                <c:pt idx="45">
                  <c:v>25.666666666666664</c:v>
                </c:pt>
                <c:pt idx="46">
                  <c:v>41.9375</c:v>
                </c:pt>
                <c:pt idx="47">
                  <c:v>48.399999999999991</c:v>
                </c:pt>
                <c:pt idx="48">
                  <c:v>9.513513513513514</c:v>
                </c:pt>
                <c:pt idx="49">
                  <c:v>5.1014492753623193</c:v>
                </c:pt>
                <c:pt idx="50">
                  <c:v>52.344827586206904</c:v>
                </c:pt>
              </c:numCache>
            </c:numRef>
          </c:xVal>
          <c:yVal>
            <c:numRef>
              <c:f>figure!$C$53:$C$103</c:f>
              <c:numCache>
                <c:formatCode>General</c:formatCode>
                <c:ptCount val="51"/>
                <c:pt idx="0">
                  <c:v>351</c:v>
                </c:pt>
                <c:pt idx="1">
                  <c:v>72</c:v>
                </c:pt>
                <c:pt idx="2">
                  <c:v>4644</c:v>
                </c:pt>
                <c:pt idx="3">
                  <c:v>1932</c:v>
                </c:pt>
                <c:pt idx="4">
                  <c:v>91</c:v>
                </c:pt>
                <c:pt idx="5">
                  <c:v>45</c:v>
                </c:pt>
                <c:pt idx="6">
                  <c:v>2316</c:v>
                </c:pt>
                <c:pt idx="7">
                  <c:v>816</c:v>
                </c:pt>
                <c:pt idx="8">
                  <c:v>42</c:v>
                </c:pt>
                <c:pt idx="9">
                  <c:v>372</c:v>
                </c:pt>
                <c:pt idx="10">
                  <c:v>630</c:v>
                </c:pt>
                <c:pt idx="11">
                  <c:v>934</c:v>
                </c:pt>
                <c:pt idx="12">
                  <c:v>22</c:v>
                </c:pt>
                <c:pt idx="13">
                  <c:v>12</c:v>
                </c:pt>
                <c:pt idx="14">
                  <c:v>15</c:v>
                </c:pt>
                <c:pt idx="15">
                  <c:v>108</c:v>
                </c:pt>
                <c:pt idx="16">
                  <c:v>20</c:v>
                </c:pt>
                <c:pt idx="17">
                  <c:v>23</c:v>
                </c:pt>
                <c:pt idx="18">
                  <c:v>26</c:v>
                </c:pt>
                <c:pt idx="19">
                  <c:v>358</c:v>
                </c:pt>
                <c:pt idx="20">
                  <c:v>20</c:v>
                </c:pt>
                <c:pt idx="21">
                  <c:v>14</c:v>
                </c:pt>
                <c:pt idx="22">
                  <c:v>16</c:v>
                </c:pt>
                <c:pt idx="23">
                  <c:v>379</c:v>
                </c:pt>
                <c:pt idx="24">
                  <c:v>14</c:v>
                </c:pt>
                <c:pt idx="25">
                  <c:v>15</c:v>
                </c:pt>
                <c:pt idx="26">
                  <c:v>38</c:v>
                </c:pt>
                <c:pt idx="27">
                  <c:v>84</c:v>
                </c:pt>
                <c:pt idx="28">
                  <c:v>85</c:v>
                </c:pt>
                <c:pt idx="29">
                  <c:v>17</c:v>
                </c:pt>
                <c:pt idx="30">
                  <c:v>19</c:v>
                </c:pt>
                <c:pt idx="31">
                  <c:v>670</c:v>
                </c:pt>
                <c:pt idx="32">
                  <c:v>86</c:v>
                </c:pt>
                <c:pt idx="33">
                  <c:v>48</c:v>
                </c:pt>
                <c:pt idx="34">
                  <c:v>1413</c:v>
                </c:pt>
                <c:pt idx="35">
                  <c:v>668</c:v>
                </c:pt>
                <c:pt idx="36">
                  <c:v>136</c:v>
                </c:pt>
                <c:pt idx="37">
                  <c:v>16</c:v>
                </c:pt>
                <c:pt idx="38">
                  <c:v>16</c:v>
                </c:pt>
                <c:pt idx="39">
                  <c:v>796</c:v>
                </c:pt>
                <c:pt idx="40">
                  <c:v>60</c:v>
                </c:pt>
                <c:pt idx="41">
                  <c:v>60</c:v>
                </c:pt>
                <c:pt idx="42">
                  <c:v>48</c:v>
                </c:pt>
                <c:pt idx="43">
                  <c:v>386</c:v>
                </c:pt>
                <c:pt idx="44">
                  <c:v>117</c:v>
                </c:pt>
                <c:pt idx="45">
                  <c:v>179</c:v>
                </c:pt>
                <c:pt idx="46">
                  <c:v>210</c:v>
                </c:pt>
                <c:pt idx="47">
                  <c:v>600</c:v>
                </c:pt>
                <c:pt idx="48">
                  <c:v>42</c:v>
                </c:pt>
                <c:pt idx="49">
                  <c:v>365</c:v>
                </c:pt>
                <c:pt idx="50">
                  <c:v>1134</c:v>
                </c:pt>
              </c:numCache>
            </c:numRef>
          </c:yVal>
          <c:smooth val="0"/>
          <c:extLst xmlns:c16r2="http://schemas.microsoft.com/office/drawing/2015/06/chart">
            <c:ext xmlns:c16="http://schemas.microsoft.com/office/drawing/2014/chart" uri="{C3380CC4-5D6E-409C-BE32-E72D297353CC}">
              <c16:uniqueId val="{00000001-DEED-4FB2-8E4E-391A3A80EFF8}"/>
            </c:ext>
          </c:extLst>
        </c:ser>
        <c:dLbls>
          <c:showLegendKey val="0"/>
          <c:showVal val="0"/>
          <c:showCatName val="0"/>
          <c:showSerName val="0"/>
          <c:showPercent val="0"/>
          <c:showBubbleSize val="0"/>
        </c:dLbls>
        <c:axId val="637788368"/>
        <c:axId val="637788760"/>
      </c:scatterChart>
      <c:valAx>
        <c:axId val="63778836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Chlorophyll a (µg/L)</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8760"/>
        <c:crosses val="autoZero"/>
        <c:crossBetween val="midCat"/>
      </c:valAx>
      <c:valAx>
        <c:axId val="63778876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Microinvertebrate density in pelagic habitat (individuals/L)</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7788368"/>
        <c:crosses val="autoZero"/>
        <c:crossBetween val="midCat"/>
        <c:majorUnit val="1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22371959006348"/>
          <c:y val="5.0925925925925923E-2"/>
          <c:w val="0.85310359432454819"/>
          <c:h val="0.74655941415684346"/>
        </c:manualLayout>
      </c:layout>
      <c:barChart>
        <c:barDir val="col"/>
        <c:grouping val="clustered"/>
        <c:varyColors val="0"/>
        <c:ser>
          <c:idx val="0"/>
          <c:order val="0"/>
          <c:tx>
            <c:strRef>
              <c:f>All!$A$36</c:f>
              <c:strCache>
                <c:ptCount val="1"/>
                <c:pt idx="0">
                  <c:v>Gingham Wetland Total</c:v>
                </c:pt>
              </c:strCache>
            </c:strRef>
          </c:tx>
          <c:spPr>
            <a:solidFill>
              <a:schemeClr val="accent1"/>
            </a:solidFill>
            <a:ln>
              <a:noFill/>
            </a:ln>
            <a:effectLst/>
          </c:spPr>
          <c:invertIfNegative val="0"/>
          <c:cat>
            <c:multiLvlStrRef>
              <c:f>All!$D$28:$K$29</c:f>
              <c:multiLvlStrCache>
                <c:ptCount val="6"/>
                <c:lvl>
                  <c:pt idx="0">
                    <c:v>Oct-2016</c:v>
                  </c:pt>
                  <c:pt idx="1">
                    <c:v>Dec-2016</c:v>
                  </c:pt>
                  <c:pt idx="2">
                    <c:v>Feb-2017</c:v>
                  </c:pt>
                  <c:pt idx="3">
                    <c:v>Sep-2017</c:v>
                  </c:pt>
                  <c:pt idx="4">
                    <c:v>Nov-2017</c:v>
                  </c:pt>
                  <c:pt idx="5">
                    <c:v>Feb-2018</c:v>
                  </c:pt>
                </c:lvl>
                <c:lvl>
                  <c:pt idx="0">
                    <c:v>2016-17</c:v>
                  </c:pt>
                  <c:pt idx="3">
                    <c:v>2017-18</c:v>
                  </c:pt>
                </c:lvl>
              </c:multiLvlStrCache>
              <c:extLst xmlns:c16r2="http://schemas.microsoft.com/office/drawing/2015/06/chart"/>
            </c:multiLvlStrRef>
          </c:cat>
          <c:val>
            <c:numRef>
              <c:f>All!$D$36:$K$36</c:f>
              <c:numCache>
                <c:formatCode>General</c:formatCode>
                <c:ptCount val="6"/>
                <c:pt idx="0">
                  <c:v>2270000</c:v>
                </c:pt>
                <c:pt idx="1">
                  <c:v>33570000</c:v>
                </c:pt>
                <c:pt idx="2">
                  <c:v>6300000</c:v>
                </c:pt>
                <c:pt idx="3" formatCode="#,##0">
                  <c:v>2518000</c:v>
                </c:pt>
                <c:pt idx="4" formatCode="#,##0">
                  <c:v>1601000</c:v>
                </c:pt>
                <c:pt idx="5" formatCode="#,##0">
                  <c:v>6844000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CE0-4927-AF71-A16C9C691169}"/>
            </c:ext>
          </c:extLst>
        </c:ser>
        <c:ser>
          <c:idx val="1"/>
          <c:order val="1"/>
          <c:tx>
            <c:strRef>
              <c:f>All!$A$37</c:f>
              <c:strCache>
                <c:ptCount val="1"/>
                <c:pt idx="0">
                  <c:v>Lower Gwydir Wetland Total</c:v>
                </c:pt>
              </c:strCache>
            </c:strRef>
          </c:tx>
          <c:spPr>
            <a:solidFill>
              <a:schemeClr val="accent2"/>
            </a:solidFill>
            <a:ln>
              <a:noFill/>
            </a:ln>
            <a:effectLst/>
          </c:spPr>
          <c:invertIfNegative val="0"/>
          <c:cat>
            <c:multiLvlStrRef>
              <c:f>All!$D$28:$K$29</c:f>
              <c:multiLvlStrCache>
                <c:ptCount val="6"/>
                <c:lvl>
                  <c:pt idx="0">
                    <c:v>Oct-2016</c:v>
                  </c:pt>
                  <c:pt idx="1">
                    <c:v>Dec-2016</c:v>
                  </c:pt>
                  <c:pt idx="2">
                    <c:v>Feb-2017</c:v>
                  </c:pt>
                  <c:pt idx="3">
                    <c:v>Sep-2017</c:v>
                  </c:pt>
                  <c:pt idx="4">
                    <c:v>Nov-2017</c:v>
                  </c:pt>
                  <c:pt idx="5">
                    <c:v>Feb-2018</c:v>
                  </c:pt>
                </c:lvl>
                <c:lvl>
                  <c:pt idx="0">
                    <c:v>2016-17</c:v>
                  </c:pt>
                  <c:pt idx="3">
                    <c:v>2017-18</c:v>
                  </c:pt>
                </c:lvl>
              </c:multiLvlStrCache>
              <c:extLst xmlns:c16r2="http://schemas.microsoft.com/office/drawing/2015/06/chart"/>
            </c:multiLvlStrRef>
          </c:cat>
          <c:val>
            <c:numRef>
              <c:f>All!$D$37:$K$37</c:f>
              <c:numCache>
                <c:formatCode>General</c:formatCode>
                <c:ptCount val="6"/>
                <c:pt idx="0">
                  <c:v>2920000</c:v>
                </c:pt>
                <c:pt idx="2">
                  <c:v>3140000</c:v>
                </c:pt>
                <c:pt idx="3" formatCode="#,##0">
                  <c:v>86000</c:v>
                </c:pt>
                <c:pt idx="4" formatCode="#,##0">
                  <c:v>346000</c:v>
                </c:pt>
                <c:pt idx="5" formatCode="#,##0">
                  <c:v>930000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CE0-4927-AF71-A16C9C691169}"/>
            </c:ext>
          </c:extLst>
        </c:ser>
        <c:dLbls>
          <c:showLegendKey val="0"/>
          <c:showVal val="0"/>
          <c:showCatName val="0"/>
          <c:showSerName val="0"/>
          <c:showPercent val="0"/>
          <c:showBubbleSize val="0"/>
        </c:dLbls>
        <c:gapWidth val="110"/>
        <c:overlap val="-27"/>
        <c:axId val="636779792"/>
        <c:axId val="636780184"/>
      </c:barChart>
      <c:catAx>
        <c:axId val="6367797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Sampling occasion</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0184"/>
        <c:crosses val="autoZero"/>
        <c:auto val="1"/>
        <c:lblAlgn val="ctr"/>
        <c:lblOffset val="100"/>
        <c:noMultiLvlLbl val="0"/>
      </c:catAx>
      <c:valAx>
        <c:axId val="636780184"/>
        <c:scaling>
          <c:orientation val="minMax"/>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79792"/>
        <c:crosses val="autoZero"/>
        <c:crossBetween val="between"/>
        <c:dispUnits>
          <c:builtInUnit val="millions"/>
          <c:dispUnitsLbl>
            <c:layout>
              <c:manualLayout>
                <c:xMode val="edge"/>
                <c:yMode val="edge"/>
                <c:x val="1.8524572917593931E-2"/>
                <c:y val="0.13139156422015294"/>
              </c:manualLayout>
            </c:layout>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individuals (x1,000,000)</a:t>
                  </a:r>
                </a:p>
              </c:rich>
            </c:tx>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r"/>
      <c:layout>
        <c:manualLayout>
          <c:xMode val="edge"/>
          <c:yMode val="edge"/>
          <c:x val="0.56723074652343275"/>
          <c:y val="2.4809258553762842E-2"/>
          <c:w val="0.42950926977648574"/>
          <c:h val="0.189144027994534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942413345060222"/>
          <c:y val="4.9984487988038333E-2"/>
          <c:w val="0.84754299136269562"/>
          <c:h val="0.80574062126172508"/>
        </c:manualLayout>
      </c:layout>
      <c:barChart>
        <c:barDir val="col"/>
        <c:grouping val="clustered"/>
        <c:varyColors val="0"/>
        <c:ser>
          <c:idx val="0"/>
          <c:order val="0"/>
          <c:tx>
            <c:strRef>
              <c:f>'[Gwydir_MacroUni_2017-18_final.xlsx]pivot_fig'!$G$2</c:f>
              <c:strCache>
                <c:ptCount val="1"/>
                <c:pt idx="0">
                  <c:v>Sep-17</c:v>
                </c:pt>
              </c:strCache>
            </c:strRef>
          </c:tx>
          <c:spPr>
            <a:solidFill>
              <a:schemeClr val="accent1">
                <a:tint val="58000"/>
              </a:schemeClr>
            </a:solidFill>
            <a:ln>
              <a:noFill/>
            </a:ln>
            <a:effectLst/>
          </c:spPr>
          <c:invertIfNegative val="0"/>
          <c:errBars>
            <c:errBarType val="plus"/>
            <c:errValType val="cust"/>
            <c:noEndCap val="0"/>
            <c:plus>
              <c:numRef>
                <c:f>'[Gwydir_MacroUni_2017-18_final.xlsx]pivot_fig'!$G$12:$G$16</c:f>
                <c:numCache>
                  <c:formatCode>General</c:formatCode>
                  <c:ptCount val="5"/>
                  <c:pt idx="0">
                    <c:v>102.80564186852781</c:v>
                  </c:pt>
                  <c:pt idx="2">
                    <c:v>114.66908912169835</c:v>
                  </c:pt>
                  <c:pt idx="3">
                    <c:v>81.193185264117659</c:v>
                  </c:pt>
                  <c:pt idx="4">
                    <c:v>41.940433951021539</c:v>
                  </c:pt>
                </c:numCache>
              </c:numRef>
            </c:plus>
            <c:minus>
              <c:numRef>
                <c:f>'[Gwydir_MacroUni_2017-18_final.xlsx]pivot_fig'!$G$12:$G$16</c:f>
                <c:numCache>
                  <c:formatCode>General</c:formatCode>
                  <c:ptCount val="5"/>
                  <c:pt idx="0">
                    <c:v>102.80564186852781</c:v>
                  </c:pt>
                  <c:pt idx="2">
                    <c:v>114.66908912169835</c:v>
                  </c:pt>
                  <c:pt idx="3">
                    <c:v>81.193185264117659</c:v>
                  </c:pt>
                  <c:pt idx="4">
                    <c:v>41.940433951021539</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'[Gwydir_MacroUni_2017-18_final.xlsx]pivot_fig'!$G$3:$G$7</c:f>
              <c:numCache>
                <c:formatCode>General</c:formatCode>
                <c:ptCount val="5"/>
                <c:pt idx="0">
                  <c:v>134</c:v>
                </c:pt>
                <c:pt idx="1">
                  <c:v>650</c:v>
                </c:pt>
                <c:pt idx="2">
                  <c:v>137</c:v>
                </c:pt>
                <c:pt idx="3">
                  <c:v>97.333333333333329</c:v>
                </c:pt>
                <c:pt idx="4">
                  <c:v>180</c:v>
                </c:pt>
              </c:numCache>
            </c:numRef>
          </c:val>
          <c:extLst xmlns:c16r2="http://schemas.microsoft.com/office/drawing/2015/06/chart">
            <c:ext xmlns:c16="http://schemas.microsoft.com/office/drawing/2014/chart" uri="{C3380CC4-5D6E-409C-BE32-E72D297353CC}">
              <c16:uniqueId val="{00000000-A82A-4342-8416-998929D076B7}"/>
            </c:ext>
          </c:extLst>
        </c:ser>
        <c:ser>
          <c:idx val="1"/>
          <c:order val="1"/>
          <c:tx>
            <c:strRef>
              <c:f>'[Gwydir_MacroUni_2017-18_final.xlsx]pivot_fig'!$H$2</c:f>
              <c:strCache>
                <c:ptCount val="1"/>
                <c:pt idx="0">
                  <c:v>Nov-17</c:v>
                </c:pt>
              </c:strCache>
            </c:strRef>
          </c:tx>
          <c:spPr>
            <a:solidFill>
              <a:schemeClr val="accent1">
                <a:tint val="86000"/>
              </a:schemeClr>
            </a:solidFill>
            <a:ln>
              <a:noFill/>
            </a:ln>
            <a:effectLst/>
          </c:spPr>
          <c:invertIfNegative val="0"/>
          <c:errBars>
            <c:errBarType val="plus"/>
            <c:errValType val="cust"/>
            <c:noEndCap val="0"/>
            <c:plus>
              <c:numRef>
                <c:f>'[Gwydir_MacroUni_2017-18_final.xlsx]pivot_fig'!$H$12:$H$16</c:f>
                <c:numCache>
                  <c:formatCode>General</c:formatCode>
                  <c:ptCount val="5"/>
                  <c:pt idx="0">
                    <c:v>95.388678573507875</c:v>
                  </c:pt>
                  <c:pt idx="2">
                    <c:v>51.39066063011839</c:v>
                  </c:pt>
                  <c:pt idx="3">
                    <c:v>41.488954353337633</c:v>
                  </c:pt>
                  <c:pt idx="4">
                    <c:v>68.806491941773459</c:v>
                  </c:pt>
                </c:numCache>
              </c:numRef>
            </c:plus>
            <c:minus>
              <c:numRef>
                <c:f>'[Gwydir_MacroUni_2017-18_final.xlsx]pivot_fig'!$H$12:$H$16</c:f>
                <c:numCache>
                  <c:formatCode>General</c:formatCode>
                  <c:ptCount val="5"/>
                  <c:pt idx="0">
                    <c:v>95.388678573507875</c:v>
                  </c:pt>
                  <c:pt idx="2">
                    <c:v>51.39066063011839</c:v>
                  </c:pt>
                  <c:pt idx="3">
                    <c:v>41.488954353337633</c:v>
                  </c:pt>
                  <c:pt idx="4">
                    <c:v>68.806491941773459</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'[Gwydir_MacroUni_2017-18_final.xlsx]pivot_fig'!$H$3:$H$7</c:f>
              <c:numCache>
                <c:formatCode>General</c:formatCode>
                <c:ptCount val="5"/>
                <c:pt idx="0">
                  <c:v>192</c:v>
                </c:pt>
                <c:pt idx="1">
                  <c:v>257</c:v>
                </c:pt>
                <c:pt idx="2">
                  <c:v>99</c:v>
                </c:pt>
                <c:pt idx="3">
                  <c:v>92.333333333333329</c:v>
                </c:pt>
                <c:pt idx="4">
                  <c:v>203.33333333333334</c:v>
                </c:pt>
              </c:numCache>
            </c:numRef>
          </c:val>
          <c:extLst xmlns:c16r2="http://schemas.microsoft.com/office/drawing/2015/06/chart">
            <c:ext xmlns:c16="http://schemas.microsoft.com/office/drawing/2014/chart" uri="{C3380CC4-5D6E-409C-BE32-E72D297353CC}">
              <c16:uniqueId val="{00000001-A82A-4342-8416-998929D076B7}"/>
            </c:ext>
          </c:extLst>
        </c:ser>
        <c:ser>
          <c:idx val="2"/>
          <c:order val="2"/>
          <c:tx>
            <c:strRef>
              <c:f>'[Gwydir_MacroUni_2017-18_final.xlsx]pivot_fig'!$I$2</c:f>
              <c:strCache>
                <c:ptCount val="1"/>
                <c:pt idx="0">
                  <c:v>Feb-18</c:v>
                </c:pt>
              </c:strCache>
            </c:strRef>
          </c:tx>
          <c:spPr>
            <a:solidFill>
              <a:schemeClr val="accent1">
                <a:shade val="86000"/>
              </a:schemeClr>
            </a:solidFill>
            <a:ln>
              <a:noFill/>
            </a:ln>
            <a:effectLst/>
          </c:spPr>
          <c:invertIfNegative val="0"/>
          <c:errBars>
            <c:errBarType val="plus"/>
            <c:errValType val="cust"/>
            <c:noEndCap val="0"/>
            <c:plus>
              <c:numRef>
                <c:f>'[Gwydir_MacroUni_2017-18_final.xlsx]pivot_fig'!$I$12:$I$16</c:f>
                <c:numCache>
                  <c:formatCode>General</c:formatCode>
                  <c:ptCount val="5"/>
                  <c:pt idx="0">
                    <c:v>206.57202133880571</c:v>
                  </c:pt>
                  <c:pt idx="2">
                    <c:v>176.00094696714939</c:v>
                  </c:pt>
                  <c:pt idx="3">
                    <c:v>8.6216781042518491</c:v>
                  </c:pt>
                  <c:pt idx="4">
                    <c:v>160.61548285683213</c:v>
                  </c:pt>
                </c:numCache>
              </c:numRef>
            </c:plus>
            <c:minus>
              <c:numRef>
                <c:f>'[Gwydir_MacroUni_2017-18_final.xlsx]pivot_fig'!$I$12:$I$16</c:f>
                <c:numCache>
                  <c:formatCode>General</c:formatCode>
                  <c:ptCount val="5"/>
                  <c:pt idx="0">
                    <c:v>206.57202133880571</c:v>
                  </c:pt>
                  <c:pt idx="2">
                    <c:v>176.00094696714939</c:v>
                  </c:pt>
                  <c:pt idx="3">
                    <c:v>8.6216781042518491</c:v>
                  </c:pt>
                  <c:pt idx="4">
                    <c:v>160.61548285683213</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'[Gwydir_MacroUni_2017-18_final.xlsx]pivot_fig'!$I$3:$I$7</c:f>
              <c:numCache>
                <c:formatCode>General</c:formatCode>
                <c:ptCount val="5"/>
                <c:pt idx="0">
                  <c:v>479</c:v>
                </c:pt>
                <c:pt idx="1">
                  <c:v>321</c:v>
                </c:pt>
                <c:pt idx="2">
                  <c:v>264.33333333333331</c:v>
                </c:pt>
                <c:pt idx="3">
                  <c:v>182.33333333333334</c:v>
                </c:pt>
                <c:pt idx="4">
                  <c:v>203.66666666666666</c:v>
                </c:pt>
              </c:numCache>
            </c:numRef>
          </c:val>
          <c:extLst xmlns:c16r2="http://schemas.microsoft.com/office/drawing/2015/06/chart">
            <c:ext xmlns:c16="http://schemas.microsoft.com/office/drawing/2014/chart" uri="{C3380CC4-5D6E-409C-BE32-E72D297353CC}">
              <c16:uniqueId val="{00000002-A82A-4342-8416-998929D076B7}"/>
            </c:ext>
          </c:extLst>
        </c:ser>
        <c:ser>
          <c:idx val="3"/>
          <c:order val="3"/>
          <c:tx>
            <c:strRef>
              <c:f>'[Gwydir_MacroUni_2017-18_final.xlsx]pivot_fig'!$J$2</c:f>
              <c:strCache>
                <c:ptCount val="1"/>
                <c:pt idx="0">
                  <c:v>Apr-18</c:v>
                </c:pt>
              </c:strCache>
            </c:strRef>
          </c:tx>
          <c:spPr>
            <a:solidFill>
              <a:schemeClr val="accent1">
                <a:shade val="58000"/>
              </a:schemeClr>
            </a:solidFill>
            <a:ln>
              <a:noFill/>
            </a:ln>
            <a:effectLst/>
          </c:spPr>
          <c:invertIfNegative val="0"/>
          <c:errBars>
            <c:errBarType val="plus"/>
            <c:errValType val="cust"/>
            <c:noEndCap val="0"/>
            <c:plus>
              <c:numRef>
                <c:f>'[Gwydir_MacroUni_2017-18_final.xlsx]pivot_fig'!$J$12:$J$16</c:f>
                <c:numCache>
                  <c:formatCode>General</c:formatCode>
                  <c:ptCount val="5"/>
                  <c:pt idx="0">
                    <c:v>171.13250227041425</c:v>
                  </c:pt>
                  <c:pt idx="2">
                    <c:v>192.38069896258645</c:v>
                  </c:pt>
                  <c:pt idx="3">
                    <c:v>76.291109136866893</c:v>
                  </c:pt>
                  <c:pt idx="4">
                    <c:v>62.425956140054431</c:v>
                  </c:pt>
                </c:numCache>
              </c:numRef>
            </c:plus>
            <c:minus>
              <c:numRef>
                <c:f>'[Gwydir_MacroUni_2017-18_final.xlsx]pivot_fig'!$J$12:$J$16</c:f>
                <c:numCache>
                  <c:formatCode>General</c:formatCode>
                  <c:ptCount val="5"/>
                  <c:pt idx="0">
                    <c:v>171.13250227041425</c:v>
                  </c:pt>
                  <c:pt idx="2">
                    <c:v>192.38069896258645</c:v>
                  </c:pt>
                  <c:pt idx="3">
                    <c:v>76.291109136866893</c:v>
                  </c:pt>
                  <c:pt idx="4">
                    <c:v>62.425956140054431</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'[Gwydir_MacroUni_2017-18_final.xlsx]pivot_fig'!$J$3:$J$7</c:f>
              <c:numCache>
                <c:formatCode>General</c:formatCode>
                <c:ptCount val="5"/>
                <c:pt idx="0">
                  <c:v>318.33333333333331</c:v>
                </c:pt>
                <c:pt idx="2">
                  <c:v>544.66666666666663</c:v>
                </c:pt>
                <c:pt idx="3">
                  <c:v>195.66666666666666</c:v>
                </c:pt>
                <c:pt idx="4">
                  <c:v>81</c:v>
                </c:pt>
              </c:numCache>
            </c:numRef>
          </c:val>
          <c:extLst xmlns:c16r2="http://schemas.microsoft.com/office/drawing/2015/06/chart">
            <c:ext xmlns:c16="http://schemas.microsoft.com/office/drawing/2014/chart" uri="{C3380CC4-5D6E-409C-BE32-E72D297353CC}">
              <c16:uniqueId val="{00000003-A82A-4342-8416-998929D076B7}"/>
            </c:ext>
          </c:extLst>
        </c:ser>
        <c:dLbls>
          <c:showLegendKey val="0"/>
          <c:showVal val="0"/>
          <c:showCatName val="0"/>
          <c:showSerName val="0"/>
          <c:showPercent val="0"/>
          <c:showBubbleSize val="0"/>
        </c:dLbls>
        <c:gapWidth val="219"/>
        <c:overlap val="-27"/>
        <c:axId val="636780968"/>
        <c:axId val="636781360"/>
      </c:barChart>
      <c:catAx>
        <c:axId val="636780968"/>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1360"/>
        <c:crosses val="autoZero"/>
        <c:auto val="1"/>
        <c:lblAlgn val="ctr"/>
        <c:lblOffset val="100"/>
        <c:noMultiLvlLbl val="0"/>
      </c:catAx>
      <c:valAx>
        <c:axId val="63678136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Density</a:t>
                </a:r>
              </a:p>
            </c:rich>
          </c:tx>
          <c:layout>
            <c:manualLayout>
              <c:xMode val="edge"/>
              <c:yMode val="edge"/>
              <c:x val="1.6758001085951501E-2"/>
              <c:y val="0.374588886017589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0968"/>
        <c:crosses val="autoZero"/>
        <c:crossBetween val="between"/>
      </c:valAx>
      <c:spPr>
        <a:noFill/>
        <a:ln>
          <a:noFill/>
        </a:ln>
        <a:effectLst/>
      </c:spPr>
    </c:plotArea>
    <c:legend>
      <c:legendPos val="b"/>
      <c:layout>
        <c:manualLayout>
          <c:xMode val="edge"/>
          <c:yMode val="edge"/>
          <c:x val="0.48840273344210355"/>
          <c:y val="8.2684069635749306E-3"/>
          <c:w val="0.50968078314535004"/>
          <c:h val="6.97679188153706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1.6702089021039582E-3"/>
          <c:y val="8.4887026916910611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603343500981296"/>
          <c:y val="4.9984487988038333E-2"/>
          <c:w val="0.84093353195715403"/>
          <c:h val="0.79620304972608036"/>
        </c:manualLayout>
      </c:layout>
      <c:barChart>
        <c:barDir val="col"/>
        <c:grouping val="clustered"/>
        <c:varyColors val="0"/>
        <c:ser>
          <c:idx val="0"/>
          <c:order val="0"/>
          <c:tx>
            <c:strRef>
              <c:f>'[Gwydir_MacroUni_2017-18_final.xlsx]pivot_fig'!$C$2</c:f>
              <c:strCache>
                <c:ptCount val="1"/>
                <c:pt idx="0">
                  <c:v>Sep-17</c:v>
                </c:pt>
              </c:strCache>
            </c:strRef>
          </c:tx>
          <c:spPr>
            <a:solidFill>
              <a:schemeClr val="accent1">
                <a:tint val="58000"/>
              </a:schemeClr>
            </a:solidFill>
            <a:ln>
              <a:noFill/>
            </a:ln>
            <a:effectLst/>
          </c:spPr>
          <c:invertIfNegative val="0"/>
          <c:errBars>
            <c:errBarType val="plus"/>
            <c:errValType val="cust"/>
            <c:noEndCap val="0"/>
            <c:plus>
              <c:numRef>
                <c:f>'[Gwydir_MacroUni_2017-18_final.xlsx]pivot_fig'!$C$12:$C$16</c:f>
                <c:numCache>
                  <c:formatCode>General</c:formatCode>
                  <c:ptCount val="5"/>
                  <c:pt idx="0">
                    <c:v>4.358898943540674</c:v>
                  </c:pt>
                  <c:pt idx="2">
                    <c:v>2.5166114784235849</c:v>
                  </c:pt>
                  <c:pt idx="3">
                    <c:v>2.0816659994661348</c:v>
                  </c:pt>
                  <c:pt idx="4">
                    <c:v>2.0816659994661282</c:v>
                  </c:pt>
                </c:numCache>
              </c:numRef>
            </c:plus>
            <c:minus>
              <c:numRef>
                <c:f>'[Gwydir_MacroUni_2017-18_final.xlsx]pivot_fig'!$C$12:$C$16</c:f>
                <c:numCache>
                  <c:formatCode>General</c:formatCode>
                  <c:ptCount val="5"/>
                  <c:pt idx="0">
                    <c:v>4.358898943540674</c:v>
                  </c:pt>
                  <c:pt idx="2">
                    <c:v>2.5166114784235849</c:v>
                  </c:pt>
                  <c:pt idx="3">
                    <c:v>2.0816659994661348</c:v>
                  </c:pt>
                  <c:pt idx="4">
                    <c:v>2.0816659994661282</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'[Gwydir_MacroUni_2017-18_final.xlsx]pivot_fig'!$C$3:$C$7</c:f>
              <c:numCache>
                <c:formatCode>General</c:formatCode>
                <c:ptCount val="5"/>
                <c:pt idx="0">
                  <c:v>10</c:v>
                </c:pt>
                <c:pt idx="1">
                  <c:v>12</c:v>
                </c:pt>
                <c:pt idx="2">
                  <c:v>12.666666666666666</c:v>
                </c:pt>
                <c:pt idx="3">
                  <c:v>11.666666666666666</c:v>
                </c:pt>
                <c:pt idx="4">
                  <c:v>14.666666666666666</c:v>
                </c:pt>
              </c:numCache>
            </c:numRef>
          </c:val>
          <c:extLst xmlns:c16r2="http://schemas.microsoft.com/office/drawing/2015/06/chart">
            <c:ext xmlns:c16="http://schemas.microsoft.com/office/drawing/2014/chart" uri="{C3380CC4-5D6E-409C-BE32-E72D297353CC}">
              <c16:uniqueId val="{00000000-CBBA-4175-B4CB-5A0207496BD9}"/>
            </c:ext>
          </c:extLst>
        </c:ser>
        <c:ser>
          <c:idx val="1"/>
          <c:order val="1"/>
          <c:tx>
            <c:strRef>
              <c:f>'[Gwydir_MacroUni_2017-18_final.xlsx]pivot_fig'!$D$2</c:f>
              <c:strCache>
                <c:ptCount val="1"/>
                <c:pt idx="0">
                  <c:v>Nov-17</c:v>
                </c:pt>
              </c:strCache>
            </c:strRef>
          </c:tx>
          <c:spPr>
            <a:solidFill>
              <a:schemeClr val="accent1">
                <a:tint val="86000"/>
              </a:schemeClr>
            </a:solidFill>
            <a:ln>
              <a:noFill/>
            </a:ln>
            <a:effectLst/>
          </c:spPr>
          <c:invertIfNegative val="0"/>
          <c:errBars>
            <c:errBarType val="plus"/>
            <c:errValType val="cust"/>
            <c:noEndCap val="0"/>
            <c:plus>
              <c:numRef>
                <c:f>'[Gwydir_MacroUni_2017-18_final.xlsx]pivot_fig'!$D$12:$D$16</c:f>
                <c:numCache>
                  <c:formatCode>General</c:formatCode>
                  <c:ptCount val="5"/>
                  <c:pt idx="0">
                    <c:v>6.0277137733417092</c:v>
                  </c:pt>
                  <c:pt idx="2">
                    <c:v>1.7320508075688772</c:v>
                  </c:pt>
                  <c:pt idx="3">
                    <c:v>2</c:v>
                  </c:pt>
                  <c:pt idx="4">
                    <c:v>1.1547005383792557</c:v>
                  </c:pt>
                </c:numCache>
              </c:numRef>
            </c:plus>
            <c:minus>
              <c:numRef>
                <c:f>'[Gwydir_MacroUni_2017-18_final.xlsx]pivot_fig'!$D$12:$D$16</c:f>
                <c:numCache>
                  <c:formatCode>General</c:formatCode>
                  <c:ptCount val="5"/>
                  <c:pt idx="0">
                    <c:v>6.0277137733417092</c:v>
                  </c:pt>
                  <c:pt idx="2">
                    <c:v>1.7320508075688772</c:v>
                  </c:pt>
                  <c:pt idx="3">
                    <c:v>2</c:v>
                  </c:pt>
                  <c:pt idx="4">
                    <c:v>1.1547005383792557</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'[Gwydir_MacroUni_2017-18_final.xlsx]pivot_fig'!$D$3:$D$7</c:f>
              <c:numCache>
                <c:formatCode>General</c:formatCode>
                <c:ptCount val="5"/>
                <c:pt idx="0">
                  <c:v>12.666666666666666</c:v>
                </c:pt>
                <c:pt idx="1">
                  <c:v>13</c:v>
                </c:pt>
                <c:pt idx="2">
                  <c:v>9</c:v>
                </c:pt>
                <c:pt idx="3">
                  <c:v>10</c:v>
                </c:pt>
                <c:pt idx="4">
                  <c:v>10.333333333333334</c:v>
                </c:pt>
              </c:numCache>
            </c:numRef>
          </c:val>
          <c:extLst xmlns:c16r2="http://schemas.microsoft.com/office/drawing/2015/06/chart">
            <c:ext xmlns:c16="http://schemas.microsoft.com/office/drawing/2014/chart" uri="{C3380CC4-5D6E-409C-BE32-E72D297353CC}">
              <c16:uniqueId val="{00000001-CBBA-4175-B4CB-5A0207496BD9}"/>
            </c:ext>
          </c:extLst>
        </c:ser>
        <c:ser>
          <c:idx val="2"/>
          <c:order val="2"/>
          <c:tx>
            <c:strRef>
              <c:f>'[Gwydir_MacroUni_2017-18_final.xlsx]pivot_fig'!$E$2</c:f>
              <c:strCache>
                <c:ptCount val="1"/>
                <c:pt idx="0">
                  <c:v>Feb-18</c:v>
                </c:pt>
              </c:strCache>
            </c:strRef>
          </c:tx>
          <c:spPr>
            <a:solidFill>
              <a:schemeClr val="accent1">
                <a:shade val="86000"/>
              </a:schemeClr>
            </a:solidFill>
            <a:ln>
              <a:noFill/>
            </a:ln>
            <a:effectLst/>
          </c:spPr>
          <c:invertIfNegative val="0"/>
          <c:errBars>
            <c:errBarType val="plus"/>
            <c:errValType val="cust"/>
            <c:noEndCap val="0"/>
            <c:plus>
              <c:numRef>
                <c:f>'[Gwydir_MacroUni_2017-18_final.xlsx]pivot_fig'!$E$12:$E$16</c:f>
                <c:numCache>
                  <c:formatCode>General</c:formatCode>
                  <c:ptCount val="5"/>
                  <c:pt idx="0">
                    <c:v>3.7859388972001797</c:v>
                  </c:pt>
                  <c:pt idx="2">
                    <c:v>2.5166114784235849</c:v>
                  </c:pt>
                  <c:pt idx="3">
                    <c:v>2.6457513110645907</c:v>
                  </c:pt>
                  <c:pt idx="4">
                    <c:v>1.1547005383792557</c:v>
                  </c:pt>
                </c:numCache>
              </c:numRef>
            </c:plus>
            <c:minus>
              <c:numRef>
                <c:f>'[Gwydir_MacroUni_2017-18_final.xlsx]pivot_fig'!$E$12:$E$16</c:f>
                <c:numCache>
                  <c:formatCode>General</c:formatCode>
                  <c:ptCount val="5"/>
                  <c:pt idx="0">
                    <c:v>3.7859388972001797</c:v>
                  </c:pt>
                  <c:pt idx="2">
                    <c:v>2.5166114784235849</c:v>
                  </c:pt>
                  <c:pt idx="3">
                    <c:v>2.6457513110645907</c:v>
                  </c:pt>
                  <c:pt idx="4">
                    <c:v>1.1547005383792557</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'[Gwydir_MacroUni_2017-18_final.xlsx]pivot_fig'!$E$3:$E$7</c:f>
              <c:numCache>
                <c:formatCode>General</c:formatCode>
                <c:ptCount val="5"/>
                <c:pt idx="0">
                  <c:v>14.333333333333334</c:v>
                </c:pt>
                <c:pt idx="1">
                  <c:v>28</c:v>
                </c:pt>
                <c:pt idx="2">
                  <c:v>11.333333333333334</c:v>
                </c:pt>
                <c:pt idx="3">
                  <c:v>12</c:v>
                </c:pt>
                <c:pt idx="4">
                  <c:v>9.6666666666666661</c:v>
                </c:pt>
              </c:numCache>
            </c:numRef>
          </c:val>
          <c:extLst xmlns:c16r2="http://schemas.microsoft.com/office/drawing/2015/06/chart">
            <c:ext xmlns:c16="http://schemas.microsoft.com/office/drawing/2014/chart" uri="{C3380CC4-5D6E-409C-BE32-E72D297353CC}">
              <c16:uniqueId val="{00000002-CBBA-4175-B4CB-5A0207496BD9}"/>
            </c:ext>
          </c:extLst>
        </c:ser>
        <c:ser>
          <c:idx val="3"/>
          <c:order val="3"/>
          <c:tx>
            <c:strRef>
              <c:f>'[Gwydir_MacroUni_2017-18_final.xlsx]pivot_fig'!$F$2</c:f>
              <c:strCache>
                <c:ptCount val="1"/>
                <c:pt idx="0">
                  <c:v>Apr-18</c:v>
                </c:pt>
              </c:strCache>
            </c:strRef>
          </c:tx>
          <c:spPr>
            <a:solidFill>
              <a:schemeClr val="accent1">
                <a:shade val="58000"/>
              </a:schemeClr>
            </a:solidFill>
            <a:ln>
              <a:noFill/>
            </a:ln>
            <a:effectLst/>
          </c:spPr>
          <c:invertIfNegative val="0"/>
          <c:errBars>
            <c:errBarType val="plus"/>
            <c:errValType val="cust"/>
            <c:noEndCap val="0"/>
            <c:plus>
              <c:numRef>
                <c:f>'[Gwydir_MacroUni_2017-18_final.xlsx]pivot_fig'!$F$12:$F$16</c:f>
                <c:numCache>
                  <c:formatCode>General</c:formatCode>
                  <c:ptCount val="5"/>
                  <c:pt idx="0">
                    <c:v>2.6457513110645907</c:v>
                  </c:pt>
                  <c:pt idx="2">
                    <c:v>4.1633319989322635</c:v>
                  </c:pt>
                  <c:pt idx="3">
                    <c:v>4.5825756949558398</c:v>
                  </c:pt>
                  <c:pt idx="4">
                    <c:v>4.358898943540674</c:v>
                  </c:pt>
                </c:numCache>
              </c:numRef>
            </c:plus>
            <c:minus>
              <c:numRef>
                <c:f>'[Gwydir_MacroUni_2017-18_final.xlsx]pivot_fig'!$F$12:$F$16</c:f>
                <c:numCache>
                  <c:formatCode>General</c:formatCode>
                  <c:ptCount val="5"/>
                  <c:pt idx="0">
                    <c:v>2.6457513110645907</c:v>
                  </c:pt>
                  <c:pt idx="2">
                    <c:v>4.1633319989322635</c:v>
                  </c:pt>
                  <c:pt idx="3">
                    <c:v>4.5825756949558398</c:v>
                  </c:pt>
                  <c:pt idx="4">
                    <c:v>4.358898943540674</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'[Gwydir_MacroUni_2017-18_final.xlsx]pivot_fig'!$F$3:$F$7</c:f>
              <c:numCache>
                <c:formatCode>General</c:formatCode>
                <c:ptCount val="5"/>
                <c:pt idx="0">
                  <c:v>9</c:v>
                </c:pt>
                <c:pt idx="2">
                  <c:v>16.333333333333332</c:v>
                </c:pt>
                <c:pt idx="3">
                  <c:v>13</c:v>
                </c:pt>
                <c:pt idx="4">
                  <c:v>10</c:v>
                </c:pt>
              </c:numCache>
            </c:numRef>
          </c:val>
          <c:extLst xmlns:c16r2="http://schemas.microsoft.com/office/drawing/2015/06/chart">
            <c:ext xmlns:c16="http://schemas.microsoft.com/office/drawing/2014/chart" uri="{C3380CC4-5D6E-409C-BE32-E72D297353CC}">
              <c16:uniqueId val="{00000003-CBBA-4175-B4CB-5A0207496BD9}"/>
            </c:ext>
          </c:extLst>
        </c:ser>
        <c:dLbls>
          <c:showLegendKey val="0"/>
          <c:showVal val="0"/>
          <c:showCatName val="0"/>
          <c:showSerName val="0"/>
          <c:showPercent val="0"/>
          <c:showBubbleSize val="0"/>
        </c:dLbls>
        <c:gapWidth val="219"/>
        <c:overlap val="-27"/>
        <c:axId val="636782144"/>
        <c:axId val="636782536"/>
      </c:barChart>
      <c:catAx>
        <c:axId val="636782144"/>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2536"/>
        <c:crosses val="autoZero"/>
        <c:auto val="1"/>
        <c:lblAlgn val="ctr"/>
        <c:lblOffset val="100"/>
        <c:noMultiLvlLbl val="0"/>
      </c:catAx>
      <c:valAx>
        <c:axId val="63678253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Richness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2144"/>
        <c:crosses val="autoZero"/>
        <c:crossBetween val="between"/>
      </c:valAx>
      <c:spPr>
        <a:noFill/>
        <a:ln>
          <a:noFill/>
        </a:ln>
        <a:effectLst/>
      </c:spPr>
    </c:plotArea>
    <c:legend>
      <c:legendPos val="b"/>
      <c:layout>
        <c:manualLayout>
          <c:xMode val="edge"/>
          <c:yMode val="edge"/>
          <c:x val="0.48840273344210355"/>
          <c:y val="8.2684069635749306E-3"/>
          <c:w val="0.50968078314535004"/>
          <c:h val="6.976791881537060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1.6702089021039582E-3"/>
          <c:y val="3.999411899238736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603343500981296"/>
          <c:y val="4.0043403198830131E-2"/>
          <c:w val="0.84093353195715403"/>
          <c:h val="0.80588997217236957"/>
        </c:manualLayout>
      </c:layout>
      <c:barChart>
        <c:barDir val="col"/>
        <c:grouping val="clustered"/>
        <c:varyColors val="0"/>
        <c:ser>
          <c:idx val="0"/>
          <c:order val="0"/>
          <c:tx>
            <c:strRef>
              <c:f>'[Gwydir_MacroUni_2017-18_final.xlsx]pivot_fig'!$K$2</c:f>
              <c:strCache>
                <c:ptCount val="1"/>
                <c:pt idx="0">
                  <c:v>Sep-17</c:v>
                </c:pt>
              </c:strCache>
            </c:strRef>
          </c:tx>
          <c:spPr>
            <a:solidFill>
              <a:schemeClr val="accent1">
                <a:tint val="58000"/>
              </a:schemeClr>
            </a:solidFill>
            <a:ln>
              <a:noFill/>
            </a:ln>
            <a:effectLst/>
          </c:spPr>
          <c:invertIfNegative val="0"/>
          <c:errBars>
            <c:errBarType val="plus"/>
            <c:errValType val="cust"/>
            <c:noEndCap val="0"/>
            <c:plus>
              <c:numRef>
                <c:f>'[Gwydir_MacroUni_2017-18_final.xlsx]pivot_fig'!$K$12:$K$16</c:f>
                <c:numCache>
                  <c:formatCode>General</c:formatCode>
                  <c:ptCount val="5"/>
                  <c:pt idx="0">
                    <c:v>0.38496549281275938</c:v>
                  </c:pt>
                  <c:pt idx="2">
                    <c:v>0.39053407402674201</c:v>
                  </c:pt>
                  <c:pt idx="3">
                    <c:v>0.48119192325524918</c:v>
                  </c:pt>
                  <c:pt idx="4">
                    <c:v>0.23928394043259071</c:v>
                  </c:pt>
                </c:numCache>
              </c:numRef>
            </c:plus>
            <c:minus>
              <c:numRef>
                <c:f>'[Gwydir_MacroUni_2017-18_final.xlsx]pivot_fig'!$K$12:$K$16</c:f>
                <c:numCache>
                  <c:formatCode>General</c:formatCode>
                  <c:ptCount val="5"/>
                  <c:pt idx="0">
                    <c:v>0.38496549281275938</c:v>
                  </c:pt>
                  <c:pt idx="2">
                    <c:v>0.39053407402674201</c:v>
                  </c:pt>
                  <c:pt idx="3">
                    <c:v>0.48119192325524918</c:v>
                  </c:pt>
                  <c:pt idx="4">
                    <c:v>0.23928394043259071</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'[Gwydir_MacroUni_2017-18_final.xlsx]pivot_fig'!$K$3:$K$7</c:f>
              <c:numCache>
                <c:formatCode>General</c:formatCode>
                <c:ptCount val="5"/>
                <c:pt idx="0">
                  <c:v>1.5887187912903133</c:v>
                </c:pt>
                <c:pt idx="1">
                  <c:v>0.92505664938296694</c:v>
                </c:pt>
                <c:pt idx="2">
                  <c:v>1.7961211806979367</c:v>
                </c:pt>
                <c:pt idx="3">
                  <c:v>1.7020074845093234</c:v>
                </c:pt>
                <c:pt idx="4">
                  <c:v>1.3062643006489099</c:v>
                </c:pt>
              </c:numCache>
            </c:numRef>
          </c:val>
          <c:extLst xmlns:c16r2="http://schemas.microsoft.com/office/drawing/2015/06/chart">
            <c:ext xmlns:c16="http://schemas.microsoft.com/office/drawing/2014/chart" uri="{C3380CC4-5D6E-409C-BE32-E72D297353CC}">
              <c16:uniqueId val="{00000000-0154-4876-9975-889C8B63C996}"/>
            </c:ext>
          </c:extLst>
        </c:ser>
        <c:ser>
          <c:idx val="1"/>
          <c:order val="1"/>
          <c:tx>
            <c:strRef>
              <c:f>'[Gwydir_MacroUni_2017-18_final.xlsx]pivot_fig'!$L$2</c:f>
              <c:strCache>
                <c:ptCount val="1"/>
                <c:pt idx="0">
                  <c:v>Nov-17</c:v>
                </c:pt>
              </c:strCache>
            </c:strRef>
          </c:tx>
          <c:spPr>
            <a:solidFill>
              <a:schemeClr val="accent1">
                <a:tint val="86000"/>
              </a:schemeClr>
            </a:solidFill>
            <a:ln>
              <a:noFill/>
            </a:ln>
            <a:effectLst/>
          </c:spPr>
          <c:invertIfNegative val="0"/>
          <c:errBars>
            <c:errBarType val="plus"/>
            <c:errValType val="cust"/>
            <c:noEndCap val="0"/>
            <c:plus>
              <c:numRef>
                <c:f>'[Gwydir_MacroUni_2017-18_final.xlsx]pivot_fig'!$L$12:$L$16</c:f>
                <c:numCache>
                  <c:formatCode>General</c:formatCode>
                  <c:ptCount val="5"/>
                  <c:pt idx="0">
                    <c:v>0.57448744090333403</c:v>
                  </c:pt>
                  <c:pt idx="2">
                    <c:v>0.21312050717045561</c:v>
                  </c:pt>
                  <c:pt idx="3">
                    <c:v>0.3033370686171829</c:v>
                  </c:pt>
                  <c:pt idx="4">
                    <c:v>0.1609315012601448</c:v>
                  </c:pt>
                </c:numCache>
              </c:numRef>
            </c:plus>
            <c:minus>
              <c:numRef>
                <c:f>'[Gwydir_MacroUni_2017-18_final.xlsx]pivot_fig'!$L$12:$L$16</c:f>
                <c:numCache>
                  <c:formatCode>General</c:formatCode>
                  <c:ptCount val="5"/>
                  <c:pt idx="0">
                    <c:v>0.57448744090333403</c:v>
                  </c:pt>
                  <c:pt idx="2">
                    <c:v>0.21312050717045561</c:v>
                  </c:pt>
                  <c:pt idx="3">
                    <c:v>0.3033370686171829</c:v>
                  </c:pt>
                  <c:pt idx="4">
                    <c:v>0.1609315012601448</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'[Gwydir_MacroUni_2017-18_final.xlsx]pivot_fig'!$L$3:$L$7</c:f>
              <c:numCache>
                <c:formatCode>General</c:formatCode>
                <c:ptCount val="5"/>
                <c:pt idx="0">
                  <c:v>1.4829783427796999</c:v>
                </c:pt>
                <c:pt idx="1">
                  <c:v>1.9086425128639399</c:v>
                </c:pt>
                <c:pt idx="2">
                  <c:v>1.4767865112489769</c:v>
                </c:pt>
                <c:pt idx="3">
                  <c:v>1.5874838832992133</c:v>
                </c:pt>
                <c:pt idx="4">
                  <c:v>1.132879464758026</c:v>
                </c:pt>
              </c:numCache>
            </c:numRef>
          </c:val>
          <c:extLst xmlns:c16r2="http://schemas.microsoft.com/office/drawing/2015/06/chart">
            <c:ext xmlns:c16="http://schemas.microsoft.com/office/drawing/2014/chart" uri="{C3380CC4-5D6E-409C-BE32-E72D297353CC}">
              <c16:uniqueId val="{00000001-0154-4876-9975-889C8B63C996}"/>
            </c:ext>
          </c:extLst>
        </c:ser>
        <c:ser>
          <c:idx val="2"/>
          <c:order val="2"/>
          <c:tx>
            <c:strRef>
              <c:f>'[Gwydir_MacroUni_2017-18_final.xlsx]pivot_fig'!$M$2</c:f>
              <c:strCache>
                <c:ptCount val="1"/>
                <c:pt idx="0">
                  <c:v>Feb-18</c:v>
                </c:pt>
              </c:strCache>
            </c:strRef>
          </c:tx>
          <c:spPr>
            <a:solidFill>
              <a:schemeClr val="accent1">
                <a:shade val="86000"/>
              </a:schemeClr>
            </a:solidFill>
            <a:ln>
              <a:noFill/>
            </a:ln>
            <a:effectLst/>
          </c:spPr>
          <c:invertIfNegative val="0"/>
          <c:errBars>
            <c:errBarType val="plus"/>
            <c:errValType val="cust"/>
            <c:noEndCap val="0"/>
            <c:plus>
              <c:numRef>
                <c:f>'[Gwydir_MacroUni_2017-18_final.xlsx]pivot_fig'!$M$12:$M$16</c:f>
                <c:numCache>
                  <c:formatCode>General</c:formatCode>
                  <c:ptCount val="5"/>
                  <c:pt idx="0">
                    <c:v>3.6317089685090571E-2</c:v>
                  </c:pt>
                  <c:pt idx="2">
                    <c:v>0.51142465784701874</c:v>
                  </c:pt>
                  <c:pt idx="3">
                    <c:v>0.49547192513111077</c:v>
                  </c:pt>
                  <c:pt idx="4">
                    <c:v>0.29995706795207783</c:v>
                  </c:pt>
                </c:numCache>
              </c:numRef>
            </c:plus>
            <c:minus>
              <c:numRef>
                <c:f>'[Gwydir_MacroUni_2017-18_final.xlsx]pivot_fig'!$M$12:$M$16</c:f>
                <c:numCache>
                  <c:formatCode>General</c:formatCode>
                  <c:ptCount val="5"/>
                  <c:pt idx="0">
                    <c:v>3.6317089685090571E-2</c:v>
                  </c:pt>
                  <c:pt idx="2">
                    <c:v>0.51142465784701874</c:v>
                  </c:pt>
                  <c:pt idx="3">
                    <c:v>0.49547192513111077</c:v>
                  </c:pt>
                  <c:pt idx="4">
                    <c:v>0.29995706795207783</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'[Gwydir_MacroUni_2017-18_final.xlsx]pivot_fig'!$M$3:$M$7</c:f>
              <c:numCache>
                <c:formatCode>General</c:formatCode>
                <c:ptCount val="5"/>
                <c:pt idx="0">
                  <c:v>1.5663418944201999</c:v>
                </c:pt>
                <c:pt idx="1">
                  <c:v>2.4560232365893002</c:v>
                </c:pt>
                <c:pt idx="2">
                  <c:v>1.4702309594269343</c:v>
                </c:pt>
                <c:pt idx="3">
                  <c:v>1.4580850878259646</c:v>
                </c:pt>
                <c:pt idx="4">
                  <c:v>1.2646597955794434</c:v>
                </c:pt>
              </c:numCache>
            </c:numRef>
          </c:val>
          <c:extLst xmlns:c16r2="http://schemas.microsoft.com/office/drawing/2015/06/chart">
            <c:ext xmlns:c16="http://schemas.microsoft.com/office/drawing/2014/chart" uri="{C3380CC4-5D6E-409C-BE32-E72D297353CC}">
              <c16:uniqueId val="{00000002-0154-4876-9975-889C8B63C996}"/>
            </c:ext>
          </c:extLst>
        </c:ser>
        <c:ser>
          <c:idx val="3"/>
          <c:order val="3"/>
          <c:tx>
            <c:strRef>
              <c:f>'[Gwydir_MacroUni_2017-18_final.xlsx]pivot_fig'!$N$2</c:f>
              <c:strCache>
                <c:ptCount val="1"/>
                <c:pt idx="0">
                  <c:v>Apr-18</c:v>
                </c:pt>
              </c:strCache>
            </c:strRef>
          </c:tx>
          <c:spPr>
            <a:solidFill>
              <a:schemeClr val="accent1">
                <a:shade val="58000"/>
              </a:schemeClr>
            </a:solidFill>
            <a:ln>
              <a:noFill/>
            </a:ln>
            <a:effectLst/>
          </c:spPr>
          <c:invertIfNegative val="0"/>
          <c:errBars>
            <c:errBarType val="plus"/>
            <c:errValType val="cust"/>
            <c:noEndCap val="0"/>
            <c:plus>
              <c:numRef>
                <c:f>'[Gwydir_MacroUni_2017-18_final.xlsx]pivot_fig'!$N$12:$N$16</c:f>
                <c:numCache>
                  <c:formatCode>General</c:formatCode>
                  <c:ptCount val="5"/>
                  <c:pt idx="0">
                    <c:v>0.60568516820306184</c:v>
                  </c:pt>
                  <c:pt idx="2">
                    <c:v>0.55263991776624732</c:v>
                  </c:pt>
                  <c:pt idx="3">
                    <c:v>0.50447381084253551</c:v>
                  </c:pt>
                  <c:pt idx="4">
                    <c:v>0.21240704362325244</c:v>
                  </c:pt>
                </c:numCache>
              </c:numRef>
            </c:plus>
            <c:minus>
              <c:numRef>
                <c:f>'[Gwydir_MacroUni_2017-18_final.xlsx]pivot_fig'!$N$12:$N$16</c:f>
                <c:numCache>
                  <c:formatCode>General</c:formatCode>
                  <c:ptCount val="5"/>
                  <c:pt idx="0">
                    <c:v>0.60568516820306184</c:v>
                  </c:pt>
                  <c:pt idx="2">
                    <c:v>0.55263991776624732</c:v>
                  </c:pt>
                  <c:pt idx="3">
                    <c:v>0.50447381084253551</c:v>
                  </c:pt>
                  <c:pt idx="4">
                    <c:v>0.21240704362325244</c:v>
                  </c:pt>
                </c:numCache>
              </c:numRef>
            </c:minus>
            <c:spPr>
              <a:noFill/>
              <a:ln w="9525" cap="flat" cmpd="sng" algn="ctr">
                <a:solidFill>
                  <a:schemeClr val="tx1">
                    <a:lumMod val="65000"/>
                    <a:lumOff val="35000"/>
                  </a:schemeClr>
                </a:solidFill>
                <a:round/>
              </a:ln>
              <a:effectLst/>
            </c:spPr>
          </c:errBars>
          <c:cat>
            <c:multiLvlStrRef>
              <c:f>'[Gwydir_MacroUni_2017-18_final.xlsx]pivot_fig'!$A$3:$B$7</c:f>
              <c:multiLvlStrCache>
                <c:ptCount val="5"/>
                <c:lvl>
                  <c:pt idx="0">
                    <c:v>Gingham</c:v>
                  </c:pt>
                  <c:pt idx="1">
                    <c:v>LowerGwydir</c:v>
                  </c:pt>
                  <c:pt idx="2">
                    <c:v>Gwydir</c:v>
                  </c:pt>
                  <c:pt idx="3">
                    <c:v>Mehi</c:v>
                  </c:pt>
                  <c:pt idx="4">
                    <c:v>Moomin</c:v>
                  </c:pt>
                </c:lvl>
                <c:lvl>
                  <c:pt idx="0">
                    <c:v>Wetland</c:v>
                  </c:pt>
                  <c:pt idx="2">
                    <c:v>River</c:v>
                  </c:pt>
                </c:lvl>
              </c:multiLvlStrCache>
            </c:multiLvlStrRef>
          </c:cat>
          <c:val>
            <c:numRef>
              <c:f>'[Gwydir_MacroUni_2017-18_final.xlsx]pivot_fig'!$N$3:$N$7</c:f>
              <c:numCache>
                <c:formatCode>General</c:formatCode>
                <c:ptCount val="5"/>
                <c:pt idx="0">
                  <c:v>1.1916253362855116</c:v>
                </c:pt>
                <c:pt idx="2">
                  <c:v>1.5975346381222726</c:v>
                </c:pt>
                <c:pt idx="3">
                  <c:v>1.5498555071612845</c:v>
                </c:pt>
                <c:pt idx="4">
                  <c:v>1.5438138542886666</c:v>
                </c:pt>
              </c:numCache>
            </c:numRef>
          </c:val>
          <c:extLst xmlns:c16r2="http://schemas.microsoft.com/office/drawing/2015/06/chart">
            <c:ext xmlns:c16="http://schemas.microsoft.com/office/drawing/2014/chart" uri="{C3380CC4-5D6E-409C-BE32-E72D297353CC}">
              <c16:uniqueId val="{00000003-0154-4876-9975-889C8B63C996}"/>
            </c:ext>
          </c:extLst>
        </c:ser>
        <c:dLbls>
          <c:showLegendKey val="0"/>
          <c:showVal val="0"/>
          <c:showCatName val="0"/>
          <c:showSerName val="0"/>
          <c:showPercent val="0"/>
          <c:showBubbleSize val="0"/>
        </c:dLbls>
        <c:gapWidth val="219"/>
        <c:overlap val="-27"/>
        <c:axId val="636783320"/>
        <c:axId val="636783712"/>
      </c:barChart>
      <c:catAx>
        <c:axId val="636783320"/>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3712"/>
        <c:crosses val="autoZero"/>
        <c:auto val="1"/>
        <c:lblAlgn val="ctr"/>
        <c:lblOffset val="100"/>
        <c:noMultiLvlLbl val="0"/>
      </c:catAx>
      <c:valAx>
        <c:axId val="6367837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Diversity</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3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(c)</a:t>
            </a:r>
          </a:p>
        </c:rich>
      </c:tx>
      <c:layout>
        <c:manualLayout>
          <c:xMode val="edge"/>
          <c:yMode val="edge"/>
          <c:x val="0.10810763655650954"/>
          <c:y val="6.3190201224846893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66584429843526"/>
          <c:y val="5.8184954859917128E-2"/>
          <c:w val="0.89533421384591494"/>
          <c:h val="0.90115982911462489"/>
        </c:manualLayout>
      </c:layout>
      <c:lineChart>
        <c:grouping val="standard"/>
        <c:varyColors val="0"/>
        <c:ser>
          <c:idx val="0"/>
          <c:order val="0"/>
          <c:tx>
            <c:strRef>
              <c:f>'final_mean fig'!$I$1</c:f>
              <c:strCache>
                <c:ptCount val="1"/>
                <c:pt idx="0">
                  <c:v>Average of  pH</c:v>
                </c:pt>
              </c:strCache>
            </c:strRef>
          </c:tx>
          <c:spPr>
            <a:ln w="19050" cap="rnd">
              <a:solidFill>
                <a:sysClr val="windowText" lastClr="000000"/>
              </a:solidFill>
              <a:prstDash val="solid"/>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fig'!$I$3:$I$198</c:f>
              <c:numCache>
                <c:formatCode>0.00</c:formatCode>
                <c:ptCount val="196"/>
                <c:pt idx="0">
                  <c:v>8.0773611111111148</c:v>
                </c:pt>
                <c:pt idx="1">
                  <c:v>8.0972916666666634</c:v>
                </c:pt>
                <c:pt idx="2">
                  <c:v>8.0990972222222251</c:v>
                </c:pt>
                <c:pt idx="3">
                  <c:v>8.0822222222222244</c:v>
                </c:pt>
                <c:pt idx="4">
                  <c:v>8.0769444444444485</c:v>
                </c:pt>
                <c:pt idx="5">
                  <c:v>8.0927083333333272</c:v>
                </c:pt>
                <c:pt idx="6">
                  <c:v>8.1250000000000071</c:v>
                </c:pt>
                <c:pt idx="7">
                  <c:v>8.13520833333334</c:v>
                </c:pt>
                <c:pt idx="8">
                  <c:v>8.1462499999999967</c:v>
                </c:pt>
                <c:pt idx="9">
                  <c:v>8.161250000000015</c:v>
                </c:pt>
                <c:pt idx="10">
                  <c:v>8.1750694444444569</c:v>
                </c:pt>
                <c:pt idx="11">
                  <c:v>8.2032638888889018</c:v>
                </c:pt>
                <c:pt idx="12">
                  <c:v>8.2131250000000104</c:v>
                </c:pt>
                <c:pt idx="13">
                  <c:v>8.2148611111111212</c:v>
                </c:pt>
                <c:pt idx="14">
                  <c:v>8.2120833333333394</c:v>
                </c:pt>
                <c:pt idx="15">
                  <c:v>8.2335416666666603</c:v>
                </c:pt>
                <c:pt idx="16">
                  <c:v>8.2305555555555472</c:v>
                </c:pt>
                <c:pt idx="17">
                  <c:v>8.2584027777777766</c:v>
                </c:pt>
                <c:pt idx="18">
                  <c:v>8.3114685314685346</c:v>
                </c:pt>
                <c:pt idx="19">
                  <c:v>8.328194444444458</c:v>
                </c:pt>
                <c:pt idx="20">
                  <c:v>8.360555555555564</c:v>
                </c:pt>
                <c:pt idx="21">
                  <c:v>8.3877777777777816</c:v>
                </c:pt>
                <c:pt idx="22">
                  <c:v>8.4256249999999984</c:v>
                </c:pt>
                <c:pt idx="23">
                  <c:v>8.4397916666666699</c:v>
                </c:pt>
                <c:pt idx="24">
                  <c:v>8.4400694444444468</c:v>
                </c:pt>
                <c:pt idx="25">
                  <c:v>8.425972222222228</c:v>
                </c:pt>
                <c:pt idx="26">
                  <c:v>8.4025694444444525</c:v>
                </c:pt>
                <c:pt idx="27">
                  <c:v>8.3915972222222219</c:v>
                </c:pt>
                <c:pt idx="28">
                  <c:v>8.3727083333333443</c:v>
                </c:pt>
                <c:pt idx="29">
                  <c:v>8.3668750000000145</c:v>
                </c:pt>
                <c:pt idx="30">
                  <c:v>8.3490972222222428</c:v>
                </c:pt>
                <c:pt idx="31">
                  <c:v>8.3260416666666615</c:v>
                </c:pt>
                <c:pt idx="32">
                  <c:v>8.3180555555555458</c:v>
                </c:pt>
                <c:pt idx="33">
                  <c:v>8.3108333333333277</c:v>
                </c:pt>
                <c:pt idx="34">
                  <c:v>8.2795833333333153</c:v>
                </c:pt>
                <c:pt idx="35">
                  <c:v>8.2651388888888775</c:v>
                </c:pt>
                <c:pt idx="36">
                  <c:v>8.2733333333333192</c:v>
                </c:pt>
                <c:pt idx="37">
                  <c:v>8.2803472222222094</c:v>
                </c:pt>
                <c:pt idx="38">
                  <c:v>8.2827083333333142</c:v>
                </c:pt>
                <c:pt idx="39">
                  <c:v>8.2976388888888586</c:v>
                </c:pt>
                <c:pt idx="40">
                  <c:v>8.2940277777777496</c:v>
                </c:pt>
                <c:pt idx="41">
                  <c:v>8.3024305555555333</c:v>
                </c:pt>
                <c:pt idx="42">
                  <c:v>8.2927083333333069</c:v>
                </c:pt>
                <c:pt idx="43">
                  <c:v>8.3081249999999809</c:v>
                </c:pt>
                <c:pt idx="44">
                  <c:v>8.3152083333333255</c:v>
                </c:pt>
                <c:pt idx="45">
                  <c:v>8.3186111111111085</c:v>
                </c:pt>
                <c:pt idx="66">
                  <c:v>7.9196527777777881</c:v>
                </c:pt>
                <c:pt idx="67">
                  <c:v>7.9543749999999953</c:v>
                </c:pt>
                <c:pt idx="68">
                  <c:v>7.9987500000000029</c:v>
                </c:pt>
                <c:pt idx="69">
                  <c:v>8.0597222222222129</c:v>
                </c:pt>
                <c:pt idx="70">
                  <c:v>8.108958333333339</c:v>
                </c:pt>
                <c:pt idx="71">
                  <c:v>8.1061111111111153</c:v>
                </c:pt>
                <c:pt idx="72">
                  <c:v>8.1897222222222226</c:v>
                </c:pt>
                <c:pt idx="73">
                  <c:v>8.227777777777785</c:v>
                </c:pt>
                <c:pt idx="74">
                  <c:v>8.2334027777777798</c:v>
                </c:pt>
                <c:pt idx="75">
                  <c:v>8.250208333333342</c:v>
                </c:pt>
                <c:pt idx="76">
                  <c:v>8.2409722222222168</c:v>
                </c:pt>
                <c:pt idx="77">
                  <c:v>8.1960416666666642</c:v>
                </c:pt>
                <c:pt idx="78">
                  <c:v>8.1425694444444545</c:v>
                </c:pt>
                <c:pt idx="79">
                  <c:v>8.1057638888888945</c:v>
                </c:pt>
                <c:pt idx="80">
                  <c:v>8.1486805555555506</c:v>
                </c:pt>
                <c:pt idx="81">
                  <c:v>8.1547222222222171</c:v>
                </c:pt>
                <c:pt idx="82">
                  <c:v>8.1407638888888929</c:v>
                </c:pt>
                <c:pt idx="83">
                  <c:v>8.1185416666666637</c:v>
                </c:pt>
                <c:pt idx="84">
                  <c:v>8.1550000000000136</c:v>
                </c:pt>
                <c:pt idx="85">
                  <c:v>8.1545138888888804</c:v>
                </c:pt>
                <c:pt idx="86">
                  <c:v>7.9927777777777846</c:v>
                </c:pt>
                <c:pt idx="87">
                  <c:v>7.908888888888888</c:v>
                </c:pt>
                <c:pt idx="88">
                  <c:v>7.9359027777777902</c:v>
                </c:pt>
                <c:pt idx="89">
                  <c:v>7.9314583333333353</c:v>
                </c:pt>
                <c:pt idx="90">
                  <c:v>7.9618750000000107</c:v>
                </c:pt>
                <c:pt idx="91">
                  <c:v>7.9000000000000199</c:v>
                </c:pt>
                <c:pt idx="92">
                  <c:v>7.9222916666666787</c:v>
                </c:pt>
                <c:pt idx="93">
                  <c:v>7.875486111111103</c:v>
                </c:pt>
                <c:pt idx="94">
                  <c:v>7.8590277777777766</c:v>
                </c:pt>
                <c:pt idx="95">
                  <c:v>7.857083333333323</c:v>
                </c:pt>
                <c:pt idx="96">
                  <c:v>7.8975</c:v>
                </c:pt>
                <c:pt idx="97">
                  <c:v>7.9052777777777852</c:v>
                </c:pt>
                <c:pt idx="98">
                  <c:v>7.928402777777789</c:v>
                </c:pt>
                <c:pt idx="99">
                  <c:v>7.9699305555555595</c:v>
                </c:pt>
                <c:pt idx="100">
                  <c:v>7.9667361111111177</c:v>
                </c:pt>
                <c:pt idx="101">
                  <c:v>7.9328472222222324</c:v>
                </c:pt>
                <c:pt idx="102">
                  <c:v>7.9713888888888897</c:v>
                </c:pt>
                <c:pt idx="103">
                  <c:v>7.9506250000000183</c:v>
                </c:pt>
                <c:pt idx="104">
                  <c:v>7.9514583333333348</c:v>
                </c:pt>
                <c:pt idx="105">
                  <c:v>8.0249999999999755</c:v>
                </c:pt>
                <c:pt idx="106">
                  <c:v>8.0584027777777827</c:v>
                </c:pt>
                <c:pt idx="107">
                  <c:v>8.1272222222222155</c:v>
                </c:pt>
                <c:pt idx="108">
                  <c:v>8.0548611111110873</c:v>
                </c:pt>
                <c:pt idx="109">
                  <c:v>8.0927083333333432</c:v>
                </c:pt>
                <c:pt idx="110">
                  <c:v>8.1667361111111223</c:v>
                </c:pt>
                <c:pt idx="111">
                  <c:v>8.1466666666666523</c:v>
                </c:pt>
                <c:pt idx="112">
                  <c:v>8.0574999999999797</c:v>
                </c:pt>
                <c:pt idx="113">
                  <c:v>8.0384722222222074</c:v>
                </c:pt>
                <c:pt idx="114">
                  <c:v>8.0653472222222273</c:v>
                </c:pt>
                <c:pt idx="115">
                  <c:v>8.1164583333333411</c:v>
                </c:pt>
                <c:pt idx="116">
                  <c:v>8.1952083333333512</c:v>
                </c:pt>
                <c:pt idx="117">
                  <c:v>8.167430555555546</c:v>
                </c:pt>
                <c:pt idx="118">
                  <c:v>8.0856249999999985</c:v>
                </c:pt>
                <c:pt idx="119">
                  <c:v>8.0663888888888824</c:v>
                </c:pt>
                <c:pt idx="120">
                  <c:v>8.0984722222222185</c:v>
                </c:pt>
                <c:pt idx="165">
                  <c:v>8.11756944444444</c:v>
                </c:pt>
                <c:pt idx="166">
                  <c:v>8.0881249999999838</c:v>
                </c:pt>
                <c:pt idx="167">
                  <c:v>8.0575694444444466</c:v>
                </c:pt>
                <c:pt idx="168">
                  <c:v>8.007222222222218</c:v>
                </c:pt>
                <c:pt idx="169">
                  <c:v>7.9795833333333457</c:v>
                </c:pt>
                <c:pt idx="170">
                  <c:v>7.9602083333333455</c:v>
                </c:pt>
                <c:pt idx="171">
                  <c:v>7.9686805555555686</c:v>
                </c:pt>
                <c:pt idx="172">
                  <c:v>7.9838194444444461</c:v>
                </c:pt>
                <c:pt idx="173">
                  <c:v>7.9693750000000136</c:v>
                </c:pt>
                <c:pt idx="174">
                  <c:v>7.9817361111111182</c:v>
                </c:pt>
                <c:pt idx="175">
                  <c:v>7.9785416666666817</c:v>
                </c:pt>
                <c:pt idx="176">
                  <c:v>7.9843750000000098</c:v>
                </c:pt>
                <c:pt idx="177">
                  <c:v>7.9930555555555607</c:v>
                </c:pt>
                <c:pt idx="178">
                  <c:v>7.9877192982456204</c:v>
                </c:pt>
              </c:numCache>
            </c:numRef>
          </c:val>
          <c:smooth val="0"/>
          <c:extLst xmlns:c16r2="http://schemas.microsoft.com/office/drawing/2015/06/chart">
            <c:ext xmlns:c16="http://schemas.microsoft.com/office/drawing/2014/chart" uri="{C3380CC4-5D6E-409C-BE32-E72D297353CC}">
              <c16:uniqueId val="{00000000-7B22-4094-ABDA-941571F4E2D9}"/>
            </c:ext>
          </c:extLst>
        </c:ser>
        <c:ser>
          <c:idx val="1"/>
          <c:order val="1"/>
          <c:tx>
            <c:strRef>
              <c:f>'final_mean fig'!$T$2</c:f>
              <c:strCache>
                <c:ptCount val="1"/>
                <c:pt idx="0">
                  <c:v>pH</c:v>
                </c:pt>
              </c:strCache>
            </c:strRef>
          </c:tx>
          <c:spPr>
            <a:ln w="12700" cap="rnd">
              <a:solidFill>
                <a:srgbClr val="FF0000"/>
              </a:solidFill>
              <a:prstDash val="sysDash"/>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fig'!$T$3:$T$367</c:f>
              <c:numCache>
                <c:formatCode>0</c:formatCode>
                <c:ptCount val="365"/>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pt idx="16">
                  <c:v>8</c:v>
                </c:pt>
                <c:pt idx="17">
                  <c:v>8</c:v>
                </c:pt>
                <c:pt idx="18">
                  <c:v>8</c:v>
                </c:pt>
                <c:pt idx="19">
                  <c:v>8</c:v>
                </c:pt>
                <c:pt idx="20">
                  <c:v>8</c:v>
                </c:pt>
                <c:pt idx="21">
                  <c:v>8</c:v>
                </c:pt>
                <c:pt idx="22">
                  <c:v>8</c:v>
                </c:pt>
                <c:pt idx="23">
                  <c:v>8</c:v>
                </c:pt>
                <c:pt idx="24">
                  <c:v>8</c:v>
                </c:pt>
                <c:pt idx="25">
                  <c:v>8</c:v>
                </c:pt>
                <c:pt idx="26">
                  <c:v>8</c:v>
                </c:pt>
                <c:pt idx="27">
                  <c:v>8</c:v>
                </c:pt>
                <c:pt idx="28">
                  <c:v>8</c:v>
                </c:pt>
                <c:pt idx="29">
                  <c:v>8</c:v>
                </c:pt>
                <c:pt idx="30">
                  <c:v>8</c:v>
                </c:pt>
                <c:pt idx="31">
                  <c:v>8</c:v>
                </c:pt>
                <c:pt idx="32">
                  <c:v>8</c:v>
                </c:pt>
                <c:pt idx="33">
                  <c:v>8</c:v>
                </c:pt>
                <c:pt idx="34">
                  <c:v>8</c:v>
                </c:pt>
                <c:pt idx="35">
                  <c:v>8</c:v>
                </c:pt>
                <c:pt idx="36">
                  <c:v>8</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pt idx="54">
                  <c:v>8</c:v>
                </c:pt>
                <c:pt idx="55">
                  <c:v>8</c:v>
                </c:pt>
                <c:pt idx="56">
                  <c:v>8</c:v>
                </c:pt>
                <c:pt idx="57">
                  <c:v>8</c:v>
                </c:pt>
                <c:pt idx="58">
                  <c:v>8</c:v>
                </c:pt>
                <c:pt idx="59">
                  <c:v>8</c:v>
                </c:pt>
                <c:pt idx="60">
                  <c:v>8</c:v>
                </c:pt>
                <c:pt idx="61">
                  <c:v>8</c:v>
                </c:pt>
                <c:pt idx="62">
                  <c:v>8</c:v>
                </c:pt>
                <c:pt idx="63">
                  <c:v>8</c:v>
                </c:pt>
                <c:pt idx="64">
                  <c:v>8</c:v>
                </c:pt>
                <c:pt idx="65">
                  <c:v>8</c:v>
                </c:pt>
                <c:pt idx="66">
                  <c:v>8</c:v>
                </c:pt>
                <c:pt idx="67">
                  <c:v>8</c:v>
                </c:pt>
                <c:pt idx="68">
                  <c:v>8</c:v>
                </c:pt>
                <c:pt idx="69">
                  <c:v>8</c:v>
                </c:pt>
                <c:pt idx="70">
                  <c:v>8</c:v>
                </c:pt>
                <c:pt idx="71">
                  <c:v>8</c:v>
                </c:pt>
                <c:pt idx="72">
                  <c:v>8</c:v>
                </c:pt>
                <c:pt idx="73">
                  <c:v>8</c:v>
                </c:pt>
                <c:pt idx="74">
                  <c:v>8</c:v>
                </c:pt>
                <c:pt idx="75">
                  <c:v>8</c:v>
                </c:pt>
                <c:pt idx="76">
                  <c:v>8</c:v>
                </c:pt>
                <c:pt idx="77">
                  <c:v>8</c:v>
                </c:pt>
                <c:pt idx="78">
                  <c:v>8</c:v>
                </c:pt>
                <c:pt idx="79">
                  <c:v>8</c:v>
                </c:pt>
                <c:pt idx="80">
                  <c:v>8</c:v>
                </c:pt>
                <c:pt idx="81">
                  <c:v>8</c:v>
                </c:pt>
                <c:pt idx="82">
                  <c:v>8</c:v>
                </c:pt>
                <c:pt idx="83">
                  <c:v>8</c:v>
                </c:pt>
                <c:pt idx="84">
                  <c:v>8</c:v>
                </c:pt>
                <c:pt idx="85">
                  <c:v>8</c:v>
                </c:pt>
                <c:pt idx="86">
                  <c:v>8</c:v>
                </c:pt>
                <c:pt idx="87">
                  <c:v>8</c:v>
                </c:pt>
                <c:pt idx="88">
                  <c:v>8</c:v>
                </c:pt>
                <c:pt idx="89">
                  <c:v>8</c:v>
                </c:pt>
                <c:pt idx="90">
                  <c:v>8</c:v>
                </c:pt>
                <c:pt idx="91">
                  <c:v>8</c:v>
                </c:pt>
                <c:pt idx="92">
                  <c:v>8</c:v>
                </c:pt>
                <c:pt idx="93">
                  <c:v>8</c:v>
                </c:pt>
                <c:pt idx="94">
                  <c:v>8</c:v>
                </c:pt>
                <c:pt idx="95">
                  <c:v>8</c:v>
                </c:pt>
                <c:pt idx="96">
                  <c:v>8</c:v>
                </c:pt>
                <c:pt idx="97">
                  <c:v>8</c:v>
                </c:pt>
                <c:pt idx="98">
                  <c:v>8</c:v>
                </c:pt>
                <c:pt idx="99">
                  <c:v>8</c:v>
                </c:pt>
                <c:pt idx="100">
                  <c:v>8</c:v>
                </c:pt>
                <c:pt idx="101">
                  <c:v>8</c:v>
                </c:pt>
                <c:pt idx="102">
                  <c:v>8</c:v>
                </c:pt>
                <c:pt idx="103">
                  <c:v>8</c:v>
                </c:pt>
                <c:pt idx="104">
                  <c:v>8</c:v>
                </c:pt>
                <c:pt idx="105">
                  <c:v>8</c:v>
                </c:pt>
                <c:pt idx="106">
                  <c:v>8</c:v>
                </c:pt>
                <c:pt idx="107">
                  <c:v>8</c:v>
                </c:pt>
                <c:pt idx="108">
                  <c:v>8</c:v>
                </c:pt>
                <c:pt idx="109">
                  <c:v>8</c:v>
                </c:pt>
                <c:pt idx="110">
                  <c:v>8</c:v>
                </c:pt>
                <c:pt idx="111">
                  <c:v>8</c:v>
                </c:pt>
                <c:pt idx="112">
                  <c:v>8</c:v>
                </c:pt>
                <c:pt idx="113">
                  <c:v>8</c:v>
                </c:pt>
                <c:pt idx="114">
                  <c:v>8</c:v>
                </c:pt>
                <c:pt idx="115">
                  <c:v>8</c:v>
                </c:pt>
                <c:pt idx="116">
                  <c:v>8</c:v>
                </c:pt>
                <c:pt idx="117">
                  <c:v>8</c:v>
                </c:pt>
                <c:pt idx="118">
                  <c:v>8</c:v>
                </c:pt>
                <c:pt idx="119">
                  <c:v>8</c:v>
                </c:pt>
                <c:pt idx="120">
                  <c:v>8</c:v>
                </c:pt>
                <c:pt idx="121">
                  <c:v>8</c:v>
                </c:pt>
                <c:pt idx="122">
                  <c:v>8</c:v>
                </c:pt>
                <c:pt idx="123">
                  <c:v>8</c:v>
                </c:pt>
                <c:pt idx="124">
                  <c:v>8</c:v>
                </c:pt>
                <c:pt idx="125">
                  <c:v>8</c:v>
                </c:pt>
                <c:pt idx="126">
                  <c:v>8</c:v>
                </c:pt>
                <c:pt idx="127">
                  <c:v>8</c:v>
                </c:pt>
                <c:pt idx="128">
                  <c:v>8</c:v>
                </c:pt>
                <c:pt idx="129">
                  <c:v>8</c:v>
                </c:pt>
                <c:pt idx="130">
                  <c:v>8</c:v>
                </c:pt>
                <c:pt idx="131">
                  <c:v>8</c:v>
                </c:pt>
                <c:pt idx="132">
                  <c:v>8</c:v>
                </c:pt>
                <c:pt idx="133">
                  <c:v>8</c:v>
                </c:pt>
                <c:pt idx="134">
                  <c:v>8</c:v>
                </c:pt>
                <c:pt idx="135">
                  <c:v>8</c:v>
                </c:pt>
                <c:pt idx="136">
                  <c:v>8</c:v>
                </c:pt>
                <c:pt idx="137">
                  <c:v>8</c:v>
                </c:pt>
                <c:pt idx="138">
                  <c:v>8</c:v>
                </c:pt>
                <c:pt idx="139">
                  <c:v>8</c:v>
                </c:pt>
                <c:pt idx="140">
                  <c:v>8</c:v>
                </c:pt>
                <c:pt idx="141">
                  <c:v>8</c:v>
                </c:pt>
                <c:pt idx="142">
                  <c:v>8</c:v>
                </c:pt>
                <c:pt idx="143">
                  <c:v>8</c:v>
                </c:pt>
                <c:pt idx="144">
                  <c:v>8</c:v>
                </c:pt>
                <c:pt idx="145">
                  <c:v>8</c:v>
                </c:pt>
                <c:pt idx="146">
                  <c:v>8</c:v>
                </c:pt>
                <c:pt idx="147">
                  <c:v>8</c:v>
                </c:pt>
                <c:pt idx="148">
                  <c:v>8</c:v>
                </c:pt>
                <c:pt idx="149">
                  <c:v>8</c:v>
                </c:pt>
                <c:pt idx="150">
                  <c:v>8</c:v>
                </c:pt>
                <c:pt idx="151">
                  <c:v>8</c:v>
                </c:pt>
                <c:pt idx="152">
                  <c:v>8</c:v>
                </c:pt>
                <c:pt idx="153">
                  <c:v>8</c:v>
                </c:pt>
                <c:pt idx="154">
                  <c:v>8</c:v>
                </c:pt>
                <c:pt idx="155">
                  <c:v>8</c:v>
                </c:pt>
                <c:pt idx="156">
                  <c:v>8</c:v>
                </c:pt>
                <c:pt idx="157">
                  <c:v>8</c:v>
                </c:pt>
                <c:pt idx="158">
                  <c:v>8</c:v>
                </c:pt>
                <c:pt idx="159">
                  <c:v>8</c:v>
                </c:pt>
                <c:pt idx="160">
                  <c:v>8</c:v>
                </c:pt>
                <c:pt idx="161">
                  <c:v>8</c:v>
                </c:pt>
                <c:pt idx="162">
                  <c:v>8</c:v>
                </c:pt>
                <c:pt idx="163">
                  <c:v>8</c:v>
                </c:pt>
                <c:pt idx="164">
                  <c:v>8</c:v>
                </c:pt>
                <c:pt idx="165">
                  <c:v>8</c:v>
                </c:pt>
                <c:pt idx="166">
                  <c:v>8</c:v>
                </c:pt>
                <c:pt idx="167">
                  <c:v>8</c:v>
                </c:pt>
                <c:pt idx="168">
                  <c:v>8</c:v>
                </c:pt>
                <c:pt idx="169">
                  <c:v>8</c:v>
                </c:pt>
                <c:pt idx="170">
                  <c:v>8</c:v>
                </c:pt>
                <c:pt idx="171">
                  <c:v>8</c:v>
                </c:pt>
                <c:pt idx="172">
                  <c:v>8</c:v>
                </c:pt>
                <c:pt idx="173">
                  <c:v>8</c:v>
                </c:pt>
                <c:pt idx="174">
                  <c:v>8</c:v>
                </c:pt>
                <c:pt idx="175">
                  <c:v>8</c:v>
                </c:pt>
                <c:pt idx="176">
                  <c:v>8</c:v>
                </c:pt>
                <c:pt idx="177">
                  <c:v>8</c:v>
                </c:pt>
                <c:pt idx="178">
                  <c:v>8</c:v>
                </c:pt>
                <c:pt idx="179">
                  <c:v>8</c:v>
                </c:pt>
                <c:pt idx="180">
                  <c:v>8</c:v>
                </c:pt>
                <c:pt idx="181">
                  <c:v>8</c:v>
                </c:pt>
                <c:pt idx="182">
                  <c:v>8</c:v>
                </c:pt>
                <c:pt idx="183">
                  <c:v>8</c:v>
                </c:pt>
                <c:pt idx="184">
                  <c:v>8</c:v>
                </c:pt>
              </c:numCache>
            </c:numRef>
          </c:val>
          <c:smooth val="0"/>
          <c:extLst xmlns:c16r2="http://schemas.microsoft.com/office/drawing/2015/06/chart">
            <c:ext xmlns:c16="http://schemas.microsoft.com/office/drawing/2014/chart" uri="{C3380CC4-5D6E-409C-BE32-E72D297353CC}">
              <c16:uniqueId val="{00000001-7B22-4094-ABDA-941571F4E2D9}"/>
            </c:ext>
          </c:extLst>
        </c:ser>
        <c:ser>
          <c:idx val="2"/>
          <c:order val="2"/>
          <c:tx>
            <c:strRef>
              <c:f>'final_mean fig'!$J$2</c:f>
              <c:strCache>
                <c:ptCount val="1"/>
                <c:pt idx="0">
                  <c:v>EW</c:v>
                </c:pt>
              </c:strCache>
            </c:strRef>
          </c:tx>
          <c:spPr>
            <a:ln w="19050" cap="rnd">
              <a:solidFill>
                <a:srgbClr val="4F81BD"/>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fig'!$J$3:$J$167</c:f>
              <c:numCache>
                <c:formatCode>General</c:formatCode>
                <c:ptCount val="165"/>
                <c:pt idx="56" formatCode="0.00">
                  <c:v>8.3399999999999928</c:v>
                </c:pt>
                <c:pt idx="57" formatCode="0.00">
                  <c:v>8.3527083333333234</c:v>
                </c:pt>
                <c:pt idx="58" formatCode="0.00">
                  <c:v>8.3553472222222158</c:v>
                </c:pt>
                <c:pt idx="59" formatCode="0.00">
                  <c:v>8.3402777777777803</c:v>
                </c:pt>
                <c:pt idx="60" formatCode="0.00">
                  <c:v>7.9770138888889157</c:v>
                </c:pt>
                <c:pt idx="61" formatCode="0.00">
                  <c:v>7.9516666666666858</c:v>
                </c:pt>
                <c:pt idx="62" formatCode="0.00">
                  <c:v>7.943750000000021</c:v>
                </c:pt>
                <c:pt idx="63" formatCode="0.00">
                  <c:v>7.9495833333333508</c:v>
                </c:pt>
                <c:pt idx="64" formatCode="0.00">
                  <c:v>7.9451388888889056</c:v>
                </c:pt>
                <c:pt idx="65" formatCode="0.00">
                  <c:v>7.9147916666666775</c:v>
                </c:pt>
                <c:pt idx="121" formatCode="0.00">
                  <c:v>8.1032638888888844</c:v>
                </c:pt>
                <c:pt idx="122" formatCode="0.00">
                  <c:v>8.1053472222222069</c:v>
                </c:pt>
                <c:pt idx="123" formatCode="0.00">
                  <c:v>8.0934027777777686</c:v>
                </c:pt>
                <c:pt idx="124" formatCode="0.00">
                  <c:v>8.0981249999999871</c:v>
                </c:pt>
                <c:pt idx="125" formatCode="0.00">
                  <c:v>8.0947916666666604</c:v>
                </c:pt>
                <c:pt idx="126" formatCode="0.00">
                  <c:v>8.0454166666666627</c:v>
                </c:pt>
                <c:pt idx="127" formatCode="0.00">
                  <c:v>7.9681250000000112</c:v>
                </c:pt>
                <c:pt idx="128" formatCode="0.00">
                  <c:v>7.9138194444444423</c:v>
                </c:pt>
                <c:pt idx="129" formatCode="0.00">
                  <c:v>7.8716666666666599</c:v>
                </c:pt>
                <c:pt idx="130" formatCode="0.00">
                  <c:v>7.8853472222222223</c:v>
                </c:pt>
                <c:pt idx="131" formatCode="0.00">
                  <c:v>7.9841666666666775</c:v>
                </c:pt>
                <c:pt idx="132" formatCode="0.00">
                  <c:v>7.9730555555555576</c:v>
                </c:pt>
                <c:pt idx="133" formatCode="0.00">
                  <c:v>7.9919444444444316</c:v>
                </c:pt>
                <c:pt idx="134" formatCode="0.00">
                  <c:v>8.0107638888888761</c:v>
                </c:pt>
                <c:pt idx="135" formatCode="0.00">
                  <c:v>7.9993055555555532</c:v>
                </c:pt>
                <c:pt idx="136" formatCode="0.00">
                  <c:v>7.9784722222222184</c:v>
                </c:pt>
                <c:pt idx="137" formatCode="0.00">
                  <c:v>7.9938888888888799</c:v>
                </c:pt>
                <c:pt idx="138" formatCode="0.00">
                  <c:v>7.9875694444444427</c:v>
                </c:pt>
                <c:pt idx="139" formatCode="0.00">
                  <c:v>7.9843749999999964</c:v>
                </c:pt>
                <c:pt idx="140" formatCode="0.00">
                  <c:v>7.9665972222222337</c:v>
                </c:pt>
                <c:pt idx="141" formatCode="0.00">
                  <c:v>7.9347916666666736</c:v>
                </c:pt>
                <c:pt idx="142" formatCode="0.00">
                  <c:v>8.0075000000000003</c:v>
                </c:pt>
              </c:numCache>
            </c:numRef>
          </c:val>
          <c:smooth val="0"/>
          <c:extLst xmlns:c16r2="http://schemas.microsoft.com/office/drawing/2015/06/chart">
            <c:ext xmlns:c16="http://schemas.microsoft.com/office/drawing/2014/chart" uri="{C3380CC4-5D6E-409C-BE32-E72D297353CC}">
              <c16:uniqueId val="{00000002-7B22-4094-ABDA-941571F4E2D9}"/>
            </c:ext>
          </c:extLst>
        </c:ser>
        <c:ser>
          <c:idx val="3"/>
          <c:order val="3"/>
          <c:tx>
            <c:strRef>
              <c:f>'final_mean fig'!$K$2</c:f>
              <c:strCache>
                <c:ptCount val="1"/>
                <c:pt idx="0">
                  <c:v>non-EW</c:v>
                </c:pt>
              </c:strCache>
            </c:strRef>
          </c:tx>
          <c:spPr>
            <a:ln w="19050" cap="rnd">
              <a:solidFill>
                <a:srgbClr val="F79646"/>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fig'!$K$3:$K$167</c:f>
              <c:numCache>
                <c:formatCode>General</c:formatCode>
                <c:ptCount val="165"/>
                <c:pt idx="46" formatCode="0.00">
                  <c:v>8.3059722222222145</c:v>
                </c:pt>
                <c:pt idx="47" formatCode="0.00">
                  <c:v>8.283472222222203</c:v>
                </c:pt>
                <c:pt idx="48" formatCode="0.00">
                  <c:v>8.3156944444444356</c:v>
                </c:pt>
                <c:pt idx="49" formatCode="0.00">
                  <c:v>8.3297222222222338</c:v>
                </c:pt>
                <c:pt idx="50" formatCode="0.00">
                  <c:v>8.3455555555555456</c:v>
                </c:pt>
                <c:pt idx="51" formatCode="0.00">
                  <c:v>8.3321527777777717</c:v>
                </c:pt>
                <c:pt idx="52" formatCode="0.00">
                  <c:v>8.309513888888862</c:v>
                </c:pt>
                <c:pt idx="53" formatCode="0.00">
                  <c:v>8.3266666666666609</c:v>
                </c:pt>
                <c:pt idx="54" formatCode="0.00">
                  <c:v>8.3354861111110967</c:v>
                </c:pt>
                <c:pt idx="55" formatCode="0.00">
                  <c:v>8.3502777777777695</c:v>
                </c:pt>
                <c:pt idx="143" formatCode="0.00">
                  <c:v>8.0867361111110956</c:v>
                </c:pt>
                <c:pt idx="144" formatCode="0.00">
                  <c:v>8.1036805555555418</c:v>
                </c:pt>
                <c:pt idx="145" formatCode="0.00">
                  <c:v>8.2793055555555597</c:v>
                </c:pt>
                <c:pt idx="146" formatCode="0.00">
                  <c:v>8.3308333333333273</c:v>
                </c:pt>
                <c:pt idx="147" formatCode="0.00">
                  <c:v>8.292083333333343</c:v>
                </c:pt>
                <c:pt idx="148" formatCode="0.00">
                  <c:v>8.2504861111111207</c:v>
                </c:pt>
                <c:pt idx="149" formatCode="0.00">
                  <c:v>8.1934027777777789</c:v>
                </c:pt>
                <c:pt idx="150" formatCode="0.00">
                  <c:v>8.1892361111111107</c:v>
                </c:pt>
                <c:pt idx="151" formatCode="0.00">
                  <c:v>8.0884027777777696</c:v>
                </c:pt>
                <c:pt idx="152" formatCode="0.00">
                  <c:v>8.029722222222226</c:v>
                </c:pt>
                <c:pt idx="153" formatCode="0.00">
                  <c:v>8.0863194444444382</c:v>
                </c:pt>
                <c:pt idx="154" formatCode="0.00">
                  <c:v>8.0431944444444419</c:v>
                </c:pt>
                <c:pt idx="155" formatCode="0.00">
                  <c:v>8.0402083333333376</c:v>
                </c:pt>
                <c:pt idx="156" formatCode="0.00">
                  <c:v>8.0440277777777762</c:v>
                </c:pt>
                <c:pt idx="157" formatCode="0.00">
                  <c:v>8.063611111111106</c:v>
                </c:pt>
                <c:pt idx="158" formatCode="0.00">
                  <c:v>8.1511111111111223</c:v>
                </c:pt>
                <c:pt idx="159" formatCode="0.00">
                  <c:v>8.2086111111111233</c:v>
                </c:pt>
                <c:pt idx="160" formatCode="0.00">
                  <c:v>8.2861111111111185</c:v>
                </c:pt>
                <c:pt idx="161" formatCode="0.00">
                  <c:v>8.3247222222222188</c:v>
                </c:pt>
                <c:pt idx="162" formatCode="0.00">
                  <c:v>8.2318749999999969</c:v>
                </c:pt>
                <c:pt idx="163" formatCode="0.00">
                  <c:v>8.1533333333333395</c:v>
                </c:pt>
                <c:pt idx="164" formatCode="0.00">
                  <c:v>8.1326388888888843</c:v>
                </c:pt>
              </c:numCache>
            </c:numRef>
          </c:val>
          <c:smooth val="0"/>
          <c:extLst xmlns:c16r2="http://schemas.microsoft.com/office/drawing/2015/06/chart">
            <c:ext xmlns:c16="http://schemas.microsoft.com/office/drawing/2014/chart" uri="{C3380CC4-5D6E-409C-BE32-E72D297353CC}">
              <c16:uniqueId val="{00000003-7B22-4094-ABDA-941571F4E2D9}"/>
            </c:ext>
          </c:extLst>
        </c:ser>
        <c:dLbls>
          <c:showLegendKey val="0"/>
          <c:showVal val="0"/>
          <c:showCatName val="0"/>
          <c:showSerName val="0"/>
          <c:showPercent val="0"/>
          <c:showBubbleSize val="0"/>
        </c:dLbls>
        <c:smooth val="0"/>
        <c:axId val="190615016"/>
        <c:axId val="422973960"/>
      </c:lineChart>
      <c:dateAx>
        <c:axId val="190615016"/>
        <c:scaling>
          <c:orientation val="minMax"/>
        </c:scaling>
        <c:delete val="0"/>
        <c:axPos val="b"/>
        <c:numFmt formatCode="m\/d\/yyyy"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2973960"/>
        <c:crosses val="autoZero"/>
        <c:auto val="1"/>
        <c:lblOffset val="100"/>
        <c:baseTimeUnit val="days"/>
      </c:dateAx>
      <c:valAx>
        <c:axId val="42297396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pH</a:t>
                </a:r>
              </a:p>
            </c:rich>
          </c:tx>
          <c:layout>
            <c:manualLayout>
              <c:xMode val="edge"/>
              <c:yMode val="edge"/>
              <c:x val="3.9696345291205977E-3"/>
              <c:y val="0.4228864391951006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0615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(d)</a:t>
            </a:r>
          </a:p>
        </c:rich>
      </c:tx>
      <c:layout>
        <c:manualLayout>
          <c:xMode val="edge"/>
          <c:yMode val="edge"/>
          <c:x val="0.10692976196499701"/>
          <c:y val="5.2477115733667618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66582251078532"/>
          <c:y val="4.2369517243180423E-2"/>
          <c:w val="0.89533421384591494"/>
          <c:h val="0.91596367811536517"/>
        </c:manualLayout>
      </c:layout>
      <c:lineChart>
        <c:grouping val="standard"/>
        <c:varyColors val="0"/>
        <c:ser>
          <c:idx val="0"/>
          <c:order val="0"/>
          <c:tx>
            <c:strRef>
              <c:f>'final_mean fig'!$L$2</c:f>
              <c:strCache>
                <c:ptCount val="1"/>
                <c:pt idx="0">
                  <c:v>Average of  SpCond</c:v>
                </c:pt>
              </c:strCache>
            </c:strRef>
          </c:tx>
          <c:spPr>
            <a:ln w="19050" cap="rnd">
              <a:solidFill>
                <a:sysClr val="windowText" lastClr="000000"/>
              </a:solidFill>
              <a:prstDash val="solid"/>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fig'!$L$3:$L$198</c:f>
              <c:numCache>
                <c:formatCode>0.00</c:formatCode>
                <c:ptCount val="196"/>
                <c:pt idx="0">
                  <c:v>0.5293055555555557</c:v>
                </c:pt>
                <c:pt idx="1">
                  <c:v>0.46881944444444379</c:v>
                </c:pt>
                <c:pt idx="2">
                  <c:v>0.45048611111111231</c:v>
                </c:pt>
                <c:pt idx="3">
                  <c:v>0.45979166666666671</c:v>
                </c:pt>
                <c:pt idx="4">
                  <c:v>0.48159722222222229</c:v>
                </c:pt>
                <c:pt idx="5">
                  <c:v>0.49798611111111157</c:v>
                </c:pt>
                <c:pt idx="6">
                  <c:v>0.51791666666666825</c:v>
                </c:pt>
                <c:pt idx="7">
                  <c:v>0.53590277777777873</c:v>
                </c:pt>
                <c:pt idx="8">
                  <c:v>0.54486111111110935</c:v>
                </c:pt>
                <c:pt idx="9">
                  <c:v>0.55736111111111231</c:v>
                </c:pt>
                <c:pt idx="10">
                  <c:v>0.56729166666666531</c:v>
                </c:pt>
                <c:pt idx="11">
                  <c:v>0.57499999999999929</c:v>
                </c:pt>
                <c:pt idx="12">
                  <c:v>0.58124999999999938</c:v>
                </c:pt>
                <c:pt idx="13">
                  <c:v>0.59000000000000208</c:v>
                </c:pt>
                <c:pt idx="14">
                  <c:v>0.59555555555555506</c:v>
                </c:pt>
                <c:pt idx="15">
                  <c:v>0.5999999999999992</c:v>
                </c:pt>
                <c:pt idx="16">
                  <c:v>0.60645833333333321</c:v>
                </c:pt>
                <c:pt idx="17">
                  <c:v>0.61173611111111148</c:v>
                </c:pt>
                <c:pt idx="18">
                  <c:v>0.62000000000000044</c:v>
                </c:pt>
                <c:pt idx="19">
                  <c:v>0.6213888888888881</c:v>
                </c:pt>
                <c:pt idx="20">
                  <c:v>0.62999999999999945</c:v>
                </c:pt>
                <c:pt idx="21">
                  <c:v>0.62999999999999945</c:v>
                </c:pt>
                <c:pt idx="22">
                  <c:v>0.62999999999999945</c:v>
                </c:pt>
                <c:pt idx="23">
                  <c:v>0.62999999999999945</c:v>
                </c:pt>
                <c:pt idx="24">
                  <c:v>0.62999999999999945</c:v>
                </c:pt>
                <c:pt idx="25">
                  <c:v>0.63381944444444516</c:v>
                </c:pt>
                <c:pt idx="26">
                  <c:v>0.64000000000000046</c:v>
                </c:pt>
                <c:pt idx="27">
                  <c:v>0.64465277777777952</c:v>
                </c:pt>
                <c:pt idx="28">
                  <c:v>0.64763888888889043</c:v>
                </c:pt>
                <c:pt idx="29">
                  <c:v>0.64909722222222355</c:v>
                </c:pt>
                <c:pt idx="30">
                  <c:v>0.65000000000000113</c:v>
                </c:pt>
                <c:pt idx="31">
                  <c:v>0.65444444444444239</c:v>
                </c:pt>
                <c:pt idx="32">
                  <c:v>0.65999999999999781</c:v>
                </c:pt>
                <c:pt idx="33">
                  <c:v>0.6610416666666673</c:v>
                </c:pt>
                <c:pt idx="34">
                  <c:v>0.66368055555555527</c:v>
                </c:pt>
                <c:pt idx="35">
                  <c:v>0.67000000000000137</c:v>
                </c:pt>
                <c:pt idx="36">
                  <c:v>0.67000000000000137</c:v>
                </c:pt>
                <c:pt idx="37">
                  <c:v>0.67000000000000137</c:v>
                </c:pt>
                <c:pt idx="38">
                  <c:v>0.67375000000000307</c:v>
                </c:pt>
                <c:pt idx="39">
                  <c:v>0.67729166666666929</c:v>
                </c:pt>
                <c:pt idx="40">
                  <c:v>0.68312499999999998</c:v>
                </c:pt>
                <c:pt idx="41">
                  <c:v>0.68583333333333196</c:v>
                </c:pt>
                <c:pt idx="42">
                  <c:v>0.6943055555555564</c:v>
                </c:pt>
                <c:pt idx="43">
                  <c:v>0.70000000000000173</c:v>
                </c:pt>
                <c:pt idx="44">
                  <c:v>0.69534722222222356</c:v>
                </c:pt>
                <c:pt idx="45">
                  <c:v>0.70000000000000173</c:v>
                </c:pt>
                <c:pt idx="66">
                  <c:v>0.24319444444444421</c:v>
                </c:pt>
                <c:pt idx="67">
                  <c:v>0.25701388888888982</c:v>
                </c:pt>
                <c:pt idx="68">
                  <c:v>0.27430555555555586</c:v>
                </c:pt>
                <c:pt idx="69">
                  <c:v>0.28590277777777717</c:v>
                </c:pt>
                <c:pt idx="70">
                  <c:v>0.30437500000000062</c:v>
                </c:pt>
                <c:pt idx="71">
                  <c:v>0.31000000000000028</c:v>
                </c:pt>
                <c:pt idx="72">
                  <c:v>0.31479166666666664</c:v>
                </c:pt>
                <c:pt idx="73">
                  <c:v>0.32437499999999936</c:v>
                </c:pt>
                <c:pt idx="74">
                  <c:v>0.33201388888888883</c:v>
                </c:pt>
                <c:pt idx="75">
                  <c:v>0.34000000000000108</c:v>
                </c:pt>
                <c:pt idx="76">
                  <c:v>0.35402777777777783</c:v>
                </c:pt>
                <c:pt idx="77">
                  <c:v>0.36437499999999884</c:v>
                </c:pt>
                <c:pt idx="78">
                  <c:v>0.36027777777777736</c:v>
                </c:pt>
                <c:pt idx="79">
                  <c:v>0.36548611111111012</c:v>
                </c:pt>
                <c:pt idx="80">
                  <c:v>0.38027777777777805</c:v>
                </c:pt>
                <c:pt idx="81">
                  <c:v>0.39208333333333339</c:v>
                </c:pt>
                <c:pt idx="82">
                  <c:v>0.39930555555555469</c:v>
                </c:pt>
                <c:pt idx="83">
                  <c:v>0.40236111111110967</c:v>
                </c:pt>
                <c:pt idx="84">
                  <c:v>0.3834722222222226</c:v>
                </c:pt>
                <c:pt idx="85">
                  <c:v>0.33104166666666679</c:v>
                </c:pt>
                <c:pt idx="86">
                  <c:v>0.2336805555555555</c:v>
                </c:pt>
                <c:pt idx="87">
                  <c:v>0.20458333333333312</c:v>
                </c:pt>
                <c:pt idx="88">
                  <c:v>0.19999999999999951</c:v>
                </c:pt>
                <c:pt idx="89">
                  <c:v>0.19777777777777772</c:v>
                </c:pt>
                <c:pt idx="90">
                  <c:v>0.19000000000000045</c:v>
                </c:pt>
                <c:pt idx="91">
                  <c:v>0.19000000000000045</c:v>
                </c:pt>
                <c:pt idx="92">
                  <c:v>0.18902777777777807</c:v>
                </c:pt>
                <c:pt idx="93">
                  <c:v>0.17472222222222278</c:v>
                </c:pt>
                <c:pt idx="94">
                  <c:v>0.16604166666666723</c:v>
                </c:pt>
                <c:pt idx="95">
                  <c:v>0.17472222222222208</c:v>
                </c:pt>
                <c:pt idx="96">
                  <c:v>0.18541666666666703</c:v>
                </c:pt>
                <c:pt idx="97">
                  <c:v>0.19000000000000045</c:v>
                </c:pt>
                <c:pt idx="98">
                  <c:v>0.19256944444444438</c:v>
                </c:pt>
                <c:pt idx="99">
                  <c:v>0.19958333333333292</c:v>
                </c:pt>
                <c:pt idx="100">
                  <c:v>0.19006944444444487</c:v>
                </c:pt>
                <c:pt idx="101">
                  <c:v>0.19812499999999955</c:v>
                </c:pt>
                <c:pt idx="102">
                  <c:v>0.20729166666666732</c:v>
                </c:pt>
                <c:pt idx="103">
                  <c:v>0.20305555555555549</c:v>
                </c:pt>
                <c:pt idx="104">
                  <c:v>0.27743055555555546</c:v>
                </c:pt>
                <c:pt idx="105">
                  <c:v>0.32368055555555508</c:v>
                </c:pt>
                <c:pt idx="106">
                  <c:v>0.30145833333333305</c:v>
                </c:pt>
                <c:pt idx="107">
                  <c:v>0.26277777777777778</c:v>
                </c:pt>
                <c:pt idx="108">
                  <c:v>0.29631944444444397</c:v>
                </c:pt>
                <c:pt idx="109">
                  <c:v>0.35562499999999914</c:v>
                </c:pt>
                <c:pt idx="110">
                  <c:v>0.36965277777777694</c:v>
                </c:pt>
                <c:pt idx="111">
                  <c:v>0.31479166666666603</c:v>
                </c:pt>
                <c:pt idx="112">
                  <c:v>0.28805555555555462</c:v>
                </c:pt>
                <c:pt idx="113">
                  <c:v>0.31319444444444439</c:v>
                </c:pt>
                <c:pt idx="114">
                  <c:v>0.32986111111111172</c:v>
                </c:pt>
                <c:pt idx="115">
                  <c:v>0.35951388888888869</c:v>
                </c:pt>
                <c:pt idx="116">
                  <c:v>0.35930555555555571</c:v>
                </c:pt>
                <c:pt idx="117">
                  <c:v>0.31798611111111053</c:v>
                </c:pt>
                <c:pt idx="118">
                  <c:v>0.28937499999999972</c:v>
                </c:pt>
                <c:pt idx="119">
                  <c:v>0.28000000000000058</c:v>
                </c:pt>
                <c:pt idx="120">
                  <c:v>0.28520833333333312</c:v>
                </c:pt>
                <c:pt idx="165">
                  <c:v>0.20965277777777833</c:v>
                </c:pt>
                <c:pt idx="166">
                  <c:v>0.19506944444444482</c:v>
                </c:pt>
                <c:pt idx="167">
                  <c:v>0.18520833333333353</c:v>
                </c:pt>
                <c:pt idx="168">
                  <c:v>0.17958333333333312</c:v>
                </c:pt>
                <c:pt idx="169">
                  <c:v>0.16000000000000011</c:v>
                </c:pt>
                <c:pt idx="170">
                  <c:v>0.16000000000000011</c:v>
                </c:pt>
                <c:pt idx="171">
                  <c:v>0.16000000000000011</c:v>
                </c:pt>
                <c:pt idx="172">
                  <c:v>0.16576388888888927</c:v>
                </c:pt>
                <c:pt idx="173">
                  <c:v>0.16000000000000011</c:v>
                </c:pt>
                <c:pt idx="174">
                  <c:v>0.16000000000000011</c:v>
                </c:pt>
                <c:pt idx="175">
                  <c:v>0.15909722222222225</c:v>
                </c:pt>
                <c:pt idx="176">
                  <c:v>0.15423611111111085</c:v>
                </c:pt>
                <c:pt idx="177">
                  <c:v>0.15847222222222226</c:v>
                </c:pt>
                <c:pt idx="178">
                  <c:v>0.15815789473684211</c:v>
                </c:pt>
              </c:numCache>
            </c:numRef>
          </c:val>
          <c:smooth val="0"/>
          <c:extLst xmlns:c16r2="http://schemas.microsoft.com/office/drawing/2015/06/chart">
            <c:ext xmlns:c16="http://schemas.microsoft.com/office/drawing/2014/chart" uri="{C3380CC4-5D6E-409C-BE32-E72D297353CC}">
              <c16:uniqueId val="{00000000-469A-4ECE-ACF1-731B1B9614B3}"/>
            </c:ext>
          </c:extLst>
        </c:ser>
        <c:ser>
          <c:idx val="1"/>
          <c:order val="1"/>
          <c:tx>
            <c:strRef>
              <c:f>'final_mean fig'!$M$2</c:f>
              <c:strCache>
                <c:ptCount val="1"/>
                <c:pt idx="0">
                  <c:v>EW</c:v>
                </c:pt>
              </c:strCache>
            </c:strRef>
          </c:tx>
          <c:spPr>
            <a:ln w="19050" cap="rnd">
              <a:solidFill>
                <a:srgbClr val="4F81BD"/>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fig'!$M$3:$M$167</c:f>
              <c:numCache>
                <c:formatCode>General</c:formatCode>
                <c:ptCount val="165"/>
                <c:pt idx="56" formatCode="0.00">
                  <c:v>0.73402777777777517</c:v>
                </c:pt>
                <c:pt idx="57" formatCode="0.00">
                  <c:v>0.73868055555555345</c:v>
                </c:pt>
                <c:pt idx="58" formatCode="0.00">
                  <c:v>0.73999999999999833</c:v>
                </c:pt>
                <c:pt idx="59" formatCode="0.00">
                  <c:v>0.58381944444444411</c:v>
                </c:pt>
                <c:pt idx="60" formatCode="0.00">
                  <c:v>0.16756944444444496</c:v>
                </c:pt>
                <c:pt idx="61" formatCode="0.00">
                  <c:v>0.18104166666666696</c:v>
                </c:pt>
                <c:pt idx="62" formatCode="0.00">
                  <c:v>0.19347222222222196</c:v>
                </c:pt>
                <c:pt idx="63" formatCode="0.00">
                  <c:v>0.2079861111111114</c:v>
                </c:pt>
                <c:pt idx="64" formatCode="0.00">
                  <c:v>0.22361111111111123</c:v>
                </c:pt>
                <c:pt idx="65" formatCode="0.00">
                  <c:v>0.23083333333333358</c:v>
                </c:pt>
                <c:pt idx="121" formatCode="0.00">
                  <c:v>0.27027777777777756</c:v>
                </c:pt>
                <c:pt idx="122" formatCode="0.00">
                  <c:v>0.26000000000000034</c:v>
                </c:pt>
                <c:pt idx="123" formatCode="0.00">
                  <c:v>0.25020833333333337</c:v>
                </c:pt>
                <c:pt idx="124" formatCode="0.00">
                  <c:v>0.24027777777777728</c:v>
                </c:pt>
                <c:pt idx="125" formatCode="0.00">
                  <c:v>0.22965277777777793</c:v>
                </c:pt>
                <c:pt idx="126" formatCode="0.00">
                  <c:v>0.20513888888888857</c:v>
                </c:pt>
                <c:pt idx="127" formatCode="0.00">
                  <c:v>0.19000000000000036</c:v>
                </c:pt>
                <c:pt idx="128" formatCode="0.00">
                  <c:v>0.1799999999999998</c:v>
                </c:pt>
                <c:pt idx="129" formatCode="0.00">
                  <c:v>0.18499999999999997</c:v>
                </c:pt>
                <c:pt idx="130" formatCode="0.00">
                  <c:v>0.2086805555555552</c:v>
                </c:pt>
                <c:pt idx="131" formatCode="0.00">
                  <c:v>0.23187499999999966</c:v>
                </c:pt>
                <c:pt idx="132" formatCode="0.00">
                  <c:v>0.2067361111111112</c:v>
                </c:pt>
                <c:pt idx="133" formatCode="0.00">
                  <c:v>0.19999999999999951</c:v>
                </c:pt>
                <c:pt idx="134" formatCode="0.00">
                  <c:v>0.20069444444444406</c:v>
                </c:pt>
                <c:pt idx="135" formatCode="0.00">
                  <c:v>0.2013888888888884</c:v>
                </c:pt>
                <c:pt idx="136" formatCode="0.00">
                  <c:v>0.19277777777777821</c:v>
                </c:pt>
                <c:pt idx="137" formatCode="0.00">
                  <c:v>0.19000000000000045</c:v>
                </c:pt>
                <c:pt idx="138" formatCode="0.00">
                  <c:v>0.19000000000000045</c:v>
                </c:pt>
                <c:pt idx="139" formatCode="0.00">
                  <c:v>0.18916666666666698</c:v>
                </c:pt>
                <c:pt idx="140" formatCode="0.00">
                  <c:v>0.18395833333333328</c:v>
                </c:pt>
                <c:pt idx="141" formatCode="0.00">
                  <c:v>0.19993055555555511</c:v>
                </c:pt>
                <c:pt idx="142" formatCode="0.00">
                  <c:v>0.2100000000000006</c:v>
                </c:pt>
              </c:numCache>
            </c:numRef>
          </c:val>
          <c:smooth val="0"/>
          <c:extLst xmlns:c16r2="http://schemas.microsoft.com/office/drawing/2015/06/chart">
            <c:ext xmlns:c16="http://schemas.microsoft.com/office/drawing/2014/chart" uri="{C3380CC4-5D6E-409C-BE32-E72D297353CC}">
              <c16:uniqueId val="{00000001-469A-4ECE-ACF1-731B1B9614B3}"/>
            </c:ext>
          </c:extLst>
        </c:ser>
        <c:ser>
          <c:idx val="2"/>
          <c:order val="2"/>
          <c:tx>
            <c:strRef>
              <c:f>'final_mean fig'!$N$2</c:f>
              <c:strCache>
                <c:ptCount val="1"/>
                <c:pt idx="0">
                  <c:v>non-EW</c:v>
                </c:pt>
              </c:strCache>
            </c:strRef>
          </c:tx>
          <c:spPr>
            <a:ln w="19050" cap="rnd">
              <a:solidFill>
                <a:srgbClr val="F79646"/>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fig'!$N$3:$N$167</c:f>
              <c:numCache>
                <c:formatCode>General</c:formatCode>
                <c:ptCount val="165"/>
                <c:pt idx="46" formatCode="0.00">
                  <c:v>0.70361111111110963</c:v>
                </c:pt>
                <c:pt idx="47" formatCode="0.00">
                  <c:v>0.71048611111110949</c:v>
                </c:pt>
                <c:pt idx="48" formatCode="0.00">
                  <c:v>0.71416666666666662</c:v>
                </c:pt>
                <c:pt idx="49" formatCode="0.00">
                  <c:v>0.71888888888888802</c:v>
                </c:pt>
                <c:pt idx="50" formatCode="0.00">
                  <c:v>0.723750000000001</c:v>
                </c:pt>
                <c:pt idx="51" formatCode="0.00">
                  <c:v>0.72979166666666739</c:v>
                </c:pt>
                <c:pt idx="52" formatCode="0.00">
                  <c:v>0.72958333333333403</c:v>
                </c:pt>
                <c:pt idx="53" formatCode="0.00">
                  <c:v>0.73000000000000076</c:v>
                </c:pt>
                <c:pt idx="54" formatCode="0.00">
                  <c:v>0.7291666666666673</c:v>
                </c:pt>
                <c:pt idx="55" formatCode="0.00">
                  <c:v>0.72875000000000068</c:v>
                </c:pt>
                <c:pt idx="143" formatCode="0.00">
                  <c:v>0.22291666666666698</c:v>
                </c:pt>
                <c:pt idx="144" formatCode="0.00">
                  <c:v>0.2396527777777781</c:v>
                </c:pt>
                <c:pt idx="145" formatCode="0.00">
                  <c:v>0.30930555555555572</c:v>
                </c:pt>
                <c:pt idx="146" formatCode="0.00">
                  <c:v>0.3112500000000003</c:v>
                </c:pt>
                <c:pt idx="147" formatCode="0.00">
                  <c:v>0.29125000000000062</c:v>
                </c:pt>
                <c:pt idx="148" formatCode="0.00">
                  <c:v>0.26527777777777772</c:v>
                </c:pt>
                <c:pt idx="149" formatCode="0.00">
                  <c:v>0.25222222222222218</c:v>
                </c:pt>
                <c:pt idx="150" formatCode="0.00">
                  <c:v>0.24993055555555552</c:v>
                </c:pt>
                <c:pt idx="151" formatCode="0.00">
                  <c:v>0.24499999999999991</c:v>
                </c:pt>
                <c:pt idx="152" formatCode="0.00">
                  <c:v>0.23993055555555509</c:v>
                </c:pt>
                <c:pt idx="153" formatCode="0.00">
                  <c:v>0.24097222222222189</c:v>
                </c:pt>
                <c:pt idx="154" formatCode="0.00">
                  <c:v>0.23999999999999952</c:v>
                </c:pt>
                <c:pt idx="155" formatCode="0.00">
                  <c:v>0.23770833333333277</c:v>
                </c:pt>
                <c:pt idx="156" formatCode="0.00">
                  <c:v>0.23180555555555571</c:v>
                </c:pt>
                <c:pt idx="157" formatCode="0.00">
                  <c:v>0.243263888888889</c:v>
                </c:pt>
                <c:pt idx="158" formatCode="0.00">
                  <c:v>0.2635416666666669</c:v>
                </c:pt>
                <c:pt idx="159" formatCode="0.00">
                  <c:v>0.26937500000000031</c:v>
                </c:pt>
                <c:pt idx="160" formatCode="0.00">
                  <c:v>0.30645833333333339</c:v>
                </c:pt>
                <c:pt idx="161" formatCode="0.00">
                  <c:v>0.30743055555555449</c:v>
                </c:pt>
                <c:pt idx="162" formatCode="0.00">
                  <c:v>0.28062500000000024</c:v>
                </c:pt>
                <c:pt idx="163" formatCode="0.00">
                  <c:v>0.2356250000000002</c:v>
                </c:pt>
                <c:pt idx="164" formatCode="0.00">
                  <c:v>0.21909722222222197</c:v>
                </c:pt>
              </c:numCache>
            </c:numRef>
          </c:val>
          <c:smooth val="0"/>
          <c:extLst xmlns:c16r2="http://schemas.microsoft.com/office/drawing/2015/06/chart">
            <c:ext xmlns:c16="http://schemas.microsoft.com/office/drawing/2014/chart" uri="{C3380CC4-5D6E-409C-BE32-E72D297353CC}">
              <c16:uniqueId val="{00000002-469A-4ECE-ACF1-731B1B9614B3}"/>
            </c:ext>
          </c:extLst>
        </c:ser>
        <c:dLbls>
          <c:showLegendKey val="0"/>
          <c:showVal val="0"/>
          <c:showCatName val="0"/>
          <c:showSerName val="0"/>
          <c:showPercent val="0"/>
          <c:showBubbleSize val="0"/>
        </c:dLbls>
        <c:smooth val="0"/>
        <c:axId val="420217720"/>
        <c:axId val="420215760"/>
      </c:lineChart>
      <c:dateAx>
        <c:axId val="420217720"/>
        <c:scaling>
          <c:orientation val="minMax"/>
        </c:scaling>
        <c:delete val="0"/>
        <c:axPos val="b"/>
        <c:numFmt formatCode="m\/d\/yyyy"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215760"/>
        <c:crosses val="autoZero"/>
        <c:auto val="1"/>
        <c:lblOffset val="100"/>
        <c:baseTimeUnit val="days"/>
      </c:dateAx>
      <c:valAx>
        <c:axId val="42021576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Conductivity (mS/cm)</a:t>
                </a:r>
              </a:p>
            </c:rich>
          </c:tx>
          <c:layout>
            <c:manualLayout>
              <c:xMode val="edge"/>
              <c:yMode val="edge"/>
              <c:x val="1.7538135674543002E-3"/>
              <c:y val="0.1106338386806126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0217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a:t>(e)</a:t>
            </a:r>
          </a:p>
        </c:rich>
      </c:tx>
      <c:layout>
        <c:manualLayout>
          <c:xMode val="edge"/>
          <c:yMode val="edge"/>
          <c:x val="0.10731493135848726"/>
          <c:y val="6.1360219490977225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66592259814425"/>
          <c:y val="7.9476701389663409E-2"/>
          <c:w val="0.8693422485342106"/>
          <c:h val="0.6704155606611496"/>
        </c:manualLayout>
      </c:layout>
      <c:lineChart>
        <c:grouping val="standard"/>
        <c:varyColors val="0"/>
        <c:ser>
          <c:idx val="2"/>
          <c:order val="0"/>
          <c:tx>
            <c:strRef>
              <c:f>'final_mean fig'!$P$2</c:f>
              <c:strCache>
                <c:ptCount val="1"/>
              </c:strCache>
            </c:strRef>
          </c:tx>
          <c:spPr>
            <a:ln w="19050" cap="rnd">
              <a:solidFill>
                <a:sysClr val="windowText" lastClr="000000"/>
              </a:solidFill>
              <a:prstDash val="solid"/>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fig'!$P$3:$P$198</c:f>
              <c:numCache>
                <c:formatCode>0.00</c:formatCode>
                <c:ptCount val="196"/>
                <c:pt idx="0">
                  <c:v>81.904861111111174</c:v>
                </c:pt>
                <c:pt idx="1">
                  <c:v>85.204861111111143</c:v>
                </c:pt>
                <c:pt idx="2">
                  <c:v>86.287500000000023</c:v>
                </c:pt>
                <c:pt idx="3">
                  <c:v>87.048611111111086</c:v>
                </c:pt>
                <c:pt idx="4">
                  <c:v>86.653472222222163</c:v>
                </c:pt>
                <c:pt idx="5">
                  <c:v>86.313194444444377</c:v>
                </c:pt>
                <c:pt idx="6">
                  <c:v>87.392361111111128</c:v>
                </c:pt>
                <c:pt idx="7">
                  <c:v>86.995833333333337</c:v>
                </c:pt>
                <c:pt idx="8">
                  <c:v>88.0069444444445</c:v>
                </c:pt>
                <c:pt idx="9">
                  <c:v>89.227777777777831</c:v>
                </c:pt>
                <c:pt idx="10">
                  <c:v>89.226388888888806</c:v>
                </c:pt>
                <c:pt idx="11">
                  <c:v>90.70347222222226</c:v>
                </c:pt>
                <c:pt idx="12">
                  <c:v>91.67430555555562</c:v>
                </c:pt>
                <c:pt idx="13">
                  <c:v>93.279166666666683</c:v>
                </c:pt>
                <c:pt idx="14">
                  <c:v>91.41111111111104</c:v>
                </c:pt>
                <c:pt idx="15">
                  <c:v>92.215277777777771</c:v>
                </c:pt>
                <c:pt idx="16">
                  <c:v>93.894444444444417</c:v>
                </c:pt>
                <c:pt idx="17">
                  <c:v>96.148611111111066</c:v>
                </c:pt>
                <c:pt idx="18">
                  <c:v>97.497902097902028</c:v>
                </c:pt>
                <c:pt idx="19">
                  <c:v>96.234027777777783</c:v>
                </c:pt>
                <c:pt idx="20">
                  <c:v>97.626388888888911</c:v>
                </c:pt>
                <c:pt idx="21">
                  <c:v>99.788194444444457</c:v>
                </c:pt>
                <c:pt idx="22">
                  <c:v>100.40277777777767</c:v>
                </c:pt>
                <c:pt idx="23">
                  <c:v>100.27847222222213</c:v>
                </c:pt>
                <c:pt idx="24">
                  <c:v>99.439583333333275</c:v>
                </c:pt>
                <c:pt idx="25">
                  <c:v>99.067361111111154</c:v>
                </c:pt>
                <c:pt idx="26">
                  <c:v>97.355555555555583</c:v>
                </c:pt>
                <c:pt idx="27">
                  <c:v>97.164583333333354</c:v>
                </c:pt>
                <c:pt idx="28">
                  <c:v>94.311111111111146</c:v>
                </c:pt>
                <c:pt idx="29">
                  <c:v>95.445138888888806</c:v>
                </c:pt>
                <c:pt idx="30">
                  <c:v>95.585416666666632</c:v>
                </c:pt>
                <c:pt idx="31">
                  <c:v>92.645138888888866</c:v>
                </c:pt>
                <c:pt idx="32">
                  <c:v>92.975694444444471</c:v>
                </c:pt>
                <c:pt idx="33">
                  <c:v>93.824305555555554</c:v>
                </c:pt>
                <c:pt idx="34">
                  <c:v>90.388888888888815</c:v>
                </c:pt>
                <c:pt idx="35">
                  <c:v>89.661805555555574</c:v>
                </c:pt>
                <c:pt idx="36">
                  <c:v>90.563194444444505</c:v>
                </c:pt>
                <c:pt idx="37">
                  <c:v>89.683333333333294</c:v>
                </c:pt>
                <c:pt idx="38">
                  <c:v>89.767361111111072</c:v>
                </c:pt>
                <c:pt idx="39">
                  <c:v>90.913194444444414</c:v>
                </c:pt>
                <c:pt idx="40">
                  <c:v>90.724305555555688</c:v>
                </c:pt>
                <c:pt idx="41">
                  <c:v>92.328472222222217</c:v>
                </c:pt>
                <c:pt idx="42">
                  <c:v>92.139583333333334</c:v>
                </c:pt>
                <c:pt idx="43">
                  <c:v>92.222222222222172</c:v>
                </c:pt>
                <c:pt idx="44">
                  <c:v>93.080555555555563</c:v>
                </c:pt>
                <c:pt idx="45">
                  <c:v>93.12430555555558</c:v>
                </c:pt>
                <c:pt idx="66">
                  <c:v>86.911111111111097</c:v>
                </c:pt>
                <c:pt idx="67">
                  <c:v>87.802083333333385</c:v>
                </c:pt>
                <c:pt idx="68">
                  <c:v>90.006249999999966</c:v>
                </c:pt>
                <c:pt idx="69">
                  <c:v>92.458333333333286</c:v>
                </c:pt>
                <c:pt idx="70">
                  <c:v>95.155555555555523</c:v>
                </c:pt>
                <c:pt idx="71">
                  <c:v>98.196527777777774</c:v>
                </c:pt>
                <c:pt idx="72">
                  <c:v>101.07222222222217</c:v>
                </c:pt>
                <c:pt idx="73">
                  <c:v>105.56388888888893</c:v>
                </c:pt>
                <c:pt idx="74">
                  <c:v>104.36111111111104</c:v>
                </c:pt>
                <c:pt idx="75">
                  <c:v>100.68333333333342</c:v>
                </c:pt>
                <c:pt idx="76">
                  <c:v>97.28194444444442</c:v>
                </c:pt>
                <c:pt idx="77">
                  <c:v>95.374305555555551</c:v>
                </c:pt>
                <c:pt idx="78">
                  <c:v>93.786805555555546</c:v>
                </c:pt>
                <c:pt idx="79">
                  <c:v>91.82569444444448</c:v>
                </c:pt>
                <c:pt idx="80">
                  <c:v>91.65416666666664</c:v>
                </c:pt>
                <c:pt idx="81">
                  <c:v>89.97986111111112</c:v>
                </c:pt>
                <c:pt idx="82">
                  <c:v>90.450000000000045</c:v>
                </c:pt>
                <c:pt idx="83">
                  <c:v>89.836111111111066</c:v>
                </c:pt>
                <c:pt idx="84">
                  <c:v>86.272222222222183</c:v>
                </c:pt>
                <c:pt idx="85">
                  <c:v>86.289583333333368</c:v>
                </c:pt>
                <c:pt idx="86">
                  <c:v>83.824305555555569</c:v>
                </c:pt>
                <c:pt idx="87">
                  <c:v>84.297222222222175</c:v>
                </c:pt>
                <c:pt idx="88">
                  <c:v>86.271527777777692</c:v>
                </c:pt>
                <c:pt idx="89">
                  <c:v>88.062499999999957</c:v>
                </c:pt>
                <c:pt idx="90">
                  <c:v>88.661111111111097</c:v>
                </c:pt>
                <c:pt idx="91">
                  <c:v>82.95069444444438</c:v>
                </c:pt>
                <c:pt idx="92">
                  <c:v>83.537499999999994</c:v>
                </c:pt>
                <c:pt idx="93">
                  <c:v>84.693750000000023</c:v>
                </c:pt>
                <c:pt idx="94">
                  <c:v>87.661805555555546</c:v>
                </c:pt>
                <c:pt idx="95">
                  <c:v>88.596527777777737</c:v>
                </c:pt>
                <c:pt idx="96">
                  <c:v>88.060416666666626</c:v>
                </c:pt>
                <c:pt idx="97">
                  <c:v>87.528472222222192</c:v>
                </c:pt>
                <c:pt idx="98">
                  <c:v>86.581250000000068</c:v>
                </c:pt>
                <c:pt idx="99">
                  <c:v>85.263888888888928</c:v>
                </c:pt>
                <c:pt idx="100">
                  <c:v>86.782638888888911</c:v>
                </c:pt>
                <c:pt idx="101">
                  <c:v>84.317361111111097</c:v>
                </c:pt>
                <c:pt idx="102">
                  <c:v>86.424305555555605</c:v>
                </c:pt>
                <c:pt idx="103">
                  <c:v>83.954861111111143</c:v>
                </c:pt>
                <c:pt idx="104">
                  <c:v>64.943749999999966</c:v>
                </c:pt>
                <c:pt idx="105">
                  <c:v>71.361111111111072</c:v>
                </c:pt>
                <c:pt idx="106">
                  <c:v>72.849999999999937</c:v>
                </c:pt>
                <c:pt idx="107">
                  <c:v>69.938194444444335</c:v>
                </c:pt>
                <c:pt idx="108">
                  <c:v>77.119444444444454</c:v>
                </c:pt>
                <c:pt idx="109">
                  <c:v>80.788194444444315</c:v>
                </c:pt>
                <c:pt idx="110">
                  <c:v>84.358333333333292</c:v>
                </c:pt>
                <c:pt idx="111">
                  <c:v>82.27916666666664</c:v>
                </c:pt>
                <c:pt idx="112">
                  <c:v>81.04444444444448</c:v>
                </c:pt>
                <c:pt idx="113">
                  <c:v>81.720833333333317</c:v>
                </c:pt>
                <c:pt idx="114">
                  <c:v>83.126388888888926</c:v>
                </c:pt>
                <c:pt idx="115">
                  <c:v>85.247916666666669</c:v>
                </c:pt>
                <c:pt idx="116">
                  <c:v>88.586805555555529</c:v>
                </c:pt>
                <c:pt idx="117">
                  <c:v>87.920833333333363</c:v>
                </c:pt>
                <c:pt idx="118">
                  <c:v>87.429861111111094</c:v>
                </c:pt>
                <c:pt idx="119">
                  <c:v>86.200694444444451</c:v>
                </c:pt>
                <c:pt idx="120">
                  <c:v>88.239583333333357</c:v>
                </c:pt>
                <c:pt idx="165">
                  <c:v>88.460416666666674</c:v>
                </c:pt>
                <c:pt idx="166">
                  <c:v>87.365277777777791</c:v>
                </c:pt>
                <c:pt idx="167">
                  <c:v>85.787500000000065</c:v>
                </c:pt>
                <c:pt idx="168">
                  <c:v>84.888194444444451</c:v>
                </c:pt>
                <c:pt idx="169">
                  <c:v>85.118055555555529</c:v>
                </c:pt>
                <c:pt idx="170">
                  <c:v>84.976388888888948</c:v>
                </c:pt>
                <c:pt idx="171">
                  <c:v>85.361805555555549</c:v>
                </c:pt>
                <c:pt idx="172">
                  <c:v>84.62986111111114</c:v>
                </c:pt>
                <c:pt idx="173">
                  <c:v>83.80833333333338</c:v>
                </c:pt>
                <c:pt idx="174">
                  <c:v>84.326388888888857</c:v>
                </c:pt>
                <c:pt idx="175">
                  <c:v>86.604861111111134</c:v>
                </c:pt>
                <c:pt idx="176">
                  <c:v>87.909722222222229</c:v>
                </c:pt>
                <c:pt idx="177">
                  <c:v>87.375694444444363</c:v>
                </c:pt>
                <c:pt idx="178">
                  <c:v>86.335087719298272</c:v>
                </c:pt>
              </c:numCache>
            </c:numRef>
          </c:val>
          <c:smooth val="0"/>
          <c:extLst xmlns:c16r2="http://schemas.microsoft.com/office/drawing/2015/06/chart">
            <c:ext xmlns:c16="http://schemas.microsoft.com/office/drawing/2014/chart" uri="{C3380CC4-5D6E-409C-BE32-E72D297353CC}">
              <c16:uniqueId val="{00000000-F383-405B-8BBB-0602C83DFC9C}"/>
            </c:ext>
          </c:extLst>
        </c:ser>
        <c:ser>
          <c:idx val="3"/>
          <c:order val="1"/>
          <c:tx>
            <c:strRef>
              <c:f>'final_mean fig'!$U$2</c:f>
              <c:strCache>
                <c:ptCount val="1"/>
                <c:pt idx="0">
                  <c:v>DO low</c:v>
                </c:pt>
              </c:strCache>
            </c:strRef>
          </c:tx>
          <c:spPr>
            <a:ln w="12700" cap="rnd">
              <a:solidFill>
                <a:srgbClr val="FF0000"/>
              </a:solidFill>
              <a:prstDash val="sysDash"/>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fig'!$U$3:$U$367</c:f>
              <c:numCache>
                <c:formatCode>0</c:formatCode>
                <c:ptCount val="365"/>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pt idx="31">
                  <c:v>85</c:v>
                </c:pt>
                <c:pt idx="32">
                  <c:v>85</c:v>
                </c:pt>
                <c:pt idx="33">
                  <c:v>85</c:v>
                </c:pt>
                <c:pt idx="34">
                  <c:v>85</c:v>
                </c:pt>
                <c:pt idx="35">
                  <c:v>85</c:v>
                </c:pt>
                <c:pt idx="36">
                  <c:v>85</c:v>
                </c:pt>
                <c:pt idx="37">
                  <c:v>85</c:v>
                </c:pt>
                <c:pt idx="38">
                  <c:v>85</c:v>
                </c:pt>
                <c:pt idx="39">
                  <c:v>85</c:v>
                </c:pt>
                <c:pt idx="40">
                  <c:v>85</c:v>
                </c:pt>
                <c:pt idx="41">
                  <c:v>85</c:v>
                </c:pt>
                <c:pt idx="42">
                  <c:v>85</c:v>
                </c:pt>
                <c:pt idx="43">
                  <c:v>85</c:v>
                </c:pt>
                <c:pt idx="44">
                  <c:v>85</c:v>
                </c:pt>
                <c:pt idx="45">
                  <c:v>85</c:v>
                </c:pt>
                <c:pt idx="46">
                  <c:v>85</c:v>
                </c:pt>
                <c:pt idx="47">
                  <c:v>85</c:v>
                </c:pt>
                <c:pt idx="48">
                  <c:v>85</c:v>
                </c:pt>
                <c:pt idx="49">
                  <c:v>85</c:v>
                </c:pt>
                <c:pt idx="50">
                  <c:v>85</c:v>
                </c:pt>
                <c:pt idx="51">
                  <c:v>85</c:v>
                </c:pt>
                <c:pt idx="52">
                  <c:v>85</c:v>
                </c:pt>
                <c:pt idx="53">
                  <c:v>85</c:v>
                </c:pt>
                <c:pt idx="54">
                  <c:v>85</c:v>
                </c:pt>
                <c:pt idx="55">
                  <c:v>85</c:v>
                </c:pt>
                <c:pt idx="56">
                  <c:v>85</c:v>
                </c:pt>
                <c:pt idx="57">
                  <c:v>85</c:v>
                </c:pt>
                <c:pt idx="58">
                  <c:v>85</c:v>
                </c:pt>
                <c:pt idx="59">
                  <c:v>85</c:v>
                </c:pt>
                <c:pt idx="60">
                  <c:v>85</c:v>
                </c:pt>
                <c:pt idx="61">
                  <c:v>85</c:v>
                </c:pt>
                <c:pt idx="62">
                  <c:v>85</c:v>
                </c:pt>
                <c:pt idx="63">
                  <c:v>85</c:v>
                </c:pt>
                <c:pt idx="64">
                  <c:v>85</c:v>
                </c:pt>
                <c:pt idx="65">
                  <c:v>85</c:v>
                </c:pt>
                <c:pt idx="66">
                  <c:v>85</c:v>
                </c:pt>
                <c:pt idx="67">
                  <c:v>85</c:v>
                </c:pt>
                <c:pt idx="68">
                  <c:v>85</c:v>
                </c:pt>
                <c:pt idx="69">
                  <c:v>85</c:v>
                </c:pt>
                <c:pt idx="70">
                  <c:v>85</c:v>
                </c:pt>
                <c:pt idx="71">
                  <c:v>85</c:v>
                </c:pt>
                <c:pt idx="72">
                  <c:v>85</c:v>
                </c:pt>
                <c:pt idx="73">
                  <c:v>85</c:v>
                </c:pt>
                <c:pt idx="74">
                  <c:v>85</c:v>
                </c:pt>
                <c:pt idx="75">
                  <c:v>85</c:v>
                </c:pt>
                <c:pt idx="76">
                  <c:v>85</c:v>
                </c:pt>
                <c:pt idx="77">
                  <c:v>85</c:v>
                </c:pt>
                <c:pt idx="78">
                  <c:v>85</c:v>
                </c:pt>
                <c:pt idx="79">
                  <c:v>85</c:v>
                </c:pt>
                <c:pt idx="80">
                  <c:v>85</c:v>
                </c:pt>
                <c:pt idx="81">
                  <c:v>85</c:v>
                </c:pt>
                <c:pt idx="82">
                  <c:v>85</c:v>
                </c:pt>
                <c:pt idx="83">
                  <c:v>85</c:v>
                </c:pt>
                <c:pt idx="84">
                  <c:v>85</c:v>
                </c:pt>
                <c:pt idx="85">
                  <c:v>85</c:v>
                </c:pt>
                <c:pt idx="86">
                  <c:v>85</c:v>
                </c:pt>
                <c:pt idx="87">
                  <c:v>85</c:v>
                </c:pt>
                <c:pt idx="88">
                  <c:v>85</c:v>
                </c:pt>
                <c:pt idx="89">
                  <c:v>85</c:v>
                </c:pt>
                <c:pt idx="90">
                  <c:v>85</c:v>
                </c:pt>
                <c:pt idx="91">
                  <c:v>85</c:v>
                </c:pt>
                <c:pt idx="92">
                  <c:v>85</c:v>
                </c:pt>
                <c:pt idx="93">
                  <c:v>85</c:v>
                </c:pt>
                <c:pt idx="94">
                  <c:v>85</c:v>
                </c:pt>
                <c:pt idx="95">
                  <c:v>85</c:v>
                </c:pt>
                <c:pt idx="96">
                  <c:v>85</c:v>
                </c:pt>
                <c:pt idx="97">
                  <c:v>85</c:v>
                </c:pt>
                <c:pt idx="98">
                  <c:v>85</c:v>
                </c:pt>
                <c:pt idx="99">
                  <c:v>85</c:v>
                </c:pt>
                <c:pt idx="100">
                  <c:v>85</c:v>
                </c:pt>
                <c:pt idx="101">
                  <c:v>85</c:v>
                </c:pt>
                <c:pt idx="102">
                  <c:v>85</c:v>
                </c:pt>
                <c:pt idx="103">
                  <c:v>85</c:v>
                </c:pt>
                <c:pt idx="104">
                  <c:v>85</c:v>
                </c:pt>
                <c:pt idx="105">
                  <c:v>85</c:v>
                </c:pt>
                <c:pt idx="106">
                  <c:v>85</c:v>
                </c:pt>
                <c:pt idx="107">
                  <c:v>85</c:v>
                </c:pt>
                <c:pt idx="108">
                  <c:v>85</c:v>
                </c:pt>
                <c:pt idx="109">
                  <c:v>85</c:v>
                </c:pt>
                <c:pt idx="110">
                  <c:v>85</c:v>
                </c:pt>
                <c:pt idx="111">
                  <c:v>85</c:v>
                </c:pt>
                <c:pt idx="112">
                  <c:v>85</c:v>
                </c:pt>
                <c:pt idx="113">
                  <c:v>85</c:v>
                </c:pt>
                <c:pt idx="114">
                  <c:v>85</c:v>
                </c:pt>
                <c:pt idx="115">
                  <c:v>85</c:v>
                </c:pt>
                <c:pt idx="116">
                  <c:v>85</c:v>
                </c:pt>
                <c:pt idx="117">
                  <c:v>85</c:v>
                </c:pt>
                <c:pt idx="118">
                  <c:v>85</c:v>
                </c:pt>
                <c:pt idx="119">
                  <c:v>85</c:v>
                </c:pt>
                <c:pt idx="120">
                  <c:v>85</c:v>
                </c:pt>
                <c:pt idx="121">
                  <c:v>85</c:v>
                </c:pt>
                <c:pt idx="122">
                  <c:v>85</c:v>
                </c:pt>
                <c:pt idx="123">
                  <c:v>85</c:v>
                </c:pt>
                <c:pt idx="124">
                  <c:v>85</c:v>
                </c:pt>
                <c:pt idx="125">
                  <c:v>85</c:v>
                </c:pt>
                <c:pt idx="126">
                  <c:v>85</c:v>
                </c:pt>
                <c:pt idx="127">
                  <c:v>85</c:v>
                </c:pt>
                <c:pt idx="128">
                  <c:v>85</c:v>
                </c:pt>
                <c:pt idx="129">
                  <c:v>85</c:v>
                </c:pt>
                <c:pt idx="130">
                  <c:v>85</c:v>
                </c:pt>
                <c:pt idx="131">
                  <c:v>85</c:v>
                </c:pt>
                <c:pt idx="132">
                  <c:v>85</c:v>
                </c:pt>
                <c:pt idx="133">
                  <c:v>85</c:v>
                </c:pt>
                <c:pt idx="134">
                  <c:v>85</c:v>
                </c:pt>
                <c:pt idx="135">
                  <c:v>85</c:v>
                </c:pt>
                <c:pt idx="136">
                  <c:v>85</c:v>
                </c:pt>
                <c:pt idx="137">
                  <c:v>85</c:v>
                </c:pt>
                <c:pt idx="138">
                  <c:v>85</c:v>
                </c:pt>
                <c:pt idx="139">
                  <c:v>85</c:v>
                </c:pt>
                <c:pt idx="140">
                  <c:v>85</c:v>
                </c:pt>
                <c:pt idx="141">
                  <c:v>85</c:v>
                </c:pt>
                <c:pt idx="142">
                  <c:v>85</c:v>
                </c:pt>
                <c:pt idx="143">
                  <c:v>85</c:v>
                </c:pt>
                <c:pt idx="144">
                  <c:v>85</c:v>
                </c:pt>
                <c:pt idx="145">
                  <c:v>85</c:v>
                </c:pt>
                <c:pt idx="146">
                  <c:v>85</c:v>
                </c:pt>
                <c:pt idx="147">
                  <c:v>85</c:v>
                </c:pt>
                <c:pt idx="148">
                  <c:v>85</c:v>
                </c:pt>
                <c:pt idx="149">
                  <c:v>85</c:v>
                </c:pt>
                <c:pt idx="150">
                  <c:v>85</c:v>
                </c:pt>
                <c:pt idx="151">
                  <c:v>85</c:v>
                </c:pt>
                <c:pt idx="152">
                  <c:v>85</c:v>
                </c:pt>
                <c:pt idx="153">
                  <c:v>85</c:v>
                </c:pt>
                <c:pt idx="154">
                  <c:v>85</c:v>
                </c:pt>
                <c:pt idx="155">
                  <c:v>85</c:v>
                </c:pt>
                <c:pt idx="156">
                  <c:v>85</c:v>
                </c:pt>
                <c:pt idx="157">
                  <c:v>85</c:v>
                </c:pt>
                <c:pt idx="158">
                  <c:v>85</c:v>
                </c:pt>
                <c:pt idx="159">
                  <c:v>85</c:v>
                </c:pt>
                <c:pt idx="160">
                  <c:v>85</c:v>
                </c:pt>
                <c:pt idx="161">
                  <c:v>85</c:v>
                </c:pt>
                <c:pt idx="162">
                  <c:v>85</c:v>
                </c:pt>
                <c:pt idx="163">
                  <c:v>85</c:v>
                </c:pt>
                <c:pt idx="164">
                  <c:v>85</c:v>
                </c:pt>
                <c:pt idx="165">
                  <c:v>85</c:v>
                </c:pt>
                <c:pt idx="166">
                  <c:v>85</c:v>
                </c:pt>
                <c:pt idx="167">
                  <c:v>85</c:v>
                </c:pt>
                <c:pt idx="168">
                  <c:v>85</c:v>
                </c:pt>
                <c:pt idx="169">
                  <c:v>85</c:v>
                </c:pt>
                <c:pt idx="170">
                  <c:v>85</c:v>
                </c:pt>
                <c:pt idx="171">
                  <c:v>85</c:v>
                </c:pt>
                <c:pt idx="172">
                  <c:v>85</c:v>
                </c:pt>
                <c:pt idx="173">
                  <c:v>85</c:v>
                </c:pt>
                <c:pt idx="174">
                  <c:v>85</c:v>
                </c:pt>
                <c:pt idx="175">
                  <c:v>85</c:v>
                </c:pt>
                <c:pt idx="176">
                  <c:v>85</c:v>
                </c:pt>
                <c:pt idx="177">
                  <c:v>85</c:v>
                </c:pt>
                <c:pt idx="178">
                  <c:v>85</c:v>
                </c:pt>
                <c:pt idx="179">
                  <c:v>85</c:v>
                </c:pt>
                <c:pt idx="180">
                  <c:v>85</c:v>
                </c:pt>
                <c:pt idx="181">
                  <c:v>85</c:v>
                </c:pt>
                <c:pt idx="182">
                  <c:v>85</c:v>
                </c:pt>
                <c:pt idx="183">
                  <c:v>85</c:v>
                </c:pt>
                <c:pt idx="184">
                  <c:v>85</c:v>
                </c:pt>
              </c:numCache>
            </c:numRef>
          </c:val>
          <c:smooth val="0"/>
          <c:extLst xmlns:c16r2="http://schemas.microsoft.com/office/drawing/2015/06/chart">
            <c:ext xmlns:c16="http://schemas.microsoft.com/office/drawing/2014/chart" uri="{C3380CC4-5D6E-409C-BE32-E72D297353CC}">
              <c16:uniqueId val="{00000001-F383-405B-8BBB-0602C83DFC9C}"/>
            </c:ext>
          </c:extLst>
        </c:ser>
        <c:ser>
          <c:idx val="6"/>
          <c:order val="2"/>
          <c:tx>
            <c:strRef>
              <c:f>'final_mean fig'!$V$2</c:f>
              <c:strCache>
                <c:ptCount val="1"/>
                <c:pt idx="0">
                  <c:v>DO up</c:v>
                </c:pt>
              </c:strCache>
            </c:strRef>
          </c:tx>
          <c:spPr>
            <a:ln w="12700" cap="rnd">
              <a:solidFill>
                <a:srgbClr val="FF0000"/>
              </a:solidFill>
              <a:prstDash val="sysDash"/>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fig'!$V$3:$V$367</c:f>
              <c:numCache>
                <c:formatCode>0</c:formatCode>
                <c:ptCount val="365"/>
                <c:pt idx="0">
                  <c:v>110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110</c:v>
                </c:pt>
                <c:pt idx="21">
                  <c:v>110</c:v>
                </c:pt>
                <c:pt idx="22">
                  <c:v>110</c:v>
                </c:pt>
                <c:pt idx="23">
                  <c:v>110</c:v>
                </c:pt>
                <c:pt idx="24">
                  <c:v>110</c:v>
                </c:pt>
                <c:pt idx="25">
                  <c:v>110</c:v>
                </c:pt>
                <c:pt idx="26">
                  <c:v>110</c:v>
                </c:pt>
                <c:pt idx="27">
                  <c:v>110</c:v>
                </c:pt>
                <c:pt idx="28">
                  <c:v>110</c:v>
                </c:pt>
                <c:pt idx="29">
                  <c:v>110</c:v>
                </c:pt>
                <c:pt idx="30">
                  <c:v>110</c:v>
                </c:pt>
                <c:pt idx="31">
                  <c:v>110</c:v>
                </c:pt>
                <c:pt idx="32">
                  <c:v>110</c:v>
                </c:pt>
                <c:pt idx="33">
                  <c:v>110</c:v>
                </c:pt>
                <c:pt idx="34">
                  <c:v>110</c:v>
                </c:pt>
                <c:pt idx="35">
                  <c:v>110</c:v>
                </c:pt>
                <c:pt idx="36">
                  <c:v>110</c:v>
                </c:pt>
                <c:pt idx="37">
                  <c:v>110</c:v>
                </c:pt>
                <c:pt idx="38">
                  <c:v>110</c:v>
                </c:pt>
                <c:pt idx="39">
                  <c:v>110</c:v>
                </c:pt>
                <c:pt idx="40">
                  <c:v>110</c:v>
                </c:pt>
                <c:pt idx="41">
                  <c:v>110</c:v>
                </c:pt>
                <c:pt idx="42">
                  <c:v>110</c:v>
                </c:pt>
                <c:pt idx="43">
                  <c:v>110</c:v>
                </c:pt>
                <c:pt idx="44">
                  <c:v>110</c:v>
                </c:pt>
                <c:pt idx="45">
                  <c:v>110</c:v>
                </c:pt>
                <c:pt idx="46">
                  <c:v>110</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110</c:v>
                </c:pt>
                <c:pt idx="61">
                  <c:v>110</c:v>
                </c:pt>
                <c:pt idx="62">
                  <c:v>110</c:v>
                </c:pt>
                <c:pt idx="63">
                  <c:v>110</c:v>
                </c:pt>
                <c:pt idx="64">
                  <c:v>110</c:v>
                </c:pt>
                <c:pt idx="65">
                  <c:v>110</c:v>
                </c:pt>
                <c:pt idx="66">
                  <c:v>110</c:v>
                </c:pt>
                <c:pt idx="67">
                  <c:v>110</c:v>
                </c:pt>
                <c:pt idx="68">
                  <c:v>110</c:v>
                </c:pt>
                <c:pt idx="69">
                  <c:v>110</c:v>
                </c:pt>
                <c:pt idx="70">
                  <c:v>110</c:v>
                </c:pt>
                <c:pt idx="71">
                  <c:v>110</c:v>
                </c:pt>
                <c:pt idx="72">
                  <c:v>110</c:v>
                </c:pt>
                <c:pt idx="73">
                  <c:v>110</c:v>
                </c:pt>
                <c:pt idx="74">
                  <c:v>110</c:v>
                </c:pt>
                <c:pt idx="75">
                  <c:v>110</c:v>
                </c:pt>
                <c:pt idx="76">
                  <c:v>110</c:v>
                </c:pt>
                <c:pt idx="77">
                  <c:v>110</c:v>
                </c:pt>
                <c:pt idx="78">
                  <c:v>110</c:v>
                </c:pt>
                <c:pt idx="79">
                  <c:v>110</c:v>
                </c:pt>
                <c:pt idx="80">
                  <c:v>110</c:v>
                </c:pt>
                <c:pt idx="81">
                  <c:v>110</c:v>
                </c:pt>
                <c:pt idx="82">
                  <c:v>110</c:v>
                </c:pt>
                <c:pt idx="83">
                  <c:v>110</c:v>
                </c:pt>
                <c:pt idx="84">
                  <c:v>110</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pt idx="100">
                  <c:v>110</c:v>
                </c:pt>
                <c:pt idx="101">
                  <c:v>110</c:v>
                </c:pt>
                <c:pt idx="102">
                  <c:v>110</c:v>
                </c:pt>
                <c:pt idx="103">
                  <c:v>110</c:v>
                </c:pt>
                <c:pt idx="104">
                  <c:v>110</c:v>
                </c:pt>
                <c:pt idx="105">
                  <c:v>110</c:v>
                </c:pt>
                <c:pt idx="106">
                  <c:v>110</c:v>
                </c:pt>
                <c:pt idx="107">
                  <c:v>110</c:v>
                </c:pt>
                <c:pt idx="108">
                  <c:v>110</c:v>
                </c:pt>
                <c:pt idx="109">
                  <c:v>110</c:v>
                </c:pt>
                <c:pt idx="110">
                  <c:v>110</c:v>
                </c:pt>
                <c:pt idx="111">
                  <c:v>110</c:v>
                </c:pt>
                <c:pt idx="112">
                  <c:v>110</c:v>
                </c:pt>
                <c:pt idx="113">
                  <c:v>110</c:v>
                </c:pt>
                <c:pt idx="114">
                  <c:v>110</c:v>
                </c:pt>
                <c:pt idx="115">
                  <c:v>110</c:v>
                </c:pt>
                <c:pt idx="116">
                  <c:v>110</c:v>
                </c:pt>
                <c:pt idx="117">
                  <c:v>110</c:v>
                </c:pt>
                <c:pt idx="118">
                  <c:v>110</c:v>
                </c:pt>
                <c:pt idx="119">
                  <c:v>110</c:v>
                </c:pt>
                <c:pt idx="120">
                  <c:v>110</c:v>
                </c:pt>
                <c:pt idx="121">
                  <c:v>110</c:v>
                </c:pt>
                <c:pt idx="122">
                  <c:v>110</c:v>
                </c:pt>
                <c:pt idx="123">
                  <c:v>110</c:v>
                </c:pt>
                <c:pt idx="124">
                  <c:v>110</c:v>
                </c:pt>
                <c:pt idx="125">
                  <c:v>110</c:v>
                </c:pt>
                <c:pt idx="126">
                  <c:v>110</c:v>
                </c:pt>
                <c:pt idx="127">
                  <c:v>110</c:v>
                </c:pt>
                <c:pt idx="128">
                  <c:v>110</c:v>
                </c:pt>
                <c:pt idx="129">
                  <c:v>110</c:v>
                </c:pt>
                <c:pt idx="130">
                  <c:v>110</c:v>
                </c:pt>
                <c:pt idx="131">
                  <c:v>110</c:v>
                </c:pt>
                <c:pt idx="132">
                  <c:v>110</c:v>
                </c:pt>
                <c:pt idx="133">
                  <c:v>110</c:v>
                </c:pt>
                <c:pt idx="134">
                  <c:v>110</c:v>
                </c:pt>
                <c:pt idx="135">
                  <c:v>110</c:v>
                </c:pt>
                <c:pt idx="136">
                  <c:v>110</c:v>
                </c:pt>
                <c:pt idx="137">
                  <c:v>110</c:v>
                </c:pt>
                <c:pt idx="138">
                  <c:v>110</c:v>
                </c:pt>
                <c:pt idx="139">
                  <c:v>110</c:v>
                </c:pt>
                <c:pt idx="140">
                  <c:v>110</c:v>
                </c:pt>
                <c:pt idx="141">
                  <c:v>110</c:v>
                </c:pt>
                <c:pt idx="142">
                  <c:v>110</c:v>
                </c:pt>
                <c:pt idx="143">
                  <c:v>110</c:v>
                </c:pt>
                <c:pt idx="144">
                  <c:v>110</c:v>
                </c:pt>
                <c:pt idx="145">
                  <c:v>110</c:v>
                </c:pt>
                <c:pt idx="146">
                  <c:v>110</c:v>
                </c:pt>
                <c:pt idx="147">
                  <c:v>110</c:v>
                </c:pt>
                <c:pt idx="148">
                  <c:v>110</c:v>
                </c:pt>
                <c:pt idx="149">
                  <c:v>110</c:v>
                </c:pt>
                <c:pt idx="150">
                  <c:v>110</c:v>
                </c:pt>
                <c:pt idx="151">
                  <c:v>110</c:v>
                </c:pt>
                <c:pt idx="152">
                  <c:v>110</c:v>
                </c:pt>
                <c:pt idx="153">
                  <c:v>110</c:v>
                </c:pt>
                <c:pt idx="154">
                  <c:v>110</c:v>
                </c:pt>
                <c:pt idx="155">
                  <c:v>110</c:v>
                </c:pt>
                <c:pt idx="156">
                  <c:v>110</c:v>
                </c:pt>
                <c:pt idx="157">
                  <c:v>110</c:v>
                </c:pt>
                <c:pt idx="158">
                  <c:v>110</c:v>
                </c:pt>
                <c:pt idx="159">
                  <c:v>110</c:v>
                </c:pt>
                <c:pt idx="160">
                  <c:v>110</c:v>
                </c:pt>
                <c:pt idx="161">
                  <c:v>110</c:v>
                </c:pt>
                <c:pt idx="162">
                  <c:v>110</c:v>
                </c:pt>
                <c:pt idx="163">
                  <c:v>110</c:v>
                </c:pt>
                <c:pt idx="164">
                  <c:v>110</c:v>
                </c:pt>
                <c:pt idx="165">
                  <c:v>110</c:v>
                </c:pt>
                <c:pt idx="166">
                  <c:v>110</c:v>
                </c:pt>
                <c:pt idx="167">
                  <c:v>110</c:v>
                </c:pt>
                <c:pt idx="168">
                  <c:v>110</c:v>
                </c:pt>
                <c:pt idx="169">
                  <c:v>110</c:v>
                </c:pt>
                <c:pt idx="170">
                  <c:v>110</c:v>
                </c:pt>
                <c:pt idx="171">
                  <c:v>110</c:v>
                </c:pt>
                <c:pt idx="172">
                  <c:v>110</c:v>
                </c:pt>
                <c:pt idx="173">
                  <c:v>110</c:v>
                </c:pt>
                <c:pt idx="174">
                  <c:v>110</c:v>
                </c:pt>
                <c:pt idx="175">
                  <c:v>110</c:v>
                </c:pt>
                <c:pt idx="176">
                  <c:v>110</c:v>
                </c:pt>
                <c:pt idx="177">
                  <c:v>110</c:v>
                </c:pt>
                <c:pt idx="178">
                  <c:v>110</c:v>
                </c:pt>
                <c:pt idx="179">
                  <c:v>110</c:v>
                </c:pt>
                <c:pt idx="180">
                  <c:v>110</c:v>
                </c:pt>
                <c:pt idx="181">
                  <c:v>110</c:v>
                </c:pt>
                <c:pt idx="182">
                  <c:v>110</c:v>
                </c:pt>
                <c:pt idx="183">
                  <c:v>110</c:v>
                </c:pt>
                <c:pt idx="184">
                  <c:v>110</c:v>
                </c:pt>
              </c:numCache>
            </c:numRef>
          </c:val>
          <c:smooth val="0"/>
          <c:extLst xmlns:c16r2="http://schemas.microsoft.com/office/drawing/2015/06/chart">
            <c:ext xmlns:c16="http://schemas.microsoft.com/office/drawing/2014/chart" uri="{C3380CC4-5D6E-409C-BE32-E72D297353CC}">
              <c16:uniqueId val="{00000002-F383-405B-8BBB-0602C83DFC9C}"/>
            </c:ext>
          </c:extLst>
        </c:ser>
        <c:ser>
          <c:idx val="0"/>
          <c:order val="3"/>
          <c:tx>
            <c:strRef>
              <c:f>'final_mean fig'!$Q$2</c:f>
              <c:strCache>
                <c:ptCount val="1"/>
                <c:pt idx="0">
                  <c:v>EW</c:v>
                </c:pt>
              </c:strCache>
            </c:strRef>
          </c:tx>
          <c:spPr>
            <a:ln w="19050" cap="rnd">
              <a:solidFill>
                <a:schemeClr val="accent1"/>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fig'!$Q$3:$Q$167</c:f>
              <c:numCache>
                <c:formatCode>General</c:formatCode>
                <c:ptCount val="165"/>
                <c:pt idx="56" formatCode="0.00">
                  <c:v>90.36180555555552</c:v>
                </c:pt>
                <c:pt idx="57" formatCode="0.00">
                  <c:v>92.838194444444341</c:v>
                </c:pt>
                <c:pt idx="58" formatCode="0.00">
                  <c:v>90.486111111111072</c:v>
                </c:pt>
                <c:pt idx="59" formatCode="0.00">
                  <c:v>89.2430555555555</c:v>
                </c:pt>
                <c:pt idx="60" formatCode="0.00">
                  <c:v>88.5555555555555</c:v>
                </c:pt>
                <c:pt idx="61" formatCode="0.00">
                  <c:v>89.418055555555512</c:v>
                </c:pt>
                <c:pt idx="62" formatCode="0.00">
                  <c:v>89.808333333333337</c:v>
                </c:pt>
                <c:pt idx="63" formatCode="0.00">
                  <c:v>89.514583333333277</c:v>
                </c:pt>
                <c:pt idx="64" formatCode="0.00">
                  <c:v>89.08541666666666</c:v>
                </c:pt>
                <c:pt idx="65" formatCode="0.00">
                  <c:v>88.211805555555699</c:v>
                </c:pt>
                <c:pt idx="121" formatCode="0.00">
                  <c:v>86.572222222222223</c:v>
                </c:pt>
                <c:pt idx="122" formatCode="0.00">
                  <c:v>85.657638888888911</c:v>
                </c:pt>
                <c:pt idx="123" formatCode="0.00">
                  <c:v>86.67083333333332</c:v>
                </c:pt>
                <c:pt idx="124" formatCode="0.00">
                  <c:v>88.134722222222194</c:v>
                </c:pt>
                <c:pt idx="125" formatCode="0.00">
                  <c:v>88.507638888888849</c:v>
                </c:pt>
                <c:pt idx="126" formatCode="0.00">
                  <c:v>90.602083333333297</c:v>
                </c:pt>
                <c:pt idx="127" formatCode="0.00">
                  <c:v>88.173611111111086</c:v>
                </c:pt>
                <c:pt idx="128" formatCode="0.00">
                  <c:v>88.549305555555677</c:v>
                </c:pt>
                <c:pt idx="129" formatCode="0.00">
                  <c:v>85.4583333333333</c:v>
                </c:pt>
                <c:pt idx="130" formatCode="0.00">
                  <c:v>84.037500000000051</c:v>
                </c:pt>
                <c:pt idx="131" formatCode="0.00">
                  <c:v>85.565277777777794</c:v>
                </c:pt>
                <c:pt idx="132" formatCode="0.00">
                  <c:v>86.936111111111117</c:v>
                </c:pt>
                <c:pt idx="133" formatCode="0.00">
                  <c:v>88.061111111111074</c:v>
                </c:pt>
                <c:pt idx="134" formatCode="0.00">
                  <c:v>87.666666666666572</c:v>
                </c:pt>
                <c:pt idx="135" formatCode="0.00">
                  <c:v>87.208333333333314</c:v>
                </c:pt>
                <c:pt idx="136" formatCode="0.00">
                  <c:v>87.160416666666706</c:v>
                </c:pt>
                <c:pt idx="137" formatCode="0.00">
                  <c:v>87.704861111111072</c:v>
                </c:pt>
                <c:pt idx="138" formatCode="0.00">
                  <c:v>86.146527777777777</c:v>
                </c:pt>
                <c:pt idx="139" formatCode="0.00">
                  <c:v>87.024305555555614</c:v>
                </c:pt>
                <c:pt idx="140" formatCode="0.00">
                  <c:v>85.803472222222283</c:v>
                </c:pt>
                <c:pt idx="141" formatCode="0.00">
                  <c:v>84.05625000000002</c:v>
                </c:pt>
                <c:pt idx="142" formatCode="0.00">
                  <c:v>88.183333333333337</c:v>
                </c:pt>
              </c:numCache>
            </c:numRef>
          </c:val>
          <c:smooth val="0"/>
          <c:extLst xmlns:c16r2="http://schemas.microsoft.com/office/drawing/2015/06/chart">
            <c:ext xmlns:c16="http://schemas.microsoft.com/office/drawing/2014/chart" uri="{C3380CC4-5D6E-409C-BE32-E72D297353CC}">
              <c16:uniqueId val="{00000003-F383-405B-8BBB-0602C83DFC9C}"/>
            </c:ext>
          </c:extLst>
        </c:ser>
        <c:ser>
          <c:idx val="1"/>
          <c:order val="4"/>
          <c:tx>
            <c:strRef>
              <c:f>'final_mean fig'!$R$2</c:f>
              <c:strCache>
                <c:ptCount val="1"/>
                <c:pt idx="0">
                  <c:v>non-EW</c:v>
                </c:pt>
              </c:strCache>
            </c:strRef>
          </c:tx>
          <c:spPr>
            <a:ln w="19050" cap="rnd">
              <a:solidFill>
                <a:srgbClr val="F79646"/>
              </a:solidFill>
              <a:round/>
            </a:ln>
            <a:effectLst/>
          </c:spPr>
          <c:marker>
            <c:symbol val="none"/>
          </c:marker>
          <c:cat>
            <c:numRef>
              <c:f>'final_mean fig'!$A$3:$A$198</c:f>
              <c:numCache>
                <c:formatCode>m\/d\/yyyy</c:formatCode>
                <c:ptCount val="19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numCache>
            </c:numRef>
          </c:cat>
          <c:val>
            <c:numRef>
              <c:f>'final_mean fig'!$R$3:$R$167</c:f>
              <c:numCache>
                <c:formatCode>General</c:formatCode>
                <c:ptCount val="165"/>
                <c:pt idx="46" formatCode="0.00">
                  <c:v>91.506249999999994</c:v>
                </c:pt>
                <c:pt idx="47" formatCode="0.00">
                  <c:v>89.759722222222251</c:v>
                </c:pt>
                <c:pt idx="48" formatCode="0.00">
                  <c:v>88.789583333333312</c:v>
                </c:pt>
                <c:pt idx="49" formatCode="0.00">
                  <c:v>87.366666666666674</c:v>
                </c:pt>
                <c:pt idx="50" formatCode="0.00">
                  <c:v>88.104166666666686</c:v>
                </c:pt>
                <c:pt idx="51" formatCode="0.00">
                  <c:v>88.227083333333425</c:v>
                </c:pt>
                <c:pt idx="52" formatCode="0.00">
                  <c:v>89.396527777777749</c:v>
                </c:pt>
                <c:pt idx="53" formatCode="0.00">
                  <c:v>92.323611111111205</c:v>
                </c:pt>
                <c:pt idx="54" formatCode="0.00">
                  <c:v>91.990277777777806</c:v>
                </c:pt>
                <c:pt idx="55" formatCode="0.00">
                  <c:v>90.690972222222271</c:v>
                </c:pt>
                <c:pt idx="143" formatCode="0.00">
                  <c:v>89.562500000000028</c:v>
                </c:pt>
                <c:pt idx="144" formatCode="0.00">
                  <c:v>90.335416666666617</c:v>
                </c:pt>
                <c:pt idx="145" formatCode="0.00">
                  <c:v>96.211805555555529</c:v>
                </c:pt>
                <c:pt idx="146" formatCode="0.00">
                  <c:v>96.759027777777774</c:v>
                </c:pt>
                <c:pt idx="147" formatCode="0.00">
                  <c:v>94.91041666666662</c:v>
                </c:pt>
                <c:pt idx="148" formatCode="0.00">
                  <c:v>94.771527777777763</c:v>
                </c:pt>
                <c:pt idx="149" formatCode="0.00">
                  <c:v>90.932638888888889</c:v>
                </c:pt>
                <c:pt idx="150" formatCode="0.00">
                  <c:v>90.575000000000045</c:v>
                </c:pt>
                <c:pt idx="151" formatCode="0.00">
                  <c:v>83.37777777777778</c:v>
                </c:pt>
                <c:pt idx="152" formatCode="0.00">
                  <c:v>82.442361111111126</c:v>
                </c:pt>
                <c:pt idx="153" formatCode="0.00">
                  <c:v>86.323611111111092</c:v>
                </c:pt>
                <c:pt idx="154" formatCode="0.00">
                  <c:v>80.838194444444483</c:v>
                </c:pt>
                <c:pt idx="155" formatCode="0.00">
                  <c:v>83.472916666666748</c:v>
                </c:pt>
                <c:pt idx="156" formatCode="0.00">
                  <c:v>84.678472222222254</c:v>
                </c:pt>
                <c:pt idx="157" formatCode="0.00">
                  <c:v>85.406249999999929</c:v>
                </c:pt>
                <c:pt idx="158" formatCode="0.00">
                  <c:v>88.042361111111063</c:v>
                </c:pt>
                <c:pt idx="159" formatCode="0.00">
                  <c:v>91.374305555555537</c:v>
                </c:pt>
                <c:pt idx="160" formatCode="0.00">
                  <c:v>92.608333333333348</c:v>
                </c:pt>
                <c:pt idx="161" formatCode="0.00">
                  <c:v>94.12569444444452</c:v>
                </c:pt>
                <c:pt idx="162" formatCode="0.00">
                  <c:v>90.116666666666703</c:v>
                </c:pt>
                <c:pt idx="163" formatCode="0.00">
                  <c:v>89.052777777777791</c:v>
                </c:pt>
                <c:pt idx="164" formatCode="0.00">
                  <c:v>89.209027777777735</c:v>
                </c:pt>
              </c:numCache>
            </c:numRef>
          </c:val>
          <c:smooth val="0"/>
          <c:extLst xmlns:c16r2="http://schemas.microsoft.com/office/drawing/2015/06/chart">
            <c:ext xmlns:c16="http://schemas.microsoft.com/office/drawing/2014/chart" uri="{C3380CC4-5D6E-409C-BE32-E72D297353CC}">
              <c16:uniqueId val="{00000004-F383-405B-8BBB-0602C83DFC9C}"/>
            </c:ext>
          </c:extLst>
        </c:ser>
        <c:dLbls>
          <c:showLegendKey val="0"/>
          <c:showVal val="0"/>
          <c:showCatName val="0"/>
          <c:showSerName val="0"/>
          <c:showPercent val="0"/>
          <c:showBubbleSize val="0"/>
        </c:dLbls>
        <c:smooth val="0"/>
        <c:axId val="421573712"/>
        <c:axId val="421574104"/>
      </c:lineChart>
      <c:dateAx>
        <c:axId val="421573712"/>
        <c:scaling>
          <c:orientation val="minMax"/>
        </c:scaling>
        <c:delete val="0"/>
        <c:axPos val="b"/>
        <c:numFmt formatCode="m\/d\/yyyy" sourceLinked="1"/>
        <c:majorTickMark val="out"/>
        <c:minorTickMark val="none"/>
        <c:tickLblPos val="nextTo"/>
        <c:spPr>
          <a:noFill/>
          <a:ln w="9525" cap="flat" cmpd="sng" algn="ctr">
            <a:solidFill>
              <a:sysClr val="window" lastClr="FFFFFF">
                <a:lumMod val="50000"/>
              </a:sys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4104"/>
        <c:crosses val="autoZero"/>
        <c:auto val="1"/>
        <c:lblOffset val="100"/>
        <c:baseTimeUnit val="days"/>
      </c:dateAx>
      <c:valAx>
        <c:axId val="421574104"/>
        <c:scaling>
          <c:orientation val="minMax"/>
          <c:max val="120"/>
          <c:min val="6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c:rich>
          </c:tx>
          <c:layout>
            <c:manualLayout>
              <c:xMode val="edge"/>
              <c:yMode val="edge"/>
              <c:x val="1.111143634926675E-3"/>
              <c:y val="0.1502148067185652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(a)</a:t>
            </a:r>
          </a:p>
        </c:rich>
      </c:tx>
      <c:layout>
        <c:manualLayout>
          <c:xMode val="edge"/>
          <c:yMode val="edge"/>
          <c:x val="7.939286505650342E-2"/>
          <c:y val="4.742886687065085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0235574918302507E-2"/>
          <c:y val="5.2293013062023559E-2"/>
          <c:w val="0.91100285963035921"/>
          <c:h val="0.86119405499188639"/>
        </c:manualLayout>
      </c:layout>
      <c:lineChart>
        <c:grouping val="standard"/>
        <c:varyColors val="0"/>
        <c:ser>
          <c:idx val="0"/>
          <c:order val="0"/>
          <c:tx>
            <c:v>2014-15</c:v>
          </c:tx>
          <c:spPr>
            <a:ln w="19050" cap="rnd">
              <a:solidFill>
                <a:schemeClr val="accent1"/>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WQ_station_figs!$I$2:$I$366</c:f>
              <c:numCache>
                <c:formatCode>General</c:formatCode>
                <c:ptCount val="365"/>
                <c:pt idx="220" formatCode="0.00">
                  <c:v>23.841787234042545</c:v>
                </c:pt>
                <c:pt idx="221" formatCode="0.00">
                  <c:v>24.551805555555575</c:v>
                </c:pt>
                <c:pt idx="222" formatCode="0.00">
                  <c:v>25.2109375</c:v>
                </c:pt>
                <c:pt idx="223" formatCode="0.00">
                  <c:v>25.691979166666655</c:v>
                </c:pt>
                <c:pt idx="224" formatCode="0.00">
                  <c:v>25.616284722222222</c:v>
                </c:pt>
                <c:pt idx="225" formatCode="0.00">
                  <c:v>25.588055555555531</c:v>
                </c:pt>
                <c:pt idx="226" formatCode="0.00">
                  <c:v>25.860173611111108</c:v>
                </c:pt>
                <c:pt idx="227" formatCode="0.00">
                  <c:v>26.384861111111118</c:v>
                </c:pt>
                <c:pt idx="228" formatCode="0.00">
                  <c:v>26.809340277777792</c:v>
                </c:pt>
                <c:pt idx="229" formatCode="0.00">
                  <c:v>26.992569444444456</c:v>
                </c:pt>
                <c:pt idx="230" formatCode="0.00">
                  <c:v>27.213159722222233</c:v>
                </c:pt>
                <c:pt idx="231" formatCode="0.00">
                  <c:v>26.918298611111101</c:v>
                </c:pt>
                <c:pt idx="232" formatCode="0.00">
                  <c:v>26.918090277777772</c:v>
                </c:pt>
                <c:pt idx="233" formatCode="0.00">
                  <c:v>26.722118055555537</c:v>
                </c:pt>
                <c:pt idx="234" formatCode="0.00">
                  <c:v>26.010628571428569</c:v>
                </c:pt>
                <c:pt idx="235" formatCode="0.00">
                  <c:v>26.733680555555559</c:v>
                </c:pt>
                <c:pt idx="236" formatCode="0.00">
                  <c:v>27.604027777777773</c:v>
                </c:pt>
                <c:pt idx="237" formatCode="0.00">
                  <c:v>28.285347222222224</c:v>
                </c:pt>
                <c:pt idx="238" formatCode="0.00">
                  <c:v>28.355555555555565</c:v>
                </c:pt>
                <c:pt idx="239" formatCode="0.00">
                  <c:v>28.585138888888892</c:v>
                </c:pt>
                <c:pt idx="240" formatCode="0.00">
                  <c:v>28.171458333333341</c:v>
                </c:pt>
                <c:pt idx="241" formatCode="0.00">
                  <c:v>27.118750000000009</c:v>
                </c:pt>
                <c:pt idx="242" formatCode="0.00">
                  <c:v>26.194513888888881</c:v>
                </c:pt>
                <c:pt idx="243" formatCode="0.00">
                  <c:v>26.139305555555552</c:v>
                </c:pt>
                <c:pt idx="244" formatCode="0.00">
                  <c:v>27.613194444444431</c:v>
                </c:pt>
                <c:pt idx="245" formatCode="0.00">
                  <c:v>28.467185185185187</c:v>
                </c:pt>
                <c:pt idx="246" formatCode="0.00">
                  <c:v>28.554930555555543</c:v>
                </c:pt>
                <c:pt idx="247" formatCode="0.00">
                  <c:v>26.658333333333324</c:v>
                </c:pt>
                <c:pt idx="248" formatCode="0.00">
                  <c:v>25.20333333333334</c:v>
                </c:pt>
                <c:pt idx="249" formatCode="0.00">
                  <c:v>25.181111111111104</c:v>
                </c:pt>
                <c:pt idx="250" formatCode="0.00">
                  <c:v>24.804236111111116</c:v>
                </c:pt>
                <c:pt idx="251" formatCode="0.00">
                  <c:v>26.640277777777772</c:v>
                </c:pt>
                <c:pt idx="252" formatCode="0.00">
                  <c:v>26.914305555555554</c:v>
                </c:pt>
                <c:pt idx="253" formatCode="0.00">
                  <c:v>25.541805555555559</c:v>
                </c:pt>
                <c:pt idx="254" formatCode="0.00">
                  <c:v>27.685283018867924</c:v>
                </c:pt>
                <c:pt idx="335" formatCode="0.00">
                  <c:v>14.101048387096775</c:v>
                </c:pt>
                <c:pt idx="336" formatCode="0.00">
                  <c:v>12.304722222222219</c:v>
                </c:pt>
                <c:pt idx="337" formatCode="0.00">
                  <c:v>11.658888888888894</c:v>
                </c:pt>
                <c:pt idx="338" formatCode="0.00">
                  <c:v>11.068402777777775</c:v>
                </c:pt>
                <c:pt idx="339" formatCode="0.00">
                  <c:v>10.951111111111114</c:v>
                </c:pt>
                <c:pt idx="340" formatCode="0.00">
                  <c:v>11.353472222222216</c:v>
                </c:pt>
                <c:pt idx="341" formatCode="0.00">
                  <c:v>11.986944444444447</c:v>
                </c:pt>
                <c:pt idx="342" formatCode="0.00">
                  <c:v>12.527569444444445</c:v>
                </c:pt>
                <c:pt idx="343" formatCode="0.00">
                  <c:v>13.11875</c:v>
                </c:pt>
                <c:pt idx="344" formatCode="0.00">
                  <c:v>13.118888888888883</c:v>
                </c:pt>
                <c:pt idx="345" formatCode="0.00">
                  <c:v>13.349444444444453</c:v>
                </c:pt>
                <c:pt idx="346" formatCode="0.00">
                  <c:v>13.457222222222207</c:v>
                </c:pt>
                <c:pt idx="347" formatCode="0.00">
                  <c:v>13.989166666666669</c:v>
                </c:pt>
                <c:pt idx="348" formatCode="0.00">
                  <c:v>14.234375</c:v>
                </c:pt>
                <c:pt idx="349" formatCode="0.00">
                  <c:v>15.157430555555559</c:v>
                </c:pt>
                <c:pt idx="350" formatCode="0.00">
                  <c:v>15.359513888888895</c:v>
                </c:pt>
                <c:pt idx="351" formatCode="0.00">
                  <c:v>15.7965671641791</c:v>
                </c:pt>
                <c:pt idx="363" formatCode="0.00">
                  <c:v>13.341040000000005</c:v>
                </c:pt>
                <c:pt idx="364" formatCode="0.00">
                  <c:v>13.569166666666669</c:v>
                </c:pt>
              </c:numCache>
            </c:numRef>
          </c:val>
          <c:smooth val="0"/>
          <c:extLst xmlns:c16r2="http://schemas.microsoft.com/office/drawing/2015/06/chart">
            <c:ext xmlns:c16="http://schemas.microsoft.com/office/drawing/2014/chart" uri="{C3380CC4-5D6E-409C-BE32-E72D297353CC}">
              <c16:uniqueId val="{00000000-3240-4FB7-8974-D7FCA115215D}"/>
            </c:ext>
          </c:extLst>
        </c:ser>
        <c:ser>
          <c:idx val="1"/>
          <c:order val="1"/>
          <c:tx>
            <c:v>2015-16</c:v>
          </c:tx>
          <c:spPr>
            <a:ln w="19050" cap="rnd">
              <a:solidFill>
                <a:schemeClr val="accent2"/>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WQ_station_figs!$I$367:$I$732</c:f>
              <c:numCache>
                <c:formatCode>0.00</c:formatCode>
                <c:ptCount val="366"/>
                <c:pt idx="0">
                  <c:v>13.257361111111106</c:v>
                </c:pt>
                <c:pt idx="1">
                  <c:v>11.741527777777772</c:v>
                </c:pt>
                <c:pt idx="2">
                  <c:v>11.075694444444443</c:v>
                </c:pt>
                <c:pt idx="3">
                  <c:v>11.158055555555558</c:v>
                </c:pt>
                <c:pt idx="4">
                  <c:v>11.372847222222225</c:v>
                </c:pt>
                <c:pt idx="5">
                  <c:v>11.070902777777784</c:v>
                </c:pt>
                <c:pt idx="6">
                  <c:v>10.568888888888891</c:v>
                </c:pt>
                <c:pt idx="7">
                  <c:v>10.737083333333327</c:v>
                </c:pt>
                <c:pt idx="8">
                  <c:v>11.459930555555557</c:v>
                </c:pt>
                <c:pt idx="9">
                  <c:v>12.204722222222225</c:v>
                </c:pt>
                <c:pt idx="10">
                  <c:v>12.771319444444449</c:v>
                </c:pt>
                <c:pt idx="11">
                  <c:v>11.568333333333335</c:v>
                </c:pt>
                <c:pt idx="12">
                  <c:v>11.24652777777778</c:v>
                </c:pt>
                <c:pt idx="13">
                  <c:v>11.60798611111111</c:v>
                </c:pt>
                <c:pt idx="14">
                  <c:v>11.631666666666669</c:v>
                </c:pt>
                <c:pt idx="15">
                  <c:v>11.11097222222222</c:v>
                </c:pt>
                <c:pt idx="16">
                  <c:v>10.09805555555555</c:v>
                </c:pt>
                <c:pt idx="17">
                  <c:v>9.9683333333333355</c:v>
                </c:pt>
                <c:pt idx="18">
                  <c:v>10.458402777777781</c:v>
                </c:pt>
                <c:pt idx="19">
                  <c:v>10.964097222222216</c:v>
                </c:pt>
                <c:pt idx="20">
                  <c:v>11.720833333333331</c:v>
                </c:pt>
                <c:pt idx="21">
                  <c:v>12.103125000000002</c:v>
                </c:pt>
                <c:pt idx="22">
                  <c:v>13.034444444444448</c:v>
                </c:pt>
                <c:pt idx="23">
                  <c:v>13.329999999999998</c:v>
                </c:pt>
                <c:pt idx="92">
                  <c:v>20.940076923076916</c:v>
                </c:pt>
                <c:pt idx="93">
                  <c:v>21.389722222222225</c:v>
                </c:pt>
                <c:pt idx="94">
                  <c:v>22.530347222222222</c:v>
                </c:pt>
                <c:pt idx="95">
                  <c:v>22.776666666666667</c:v>
                </c:pt>
                <c:pt idx="96">
                  <c:v>23.281944444444445</c:v>
                </c:pt>
                <c:pt idx="97">
                  <c:v>23.724722222222212</c:v>
                </c:pt>
                <c:pt idx="98">
                  <c:v>24.186666666666657</c:v>
                </c:pt>
                <c:pt idx="99">
                  <c:v>23.715208333333333</c:v>
                </c:pt>
                <c:pt idx="100">
                  <c:v>23.719375000000007</c:v>
                </c:pt>
                <c:pt idx="101">
                  <c:v>23.91687499999999</c:v>
                </c:pt>
                <c:pt idx="102">
                  <c:v>24.45236111111112</c:v>
                </c:pt>
                <c:pt idx="103">
                  <c:v>23.727777777777785</c:v>
                </c:pt>
                <c:pt idx="104">
                  <c:v>23.916458333333328</c:v>
                </c:pt>
                <c:pt idx="105">
                  <c:v>24.446319444444448</c:v>
                </c:pt>
                <c:pt idx="106">
                  <c:v>25.009791666666658</c:v>
                </c:pt>
                <c:pt idx="107">
                  <c:v>25.444166666666661</c:v>
                </c:pt>
                <c:pt idx="108">
                  <c:v>26.147291666666671</c:v>
                </c:pt>
                <c:pt idx="109">
                  <c:v>25.847361111111109</c:v>
                </c:pt>
                <c:pt idx="110">
                  <c:v>25.888472222222223</c:v>
                </c:pt>
                <c:pt idx="111">
                  <c:v>25.891666666666659</c:v>
                </c:pt>
                <c:pt idx="112">
                  <c:v>25.952638888888892</c:v>
                </c:pt>
                <c:pt idx="113">
                  <c:v>24.896597222222223</c:v>
                </c:pt>
                <c:pt idx="114">
                  <c:v>25.121388888888887</c:v>
                </c:pt>
                <c:pt idx="115">
                  <c:v>25.594791666666659</c:v>
                </c:pt>
                <c:pt idx="116">
                  <c:v>25.431249999999995</c:v>
                </c:pt>
                <c:pt idx="117">
                  <c:v>25.733263888888885</c:v>
                </c:pt>
                <c:pt idx="118">
                  <c:v>25.924722222222211</c:v>
                </c:pt>
                <c:pt idx="119">
                  <c:v>24.673055555555564</c:v>
                </c:pt>
                <c:pt idx="120">
                  <c:v>24.206944444444442</c:v>
                </c:pt>
                <c:pt idx="121">
                  <c:v>24.382361111111113</c:v>
                </c:pt>
                <c:pt idx="122">
                  <c:v>24.777986111111115</c:v>
                </c:pt>
                <c:pt idx="123">
                  <c:v>25.198194444444447</c:v>
                </c:pt>
                <c:pt idx="124">
                  <c:v>25.744583333333335</c:v>
                </c:pt>
                <c:pt idx="125">
                  <c:v>26.707916666666666</c:v>
                </c:pt>
                <c:pt idx="126">
                  <c:v>25.957361111111108</c:v>
                </c:pt>
                <c:pt idx="127">
                  <c:v>24.379027777777768</c:v>
                </c:pt>
                <c:pt idx="128">
                  <c:v>22.629861111111126</c:v>
                </c:pt>
                <c:pt idx="129">
                  <c:v>23.799861111111124</c:v>
                </c:pt>
                <c:pt idx="130">
                  <c:v>24.40784722222222</c:v>
                </c:pt>
                <c:pt idx="131">
                  <c:v>25.15680555555555</c:v>
                </c:pt>
                <c:pt idx="132">
                  <c:v>26.164930555555557</c:v>
                </c:pt>
                <c:pt idx="133">
                  <c:v>26.808958333333329</c:v>
                </c:pt>
                <c:pt idx="134">
                  <c:v>25.82694444444445</c:v>
                </c:pt>
                <c:pt idx="135">
                  <c:v>27.210416666666678</c:v>
                </c:pt>
                <c:pt idx="136">
                  <c:v>26.338055555555556</c:v>
                </c:pt>
                <c:pt idx="137">
                  <c:v>26.51506944444445</c:v>
                </c:pt>
                <c:pt idx="138">
                  <c:v>26.416666666666664</c:v>
                </c:pt>
                <c:pt idx="139">
                  <c:v>26.259166666666673</c:v>
                </c:pt>
                <c:pt idx="140">
                  <c:v>27.039305555555558</c:v>
                </c:pt>
                <c:pt idx="141">
                  <c:v>27.63666666666667</c:v>
                </c:pt>
                <c:pt idx="142">
                  <c:v>28.951458333333349</c:v>
                </c:pt>
                <c:pt idx="143">
                  <c:v>28.607013888888883</c:v>
                </c:pt>
                <c:pt idx="144">
                  <c:v>28.603958333333335</c:v>
                </c:pt>
                <c:pt idx="145">
                  <c:v>27.742152777777775</c:v>
                </c:pt>
                <c:pt idx="146">
                  <c:v>28.335000000000012</c:v>
                </c:pt>
                <c:pt idx="147">
                  <c:v>29.301805555555568</c:v>
                </c:pt>
                <c:pt idx="148">
                  <c:v>29.23430555555554</c:v>
                </c:pt>
                <c:pt idx="149">
                  <c:v>28.661458333333332</c:v>
                </c:pt>
                <c:pt idx="150">
                  <c:v>28.148749999999996</c:v>
                </c:pt>
                <c:pt idx="151">
                  <c:v>27.911527777777778</c:v>
                </c:pt>
                <c:pt idx="152">
                  <c:v>27.859513888888895</c:v>
                </c:pt>
                <c:pt idx="153">
                  <c:v>27.191736111111108</c:v>
                </c:pt>
                <c:pt idx="154">
                  <c:v>26.145277777777775</c:v>
                </c:pt>
                <c:pt idx="155">
                  <c:v>26.083819444444451</c:v>
                </c:pt>
                <c:pt idx="156">
                  <c:v>26.860208333333329</c:v>
                </c:pt>
                <c:pt idx="157">
                  <c:v>27.479097222222222</c:v>
                </c:pt>
                <c:pt idx="158">
                  <c:v>28.163402777777762</c:v>
                </c:pt>
                <c:pt idx="159">
                  <c:v>28.321111111111108</c:v>
                </c:pt>
                <c:pt idx="160">
                  <c:v>28.74423611111111</c:v>
                </c:pt>
                <c:pt idx="161">
                  <c:v>27.758611111111112</c:v>
                </c:pt>
                <c:pt idx="162">
                  <c:v>27.838888888888896</c:v>
                </c:pt>
                <c:pt idx="163">
                  <c:v>27.512430555555557</c:v>
                </c:pt>
                <c:pt idx="164">
                  <c:v>26.207152777777765</c:v>
                </c:pt>
                <c:pt idx="165">
                  <c:v>27.357569444444433</c:v>
                </c:pt>
                <c:pt idx="166">
                  <c:v>27.919791666666665</c:v>
                </c:pt>
                <c:pt idx="167">
                  <c:v>28.184513888888876</c:v>
                </c:pt>
                <c:pt idx="168">
                  <c:v>27.624236111111124</c:v>
                </c:pt>
                <c:pt idx="169">
                  <c:v>26.895069444444445</c:v>
                </c:pt>
                <c:pt idx="170">
                  <c:v>26.561875000000001</c:v>
                </c:pt>
                <c:pt idx="171">
                  <c:v>26.346874999999997</c:v>
                </c:pt>
                <c:pt idx="172">
                  <c:v>26.172777777777778</c:v>
                </c:pt>
                <c:pt idx="173">
                  <c:v>26.602708333333315</c:v>
                </c:pt>
                <c:pt idx="174">
                  <c:v>26.42784722222224</c:v>
                </c:pt>
                <c:pt idx="175">
                  <c:v>25.576597222222215</c:v>
                </c:pt>
                <c:pt idx="176">
                  <c:v>24.853541666666676</c:v>
                </c:pt>
                <c:pt idx="177">
                  <c:v>24.637638888888887</c:v>
                </c:pt>
                <c:pt idx="178">
                  <c:v>24.408263888888897</c:v>
                </c:pt>
                <c:pt idx="179">
                  <c:v>24.80402777777778</c:v>
                </c:pt>
                <c:pt idx="180">
                  <c:v>24.672638888888887</c:v>
                </c:pt>
                <c:pt idx="181">
                  <c:v>24.917430555555541</c:v>
                </c:pt>
                <c:pt idx="182">
                  <c:v>25.501736111111111</c:v>
                </c:pt>
                <c:pt idx="183">
                  <c:v>26.313055555555547</c:v>
                </c:pt>
                <c:pt idx="184">
                  <c:v>27.061805555555551</c:v>
                </c:pt>
                <c:pt idx="185">
                  <c:v>26.394375</c:v>
                </c:pt>
                <c:pt idx="186">
                  <c:v>24.352361111111122</c:v>
                </c:pt>
                <c:pt idx="187">
                  <c:v>24.563333333333322</c:v>
                </c:pt>
                <c:pt idx="188">
                  <c:v>25.019583333333337</c:v>
                </c:pt>
                <c:pt idx="189">
                  <c:v>23.394305555555544</c:v>
                </c:pt>
                <c:pt idx="190">
                  <c:v>24.163680555555558</c:v>
                </c:pt>
                <c:pt idx="191">
                  <c:v>25.516503496503532</c:v>
                </c:pt>
                <c:pt idx="192">
                  <c:v>26.47847222222223</c:v>
                </c:pt>
                <c:pt idx="193">
                  <c:v>27.697569444444412</c:v>
                </c:pt>
                <c:pt idx="194">
                  <c:v>29.127638888888878</c:v>
                </c:pt>
                <c:pt idx="195">
                  <c:v>29.869722222222222</c:v>
                </c:pt>
                <c:pt idx="196">
                  <c:v>29.412361111111117</c:v>
                </c:pt>
                <c:pt idx="197">
                  <c:v>29.919097222222231</c:v>
                </c:pt>
                <c:pt idx="198">
                  <c:v>27.270486111111083</c:v>
                </c:pt>
                <c:pt idx="199">
                  <c:v>25.804513888888891</c:v>
                </c:pt>
                <c:pt idx="200">
                  <c:v>25.733055555555566</c:v>
                </c:pt>
                <c:pt idx="201">
                  <c:v>24.996041666666653</c:v>
                </c:pt>
                <c:pt idx="202">
                  <c:v>25.019166666666699</c:v>
                </c:pt>
                <c:pt idx="203">
                  <c:v>25.38444444444443</c:v>
                </c:pt>
                <c:pt idx="204">
                  <c:v>25.423600000000008</c:v>
                </c:pt>
                <c:pt idx="206">
                  <c:v>25.543333333333347</c:v>
                </c:pt>
                <c:pt idx="207">
                  <c:v>26.902222222222218</c:v>
                </c:pt>
                <c:pt idx="208">
                  <c:v>27.041041666666676</c:v>
                </c:pt>
                <c:pt idx="209">
                  <c:v>27.084583333333303</c:v>
                </c:pt>
                <c:pt idx="210">
                  <c:v>25.795902777777759</c:v>
                </c:pt>
                <c:pt idx="211">
                  <c:v>25.773402777777775</c:v>
                </c:pt>
                <c:pt idx="212">
                  <c:v>24.885138888888857</c:v>
                </c:pt>
                <c:pt idx="213">
                  <c:v>24.998472222222183</c:v>
                </c:pt>
                <c:pt idx="214">
                  <c:v>25.6929861111111</c:v>
                </c:pt>
                <c:pt idx="215">
                  <c:v>26.112638888888895</c:v>
                </c:pt>
                <c:pt idx="216">
                  <c:v>25.777847222222192</c:v>
                </c:pt>
                <c:pt idx="217">
                  <c:v>25.802916666666658</c:v>
                </c:pt>
                <c:pt idx="218">
                  <c:v>27.034166666666668</c:v>
                </c:pt>
                <c:pt idx="222">
                  <c:v>27.756590909090907</c:v>
                </c:pt>
                <c:pt idx="223">
                  <c:v>28.05708333333332</c:v>
                </c:pt>
                <c:pt idx="224">
                  <c:v>28.108402777777794</c:v>
                </c:pt>
                <c:pt idx="225">
                  <c:v>28.627986111111106</c:v>
                </c:pt>
                <c:pt idx="226">
                  <c:v>28.001041666666666</c:v>
                </c:pt>
                <c:pt idx="227">
                  <c:v>27.943888888888889</c:v>
                </c:pt>
                <c:pt idx="228">
                  <c:v>28.730277777777765</c:v>
                </c:pt>
                <c:pt idx="229">
                  <c:v>29.603958333333324</c:v>
                </c:pt>
                <c:pt idx="230">
                  <c:v>29.031458333333326</c:v>
                </c:pt>
                <c:pt idx="231">
                  <c:v>27.286666666666676</c:v>
                </c:pt>
                <c:pt idx="232">
                  <c:v>27.15854166666664</c:v>
                </c:pt>
                <c:pt idx="233">
                  <c:v>28.109722222222231</c:v>
                </c:pt>
                <c:pt idx="234">
                  <c:v>28.886319444444425</c:v>
                </c:pt>
                <c:pt idx="235">
                  <c:v>28.61965277777777</c:v>
                </c:pt>
                <c:pt idx="236">
                  <c:v>28.475972222222222</c:v>
                </c:pt>
                <c:pt idx="237">
                  <c:v>28.331388888888881</c:v>
                </c:pt>
                <c:pt idx="238">
                  <c:v>29.022430555555527</c:v>
                </c:pt>
                <c:pt idx="239">
                  <c:v>29.288680555555555</c:v>
                </c:pt>
                <c:pt idx="240">
                  <c:v>30.631843971631206</c:v>
                </c:pt>
                <c:pt idx="241">
                  <c:v>30.888541666666658</c:v>
                </c:pt>
                <c:pt idx="242">
                  <c:v>30.304861111111101</c:v>
                </c:pt>
                <c:pt idx="243">
                  <c:v>29.203402777777804</c:v>
                </c:pt>
                <c:pt idx="244">
                  <c:v>29.005069444444459</c:v>
                </c:pt>
                <c:pt idx="245">
                  <c:v>28.842083333333328</c:v>
                </c:pt>
                <c:pt idx="246">
                  <c:v>28.82654929577464</c:v>
                </c:pt>
                <c:pt idx="247">
                  <c:v>28.776319444444443</c:v>
                </c:pt>
                <c:pt idx="248">
                  <c:v>28.322083333333349</c:v>
                </c:pt>
                <c:pt idx="249">
                  <c:v>27.239791666666648</c:v>
                </c:pt>
                <c:pt idx="250">
                  <c:v>27.425277777777772</c:v>
                </c:pt>
                <c:pt idx="251">
                  <c:v>27.085625000000014</c:v>
                </c:pt>
                <c:pt idx="252">
                  <c:v>27.82756944444445</c:v>
                </c:pt>
                <c:pt idx="253">
                  <c:v>28.208333333333332</c:v>
                </c:pt>
                <c:pt idx="254">
                  <c:v>27.524652777777753</c:v>
                </c:pt>
                <c:pt idx="255">
                  <c:v>27.727013888888891</c:v>
                </c:pt>
                <c:pt idx="256">
                  <c:v>27.673124999999985</c:v>
                </c:pt>
                <c:pt idx="257">
                  <c:v>28.606180555555554</c:v>
                </c:pt>
                <c:pt idx="258">
                  <c:v>27.567569444444452</c:v>
                </c:pt>
                <c:pt idx="259">
                  <c:v>26.721527777777769</c:v>
                </c:pt>
                <c:pt idx="260">
                  <c:v>26.856714285714265</c:v>
                </c:pt>
                <c:pt idx="261">
                  <c:v>26.392847222222244</c:v>
                </c:pt>
                <c:pt idx="262">
                  <c:v>24.88013888888889</c:v>
                </c:pt>
                <c:pt idx="263">
                  <c:v>25.0686111111111</c:v>
                </c:pt>
                <c:pt idx="264">
                  <c:v>24.49840277777778</c:v>
                </c:pt>
                <c:pt idx="265">
                  <c:v>23.322638888888878</c:v>
                </c:pt>
                <c:pt idx="266">
                  <c:v>23.672708333333301</c:v>
                </c:pt>
                <c:pt idx="267">
                  <c:v>24.395763888888919</c:v>
                </c:pt>
                <c:pt idx="268">
                  <c:v>25.622500000000045</c:v>
                </c:pt>
                <c:pt idx="269">
                  <c:v>25.504305555555558</c:v>
                </c:pt>
                <c:pt idx="270">
                  <c:v>26.066180555555547</c:v>
                </c:pt>
                <c:pt idx="271">
                  <c:v>26.496736111111087</c:v>
                </c:pt>
                <c:pt idx="272">
                  <c:v>25.54881944444444</c:v>
                </c:pt>
                <c:pt idx="273">
                  <c:v>24.081458333333362</c:v>
                </c:pt>
                <c:pt idx="274">
                  <c:v>23.92444444444444</c:v>
                </c:pt>
                <c:pt idx="275">
                  <c:v>24.239027777777789</c:v>
                </c:pt>
                <c:pt idx="276">
                  <c:v>24.702291666666685</c:v>
                </c:pt>
                <c:pt idx="277">
                  <c:v>24.74493055555557</c:v>
                </c:pt>
                <c:pt idx="278">
                  <c:v>24.855486111111105</c:v>
                </c:pt>
                <c:pt idx="279">
                  <c:v>24.594236111111098</c:v>
                </c:pt>
                <c:pt idx="280">
                  <c:v>24.994374999999998</c:v>
                </c:pt>
                <c:pt idx="281">
                  <c:v>25.17604166666667</c:v>
                </c:pt>
                <c:pt idx="282">
                  <c:v>25.159583333333345</c:v>
                </c:pt>
                <c:pt idx="283">
                  <c:v>24.927500000000006</c:v>
                </c:pt>
                <c:pt idx="284">
                  <c:v>24.61652777777779</c:v>
                </c:pt>
                <c:pt idx="285">
                  <c:v>23.527291666666688</c:v>
                </c:pt>
                <c:pt idx="286">
                  <c:v>23.830069444444472</c:v>
                </c:pt>
                <c:pt idx="287">
                  <c:v>23.405000000000012</c:v>
                </c:pt>
                <c:pt idx="288">
                  <c:v>22.967638888888896</c:v>
                </c:pt>
                <c:pt idx="289">
                  <c:v>22.439027777777785</c:v>
                </c:pt>
                <c:pt idx="290">
                  <c:v>22.255694444444455</c:v>
                </c:pt>
                <c:pt idx="291">
                  <c:v>22.002708333333327</c:v>
                </c:pt>
                <c:pt idx="292">
                  <c:v>21.247499999999999</c:v>
                </c:pt>
                <c:pt idx="295">
                  <c:v>21.391504424778766</c:v>
                </c:pt>
                <c:pt idx="296">
                  <c:v>21.426736111111122</c:v>
                </c:pt>
                <c:pt idx="297">
                  <c:v>20.321597222222223</c:v>
                </c:pt>
                <c:pt idx="298">
                  <c:v>19.590277777777771</c:v>
                </c:pt>
                <c:pt idx="299">
                  <c:v>19.859027777777762</c:v>
                </c:pt>
                <c:pt idx="300">
                  <c:v>19.956319444444464</c:v>
                </c:pt>
                <c:pt idx="301">
                  <c:v>20.129236111111087</c:v>
                </c:pt>
                <c:pt idx="302">
                  <c:v>20.29430555555555</c:v>
                </c:pt>
                <c:pt idx="303">
                  <c:v>20.624583333333291</c:v>
                </c:pt>
                <c:pt idx="304">
                  <c:v>21.540972222222226</c:v>
                </c:pt>
                <c:pt idx="305">
                  <c:v>20.724166666666694</c:v>
                </c:pt>
                <c:pt idx="306">
                  <c:v>20.426319444444445</c:v>
                </c:pt>
                <c:pt idx="307">
                  <c:v>19.94458333333333</c:v>
                </c:pt>
                <c:pt idx="308">
                  <c:v>19.699210526315792</c:v>
                </c:pt>
              </c:numCache>
            </c:numRef>
          </c:val>
          <c:smooth val="0"/>
          <c:extLst xmlns:c16r2="http://schemas.microsoft.com/office/drawing/2015/06/chart">
            <c:ext xmlns:c16="http://schemas.microsoft.com/office/drawing/2014/chart" uri="{C3380CC4-5D6E-409C-BE32-E72D297353CC}">
              <c16:uniqueId val="{00000001-3240-4FB7-8974-D7FCA115215D}"/>
            </c:ext>
          </c:extLst>
        </c:ser>
        <c:ser>
          <c:idx val="2"/>
          <c:order val="2"/>
          <c:tx>
            <c:v>2016-17</c:v>
          </c:tx>
          <c:spPr>
            <a:ln w="19050" cap="rnd">
              <a:solidFill>
                <a:schemeClr val="accent3"/>
              </a:solidFill>
              <a:round/>
            </a:ln>
            <a:effectLst/>
          </c:spPr>
          <c:marker>
            <c:symbol val="none"/>
          </c:marker>
          <c:val>
            <c:numRef>
              <c:f>WQ_station_figs!$I$733:$I$1097</c:f>
              <c:numCache>
                <c:formatCode>0.00</c:formatCode>
                <c:ptCount val="365"/>
                <c:pt idx="0">
                  <c:v>10.091597222222214</c:v>
                </c:pt>
                <c:pt idx="1">
                  <c:v>9.9393749999999983</c:v>
                </c:pt>
                <c:pt idx="2">
                  <c:v>9.7917361111111081</c:v>
                </c:pt>
                <c:pt idx="3">
                  <c:v>10.26819444444444</c:v>
                </c:pt>
                <c:pt idx="4">
                  <c:v>11.512916666666662</c:v>
                </c:pt>
                <c:pt idx="5">
                  <c:v>11.398819444444445</c:v>
                </c:pt>
                <c:pt idx="6">
                  <c:v>11.852708333333323</c:v>
                </c:pt>
                <c:pt idx="7">
                  <c:v>12.433541666666668</c:v>
                </c:pt>
                <c:pt idx="8">
                  <c:v>12.124999999999993</c:v>
                </c:pt>
                <c:pt idx="9">
                  <c:v>12.127708333333333</c:v>
                </c:pt>
                <c:pt idx="10">
                  <c:v>12.861250000000007</c:v>
                </c:pt>
                <c:pt idx="11">
                  <c:v>13.296388888888892</c:v>
                </c:pt>
                <c:pt idx="12">
                  <c:v>12.842291666666647</c:v>
                </c:pt>
                <c:pt idx="13">
                  <c:v>12.019305555555563</c:v>
                </c:pt>
                <c:pt idx="14">
                  <c:v>11.12097222222223</c:v>
                </c:pt>
                <c:pt idx="15">
                  <c:v>11.317222222222217</c:v>
                </c:pt>
                <c:pt idx="16">
                  <c:v>12.295138888888896</c:v>
                </c:pt>
                <c:pt idx="17">
                  <c:v>13.388055555555558</c:v>
                </c:pt>
                <c:pt idx="18">
                  <c:v>14.370763888888888</c:v>
                </c:pt>
                <c:pt idx="19">
                  <c:v>15.760902777777781</c:v>
                </c:pt>
                <c:pt idx="20">
                  <c:v>17.059861111111118</c:v>
                </c:pt>
                <c:pt idx="21">
                  <c:v>17.63999999999999</c:v>
                </c:pt>
                <c:pt idx="22">
                  <c:v>17.258194444444452</c:v>
                </c:pt>
                <c:pt idx="23">
                  <c:v>14.958749999999988</c:v>
                </c:pt>
                <c:pt idx="24">
                  <c:v>13.746666666666671</c:v>
                </c:pt>
                <c:pt idx="25">
                  <c:v>12.854861111111106</c:v>
                </c:pt>
                <c:pt idx="26">
                  <c:v>12.57375</c:v>
                </c:pt>
                <c:pt idx="27">
                  <c:v>12.256805555555559</c:v>
                </c:pt>
                <c:pt idx="28">
                  <c:v>11.873888888888883</c:v>
                </c:pt>
                <c:pt idx="29">
                  <c:v>11.461527777777775</c:v>
                </c:pt>
                <c:pt idx="30">
                  <c:v>11.194722222222214</c:v>
                </c:pt>
                <c:pt idx="31">
                  <c:v>11.467916666666659</c:v>
                </c:pt>
                <c:pt idx="32">
                  <c:v>12.313125000000001</c:v>
                </c:pt>
                <c:pt idx="33">
                  <c:v>12.818819444444443</c:v>
                </c:pt>
                <c:pt idx="34">
                  <c:v>12.651736111111111</c:v>
                </c:pt>
                <c:pt idx="35">
                  <c:v>12.485208333333327</c:v>
                </c:pt>
                <c:pt idx="36">
                  <c:v>12.806041666666662</c:v>
                </c:pt>
                <c:pt idx="37">
                  <c:v>12.948333333333316</c:v>
                </c:pt>
                <c:pt idx="38">
                  <c:v>12.957083333333332</c:v>
                </c:pt>
                <c:pt idx="39">
                  <c:v>13.073750000000009</c:v>
                </c:pt>
                <c:pt idx="40">
                  <c:v>13.652847222222219</c:v>
                </c:pt>
                <c:pt idx="41">
                  <c:v>14.18000000000001</c:v>
                </c:pt>
                <c:pt idx="42">
                  <c:v>13.459097222222224</c:v>
                </c:pt>
                <c:pt idx="43">
                  <c:v>13.287847222222231</c:v>
                </c:pt>
                <c:pt idx="44">
                  <c:v>13.20798611111111</c:v>
                </c:pt>
                <c:pt idx="45">
                  <c:v>13.395347222222227</c:v>
                </c:pt>
                <c:pt idx="46">
                  <c:v>13.985138888888882</c:v>
                </c:pt>
                <c:pt idx="47">
                  <c:v>14.118680555555558</c:v>
                </c:pt>
                <c:pt idx="48">
                  <c:v>14.300624999999997</c:v>
                </c:pt>
                <c:pt idx="49">
                  <c:v>14.657847222222228</c:v>
                </c:pt>
                <c:pt idx="50">
                  <c:v>15.197291666666679</c:v>
                </c:pt>
                <c:pt idx="51">
                  <c:v>14.162222222222214</c:v>
                </c:pt>
                <c:pt idx="52">
                  <c:v>13.286180555555555</c:v>
                </c:pt>
                <c:pt idx="53">
                  <c:v>14.295208333333335</c:v>
                </c:pt>
                <c:pt idx="54">
                  <c:v>14.38243055555556</c:v>
                </c:pt>
                <c:pt idx="55">
                  <c:v>13.989305555555562</c:v>
                </c:pt>
                <c:pt idx="56">
                  <c:v>13.318611111111116</c:v>
                </c:pt>
                <c:pt idx="57">
                  <c:v>12.86388888888888</c:v>
                </c:pt>
                <c:pt idx="58">
                  <c:v>12.971944444444439</c:v>
                </c:pt>
                <c:pt idx="59">
                  <c:v>13.316249999999993</c:v>
                </c:pt>
                <c:pt idx="60">
                  <c:v>14.328611111111103</c:v>
                </c:pt>
                <c:pt idx="61">
                  <c:v>15.325972222222241</c:v>
                </c:pt>
                <c:pt idx="62">
                  <c:v>16.51152777777779</c:v>
                </c:pt>
                <c:pt idx="63">
                  <c:v>17.270902777777774</c:v>
                </c:pt>
                <c:pt idx="64">
                  <c:v>17.027986111111108</c:v>
                </c:pt>
                <c:pt idx="65">
                  <c:v>15.09479166666666</c:v>
                </c:pt>
                <c:pt idx="66">
                  <c:v>14.431944444444449</c:v>
                </c:pt>
                <c:pt idx="67">
                  <c:v>14.830347222222239</c:v>
                </c:pt>
                <c:pt idx="68">
                  <c:v>15.603541666666663</c:v>
                </c:pt>
                <c:pt idx="69">
                  <c:v>16.526736111111116</c:v>
                </c:pt>
                <c:pt idx="70">
                  <c:v>16.988680555555568</c:v>
                </c:pt>
                <c:pt idx="71">
                  <c:v>17.439583333333324</c:v>
                </c:pt>
                <c:pt idx="72">
                  <c:v>16.792777777777786</c:v>
                </c:pt>
                <c:pt idx="73">
                  <c:v>16.464513888888902</c:v>
                </c:pt>
                <c:pt idx="74">
                  <c:v>16.550069444444471</c:v>
                </c:pt>
                <c:pt idx="75">
                  <c:v>16.651666666666681</c:v>
                </c:pt>
                <c:pt idx="76">
                  <c:v>16.267013888888886</c:v>
                </c:pt>
                <c:pt idx="77">
                  <c:v>15.900347222222219</c:v>
                </c:pt>
                <c:pt idx="78">
                  <c:v>15.615833333333333</c:v>
                </c:pt>
                <c:pt idx="79">
                  <c:v>16.007569444444457</c:v>
                </c:pt>
                <c:pt idx="80">
                  <c:v>16.150972222222215</c:v>
                </c:pt>
                <c:pt idx="81">
                  <c:v>15.821527777777785</c:v>
                </c:pt>
                <c:pt idx="82">
                  <c:v>16.047361111111098</c:v>
                </c:pt>
                <c:pt idx="83">
                  <c:v>16.304513888888884</c:v>
                </c:pt>
                <c:pt idx="84">
                  <c:v>16.289374999999986</c:v>
                </c:pt>
                <c:pt idx="85">
                  <c:v>16.653680555555564</c:v>
                </c:pt>
                <c:pt idx="86">
                  <c:v>17.574097222222203</c:v>
                </c:pt>
                <c:pt idx="87">
                  <c:v>17.910208333333323</c:v>
                </c:pt>
                <c:pt idx="88">
                  <c:v>17.815277777777762</c:v>
                </c:pt>
                <c:pt idx="89">
                  <c:v>18.19048611111111</c:v>
                </c:pt>
                <c:pt idx="90">
                  <c:v>18.059722222222224</c:v>
                </c:pt>
                <c:pt idx="91">
                  <c:v>17.120625000000015</c:v>
                </c:pt>
                <c:pt idx="92">
                  <c:v>16.831180555555566</c:v>
                </c:pt>
                <c:pt idx="93">
                  <c:v>16.99527777777778</c:v>
                </c:pt>
                <c:pt idx="94">
                  <c:v>17.369166666666665</c:v>
                </c:pt>
                <c:pt idx="95">
                  <c:v>17.302638888888904</c:v>
                </c:pt>
                <c:pt idx="96">
                  <c:v>18.029027777777753</c:v>
                </c:pt>
                <c:pt idx="97">
                  <c:v>18.313472222222227</c:v>
                </c:pt>
                <c:pt idx="98">
                  <c:v>19.062847222222224</c:v>
                </c:pt>
                <c:pt idx="99">
                  <c:v>19.931666666666679</c:v>
                </c:pt>
                <c:pt idx="100">
                  <c:v>21.075138888888858</c:v>
                </c:pt>
                <c:pt idx="101">
                  <c:v>22.111180555555556</c:v>
                </c:pt>
                <c:pt idx="102">
                  <c:v>22.173263888888879</c:v>
                </c:pt>
                <c:pt idx="103">
                  <c:v>21.39076388888887</c:v>
                </c:pt>
                <c:pt idx="104">
                  <c:v>20.829305555555564</c:v>
                </c:pt>
                <c:pt idx="105">
                  <c:v>20.855625000000007</c:v>
                </c:pt>
                <c:pt idx="106">
                  <c:v>21.171319444444421</c:v>
                </c:pt>
                <c:pt idx="107">
                  <c:v>21.44263888888889</c:v>
                </c:pt>
                <c:pt idx="108">
                  <c:v>20.051388888888905</c:v>
                </c:pt>
                <c:pt idx="109">
                  <c:v>19.791597222222212</c:v>
                </c:pt>
                <c:pt idx="110">
                  <c:v>20.575555555555553</c:v>
                </c:pt>
                <c:pt idx="111">
                  <c:v>21.337430555555546</c:v>
                </c:pt>
                <c:pt idx="112">
                  <c:v>22.189513888888879</c:v>
                </c:pt>
                <c:pt idx="113">
                  <c:v>21.506458333333317</c:v>
                </c:pt>
                <c:pt idx="114">
                  <c:v>20.243750000000009</c:v>
                </c:pt>
                <c:pt idx="115">
                  <c:v>19.930902777777764</c:v>
                </c:pt>
                <c:pt idx="116">
                  <c:v>19.791249999999994</c:v>
                </c:pt>
                <c:pt idx="117">
                  <c:v>20.487847222222214</c:v>
                </c:pt>
                <c:pt idx="118">
                  <c:v>21.846597222222229</c:v>
                </c:pt>
                <c:pt idx="119">
                  <c:v>23.304722222222203</c:v>
                </c:pt>
                <c:pt idx="120">
                  <c:v>24.470069444444462</c:v>
                </c:pt>
                <c:pt idx="121">
                  <c:v>24.896041666666676</c:v>
                </c:pt>
                <c:pt idx="122">
                  <c:v>24.826388888888882</c:v>
                </c:pt>
                <c:pt idx="123">
                  <c:v>23.875972222222217</c:v>
                </c:pt>
                <c:pt idx="124">
                  <c:v>23.482222222222205</c:v>
                </c:pt>
                <c:pt idx="125">
                  <c:v>23.214305555555576</c:v>
                </c:pt>
                <c:pt idx="126">
                  <c:v>23.600625000000022</c:v>
                </c:pt>
                <c:pt idx="127">
                  <c:v>23.827708333333341</c:v>
                </c:pt>
                <c:pt idx="128">
                  <c:v>23.586805555555539</c:v>
                </c:pt>
                <c:pt idx="129">
                  <c:v>23.881180555555559</c:v>
                </c:pt>
                <c:pt idx="130">
                  <c:v>24.739444444444448</c:v>
                </c:pt>
                <c:pt idx="131">
                  <c:v>24.05798611111112</c:v>
                </c:pt>
                <c:pt idx="132">
                  <c:v>24.852222222222228</c:v>
                </c:pt>
                <c:pt idx="133">
                  <c:v>24.637777777777782</c:v>
                </c:pt>
                <c:pt idx="134">
                  <c:v>25.142361111111107</c:v>
                </c:pt>
                <c:pt idx="135">
                  <c:v>25.779930555555534</c:v>
                </c:pt>
                <c:pt idx="136">
                  <c:v>24.373750000000019</c:v>
                </c:pt>
                <c:pt idx="137">
                  <c:v>23.56118055555557</c:v>
                </c:pt>
                <c:pt idx="138">
                  <c:v>24.118472222222216</c:v>
                </c:pt>
                <c:pt idx="139">
                  <c:v>25.134236111111122</c:v>
                </c:pt>
                <c:pt idx="140">
                  <c:v>26.097430555555558</c:v>
                </c:pt>
                <c:pt idx="141">
                  <c:v>27.018472222222226</c:v>
                </c:pt>
                <c:pt idx="142">
                  <c:v>27.54201388888891</c:v>
                </c:pt>
                <c:pt idx="143">
                  <c:v>27.562013888888892</c:v>
                </c:pt>
                <c:pt idx="144">
                  <c:v>27.589791666666663</c:v>
                </c:pt>
                <c:pt idx="145">
                  <c:v>27.626388888888897</c:v>
                </c:pt>
                <c:pt idx="146">
                  <c:v>26.757152777777765</c:v>
                </c:pt>
                <c:pt idx="147">
                  <c:v>25.860138888888894</c:v>
                </c:pt>
                <c:pt idx="148">
                  <c:v>25.742777777777796</c:v>
                </c:pt>
                <c:pt idx="149">
                  <c:v>26.559305555555575</c:v>
                </c:pt>
                <c:pt idx="150">
                  <c:v>26.527361111111098</c:v>
                </c:pt>
                <c:pt idx="151">
                  <c:v>26.559097222222221</c:v>
                </c:pt>
                <c:pt idx="152">
                  <c:v>27.101527777777797</c:v>
                </c:pt>
                <c:pt idx="153">
                  <c:v>27.480763888888902</c:v>
                </c:pt>
                <c:pt idx="154">
                  <c:v>28.017708333333339</c:v>
                </c:pt>
                <c:pt idx="155">
                  <c:v>29.062152777777783</c:v>
                </c:pt>
                <c:pt idx="156">
                  <c:v>29.639861111111106</c:v>
                </c:pt>
                <c:pt idx="157">
                  <c:v>30.843055555555566</c:v>
                </c:pt>
                <c:pt idx="158">
                  <c:v>30.03895833333333</c:v>
                </c:pt>
                <c:pt idx="159">
                  <c:v>29.107430555555553</c:v>
                </c:pt>
                <c:pt idx="160">
                  <c:v>28.494791666666654</c:v>
                </c:pt>
                <c:pt idx="161">
                  <c:v>27.532361111111133</c:v>
                </c:pt>
                <c:pt idx="162">
                  <c:v>27.052708333333332</c:v>
                </c:pt>
                <c:pt idx="163">
                  <c:v>27.854722222222232</c:v>
                </c:pt>
                <c:pt idx="168">
                  <c:v>27.099930555555556</c:v>
                </c:pt>
                <c:pt idx="169">
                  <c:v>27.031944444444445</c:v>
                </c:pt>
                <c:pt idx="170">
                  <c:v>27.896458333333356</c:v>
                </c:pt>
                <c:pt idx="171">
                  <c:v>27.878888888888888</c:v>
                </c:pt>
                <c:pt idx="172">
                  <c:v>26.852222222222217</c:v>
                </c:pt>
                <c:pt idx="173">
                  <c:v>27.560624999999995</c:v>
                </c:pt>
                <c:pt idx="174">
                  <c:v>28.498472222222233</c:v>
                </c:pt>
                <c:pt idx="175">
                  <c:v>27.630625000000002</c:v>
                </c:pt>
                <c:pt idx="176">
                  <c:v>27.039027777777758</c:v>
                </c:pt>
                <c:pt idx="177">
                  <c:v>26.045277777777777</c:v>
                </c:pt>
                <c:pt idx="178">
                  <c:v>24.930902777777774</c:v>
                </c:pt>
                <c:pt idx="179">
                  <c:v>24.897847222222207</c:v>
                </c:pt>
                <c:pt idx="180">
                  <c:v>25.364722222222237</c:v>
                </c:pt>
                <c:pt idx="181">
                  <c:v>25.949513888888873</c:v>
                </c:pt>
                <c:pt idx="182">
                  <c:v>26.551805555555568</c:v>
                </c:pt>
                <c:pt idx="183">
                  <c:v>27.191180555555565</c:v>
                </c:pt>
                <c:pt idx="184">
                  <c:v>27.466041666666669</c:v>
                </c:pt>
                <c:pt idx="185">
                  <c:v>26.3634722222222</c:v>
                </c:pt>
                <c:pt idx="186">
                  <c:v>25.873402777777741</c:v>
                </c:pt>
                <c:pt idx="187">
                  <c:v>25.840972222222199</c:v>
                </c:pt>
                <c:pt idx="188">
                  <c:v>25.806527777777784</c:v>
                </c:pt>
                <c:pt idx="189">
                  <c:v>26.108750000000001</c:v>
                </c:pt>
                <c:pt idx="190">
                  <c:v>25.98118055555555</c:v>
                </c:pt>
                <c:pt idx="191">
                  <c:v>25.13784722222222</c:v>
                </c:pt>
                <c:pt idx="214">
                  <c:v>25.220833333333314</c:v>
                </c:pt>
                <c:pt idx="215">
                  <c:v>25.562569444444453</c:v>
                </c:pt>
                <c:pt idx="216">
                  <c:v>26.148402777777811</c:v>
                </c:pt>
                <c:pt idx="217">
                  <c:v>26.515208333333369</c:v>
                </c:pt>
                <c:pt idx="218">
                  <c:v>26.067847222222227</c:v>
                </c:pt>
                <c:pt idx="219">
                  <c:v>25.235763888888894</c:v>
                </c:pt>
                <c:pt idx="220">
                  <c:v>24.773194444444439</c:v>
                </c:pt>
                <c:pt idx="221">
                  <c:v>24.904027777777802</c:v>
                </c:pt>
                <c:pt idx="222">
                  <c:v>25.289583333333319</c:v>
                </c:pt>
                <c:pt idx="223">
                  <c:v>24.771458333333346</c:v>
                </c:pt>
                <c:pt idx="224">
                  <c:v>24.22569444444445</c:v>
                </c:pt>
                <c:pt idx="225">
                  <c:v>23.689791666666665</c:v>
                </c:pt>
                <c:pt idx="226">
                  <c:v>23.658263888888893</c:v>
                </c:pt>
                <c:pt idx="227">
                  <c:v>23.347361111111077</c:v>
                </c:pt>
                <c:pt idx="228">
                  <c:v>22.494166666666676</c:v>
                </c:pt>
                <c:pt idx="229">
                  <c:v>22.260486111111103</c:v>
                </c:pt>
                <c:pt idx="230">
                  <c:v>22.133194444444438</c:v>
                </c:pt>
                <c:pt idx="231">
                  <c:v>22.609166666666663</c:v>
                </c:pt>
                <c:pt idx="232">
                  <c:v>23.379861111111129</c:v>
                </c:pt>
                <c:pt idx="233">
                  <c:v>23.309374999999978</c:v>
                </c:pt>
                <c:pt idx="234">
                  <c:v>22.723680555555536</c:v>
                </c:pt>
                <c:pt idx="235">
                  <c:v>22.078541666666652</c:v>
                </c:pt>
                <c:pt idx="236">
                  <c:v>22.057430555555595</c:v>
                </c:pt>
                <c:pt idx="237">
                  <c:v>23.231111111111098</c:v>
                </c:pt>
                <c:pt idx="238">
                  <c:v>24.418125000000007</c:v>
                </c:pt>
                <c:pt idx="239">
                  <c:v>25.263680555555553</c:v>
                </c:pt>
                <c:pt idx="240">
                  <c:v>25.250208333333333</c:v>
                </c:pt>
                <c:pt idx="241">
                  <c:v>24.549930555555544</c:v>
                </c:pt>
                <c:pt idx="242">
                  <c:v>24.099097222222209</c:v>
                </c:pt>
                <c:pt idx="243">
                  <c:v>23.870625000000004</c:v>
                </c:pt>
                <c:pt idx="244">
                  <c:v>24.256319444444436</c:v>
                </c:pt>
                <c:pt idx="245">
                  <c:v>25.409375000000001</c:v>
                </c:pt>
                <c:pt idx="246">
                  <c:v>25.408958333333342</c:v>
                </c:pt>
                <c:pt idx="247">
                  <c:v>25.032291666666655</c:v>
                </c:pt>
                <c:pt idx="248">
                  <c:v>25.052152777777781</c:v>
                </c:pt>
                <c:pt idx="249">
                  <c:v>25.035902777777792</c:v>
                </c:pt>
                <c:pt idx="250">
                  <c:v>24.618819444444433</c:v>
                </c:pt>
                <c:pt idx="251">
                  <c:v>24.475694444444443</c:v>
                </c:pt>
                <c:pt idx="252">
                  <c:v>24.674930555555562</c:v>
                </c:pt>
                <c:pt idx="253">
                  <c:v>24.721319444444454</c:v>
                </c:pt>
                <c:pt idx="254">
                  <c:v>24.684861111111115</c:v>
                </c:pt>
                <c:pt idx="255">
                  <c:v>24.525416666666668</c:v>
                </c:pt>
                <c:pt idx="256">
                  <c:v>23.743055555555564</c:v>
                </c:pt>
                <c:pt idx="257">
                  <c:v>23.857638888888875</c:v>
                </c:pt>
                <c:pt idx="258">
                  <c:v>24.736180555555549</c:v>
                </c:pt>
                <c:pt idx="259">
                  <c:v>25.827499999999993</c:v>
                </c:pt>
                <c:pt idx="260">
                  <c:v>24.418611111111087</c:v>
                </c:pt>
                <c:pt idx="261">
                  <c:v>24.015902777777764</c:v>
                </c:pt>
                <c:pt idx="262">
                  <c:v>22.972222222222221</c:v>
                </c:pt>
                <c:pt idx="263">
                  <c:v>23.906597222222214</c:v>
                </c:pt>
                <c:pt idx="264">
                  <c:v>24.955138888888918</c:v>
                </c:pt>
                <c:pt idx="265">
                  <c:v>25.86430555555555</c:v>
                </c:pt>
                <c:pt idx="266">
                  <c:v>26.534097222222204</c:v>
                </c:pt>
                <c:pt idx="267">
                  <c:v>26.361111111111111</c:v>
                </c:pt>
                <c:pt idx="268">
                  <c:v>26.850138888888853</c:v>
                </c:pt>
                <c:pt idx="269">
                  <c:v>27.126944444444469</c:v>
                </c:pt>
                <c:pt idx="270">
                  <c:v>27.283888888888896</c:v>
                </c:pt>
                <c:pt idx="271">
                  <c:v>27.453194444444414</c:v>
                </c:pt>
                <c:pt idx="272">
                  <c:v>26.691805555555558</c:v>
                </c:pt>
                <c:pt idx="273">
                  <c:v>24.655486111111106</c:v>
                </c:pt>
                <c:pt idx="274">
                  <c:v>23.932152777777805</c:v>
                </c:pt>
                <c:pt idx="275">
                  <c:v>23.539513888888862</c:v>
                </c:pt>
                <c:pt idx="276">
                  <c:v>22.736874999999994</c:v>
                </c:pt>
                <c:pt idx="277">
                  <c:v>22.183749999999993</c:v>
                </c:pt>
                <c:pt idx="278">
                  <c:v>21.758055555555572</c:v>
                </c:pt>
                <c:pt idx="279">
                  <c:v>21.768680555555555</c:v>
                </c:pt>
                <c:pt idx="280">
                  <c:v>21.527152777777772</c:v>
                </c:pt>
                <c:pt idx="281">
                  <c:v>21.532361111111101</c:v>
                </c:pt>
                <c:pt idx="282">
                  <c:v>21.860833333333314</c:v>
                </c:pt>
                <c:pt idx="283">
                  <c:v>20.276458333333334</c:v>
                </c:pt>
                <c:pt idx="284">
                  <c:v>19.62340277777777</c:v>
                </c:pt>
                <c:pt idx="285">
                  <c:v>20.532708333333346</c:v>
                </c:pt>
                <c:pt idx="286">
                  <c:v>21.248819444444408</c:v>
                </c:pt>
                <c:pt idx="287">
                  <c:v>21.277152777777765</c:v>
                </c:pt>
                <c:pt idx="288">
                  <c:v>20.708333333333329</c:v>
                </c:pt>
                <c:pt idx="289">
                  <c:v>20.800416666666663</c:v>
                </c:pt>
                <c:pt idx="290">
                  <c:v>20.877847222222208</c:v>
                </c:pt>
                <c:pt idx="291">
                  <c:v>21.002013888888868</c:v>
                </c:pt>
                <c:pt idx="292">
                  <c:v>21.017013888888908</c:v>
                </c:pt>
                <c:pt idx="293">
                  <c:v>20.881736111111113</c:v>
                </c:pt>
                <c:pt idx="294">
                  <c:v>20.52333333333333</c:v>
                </c:pt>
                <c:pt idx="295">
                  <c:v>20.400555555555567</c:v>
                </c:pt>
                <c:pt idx="296">
                  <c:v>21.02173611111111</c:v>
                </c:pt>
                <c:pt idx="297">
                  <c:v>20.747569444444427</c:v>
                </c:pt>
                <c:pt idx="298">
                  <c:v>21.042847222222242</c:v>
                </c:pt>
                <c:pt idx="299">
                  <c:v>20.705138888888897</c:v>
                </c:pt>
                <c:pt idx="300">
                  <c:v>18.210625000000018</c:v>
                </c:pt>
                <c:pt idx="301">
                  <c:v>17.61652777777778</c:v>
                </c:pt>
                <c:pt idx="302">
                  <c:v>17.631250000000009</c:v>
                </c:pt>
                <c:pt idx="303">
                  <c:v>17.466388888888904</c:v>
                </c:pt>
                <c:pt idx="308">
                  <c:v>18.826944444444454</c:v>
                </c:pt>
                <c:pt idx="309">
                  <c:v>18.344166666666677</c:v>
                </c:pt>
                <c:pt idx="310">
                  <c:v>17.792083333333327</c:v>
                </c:pt>
                <c:pt idx="311">
                  <c:v>17.457708333333315</c:v>
                </c:pt>
                <c:pt idx="312">
                  <c:v>17.434444444444434</c:v>
                </c:pt>
                <c:pt idx="313">
                  <c:v>16.965625000000006</c:v>
                </c:pt>
                <c:pt idx="314">
                  <c:v>16.26680555555555</c:v>
                </c:pt>
                <c:pt idx="315">
                  <c:v>16.112430555555548</c:v>
                </c:pt>
                <c:pt idx="316">
                  <c:v>17.127916666666668</c:v>
                </c:pt>
                <c:pt idx="317">
                  <c:v>17.535000000000007</c:v>
                </c:pt>
                <c:pt idx="318">
                  <c:v>17.444027777777777</c:v>
                </c:pt>
                <c:pt idx="319">
                  <c:v>16.263472222222219</c:v>
                </c:pt>
                <c:pt idx="320">
                  <c:v>15.686458333333329</c:v>
                </c:pt>
                <c:pt idx="321">
                  <c:v>16.223055555555554</c:v>
                </c:pt>
                <c:pt idx="322">
                  <c:v>16.910277777777754</c:v>
                </c:pt>
                <c:pt idx="323">
                  <c:v>17.350277777777787</c:v>
                </c:pt>
                <c:pt idx="324">
                  <c:v>17.39965277777776</c:v>
                </c:pt>
                <c:pt idx="325">
                  <c:v>17.604444444444439</c:v>
                </c:pt>
                <c:pt idx="326">
                  <c:v>17.76958333333333</c:v>
                </c:pt>
                <c:pt idx="327">
                  <c:v>17.791111111111121</c:v>
                </c:pt>
                <c:pt idx="328">
                  <c:v>16.69402777777778</c:v>
                </c:pt>
                <c:pt idx="329">
                  <c:v>16.024999999999991</c:v>
                </c:pt>
                <c:pt idx="330">
                  <c:v>15.914444444444449</c:v>
                </c:pt>
                <c:pt idx="331">
                  <c:v>16.465416666666673</c:v>
                </c:pt>
                <c:pt idx="332">
                  <c:v>15.552777777777777</c:v>
                </c:pt>
                <c:pt idx="333">
                  <c:v>14.259513888888879</c:v>
                </c:pt>
                <c:pt idx="334">
                  <c:v>13.090625000000003</c:v>
                </c:pt>
                <c:pt idx="335">
                  <c:v>12.269374999999989</c:v>
                </c:pt>
                <c:pt idx="336">
                  <c:v>12.058611111111111</c:v>
                </c:pt>
                <c:pt idx="337">
                  <c:v>11.992638888888896</c:v>
                </c:pt>
                <c:pt idx="338">
                  <c:v>12.292152777777783</c:v>
                </c:pt>
                <c:pt idx="339">
                  <c:v>12.284236111111101</c:v>
                </c:pt>
                <c:pt idx="340">
                  <c:v>11.698194444444439</c:v>
                </c:pt>
                <c:pt idx="341">
                  <c:v>11.369374999999996</c:v>
                </c:pt>
                <c:pt idx="342">
                  <c:v>11.697013888888897</c:v>
                </c:pt>
                <c:pt idx="343">
                  <c:v>12.041736111111099</c:v>
                </c:pt>
                <c:pt idx="344">
                  <c:v>12.969583333333325</c:v>
                </c:pt>
                <c:pt idx="345">
                  <c:v>13.317013888888878</c:v>
                </c:pt>
                <c:pt idx="346">
                  <c:v>13.855138888888892</c:v>
                </c:pt>
                <c:pt idx="347">
                  <c:v>14.243680555555557</c:v>
                </c:pt>
                <c:pt idx="348">
                  <c:v>14.098263888888887</c:v>
                </c:pt>
                <c:pt idx="349">
                  <c:v>14.31354166666666</c:v>
                </c:pt>
                <c:pt idx="350">
                  <c:v>14.228958333333317</c:v>
                </c:pt>
                <c:pt idx="351">
                  <c:v>14.438402777777769</c:v>
                </c:pt>
                <c:pt idx="352">
                  <c:v>14.130972222222226</c:v>
                </c:pt>
                <c:pt idx="353">
                  <c:v>13.889513888888883</c:v>
                </c:pt>
                <c:pt idx="354">
                  <c:v>13.731944444444446</c:v>
                </c:pt>
                <c:pt idx="355">
                  <c:v>13.356388888888887</c:v>
                </c:pt>
                <c:pt idx="356">
                  <c:v>13.151041666666664</c:v>
                </c:pt>
                <c:pt idx="357">
                  <c:v>12.949722222222219</c:v>
                </c:pt>
                <c:pt idx="358">
                  <c:v>12.714166666666669</c:v>
                </c:pt>
                <c:pt idx="359">
                  <c:v>12.754930555555559</c:v>
                </c:pt>
                <c:pt idx="360">
                  <c:v>12.653333333333331</c:v>
                </c:pt>
                <c:pt idx="361">
                  <c:v>12.588611111111126</c:v>
                </c:pt>
                <c:pt idx="362">
                  <c:v>13.893125000000005</c:v>
                </c:pt>
                <c:pt idx="363">
                  <c:v>14.446249999999999</c:v>
                </c:pt>
                <c:pt idx="364">
                  <c:v>13.418055555555553</c:v>
                </c:pt>
              </c:numCache>
            </c:numRef>
          </c:val>
          <c:smooth val="0"/>
          <c:extLst xmlns:c16r2="http://schemas.microsoft.com/office/drawing/2015/06/chart">
            <c:ext xmlns:c16="http://schemas.microsoft.com/office/drawing/2014/chart" uri="{C3380CC4-5D6E-409C-BE32-E72D297353CC}">
              <c16:uniqueId val="{00000002-3240-4FB7-8974-D7FCA115215D}"/>
            </c:ext>
          </c:extLst>
        </c:ser>
        <c:ser>
          <c:idx val="3"/>
          <c:order val="3"/>
          <c:tx>
            <c:v>2017-18</c:v>
          </c:tx>
          <c:spPr>
            <a:ln w="19050" cap="rnd">
              <a:solidFill>
                <a:schemeClr val="accent4"/>
              </a:solidFill>
              <a:round/>
            </a:ln>
            <a:effectLst/>
          </c:spPr>
          <c:marker>
            <c:symbol val="none"/>
          </c:marker>
          <c:val>
            <c:numRef>
              <c:f>WQ_station_figs!$I$1098:$I$1462</c:f>
              <c:numCache>
                <c:formatCode>0.00</c:formatCode>
                <c:ptCount val="365"/>
                <c:pt idx="0">
                  <c:v>13.103958333333319</c:v>
                </c:pt>
                <c:pt idx="1">
                  <c:v>12.003888888888897</c:v>
                </c:pt>
                <c:pt idx="2">
                  <c:v>11.610624999999995</c:v>
                </c:pt>
                <c:pt idx="3">
                  <c:v>11.75812500000001</c:v>
                </c:pt>
                <c:pt idx="4">
                  <c:v>11.835277777777781</c:v>
                </c:pt>
                <c:pt idx="5">
                  <c:v>11.228541666666658</c:v>
                </c:pt>
                <c:pt idx="6">
                  <c:v>11.383819444444434</c:v>
                </c:pt>
                <c:pt idx="7">
                  <c:v>10.82652777777778</c:v>
                </c:pt>
                <c:pt idx="8">
                  <c:v>10.741666666666671</c:v>
                </c:pt>
                <c:pt idx="9">
                  <c:v>10.742777777777771</c:v>
                </c:pt>
                <c:pt idx="10">
                  <c:v>10.390625000000004</c:v>
                </c:pt>
                <c:pt idx="11">
                  <c:v>10.158194444444442</c:v>
                </c:pt>
                <c:pt idx="12">
                  <c:v>10.43652777777778</c:v>
                </c:pt>
                <c:pt idx="13">
                  <c:v>11.073402777777789</c:v>
                </c:pt>
                <c:pt idx="14">
                  <c:v>11.868680555555571</c:v>
                </c:pt>
                <c:pt idx="15">
                  <c:v>12.062916666666659</c:v>
                </c:pt>
                <c:pt idx="16">
                  <c:v>12.108819444444443</c:v>
                </c:pt>
                <c:pt idx="17">
                  <c:v>12.722777777777788</c:v>
                </c:pt>
                <c:pt idx="18">
                  <c:v>12.407132867132866</c:v>
                </c:pt>
                <c:pt idx="19">
                  <c:v>12.294513888888893</c:v>
                </c:pt>
                <c:pt idx="20">
                  <c:v>11.207291666666666</c:v>
                </c:pt>
                <c:pt idx="21">
                  <c:v>10.936319444444441</c:v>
                </c:pt>
                <c:pt idx="22">
                  <c:v>10.74722222222222</c:v>
                </c:pt>
                <c:pt idx="23">
                  <c:v>10.636388888888886</c:v>
                </c:pt>
                <c:pt idx="24">
                  <c:v>10.636249999999995</c:v>
                </c:pt>
                <c:pt idx="25">
                  <c:v>10.944930555555549</c:v>
                </c:pt>
                <c:pt idx="26">
                  <c:v>11.09118055555556</c:v>
                </c:pt>
                <c:pt idx="27">
                  <c:v>11.393749999999995</c:v>
                </c:pt>
                <c:pt idx="28">
                  <c:v>10.982569444444437</c:v>
                </c:pt>
                <c:pt idx="29">
                  <c:v>11.250972222222217</c:v>
                </c:pt>
                <c:pt idx="30">
                  <c:v>12.237777777777765</c:v>
                </c:pt>
                <c:pt idx="31">
                  <c:v>11.822222222222226</c:v>
                </c:pt>
                <c:pt idx="32">
                  <c:v>11.940069444444454</c:v>
                </c:pt>
                <c:pt idx="33">
                  <c:v>13.02881944444445</c:v>
                </c:pt>
                <c:pt idx="34">
                  <c:v>13.441805555555561</c:v>
                </c:pt>
                <c:pt idx="35">
                  <c:v>13.259374999999993</c:v>
                </c:pt>
                <c:pt idx="36">
                  <c:v>13.106805555555557</c:v>
                </c:pt>
                <c:pt idx="37">
                  <c:v>12.984374999999995</c:v>
                </c:pt>
                <c:pt idx="38">
                  <c:v>12.408194444444449</c:v>
                </c:pt>
                <c:pt idx="39">
                  <c:v>12.092430555555554</c:v>
                </c:pt>
                <c:pt idx="40">
                  <c:v>12.400138888888883</c:v>
                </c:pt>
                <c:pt idx="41">
                  <c:v>12.788402777777769</c:v>
                </c:pt>
                <c:pt idx="42">
                  <c:v>13.435625000000007</c:v>
                </c:pt>
                <c:pt idx="43">
                  <c:v>12.841527777777777</c:v>
                </c:pt>
                <c:pt idx="44">
                  <c:v>13.328333333333328</c:v>
                </c:pt>
                <c:pt idx="45">
                  <c:v>13.891249999999999</c:v>
                </c:pt>
                <c:pt idx="46">
                  <c:v>15.017013888888894</c:v>
                </c:pt>
                <c:pt idx="47">
                  <c:v>15.123541666666675</c:v>
                </c:pt>
                <c:pt idx="48">
                  <c:v>14.118263888888887</c:v>
                </c:pt>
                <c:pt idx="49">
                  <c:v>13.111111111111114</c:v>
                </c:pt>
                <c:pt idx="50">
                  <c:v>12.293888888888887</c:v>
                </c:pt>
                <c:pt idx="51">
                  <c:v>12.213194444444442</c:v>
                </c:pt>
                <c:pt idx="52">
                  <c:v>12.787430555555552</c:v>
                </c:pt>
                <c:pt idx="53">
                  <c:v>13.466944444444445</c:v>
                </c:pt>
                <c:pt idx="54">
                  <c:v>13.654999999999994</c:v>
                </c:pt>
                <c:pt idx="55">
                  <c:v>13.563333333333325</c:v>
                </c:pt>
                <c:pt idx="56">
                  <c:v>13.745833333333346</c:v>
                </c:pt>
                <c:pt idx="57">
                  <c:v>13.952916666666669</c:v>
                </c:pt>
                <c:pt idx="58">
                  <c:v>13.287708333333336</c:v>
                </c:pt>
                <c:pt idx="59">
                  <c:v>12.960833333333326</c:v>
                </c:pt>
                <c:pt idx="60">
                  <c:v>12.618194444444438</c:v>
                </c:pt>
                <c:pt idx="61">
                  <c:v>12.822222222222235</c:v>
                </c:pt>
                <c:pt idx="62">
                  <c:v>13.014513888888883</c:v>
                </c:pt>
                <c:pt idx="63">
                  <c:v>13.468541666666676</c:v>
                </c:pt>
                <c:pt idx="64">
                  <c:v>14.342361111111124</c:v>
                </c:pt>
                <c:pt idx="65">
                  <c:v>15.033958333333342</c:v>
                </c:pt>
                <c:pt idx="66">
                  <c:v>14.849861111111105</c:v>
                </c:pt>
                <c:pt idx="67">
                  <c:v>14.626388888888878</c:v>
                </c:pt>
                <c:pt idx="68">
                  <c:v>14.613750000000003</c:v>
                </c:pt>
                <c:pt idx="69">
                  <c:v>14.663333333333343</c:v>
                </c:pt>
                <c:pt idx="70">
                  <c:v>14.566319444444433</c:v>
                </c:pt>
                <c:pt idx="71">
                  <c:v>14.814305555555551</c:v>
                </c:pt>
                <c:pt idx="72">
                  <c:v>15.296319444444439</c:v>
                </c:pt>
                <c:pt idx="73">
                  <c:v>16.002013888888889</c:v>
                </c:pt>
                <c:pt idx="74">
                  <c:v>16.851180555555555</c:v>
                </c:pt>
                <c:pt idx="75">
                  <c:v>16.975694444444443</c:v>
                </c:pt>
                <c:pt idx="76">
                  <c:v>15.954444444444457</c:v>
                </c:pt>
                <c:pt idx="77">
                  <c:v>16.075833333333325</c:v>
                </c:pt>
                <c:pt idx="78">
                  <c:v>16.672013888888891</c:v>
                </c:pt>
                <c:pt idx="79">
                  <c:v>17.321249999999999</c:v>
                </c:pt>
                <c:pt idx="80">
                  <c:v>18.229236111111106</c:v>
                </c:pt>
                <c:pt idx="81">
                  <c:v>17.67555555555554</c:v>
                </c:pt>
                <c:pt idx="82">
                  <c:v>17.805833333333329</c:v>
                </c:pt>
                <c:pt idx="83">
                  <c:v>18.883263888888887</c:v>
                </c:pt>
                <c:pt idx="84">
                  <c:v>19.56236111111113</c:v>
                </c:pt>
                <c:pt idx="85">
                  <c:v>20.118125000000028</c:v>
                </c:pt>
                <c:pt idx="86">
                  <c:v>20.584444444444426</c:v>
                </c:pt>
                <c:pt idx="87">
                  <c:v>20.447222222222226</c:v>
                </c:pt>
                <c:pt idx="88">
                  <c:v>20.88805555555555</c:v>
                </c:pt>
                <c:pt idx="89">
                  <c:v>21.628472222222232</c:v>
                </c:pt>
                <c:pt idx="90">
                  <c:v>21.9713888888889</c:v>
                </c:pt>
                <c:pt idx="91">
                  <c:v>21.032847222222216</c:v>
                </c:pt>
                <c:pt idx="92">
                  <c:v>19.378541666666678</c:v>
                </c:pt>
                <c:pt idx="93">
                  <c:v>17.995624999999993</c:v>
                </c:pt>
                <c:pt idx="94">
                  <c:v>17.656041666666674</c:v>
                </c:pt>
                <c:pt idx="95">
                  <c:v>18.424722222222233</c:v>
                </c:pt>
                <c:pt idx="96">
                  <c:v>19.719027777777804</c:v>
                </c:pt>
                <c:pt idx="97">
                  <c:v>21.269097222222207</c:v>
                </c:pt>
                <c:pt idx="98">
                  <c:v>21.596041666666675</c:v>
                </c:pt>
                <c:pt idx="99">
                  <c:v>21.399791666666669</c:v>
                </c:pt>
                <c:pt idx="100">
                  <c:v>21.807361111111103</c:v>
                </c:pt>
                <c:pt idx="101">
                  <c:v>22.65923611111111</c:v>
                </c:pt>
                <c:pt idx="102">
                  <c:v>23.341458333333321</c:v>
                </c:pt>
                <c:pt idx="103">
                  <c:v>22.880555555555535</c:v>
                </c:pt>
                <c:pt idx="104">
                  <c:v>21.583958333333332</c:v>
                </c:pt>
                <c:pt idx="105">
                  <c:v>21.676597222222245</c:v>
                </c:pt>
                <c:pt idx="106">
                  <c:v>20.121041666666677</c:v>
                </c:pt>
                <c:pt idx="107">
                  <c:v>19.191666666666677</c:v>
                </c:pt>
                <c:pt idx="108">
                  <c:v>19.733888888888881</c:v>
                </c:pt>
                <c:pt idx="109">
                  <c:v>20.681180555555564</c:v>
                </c:pt>
                <c:pt idx="110">
                  <c:v>22.176388888888901</c:v>
                </c:pt>
                <c:pt idx="111">
                  <c:v>22.484305555555562</c:v>
                </c:pt>
                <c:pt idx="112">
                  <c:v>22.565416666666671</c:v>
                </c:pt>
                <c:pt idx="113">
                  <c:v>22.365555555555556</c:v>
                </c:pt>
                <c:pt idx="114">
                  <c:v>22.343958333333326</c:v>
                </c:pt>
                <c:pt idx="115">
                  <c:v>22.510763888888903</c:v>
                </c:pt>
                <c:pt idx="116">
                  <c:v>23.252986111111099</c:v>
                </c:pt>
                <c:pt idx="117">
                  <c:v>23.661527777777788</c:v>
                </c:pt>
                <c:pt idx="118">
                  <c:v>23.569305555555545</c:v>
                </c:pt>
                <c:pt idx="119">
                  <c:v>23.711458333333322</c:v>
                </c:pt>
                <c:pt idx="120">
                  <c:v>24.413333333333323</c:v>
                </c:pt>
                <c:pt idx="121">
                  <c:v>25.183819444444449</c:v>
                </c:pt>
                <c:pt idx="122">
                  <c:v>23.977430555555557</c:v>
                </c:pt>
                <c:pt idx="123">
                  <c:v>23.00312499999999</c:v>
                </c:pt>
                <c:pt idx="124">
                  <c:v>22.71715277777777</c:v>
                </c:pt>
                <c:pt idx="125">
                  <c:v>22.88430555555556</c:v>
                </c:pt>
                <c:pt idx="126">
                  <c:v>23.217569444444461</c:v>
                </c:pt>
                <c:pt idx="127">
                  <c:v>23.227152777777778</c:v>
                </c:pt>
                <c:pt idx="128">
                  <c:v>22.781041666666663</c:v>
                </c:pt>
                <c:pt idx="129">
                  <c:v>22.538402777777776</c:v>
                </c:pt>
                <c:pt idx="130">
                  <c:v>22.547916666666687</c:v>
                </c:pt>
                <c:pt idx="131">
                  <c:v>22.850763888888892</c:v>
                </c:pt>
                <c:pt idx="132">
                  <c:v>22.930208333333344</c:v>
                </c:pt>
                <c:pt idx="133">
                  <c:v>23.260625000000012</c:v>
                </c:pt>
                <c:pt idx="134">
                  <c:v>23.449999999999992</c:v>
                </c:pt>
                <c:pt idx="135">
                  <c:v>23.760625000000012</c:v>
                </c:pt>
                <c:pt idx="136">
                  <c:v>23.96333333333332</c:v>
                </c:pt>
                <c:pt idx="137">
                  <c:v>24.076388888888882</c:v>
                </c:pt>
                <c:pt idx="138">
                  <c:v>23.481597222222209</c:v>
                </c:pt>
                <c:pt idx="139">
                  <c:v>23.025069444444448</c:v>
                </c:pt>
                <c:pt idx="140">
                  <c:v>22.030486111111102</c:v>
                </c:pt>
                <c:pt idx="141">
                  <c:v>21.385208333333338</c:v>
                </c:pt>
                <c:pt idx="142">
                  <c:v>22.202777777777779</c:v>
                </c:pt>
                <c:pt idx="143">
                  <c:v>22.964513888888902</c:v>
                </c:pt>
                <c:pt idx="144">
                  <c:v>23.585416666666674</c:v>
                </c:pt>
                <c:pt idx="145">
                  <c:v>24.276805555555555</c:v>
                </c:pt>
                <c:pt idx="146">
                  <c:v>25.460486111111084</c:v>
                </c:pt>
                <c:pt idx="147">
                  <c:v>26.257291666666646</c:v>
                </c:pt>
                <c:pt idx="148">
                  <c:v>27.027916666666684</c:v>
                </c:pt>
                <c:pt idx="149">
                  <c:v>27.191944444444452</c:v>
                </c:pt>
                <c:pt idx="150">
                  <c:v>27.475208333333335</c:v>
                </c:pt>
                <c:pt idx="151">
                  <c:v>26.746388888888895</c:v>
                </c:pt>
                <c:pt idx="152">
                  <c:v>26.298680555555563</c:v>
                </c:pt>
                <c:pt idx="153">
                  <c:v>26.426736111111094</c:v>
                </c:pt>
                <c:pt idx="154">
                  <c:v>25.354027777777759</c:v>
                </c:pt>
                <c:pt idx="155">
                  <c:v>24.749444444444464</c:v>
                </c:pt>
                <c:pt idx="156">
                  <c:v>24.621180555555565</c:v>
                </c:pt>
                <c:pt idx="157">
                  <c:v>24.415555555555542</c:v>
                </c:pt>
                <c:pt idx="158">
                  <c:v>24.328958333333343</c:v>
                </c:pt>
                <c:pt idx="159">
                  <c:v>24.658124999999991</c:v>
                </c:pt>
                <c:pt idx="160">
                  <c:v>25.131666666666661</c:v>
                </c:pt>
                <c:pt idx="161">
                  <c:v>25.661944444444448</c:v>
                </c:pt>
                <c:pt idx="162">
                  <c:v>25.886666666666663</c:v>
                </c:pt>
                <c:pt idx="163">
                  <c:v>25.915069444444427</c:v>
                </c:pt>
                <c:pt idx="164">
                  <c:v>25.911597222222206</c:v>
                </c:pt>
                <c:pt idx="165">
                  <c:v>26.187222222222228</c:v>
                </c:pt>
                <c:pt idx="166">
                  <c:v>26.430694444444455</c:v>
                </c:pt>
                <c:pt idx="167">
                  <c:v>26.514861111111099</c:v>
                </c:pt>
                <c:pt idx="168">
                  <c:v>25.873125000000016</c:v>
                </c:pt>
                <c:pt idx="169">
                  <c:v>24.811527777777762</c:v>
                </c:pt>
                <c:pt idx="170">
                  <c:v>24.04451388888889</c:v>
                </c:pt>
                <c:pt idx="171">
                  <c:v>24.248541666666696</c:v>
                </c:pt>
                <c:pt idx="172">
                  <c:v>24.691319444444439</c:v>
                </c:pt>
                <c:pt idx="173">
                  <c:v>24.115625000000005</c:v>
                </c:pt>
                <c:pt idx="174">
                  <c:v>22.463819444444439</c:v>
                </c:pt>
                <c:pt idx="175">
                  <c:v>21.676736111111119</c:v>
                </c:pt>
                <c:pt idx="176">
                  <c:v>21.79430555555556</c:v>
                </c:pt>
                <c:pt idx="177">
                  <c:v>22.060486111111082</c:v>
                </c:pt>
                <c:pt idx="178">
                  <c:v>21.876052631578947</c:v>
                </c:pt>
              </c:numCache>
            </c:numRef>
          </c:val>
          <c:smooth val="0"/>
          <c:extLst xmlns:c16r2="http://schemas.microsoft.com/office/drawing/2015/06/chart">
            <c:ext xmlns:c16="http://schemas.microsoft.com/office/drawing/2014/chart" uri="{C3380CC4-5D6E-409C-BE32-E72D297353CC}">
              <c16:uniqueId val="{00000003-3240-4FB7-8974-D7FCA115215D}"/>
            </c:ext>
          </c:extLst>
        </c:ser>
        <c:dLbls>
          <c:showLegendKey val="0"/>
          <c:showVal val="0"/>
          <c:showCatName val="0"/>
          <c:showSerName val="0"/>
          <c:showPercent val="0"/>
          <c:showBubbleSize val="0"/>
        </c:dLbls>
        <c:smooth val="0"/>
        <c:axId val="421574888"/>
        <c:axId val="421575280"/>
      </c:lineChart>
      <c:dateAx>
        <c:axId val="421574888"/>
        <c:scaling>
          <c:orientation val="minMax"/>
        </c:scaling>
        <c:delete val="0"/>
        <c:axPos val="b"/>
        <c:numFmt formatCode="mm"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5280"/>
        <c:crosses val="autoZero"/>
        <c:auto val="1"/>
        <c:lblOffset val="100"/>
        <c:baseTimeUnit val="days"/>
        <c:majorUnit val="1"/>
        <c:majorTimeUnit val="months"/>
      </c:dateAx>
      <c:valAx>
        <c:axId val="421575280"/>
        <c:scaling>
          <c:orientation val="minMax"/>
          <c:min val="5"/>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Temperature (C)</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4888"/>
        <c:crosses val="autoZero"/>
        <c:crossBetween val="between"/>
        <c:majorUnit val="10"/>
      </c:valAx>
      <c:spPr>
        <a:noFill/>
        <a:ln>
          <a:noFill/>
        </a:ln>
        <a:effectLst/>
      </c:spPr>
    </c:plotArea>
    <c:legend>
      <c:legendPos val="r"/>
      <c:layout>
        <c:manualLayout>
          <c:xMode val="edge"/>
          <c:yMode val="edge"/>
          <c:x val="0.42592109234739189"/>
          <c:y val="3.7635365547013834E-2"/>
          <c:w val="0.56521562380594292"/>
          <c:h val="0.111809893515732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t>(b)</a:t>
            </a:r>
          </a:p>
        </c:rich>
      </c:tx>
      <c:layout>
        <c:manualLayout>
          <c:xMode val="edge"/>
          <c:yMode val="edge"/>
          <c:x val="8.10625821118693E-2"/>
          <c:y val="5.814230020646367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0235574918302507E-2"/>
          <c:y val="5.2293013062023559E-2"/>
          <c:w val="0.91100285963035921"/>
          <c:h val="0.89707500233084425"/>
        </c:manualLayout>
      </c:layout>
      <c:lineChart>
        <c:grouping val="standard"/>
        <c:varyColors val="0"/>
        <c:ser>
          <c:idx val="0"/>
          <c:order val="0"/>
          <c:tx>
            <c:v>2014-15</c:v>
          </c:tx>
          <c:spPr>
            <a:ln w="19050" cap="rnd">
              <a:solidFill>
                <a:schemeClr val="accent1"/>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WQ_station_figs!$K$2:$K$366</c:f>
              <c:numCache>
                <c:formatCode>General</c:formatCode>
                <c:ptCount val="365"/>
                <c:pt idx="220" formatCode="0.00">
                  <c:v>7.7891914893616683</c:v>
                </c:pt>
                <c:pt idx="221" formatCode="0.00">
                  <c:v>7.7478125000000029</c:v>
                </c:pt>
                <c:pt idx="222" formatCode="0.00">
                  <c:v>7.7337847222222189</c:v>
                </c:pt>
                <c:pt idx="223" formatCode="0.00">
                  <c:v>7.7346180555555479</c:v>
                </c:pt>
                <c:pt idx="224" formatCode="0.00">
                  <c:v>7.7314583333333182</c:v>
                </c:pt>
                <c:pt idx="225" formatCode="0.00">
                  <c:v>7.728020833333308</c:v>
                </c:pt>
                <c:pt idx="226" formatCode="0.00">
                  <c:v>7.7088888888888611</c:v>
                </c:pt>
                <c:pt idx="227" formatCode="0.00">
                  <c:v>7.6910069444444282</c:v>
                </c:pt>
                <c:pt idx="228" formatCode="0.00">
                  <c:v>7.7162499999999987</c:v>
                </c:pt>
                <c:pt idx="229" formatCode="0.00">
                  <c:v>7.724166666666668</c:v>
                </c:pt>
                <c:pt idx="230" formatCode="0.00">
                  <c:v>7.6715625000000092</c:v>
                </c:pt>
                <c:pt idx="231" formatCode="0.00">
                  <c:v>7.6509375000000039</c:v>
                </c:pt>
                <c:pt idx="232" formatCode="0.00">
                  <c:v>7.6171527777777834</c:v>
                </c:pt>
                <c:pt idx="233" formatCode="0.00">
                  <c:v>7.5494097222222187</c:v>
                </c:pt>
                <c:pt idx="234" formatCode="0.00">
                  <c:v>7.4760571428571518</c:v>
                </c:pt>
                <c:pt idx="235" formatCode="0.00">
                  <c:v>7.531736111111111</c:v>
                </c:pt>
                <c:pt idx="236" formatCode="0.00">
                  <c:v>7.5281250000000028</c:v>
                </c:pt>
                <c:pt idx="237" formatCode="0.00">
                  <c:v>7.5253472222222193</c:v>
                </c:pt>
                <c:pt idx="238" formatCode="0.00">
                  <c:v>7.524791666666669</c:v>
                </c:pt>
                <c:pt idx="239" formatCode="0.00">
                  <c:v>7.5446527777777801</c:v>
                </c:pt>
                <c:pt idx="240" formatCode="0.00">
                  <c:v>7.5534722222222221</c:v>
                </c:pt>
                <c:pt idx="241" formatCode="0.00">
                  <c:v>7.4149305555555474</c:v>
                </c:pt>
                <c:pt idx="242" formatCode="0.00">
                  <c:v>7.1149305555555555</c:v>
                </c:pt>
                <c:pt idx="243" formatCode="0.00">
                  <c:v>7.2025694444444417</c:v>
                </c:pt>
                <c:pt idx="244" formatCode="0.00">
                  <c:v>7.2572916666666645</c:v>
                </c:pt>
                <c:pt idx="245" formatCode="0.00">
                  <c:v>7.2688148148148173</c:v>
                </c:pt>
                <c:pt idx="246" formatCode="0.00">
                  <c:v>7.2174305555555627</c:v>
                </c:pt>
                <c:pt idx="247" formatCode="0.00">
                  <c:v>7.3706250000000022</c:v>
                </c:pt>
                <c:pt idx="248" formatCode="0.00">
                  <c:v>7.5211805555555493</c:v>
                </c:pt>
                <c:pt idx="249" formatCode="0.00">
                  <c:v>7.711736111111108</c:v>
                </c:pt>
                <c:pt idx="250" formatCode="0.00">
                  <c:v>7.6716666666666633</c:v>
                </c:pt>
                <c:pt idx="251" formatCode="0.00">
                  <c:v>7.5495833333333389</c:v>
                </c:pt>
                <c:pt idx="252" formatCode="0.00">
                  <c:v>7.5725694444444436</c:v>
                </c:pt>
                <c:pt idx="253" formatCode="0.00">
                  <c:v>7.5462500000000006</c:v>
                </c:pt>
                <c:pt idx="254" formatCode="0.00">
                  <c:v>7.6366037735849046</c:v>
                </c:pt>
                <c:pt idx="335" formatCode="0.00">
                  <c:v>8.0848387096774186</c:v>
                </c:pt>
                <c:pt idx="336" formatCode="0.00">
                  <c:v>8.1190277777777684</c:v>
                </c:pt>
                <c:pt idx="337" formatCode="0.00">
                  <c:v>8.1275000000000066</c:v>
                </c:pt>
                <c:pt idx="338" formatCode="0.00">
                  <c:v>8.0657638888888705</c:v>
                </c:pt>
                <c:pt idx="339" formatCode="0.00">
                  <c:v>8.0640277777777705</c:v>
                </c:pt>
                <c:pt idx="340" formatCode="0.00">
                  <c:v>8.097986111111112</c:v>
                </c:pt>
                <c:pt idx="341" formatCode="0.00">
                  <c:v>8.1024305555555518</c:v>
                </c:pt>
                <c:pt idx="342" formatCode="0.00">
                  <c:v>8.14187499999999</c:v>
                </c:pt>
                <c:pt idx="343" formatCode="0.00">
                  <c:v>8.1590972222222078</c:v>
                </c:pt>
                <c:pt idx="344" formatCode="0.00">
                  <c:v>8.1204166666666655</c:v>
                </c:pt>
                <c:pt idx="345" formatCode="0.00">
                  <c:v>8.130347222222218</c:v>
                </c:pt>
                <c:pt idx="346" formatCode="0.00">
                  <c:v>8.1409027777777769</c:v>
                </c:pt>
                <c:pt idx="347" formatCode="0.00">
                  <c:v>8.1163194444444517</c:v>
                </c:pt>
                <c:pt idx="348" formatCode="0.00">
                  <c:v>8.1006944444444287</c:v>
                </c:pt>
                <c:pt idx="349" formatCode="0.00">
                  <c:v>8.0888194444444323</c:v>
                </c:pt>
                <c:pt idx="350" formatCode="0.00">
                  <c:v>8.045416666666668</c:v>
                </c:pt>
                <c:pt idx="351" formatCode="0.00">
                  <c:v>7.9989552238805963</c:v>
                </c:pt>
                <c:pt idx="363" formatCode="0.00">
                  <c:v>8.0711199999999899</c:v>
                </c:pt>
                <c:pt idx="364" formatCode="0.00">
                  <c:v>8.0680555555555529</c:v>
                </c:pt>
              </c:numCache>
            </c:numRef>
          </c:val>
          <c:smooth val="0"/>
          <c:extLst xmlns:c16r2="http://schemas.microsoft.com/office/drawing/2015/06/chart">
            <c:ext xmlns:c16="http://schemas.microsoft.com/office/drawing/2014/chart" uri="{C3380CC4-5D6E-409C-BE32-E72D297353CC}">
              <c16:uniqueId val="{00000000-C7B7-46E0-98BD-DA4ECDD46E60}"/>
            </c:ext>
          </c:extLst>
        </c:ser>
        <c:ser>
          <c:idx val="1"/>
          <c:order val="1"/>
          <c:tx>
            <c:v>2015-16</c:v>
          </c:tx>
          <c:spPr>
            <a:ln w="19050" cap="rnd">
              <a:solidFill>
                <a:schemeClr val="accent2"/>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WQ_station_figs!$K$367:$K$732</c:f>
              <c:numCache>
                <c:formatCode>0.00</c:formatCode>
                <c:ptCount val="366"/>
                <c:pt idx="0">
                  <c:v>8.0689583333333346</c:v>
                </c:pt>
                <c:pt idx="1">
                  <c:v>8.1161111111110955</c:v>
                </c:pt>
                <c:pt idx="2">
                  <c:v>8.127361111111103</c:v>
                </c:pt>
                <c:pt idx="3">
                  <c:v>8.1426388888888894</c:v>
                </c:pt>
                <c:pt idx="4">
                  <c:v>8.1759027777777753</c:v>
                </c:pt>
                <c:pt idx="5">
                  <c:v>8.1984027777777744</c:v>
                </c:pt>
                <c:pt idx="6">
                  <c:v>8.2345833333333456</c:v>
                </c:pt>
                <c:pt idx="7">
                  <c:v>8.2633333333333461</c:v>
                </c:pt>
                <c:pt idx="8">
                  <c:v>8.2733333333333405</c:v>
                </c:pt>
                <c:pt idx="9">
                  <c:v>8.253750000000009</c:v>
                </c:pt>
                <c:pt idx="10">
                  <c:v>8.2602083333333454</c:v>
                </c:pt>
                <c:pt idx="11">
                  <c:v>8.2813888888888982</c:v>
                </c:pt>
                <c:pt idx="12">
                  <c:v>8.2872222222222245</c:v>
                </c:pt>
                <c:pt idx="13">
                  <c:v>8.2788888888889005</c:v>
                </c:pt>
                <c:pt idx="14">
                  <c:v>8.2752777777777879</c:v>
                </c:pt>
                <c:pt idx="15">
                  <c:v>8.2536111111111161</c:v>
                </c:pt>
                <c:pt idx="16">
                  <c:v>8.2359722222222178</c:v>
                </c:pt>
                <c:pt idx="17">
                  <c:v>8.2562500000000014</c:v>
                </c:pt>
                <c:pt idx="18">
                  <c:v>8.2836805555555628</c:v>
                </c:pt>
                <c:pt idx="19">
                  <c:v>8.2963888888888917</c:v>
                </c:pt>
                <c:pt idx="20">
                  <c:v>8.2820138888888906</c:v>
                </c:pt>
                <c:pt idx="21">
                  <c:v>8.2619444444444454</c:v>
                </c:pt>
                <c:pt idx="22">
                  <c:v>8.2477777777777757</c:v>
                </c:pt>
                <c:pt idx="23">
                  <c:v>8.1904166666666764</c:v>
                </c:pt>
                <c:pt idx="92">
                  <c:v>8.3153846153846178</c:v>
                </c:pt>
                <c:pt idx="93">
                  <c:v>8.4074999999999882</c:v>
                </c:pt>
                <c:pt idx="94">
                  <c:v>8.3901388888889059</c:v>
                </c:pt>
                <c:pt idx="95">
                  <c:v>8.4381249999999977</c:v>
                </c:pt>
                <c:pt idx="96">
                  <c:v>8.7492361111110988</c:v>
                </c:pt>
                <c:pt idx="97">
                  <c:v>8.7219444444444481</c:v>
                </c:pt>
                <c:pt idx="98">
                  <c:v>8.5649305555555522</c:v>
                </c:pt>
                <c:pt idx="99">
                  <c:v>8.5726388888888856</c:v>
                </c:pt>
                <c:pt idx="100">
                  <c:v>8.5435416666666626</c:v>
                </c:pt>
                <c:pt idx="101">
                  <c:v>8.5506944444444439</c:v>
                </c:pt>
                <c:pt idx="102">
                  <c:v>8.5029166666666569</c:v>
                </c:pt>
                <c:pt idx="103">
                  <c:v>8.3204861111111192</c:v>
                </c:pt>
                <c:pt idx="104">
                  <c:v>8.2239583333333339</c:v>
                </c:pt>
                <c:pt idx="105">
                  <c:v>8.2090277777777825</c:v>
                </c:pt>
                <c:pt idx="106">
                  <c:v>8.2588194444444483</c:v>
                </c:pt>
                <c:pt idx="107">
                  <c:v>8.2124999999999986</c:v>
                </c:pt>
                <c:pt idx="108">
                  <c:v>8.2906250000000057</c:v>
                </c:pt>
                <c:pt idx="109">
                  <c:v>8.3456250000000143</c:v>
                </c:pt>
                <c:pt idx="110">
                  <c:v>8.315555555555564</c:v>
                </c:pt>
                <c:pt idx="111">
                  <c:v>8.3661111111111168</c:v>
                </c:pt>
                <c:pt idx="112">
                  <c:v>8.3545833333333448</c:v>
                </c:pt>
                <c:pt idx="113">
                  <c:v>8.2634027777777757</c:v>
                </c:pt>
                <c:pt idx="114">
                  <c:v>8.4666666666666703</c:v>
                </c:pt>
                <c:pt idx="115">
                  <c:v>8.5513194444444487</c:v>
                </c:pt>
                <c:pt idx="116">
                  <c:v>8.489166666666673</c:v>
                </c:pt>
                <c:pt idx="117">
                  <c:v>8.3819444444444535</c:v>
                </c:pt>
                <c:pt idx="118">
                  <c:v>8.1936805555555488</c:v>
                </c:pt>
                <c:pt idx="119">
                  <c:v>8.0856944444444441</c:v>
                </c:pt>
                <c:pt idx="120">
                  <c:v>7.9736111111111292</c:v>
                </c:pt>
                <c:pt idx="121">
                  <c:v>8.0292361111111141</c:v>
                </c:pt>
                <c:pt idx="122">
                  <c:v>8.0736111111110986</c:v>
                </c:pt>
                <c:pt idx="123">
                  <c:v>8.1130555555555528</c:v>
                </c:pt>
                <c:pt idx="124">
                  <c:v>8.0574305555555501</c:v>
                </c:pt>
                <c:pt idx="125">
                  <c:v>8.015347222222216</c:v>
                </c:pt>
                <c:pt idx="126">
                  <c:v>7.9820138888888907</c:v>
                </c:pt>
                <c:pt idx="127">
                  <c:v>7.9611111111111166</c:v>
                </c:pt>
                <c:pt idx="128">
                  <c:v>7.9861111111111223</c:v>
                </c:pt>
                <c:pt idx="129">
                  <c:v>7.9647222222222398</c:v>
                </c:pt>
                <c:pt idx="130">
                  <c:v>7.9386111111111042</c:v>
                </c:pt>
                <c:pt idx="131">
                  <c:v>7.9552083333333599</c:v>
                </c:pt>
                <c:pt idx="132">
                  <c:v>7.9996527777777846</c:v>
                </c:pt>
                <c:pt idx="133">
                  <c:v>8.097708333333328</c:v>
                </c:pt>
                <c:pt idx="134">
                  <c:v>8.2415972222222251</c:v>
                </c:pt>
                <c:pt idx="135">
                  <c:v>8.4465277777777779</c:v>
                </c:pt>
                <c:pt idx="136">
                  <c:v>8.4519444444444414</c:v>
                </c:pt>
                <c:pt idx="137">
                  <c:v>8.4170138888888975</c:v>
                </c:pt>
                <c:pt idx="138">
                  <c:v>8.4233333333333427</c:v>
                </c:pt>
                <c:pt idx="139">
                  <c:v>8.3672916666666772</c:v>
                </c:pt>
                <c:pt idx="140">
                  <c:v>8.419305555555562</c:v>
                </c:pt>
                <c:pt idx="141">
                  <c:v>8.447569444444456</c:v>
                </c:pt>
                <c:pt idx="142">
                  <c:v>8.4804861111111087</c:v>
                </c:pt>
                <c:pt idx="143">
                  <c:v>8.4274999999999967</c:v>
                </c:pt>
                <c:pt idx="144">
                  <c:v>8.4115277777777795</c:v>
                </c:pt>
                <c:pt idx="145">
                  <c:v>8.4663194444444461</c:v>
                </c:pt>
                <c:pt idx="146">
                  <c:v>8.4293750000000074</c:v>
                </c:pt>
                <c:pt idx="147">
                  <c:v>8.4151388888888903</c:v>
                </c:pt>
                <c:pt idx="148">
                  <c:v>8.5215277777777789</c:v>
                </c:pt>
                <c:pt idx="149">
                  <c:v>8.5457638888888763</c:v>
                </c:pt>
                <c:pt idx="150">
                  <c:v>8.5117361111111052</c:v>
                </c:pt>
                <c:pt idx="151">
                  <c:v>8.4579166666666588</c:v>
                </c:pt>
                <c:pt idx="152">
                  <c:v>8.3855555555555412</c:v>
                </c:pt>
                <c:pt idx="153">
                  <c:v>8.4830555555555538</c:v>
                </c:pt>
                <c:pt idx="154">
                  <c:v>8.4552777777777788</c:v>
                </c:pt>
                <c:pt idx="155">
                  <c:v>8.6007638888888849</c:v>
                </c:pt>
                <c:pt idx="156">
                  <c:v>8.574791666666675</c:v>
                </c:pt>
                <c:pt idx="157">
                  <c:v>8.5340277777777764</c:v>
                </c:pt>
                <c:pt idx="158">
                  <c:v>8.550277777777767</c:v>
                </c:pt>
                <c:pt idx="159">
                  <c:v>8.5436805555555537</c:v>
                </c:pt>
                <c:pt idx="160">
                  <c:v>8.5537499999999973</c:v>
                </c:pt>
                <c:pt idx="161">
                  <c:v>8.4315972222222246</c:v>
                </c:pt>
                <c:pt idx="162">
                  <c:v>8.3504166666666677</c:v>
                </c:pt>
                <c:pt idx="163">
                  <c:v>8.2626388888888922</c:v>
                </c:pt>
                <c:pt idx="164">
                  <c:v>8.1934722222222227</c:v>
                </c:pt>
                <c:pt idx="165">
                  <c:v>8.2252777777777784</c:v>
                </c:pt>
                <c:pt idx="166">
                  <c:v>8.2995138888888889</c:v>
                </c:pt>
                <c:pt idx="167">
                  <c:v>8.2862500000000008</c:v>
                </c:pt>
                <c:pt idx="168">
                  <c:v>8.2750694444444317</c:v>
                </c:pt>
                <c:pt idx="169">
                  <c:v>8.1765277777777801</c:v>
                </c:pt>
                <c:pt idx="170">
                  <c:v>8.1470138888888979</c:v>
                </c:pt>
                <c:pt idx="171">
                  <c:v>8.1261805555555515</c:v>
                </c:pt>
                <c:pt idx="172">
                  <c:v>8.149861111111127</c:v>
                </c:pt>
                <c:pt idx="173">
                  <c:v>8.1559027777777899</c:v>
                </c:pt>
                <c:pt idx="174">
                  <c:v>8.2089583333333405</c:v>
                </c:pt>
                <c:pt idx="175">
                  <c:v>8.1727777777777852</c:v>
                </c:pt>
                <c:pt idx="176">
                  <c:v>8.1821527777777945</c:v>
                </c:pt>
                <c:pt idx="177">
                  <c:v>8.1974305555555684</c:v>
                </c:pt>
                <c:pt idx="178">
                  <c:v>8.1711805555555816</c:v>
                </c:pt>
                <c:pt idx="179">
                  <c:v>8.168541666666675</c:v>
                </c:pt>
                <c:pt idx="180">
                  <c:v>8.1902083333333593</c:v>
                </c:pt>
                <c:pt idx="181">
                  <c:v>8.2240972222222197</c:v>
                </c:pt>
                <c:pt idx="182">
                  <c:v>8.2697222222222173</c:v>
                </c:pt>
                <c:pt idx="183">
                  <c:v>8.2522222222222172</c:v>
                </c:pt>
                <c:pt idx="184">
                  <c:v>8.2332638888889047</c:v>
                </c:pt>
                <c:pt idx="185">
                  <c:v>8.2520138888889072</c:v>
                </c:pt>
                <c:pt idx="186">
                  <c:v>8.171249999999997</c:v>
                </c:pt>
                <c:pt idx="187">
                  <c:v>8.1529166666666608</c:v>
                </c:pt>
                <c:pt idx="188">
                  <c:v>8.1277083333333398</c:v>
                </c:pt>
                <c:pt idx="189">
                  <c:v>8.2238194444444392</c:v>
                </c:pt>
                <c:pt idx="190">
                  <c:v>7.9572222222222235</c:v>
                </c:pt>
                <c:pt idx="191">
                  <c:v>8.0657342657342692</c:v>
                </c:pt>
                <c:pt idx="192">
                  <c:v>8.1659722222221998</c:v>
                </c:pt>
                <c:pt idx="193">
                  <c:v>8.0939583333333314</c:v>
                </c:pt>
                <c:pt idx="194">
                  <c:v>8.1382638888888934</c:v>
                </c:pt>
                <c:pt idx="195">
                  <c:v>8.4263194444444345</c:v>
                </c:pt>
                <c:pt idx="196">
                  <c:v>8.3990277777777731</c:v>
                </c:pt>
                <c:pt idx="197">
                  <c:v>8.2792361111111248</c:v>
                </c:pt>
                <c:pt idx="198">
                  <c:v>8.1688194444444431</c:v>
                </c:pt>
                <c:pt idx="199">
                  <c:v>8.1979166666666909</c:v>
                </c:pt>
                <c:pt idx="200">
                  <c:v>8.1534722222222094</c:v>
                </c:pt>
                <c:pt idx="201">
                  <c:v>8.1466666666666523</c:v>
                </c:pt>
                <c:pt idx="202">
                  <c:v>8.1124305555555534</c:v>
                </c:pt>
                <c:pt idx="203">
                  <c:v>8.095763888888877</c:v>
                </c:pt>
                <c:pt idx="204">
                  <c:v>8.1300000000000008</c:v>
                </c:pt>
                <c:pt idx="206">
                  <c:v>8.1346031746031766</c:v>
                </c:pt>
                <c:pt idx="207">
                  <c:v>8.2073611111111262</c:v>
                </c:pt>
                <c:pt idx="208">
                  <c:v>8.1946527777777796</c:v>
                </c:pt>
                <c:pt idx="209">
                  <c:v>8.2315972222222396</c:v>
                </c:pt>
                <c:pt idx="210">
                  <c:v>8.2056944444444522</c:v>
                </c:pt>
                <c:pt idx="211">
                  <c:v>8.2012499999999999</c:v>
                </c:pt>
                <c:pt idx="212">
                  <c:v>8.1756944444444528</c:v>
                </c:pt>
                <c:pt idx="213">
                  <c:v>8.1858333333333277</c:v>
                </c:pt>
                <c:pt idx="214">
                  <c:v>8.0985416666666552</c:v>
                </c:pt>
                <c:pt idx="215">
                  <c:v>8.088124999999998</c:v>
                </c:pt>
                <c:pt idx="216">
                  <c:v>8.056944444444424</c:v>
                </c:pt>
                <c:pt idx="217">
                  <c:v>8.0587499999999768</c:v>
                </c:pt>
                <c:pt idx="218">
                  <c:v>8.0608333333333331</c:v>
                </c:pt>
                <c:pt idx="222">
                  <c:v>7.7340909090909147</c:v>
                </c:pt>
                <c:pt idx="223">
                  <c:v>7.7828472222222285</c:v>
                </c:pt>
                <c:pt idx="224">
                  <c:v>7.7227777777777771</c:v>
                </c:pt>
                <c:pt idx="225">
                  <c:v>7.6771527777777715</c:v>
                </c:pt>
                <c:pt idx="226">
                  <c:v>7.647291666666665</c:v>
                </c:pt>
                <c:pt idx="227">
                  <c:v>7.6893055555555536</c:v>
                </c:pt>
                <c:pt idx="228">
                  <c:v>7.7299999999999898</c:v>
                </c:pt>
                <c:pt idx="229">
                  <c:v>7.6763194444444469</c:v>
                </c:pt>
                <c:pt idx="230">
                  <c:v>7.8396527777777845</c:v>
                </c:pt>
                <c:pt idx="231">
                  <c:v>7.8092361111111153</c:v>
                </c:pt>
                <c:pt idx="232">
                  <c:v>7.7679861111111101</c:v>
                </c:pt>
                <c:pt idx="233">
                  <c:v>7.6119444444444362</c:v>
                </c:pt>
                <c:pt idx="234">
                  <c:v>7.7213194444444504</c:v>
                </c:pt>
                <c:pt idx="235">
                  <c:v>7.654305555555549</c:v>
                </c:pt>
                <c:pt idx="236">
                  <c:v>7.5725694444444436</c:v>
                </c:pt>
                <c:pt idx="237">
                  <c:v>7.5627083333333349</c:v>
                </c:pt>
                <c:pt idx="238">
                  <c:v>7.5920833333333331</c:v>
                </c:pt>
                <c:pt idx="239">
                  <c:v>7.6077777777777804</c:v>
                </c:pt>
                <c:pt idx="240">
                  <c:v>7.6430496453900716</c:v>
                </c:pt>
                <c:pt idx="241">
                  <c:v>7.6349999999999945</c:v>
                </c:pt>
                <c:pt idx="242">
                  <c:v>7.6313888888888881</c:v>
                </c:pt>
                <c:pt idx="243">
                  <c:v>7.6402083333333399</c:v>
                </c:pt>
                <c:pt idx="244">
                  <c:v>7.5847222222222239</c:v>
                </c:pt>
                <c:pt idx="245">
                  <c:v>7.5914583333333319</c:v>
                </c:pt>
                <c:pt idx="246">
                  <c:v>7.5804225352112633</c:v>
                </c:pt>
                <c:pt idx="247">
                  <c:v>7.5695833333333367</c:v>
                </c:pt>
                <c:pt idx="248">
                  <c:v>7.736597222222219</c:v>
                </c:pt>
                <c:pt idx="249">
                  <c:v>7.7542361111111102</c:v>
                </c:pt>
                <c:pt idx="250">
                  <c:v>7.5871527777777805</c:v>
                </c:pt>
                <c:pt idx="251">
                  <c:v>7.5815972222222303</c:v>
                </c:pt>
                <c:pt idx="252">
                  <c:v>7.6927777777777795</c:v>
                </c:pt>
                <c:pt idx="253">
                  <c:v>7.6143055555555508</c:v>
                </c:pt>
                <c:pt idx="254">
                  <c:v>7.4659027777777789</c:v>
                </c:pt>
                <c:pt idx="255">
                  <c:v>7.4322916666666696</c:v>
                </c:pt>
                <c:pt idx="256">
                  <c:v>7.4802777777777827</c:v>
                </c:pt>
                <c:pt idx="257">
                  <c:v>7.5077777777777817</c:v>
                </c:pt>
                <c:pt idx="258">
                  <c:v>7.5385416666666725</c:v>
                </c:pt>
                <c:pt idx="259">
                  <c:v>7.5994444444444404</c:v>
                </c:pt>
                <c:pt idx="260">
                  <c:v>7.6504999999999983</c:v>
                </c:pt>
                <c:pt idx="261">
                  <c:v>7.7422222222222139</c:v>
                </c:pt>
                <c:pt idx="262">
                  <c:v>7.9959027777777782</c:v>
                </c:pt>
                <c:pt idx="263">
                  <c:v>7.8669444444444441</c:v>
                </c:pt>
                <c:pt idx="264">
                  <c:v>7.7393055555555446</c:v>
                </c:pt>
                <c:pt idx="265">
                  <c:v>7.674305555555553</c:v>
                </c:pt>
                <c:pt idx="266">
                  <c:v>7.6613194444444428</c:v>
                </c:pt>
                <c:pt idx="267">
                  <c:v>7.6229861111111035</c:v>
                </c:pt>
                <c:pt idx="268">
                  <c:v>7.6048611111111164</c:v>
                </c:pt>
                <c:pt idx="269">
                  <c:v>7.5959722222222279</c:v>
                </c:pt>
                <c:pt idx="270">
                  <c:v>7.6298611111111176</c:v>
                </c:pt>
                <c:pt idx="271">
                  <c:v>7.6022222222222258</c:v>
                </c:pt>
                <c:pt idx="272">
                  <c:v>7.6209722222222309</c:v>
                </c:pt>
                <c:pt idx="273">
                  <c:v>7.609652777777776</c:v>
                </c:pt>
                <c:pt idx="274">
                  <c:v>7.7093750000000041</c:v>
                </c:pt>
                <c:pt idx="275">
                  <c:v>7.7287500000000007</c:v>
                </c:pt>
                <c:pt idx="276">
                  <c:v>7.7284027777777737</c:v>
                </c:pt>
                <c:pt idx="277">
                  <c:v>7.64513888888888</c:v>
                </c:pt>
                <c:pt idx="278">
                  <c:v>7.6322916666666618</c:v>
                </c:pt>
                <c:pt idx="279">
                  <c:v>7.6454861111111008</c:v>
                </c:pt>
                <c:pt idx="280">
                  <c:v>7.6548611111111136</c:v>
                </c:pt>
                <c:pt idx="281">
                  <c:v>7.6240972222222121</c:v>
                </c:pt>
                <c:pt idx="282">
                  <c:v>7.5854166666666698</c:v>
                </c:pt>
                <c:pt idx="283">
                  <c:v>7.6227083333333354</c:v>
                </c:pt>
                <c:pt idx="284">
                  <c:v>7.6779166666666674</c:v>
                </c:pt>
                <c:pt idx="285">
                  <c:v>7.6570138888888799</c:v>
                </c:pt>
                <c:pt idx="286">
                  <c:v>7.5879166666666658</c:v>
                </c:pt>
                <c:pt idx="287">
                  <c:v>7.5715277777777681</c:v>
                </c:pt>
                <c:pt idx="288">
                  <c:v>7.6295138888888783</c:v>
                </c:pt>
                <c:pt idx="289">
                  <c:v>7.6520833333333327</c:v>
                </c:pt>
                <c:pt idx="290">
                  <c:v>7.6548611111111091</c:v>
                </c:pt>
                <c:pt idx="291">
                  <c:v>7.6454861111111052</c:v>
                </c:pt>
                <c:pt idx="292">
                  <c:v>7.6008333333333349</c:v>
                </c:pt>
                <c:pt idx="295">
                  <c:v>7.6830973451327402</c:v>
                </c:pt>
                <c:pt idx="296">
                  <c:v>7.6804166666666607</c:v>
                </c:pt>
                <c:pt idx="297">
                  <c:v>7.6934027777777674</c:v>
                </c:pt>
                <c:pt idx="298">
                  <c:v>7.694513888888884</c:v>
                </c:pt>
                <c:pt idx="299">
                  <c:v>7.6640972222222246</c:v>
                </c:pt>
                <c:pt idx="300">
                  <c:v>7.6353472222222178</c:v>
                </c:pt>
                <c:pt idx="301">
                  <c:v>7.6472222222222133</c:v>
                </c:pt>
                <c:pt idx="302">
                  <c:v>7.6608333333333292</c:v>
                </c:pt>
                <c:pt idx="303">
                  <c:v>7.6709722222222227</c:v>
                </c:pt>
                <c:pt idx="304">
                  <c:v>7.6697916666666588</c:v>
                </c:pt>
                <c:pt idx="305">
                  <c:v>7.578750000000003</c:v>
                </c:pt>
                <c:pt idx="306">
                  <c:v>7.5572222222222303</c:v>
                </c:pt>
                <c:pt idx="307">
                  <c:v>7.5940972222222154</c:v>
                </c:pt>
                <c:pt idx="308">
                  <c:v>7.7031578947368402</c:v>
                </c:pt>
              </c:numCache>
            </c:numRef>
          </c:val>
          <c:smooth val="0"/>
          <c:extLst xmlns:c16r2="http://schemas.microsoft.com/office/drawing/2015/06/chart">
            <c:ext xmlns:c16="http://schemas.microsoft.com/office/drawing/2014/chart" uri="{C3380CC4-5D6E-409C-BE32-E72D297353CC}">
              <c16:uniqueId val="{00000001-C7B7-46E0-98BD-DA4ECDD46E60}"/>
            </c:ext>
          </c:extLst>
        </c:ser>
        <c:ser>
          <c:idx val="2"/>
          <c:order val="2"/>
          <c:tx>
            <c:v>2016-17</c:v>
          </c:tx>
          <c:spPr>
            <a:ln w="19050" cap="rnd">
              <a:solidFill>
                <a:schemeClr val="accent3"/>
              </a:solidFill>
              <a:round/>
            </a:ln>
            <a:effectLst/>
          </c:spPr>
          <c:marker>
            <c:symbol val="none"/>
          </c:marker>
          <c:val>
            <c:numRef>
              <c:f>WQ_station_figs!$K$733:$K$1097</c:f>
              <c:numCache>
                <c:formatCode>0.00</c:formatCode>
                <c:ptCount val="365"/>
                <c:pt idx="0">
                  <c:v>7.7260416666666707</c:v>
                </c:pt>
                <c:pt idx="1">
                  <c:v>7.7279861111111199</c:v>
                </c:pt>
                <c:pt idx="2">
                  <c:v>7.7375000000000052</c:v>
                </c:pt>
                <c:pt idx="3">
                  <c:v>7.7454861111111102</c:v>
                </c:pt>
                <c:pt idx="4">
                  <c:v>7.7399999999999913</c:v>
                </c:pt>
                <c:pt idx="5">
                  <c:v>7.7479861111110973</c:v>
                </c:pt>
                <c:pt idx="6">
                  <c:v>7.7811805555555589</c:v>
                </c:pt>
                <c:pt idx="7">
                  <c:v>7.8427083333333236</c:v>
                </c:pt>
                <c:pt idx="8">
                  <c:v>7.9107638888889049</c:v>
                </c:pt>
                <c:pt idx="9">
                  <c:v>7.8665972222222171</c:v>
                </c:pt>
                <c:pt idx="10">
                  <c:v>7.8943750000000144</c:v>
                </c:pt>
                <c:pt idx="11">
                  <c:v>7.8928472222222172</c:v>
                </c:pt>
                <c:pt idx="12">
                  <c:v>7.9418750000000102</c:v>
                </c:pt>
                <c:pt idx="13">
                  <c:v>8.0077083333333228</c:v>
                </c:pt>
                <c:pt idx="14">
                  <c:v>8.0511805555555558</c:v>
                </c:pt>
                <c:pt idx="15">
                  <c:v>8.1131250000000072</c:v>
                </c:pt>
                <c:pt idx="16">
                  <c:v>8.1222916666666691</c:v>
                </c:pt>
                <c:pt idx="17">
                  <c:v>8.0792361111111237</c:v>
                </c:pt>
                <c:pt idx="18">
                  <c:v>8.0290277777777757</c:v>
                </c:pt>
                <c:pt idx="19">
                  <c:v>7.9447916666666663</c:v>
                </c:pt>
                <c:pt idx="20">
                  <c:v>7.8565972222222076</c:v>
                </c:pt>
                <c:pt idx="21">
                  <c:v>7.7954166666666715</c:v>
                </c:pt>
                <c:pt idx="22">
                  <c:v>7.7605555555555572</c:v>
                </c:pt>
                <c:pt idx="23">
                  <c:v>7.7649305555555408</c:v>
                </c:pt>
                <c:pt idx="24">
                  <c:v>7.7707638888888919</c:v>
                </c:pt>
                <c:pt idx="25">
                  <c:v>7.8347222222222195</c:v>
                </c:pt>
                <c:pt idx="26">
                  <c:v>7.9380555555555752</c:v>
                </c:pt>
                <c:pt idx="27">
                  <c:v>7.9794444444444377</c:v>
                </c:pt>
                <c:pt idx="28">
                  <c:v>7.9964583333333259</c:v>
                </c:pt>
                <c:pt idx="29">
                  <c:v>7.9590277777777736</c:v>
                </c:pt>
                <c:pt idx="30">
                  <c:v>7.9225694444444565</c:v>
                </c:pt>
                <c:pt idx="31">
                  <c:v>7.8655555555555496</c:v>
                </c:pt>
                <c:pt idx="32">
                  <c:v>7.8316666666666475</c:v>
                </c:pt>
                <c:pt idx="33">
                  <c:v>7.8139583333333258</c:v>
                </c:pt>
                <c:pt idx="34">
                  <c:v>7.8358333333333361</c:v>
                </c:pt>
                <c:pt idx="35">
                  <c:v>7.8373611111111119</c:v>
                </c:pt>
                <c:pt idx="36">
                  <c:v>7.9221527777778</c:v>
                </c:pt>
                <c:pt idx="37">
                  <c:v>7.869861111111117</c:v>
                </c:pt>
                <c:pt idx="38">
                  <c:v>7.885555555555551</c:v>
                </c:pt>
                <c:pt idx="39">
                  <c:v>7.8905555555555305</c:v>
                </c:pt>
                <c:pt idx="40">
                  <c:v>7.8777083333333149</c:v>
                </c:pt>
                <c:pt idx="41">
                  <c:v>7.8637499999999818</c:v>
                </c:pt>
                <c:pt idx="42">
                  <c:v>7.8695833333333223</c:v>
                </c:pt>
                <c:pt idx="43">
                  <c:v>7.8868055555555641</c:v>
                </c:pt>
                <c:pt idx="44">
                  <c:v>7.8906250000000107</c:v>
                </c:pt>
                <c:pt idx="45">
                  <c:v>7.8985416666666817</c:v>
                </c:pt>
                <c:pt idx="46">
                  <c:v>7.9056944444444497</c:v>
                </c:pt>
                <c:pt idx="47">
                  <c:v>7.9386111111111051</c:v>
                </c:pt>
                <c:pt idx="48">
                  <c:v>7.9555555555555566</c:v>
                </c:pt>
                <c:pt idx="49">
                  <c:v>7.9581944444444304</c:v>
                </c:pt>
                <c:pt idx="50">
                  <c:v>7.9350694444444416</c:v>
                </c:pt>
                <c:pt idx="51">
                  <c:v>7.9356249999999973</c:v>
                </c:pt>
                <c:pt idx="52">
                  <c:v>7.9074999999999891</c:v>
                </c:pt>
                <c:pt idx="53">
                  <c:v>7.8667361111111092</c:v>
                </c:pt>
                <c:pt idx="54">
                  <c:v>7.8577777777777653</c:v>
                </c:pt>
                <c:pt idx="55">
                  <c:v>7.8646527777777733</c:v>
                </c:pt>
                <c:pt idx="56">
                  <c:v>7.7165972222222372</c:v>
                </c:pt>
                <c:pt idx="57">
                  <c:v>7.7556249999999949</c:v>
                </c:pt>
                <c:pt idx="58">
                  <c:v>7.8113888888888976</c:v>
                </c:pt>
                <c:pt idx="59">
                  <c:v>7.8127083333333234</c:v>
                </c:pt>
                <c:pt idx="60">
                  <c:v>7.8031944444444248</c:v>
                </c:pt>
                <c:pt idx="61">
                  <c:v>7.7992361111110897</c:v>
                </c:pt>
                <c:pt idx="62">
                  <c:v>7.7773611111110927</c:v>
                </c:pt>
                <c:pt idx="63">
                  <c:v>7.7880555555555286</c:v>
                </c:pt>
                <c:pt idx="64">
                  <c:v>7.8180555555555662</c:v>
                </c:pt>
                <c:pt idx="65">
                  <c:v>7.6847222222222165</c:v>
                </c:pt>
                <c:pt idx="66">
                  <c:v>7.6922916666666827</c:v>
                </c:pt>
                <c:pt idx="67">
                  <c:v>7.7081944444444632</c:v>
                </c:pt>
                <c:pt idx="68">
                  <c:v>7.7123611111111261</c:v>
                </c:pt>
                <c:pt idx="69">
                  <c:v>7.7157638888889117</c:v>
                </c:pt>
                <c:pt idx="70">
                  <c:v>7.7198611111111228</c:v>
                </c:pt>
                <c:pt idx="71">
                  <c:v>7.7344444444444553</c:v>
                </c:pt>
                <c:pt idx="72">
                  <c:v>7.6402083333333319</c:v>
                </c:pt>
                <c:pt idx="73">
                  <c:v>7.5747222222222286</c:v>
                </c:pt>
                <c:pt idx="74">
                  <c:v>7.6599999999999948</c:v>
                </c:pt>
                <c:pt idx="75">
                  <c:v>7.6506249999999891</c:v>
                </c:pt>
                <c:pt idx="76">
                  <c:v>7.5417361111111205</c:v>
                </c:pt>
                <c:pt idx="77">
                  <c:v>7.541041666666664</c:v>
                </c:pt>
                <c:pt idx="78">
                  <c:v>7.6410416666666618</c:v>
                </c:pt>
                <c:pt idx="79">
                  <c:v>7.5385416666666476</c:v>
                </c:pt>
                <c:pt idx="80">
                  <c:v>7.5685416666666612</c:v>
                </c:pt>
                <c:pt idx="81">
                  <c:v>7.6115277777777788</c:v>
                </c:pt>
                <c:pt idx="82">
                  <c:v>7.5245833333333234</c:v>
                </c:pt>
                <c:pt idx="83">
                  <c:v>7.5365972222222171</c:v>
                </c:pt>
                <c:pt idx="84">
                  <c:v>7.6054861111111096</c:v>
                </c:pt>
                <c:pt idx="85">
                  <c:v>7.5519444444444241</c:v>
                </c:pt>
                <c:pt idx="86">
                  <c:v>7.5527777777777665</c:v>
                </c:pt>
                <c:pt idx="87">
                  <c:v>7.6611111111111052</c:v>
                </c:pt>
                <c:pt idx="88">
                  <c:v>7.7144444444444513</c:v>
                </c:pt>
                <c:pt idx="89">
                  <c:v>7.7370833333333415</c:v>
                </c:pt>
                <c:pt idx="90">
                  <c:v>7.7524305555555504</c:v>
                </c:pt>
                <c:pt idx="91">
                  <c:v>7.7807638888888668</c:v>
                </c:pt>
                <c:pt idx="92">
                  <c:v>7.825694444444447</c:v>
                </c:pt>
                <c:pt idx="93">
                  <c:v>7.8382638888888936</c:v>
                </c:pt>
                <c:pt idx="94">
                  <c:v>7.8227777777777909</c:v>
                </c:pt>
                <c:pt idx="95">
                  <c:v>7.8277777777777864</c:v>
                </c:pt>
                <c:pt idx="96">
                  <c:v>7.8559722222222304</c:v>
                </c:pt>
                <c:pt idx="97">
                  <c:v>7.9156944444444584</c:v>
                </c:pt>
                <c:pt idx="98">
                  <c:v>7.93631944444446</c:v>
                </c:pt>
                <c:pt idx="99">
                  <c:v>7.9609722222222201</c:v>
                </c:pt>
                <c:pt idx="100">
                  <c:v>8.0322916666666764</c:v>
                </c:pt>
                <c:pt idx="101">
                  <c:v>8.1399999999999917</c:v>
                </c:pt>
                <c:pt idx="102">
                  <c:v>8.2445138888888927</c:v>
                </c:pt>
                <c:pt idx="103">
                  <c:v>8.2963888888888828</c:v>
                </c:pt>
                <c:pt idx="104">
                  <c:v>8.283541666666661</c:v>
                </c:pt>
                <c:pt idx="105">
                  <c:v>8.2773611111111034</c:v>
                </c:pt>
                <c:pt idx="106">
                  <c:v>8.2943055555555478</c:v>
                </c:pt>
                <c:pt idx="107">
                  <c:v>8.2782638888888851</c:v>
                </c:pt>
                <c:pt idx="108">
                  <c:v>8.1884722222222202</c:v>
                </c:pt>
                <c:pt idx="109">
                  <c:v>8.1286111111111126</c:v>
                </c:pt>
                <c:pt idx="110">
                  <c:v>8.1553472222222396</c:v>
                </c:pt>
                <c:pt idx="111">
                  <c:v>8.1190277777777808</c:v>
                </c:pt>
                <c:pt idx="112">
                  <c:v>8.1619444444444511</c:v>
                </c:pt>
                <c:pt idx="113">
                  <c:v>8.0056944444444458</c:v>
                </c:pt>
                <c:pt idx="114">
                  <c:v>8.0581944444444407</c:v>
                </c:pt>
                <c:pt idx="115">
                  <c:v>8.0133333333333141</c:v>
                </c:pt>
                <c:pt idx="116">
                  <c:v>7.9824305555555508</c:v>
                </c:pt>
                <c:pt idx="117">
                  <c:v>7.988611111111112</c:v>
                </c:pt>
                <c:pt idx="118">
                  <c:v>8.0172222222222178</c:v>
                </c:pt>
                <c:pt idx="119">
                  <c:v>8.0302083333333343</c:v>
                </c:pt>
                <c:pt idx="120">
                  <c:v>8.0460416666666692</c:v>
                </c:pt>
                <c:pt idx="121">
                  <c:v>8.1050694444444389</c:v>
                </c:pt>
                <c:pt idx="122">
                  <c:v>8.0710416666666625</c:v>
                </c:pt>
                <c:pt idx="123">
                  <c:v>8.1218749999999993</c:v>
                </c:pt>
                <c:pt idx="124">
                  <c:v>8.1091666666666686</c:v>
                </c:pt>
                <c:pt idx="125">
                  <c:v>8.0712499999999903</c:v>
                </c:pt>
                <c:pt idx="126">
                  <c:v>8.0542361111111092</c:v>
                </c:pt>
                <c:pt idx="127">
                  <c:v>8.0440972222222129</c:v>
                </c:pt>
                <c:pt idx="128">
                  <c:v>8.0293055555555526</c:v>
                </c:pt>
                <c:pt idx="129">
                  <c:v>8.0368055555555529</c:v>
                </c:pt>
                <c:pt idx="130">
                  <c:v>8.0586111111111052</c:v>
                </c:pt>
                <c:pt idx="131">
                  <c:v>8.016666666666671</c:v>
                </c:pt>
                <c:pt idx="132">
                  <c:v>8.0436805555555519</c:v>
                </c:pt>
                <c:pt idx="133">
                  <c:v>8.0584722222222194</c:v>
                </c:pt>
                <c:pt idx="134">
                  <c:v>8.1004166666666659</c:v>
                </c:pt>
                <c:pt idx="135">
                  <c:v>8.2068055555555457</c:v>
                </c:pt>
                <c:pt idx="136">
                  <c:v>8.3532638888888826</c:v>
                </c:pt>
                <c:pt idx="137">
                  <c:v>8.3215277777777796</c:v>
                </c:pt>
                <c:pt idx="138">
                  <c:v>8.299583333333338</c:v>
                </c:pt>
                <c:pt idx="139">
                  <c:v>8.3693749999999927</c:v>
                </c:pt>
                <c:pt idx="140">
                  <c:v>8.4322916666666643</c:v>
                </c:pt>
                <c:pt idx="141">
                  <c:v>8.3701388888888957</c:v>
                </c:pt>
                <c:pt idx="142">
                  <c:v>8.2882638888888724</c:v>
                </c:pt>
                <c:pt idx="143">
                  <c:v>8.2624305555555537</c:v>
                </c:pt>
                <c:pt idx="144">
                  <c:v>8.1918055555555558</c:v>
                </c:pt>
                <c:pt idx="145">
                  <c:v>8.1240277777777798</c:v>
                </c:pt>
                <c:pt idx="146">
                  <c:v>8.1471527777777837</c:v>
                </c:pt>
                <c:pt idx="147">
                  <c:v>8.0684722222222209</c:v>
                </c:pt>
                <c:pt idx="148">
                  <c:v>8.0041666666666629</c:v>
                </c:pt>
                <c:pt idx="149">
                  <c:v>7.9742361111111126</c:v>
                </c:pt>
                <c:pt idx="150">
                  <c:v>7.9443055555555571</c:v>
                </c:pt>
                <c:pt idx="151">
                  <c:v>7.9027777777777954</c:v>
                </c:pt>
                <c:pt idx="152">
                  <c:v>7.8840277777777921</c:v>
                </c:pt>
                <c:pt idx="153">
                  <c:v>7.8956944444444526</c:v>
                </c:pt>
                <c:pt idx="154">
                  <c:v>7.8759027777777817</c:v>
                </c:pt>
                <c:pt idx="155">
                  <c:v>7.9964583333333286</c:v>
                </c:pt>
                <c:pt idx="156">
                  <c:v>8.0288888888888863</c:v>
                </c:pt>
                <c:pt idx="157">
                  <c:v>7.9576388888888978</c:v>
                </c:pt>
                <c:pt idx="158">
                  <c:v>7.8170833333333247</c:v>
                </c:pt>
                <c:pt idx="159">
                  <c:v>7.842013888888884</c:v>
                </c:pt>
                <c:pt idx="160">
                  <c:v>7.8054861111111098</c:v>
                </c:pt>
                <c:pt idx="161">
                  <c:v>7.8679861111111142</c:v>
                </c:pt>
                <c:pt idx="162">
                  <c:v>8.0301388888888834</c:v>
                </c:pt>
                <c:pt idx="163">
                  <c:v>8.07118055555555</c:v>
                </c:pt>
                <c:pt idx="168">
                  <c:v>7.5922222222222269</c:v>
                </c:pt>
                <c:pt idx="169">
                  <c:v>7.5795833333333302</c:v>
                </c:pt>
                <c:pt idx="170">
                  <c:v>7.6427083333333252</c:v>
                </c:pt>
                <c:pt idx="171">
                  <c:v>7.667152777777769</c:v>
                </c:pt>
                <c:pt idx="172">
                  <c:v>7.6047222222222235</c:v>
                </c:pt>
                <c:pt idx="173">
                  <c:v>7.5944444444444388</c:v>
                </c:pt>
                <c:pt idx="174">
                  <c:v>7.5843055555555496</c:v>
                </c:pt>
                <c:pt idx="175">
                  <c:v>7.4982638888888893</c:v>
                </c:pt>
                <c:pt idx="176">
                  <c:v>7.4761805555555476</c:v>
                </c:pt>
                <c:pt idx="177">
                  <c:v>7.4793749999999983</c:v>
                </c:pt>
                <c:pt idx="178">
                  <c:v>7.4970138888888904</c:v>
                </c:pt>
                <c:pt idx="179">
                  <c:v>7.5462500000000006</c:v>
                </c:pt>
                <c:pt idx="180">
                  <c:v>7.5311805555555589</c:v>
                </c:pt>
                <c:pt idx="181">
                  <c:v>7.4908333333333337</c:v>
                </c:pt>
                <c:pt idx="182">
                  <c:v>7.5196527777777789</c:v>
                </c:pt>
                <c:pt idx="183">
                  <c:v>7.4969444444444413</c:v>
                </c:pt>
                <c:pt idx="184">
                  <c:v>7.499722222222216</c:v>
                </c:pt>
                <c:pt idx="185">
                  <c:v>7.4111805555555623</c:v>
                </c:pt>
                <c:pt idx="186">
                  <c:v>7.3850694444444462</c:v>
                </c:pt>
                <c:pt idx="187">
                  <c:v>7.4526388888888953</c:v>
                </c:pt>
                <c:pt idx="188">
                  <c:v>7.4416666666666771</c:v>
                </c:pt>
                <c:pt idx="189">
                  <c:v>7.4159027777777897</c:v>
                </c:pt>
                <c:pt idx="190">
                  <c:v>7.4831249999999949</c:v>
                </c:pt>
                <c:pt idx="191">
                  <c:v>7.4782638888888862</c:v>
                </c:pt>
                <c:pt idx="214">
                  <c:v>7.4961111111111096</c:v>
                </c:pt>
                <c:pt idx="215">
                  <c:v>7.496249999999999</c:v>
                </c:pt>
                <c:pt idx="216">
                  <c:v>7.4916666666666645</c:v>
                </c:pt>
                <c:pt idx="217">
                  <c:v>7.4659027777777869</c:v>
                </c:pt>
                <c:pt idx="218">
                  <c:v>7.4513194444444615</c:v>
                </c:pt>
                <c:pt idx="219">
                  <c:v>7.4417361111111262</c:v>
                </c:pt>
                <c:pt idx="220">
                  <c:v>7.4648611111111194</c:v>
                </c:pt>
                <c:pt idx="221">
                  <c:v>7.4554166666666823</c:v>
                </c:pt>
                <c:pt idx="222">
                  <c:v>7.4454166666666843</c:v>
                </c:pt>
                <c:pt idx="223">
                  <c:v>7.4684027777777846</c:v>
                </c:pt>
                <c:pt idx="224">
                  <c:v>7.4347222222222342</c:v>
                </c:pt>
                <c:pt idx="225">
                  <c:v>7.4007638888888794</c:v>
                </c:pt>
                <c:pt idx="226">
                  <c:v>7.3941666666666555</c:v>
                </c:pt>
                <c:pt idx="227">
                  <c:v>7.3843749999999959</c:v>
                </c:pt>
                <c:pt idx="228">
                  <c:v>7.4072222222222122</c:v>
                </c:pt>
                <c:pt idx="229">
                  <c:v>7.4334722222222451</c:v>
                </c:pt>
                <c:pt idx="230">
                  <c:v>7.4539583333333503</c:v>
                </c:pt>
                <c:pt idx="231">
                  <c:v>7.4312500000000137</c:v>
                </c:pt>
                <c:pt idx="232">
                  <c:v>7.4086111111110977</c:v>
                </c:pt>
                <c:pt idx="233">
                  <c:v>7.4106250000000138</c:v>
                </c:pt>
                <c:pt idx="234">
                  <c:v>7.4618055555555651</c:v>
                </c:pt>
                <c:pt idx="235">
                  <c:v>7.4660416666666736</c:v>
                </c:pt>
                <c:pt idx="236">
                  <c:v>7.4487500000000075</c:v>
                </c:pt>
                <c:pt idx="237">
                  <c:v>7.4017361111110951</c:v>
                </c:pt>
                <c:pt idx="238">
                  <c:v>7.4117361111111144</c:v>
                </c:pt>
                <c:pt idx="239">
                  <c:v>7.4220833333333394</c:v>
                </c:pt>
                <c:pt idx="240">
                  <c:v>7.4239583333333439</c:v>
                </c:pt>
                <c:pt idx="241">
                  <c:v>7.3866666666666561</c:v>
                </c:pt>
                <c:pt idx="242">
                  <c:v>7.4341666666666733</c:v>
                </c:pt>
                <c:pt idx="243">
                  <c:v>7.4191666666666611</c:v>
                </c:pt>
                <c:pt idx="244">
                  <c:v>7.4511805555555632</c:v>
                </c:pt>
                <c:pt idx="245">
                  <c:v>7.4578472222222167</c:v>
                </c:pt>
                <c:pt idx="246">
                  <c:v>7.3915972222222148</c:v>
                </c:pt>
                <c:pt idx="247">
                  <c:v>7.4045833333333366</c:v>
                </c:pt>
                <c:pt idx="248">
                  <c:v>7.3477083333333315</c:v>
                </c:pt>
                <c:pt idx="249">
                  <c:v>7.4152083333333296</c:v>
                </c:pt>
                <c:pt idx="250">
                  <c:v>7.4671527777777795</c:v>
                </c:pt>
                <c:pt idx="251">
                  <c:v>7.5182638888888853</c:v>
                </c:pt>
                <c:pt idx="252">
                  <c:v>7.5863888888888829</c:v>
                </c:pt>
                <c:pt idx="253">
                  <c:v>7.5950000000000069</c:v>
                </c:pt>
                <c:pt idx="254">
                  <c:v>7.5468055555555509</c:v>
                </c:pt>
                <c:pt idx="255">
                  <c:v>7.4656250000000046</c:v>
                </c:pt>
                <c:pt idx="256">
                  <c:v>7.3662500000000044</c:v>
                </c:pt>
                <c:pt idx="257">
                  <c:v>7.4280555555555638</c:v>
                </c:pt>
                <c:pt idx="258">
                  <c:v>7.5081250000000033</c:v>
                </c:pt>
                <c:pt idx="259">
                  <c:v>7.5848611111111115</c:v>
                </c:pt>
                <c:pt idx="260">
                  <c:v>7.5744444444444419</c:v>
                </c:pt>
                <c:pt idx="261">
                  <c:v>7.54</c:v>
                </c:pt>
                <c:pt idx="262">
                  <c:v>7.6718055555555553</c:v>
                </c:pt>
                <c:pt idx="263">
                  <c:v>7.5934027777777953</c:v>
                </c:pt>
                <c:pt idx="264">
                  <c:v>7.5445138888888721</c:v>
                </c:pt>
                <c:pt idx="265">
                  <c:v>7.5879166666666675</c:v>
                </c:pt>
                <c:pt idx="266">
                  <c:v>7.6505555555555604</c:v>
                </c:pt>
                <c:pt idx="267">
                  <c:v>7.7465972222222081</c:v>
                </c:pt>
                <c:pt idx="268">
                  <c:v>7.9075000000000113</c:v>
                </c:pt>
                <c:pt idx="269">
                  <c:v>7.9356250000000017</c:v>
                </c:pt>
                <c:pt idx="270">
                  <c:v>7.9568750000000028</c:v>
                </c:pt>
                <c:pt idx="271">
                  <c:v>7.9143055555555515</c:v>
                </c:pt>
                <c:pt idx="272">
                  <c:v>7.7880555555555482</c:v>
                </c:pt>
                <c:pt idx="273">
                  <c:v>7.8127083333333411</c:v>
                </c:pt>
                <c:pt idx="274">
                  <c:v>7.8651388888888896</c:v>
                </c:pt>
                <c:pt idx="275">
                  <c:v>8.0347222222222214</c:v>
                </c:pt>
                <c:pt idx="276">
                  <c:v>8.0530555555555523</c:v>
                </c:pt>
                <c:pt idx="277">
                  <c:v>8.1033333333333317</c:v>
                </c:pt>
                <c:pt idx="278">
                  <c:v>8.1385416666666757</c:v>
                </c:pt>
                <c:pt idx="279">
                  <c:v>8.1610416666666694</c:v>
                </c:pt>
                <c:pt idx="280">
                  <c:v>8.1559027777777846</c:v>
                </c:pt>
                <c:pt idx="281">
                  <c:v>8.1325694444444423</c:v>
                </c:pt>
                <c:pt idx="282">
                  <c:v>8.0819444444444457</c:v>
                </c:pt>
                <c:pt idx="283">
                  <c:v>8.0470138888888965</c:v>
                </c:pt>
                <c:pt idx="284">
                  <c:v>8.0769444444444467</c:v>
                </c:pt>
                <c:pt idx="285">
                  <c:v>8.0814583333333267</c:v>
                </c:pt>
                <c:pt idx="286">
                  <c:v>8.0486805555555581</c:v>
                </c:pt>
                <c:pt idx="287">
                  <c:v>8.1163194444444446</c:v>
                </c:pt>
                <c:pt idx="288">
                  <c:v>8.1187500000000021</c:v>
                </c:pt>
                <c:pt idx="289">
                  <c:v>8.078402777777784</c:v>
                </c:pt>
                <c:pt idx="290">
                  <c:v>8.0013194444444409</c:v>
                </c:pt>
                <c:pt idx="291">
                  <c:v>7.954027777777763</c:v>
                </c:pt>
                <c:pt idx="292">
                  <c:v>7.9427777777777733</c:v>
                </c:pt>
                <c:pt idx="293">
                  <c:v>7.9300694444444417</c:v>
                </c:pt>
                <c:pt idx="294">
                  <c:v>7.9246527777777835</c:v>
                </c:pt>
                <c:pt idx="295">
                  <c:v>7.8744444444444515</c:v>
                </c:pt>
                <c:pt idx="296">
                  <c:v>7.830347222222219</c:v>
                </c:pt>
                <c:pt idx="297">
                  <c:v>7.8506249999999973</c:v>
                </c:pt>
                <c:pt idx="298">
                  <c:v>7.849791666666655</c:v>
                </c:pt>
                <c:pt idx="299">
                  <c:v>7.8236805555555646</c:v>
                </c:pt>
                <c:pt idx="300">
                  <c:v>7.9522916666666612</c:v>
                </c:pt>
                <c:pt idx="301">
                  <c:v>8.0097916666666613</c:v>
                </c:pt>
                <c:pt idx="302">
                  <c:v>8.0527777777777789</c:v>
                </c:pt>
                <c:pt idx="303">
                  <c:v>8.1001388888888854</c:v>
                </c:pt>
                <c:pt idx="308">
                  <c:v>8.2404166666666701</c:v>
                </c:pt>
                <c:pt idx="309">
                  <c:v>8.2274999999999991</c:v>
                </c:pt>
                <c:pt idx="310">
                  <c:v>8.2152083333333277</c:v>
                </c:pt>
                <c:pt idx="311">
                  <c:v>8.1950000000000021</c:v>
                </c:pt>
                <c:pt idx="312">
                  <c:v>8.2168055555555455</c:v>
                </c:pt>
                <c:pt idx="313">
                  <c:v>8.1940277777777766</c:v>
                </c:pt>
                <c:pt idx="314">
                  <c:v>8.189583333333335</c:v>
                </c:pt>
                <c:pt idx="315">
                  <c:v>8.1950694444444458</c:v>
                </c:pt>
                <c:pt idx="316">
                  <c:v>8.1982638888888779</c:v>
                </c:pt>
                <c:pt idx="317">
                  <c:v>8.1711805555555621</c:v>
                </c:pt>
                <c:pt idx="318">
                  <c:v>8.1699305555555579</c:v>
                </c:pt>
                <c:pt idx="319">
                  <c:v>8.1793750000000003</c:v>
                </c:pt>
                <c:pt idx="320">
                  <c:v>8.1735416666666705</c:v>
                </c:pt>
                <c:pt idx="321">
                  <c:v>8.1755555555555599</c:v>
                </c:pt>
                <c:pt idx="322">
                  <c:v>8.1308333333333263</c:v>
                </c:pt>
                <c:pt idx="323">
                  <c:v>8.0863888888888962</c:v>
                </c:pt>
                <c:pt idx="324">
                  <c:v>8.1172916666666772</c:v>
                </c:pt>
                <c:pt idx="325">
                  <c:v>8.1261111111111184</c:v>
                </c:pt>
                <c:pt idx="326">
                  <c:v>8.1661805555555542</c:v>
                </c:pt>
                <c:pt idx="327">
                  <c:v>8.1743749999999959</c:v>
                </c:pt>
                <c:pt idx="328">
                  <c:v>8.1781250000000014</c:v>
                </c:pt>
                <c:pt idx="329">
                  <c:v>8.2297222222222217</c:v>
                </c:pt>
                <c:pt idx="330">
                  <c:v>8.2544444444444416</c:v>
                </c:pt>
                <c:pt idx="331">
                  <c:v>8.2615972222222176</c:v>
                </c:pt>
                <c:pt idx="332">
                  <c:v>8.2628472222222165</c:v>
                </c:pt>
                <c:pt idx="333">
                  <c:v>8.290416666666653</c:v>
                </c:pt>
                <c:pt idx="334">
                  <c:v>8.305416666666666</c:v>
                </c:pt>
                <c:pt idx="335">
                  <c:v>8.3365277777777678</c:v>
                </c:pt>
                <c:pt idx="336">
                  <c:v>8.3554861111111212</c:v>
                </c:pt>
                <c:pt idx="337">
                  <c:v>8.3665972222222393</c:v>
                </c:pt>
                <c:pt idx="338">
                  <c:v>8.3425694444444414</c:v>
                </c:pt>
                <c:pt idx="339">
                  <c:v>8.3566666666666798</c:v>
                </c:pt>
                <c:pt idx="340">
                  <c:v>8.3403472222222224</c:v>
                </c:pt>
                <c:pt idx="341">
                  <c:v>8.3613888888889019</c:v>
                </c:pt>
                <c:pt idx="342">
                  <c:v>8.3689583333333548</c:v>
                </c:pt>
                <c:pt idx="343">
                  <c:v>8.3535416666666649</c:v>
                </c:pt>
                <c:pt idx="344">
                  <c:v>8.3518750000000139</c:v>
                </c:pt>
                <c:pt idx="345">
                  <c:v>8.3129861111111047</c:v>
                </c:pt>
                <c:pt idx="346">
                  <c:v>8.2689583333333303</c:v>
                </c:pt>
                <c:pt idx="347">
                  <c:v>8.2519444444444492</c:v>
                </c:pt>
                <c:pt idx="348">
                  <c:v>8.2438888888888791</c:v>
                </c:pt>
                <c:pt idx="349">
                  <c:v>8.2429166666666536</c:v>
                </c:pt>
                <c:pt idx="350">
                  <c:v>8.2674999999999965</c:v>
                </c:pt>
                <c:pt idx="351">
                  <c:v>8.2495138888888757</c:v>
                </c:pt>
                <c:pt idx="352">
                  <c:v>8.244930555555543</c:v>
                </c:pt>
                <c:pt idx="353">
                  <c:v>8.2525694444444255</c:v>
                </c:pt>
                <c:pt idx="354">
                  <c:v>8.2572916666666476</c:v>
                </c:pt>
                <c:pt idx="355">
                  <c:v>8.255694444444428</c:v>
                </c:pt>
                <c:pt idx="356">
                  <c:v>8.2645833333333165</c:v>
                </c:pt>
                <c:pt idx="357">
                  <c:v>8.2591666666666512</c:v>
                </c:pt>
                <c:pt idx="358">
                  <c:v>8.2546527777777623</c:v>
                </c:pt>
                <c:pt idx="359">
                  <c:v>8.2565972222222062</c:v>
                </c:pt>
                <c:pt idx="360">
                  <c:v>8.2573611111110967</c:v>
                </c:pt>
                <c:pt idx="361">
                  <c:v>8.2814583333333349</c:v>
                </c:pt>
                <c:pt idx="362">
                  <c:v>8.2554166666666653</c:v>
                </c:pt>
                <c:pt idx="363">
                  <c:v>8.1566666666666592</c:v>
                </c:pt>
                <c:pt idx="364">
                  <c:v>8.1895833333333314</c:v>
                </c:pt>
              </c:numCache>
            </c:numRef>
          </c:val>
          <c:smooth val="0"/>
          <c:extLst xmlns:c16r2="http://schemas.microsoft.com/office/drawing/2015/06/chart">
            <c:ext xmlns:c16="http://schemas.microsoft.com/office/drawing/2014/chart" uri="{C3380CC4-5D6E-409C-BE32-E72D297353CC}">
              <c16:uniqueId val="{00000002-C7B7-46E0-98BD-DA4ECDD46E60}"/>
            </c:ext>
          </c:extLst>
        </c:ser>
        <c:ser>
          <c:idx val="3"/>
          <c:order val="3"/>
          <c:tx>
            <c:v>2017-18</c:v>
          </c:tx>
          <c:spPr>
            <a:ln w="19050" cap="rnd">
              <a:solidFill>
                <a:schemeClr val="accent4"/>
              </a:solidFill>
              <a:round/>
            </a:ln>
            <a:effectLst/>
          </c:spPr>
          <c:marker>
            <c:symbol val="none"/>
          </c:marker>
          <c:val>
            <c:numRef>
              <c:f>WQ_station_figs!$K$1098:$K$1462</c:f>
              <c:numCache>
                <c:formatCode>0.00</c:formatCode>
                <c:ptCount val="365"/>
                <c:pt idx="0">
                  <c:v>8.0773611111111148</c:v>
                </c:pt>
                <c:pt idx="1">
                  <c:v>8.0972916666666634</c:v>
                </c:pt>
                <c:pt idx="2">
                  <c:v>8.0990972222222251</c:v>
                </c:pt>
                <c:pt idx="3">
                  <c:v>8.0822222222222244</c:v>
                </c:pt>
                <c:pt idx="4">
                  <c:v>8.0769444444444485</c:v>
                </c:pt>
                <c:pt idx="5">
                  <c:v>8.0927083333333272</c:v>
                </c:pt>
                <c:pt idx="6">
                  <c:v>8.1250000000000071</c:v>
                </c:pt>
                <c:pt idx="7">
                  <c:v>8.13520833333334</c:v>
                </c:pt>
                <c:pt idx="8">
                  <c:v>8.1462499999999967</c:v>
                </c:pt>
                <c:pt idx="9">
                  <c:v>8.161250000000015</c:v>
                </c:pt>
                <c:pt idx="10">
                  <c:v>8.1750694444444569</c:v>
                </c:pt>
                <c:pt idx="11">
                  <c:v>8.2032638888889018</c:v>
                </c:pt>
                <c:pt idx="12">
                  <c:v>8.2131250000000104</c:v>
                </c:pt>
                <c:pt idx="13">
                  <c:v>8.2148611111111212</c:v>
                </c:pt>
                <c:pt idx="14">
                  <c:v>8.2120833333333394</c:v>
                </c:pt>
                <c:pt idx="15">
                  <c:v>8.2335416666666603</c:v>
                </c:pt>
                <c:pt idx="16">
                  <c:v>8.2305555555555472</c:v>
                </c:pt>
                <c:pt idx="17">
                  <c:v>8.2584027777777766</c:v>
                </c:pt>
                <c:pt idx="18">
                  <c:v>8.3114685314685346</c:v>
                </c:pt>
                <c:pt idx="19">
                  <c:v>8.328194444444458</c:v>
                </c:pt>
                <c:pt idx="20">
                  <c:v>8.360555555555564</c:v>
                </c:pt>
                <c:pt idx="21">
                  <c:v>8.3877777777777816</c:v>
                </c:pt>
                <c:pt idx="22">
                  <c:v>8.4256249999999984</c:v>
                </c:pt>
                <c:pt idx="23">
                  <c:v>8.4397916666666699</c:v>
                </c:pt>
                <c:pt idx="24">
                  <c:v>8.4400694444444468</c:v>
                </c:pt>
                <c:pt idx="25">
                  <c:v>8.425972222222228</c:v>
                </c:pt>
                <c:pt idx="26">
                  <c:v>8.4025694444444525</c:v>
                </c:pt>
                <c:pt idx="27">
                  <c:v>8.3915972222222219</c:v>
                </c:pt>
                <c:pt idx="28">
                  <c:v>8.3727083333333443</c:v>
                </c:pt>
                <c:pt idx="29">
                  <c:v>8.3668750000000145</c:v>
                </c:pt>
                <c:pt idx="30">
                  <c:v>8.3490972222222428</c:v>
                </c:pt>
                <c:pt idx="31">
                  <c:v>8.3260416666666615</c:v>
                </c:pt>
                <c:pt idx="32">
                  <c:v>8.3180555555555458</c:v>
                </c:pt>
                <c:pt idx="33">
                  <c:v>8.3108333333333277</c:v>
                </c:pt>
                <c:pt idx="34">
                  <c:v>8.2795833333333153</c:v>
                </c:pt>
                <c:pt idx="35">
                  <c:v>8.2651388888888775</c:v>
                </c:pt>
                <c:pt idx="36">
                  <c:v>8.2733333333333192</c:v>
                </c:pt>
                <c:pt idx="37">
                  <c:v>8.2803472222222094</c:v>
                </c:pt>
                <c:pt idx="38">
                  <c:v>8.2827083333333142</c:v>
                </c:pt>
                <c:pt idx="39">
                  <c:v>8.2976388888888586</c:v>
                </c:pt>
                <c:pt idx="40">
                  <c:v>8.2940277777777496</c:v>
                </c:pt>
                <c:pt idx="41">
                  <c:v>8.3024305555555333</c:v>
                </c:pt>
                <c:pt idx="42">
                  <c:v>8.2927083333333069</c:v>
                </c:pt>
                <c:pt idx="43">
                  <c:v>8.3081249999999809</c:v>
                </c:pt>
                <c:pt idx="44">
                  <c:v>8.3152083333333255</c:v>
                </c:pt>
                <c:pt idx="45">
                  <c:v>8.3186111111111085</c:v>
                </c:pt>
                <c:pt idx="46">
                  <c:v>8.3059722222222145</c:v>
                </c:pt>
                <c:pt idx="47">
                  <c:v>8.283472222222203</c:v>
                </c:pt>
                <c:pt idx="48">
                  <c:v>8.3156944444444356</c:v>
                </c:pt>
                <c:pt idx="49">
                  <c:v>8.3297222222222338</c:v>
                </c:pt>
                <c:pt idx="50">
                  <c:v>8.3455555555555456</c:v>
                </c:pt>
                <c:pt idx="51">
                  <c:v>8.3321527777777717</c:v>
                </c:pt>
                <c:pt idx="52">
                  <c:v>8.309513888888862</c:v>
                </c:pt>
                <c:pt idx="53">
                  <c:v>8.3266666666666609</c:v>
                </c:pt>
                <c:pt idx="54">
                  <c:v>8.3354861111110967</c:v>
                </c:pt>
                <c:pt idx="55">
                  <c:v>8.3502777777777695</c:v>
                </c:pt>
                <c:pt idx="56">
                  <c:v>8.3399999999999928</c:v>
                </c:pt>
                <c:pt idx="57">
                  <c:v>8.3527083333333234</c:v>
                </c:pt>
                <c:pt idx="58">
                  <c:v>8.3553472222222158</c:v>
                </c:pt>
                <c:pt idx="59">
                  <c:v>8.3402777777777803</c:v>
                </c:pt>
                <c:pt idx="60">
                  <c:v>7.9770138888889157</c:v>
                </c:pt>
                <c:pt idx="61">
                  <c:v>7.9516666666666858</c:v>
                </c:pt>
                <c:pt idx="62">
                  <c:v>7.943750000000021</c:v>
                </c:pt>
                <c:pt idx="63">
                  <c:v>7.9495833333333508</c:v>
                </c:pt>
                <c:pt idx="64">
                  <c:v>7.9451388888889056</c:v>
                </c:pt>
                <c:pt idx="65">
                  <c:v>7.9147916666666775</c:v>
                </c:pt>
                <c:pt idx="66">
                  <c:v>7.9196527777777881</c:v>
                </c:pt>
                <c:pt idx="67">
                  <c:v>7.9543749999999953</c:v>
                </c:pt>
                <c:pt idx="68">
                  <c:v>7.9987500000000029</c:v>
                </c:pt>
                <c:pt idx="69">
                  <c:v>8.0597222222222129</c:v>
                </c:pt>
                <c:pt idx="70">
                  <c:v>8.108958333333339</c:v>
                </c:pt>
                <c:pt idx="71">
                  <c:v>8.1061111111111153</c:v>
                </c:pt>
                <c:pt idx="72">
                  <c:v>8.1897222222222226</c:v>
                </c:pt>
                <c:pt idx="73">
                  <c:v>8.227777777777785</c:v>
                </c:pt>
                <c:pt idx="74">
                  <c:v>8.2334027777777798</c:v>
                </c:pt>
                <c:pt idx="75">
                  <c:v>8.250208333333342</c:v>
                </c:pt>
                <c:pt idx="76">
                  <c:v>8.2409722222222168</c:v>
                </c:pt>
                <c:pt idx="77">
                  <c:v>8.1960416666666642</c:v>
                </c:pt>
                <c:pt idx="78">
                  <c:v>8.1425694444444545</c:v>
                </c:pt>
                <c:pt idx="79">
                  <c:v>8.1057638888888945</c:v>
                </c:pt>
                <c:pt idx="80">
                  <c:v>8.1486805555555506</c:v>
                </c:pt>
                <c:pt idx="81">
                  <c:v>8.1547222222222171</c:v>
                </c:pt>
                <c:pt idx="82">
                  <c:v>8.1407638888888929</c:v>
                </c:pt>
                <c:pt idx="83">
                  <c:v>8.1185416666666637</c:v>
                </c:pt>
                <c:pt idx="84">
                  <c:v>8.1550000000000136</c:v>
                </c:pt>
                <c:pt idx="85">
                  <c:v>8.1545138888888804</c:v>
                </c:pt>
                <c:pt idx="86">
                  <c:v>7.9927777777777846</c:v>
                </c:pt>
                <c:pt idx="87">
                  <c:v>7.908888888888888</c:v>
                </c:pt>
                <c:pt idx="88">
                  <c:v>7.9359027777777902</c:v>
                </c:pt>
                <c:pt idx="89">
                  <c:v>7.9314583333333353</c:v>
                </c:pt>
                <c:pt idx="90">
                  <c:v>7.9618750000000107</c:v>
                </c:pt>
                <c:pt idx="91">
                  <c:v>7.9000000000000199</c:v>
                </c:pt>
                <c:pt idx="92">
                  <c:v>7.9222916666666787</c:v>
                </c:pt>
                <c:pt idx="93">
                  <c:v>7.875486111111103</c:v>
                </c:pt>
                <c:pt idx="94">
                  <c:v>7.8590277777777766</c:v>
                </c:pt>
                <c:pt idx="95">
                  <c:v>7.857083333333323</c:v>
                </c:pt>
                <c:pt idx="96">
                  <c:v>7.8975</c:v>
                </c:pt>
                <c:pt idx="97">
                  <c:v>7.9052777777777852</c:v>
                </c:pt>
                <c:pt idx="98">
                  <c:v>7.928402777777789</c:v>
                </c:pt>
                <c:pt idx="99">
                  <c:v>7.9699305555555595</c:v>
                </c:pt>
                <c:pt idx="100">
                  <c:v>7.9667361111111177</c:v>
                </c:pt>
                <c:pt idx="101">
                  <c:v>7.9328472222222324</c:v>
                </c:pt>
                <c:pt idx="102">
                  <c:v>7.9713888888888897</c:v>
                </c:pt>
                <c:pt idx="103">
                  <c:v>7.9506250000000183</c:v>
                </c:pt>
                <c:pt idx="104">
                  <c:v>7.9514583333333348</c:v>
                </c:pt>
                <c:pt idx="105">
                  <c:v>8.0249999999999755</c:v>
                </c:pt>
                <c:pt idx="106">
                  <c:v>8.0584027777777827</c:v>
                </c:pt>
                <c:pt idx="107">
                  <c:v>8.1272222222222155</c:v>
                </c:pt>
                <c:pt idx="108">
                  <c:v>8.0548611111110873</c:v>
                </c:pt>
                <c:pt idx="109">
                  <c:v>8.0927083333333432</c:v>
                </c:pt>
                <c:pt idx="110">
                  <c:v>8.1667361111111223</c:v>
                </c:pt>
                <c:pt idx="111">
                  <c:v>8.1466666666666523</c:v>
                </c:pt>
                <c:pt idx="112">
                  <c:v>8.0574999999999797</c:v>
                </c:pt>
                <c:pt idx="113">
                  <c:v>8.0384722222222074</c:v>
                </c:pt>
                <c:pt idx="114">
                  <c:v>8.0653472222222273</c:v>
                </c:pt>
                <c:pt idx="115">
                  <c:v>8.1164583333333411</c:v>
                </c:pt>
                <c:pt idx="116">
                  <c:v>8.1952083333333512</c:v>
                </c:pt>
                <c:pt idx="117">
                  <c:v>8.167430555555546</c:v>
                </c:pt>
                <c:pt idx="118">
                  <c:v>8.0856249999999985</c:v>
                </c:pt>
                <c:pt idx="119">
                  <c:v>8.0663888888888824</c:v>
                </c:pt>
                <c:pt idx="120">
                  <c:v>8.0984722222222185</c:v>
                </c:pt>
                <c:pt idx="121">
                  <c:v>8.1032638888888844</c:v>
                </c:pt>
                <c:pt idx="122">
                  <c:v>8.1053472222222069</c:v>
                </c:pt>
                <c:pt idx="123">
                  <c:v>8.0934027777777686</c:v>
                </c:pt>
                <c:pt idx="124">
                  <c:v>8.0981249999999871</c:v>
                </c:pt>
                <c:pt idx="125">
                  <c:v>8.0947916666666604</c:v>
                </c:pt>
                <c:pt idx="126">
                  <c:v>8.0454166666666627</c:v>
                </c:pt>
                <c:pt idx="127">
                  <c:v>7.9681250000000112</c:v>
                </c:pt>
                <c:pt idx="128">
                  <c:v>7.9138194444444423</c:v>
                </c:pt>
                <c:pt idx="129">
                  <c:v>7.8716666666666599</c:v>
                </c:pt>
                <c:pt idx="130">
                  <c:v>7.8853472222222223</c:v>
                </c:pt>
                <c:pt idx="131">
                  <c:v>7.9841666666666775</c:v>
                </c:pt>
                <c:pt idx="132">
                  <c:v>7.9730555555555576</c:v>
                </c:pt>
                <c:pt idx="133">
                  <c:v>7.9919444444444316</c:v>
                </c:pt>
                <c:pt idx="134">
                  <c:v>8.0107638888888761</c:v>
                </c:pt>
                <c:pt idx="135">
                  <c:v>7.9993055555555532</c:v>
                </c:pt>
                <c:pt idx="136">
                  <c:v>7.9784722222222184</c:v>
                </c:pt>
                <c:pt idx="137">
                  <c:v>7.9938888888888799</c:v>
                </c:pt>
                <c:pt idx="138">
                  <c:v>7.9875694444444427</c:v>
                </c:pt>
                <c:pt idx="139">
                  <c:v>7.9843749999999964</c:v>
                </c:pt>
                <c:pt idx="140">
                  <c:v>7.9665972222222337</c:v>
                </c:pt>
                <c:pt idx="141">
                  <c:v>7.9347916666666736</c:v>
                </c:pt>
                <c:pt idx="142">
                  <c:v>8.0075000000000003</c:v>
                </c:pt>
                <c:pt idx="143">
                  <c:v>8.0867361111110956</c:v>
                </c:pt>
                <c:pt idx="144">
                  <c:v>8.1036805555555418</c:v>
                </c:pt>
                <c:pt idx="145">
                  <c:v>8.2793055555555597</c:v>
                </c:pt>
                <c:pt idx="146">
                  <c:v>8.3308333333333273</c:v>
                </c:pt>
                <c:pt idx="147">
                  <c:v>8.292083333333343</c:v>
                </c:pt>
                <c:pt idx="148">
                  <c:v>8.2504861111111207</c:v>
                </c:pt>
                <c:pt idx="149">
                  <c:v>8.1934027777777789</c:v>
                </c:pt>
                <c:pt idx="150">
                  <c:v>8.1892361111111107</c:v>
                </c:pt>
                <c:pt idx="151">
                  <c:v>8.0884027777777696</c:v>
                </c:pt>
                <c:pt idx="152">
                  <c:v>8.029722222222226</c:v>
                </c:pt>
                <c:pt idx="153">
                  <c:v>8.0863194444444382</c:v>
                </c:pt>
                <c:pt idx="154">
                  <c:v>8.0431944444444419</c:v>
                </c:pt>
                <c:pt idx="155">
                  <c:v>8.0402083333333376</c:v>
                </c:pt>
                <c:pt idx="156">
                  <c:v>8.0440277777777762</c:v>
                </c:pt>
                <c:pt idx="157">
                  <c:v>8.063611111111106</c:v>
                </c:pt>
                <c:pt idx="158">
                  <c:v>8.1511111111111223</c:v>
                </c:pt>
                <c:pt idx="159">
                  <c:v>8.2086111111111233</c:v>
                </c:pt>
                <c:pt idx="160">
                  <c:v>8.2861111111111185</c:v>
                </c:pt>
                <c:pt idx="161">
                  <c:v>8.3247222222222188</c:v>
                </c:pt>
                <c:pt idx="162">
                  <c:v>8.2318749999999969</c:v>
                </c:pt>
                <c:pt idx="163">
                  <c:v>8.1533333333333395</c:v>
                </c:pt>
                <c:pt idx="164">
                  <c:v>8.1326388888888843</c:v>
                </c:pt>
                <c:pt idx="165">
                  <c:v>8.11756944444444</c:v>
                </c:pt>
                <c:pt idx="166">
                  <c:v>8.0881249999999838</c:v>
                </c:pt>
                <c:pt idx="167">
                  <c:v>8.0575694444444466</c:v>
                </c:pt>
                <c:pt idx="168">
                  <c:v>8.007222222222218</c:v>
                </c:pt>
                <c:pt idx="169">
                  <c:v>7.9795833333333457</c:v>
                </c:pt>
                <c:pt idx="170">
                  <c:v>7.9602083333333455</c:v>
                </c:pt>
                <c:pt idx="171">
                  <c:v>7.9686805555555686</c:v>
                </c:pt>
                <c:pt idx="172">
                  <c:v>7.9838194444444461</c:v>
                </c:pt>
                <c:pt idx="173">
                  <c:v>7.9693750000000136</c:v>
                </c:pt>
                <c:pt idx="174">
                  <c:v>7.9817361111111182</c:v>
                </c:pt>
                <c:pt idx="175">
                  <c:v>7.9785416666666817</c:v>
                </c:pt>
                <c:pt idx="176">
                  <c:v>7.9843750000000098</c:v>
                </c:pt>
                <c:pt idx="177">
                  <c:v>7.9930555555555607</c:v>
                </c:pt>
                <c:pt idx="178">
                  <c:v>7.9877192982456204</c:v>
                </c:pt>
              </c:numCache>
            </c:numRef>
          </c:val>
          <c:smooth val="0"/>
          <c:extLst xmlns:c16r2="http://schemas.microsoft.com/office/drawing/2015/06/chart">
            <c:ext xmlns:c16="http://schemas.microsoft.com/office/drawing/2014/chart" uri="{C3380CC4-5D6E-409C-BE32-E72D297353CC}">
              <c16:uniqueId val="{00000003-C7B7-46E0-98BD-DA4ECDD46E60}"/>
            </c:ext>
          </c:extLst>
        </c:ser>
        <c:dLbls>
          <c:showLegendKey val="0"/>
          <c:showVal val="0"/>
          <c:showCatName val="0"/>
          <c:showSerName val="0"/>
          <c:showPercent val="0"/>
          <c:showBubbleSize val="0"/>
        </c:dLbls>
        <c:smooth val="0"/>
        <c:axId val="421576064"/>
        <c:axId val="421576456"/>
      </c:lineChart>
      <c:dateAx>
        <c:axId val="421576064"/>
        <c:scaling>
          <c:orientation val="minMax"/>
        </c:scaling>
        <c:delete val="0"/>
        <c:axPos val="b"/>
        <c:numFmt formatCode="mm"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6456"/>
        <c:crosses val="autoZero"/>
        <c:auto val="1"/>
        <c:lblOffset val="100"/>
        <c:baseTimeUnit val="days"/>
        <c:majorUnit val="1"/>
        <c:majorTimeUnit val="months"/>
      </c:dateAx>
      <c:valAx>
        <c:axId val="421576456"/>
        <c:scaling>
          <c:orientation val="minMax"/>
          <c:min val="7"/>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pH</a:t>
                </a:r>
              </a:p>
            </c:rich>
          </c:tx>
          <c:layout>
            <c:manualLayout>
              <c:xMode val="edge"/>
              <c:yMode val="edge"/>
              <c:x val="5.8059743418401068E-3"/>
              <c:y val="0.43114499222629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606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000">
                <a:solidFill>
                  <a:sysClr val="windowText" lastClr="000000"/>
                </a:solidFill>
              </a:rPr>
              <a:t>(c)</a:t>
            </a:r>
          </a:p>
        </c:rich>
      </c:tx>
      <c:layout>
        <c:manualLayout>
          <c:xMode val="edge"/>
          <c:yMode val="edge"/>
          <c:x val="8.0202773789106202E-2"/>
          <c:y val="4.025253950796323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2451395879968817E-2"/>
          <c:y val="5.2293013062023559E-2"/>
          <c:w val="0.90878703866869293"/>
          <c:h val="0.90829187255791088"/>
        </c:manualLayout>
      </c:layout>
      <c:lineChart>
        <c:grouping val="standard"/>
        <c:varyColors val="0"/>
        <c:ser>
          <c:idx val="0"/>
          <c:order val="0"/>
          <c:tx>
            <c:v>2014-15</c:v>
          </c:tx>
          <c:spPr>
            <a:ln w="19050" cap="rnd">
              <a:solidFill>
                <a:schemeClr val="accent1"/>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WQ_station_figs!$R$2:$R$366</c:f>
              <c:numCache>
                <c:formatCode>General</c:formatCode>
                <c:ptCount val="365"/>
                <c:pt idx="220" formatCode="0.00">
                  <c:v>53.2</c:v>
                </c:pt>
                <c:pt idx="221" formatCode="0.00">
                  <c:v>26.3</c:v>
                </c:pt>
                <c:pt idx="222" formatCode="0.00">
                  <c:v>25.8</c:v>
                </c:pt>
                <c:pt idx="223" formatCode="0.00">
                  <c:v>22.4</c:v>
                </c:pt>
                <c:pt idx="224" formatCode="0.00">
                  <c:v>24.8</c:v>
                </c:pt>
                <c:pt idx="225" formatCode="0.00">
                  <c:v>24.2</c:v>
                </c:pt>
                <c:pt idx="226" formatCode="0.00">
                  <c:v>26.9</c:v>
                </c:pt>
                <c:pt idx="227" formatCode="0.00">
                  <c:v>29.419791666666683</c:v>
                </c:pt>
                <c:pt idx="228" formatCode="0.00">
                  <c:v>13.673958333333335</c:v>
                </c:pt>
                <c:pt idx="229" formatCode="0.00">
                  <c:v>8.3249999999999975</c:v>
                </c:pt>
                <c:pt idx="230" formatCode="0.00">
                  <c:v>7.6027777777777787</c:v>
                </c:pt>
                <c:pt idx="231" formatCode="0.00">
                  <c:v>1.145486111111111</c:v>
                </c:pt>
                <c:pt idx="335" formatCode="0.00">
                  <c:v>14.09677419354839</c:v>
                </c:pt>
                <c:pt idx="336" formatCode="0.00">
                  <c:v>14.340277777777775</c:v>
                </c:pt>
                <c:pt idx="337" formatCode="0.00">
                  <c:v>15.211111111111109</c:v>
                </c:pt>
                <c:pt idx="338" formatCode="0.00">
                  <c:v>16.461805555555554</c:v>
                </c:pt>
                <c:pt idx="339" formatCode="0.00">
                  <c:v>15.982638888888902</c:v>
                </c:pt>
                <c:pt idx="340" formatCode="0.00">
                  <c:v>16.086111111111105</c:v>
                </c:pt>
                <c:pt idx="341" formatCode="0.00">
                  <c:v>15.436111111111115</c:v>
                </c:pt>
                <c:pt idx="342" formatCode="0.00">
                  <c:v>14.424305555555556</c:v>
                </c:pt>
                <c:pt idx="343" formatCode="0.00">
                  <c:v>14.500694444444443</c:v>
                </c:pt>
                <c:pt idx="344" formatCode="0.00">
                  <c:v>14.161805555555558</c:v>
                </c:pt>
                <c:pt idx="345" formatCode="0.00">
                  <c:v>14.214583333333344</c:v>
                </c:pt>
                <c:pt idx="346" formatCode="0.00">
                  <c:v>14.554166666666667</c:v>
                </c:pt>
                <c:pt idx="347" formatCode="0.00">
                  <c:v>14.529166666666672</c:v>
                </c:pt>
                <c:pt idx="348" formatCode="0.00">
                  <c:v>14.626388888888888</c:v>
                </c:pt>
                <c:pt idx="349" formatCode="0.00">
                  <c:v>13.614583333333337</c:v>
                </c:pt>
                <c:pt idx="350" formatCode="0.00">
                  <c:v>13.164583333333331</c:v>
                </c:pt>
                <c:pt idx="351" formatCode="0.00">
                  <c:v>12.489552238805969</c:v>
                </c:pt>
                <c:pt idx="363" formatCode="0.00">
                  <c:v>18.043200000000002</c:v>
                </c:pt>
                <c:pt idx="364" formatCode="0.00">
                  <c:v>17.556249999999995</c:v>
                </c:pt>
              </c:numCache>
            </c:numRef>
          </c:val>
          <c:smooth val="0"/>
          <c:extLst xmlns:c16r2="http://schemas.microsoft.com/office/drawing/2015/06/chart">
            <c:ext xmlns:c16="http://schemas.microsoft.com/office/drawing/2014/chart" uri="{C3380CC4-5D6E-409C-BE32-E72D297353CC}">
              <c16:uniqueId val="{00000000-71C7-46DB-A706-16C27260B412}"/>
            </c:ext>
          </c:extLst>
        </c:ser>
        <c:ser>
          <c:idx val="1"/>
          <c:order val="1"/>
          <c:tx>
            <c:v>2015-16</c:v>
          </c:tx>
          <c:spPr>
            <a:ln w="19050" cap="rnd">
              <a:solidFill>
                <a:schemeClr val="accent2"/>
              </a:solidFill>
              <a:round/>
            </a:ln>
            <a:effectLst/>
          </c:spPr>
          <c:marker>
            <c:symbol val="none"/>
          </c:marker>
          <c:cat>
            <c:numRef>
              <c:f>WQ_station_figs!$C$2:$C$367</c:f>
              <c:numCache>
                <c:formatCode>mm</c:formatCode>
                <c:ptCount val="366"/>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pt idx="365">
                  <c:v>42186</c:v>
                </c:pt>
              </c:numCache>
            </c:numRef>
          </c:cat>
          <c:val>
            <c:numRef>
              <c:f>WQ_station_figs!$R$367:$R$732</c:f>
              <c:numCache>
                <c:formatCode>0.00</c:formatCode>
                <c:ptCount val="366"/>
                <c:pt idx="0">
                  <c:v>17.784027777777776</c:v>
                </c:pt>
                <c:pt idx="1">
                  <c:v>20.330555555555542</c:v>
                </c:pt>
                <c:pt idx="2">
                  <c:v>21.221527777777784</c:v>
                </c:pt>
                <c:pt idx="3">
                  <c:v>21.40000000000002</c:v>
                </c:pt>
                <c:pt idx="4">
                  <c:v>21.105555555555558</c:v>
                </c:pt>
                <c:pt idx="5">
                  <c:v>21.293055555555558</c:v>
                </c:pt>
                <c:pt idx="6">
                  <c:v>21.880555555555564</c:v>
                </c:pt>
                <c:pt idx="7">
                  <c:v>21.767361111111107</c:v>
                </c:pt>
                <c:pt idx="8">
                  <c:v>21.020138888888866</c:v>
                </c:pt>
                <c:pt idx="9">
                  <c:v>20.378472222222221</c:v>
                </c:pt>
                <c:pt idx="10">
                  <c:v>19.895833333333332</c:v>
                </c:pt>
                <c:pt idx="11">
                  <c:v>21.464583333333348</c:v>
                </c:pt>
                <c:pt idx="12">
                  <c:v>21.768749999999994</c:v>
                </c:pt>
                <c:pt idx="13">
                  <c:v>21.272222222222226</c:v>
                </c:pt>
                <c:pt idx="14">
                  <c:v>21.479166666666661</c:v>
                </c:pt>
                <c:pt idx="15">
                  <c:v>21.795833333333334</c:v>
                </c:pt>
                <c:pt idx="16">
                  <c:v>22.65555555555558</c:v>
                </c:pt>
                <c:pt idx="17">
                  <c:v>21.706944444444446</c:v>
                </c:pt>
                <c:pt idx="18">
                  <c:v>21.286111111111097</c:v>
                </c:pt>
                <c:pt idx="19">
                  <c:v>21.080555555555556</c:v>
                </c:pt>
                <c:pt idx="20">
                  <c:v>20.188194444444438</c:v>
                </c:pt>
                <c:pt idx="21">
                  <c:v>19.792361111111113</c:v>
                </c:pt>
                <c:pt idx="22">
                  <c:v>17.984027777777772</c:v>
                </c:pt>
                <c:pt idx="23">
                  <c:v>17.982291666666665</c:v>
                </c:pt>
                <c:pt idx="92">
                  <c:v>6.2084615384615347</c:v>
                </c:pt>
                <c:pt idx="93">
                  <c:v>5.5569444444444436</c:v>
                </c:pt>
                <c:pt idx="94">
                  <c:v>4.0027777777777773</c:v>
                </c:pt>
                <c:pt idx="95">
                  <c:v>3.741666666666668</c:v>
                </c:pt>
                <c:pt idx="96">
                  <c:v>3.0881944444444436</c:v>
                </c:pt>
                <c:pt idx="97">
                  <c:v>2.6173611111111117</c:v>
                </c:pt>
                <c:pt idx="98">
                  <c:v>2.3611111111111112</c:v>
                </c:pt>
                <c:pt idx="99">
                  <c:v>2.8256944444444438</c:v>
                </c:pt>
                <c:pt idx="100">
                  <c:v>2.7173611111111109</c:v>
                </c:pt>
                <c:pt idx="101">
                  <c:v>2.6874999999999996</c:v>
                </c:pt>
                <c:pt idx="102">
                  <c:v>2.3048611111111108</c:v>
                </c:pt>
                <c:pt idx="103">
                  <c:v>3.0520833333333326</c:v>
                </c:pt>
                <c:pt idx="104">
                  <c:v>2.7166666666666672</c:v>
                </c:pt>
                <c:pt idx="105">
                  <c:v>2.1638888888888892</c:v>
                </c:pt>
                <c:pt idx="106">
                  <c:v>1.9298611111111117</c:v>
                </c:pt>
                <c:pt idx="107">
                  <c:v>1.9881944444444437</c:v>
                </c:pt>
                <c:pt idx="108">
                  <c:v>1.522222222222223</c:v>
                </c:pt>
                <c:pt idx="109">
                  <c:v>1.5979166666666673</c:v>
                </c:pt>
                <c:pt idx="110">
                  <c:v>1.4909722222222219</c:v>
                </c:pt>
                <c:pt idx="111">
                  <c:v>1.7020833333333338</c:v>
                </c:pt>
                <c:pt idx="112">
                  <c:v>1.4666666666666668</c:v>
                </c:pt>
                <c:pt idx="113">
                  <c:v>2.4388888888888887</c:v>
                </c:pt>
                <c:pt idx="114">
                  <c:v>1.7972222222222227</c:v>
                </c:pt>
                <c:pt idx="115">
                  <c:v>1.618750000000001</c:v>
                </c:pt>
                <c:pt idx="116">
                  <c:v>1.5576388888888892</c:v>
                </c:pt>
                <c:pt idx="117">
                  <c:v>1.6340277777777785</c:v>
                </c:pt>
                <c:pt idx="118">
                  <c:v>1.8465277777777789</c:v>
                </c:pt>
                <c:pt idx="119">
                  <c:v>6.8888888888888893</c:v>
                </c:pt>
                <c:pt idx="120">
                  <c:v>25.725000000000001</c:v>
                </c:pt>
                <c:pt idx="121">
                  <c:v>20.490972222222215</c:v>
                </c:pt>
                <c:pt idx="122">
                  <c:v>8.1319444444444429</c:v>
                </c:pt>
                <c:pt idx="123">
                  <c:v>5.0847222222222204</c:v>
                </c:pt>
                <c:pt idx="124">
                  <c:v>4.038194444444442</c:v>
                </c:pt>
                <c:pt idx="125">
                  <c:v>3.5888888888888903</c:v>
                </c:pt>
                <c:pt idx="126">
                  <c:v>4.5041666666666664</c:v>
                </c:pt>
                <c:pt idx="127">
                  <c:v>17.720833333333335</c:v>
                </c:pt>
                <c:pt idx="128">
                  <c:v>44.67291666666668</c:v>
                </c:pt>
                <c:pt idx="129">
                  <c:v>16.265972222222214</c:v>
                </c:pt>
                <c:pt idx="130">
                  <c:v>9.9805555555555543</c:v>
                </c:pt>
                <c:pt idx="131">
                  <c:v>6.1000000000000023</c:v>
                </c:pt>
                <c:pt idx="132">
                  <c:v>4.8361111111111095</c:v>
                </c:pt>
                <c:pt idx="133">
                  <c:v>4.34513888888889</c:v>
                </c:pt>
                <c:pt idx="134">
                  <c:v>4.8423611111111127</c:v>
                </c:pt>
                <c:pt idx="135">
                  <c:v>3.8243055555555561</c:v>
                </c:pt>
                <c:pt idx="136">
                  <c:v>4.7659722222222207</c:v>
                </c:pt>
                <c:pt idx="137">
                  <c:v>7.4270833333333348</c:v>
                </c:pt>
                <c:pt idx="138">
                  <c:v>6.1888888888888864</c:v>
                </c:pt>
                <c:pt idx="139">
                  <c:v>5.0798611111111107</c:v>
                </c:pt>
                <c:pt idx="140">
                  <c:v>3.8930555555555539</c:v>
                </c:pt>
                <c:pt idx="141">
                  <c:v>3.4062499999999991</c:v>
                </c:pt>
                <c:pt idx="142">
                  <c:v>2.9736111111111101</c:v>
                </c:pt>
                <c:pt idx="143">
                  <c:v>3.0708333333333364</c:v>
                </c:pt>
                <c:pt idx="144">
                  <c:v>2.9555555555555575</c:v>
                </c:pt>
                <c:pt idx="145">
                  <c:v>7.5409722222222308</c:v>
                </c:pt>
                <c:pt idx="146">
                  <c:v>4.5541666666666654</c:v>
                </c:pt>
                <c:pt idx="147">
                  <c:v>3.1215277777777777</c:v>
                </c:pt>
                <c:pt idx="148">
                  <c:v>2.8819444444444424</c:v>
                </c:pt>
                <c:pt idx="149">
                  <c:v>3.03402777777778</c:v>
                </c:pt>
                <c:pt idx="150">
                  <c:v>3.6166666666666654</c:v>
                </c:pt>
                <c:pt idx="151">
                  <c:v>6.2215277777777835</c:v>
                </c:pt>
                <c:pt idx="152">
                  <c:v>3.3416666666666668</c:v>
                </c:pt>
                <c:pt idx="153">
                  <c:v>2.8965277777777776</c:v>
                </c:pt>
                <c:pt idx="154">
                  <c:v>3.3416666666666663</c:v>
                </c:pt>
                <c:pt idx="155">
                  <c:v>3.6277777777777769</c:v>
                </c:pt>
                <c:pt idx="156">
                  <c:v>2.8284722222222212</c:v>
                </c:pt>
                <c:pt idx="157">
                  <c:v>2.7520833333333341</c:v>
                </c:pt>
                <c:pt idx="158">
                  <c:v>2.7249999999999988</c:v>
                </c:pt>
                <c:pt idx="159">
                  <c:v>2.7458333333333318</c:v>
                </c:pt>
                <c:pt idx="160">
                  <c:v>3.1826388888888899</c:v>
                </c:pt>
                <c:pt idx="161">
                  <c:v>3.47013888888889</c:v>
                </c:pt>
                <c:pt idx="162">
                  <c:v>3.0027777777777795</c:v>
                </c:pt>
                <c:pt idx="163">
                  <c:v>3.2715277777777776</c:v>
                </c:pt>
                <c:pt idx="164">
                  <c:v>4.3256944444444478</c:v>
                </c:pt>
                <c:pt idx="165">
                  <c:v>3.3902777777777793</c:v>
                </c:pt>
                <c:pt idx="166">
                  <c:v>3.5055555555555529</c:v>
                </c:pt>
                <c:pt idx="167">
                  <c:v>3.3097222222222222</c:v>
                </c:pt>
                <c:pt idx="168">
                  <c:v>3.5361111111111097</c:v>
                </c:pt>
                <c:pt idx="169">
                  <c:v>3.418750000000002</c:v>
                </c:pt>
                <c:pt idx="170">
                  <c:v>3.5715277777777761</c:v>
                </c:pt>
                <c:pt idx="171">
                  <c:v>3.6826388888888877</c:v>
                </c:pt>
                <c:pt idx="172">
                  <c:v>3.6194444444444471</c:v>
                </c:pt>
                <c:pt idx="173">
                  <c:v>3.3458333333333332</c:v>
                </c:pt>
                <c:pt idx="174">
                  <c:v>3.3902777777777811</c:v>
                </c:pt>
                <c:pt idx="175">
                  <c:v>3.9583333333333339</c:v>
                </c:pt>
                <c:pt idx="176">
                  <c:v>6.2152777777777777</c:v>
                </c:pt>
                <c:pt idx="177">
                  <c:v>6.1472222222222195</c:v>
                </c:pt>
                <c:pt idx="178">
                  <c:v>6.2034722222222172</c:v>
                </c:pt>
                <c:pt idx="179">
                  <c:v>6.6368055555555516</c:v>
                </c:pt>
                <c:pt idx="180">
                  <c:v>6.6958333333333355</c:v>
                </c:pt>
                <c:pt idx="181">
                  <c:v>5.906944444444445</c:v>
                </c:pt>
                <c:pt idx="182">
                  <c:v>3.8215277777777774</c:v>
                </c:pt>
                <c:pt idx="183">
                  <c:v>3.2506944444444432</c:v>
                </c:pt>
                <c:pt idx="184">
                  <c:v>2.9722222222222245</c:v>
                </c:pt>
                <c:pt idx="185">
                  <c:v>3.2590277777777761</c:v>
                </c:pt>
                <c:pt idx="186">
                  <c:v>9.1756944444444404</c:v>
                </c:pt>
                <c:pt idx="187">
                  <c:v>6.3270833333333343</c:v>
                </c:pt>
                <c:pt idx="188">
                  <c:v>6.9930555555555536</c:v>
                </c:pt>
                <c:pt idx="189">
                  <c:v>38.388888888888893</c:v>
                </c:pt>
                <c:pt idx="190">
                  <c:v>12.344444444444441</c:v>
                </c:pt>
                <c:pt idx="191">
                  <c:v>4.1965034965034986</c:v>
                </c:pt>
                <c:pt idx="192">
                  <c:v>7.3513888888888896</c:v>
                </c:pt>
                <c:pt idx="193">
                  <c:v>2.4868055555555539</c:v>
                </c:pt>
                <c:pt idx="194">
                  <c:v>1.2444444444444438</c:v>
                </c:pt>
                <c:pt idx="195">
                  <c:v>0.63680555555555585</c:v>
                </c:pt>
                <c:pt idx="196">
                  <c:v>0.22430555555555559</c:v>
                </c:pt>
                <c:pt idx="197">
                  <c:v>3.3333333333333319E-2</c:v>
                </c:pt>
                <c:pt idx="198">
                  <c:v>0.69652777777777775</c:v>
                </c:pt>
                <c:pt idx="199">
                  <c:v>7.8611111111111125</c:v>
                </c:pt>
                <c:pt idx="200">
                  <c:v>15.822916666666664</c:v>
                </c:pt>
                <c:pt idx="201">
                  <c:v>31.323611111111106</c:v>
                </c:pt>
                <c:pt idx="202">
                  <c:v>28.686111111111106</c:v>
                </c:pt>
                <c:pt idx="203">
                  <c:v>22.300694444444453</c:v>
                </c:pt>
                <c:pt idx="204">
                  <c:v>14.731999999999998</c:v>
                </c:pt>
                <c:pt idx="206">
                  <c:v>11.15079365079365</c:v>
                </c:pt>
                <c:pt idx="207">
                  <c:v>2.37222222222222</c:v>
                </c:pt>
                <c:pt idx="208">
                  <c:v>2.2319444444444465</c:v>
                </c:pt>
                <c:pt idx="209">
                  <c:v>2.2027777777777762</c:v>
                </c:pt>
                <c:pt idx="210">
                  <c:v>8.1409722222222243</c:v>
                </c:pt>
                <c:pt idx="211">
                  <c:v>8.2694444444444493</c:v>
                </c:pt>
                <c:pt idx="212">
                  <c:v>30.222222222222214</c:v>
                </c:pt>
                <c:pt idx="213">
                  <c:v>26.863194444444439</c:v>
                </c:pt>
                <c:pt idx="214">
                  <c:v>12.382638888888883</c:v>
                </c:pt>
                <c:pt idx="215">
                  <c:v>12.647916666666664</c:v>
                </c:pt>
                <c:pt idx="216">
                  <c:v>8.3701388888888886</c:v>
                </c:pt>
                <c:pt idx="217">
                  <c:v>5.4083333333333359</c:v>
                </c:pt>
                <c:pt idx="218">
                  <c:v>2.1416666666666666</c:v>
                </c:pt>
                <c:pt idx="222">
                  <c:v>24.327678571428571</c:v>
                </c:pt>
                <c:pt idx="223">
                  <c:v>23.384732824427488</c:v>
                </c:pt>
                <c:pt idx="224">
                  <c:v>26.386923076923079</c:v>
                </c:pt>
                <c:pt idx="225">
                  <c:v>27.647916666666671</c:v>
                </c:pt>
                <c:pt idx="226">
                  <c:v>35.387878787878805</c:v>
                </c:pt>
                <c:pt idx="227">
                  <c:v>37.507407407407378</c:v>
                </c:pt>
                <c:pt idx="228">
                  <c:v>36.364335664335677</c:v>
                </c:pt>
                <c:pt idx="229">
                  <c:v>23.709027777777777</c:v>
                </c:pt>
                <c:pt idx="230">
                  <c:v>20.703809523809522</c:v>
                </c:pt>
                <c:pt idx="231">
                  <c:v>28.315116279069773</c:v>
                </c:pt>
                <c:pt idx="232">
                  <c:v>35.305494505494515</c:v>
                </c:pt>
                <c:pt idx="233">
                  <c:v>36.607031249999999</c:v>
                </c:pt>
                <c:pt idx="234">
                  <c:v>28.169444444444458</c:v>
                </c:pt>
                <c:pt idx="235">
                  <c:v>30.963888888888871</c:v>
                </c:pt>
                <c:pt idx="236">
                  <c:v>33.740277777777784</c:v>
                </c:pt>
                <c:pt idx="237">
                  <c:v>35.873684210526342</c:v>
                </c:pt>
                <c:pt idx="238">
                  <c:v>27.033870967741926</c:v>
                </c:pt>
                <c:pt idx="239">
                  <c:v>28.25038167938931</c:v>
                </c:pt>
                <c:pt idx="240">
                  <c:v>27.322695035460992</c:v>
                </c:pt>
                <c:pt idx="241">
                  <c:v>27.347222222222214</c:v>
                </c:pt>
                <c:pt idx="242">
                  <c:v>30.958695652173922</c:v>
                </c:pt>
                <c:pt idx="243">
                  <c:v>35.673949579831962</c:v>
                </c:pt>
                <c:pt idx="244">
                  <c:v>42.130303030303025</c:v>
                </c:pt>
                <c:pt idx="245">
                  <c:v>42.894444444444403</c:v>
                </c:pt>
                <c:pt idx="246">
                  <c:v>43.619014084507043</c:v>
                </c:pt>
                <c:pt idx="247">
                  <c:v>44.069444444444443</c:v>
                </c:pt>
                <c:pt idx="248">
                  <c:v>49.888194444444444</c:v>
                </c:pt>
                <c:pt idx="249">
                  <c:v>53.874576271186434</c:v>
                </c:pt>
                <c:pt idx="250">
                  <c:v>52.329411764705867</c:v>
                </c:pt>
                <c:pt idx="251">
                  <c:v>53.352459016393411</c:v>
                </c:pt>
                <c:pt idx="252">
                  <c:v>41.906944444444441</c:v>
                </c:pt>
                <c:pt idx="253">
                  <c:v>19.955555555555559</c:v>
                </c:pt>
                <c:pt idx="254">
                  <c:v>0.56944444444444442</c:v>
                </c:pt>
                <c:pt idx="255">
                  <c:v>0.90763888888888899</c:v>
                </c:pt>
                <c:pt idx="256">
                  <c:v>0</c:v>
                </c:pt>
                <c:pt idx="257">
                  <c:v>1.0520833333333333</c:v>
                </c:pt>
                <c:pt idx="258">
                  <c:v>14.465972222222231</c:v>
                </c:pt>
                <c:pt idx="259">
                  <c:v>41.32222222222223</c:v>
                </c:pt>
                <c:pt idx="260">
                  <c:v>47.833898305084716</c:v>
                </c:pt>
                <c:pt idx="261">
                  <c:v>52.496363636363682</c:v>
                </c:pt>
                <c:pt idx="262">
                  <c:v>46.579629629629643</c:v>
                </c:pt>
                <c:pt idx="263">
                  <c:v>40.011764705882364</c:v>
                </c:pt>
                <c:pt idx="264">
                  <c:v>45.054347826086953</c:v>
                </c:pt>
                <c:pt idx="265">
                  <c:v>75.631250000000023</c:v>
                </c:pt>
                <c:pt idx="266">
                  <c:v>60.969230769230741</c:v>
                </c:pt>
                <c:pt idx="267">
                  <c:v>61.323076923076925</c:v>
                </c:pt>
                <c:pt idx="268">
                  <c:v>48.62702702702704</c:v>
                </c:pt>
                <c:pt idx="269">
                  <c:v>55.057352941176482</c:v>
                </c:pt>
                <c:pt idx="270">
                  <c:v>42.864935064935061</c:v>
                </c:pt>
                <c:pt idx="271">
                  <c:v>46.35280898876406</c:v>
                </c:pt>
                <c:pt idx="272">
                  <c:v>49.246969696969707</c:v>
                </c:pt>
                <c:pt idx="273">
                  <c:v>60.783673469387757</c:v>
                </c:pt>
                <c:pt idx="274">
                  <c:v>49.444444444444457</c:v>
                </c:pt>
                <c:pt idx="275">
                  <c:v>54.170909090909092</c:v>
                </c:pt>
                <c:pt idx="276">
                  <c:v>42.74137931034484</c:v>
                </c:pt>
                <c:pt idx="277">
                  <c:v>48.020833333333321</c:v>
                </c:pt>
                <c:pt idx="278">
                  <c:v>52.744827586206895</c:v>
                </c:pt>
                <c:pt idx="279">
                  <c:v>63.614814814814785</c:v>
                </c:pt>
                <c:pt idx="280">
                  <c:v>52.198360655737694</c:v>
                </c:pt>
                <c:pt idx="281">
                  <c:v>49.005882352941178</c:v>
                </c:pt>
                <c:pt idx="282">
                  <c:v>59.456862745098022</c:v>
                </c:pt>
                <c:pt idx="283">
                  <c:v>61.25</c:v>
                </c:pt>
                <c:pt idx="284">
                  <c:v>45.682352941176489</c:v>
                </c:pt>
                <c:pt idx="285">
                  <c:v>81.259259259259238</c:v>
                </c:pt>
                <c:pt idx="286">
                  <c:v>55.906451612903247</c:v>
                </c:pt>
                <c:pt idx="289">
                  <c:v>0</c:v>
                </c:pt>
                <c:pt idx="290">
                  <c:v>7.6333333333333329</c:v>
                </c:pt>
                <c:pt idx="291">
                  <c:v>24.5</c:v>
                </c:pt>
                <c:pt idx="295">
                  <c:v>5.6880952380952392</c:v>
                </c:pt>
                <c:pt idx="296">
                  <c:v>23.729411764705876</c:v>
                </c:pt>
                <c:pt idx="297">
                  <c:v>4.5999999999999996</c:v>
                </c:pt>
                <c:pt idx="308">
                  <c:v>0</c:v>
                </c:pt>
              </c:numCache>
            </c:numRef>
          </c:val>
          <c:smooth val="0"/>
          <c:extLst xmlns:c16r2="http://schemas.microsoft.com/office/drawing/2015/06/chart">
            <c:ext xmlns:c16="http://schemas.microsoft.com/office/drawing/2014/chart" uri="{C3380CC4-5D6E-409C-BE32-E72D297353CC}">
              <c16:uniqueId val="{00000001-71C7-46DB-A706-16C27260B412}"/>
            </c:ext>
          </c:extLst>
        </c:ser>
        <c:ser>
          <c:idx val="2"/>
          <c:order val="2"/>
          <c:tx>
            <c:v>2016-17</c:v>
          </c:tx>
          <c:spPr>
            <a:ln w="28575" cap="rnd">
              <a:solidFill>
                <a:schemeClr val="accent3"/>
              </a:solidFill>
              <a:round/>
            </a:ln>
            <a:effectLst/>
          </c:spPr>
          <c:marker>
            <c:symbol val="none"/>
          </c:marker>
          <c:val>
            <c:numRef>
              <c:f>WQ_station_figs!$R$733:$R$1097</c:f>
              <c:numCache>
                <c:formatCode>General</c:formatCode>
                <c:ptCount val="365"/>
              </c:numCache>
            </c:numRef>
          </c:val>
          <c:smooth val="0"/>
          <c:extLst xmlns:c16r2="http://schemas.microsoft.com/office/drawing/2015/06/chart">
            <c:ext xmlns:c16="http://schemas.microsoft.com/office/drawing/2014/chart" uri="{C3380CC4-5D6E-409C-BE32-E72D297353CC}">
              <c16:uniqueId val="{00000002-71C7-46DB-A706-16C27260B412}"/>
            </c:ext>
          </c:extLst>
        </c:ser>
        <c:ser>
          <c:idx val="3"/>
          <c:order val="3"/>
          <c:tx>
            <c:v>2017-18</c:v>
          </c:tx>
          <c:spPr>
            <a:ln w="28575" cap="rnd">
              <a:solidFill>
                <a:schemeClr val="accent4"/>
              </a:solidFill>
              <a:round/>
            </a:ln>
            <a:effectLst/>
          </c:spPr>
          <c:marker>
            <c:symbol val="none"/>
          </c:marker>
          <c:val>
            <c:numRef>
              <c:f>WQ_station_figs!$R$1098:$R$1462</c:f>
              <c:numCache>
                <c:formatCode>General</c:formatCode>
                <c:ptCount val="365"/>
              </c:numCache>
            </c:numRef>
          </c:val>
          <c:smooth val="0"/>
          <c:extLst xmlns:c16r2="http://schemas.microsoft.com/office/drawing/2015/06/chart">
            <c:ext xmlns:c16="http://schemas.microsoft.com/office/drawing/2014/chart" uri="{C3380CC4-5D6E-409C-BE32-E72D297353CC}">
              <c16:uniqueId val="{00000003-71C7-46DB-A706-16C27260B412}"/>
            </c:ext>
          </c:extLst>
        </c:ser>
        <c:dLbls>
          <c:showLegendKey val="0"/>
          <c:showVal val="0"/>
          <c:showCatName val="0"/>
          <c:showSerName val="0"/>
          <c:showPercent val="0"/>
          <c:showBubbleSize val="0"/>
        </c:dLbls>
        <c:smooth val="0"/>
        <c:axId val="424312944"/>
        <c:axId val="421577240"/>
      </c:lineChart>
      <c:dateAx>
        <c:axId val="424312944"/>
        <c:scaling>
          <c:orientation val="minMax"/>
        </c:scaling>
        <c:delete val="0"/>
        <c:axPos val="b"/>
        <c:numFmt formatCode="mm"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1577240"/>
        <c:crosses val="autoZero"/>
        <c:auto val="1"/>
        <c:lblOffset val="100"/>
        <c:baseTimeUnit val="days"/>
        <c:majorUnit val="1"/>
        <c:majorTimeUnit val="months"/>
      </c:dateAx>
      <c:valAx>
        <c:axId val="42157724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Turbidity (NTU)</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4312944"/>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withinLinearReversed" id="21">
  <a:schemeClr val="accent1"/>
</cs:colorStyle>
</file>

<file path=word/charts/colors35.xml><?xml version="1.0" encoding="utf-8"?>
<cs:colorStyle xmlns:cs="http://schemas.microsoft.com/office/drawing/2012/chartStyle" xmlns:a="http://schemas.openxmlformats.org/drawingml/2006/main" meth="withinLinearReversed" id="21">
  <a:schemeClr val="accent1"/>
</cs:colorStyle>
</file>

<file path=word/charts/colors36.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4.xml.rels><?xml version="1.0" encoding="UTF-8" standalone="yes"?>
<Relationships xmlns="http://schemas.openxmlformats.org/package/2006/relationships"><Relationship Id="rId1" Type="http://schemas.openxmlformats.org/officeDocument/2006/relationships/image" Target="../media/image20.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0.19539</cdr:x>
      <cdr:y>0.27148</cdr:y>
    </cdr:from>
    <cdr:to>
      <cdr:x>0.96093</cdr:x>
      <cdr:y>0.36814</cdr:y>
    </cdr:to>
    <cdr:sp macro="" textlink="">
      <cdr:nvSpPr>
        <cdr:cNvPr id="2" name="TextBox 1"/>
        <cdr:cNvSpPr txBox="1"/>
      </cdr:nvSpPr>
      <cdr:spPr>
        <a:xfrm xmlns:a="http://schemas.openxmlformats.org/drawingml/2006/main">
          <a:off x="1119869" y="1334311"/>
          <a:ext cx="4387700" cy="4750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400" b="1"/>
            <a:t>Event 1	</a:t>
          </a:r>
          <a:r>
            <a:rPr lang="en-AU" sz="1400" b="1" baseline="0"/>
            <a:t>    </a:t>
          </a:r>
          <a:r>
            <a:rPr lang="en-AU" sz="1400" b="1"/>
            <a:t>Event 2   </a:t>
          </a:r>
          <a:r>
            <a:rPr lang="en-AU" sz="1400" b="1" baseline="0"/>
            <a:t>Event 3</a:t>
          </a:r>
          <a:r>
            <a:rPr lang="en-AU" sz="1400" b="1"/>
            <a:t>	           Event 4 </a:t>
          </a:r>
        </a:p>
      </cdr:txBody>
    </cdr:sp>
  </cdr:relSizeAnchor>
  <cdr:relSizeAnchor xmlns:cdr="http://schemas.openxmlformats.org/drawingml/2006/chartDrawing">
    <cdr:from>
      <cdr:x>0.2357</cdr:x>
      <cdr:y>0.45142</cdr:y>
    </cdr:from>
    <cdr:to>
      <cdr:x>1</cdr:x>
      <cdr:y>0.55048</cdr:y>
    </cdr:to>
    <cdr:sp macro="" textlink="">
      <cdr:nvSpPr>
        <cdr:cNvPr id="3" name="TextBox 1"/>
        <cdr:cNvSpPr txBox="1"/>
      </cdr:nvSpPr>
      <cdr:spPr>
        <a:xfrm xmlns:a="http://schemas.openxmlformats.org/drawingml/2006/main">
          <a:off x="1350917" y="2218688"/>
          <a:ext cx="4380593" cy="4868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a:t>T1	</a:t>
          </a:r>
          <a:r>
            <a:rPr lang="en-AU" sz="1200" b="1" baseline="0"/>
            <a:t>   </a:t>
          </a:r>
          <a:r>
            <a:rPr lang="en-AU" sz="1200" b="1"/>
            <a:t>T2</a:t>
          </a:r>
          <a:r>
            <a:rPr lang="en-AU" sz="1200" b="1" baseline="0"/>
            <a:t>	               T3</a:t>
          </a:r>
          <a:r>
            <a:rPr lang="en-AU" sz="1200" b="1"/>
            <a:t>            T4</a:t>
          </a:r>
        </a:p>
      </cdr:txBody>
    </cdr:sp>
  </cdr:relSizeAnchor>
</c:userShapes>
</file>

<file path=word/drawings/drawing2.xml><?xml version="1.0" encoding="utf-8"?>
<c:userShapes xmlns:c="http://schemas.openxmlformats.org/drawingml/2006/chart">
  <cdr:relSizeAnchor xmlns:cdr="http://schemas.openxmlformats.org/drawingml/2006/chartDrawing">
    <cdr:from>
      <cdr:x>0.3461</cdr:x>
      <cdr:y>0.07498</cdr:y>
    </cdr:from>
    <cdr:to>
      <cdr:x>0.84385</cdr:x>
      <cdr:y>0.15958</cdr:y>
    </cdr:to>
    <cdr:sp macro="" textlink="">
      <cdr:nvSpPr>
        <cdr:cNvPr id="4" name="Text Box 24"/>
        <cdr:cNvSpPr txBox="1"/>
      </cdr:nvSpPr>
      <cdr:spPr>
        <a:xfrm xmlns:a="http://schemas.openxmlformats.org/drawingml/2006/main">
          <a:off x="1983672" y="163360"/>
          <a:ext cx="2852859" cy="18431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AU" sz="900" u="sng">
              <a:latin typeface="Arial" panose="020B0604020202020204" pitchFamily="34" charset="0"/>
              <a:cs typeface="Arial" panose="020B0604020202020204" pitchFamily="34" charset="0"/>
            </a:rPr>
            <a:t>Event 2</a:t>
          </a:r>
          <a:r>
            <a:rPr lang="en-AU" sz="900">
              <a:latin typeface="Arial" panose="020B0604020202020204" pitchFamily="34" charset="0"/>
              <a:cs typeface="Arial" panose="020B0604020202020204" pitchFamily="34" charset="0"/>
            </a:rPr>
            <a:t>        </a:t>
          </a:r>
          <a:r>
            <a:rPr lang="en-AU" sz="900" u="sng">
              <a:latin typeface="Arial" panose="020B0604020202020204" pitchFamily="34" charset="0"/>
              <a:cs typeface="Arial" panose="020B0604020202020204" pitchFamily="34" charset="0"/>
            </a:rPr>
            <a:t>Event 3</a:t>
          </a:r>
          <a:r>
            <a:rPr lang="en-AU" sz="900">
              <a:latin typeface="Arial" panose="020B0604020202020204" pitchFamily="34" charset="0"/>
              <a:cs typeface="Arial" panose="020B0604020202020204" pitchFamily="34" charset="0"/>
            </a:rPr>
            <a:t>	  </a:t>
          </a:r>
          <a:r>
            <a:rPr lang="en-AU" sz="900" u="sng">
              <a:latin typeface="Arial" panose="020B0604020202020204" pitchFamily="34" charset="0"/>
              <a:cs typeface="Arial" panose="020B0604020202020204" pitchFamily="34" charset="0"/>
            </a:rPr>
            <a:t>Event</a:t>
          </a:r>
          <a:r>
            <a:rPr lang="en-AU" sz="900" u="sng" baseline="0">
              <a:latin typeface="Arial" panose="020B0604020202020204" pitchFamily="34" charset="0"/>
              <a:cs typeface="Arial" panose="020B0604020202020204" pitchFamily="34" charset="0"/>
            </a:rPr>
            <a:t> 4</a:t>
          </a:r>
          <a:endParaRPr lang="en-AU" sz="900" u="sng">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0.3354</cdr:x>
      <cdr:y>0.27238</cdr:y>
    </cdr:from>
    <cdr:to>
      <cdr:x>0.83499</cdr:x>
      <cdr:y>0.3921</cdr:y>
    </cdr:to>
    <cdr:sp macro="" textlink="">
      <cdr:nvSpPr>
        <cdr:cNvPr id="2" name="Text Box 24"/>
        <cdr:cNvSpPr txBox="1"/>
      </cdr:nvSpPr>
      <cdr:spPr>
        <a:xfrm xmlns:a="http://schemas.openxmlformats.org/drawingml/2006/main">
          <a:off x="1922346" y="569217"/>
          <a:ext cx="2863410" cy="2501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AU" sz="900" u="sng">
              <a:latin typeface="Arial" panose="020B0604020202020204" pitchFamily="34" charset="0"/>
              <a:cs typeface="Arial" panose="020B0604020202020204" pitchFamily="34" charset="0"/>
            </a:rPr>
            <a:t>Event</a:t>
          </a:r>
          <a:r>
            <a:rPr lang="en-AU" sz="900" u="sng" baseline="0">
              <a:latin typeface="Arial" panose="020B0604020202020204" pitchFamily="34" charset="0"/>
              <a:cs typeface="Arial" panose="020B0604020202020204" pitchFamily="34" charset="0"/>
            </a:rPr>
            <a:t> 2</a:t>
          </a:r>
          <a:r>
            <a:rPr lang="en-AU" sz="900" baseline="0">
              <a:latin typeface="Arial" panose="020B0604020202020204" pitchFamily="34" charset="0"/>
              <a:cs typeface="Arial" panose="020B0604020202020204" pitchFamily="34" charset="0"/>
            </a:rPr>
            <a:t>      </a:t>
          </a:r>
          <a:r>
            <a:rPr lang="en-AU" sz="900" u="sng" baseline="0">
              <a:latin typeface="Arial" panose="020B0604020202020204" pitchFamily="34" charset="0"/>
              <a:cs typeface="Arial" panose="020B0604020202020204" pitchFamily="34" charset="0"/>
            </a:rPr>
            <a:t>Event 3</a:t>
          </a:r>
          <a:r>
            <a:rPr lang="en-AU" sz="900" baseline="0">
              <a:latin typeface="Arial" panose="020B0604020202020204" pitchFamily="34" charset="0"/>
              <a:cs typeface="Arial" panose="020B0604020202020204" pitchFamily="34" charset="0"/>
            </a:rPr>
            <a:t>                                   </a:t>
          </a:r>
          <a:r>
            <a:rPr lang="en-AU" sz="900" u="sng" baseline="0">
              <a:latin typeface="Arial" panose="020B0604020202020204" pitchFamily="34" charset="0"/>
              <a:cs typeface="Arial" panose="020B0604020202020204" pitchFamily="34" charset="0"/>
            </a:rPr>
            <a:t>Event 4</a:t>
          </a:r>
        </a:p>
      </cdr:txBody>
    </cdr:sp>
  </cdr:relSizeAnchor>
</c:userShapes>
</file>

<file path=word/drawings/drawing4.xml><?xml version="1.0" encoding="utf-8"?>
<c:userShapes xmlns:c="http://schemas.openxmlformats.org/drawingml/2006/chart">
  <cdr:relSizeAnchor xmlns:cdr="http://schemas.openxmlformats.org/drawingml/2006/chartDrawing">
    <cdr:from>
      <cdr:x>0.34426</cdr:x>
      <cdr:y>0.3165</cdr:y>
    </cdr:from>
    <cdr:to>
      <cdr:x>0.84385</cdr:x>
      <cdr:y>0.44421</cdr:y>
    </cdr:to>
    <cdr:sp macro="" textlink="">
      <cdr:nvSpPr>
        <cdr:cNvPr id="2" name="Text Box 24"/>
        <cdr:cNvSpPr txBox="1"/>
      </cdr:nvSpPr>
      <cdr:spPr>
        <a:xfrm xmlns:a="http://schemas.openxmlformats.org/drawingml/2006/main">
          <a:off x="1973146" y="620017"/>
          <a:ext cx="2863410" cy="25018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dr:relSizeAnchor xmlns:cdr="http://schemas.openxmlformats.org/drawingml/2006/chartDrawing">
    <cdr:from>
      <cdr:x>0.34187</cdr:x>
      <cdr:y>0.20611</cdr:y>
    </cdr:from>
    <cdr:to>
      <cdr:x>0.81946</cdr:x>
      <cdr:y>0.3586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9429" y="403760"/>
          <a:ext cx="2737341" cy="29873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0.32944</cdr:x>
      <cdr:y>0.09376</cdr:y>
    </cdr:from>
    <cdr:to>
      <cdr:x>0.80703</cdr:x>
      <cdr:y>0.25099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888177" y="178130"/>
          <a:ext cx="2737341" cy="29873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0.23686</cdr:x>
      <cdr:y>0.28305</cdr:y>
    </cdr:from>
    <cdr:to>
      <cdr:x>0.83565</cdr:x>
      <cdr:y>0.37971</cdr:y>
    </cdr:to>
    <cdr:sp macro="" textlink="">
      <cdr:nvSpPr>
        <cdr:cNvPr id="2" name="TextBox 1"/>
        <cdr:cNvSpPr txBox="1"/>
      </cdr:nvSpPr>
      <cdr:spPr>
        <a:xfrm xmlns:a="http://schemas.openxmlformats.org/drawingml/2006/main">
          <a:off x="1357570" y="1113469"/>
          <a:ext cx="3431971" cy="3802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0">
              <a:latin typeface="Arial" panose="020B0604020202020204" pitchFamily="34" charset="0"/>
              <a:cs typeface="Arial" panose="020B0604020202020204" pitchFamily="34" charset="0"/>
            </a:rPr>
            <a:t>Sep-17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Nov-17	           Feb-18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Apr-18</a:t>
          </a:r>
        </a:p>
      </cdr:txBody>
    </cdr:sp>
  </cdr:relSizeAnchor>
</c:userShapes>
</file>

<file path=word/drawings/drawing7.xml><?xml version="1.0" encoding="utf-8"?>
<c:userShapes xmlns:c="http://schemas.openxmlformats.org/drawingml/2006/chart">
  <cdr:relSizeAnchor xmlns:cdr="http://schemas.openxmlformats.org/drawingml/2006/chartDrawing">
    <cdr:from>
      <cdr:x>0.24771</cdr:x>
      <cdr:y>0.22005</cdr:y>
    </cdr:from>
    <cdr:to>
      <cdr:x>0.8465</cdr:x>
      <cdr:y>0.31672</cdr:y>
    </cdr:to>
    <cdr:sp macro="" textlink="">
      <cdr:nvSpPr>
        <cdr:cNvPr id="2" name="TextBox 1"/>
        <cdr:cNvSpPr txBox="1"/>
      </cdr:nvSpPr>
      <cdr:spPr>
        <a:xfrm xmlns:a="http://schemas.openxmlformats.org/drawingml/2006/main">
          <a:off x="1419752" y="863274"/>
          <a:ext cx="3431971" cy="37923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0">
              <a:latin typeface="Arial" panose="020B0604020202020204" pitchFamily="34" charset="0"/>
              <a:cs typeface="Arial" panose="020B0604020202020204" pitchFamily="34" charset="0"/>
            </a:rPr>
            <a:t>Sep-17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Nov-17	          Feb-18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Apr-18</a:t>
          </a:r>
        </a:p>
      </cdr:txBody>
    </cdr:sp>
  </cdr:relSizeAnchor>
</c:userShapes>
</file>

<file path=word/drawings/drawing8.xml><?xml version="1.0" encoding="utf-8"?>
<c:userShapes xmlns:c="http://schemas.openxmlformats.org/drawingml/2006/chart">
  <cdr:relSizeAnchor xmlns:cdr="http://schemas.openxmlformats.org/drawingml/2006/chartDrawing">
    <cdr:from>
      <cdr:x>0.2107</cdr:x>
      <cdr:y>0.18143</cdr:y>
    </cdr:from>
    <cdr:to>
      <cdr:x>0.8345</cdr:x>
      <cdr:y>0.27809</cdr:y>
    </cdr:to>
    <cdr:sp macro="" textlink="">
      <cdr:nvSpPr>
        <cdr:cNvPr id="2" name="TextBox 1"/>
        <cdr:cNvSpPr txBox="1"/>
      </cdr:nvSpPr>
      <cdr:spPr>
        <a:xfrm xmlns:a="http://schemas.openxmlformats.org/drawingml/2006/main">
          <a:off x="1207644" y="704038"/>
          <a:ext cx="3575316" cy="3750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0">
              <a:latin typeface="Arial" panose="020B0604020202020204" pitchFamily="34" charset="0"/>
              <a:cs typeface="Arial" panose="020B0604020202020204" pitchFamily="34" charset="0"/>
            </a:rPr>
            <a:t>Sep-17	  Nov-17	              Feb-18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Apr-18</a:t>
          </a:r>
        </a:p>
      </cdr:txBody>
    </cdr:sp>
  </cdr:relSizeAnchor>
</c:userShapes>
</file>

<file path=word/drawings/drawing9.xml><?xml version="1.0" encoding="utf-8"?>
<c:userShapes xmlns:c="http://schemas.openxmlformats.org/drawingml/2006/chart">
  <cdr:relSizeAnchor xmlns:cdr="http://schemas.openxmlformats.org/drawingml/2006/chartDrawing">
    <cdr:from>
      <cdr:x>0.19912</cdr:x>
      <cdr:y>0.13165</cdr:y>
    </cdr:from>
    <cdr:to>
      <cdr:x>0.91735</cdr:x>
      <cdr:y>0.22831</cdr:y>
    </cdr:to>
    <cdr:sp macro="" textlink="">
      <cdr:nvSpPr>
        <cdr:cNvPr id="5" name="TextBox 1"/>
        <cdr:cNvSpPr txBox="1"/>
      </cdr:nvSpPr>
      <cdr:spPr>
        <a:xfrm xmlns:a="http://schemas.openxmlformats.org/drawingml/2006/main">
          <a:off x="1141248" y="520647"/>
          <a:ext cx="4116552" cy="38226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b="0">
              <a:latin typeface="Arial" panose="020B0604020202020204" pitchFamily="34" charset="0"/>
              <a:cs typeface="Arial" panose="020B0604020202020204" pitchFamily="34" charset="0"/>
            </a:rPr>
            <a:t>Sep-17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Nov-17	                 </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Feb-18</a:t>
          </a:r>
          <a:r>
            <a:rPr lang="en-AU" sz="900" b="0" baseline="0">
              <a:latin typeface="Arial" panose="020B0604020202020204" pitchFamily="34" charset="0"/>
              <a:cs typeface="Arial" panose="020B0604020202020204" pitchFamily="34" charset="0"/>
            </a:rPr>
            <a:t>     </a:t>
          </a:r>
          <a:r>
            <a:rPr lang="en-AU" sz="900" b="0">
              <a:latin typeface="Arial" panose="020B0604020202020204" pitchFamily="34" charset="0"/>
              <a:cs typeface="Arial" panose="020B0604020202020204" pitchFamily="34" charset="0"/>
            </a:rPr>
            <a:t>Apr-18</a:t>
          </a:r>
        </a:p>
      </cdr:txBody>
    </cdr:sp>
  </cdr:relSizeAnchor>
  <cdr:relSizeAnchor xmlns:cdr="http://schemas.openxmlformats.org/drawingml/2006/chartDrawing">
    <cdr:from>
      <cdr:x>0.5928</cdr:x>
      <cdr:y>0.94573</cdr:y>
    </cdr:from>
    <cdr:to>
      <cdr:x>0.67534</cdr:x>
      <cdr:y>1</cdr:y>
    </cdr:to>
    <cdr:sp macro="" textlink="">
      <cdr:nvSpPr>
        <cdr:cNvPr id="3" name="Text Box 2"/>
        <cdr:cNvSpPr txBox="1"/>
      </cdr:nvSpPr>
      <cdr:spPr>
        <a:xfrm xmlns:a="http://schemas.openxmlformats.org/drawingml/2006/main">
          <a:off x="3397620" y="3740150"/>
          <a:ext cx="473075" cy="214630"/>
        </a:xfrm>
        <a:prstGeom xmlns:a="http://schemas.openxmlformats.org/drawingml/2006/main" prst="rect">
          <a:avLst/>
        </a:prstGeom>
        <a:solidFill xmlns:a="http://schemas.openxmlformats.org/drawingml/2006/main">
          <a:schemeClr val="bg1"/>
        </a:solidFill>
        <a:ln xmlns:a="http://schemas.openxmlformats.org/drawingml/2006/main" w="6350">
          <a:noFill/>
        </a:ln>
      </cdr:spPr>
      <cdr:txBody>
        <a:bodyPr xmlns:a="http://schemas.openxmlformats.org/drawingml/2006/main" rot="0" spcFirstLastPara="0" vert="horz" wrap="square" lIns="0" tIns="0" rIns="91440" bIns="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EW</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7C78308C.dotm</Template>
  <TotalTime>0</TotalTime>
  <Pages>98</Pages>
  <Words>23727</Words>
  <Characters>135246</Characters>
  <Application>Microsoft Office Word</Application>
  <DocSecurity>4</DocSecurity>
  <Lines>1127</Lines>
  <Paragraphs>317</Paragraphs>
  <ScaleCrop>false</ScaleCrop>
  <HeadingPairs>
    <vt:vector size="2" baseType="variant">
      <vt:variant>
        <vt:lpstr>Title</vt:lpstr>
      </vt:variant>
      <vt:variant>
        <vt:i4>1</vt:i4>
      </vt:variant>
    </vt:vector>
  </HeadingPairs>
  <TitlesOfParts>
    <vt:vector size="1" baseType="lpstr">
      <vt:lpstr>CEWO Long Term Intervention Monitoring Project GWYDIR RIVER SYSTEM SELECTED AREA 2017-18 Annual Evaluation Report Appendices A-E</vt:lpstr>
    </vt:vector>
  </TitlesOfParts>
  <Company/>
  <LinksUpToDate>false</LinksUpToDate>
  <CharactersWithSpaces>158656</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Long Term Intervention Monitoring Project GWYDIR RIVER SYSTEM SELECTED AREA 2017-18 Annual Evaluation Report Appendices A-E</dc:title>
  <dc:subject/>
  <dc:creator>Eco Logical Australia and University of New England for the Commonwealth Environmental Water Office</dc:creator>
  <cp:keywords/>
  <dc:description/>
  <cp:lastModifiedBy>Bec Durack</cp:lastModifiedBy>
  <cp:revision>2</cp:revision>
  <dcterms:created xsi:type="dcterms:W3CDTF">2019-03-19T23:55:00Z</dcterms:created>
  <dcterms:modified xsi:type="dcterms:W3CDTF">2019-03-19T23:55:00Z</dcterms:modified>
</cp:coreProperties>
</file>