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4C8B0" w14:textId="502E06C0" w:rsidR="00764D6A" w:rsidRPr="00261D54" w:rsidRDefault="00996271" w:rsidP="00DC41DE">
      <w:pPr>
        <w:pStyle w:val="Heading1"/>
        <w:spacing w:before="2040"/>
      </w:pPr>
      <w:r w:rsidRPr="00261D54">
        <w:t>Importation of live garden snails (</w:t>
      </w:r>
      <w:r w:rsidR="00406340" w:rsidRPr="00406340">
        <w:rPr>
          <w:i/>
          <w:iCs/>
        </w:rPr>
        <w:t>Cornu aspersum</w:t>
      </w:r>
      <w:r w:rsidRPr="00261D54">
        <w:t>)</w:t>
      </w:r>
      <w:r w:rsidR="008972F5">
        <w:t xml:space="preserve"> for </w:t>
      </w:r>
      <w:r w:rsidR="00EF5C97">
        <w:t>heliciculture</w:t>
      </w:r>
    </w:p>
    <w:p w14:paraId="5DE3FCD3" w14:textId="633E3B72" w:rsidR="00764D6A" w:rsidRPr="00261D54" w:rsidRDefault="00D40131" w:rsidP="00441BFD">
      <w:pPr>
        <w:pStyle w:val="Subtitle"/>
      </w:pPr>
      <w:r>
        <w:rPr>
          <w:shd w:val="clear" w:color="auto" w:fill="F2F2F2" w:themeFill="background1" w:themeFillShade="F2"/>
        </w:rPr>
        <w:t xml:space="preserve">Draft </w:t>
      </w:r>
      <w:r w:rsidR="004E4C8E" w:rsidRPr="001F76BE">
        <w:rPr>
          <w:shd w:val="clear" w:color="auto" w:fill="F2F2F2" w:themeFill="background1" w:themeFillShade="F2"/>
        </w:rPr>
        <w:t xml:space="preserve">Biosecurity </w:t>
      </w:r>
      <w:r w:rsidR="00046AD2" w:rsidRPr="001F76BE">
        <w:rPr>
          <w:shd w:val="clear" w:color="auto" w:fill="F2F2F2" w:themeFill="background1" w:themeFillShade="F2"/>
        </w:rPr>
        <w:t xml:space="preserve">Import </w:t>
      </w:r>
      <w:r w:rsidR="00996271" w:rsidRPr="001F76BE">
        <w:rPr>
          <w:shd w:val="clear" w:color="auto" w:fill="F2F2F2" w:themeFill="background1" w:themeFillShade="F2"/>
        </w:rPr>
        <w:t>Risk Review</w:t>
      </w:r>
    </w:p>
    <w:p w14:paraId="23350FA7" w14:textId="08F0530A" w:rsidR="00764D6A" w:rsidRPr="00261D54" w:rsidRDefault="00996271" w:rsidP="00693144">
      <w:pPr>
        <w:pStyle w:val="AuthorOrganisationAffiliation"/>
        <w:tabs>
          <w:tab w:val="right" w:pos="9070"/>
        </w:tabs>
        <w:spacing w:before="240"/>
      </w:pPr>
      <w:r w:rsidRPr="00261D54">
        <w:t>Animal Biosecurity Branch</w:t>
      </w:r>
      <w:r w:rsidR="005F5ADA" w:rsidRPr="00261D54">
        <w:t xml:space="preserve"> | Biosecurity Animal Division</w:t>
      </w:r>
    </w:p>
    <w:p w14:paraId="35351605" w14:textId="165C20BC" w:rsidR="00170BE7" w:rsidRDefault="00992DC4" w:rsidP="005F5ADA">
      <w:pPr>
        <w:rPr>
          <w:sz w:val="28"/>
          <w:szCs w:val="28"/>
        </w:rPr>
      </w:pPr>
      <w:r>
        <w:rPr>
          <w:sz w:val="28"/>
          <w:szCs w:val="28"/>
        </w:rPr>
        <w:t xml:space="preserve">August </w:t>
      </w:r>
      <w:r w:rsidR="005F5ADA" w:rsidRPr="00261D54">
        <w:rPr>
          <w:sz w:val="28"/>
          <w:szCs w:val="28"/>
        </w:rPr>
        <w:t>2024</w:t>
      </w:r>
    </w:p>
    <w:p w14:paraId="53FE2D9E" w14:textId="5928F49E" w:rsidR="00170BE7" w:rsidRPr="00261D54" w:rsidRDefault="00170BE7" w:rsidP="005F5ADA">
      <w:pPr>
        <w:rPr>
          <w:sz w:val="28"/>
          <w:szCs w:val="28"/>
        </w:rPr>
      </w:pPr>
      <w:r>
        <w:rPr>
          <w:noProof/>
        </w:rPr>
        <mc:AlternateContent>
          <mc:Choice Requires="wps">
            <w:drawing>
              <wp:inline distT="0" distB="0" distL="0" distR="0" wp14:anchorId="133D32A9" wp14:editId="676088FD">
                <wp:extent cx="4257675" cy="3781425"/>
                <wp:effectExtent l="0" t="0" r="9525" b="9525"/>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3781425"/>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25137" r="-25137"/>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5F3D12" id="Rectangle: Diagonal Corners Rounded 10" o:spid="_x0000_s1026" alt="&quot;&quot;" style="width:335.25pt;height:297.75pt;visibility:visible;mso-wrap-style:square;mso-left-percent:-10001;mso-top-percent:-10001;mso-position-horizontal:absolute;mso-position-horizontal-relative:char;mso-position-vertical:absolute;mso-position-vertical-relative:line;mso-left-percent:-10001;mso-top-percent:-10001;v-text-anchor:middle" coordsize="4257675,378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" path="m,l3145898,v614017,,1111777,497760,1111777,1111777l4257675,3781425r,l1111777,3781425c497760,3781425,,3283665,,2669648l,,,xe" stroked="f" strokeweight="2pt">
                <v:fill r:id="rId12" o:title="" recolor="t" rotate="t" type="frame"/>
                <v:path arrowok="t" o:connecttype="custom" o:connectlocs="0,0;3145898,0;4257675,1111777;4257675,3781425;4257675,3781425;1111777,3781425;0,2669648;0,0;0,0" o:connectangles="0,0,0,0,0,0,0,0,0"/>
                <w10:anchorlock/>
              </v:shape>
            </w:pict>
          </mc:Fallback>
        </mc:AlternateContent>
      </w:r>
    </w:p>
    <w:p w14:paraId="45A635AF" w14:textId="4BA5022D" w:rsidR="00764D6A" w:rsidRPr="00261D54" w:rsidRDefault="00E91D72">
      <w:pPr>
        <w:pStyle w:val="Normalsmall"/>
      </w:pPr>
      <w:r w:rsidRPr="00261D54">
        <w:br w:type="page"/>
      </w:r>
      <w:r w:rsidRPr="00261D54">
        <w:lastRenderedPageBreak/>
        <w:t xml:space="preserve">© Commonwealth of Australia </w:t>
      </w:r>
      <w:r w:rsidR="00B97E61" w:rsidRPr="00261D54">
        <w:t>202</w:t>
      </w:r>
      <w:r w:rsidR="0071381A" w:rsidRPr="00261D54">
        <w:t>4</w:t>
      </w:r>
    </w:p>
    <w:p w14:paraId="14666760" w14:textId="77777777" w:rsidR="00764D6A" w:rsidRPr="00261D54" w:rsidRDefault="00E91D72">
      <w:pPr>
        <w:pStyle w:val="Normalsmall"/>
        <w:rPr>
          <w:rStyle w:val="Strong"/>
        </w:rPr>
      </w:pPr>
      <w:r w:rsidRPr="00261D54">
        <w:rPr>
          <w:rStyle w:val="Strong"/>
        </w:rPr>
        <w:t>Ownership of intellectual property rights</w:t>
      </w:r>
    </w:p>
    <w:p w14:paraId="37987776" w14:textId="77777777" w:rsidR="00764D6A" w:rsidRPr="00261D54" w:rsidRDefault="00E91D72">
      <w:pPr>
        <w:pStyle w:val="Normalsmall"/>
      </w:pPr>
      <w:r w:rsidRPr="00261D54">
        <w:t>Unless otherwise noted, copyright (and any other intellectual property rights) in this publication is owned by the Commonwealth of Australia (referred to as the Commonwealth).</w:t>
      </w:r>
    </w:p>
    <w:p w14:paraId="6F2BBC70" w14:textId="77777777" w:rsidR="00764D6A" w:rsidRPr="00261D54" w:rsidRDefault="00E91D72">
      <w:pPr>
        <w:pStyle w:val="Normalsmall"/>
        <w:rPr>
          <w:rStyle w:val="Strong"/>
        </w:rPr>
      </w:pPr>
      <w:r w:rsidRPr="00261D54">
        <w:rPr>
          <w:rStyle w:val="Strong"/>
        </w:rPr>
        <w:t>Creative Commons licence</w:t>
      </w:r>
    </w:p>
    <w:p w14:paraId="7BE8F4F8" w14:textId="646E2E03" w:rsidR="00764D6A" w:rsidRPr="00261D54" w:rsidRDefault="00E91D72">
      <w:pPr>
        <w:pStyle w:val="Normalsmall"/>
      </w:pPr>
      <w:r w:rsidRPr="00261D54">
        <w:t xml:space="preserve">All material in this publication is licensed under a </w:t>
      </w:r>
      <w:hyperlink r:id="rId13" w:history="1">
        <w:r w:rsidRPr="00261D54">
          <w:rPr>
            <w:rStyle w:val="Hyperlink"/>
          </w:rPr>
          <w:t>Creative Commons Attribution 4.0 International Licence</w:t>
        </w:r>
      </w:hyperlink>
      <w:r w:rsidRPr="00261D54">
        <w:t xml:space="preserve"> except content supplied by third parties, logos and the Commonwealth Coat of Arms.</w:t>
      </w:r>
    </w:p>
    <w:p w14:paraId="330AB7AB" w14:textId="77777777" w:rsidR="00764D6A" w:rsidRPr="00261D54" w:rsidRDefault="00E91D72">
      <w:pPr>
        <w:pStyle w:val="Normalsmall"/>
      </w:pPr>
      <w:r w:rsidRPr="00261D54">
        <w:rPr>
          <w:noProof/>
          <w:lang w:eastAsia="en-AU"/>
        </w:rPr>
        <w:drawing>
          <wp:inline distT="0" distB="0" distL="0" distR="0" wp14:anchorId="4FF000E0" wp14:editId="455E6E1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D34F26A" w14:textId="77777777" w:rsidR="00764D6A" w:rsidRPr="00261D54" w:rsidRDefault="00E91D72">
      <w:pPr>
        <w:pStyle w:val="Normalsmall"/>
        <w:rPr>
          <w:rStyle w:val="Strong"/>
        </w:rPr>
      </w:pPr>
      <w:r w:rsidRPr="00261D54">
        <w:rPr>
          <w:rStyle w:val="Strong"/>
        </w:rPr>
        <w:t>Cataloguing data</w:t>
      </w:r>
    </w:p>
    <w:p w14:paraId="63A6831E" w14:textId="59E129A0" w:rsidR="00A863A5" w:rsidRDefault="00E91D72" w:rsidP="00A863A5">
      <w:pPr>
        <w:pStyle w:val="Normalsmall"/>
      </w:pPr>
      <w:r w:rsidRPr="00261D54">
        <w:t>This publication (and any material sourced from it) should be attributed as</w:t>
      </w:r>
      <w:r w:rsidRPr="00396B5E">
        <w:rPr>
          <w:b/>
          <w:bCs/>
        </w:rPr>
        <w:t xml:space="preserve">: </w:t>
      </w:r>
      <w:r w:rsidR="00A863A5" w:rsidRPr="00396B5E">
        <w:rPr>
          <w:b/>
          <w:bCs/>
        </w:rPr>
        <w:t>DAFF (2024). Importation of live garden snails (</w:t>
      </w:r>
      <w:r w:rsidR="00A863A5" w:rsidRPr="00396B5E">
        <w:rPr>
          <w:b/>
          <w:bCs/>
          <w:i/>
          <w:iCs/>
        </w:rPr>
        <w:t>Cornu aspersum</w:t>
      </w:r>
      <w:r w:rsidR="00A863A5" w:rsidRPr="00396B5E">
        <w:rPr>
          <w:b/>
          <w:bCs/>
        </w:rPr>
        <w:t>)</w:t>
      </w:r>
      <w:r w:rsidR="004A0FCA" w:rsidRPr="00396B5E">
        <w:rPr>
          <w:b/>
          <w:bCs/>
        </w:rPr>
        <w:t xml:space="preserve"> for heliciculture</w:t>
      </w:r>
      <w:r w:rsidR="00A863A5" w:rsidRPr="00396B5E">
        <w:rPr>
          <w:b/>
          <w:bCs/>
        </w:rPr>
        <w:t xml:space="preserve">: </w:t>
      </w:r>
      <w:r w:rsidR="00D40131" w:rsidRPr="00396B5E">
        <w:rPr>
          <w:b/>
          <w:bCs/>
        </w:rPr>
        <w:t xml:space="preserve">Draft </w:t>
      </w:r>
      <w:r w:rsidR="00A863A5" w:rsidRPr="00396B5E">
        <w:rPr>
          <w:b/>
          <w:bCs/>
        </w:rPr>
        <w:t xml:space="preserve">Biosecurity Import Risk Review. </w:t>
      </w:r>
      <w:r w:rsidR="00B11653" w:rsidRPr="00396B5E">
        <w:rPr>
          <w:b/>
          <w:bCs/>
        </w:rPr>
        <w:t>Department of Agriculture, Fisheries and Forestry, July 2024</w:t>
      </w:r>
    </w:p>
    <w:p w14:paraId="69726FBD" w14:textId="6D5AAF68" w:rsidR="00764D6A" w:rsidRPr="00261D54" w:rsidRDefault="00E91D72">
      <w:pPr>
        <w:pStyle w:val="Normalsmall"/>
      </w:pPr>
      <w:r w:rsidRPr="00261D54">
        <w:t xml:space="preserve">This publication is available at </w:t>
      </w:r>
      <w:hyperlink r:id="rId15" w:history="1">
        <w:r w:rsidR="00DE0AAE" w:rsidRPr="00261D54">
          <w:rPr>
            <w:rStyle w:val="Hyperlink"/>
          </w:rPr>
          <w:t>agriculture.gov.au/publications</w:t>
        </w:r>
      </w:hyperlink>
      <w:r w:rsidRPr="00261D54">
        <w:t>.</w:t>
      </w:r>
    </w:p>
    <w:p w14:paraId="66358D82" w14:textId="77777777" w:rsidR="00DE0AAE" w:rsidRPr="00261D54" w:rsidRDefault="00DE0AAE">
      <w:pPr>
        <w:pStyle w:val="Normalsmall"/>
        <w:spacing w:after="0"/>
      </w:pPr>
      <w:r w:rsidRPr="00261D54">
        <w:t>Department of Agriculture, Fisheries and Forestry</w:t>
      </w:r>
    </w:p>
    <w:p w14:paraId="2F82AAFD" w14:textId="77777777" w:rsidR="00764D6A" w:rsidRPr="00261D54" w:rsidRDefault="00E91D72">
      <w:pPr>
        <w:pStyle w:val="Normalsmall"/>
        <w:spacing w:after="0"/>
      </w:pPr>
      <w:r w:rsidRPr="00261D54">
        <w:t>GPO Box 858 Canberra ACT 2601</w:t>
      </w:r>
    </w:p>
    <w:p w14:paraId="42E681EE" w14:textId="77777777" w:rsidR="00764D6A" w:rsidRPr="00261D54" w:rsidRDefault="00E91D72">
      <w:pPr>
        <w:pStyle w:val="Normalsmall"/>
        <w:spacing w:after="0"/>
      </w:pPr>
      <w:r w:rsidRPr="00261D54">
        <w:t>Telephone 1800 900 090</w:t>
      </w:r>
    </w:p>
    <w:p w14:paraId="20134F05" w14:textId="0FAF449D" w:rsidR="00764D6A" w:rsidRPr="00261D54" w:rsidRDefault="00E91D72">
      <w:pPr>
        <w:pStyle w:val="Normalsmall"/>
      </w:pPr>
      <w:r w:rsidRPr="00261D54">
        <w:t xml:space="preserve">Web </w:t>
      </w:r>
      <w:hyperlink r:id="rId16" w:history="1">
        <w:r w:rsidR="00DE0AAE" w:rsidRPr="00261D54">
          <w:rPr>
            <w:rStyle w:val="Hyperlink"/>
          </w:rPr>
          <w:t>agriculture.gov.au</w:t>
        </w:r>
      </w:hyperlink>
    </w:p>
    <w:p w14:paraId="1FCB3834" w14:textId="77777777" w:rsidR="007C358A" w:rsidRPr="00261D54" w:rsidRDefault="007C358A">
      <w:pPr>
        <w:pStyle w:val="Normalsmall"/>
      </w:pPr>
      <w:r w:rsidRPr="00261D54">
        <w:rPr>
          <w:rStyle w:val="Strong"/>
        </w:rPr>
        <w:t>Disclaimer</w:t>
      </w:r>
    </w:p>
    <w:p w14:paraId="5237DE02" w14:textId="77777777" w:rsidR="00764D6A" w:rsidRPr="00261D54" w:rsidRDefault="00E91D72">
      <w:pPr>
        <w:pStyle w:val="Normalsmall"/>
      </w:pPr>
      <w:r w:rsidRPr="00261D54">
        <w:t xml:space="preserve">The Australian Government acting through the </w:t>
      </w:r>
      <w:r w:rsidR="00DE0AAE" w:rsidRPr="00261D54">
        <w:t>Department of Agriculture, Fisheries and Forestry</w:t>
      </w:r>
      <w:r w:rsidRPr="00261D54">
        <w:t xml:space="preserve"> has exercised due care and skill in preparing and compiling the information and data in this publication. Notwithstanding, the </w:t>
      </w:r>
      <w:r w:rsidR="00DE0AAE" w:rsidRPr="00261D54">
        <w:t>Department of Agriculture, Fisheries and Forestry</w:t>
      </w:r>
      <w:r w:rsidRPr="00261D54">
        <w:t xml:space="preserve">, its employees and advisers disclaim all liability, including liability for negligence and for any loss, damage, injury, expense or cost incurred by any person </w:t>
      </w:r>
      <w:proofErr w:type="gramStart"/>
      <w:r w:rsidRPr="00261D54">
        <w:t>as a result of</w:t>
      </w:r>
      <w:proofErr w:type="gramEnd"/>
      <w:r w:rsidRPr="00261D54">
        <w:t xml:space="preserve"> accessing, using or relying on any of the information or data in this publication to the maximum extent permitted by law.</w:t>
      </w:r>
    </w:p>
    <w:p w14:paraId="789FD01D" w14:textId="77777777" w:rsidR="00B02B9B" w:rsidRPr="00261D54" w:rsidRDefault="00B02B9B" w:rsidP="00B02B9B">
      <w:pPr>
        <w:pStyle w:val="Normalsmall"/>
      </w:pPr>
      <w:r w:rsidRPr="00261D54">
        <w:rPr>
          <w:rStyle w:val="Strong"/>
        </w:rPr>
        <w:t>Acknowledgement of Country</w:t>
      </w:r>
    </w:p>
    <w:p w14:paraId="25FFF314" w14:textId="77777777" w:rsidR="00517A68" w:rsidRPr="00261D54" w:rsidRDefault="00D07F7D" w:rsidP="00432172">
      <w:pPr>
        <w:pStyle w:val="Normalsmall"/>
      </w:pPr>
      <w:r w:rsidRPr="00261D54">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D27B148" w14:textId="77777777" w:rsidR="00A827CF" w:rsidRPr="00261D54" w:rsidRDefault="00A827CF">
      <w:pPr>
        <w:spacing w:after="0" w:line="240" w:lineRule="auto"/>
        <w:rPr>
          <w:rFonts w:ascii="Cambria" w:hAnsi="Cambria"/>
          <w:b/>
          <w:noProof/>
        </w:rPr>
      </w:pPr>
      <w:r w:rsidRPr="00261D54">
        <w:rPr>
          <w:rFonts w:ascii="Cambria" w:hAnsi="Cambria"/>
          <w:b/>
          <w:bCs/>
          <w:noProof/>
        </w:rP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5DF871ED" w14:textId="36C8F185" w:rsidR="00764D6A" w:rsidRPr="00261D54" w:rsidRDefault="00E91D72">
          <w:pPr>
            <w:pStyle w:val="TOCHeading"/>
          </w:pPr>
          <w:r w:rsidRPr="00261D54">
            <w:t>Contents</w:t>
          </w:r>
        </w:p>
        <w:p w14:paraId="67FCDF6F" w14:textId="41A1BF79" w:rsidR="00D24CCC" w:rsidRDefault="00E91D72">
          <w:pPr>
            <w:pStyle w:val="TOC1"/>
            <w:rPr>
              <w:rFonts w:eastAsiaTheme="minorEastAsia"/>
              <w:b w:val="0"/>
              <w:kern w:val="2"/>
              <w:sz w:val="24"/>
              <w:szCs w:val="24"/>
              <w:lang w:eastAsia="en-AU"/>
              <w14:ligatures w14:val="standardContextual"/>
            </w:rPr>
          </w:pPr>
          <w:r w:rsidRPr="00261D54">
            <w:rPr>
              <w:b w:val="0"/>
            </w:rPr>
            <w:fldChar w:fldCharType="begin"/>
          </w:r>
          <w:r w:rsidRPr="00261D54">
            <w:rPr>
              <w:b w:val="0"/>
            </w:rPr>
            <w:instrText xml:space="preserve"> TOC \h \z \u \t "Heading 2,1,Heading 3,2,Style1,2,TOA Heading,1" </w:instrText>
          </w:r>
          <w:r w:rsidRPr="00261D54">
            <w:rPr>
              <w:b w:val="0"/>
            </w:rPr>
            <w:fldChar w:fldCharType="separate"/>
          </w:r>
          <w:hyperlink w:anchor="_Toc172820548" w:history="1">
            <w:r w:rsidR="00D24CCC" w:rsidRPr="007B5B99">
              <w:rPr>
                <w:rStyle w:val="Hyperlink"/>
              </w:rPr>
              <w:t>1</w:t>
            </w:r>
            <w:r w:rsidR="00D24CCC">
              <w:rPr>
                <w:rFonts w:eastAsiaTheme="minorEastAsia"/>
                <w:b w:val="0"/>
                <w:kern w:val="2"/>
                <w:sz w:val="24"/>
                <w:szCs w:val="24"/>
                <w:lang w:eastAsia="en-AU"/>
                <w14:ligatures w14:val="standardContextual"/>
              </w:rPr>
              <w:tab/>
            </w:r>
            <w:r w:rsidR="00D24CCC" w:rsidRPr="007B5B99">
              <w:rPr>
                <w:rStyle w:val="Hyperlink"/>
              </w:rPr>
              <w:t>Summary</w:t>
            </w:r>
            <w:r w:rsidR="00D24CCC">
              <w:rPr>
                <w:webHidden/>
              </w:rPr>
              <w:tab/>
            </w:r>
            <w:r w:rsidR="00D24CCC">
              <w:rPr>
                <w:webHidden/>
              </w:rPr>
              <w:fldChar w:fldCharType="begin"/>
            </w:r>
            <w:r w:rsidR="00D24CCC">
              <w:rPr>
                <w:webHidden/>
              </w:rPr>
              <w:instrText xml:space="preserve"> PAGEREF _Toc172820548 \h </w:instrText>
            </w:r>
            <w:r w:rsidR="00D24CCC">
              <w:rPr>
                <w:webHidden/>
              </w:rPr>
            </w:r>
            <w:r w:rsidR="00D24CCC">
              <w:rPr>
                <w:webHidden/>
              </w:rPr>
              <w:fldChar w:fldCharType="separate"/>
            </w:r>
            <w:r w:rsidR="00D24CCC">
              <w:rPr>
                <w:webHidden/>
              </w:rPr>
              <w:t>5</w:t>
            </w:r>
            <w:r w:rsidR="00D24CCC">
              <w:rPr>
                <w:webHidden/>
              </w:rPr>
              <w:fldChar w:fldCharType="end"/>
            </w:r>
          </w:hyperlink>
        </w:p>
        <w:p w14:paraId="6B14968A" w14:textId="33B72EF4" w:rsidR="00D24CCC" w:rsidRDefault="00075F7D">
          <w:pPr>
            <w:pStyle w:val="TOC1"/>
            <w:rPr>
              <w:rFonts w:eastAsiaTheme="minorEastAsia"/>
              <w:b w:val="0"/>
              <w:kern w:val="2"/>
              <w:sz w:val="24"/>
              <w:szCs w:val="24"/>
              <w:lang w:eastAsia="en-AU"/>
              <w14:ligatures w14:val="standardContextual"/>
            </w:rPr>
          </w:pPr>
          <w:hyperlink w:anchor="_Toc172820549" w:history="1">
            <w:r w:rsidR="00D24CCC" w:rsidRPr="007B5B99">
              <w:rPr>
                <w:rStyle w:val="Hyperlink"/>
              </w:rPr>
              <w:t>2</w:t>
            </w:r>
            <w:r w:rsidR="00D24CCC">
              <w:rPr>
                <w:rFonts w:eastAsiaTheme="minorEastAsia"/>
                <w:b w:val="0"/>
                <w:kern w:val="2"/>
                <w:sz w:val="24"/>
                <w:szCs w:val="24"/>
                <w:lang w:eastAsia="en-AU"/>
                <w14:ligatures w14:val="standardContextual"/>
              </w:rPr>
              <w:tab/>
            </w:r>
            <w:r w:rsidR="00D24CCC" w:rsidRPr="007B5B99">
              <w:rPr>
                <w:rStyle w:val="Hyperlink"/>
              </w:rPr>
              <w:t>Introduction</w:t>
            </w:r>
            <w:r w:rsidR="00D24CCC">
              <w:rPr>
                <w:webHidden/>
              </w:rPr>
              <w:tab/>
            </w:r>
            <w:r w:rsidR="00D24CCC">
              <w:rPr>
                <w:webHidden/>
              </w:rPr>
              <w:fldChar w:fldCharType="begin"/>
            </w:r>
            <w:r w:rsidR="00D24CCC">
              <w:rPr>
                <w:webHidden/>
              </w:rPr>
              <w:instrText xml:space="preserve"> PAGEREF _Toc172820549 \h </w:instrText>
            </w:r>
            <w:r w:rsidR="00D24CCC">
              <w:rPr>
                <w:webHidden/>
              </w:rPr>
            </w:r>
            <w:r w:rsidR="00D24CCC">
              <w:rPr>
                <w:webHidden/>
              </w:rPr>
              <w:fldChar w:fldCharType="separate"/>
            </w:r>
            <w:r w:rsidR="00D24CCC">
              <w:rPr>
                <w:webHidden/>
              </w:rPr>
              <w:t>7</w:t>
            </w:r>
            <w:r w:rsidR="00D24CCC">
              <w:rPr>
                <w:webHidden/>
              </w:rPr>
              <w:fldChar w:fldCharType="end"/>
            </w:r>
          </w:hyperlink>
        </w:p>
        <w:p w14:paraId="0FE01795" w14:textId="28203E33" w:rsidR="00D24CCC" w:rsidRDefault="00075F7D">
          <w:pPr>
            <w:pStyle w:val="TOC2"/>
            <w:tabs>
              <w:tab w:val="left" w:pos="1200"/>
            </w:tabs>
            <w:rPr>
              <w:rFonts w:eastAsiaTheme="minorEastAsia"/>
              <w:kern w:val="2"/>
              <w:sz w:val="24"/>
              <w:szCs w:val="24"/>
              <w:lang w:eastAsia="en-AU"/>
              <w14:ligatures w14:val="standardContextual"/>
            </w:rPr>
          </w:pPr>
          <w:hyperlink w:anchor="_Toc172820550" w:history="1">
            <w:r w:rsidR="00D24CCC" w:rsidRPr="007B5B99">
              <w:rPr>
                <w:rStyle w:val="Hyperlink"/>
              </w:rPr>
              <w:t>2.1</w:t>
            </w:r>
            <w:r w:rsidR="00D24CCC">
              <w:rPr>
                <w:rFonts w:eastAsiaTheme="minorEastAsia"/>
                <w:kern w:val="2"/>
                <w:sz w:val="24"/>
                <w:szCs w:val="24"/>
                <w:lang w:eastAsia="en-AU"/>
                <w14:ligatures w14:val="standardContextual"/>
              </w:rPr>
              <w:tab/>
            </w:r>
            <w:r w:rsidR="00D24CCC" w:rsidRPr="007B5B99">
              <w:rPr>
                <w:rStyle w:val="Hyperlink"/>
              </w:rPr>
              <w:t>Background</w:t>
            </w:r>
            <w:r w:rsidR="00D24CCC">
              <w:rPr>
                <w:webHidden/>
              </w:rPr>
              <w:tab/>
            </w:r>
            <w:r w:rsidR="00D24CCC">
              <w:rPr>
                <w:webHidden/>
              </w:rPr>
              <w:fldChar w:fldCharType="begin"/>
            </w:r>
            <w:r w:rsidR="00D24CCC">
              <w:rPr>
                <w:webHidden/>
              </w:rPr>
              <w:instrText xml:space="preserve"> PAGEREF _Toc172820550 \h </w:instrText>
            </w:r>
            <w:r w:rsidR="00D24CCC">
              <w:rPr>
                <w:webHidden/>
              </w:rPr>
            </w:r>
            <w:r w:rsidR="00D24CCC">
              <w:rPr>
                <w:webHidden/>
              </w:rPr>
              <w:fldChar w:fldCharType="separate"/>
            </w:r>
            <w:r w:rsidR="00D24CCC">
              <w:rPr>
                <w:webHidden/>
              </w:rPr>
              <w:t>7</w:t>
            </w:r>
            <w:r w:rsidR="00D24CCC">
              <w:rPr>
                <w:webHidden/>
              </w:rPr>
              <w:fldChar w:fldCharType="end"/>
            </w:r>
          </w:hyperlink>
        </w:p>
        <w:p w14:paraId="22F574E4" w14:textId="1F0D9644" w:rsidR="00D24CCC" w:rsidRDefault="00075F7D">
          <w:pPr>
            <w:pStyle w:val="TOC2"/>
            <w:tabs>
              <w:tab w:val="left" w:pos="1200"/>
            </w:tabs>
            <w:rPr>
              <w:rFonts w:eastAsiaTheme="minorEastAsia"/>
              <w:kern w:val="2"/>
              <w:sz w:val="24"/>
              <w:szCs w:val="24"/>
              <w:lang w:eastAsia="en-AU"/>
              <w14:ligatures w14:val="standardContextual"/>
            </w:rPr>
          </w:pPr>
          <w:hyperlink w:anchor="_Toc172820551" w:history="1">
            <w:r w:rsidR="00D24CCC" w:rsidRPr="007B5B99">
              <w:rPr>
                <w:rStyle w:val="Hyperlink"/>
              </w:rPr>
              <w:t>2.2</w:t>
            </w:r>
            <w:r w:rsidR="00D24CCC">
              <w:rPr>
                <w:rFonts w:eastAsiaTheme="minorEastAsia"/>
                <w:kern w:val="2"/>
                <w:sz w:val="24"/>
                <w:szCs w:val="24"/>
                <w:lang w:eastAsia="en-AU"/>
                <w14:ligatures w14:val="standardContextual"/>
              </w:rPr>
              <w:tab/>
            </w:r>
            <w:r w:rsidR="00D24CCC" w:rsidRPr="007B5B99">
              <w:rPr>
                <w:rStyle w:val="Hyperlink"/>
              </w:rPr>
              <w:t>Scope</w:t>
            </w:r>
            <w:r w:rsidR="00D24CCC">
              <w:rPr>
                <w:webHidden/>
              </w:rPr>
              <w:tab/>
            </w:r>
            <w:r w:rsidR="00D24CCC">
              <w:rPr>
                <w:webHidden/>
              </w:rPr>
              <w:fldChar w:fldCharType="begin"/>
            </w:r>
            <w:r w:rsidR="00D24CCC">
              <w:rPr>
                <w:webHidden/>
              </w:rPr>
              <w:instrText xml:space="preserve"> PAGEREF _Toc172820551 \h </w:instrText>
            </w:r>
            <w:r w:rsidR="00D24CCC">
              <w:rPr>
                <w:webHidden/>
              </w:rPr>
            </w:r>
            <w:r w:rsidR="00D24CCC">
              <w:rPr>
                <w:webHidden/>
              </w:rPr>
              <w:fldChar w:fldCharType="separate"/>
            </w:r>
            <w:r w:rsidR="00D24CCC">
              <w:rPr>
                <w:webHidden/>
              </w:rPr>
              <w:t>9</w:t>
            </w:r>
            <w:r w:rsidR="00D24CCC">
              <w:rPr>
                <w:webHidden/>
              </w:rPr>
              <w:fldChar w:fldCharType="end"/>
            </w:r>
          </w:hyperlink>
        </w:p>
        <w:p w14:paraId="3D92066D" w14:textId="6412DFEB" w:rsidR="00D24CCC" w:rsidRDefault="00075F7D">
          <w:pPr>
            <w:pStyle w:val="TOC2"/>
            <w:tabs>
              <w:tab w:val="left" w:pos="1200"/>
            </w:tabs>
            <w:rPr>
              <w:rFonts w:eastAsiaTheme="minorEastAsia"/>
              <w:kern w:val="2"/>
              <w:sz w:val="24"/>
              <w:szCs w:val="24"/>
              <w:lang w:eastAsia="en-AU"/>
              <w14:ligatures w14:val="standardContextual"/>
            </w:rPr>
          </w:pPr>
          <w:hyperlink w:anchor="_Toc172820552" w:history="1">
            <w:r w:rsidR="00D24CCC" w:rsidRPr="007B5B99">
              <w:rPr>
                <w:rStyle w:val="Hyperlink"/>
              </w:rPr>
              <w:t>2.3</w:t>
            </w:r>
            <w:r w:rsidR="00D24CCC">
              <w:rPr>
                <w:rFonts w:eastAsiaTheme="minorEastAsia"/>
                <w:kern w:val="2"/>
                <w:sz w:val="24"/>
                <w:szCs w:val="24"/>
                <w:lang w:eastAsia="en-AU"/>
                <w14:ligatures w14:val="standardContextual"/>
              </w:rPr>
              <w:tab/>
            </w:r>
            <w:r w:rsidR="00D24CCC" w:rsidRPr="007B5B99">
              <w:rPr>
                <w:rStyle w:val="Hyperlink"/>
              </w:rPr>
              <w:t>Next steps</w:t>
            </w:r>
            <w:r w:rsidR="00D24CCC">
              <w:rPr>
                <w:webHidden/>
              </w:rPr>
              <w:tab/>
            </w:r>
            <w:r w:rsidR="00D24CCC">
              <w:rPr>
                <w:webHidden/>
              </w:rPr>
              <w:fldChar w:fldCharType="begin"/>
            </w:r>
            <w:r w:rsidR="00D24CCC">
              <w:rPr>
                <w:webHidden/>
              </w:rPr>
              <w:instrText xml:space="preserve"> PAGEREF _Toc172820552 \h </w:instrText>
            </w:r>
            <w:r w:rsidR="00D24CCC">
              <w:rPr>
                <w:webHidden/>
              </w:rPr>
            </w:r>
            <w:r w:rsidR="00D24CCC">
              <w:rPr>
                <w:webHidden/>
              </w:rPr>
              <w:fldChar w:fldCharType="separate"/>
            </w:r>
            <w:r w:rsidR="00D24CCC">
              <w:rPr>
                <w:webHidden/>
              </w:rPr>
              <w:t>9</w:t>
            </w:r>
            <w:r w:rsidR="00D24CCC">
              <w:rPr>
                <w:webHidden/>
              </w:rPr>
              <w:fldChar w:fldCharType="end"/>
            </w:r>
          </w:hyperlink>
        </w:p>
        <w:p w14:paraId="260D54E6" w14:textId="32DFC6DA" w:rsidR="00D24CCC" w:rsidRDefault="00075F7D">
          <w:pPr>
            <w:pStyle w:val="TOC1"/>
            <w:rPr>
              <w:rFonts w:eastAsiaTheme="minorEastAsia"/>
              <w:b w:val="0"/>
              <w:kern w:val="2"/>
              <w:sz w:val="24"/>
              <w:szCs w:val="24"/>
              <w:lang w:eastAsia="en-AU"/>
              <w14:ligatures w14:val="standardContextual"/>
            </w:rPr>
          </w:pPr>
          <w:hyperlink w:anchor="_Toc172820553" w:history="1">
            <w:r w:rsidR="00D24CCC" w:rsidRPr="007B5B99">
              <w:rPr>
                <w:rStyle w:val="Hyperlink"/>
              </w:rPr>
              <w:t>3</w:t>
            </w:r>
            <w:r w:rsidR="00D24CCC">
              <w:rPr>
                <w:rFonts w:eastAsiaTheme="minorEastAsia"/>
                <w:b w:val="0"/>
                <w:kern w:val="2"/>
                <w:sz w:val="24"/>
                <w:szCs w:val="24"/>
                <w:lang w:eastAsia="en-AU"/>
                <w14:ligatures w14:val="standardContextual"/>
              </w:rPr>
              <w:tab/>
            </w:r>
            <w:r w:rsidR="00D24CCC" w:rsidRPr="007B5B99">
              <w:rPr>
                <w:rStyle w:val="Hyperlink"/>
              </w:rPr>
              <w:t>Method</w:t>
            </w:r>
            <w:r w:rsidR="00D24CCC">
              <w:rPr>
                <w:webHidden/>
              </w:rPr>
              <w:tab/>
            </w:r>
            <w:r w:rsidR="00D24CCC">
              <w:rPr>
                <w:webHidden/>
              </w:rPr>
              <w:fldChar w:fldCharType="begin"/>
            </w:r>
            <w:r w:rsidR="00D24CCC">
              <w:rPr>
                <w:webHidden/>
              </w:rPr>
              <w:instrText xml:space="preserve"> PAGEREF _Toc172820553 \h </w:instrText>
            </w:r>
            <w:r w:rsidR="00D24CCC">
              <w:rPr>
                <w:webHidden/>
              </w:rPr>
            </w:r>
            <w:r w:rsidR="00D24CCC">
              <w:rPr>
                <w:webHidden/>
              </w:rPr>
              <w:fldChar w:fldCharType="separate"/>
            </w:r>
            <w:r w:rsidR="00D24CCC">
              <w:rPr>
                <w:webHidden/>
              </w:rPr>
              <w:t>10</w:t>
            </w:r>
            <w:r w:rsidR="00D24CCC">
              <w:rPr>
                <w:webHidden/>
              </w:rPr>
              <w:fldChar w:fldCharType="end"/>
            </w:r>
          </w:hyperlink>
        </w:p>
        <w:p w14:paraId="687EB21A" w14:textId="6F38BAB1" w:rsidR="00D24CCC" w:rsidRDefault="00075F7D">
          <w:pPr>
            <w:pStyle w:val="TOC1"/>
            <w:rPr>
              <w:rFonts w:eastAsiaTheme="minorEastAsia"/>
              <w:b w:val="0"/>
              <w:kern w:val="2"/>
              <w:sz w:val="24"/>
              <w:szCs w:val="24"/>
              <w:lang w:eastAsia="en-AU"/>
              <w14:ligatures w14:val="standardContextual"/>
            </w:rPr>
          </w:pPr>
          <w:hyperlink w:anchor="_Toc172820554" w:history="1">
            <w:r w:rsidR="00D24CCC" w:rsidRPr="007B5B99">
              <w:rPr>
                <w:rStyle w:val="Hyperlink"/>
              </w:rPr>
              <w:t>4</w:t>
            </w:r>
            <w:r w:rsidR="00D24CCC">
              <w:rPr>
                <w:rFonts w:eastAsiaTheme="minorEastAsia"/>
                <w:b w:val="0"/>
                <w:kern w:val="2"/>
                <w:sz w:val="24"/>
                <w:szCs w:val="24"/>
                <w:lang w:eastAsia="en-AU"/>
                <w14:ligatures w14:val="standardContextual"/>
              </w:rPr>
              <w:tab/>
            </w:r>
            <w:r w:rsidR="00D24CCC" w:rsidRPr="007B5B99">
              <w:rPr>
                <w:rStyle w:val="Hyperlink"/>
                <w:i/>
                <w:iCs/>
              </w:rPr>
              <w:t>Cornu aspersum</w:t>
            </w:r>
            <w:r w:rsidR="00D24CCC" w:rsidRPr="007B5B99">
              <w:rPr>
                <w:rStyle w:val="Hyperlink"/>
              </w:rPr>
              <w:t>: pest categorisation</w:t>
            </w:r>
            <w:r w:rsidR="00D24CCC">
              <w:rPr>
                <w:webHidden/>
              </w:rPr>
              <w:tab/>
            </w:r>
            <w:r w:rsidR="00D24CCC">
              <w:rPr>
                <w:webHidden/>
              </w:rPr>
              <w:fldChar w:fldCharType="begin"/>
            </w:r>
            <w:r w:rsidR="00D24CCC">
              <w:rPr>
                <w:webHidden/>
              </w:rPr>
              <w:instrText xml:space="preserve"> PAGEREF _Toc172820554 \h </w:instrText>
            </w:r>
            <w:r w:rsidR="00D24CCC">
              <w:rPr>
                <w:webHidden/>
              </w:rPr>
            </w:r>
            <w:r w:rsidR="00D24CCC">
              <w:rPr>
                <w:webHidden/>
              </w:rPr>
              <w:fldChar w:fldCharType="separate"/>
            </w:r>
            <w:r w:rsidR="00D24CCC">
              <w:rPr>
                <w:webHidden/>
              </w:rPr>
              <w:t>13</w:t>
            </w:r>
            <w:r w:rsidR="00D24CCC">
              <w:rPr>
                <w:webHidden/>
              </w:rPr>
              <w:fldChar w:fldCharType="end"/>
            </w:r>
          </w:hyperlink>
        </w:p>
        <w:p w14:paraId="5F837246" w14:textId="6EFF33E3" w:rsidR="00D24CCC" w:rsidRDefault="00075F7D">
          <w:pPr>
            <w:pStyle w:val="TOC2"/>
            <w:tabs>
              <w:tab w:val="left" w:pos="1200"/>
            </w:tabs>
            <w:rPr>
              <w:rFonts w:eastAsiaTheme="minorEastAsia"/>
              <w:kern w:val="2"/>
              <w:sz w:val="24"/>
              <w:szCs w:val="24"/>
              <w:lang w:eastAsia="en-AU"/>
              <w14:ligatures w14:val="standardContextual"/>
            </w:rPr>
          </w:pPr>
          <w:hyperlink w:anchor="_Toc172820555" w:history="1">
            <w:r w:rsidR="00D24CCC" w:rsidRPr="007B5B99">
              <w:rPr>
                <w:rStyle w:val="Hyperlink"/>
              </w:rPr>
              <w:t>4.1</w:t>
            </w:r>
            <w:r w:rsidR="00D24CCC">
              <w:rPr>
                <w:rFonts w:eastAsiaTheme="minorEastAsia"/>
                <w:kern w:val="2"/>
                <w:sz w:val="24"/>
                <w:szCs w:val="24"/>
                <w:lang w:eastAsia="en-AU"/>
                <w14:ligatures w14:val="standardContextual"/>
              </w:rPr>
              <w:tab/>
            </w:r>
            <w:r w:rsidR="00D24CCC" w:rsidRPr="007B5B99">
              <w:rPr>
                <w:rStyle w:val="Hyperlink"/>
              </w:rPr>
              <w:t>Identification of species and subspecies</w:t>
            </w:r>
            <w:r w:rsidR="00D24CCC">
              <w:rPr>
                <w:webHidden/>
              </w:rPr>
              <w:tab/>
            </w:r>
            <w:r w:rsidR="00D24CCC">
              <w:rPr>
                <w:webHidden/>
              </w:rPr>
              <w:fldChar w:fldCharType="begin"/>
            </w:r>
            <w:r w:rsidR="00D24CCC">
              <w:rPr>
                <w:webHidden/>
              </w:rPr>
              <w:instrText xml:space="preserve"> PAGEREF _Toc172820555 \h </w:instrText>
            </w:r>
            <w:r w:rsidR="00D24CCC">
              <w:rPr>
                <w:webHidden/>
              </w:rPr>
            </w:r>
            <w:r w:rsidR="00D24CCC">
              <w:rPr>
                <w:webHidden/>
              </w:rPr>
              <w:fldChar w:fldCharType="separate"/>
            </w:r>
            <w:r w:rsidR="00D24CCC">
              <w:rPr>
                <w:webHidden/>
              </w:rPr>
              <w:t>13</w:t>
            </w:r>
            <w:r w:rsidR="00D24CCC">
              <w:rPr>
                <w:webHidden/>
              </w:rPr>
              <w:fldChar w:fldCharType="end"/>
            </w:r>
          </w:hyperlink>
        </w:p>
        <w:p w14:paraId="50C3D7AC" w14:textId="7E5CC7D3" w:rsidR="00D24CCC" w:rsidRDefault="00075F7D">
          <w:pPr>
            <w:pStyle w:val="TOC2"/>
            <w:tabs>
              <w:tab w:val="left" w:pos="1200"/>
            </w:tabs>
            <w:rPr>
              <w:rFonts w:eastAsiaTheme="minorEastAsia"/>
              <w:kern w:val="2"/>
              <w:sz w:val="24"/>
              <w:szCs w:val="24"/>
              <w:lang w:eastAsia="en-AU"/>
              <w14:ligatures w14:val="standardContextual"/>
            </w:rPr>
          </w:pPr>
          <w:hyperlink w:anchor="_Toc172820556" w:history="1">
            <w:r w:rsidR="00D24CCC" w:rsidRPr="007B5B99">
              <w:rPr>
                <w:rStyle w:val="Hyperlink"/>
              </w:rPr>
              <w:t>4.2</w:t>
            </w:r>
            <w:r w:rsidR="00D24CCC">
              <w:rPr>
                <w:rFonts w:eastAsiaTheme="minorEastAsia"/>
                <w:kern w:val="2"/>
                <w:sz w:val="24"/>
                <w:szCs w:val="24"/>
                <w:lang w:eastAsia="en-AU"/>
                <w14:ligatures w14:val="standardContextual"/>
              </w:rPr>
              <w:tab/>
            </w:r>
            <w:r w:rsidR="00D24CCC" w:rsidRPr="007B5B99">
              <w:rPr>
                <w:rStyle w:val="Hyperlink"/>
              </w:rPr>
              <w:t>Pest potential and status</w:t>
            </w:r>
            <w:r w:rsidR="00D24CCC">
              <w:rPr>
                <w:webHidden/>
              </w:rPr>
              <w:tab/>
            </w:r>
            <w:r w:rsidR="00D24CCC">
              <w:rPr>
                <w:webHidden/>
              </w:rPr>
              <w:fldChar w:fldCharType="begin"/>
            </w:r>
            <w:r w:rsidR="00D24CCC">
              <w:rPr>
                <w:webHidden/>
              </w:rPr>
              <w:instrText xml:space="preserve"> PAGEREF _Toc172820556 \h </w:instrText>
            </w:r>
            <w:r w:rsidR="00D24CCC">
              <w:rPr>
                <w:webHidden/>
              </w:rPr>
            </w:r>
            <w:r w:rsidR="00D24CCC">
              <w:rPr>
                <w:webHidden/>
              </w:rPr>
              <w:fldChar w:fldCharType="separate"/>
            </w:r>
            <w:r w:rsidR="00D24CCC">
              <w:rPr>
                <w:webHidden/>
              </w:rPr>
              <w:t>14</w:t>
            </w:r>
            <w:r w:rsidR="00D24CCC">
              <w:rPr>
                <w:webHidden/>
              </w:rPr>
              <w:fldChar w:fldCharType="end"/>
            </w:r>
          </w:hyperlink>
        </w:p>
        <w:p w14:paraId="0435BF13" w14:textId="46799128" w:rsidR="00D24CCC" w:rsidRDefault="00075F7D">
          <w:pPr>
            <w:pStyle w:val="TOC2"/>
            <w:tabs>
              <w:tab w:val="left" w:pos="1200"/>
            </w:tabs>
            <w:rPr>
              <w:rFonts w:eastAsiaTheme="minorEastAsia"/>
              <w:kern w:val="2"/>
              <w:sz w:val="24"/>
              <w:szCs w:val="24"/>
              <w:lang w:eastAsia="en-AU"/>
              <w14:ligatures w14:val="standardContextual"/>
            </w:rPr>
          </w:pPr>
          <w:hyperlink w:anchor="_Toc172820557" w:history="1">
            <w:r w:rsidR="00D24CCC" w:rsidRPr="007B5B99">
              <w:rPr>
                <w:rStyle w:val="Hyperlink"/>
              </w:rPr>
              <w:t>4.3</w:t>
            </w:r>
            <w:r w:rsidR="00D24CCC">
              <w:rPr>
                <w:rFonts w:eastAsiaTheme="minorEastAsia"/>
                <w:kern w:val="2"/>
                <w:sz w:val="24"/>
                <w:szCs w:val="24"/>
                <w:lang w:eastAsia="en-AU"/>
                <w14:ligatures w14:val="standardContextual"/>
              </w:rPr>
              <w:tab/>
            </w:r>
            <w:r w:rsidR="00D24CCC" w:rsidRPr="007B5B99">
              <w:rPr>
                <w:rStyle w:val="Hyperlink"/>
              </w:rPr>
              <w:t>Similar farmed species</w:t>
            </w:r>
            <w:r w:rsidR="00D24CCC">
              <w:rPr>
                <w:webHidden/>
              </w:rPr>
              <w:tab/>
            </w:r>
            <w:r w:rsidR="00D24CCC">
              <w:rPr>
                <w:webHidden/>
              </w:rPr>
              <w:fldChar w:fldCharType="begin"/>
            </w:r>
            <w:r w:rsidR="00D24CCC">
              <w:rPr>
                <w:webHidden/>
              </w:rPr>
              <w:instrText xml:space="preserve"> PAGEREF _Toc172820557 \h </w:instrText>
            </w:r>
            <w:r w:rsidR="00D24CCC">
              <w:rPr>
                <w:webHidden/>
              </w:rPr>
            </w:r>
            <w:r w:rsidR="00D24CCC">
              <w:rPr>
                <w:webHidden/>
              </w:rPr>
              <w:fldChar w:fldCharType="separate"/>
            </w:r>
            <w:r w:rsidR="00D24CCC">
              <w:rPr>
                <w:webHidden/>
              </w:rPr>
              <w:t>16</w:t>
            </w:r>
            <w:r w:rsidR="00D24CCC">
              <w:rPr>
                <w:webHidden/>
              </w:rPr>
              <w:fldChar w:fldCharType="end"/>
            </w:r>
          </w:hyperlink>
        </w:p>
        <w:p w14:paraId="1CEFEA5C" w14:textId="430454C9" w:rsidR="00D24CCC" w:rsidRDefault="00075F7D">
          <w:pPr>
            <w:pStyle w:val="TOC2"/>
            <w:tabs>
              <w:tab w:val="left" w:pos="1200"/>
            </w:tabs>
            <w:rPr>
              <w:rFonts w:eastAsiaTheme="minorEastAsia"/>
              <w:kern w:val="2"/>
              <w:sz w:val="24"/>
              <w:szCs w:val="24"/>
              <w:lang w:eastAsia="en-AU"/>
              <w14:ligatures w14:val="standardContextual"/>
            </w:rPr>
          </w:pPr>
          <w:hyperlink w:anchor="_Toc172820558" w:history="1">
            <w:r w:rsidR="00D24CCC" w:rsidRPr="007B5B99">
              <w:rPr>
                <w:rStyle w:val="Hyperlink"/>
              </w:rPr>
              <w:t>4.4</w:t>
            </w:r>
            <w:r w:rsidR="00D24CCC">
              <w:rPr>
                <w:rFonts w:eastAsiaTheme="minorEastAsia"/>
                <w:kern w:val="2"/>
                <w:sz w:val="24"/>
                <w:szCs w:val="24"/>
                <w:lang w:eastAsia="en-AU"/>
                <w14:ligatures w14:val="standardContextual"/>
              </w:rPr>
              <w:tab/>
            </w:r>
            <w:r w:rsidR="00D24CCC" w:rsidRPr="007B5B99">
              <w:rPr>
                <w:rStyle w:val="Hyperlink"/>
              </w:rPr>
              <w:t>Conclusion</w:t>
            </w:r>
            <w:r w:rsidR="00D24CCC">
              <w:rPr>
                <w:webHidden/>
              </w:rPr>
              <w:tab/>
            </w:r>
            <w:r w:rsidR="00D24CCC">
              <w:rPr>
                <w:webHidden/>
              </w:rPr>
              <w:fldChar w:fldCharType="begin"/>
            </w:r>
            <w:r w:rsidR="00D24CCC">
              <w:rPr>
                <w:webHidden/>
              </w:rPr>
              <w:instrText xml:space="preserve"> PAGEREF _Toc172820558 \h </w:instrText>
            </w:r>
            <w:r w:rsidR="00D24CCC">
              <w:rPr>
                <w:webHidden/>
              </w:rPr>
            </w:r>
            <w:r w:rsidR="00D24CCC">
              <w:rPr>
                <w:webHidden/>
              </w:rPr>
              <w:fldChar w:fldCharType="separate"/>
            </w:r>
            <w:r w:rsidR="00D24CCC">
              <w:rPr>
                <w:webHidden/>
              </w:rPr>
              <w:t>19</w:t>
            </w:r>
            <w:r w:rsidR="00D24CCC">
              <w:rPr>
                <w:webHidden/>
              </w:rPr>
              <w:fldChar w:fldCharType="end"/>
            </w:r>
          </w:hyperlink>
        </w:p>
        <w:p w14:paraId="3AFE9693" w14:textId="726CF71F" w:rsidR="00D24CCC" w:rsidRDefault="00075F7D">
          <w:pPr>
            <w:pStyle w:val="TOC1"/>
            <w:rPr>
              <w:rFonts w:eastAsiaTheme="minorEastAsia"/>
              <w:b w:val="0"/>
              <w:kern w:val="2"/>
              <w:sz w:val="24"/>
              <w:szCs w:val="24"/>
              <w:lang w:eastAsia="en-AU"/>
              <w14:ligatures w14:val="standardContextual"/>
            </w:rPr>
          </w:pPr>
          <w:hyperlink w:anchor="_Toc172820559" w:history="1">
            <w:r w:rsidR="00D24CCC" w:rsidRPr="007B5B99">
              <w:rPr>
                <w:rStyle w:val="Hyperlink"/>
              </w:rPr>
              <w:t>5</w:t>
            </w:r>
            <w:r w:rsidR="00D24CCC">
              <w:rPr>
                <w:rFonts w:eastAsiaTheme="minorEastAsia"/>
                <w:b w:val="0"/>
                <w:kern w:val="2"/>
                <w:sz w:val="24"/>
                <w:szCs w:val="24"/>
                <w:lang w:eastAsia="en-AU"/>
                <w14:ligatures w14:val="standardContextual"/>
              </w:rPr>
              <w:tab/>
            </w:r>
            <w:r w:rsidR="00D24CCC" w:rsidRPr="007B5B99">
              <w:rPr>
                <w:rStyle w:val="Hyperlink"/>
              </w:rPr>
              <w:t>Biosecurity import risk assessment</w:t>
            </w:r>
            <w:r w:rsidR="00D24CCC">
              <w:rPr>
                <w:webHidden/>
              </w:rPr>
              <w:tab/>
            </w:r>
            <w:r w:rsidR="00D24CCC">
              <w:rPr>
                <w:webHidden/>
              </w:rPr>
              <w:fldChar w:fldCharType="begin"/>
            </w:r>
            <w:r w:rsidR="00D24CCC">
              <w:rPr>
                <w:webHidden/>
              </w:rPr>
              <w:instrText xml:space="preserve"> PAGEREF _Toc172820559 \h </w:instrText>
            </w:r>
            <w:r w:rsidR="00D24CCC">
              <w:rPr>
                <w:webHidden/>
              </w:rPr>
            </w:r>
            <w:r w:rsidR="00D24CCC">
              <w:rPr>
                <w:webHidden/>
              </w:rPr>
              <w:fldChar w:fldCharType="separate"/>
            </w:r>
            <w:r w:rsidR="00D24CCC">
              <w:rPr>
                <w:webHidden/>
              </w:rPr>
              <w:t>20</w:t>
            </w:r>
            <w:r w:rsidR="00D24CCC">
              <w:rPr>
                <w:webHidden/>
              </w:rPr>
              <w:fldChar w:fldCharType="end"/>
            </w:r>
          </w:hyperlink>
        </w:p>
        <w:p w14:paraId="53E3665C" w14:textId="607DB3B6" w:rsidR="00D24CCC" w:rsidRDefault="00075F7D">
          <w:pPr>
            <w:pStyle w:val="TOC2"/>
            <w:tabs>
              <w:tab w:val="left" w:pos="1200"/>
            </w:tabs>
            <w:rPr>
              <w:rFonts w:eastAsiaTheme="minorEastAsia"/>
              <w:kern w:val="2"/>
              <w:sz w:val="24"/>
              <w:szCs w:val="24"/>
              <w:lang w:eastAsia="en-AU"/>
              <w14:ligatures w14:val="standardContextual"/>
            </w:rPr>
          </w:pPr>
          <w:hyperlink w:anchor="_Toc172820560" w:history="1">
            <w:r w:rsidR="00D24CCC" w:rsidRPr="007B5B99">
              <w:rPr>
                <w:rStyle w:val="Hyperlink"/>
              </w:rPr>
              <w:t>5.1</w:t>
            </w:r>
            <w:r w:rsidR="00D24CCC">
              <w:rPr>
                <w:rFonts w:eastAsiaTheme="minorEastAsia"/>
                <w:kern w:val="2"/>
                <w:sz w:val="24"/>
                <w:szCs w:val="24"/>
                <w:lang w:eastAsia="en-AU"/>
                <w14:ligatures w14:val="standardContextual"/>
              </w:rPr>
              <w:tab/>
            </w:r>
            <w:r w:rsidR="00D24CCC" w:rsidRPr="007B5B99">
              <w:rPr>
                <w:rStyle w:val="Hyperlink"/>
                <w:i/>
                <w:iCs/>
              </w:rPr>
              <w:t>Angiostrongylus</w:t>
            </w:r>
            <w:r w:rsidR="00D24CCC" w:rsidRPr="007B5B99">
              <w:rPr>
                <w:rStyle w:val="Hyperlink"/>
              </w:rPr>
              <w:t> spp.</w:t>
            </w:r>
            <w:r w:rsidR="00D24CCC">
              <w:rPr>
                <w:webHidden/>
              </w:rPr>
              <w:tab/>
            </w:r>
            <w:r w:rsidR="00D24CCC">
              <w:rPr>
                <w:webHidden/>
              </w:rPr>
              <w:fldChar w:fldCharType="begin"/>
            </w:r>
            <w:r w:rsidR="00D24CCC">
              <w:rPr>
                <w:webHidden/>
              </w:rPr>
              <w:instrText xml:space="preserve"> PAGEREF _Toc172820560 \h </w:instrText>
            </w:r>
            <w:r w:rsidR="00D24CCC">
              <w:rPr>
                <w:webHidden/>
              </w:rPr>
            </w:r>
            <w:r w:rsidR="00D24CCC">
              <w:rPr>
                <w:webHidden/>
              </w:rPr>
              <w:fldChar w:fldCharType="separate"/>
            </w:r>
            <w:r w:rsidR="00D24CCC">
              <w:rPr>
                <w:webHidden/>
              </w:rPr>
              <w:t>20</w:t>
            </w:r>
            <w:r w:rsidR="00D24CCC">
              <w:rPr>
                <w:webHidden/>
              </w:rPr>
              <w:fldChar w:fldCharType="end"/>
            </w:r>
          </w:hyperlink>
        </w:p>
        <w:p w14:paraId="55DAB2E9" w14:textId="43058FDD" w:rsidR="00D24CCC" w:rsidRDefault="00075F7D">
          <w:pPr>
            <w:pStyle w:val="TOC2"/>
            <w:tabs>
              <w:tab w:val="left" w:pos="1200"/>
            </w:tabs>
            <w:rPr>
              <w:rFonts w:eastAsiaTheme="minorEastAsia"/>
              <w:kern w:val="2"/>
              <w:sz w:val="24"/>
              <w:szCs w:val="24"/>
              <w:lang w:eastAsia="en-AU"/>
              <w14:ligatures w14:val="standardContextual"/>
            </w:rPr>
          </w:pPr>
          <w:hyperlink w:anchor="_Toc172820561" w:history="1">
            <w:r w:rsidR="00D24CCC" w:rsidRPr="007B5B99">
              <w:rPr>
                <w:rStyle w:val="Hyperlink"/>
              </w:rPr>
              <w:t>5.2</w:t>
            </w:r>
            <w:r w:rsidR="00D24CCC">
              <w:rPr>
                <w:rFonts w:eastAsiaTheme="minorEastAsia"/>
                <w:kern w:val="2"/>
                <w:sz w:val="24"/>
                <w:szCs w:val="24"/>
                <w:lang w:eastAsia="en-AU"/>
                <w14:ligatures w14:val="standardContextual"/>
              </w:rPr>
              <w:tab/>
            </w:r>
            <w:r w:rsidR="00D24CCC" w:rsidRPr="007B5B99">
              <w:rPr>
                <w:rStyle w:val="Hyperlink"/>
                <w:i/>
                <w:iCs/>
              </w:rPr>
              <w:t>Brachylaima</w:t>
            </w:r>
            <w:r w:rsidR="00D24CCC" w:rsidRPr="007B5B99">
              <w:rPr>
                <w:rStyle w:val="Hyperlink"/>
              </w:rPr>
              <w:t> spp.</w:t>
            </w:r>
            <w:r w:rsidR="00D24CCC">
              <w:rPr>
                <w:webHidden/>
              </w:rPr>
              <w:tab/>
            </w:r>
            <w:r w:rsidR="00D24CCC">
              <w:rPr>
                <w:webHidden/>
              </w:rPr>
              <w:fldChar w:fldCharType="begin"/>
            </w:r>
            <w:r w:rsidR="00D24CCC">
              <w:rPr>
                <w:webHidden/>
              </w:rPr>
              <w:instrText xml:space="preserve"> PAGEREF _Toc172820561 \h </w:instrText>
            </w:r>
            <w:r w:rsidR="00D24CCC">
              <w:rPr>
                <w:webHidden/>
              </w:rPr>
            </w:r>
            <w:r w:rsidR="00D24CCC">
              <w:rPr>
                <w:webHidden/>
              </w:rPr>
              <w:fldChar w:fldCharType="separate"/>
            </w:r>
            <w:r w:rsidR="00D24CCC">
              <w:rPr>
                <w:webHidden/>
              </w:rPr>
              <w:t>29</w:t>
            </w:r>
            <w:r w:rsidR="00D24CCC">
              <w:rPr>
                <w:webHidden/>
              </w:rPr>
              <w:fldChar w:fldCharType="end"/>
            </w:r>
          </w:hyperlink>
        </w:p>
        <w:p w14:paraId="420E662B" w14:textId="43306614" w:rsidR="00D24CCC" w:rsidRDefault="00075F7D">
          <w:pPr>
            <w:pStyle w:val="TOC2"/>
            <w:tabs>
              <w:tab w:val="left" w:pos="1200"/>
            </w:tabs>
            <w:rPr>
              <w:rFonts w:eastAsiaTheme="minorEastAsia"/>
              <w:kern w:val="2"/>
              <w:sz w:val="24"/>
              <w:szCs w:val="24"/>
              <w:lang w:eastAsia="en-AU"/>
              <w14:ligatures w14:val="standardContextual"/>
            </w:rPr>
          </w:pPr>
          <w:hyperlink w:anchor="_Toc172820562" w:history="1">
            <w:r w:rsidR="00D24CCC" w:rsidRPr="007B5B99">
              <w:rPr>
                <w:rStyle w:val="Hyperlink"/>
              </w:rPr>
              <w:t>5.3</w:t>
            </w:r>
            <w:r w:rsidR="00D24CCC">
              <w:rPr>
                <w:rFonts w:eastAsiaTheme="minorEastAsia"/>
                <w:kern w:val="2"/>
                <w:sz w:val="24"/>
                <w:szCs w:val="24"/>
                <w:lang w:eastAsia="en-AU"/>
                <w14:ligatures w14:val="standardContextual"/>
              </w:rPr>
              <w:tab/>
            </w:r>
            <w:r w:rsidR="00D24CCC" w:rsidRPr="007B5B99">
              <w:rPr>
                <w:rStyle w:val="Hyperlink"/>
                <w:i/>
                <w:iCs/>
              </w:rPr>
              <w:t>Crenosoma vulpis</w:t>
            </w:r>
            <w:r w:rsidR="00D24CCC">
              <w:rPr>
                <w:webHidden/>
              </w:rPr>
              <w:tab/>
            </w:r>
            <w:r w:rsidR="00D24CCC">
              <w:rPr>
                <w:webHidden/>
              </w:rPr>
              <w:fldChar w:fldCharType="begin"/>
            </w:r>
            <w:r w:rsidR="00D24CCC">
              <w:rPr>
                <w:webHidden/>
              </w:rPr>
              <w:instrText xml:space="preserve"> PAGEREF _Toc172820562 \h </w:instrText>
            </w:r>
            <w:r w:rsidR="00D24CCC">
              <w:rPr>
                <w:webHidden/>
              </w:rPr>
            </w:r>
            <w:r w:rsidR="00D24CCC">
              <w:rPr>
                <w:webHidden/>
              </w:rPr>
              <w:fldChar w:fldCharType="separate"/>
            </w:r>
            <w:r w:rsidR="00D24CCC">
              <w:rPr>
                <w:webHidden/>
              </w:rPr>
              <w:t>35</w:t>
            </w:r>
            <w:r w:rsidR="00D24CCC">
              <w:rPr>
                <w:webHidden/>
              </w:rPr>
              <w:fldChar w:fldCharType="end"/>
            </w:r>
          </w:hyperlink>
        </w:p>
        <w:p w14:paraId="3D724B13" w14:textId="2396E46C" w:rsidR="00D24CCC" w:rsidRDefault="00075F7D">
          <w:pPr>
            <w:pStyle w:val="TOC2"/>
            <w:tabs>
              <w:tab w:val="left" w:pos="1200"/>
            </w:tabs>
            <w:rPr>
              <w:rFonts w:eastAsiaTheme="minorEastAsia"/>
              <w:kern w:val="2"/>
              <w:sz w:val="24"/>
              <w:szCs w:val="24"/>
              <w:lang w:eastAsia="en-AU"/>
              <w14:ligatures w14:val="standardContextual"/>
            </w:rPr>
          </w:pPr>
          <w:hyperlink w:anchor="_Toc172820563" w:history="1">
            <w:r w:rsidR="00D24CCC" w:rsidRPr="007B5B99">
              <w:rPr>
                <w:rStyle w:val="Hyperlink"/>
              </w:rPr>
              <w:t>5.4</w:t>
            </w:r>
            <w:r w:rsidR="00D24CCC">
              <w:rPr>
                <w:rFonts w:eastAsiaTheme="minorEastAsia"/>
                <w:kern w:val="2"/>
                <w:sz w:val="24"/>
                <w:szCs w:val="24"/>
                <w:lang w:eastAsia="en-AU"/>
                <w14:ligatures w14:val="standardContextual"/>
              </w:rPr>
              <w:tab/>
            </w:r>
            <w:r w:rsidR="00D24CCC" w:rsidRPr="007B5B99">
              <w:rPr>
                <w:rStyle w:val="Hyperlink"/>
                <w:i/>
                <w:iCs/>
              </w:rPr>
              <w:t>Dicrocoelium dendriticum</w:t>
            </w:r>
            <w:r w:rsidR="00D24CCC">
              <w:rPr>
                <w:webHidden/>
              </w:rPr>
              <w:tab/>
            </w:r>
            <w:r w:rsidR="00D24CCC">
              <w:rPr>
                <w:webHidden/>
              </w:rPr>
              <w:fldChar w:fldCharType="begin"/>
            </w:r>
            <w:r w:rsidR="00D24CCC">
              <w:rPr>
                <w:webHidden/>
              </w:rPr>
              <w:instrText xml:space="preserve"> PAGEREF _Toc172820563 \h </w:instrText>
            </w:r>
            <w:r w:rsidR="00D24CCC">
              <w:rPr>
                <w:webHidden/>
              </w:rPr>
            </w:r>
            <w:r w:rsidR="00D24CCC">
              <w:rPr>
                <w:webHidden/>
              </w:rPr>
              <w:fldChar w:fldCharType="separate"/>
            </w:r>
            <w:r w:rsidR="00D24CCC">
              <w:rPr>
                <w:webHidden/>
              </w:rPr>
              <w:t>39</w:t>
            </w:r>
            <w:r w:rsidR="00D24CCC">
              <w:rPr>
                <w:webHidden/>
              </w:rPr>
              <w:fldChar w:fldCharType="end"/>
            </w:r>
          </w:hyperlink>
        </w:p>
        <w:p w14:paraId="64B6EE5E" w14:textId="26620887" w:rsidR="00D24CCC" w:rsidRDefault="00075F7D">
          <w:pPr>
            <w:pStyle w:val="TOC2"/>
            <w:tabs>
              <w:tab w:val="left" w:pos="1200"/>
            </w:tabs>
            <w:rPr>
              <w:rFonts w:eastAsiaTheme="minorEastAsia"/>
              <w:kern w:val="2"/>
              <w:sz w:val="24"/>
              <w:szCs w:val="24"/>
              <w:lang w:eastAsia="en-AU"/>
              <w14:ligatures w14:val="standardContextual"/>
            </w:rPr>
          </w:pPr>
          <w:hyperlink w:anchor="_Toc172820564" w:history="1">
            <w:r w:rsidR="00D24CCC" w:rsidRPr="007B5B99">
              <w:rPr>
                <w:rStyle w:val="Hyperlink"/>
              </w:rPr>
              <w:t>5.5</w:t>
            </w:r>
            <w:r w:rsidR="00D24CCC">
              <w:rPr>
                <w:rFonts w:eastAsiaTheme="minorEastAsia"/>
                <w:kern w:val="2"/>
                <w:sz w:val="24"/>
                <w:szCs w:val="24"/>
                <w:lang w:eastAsia="en-AU"/>
                <w14:ligatures w14:val="standardContextual"/>
              </w:rPr>
              <w:tab/>
            </w:r>
            <w:r w:rsidR="00D24CCC" w:rsidRPr="007B5B99">
              <w:rPr>
                <w:rStyle w:val="Hyperlink"/>
                <w:i/>
                <w:iCs/>
              </w:rPr>
              <w:t>Phasmarhabditis</w:t>
            </w:r>
            <w:r w:rsidR="00D24CCC" w:rsidRPr="007B5B99">
              <w:rPr>
                <w:rStyle w:val="Hyperlink"/>
              </w:rPr>
              <w:t> spp.</w:t>
            </w:r>
            <w:r w:rsidR="00D24CCC">
              <w:rPr>
                <w:webHidden/>
              </w:rPr>
              <w:tab/>
            </w:r>
            <w:r w:rsidR="00D24CCC">
              <w:rPr>
                <w:webHidden/>
              </w:rPr>
              <w:fldChar w:fldCharType="begin"/>
            </w:r>
            <w:r w:rsidR="00D24CCC">
              <w:rPr>
                <w:webHidden/>
              </w:rPr>
              <w:instrText xml:space="preserve"> PAGEREF _Toc172820564 \h </w:instrText>
            </w:r>
            <w:r w:rsidR="00D24CCC">
              <w:rPr>
                <w:webHidden/>
              </w:rPr>
            </w:r>
            <w:r w:rsidR="00D24CCC">
              <w:rPr>
                <w:webHidden/>
              </w:rPr>
              <w:fldChar w:fldCharType="separate"/>
            </w:r>
            <w:r w:rsidR="00D24CCC">
              <w:rPr>
                <w:webHidden/>
              </w:rPr>
              <w:t>43</w:t>
            </w:r>
            <w:r w:rsidR="00D24CCC">
              <w:rPr>
                <w:webHidden/>
              </w:rPr>
              <w:fldChar w:fldCharType="end"/>
            </w:r>
          </w:hyperlink>
        </w:p>
        <w:p w14:paraId="58E37D84" w14:textId="2B790A75" w:rsidR="00D24CCC" w:rsidRDefault="00075F7D">
          <w:pPr>
            <w:pStyle w:val="TOC2"/>
            <w:tabs>
              <w:tab w:val="left" w:pos="1200"/>
            </w:tabs>
            <w:rPr>
              <w:rFonts w:eastAsiaTheme="minorEastAsia"/>
              <w:kern w:val="2"/>
              <w:sz w:val="24"/>
              <w:szCs w:val="24"/>
              <w:lang w:eastAsia="en-AU"/>
              <w14:ligatures w14:val="standardContextual"/>
            </w:rPr>
          </w:pPr>
          <w:hyperlink w:anchor="_Toc172820565" w:history="1">
            <w:r w:rsidR="00D24CCC" w:rsidRPr="007B5B99">
              <w:rPr>
                <w:rStyle w:val="Hyperlink"/>
              </w:rPr>
              <w:t>5.6</w:t>
            </w:r>
            <w:r w:rsidR="00D24CCC">
              <w:rPr>
                <w:rFonts w:eastAsiaTheme="minorEastAsia"/>
                <w:kern w:val="2"/>
                <w:sz w:val="24"/>
                <w:szCs w:val="24"/>
                <w:lang w:eastAsia="en-AU"/>
                <w14:ligatures w14:val="standardContextual"/>
              </w:rPr>
              <w:tab/>
            </w:r>
            <w:r w:rsidR="00D24CCC" w:rsidRPr="007B5B99">
              <w:rPr>
                <w:rStyle w:val="Hyperlink"/>
                <w:i/>
                <w:iCs/>
              </w:rPr>
              <w:t>Riccardoella limacum</w:t>
            </w:r>
            <w:r w:rsidR="00D24CCC">
              <w:rPr>
                <w:webHidden/>
              </w:rPr>
              <w:tab/>
            </w:r>
            <w:r w:rsidR="00D24CCC">
              <w:rPr>
                <w:webHidden/>
              </w:rPr>
              <w:fldChar w:fldCharType="begin"/>
            </w:r>
            <w:r w:rsidR="00D24CCC">
              <w:rPr>
                <w:webHidden/>
              </w:rPr>
              <w:instrText xml:space="preserve"> PAGEREF _Toc172820565 \h </w:instrText>
            </w:r>
            <w:r w:rsidR="00D24CCC">
              <w:rPr>
                <w:webHidden/>
              </w:rPr>
            </w:r>
            <w:r w:rsidR="00D24CCC">
              <w:rPr>
                <w:webHidden/>
              </w:rPr>
              <w:fldChar w:fldCharType="separate"/>
            </w:r>
            <w:r w:rsidR="00D24CCC">
              <w:rPr>
                <w:webHidden/>
              </w:rPr>
              <w:t>46</w:t>
            </w:r>
            <w:r w:rsidR="00D24CCC">
              <w:rPr>
                <w:webHidden/>
              </w:rPr>
              <w:fldChar w:fldCharType="end"/>
            </w:r>
          </w:hyperlink>
        </w:p>
        <w:p w14:paraId="2A5303FA" w14:textId="03AA079F" w:rsidR="00D24CCC" w:rsidRDefault="00075F7D">
          <w:pPr>
            <w:pStyle w:val="TOC2"/>
            <w:tabs>
              <w:tab w:val="left" w:pos="1200"/>
            </w:tabs>
            <w:rPr>
              <w:rFonts w:eastAsiaTheme="minorEastAsia"/>
              <w:kern w:val="2"/>
              <w:sz w:val="24"/>
              <w:szCs w:val="24"/>
              <w:lang w:eastAsia="en-AU"/>
              <w14:ligatures w14:val="standardContextual"/>
            </w:rPr>
          </w:pPr>
          <w:hyperlink w:anchor="_Toc172820566" w:history="1">
            <w:r w:rsidR="00D24CCC" w:rsidRPr="007B5B99">
              <w:rPr>
                <w:rStyle w:val="Hyperlink"/>
              </w:rPr>
              <w:t>5.7</w:t>
            </w:r>
            <w:r w:rsidR="00D24CCC">
              <w:rPr>
                <w:rFonts w:eastAsiaTheme="minorEastAsia"/>
                <w:kern w:val="2"/>
                <w:sz w:val="24"/>
                <w:szCs w:val="24"/>
                <w:lang w:eastAsia="en-AU"/>
                <w14:ligatures w14:val="standardContextual"/>
              </w:rPr>
              <w:tab/>
            </w:r>
            <w:r w:rsidR="00D24CCC" w:rsidRPr="007B5B99">
              <w:rPr>
                <w:rStyle w:val="Hyperlink"/>
                <w:i/>
                <w:iCs/>
              </w:rPr>
              <w:t>Tetrahymena</w:t>
            </w:r>
            <w:r w:rsidR="00D24CCC" w:rsidRPr="007B5B99">
              <w:rPr>
                <w:rStyle w:val="Hyperlink"/>
              </w:rPr>
              <w:t> spp.</w:t>
            </w:r>
            <w:r w:rsidR="00D24CCC">
              <w:rPr>
                <w:webHidden/>
              </w:rPr>
              <w:tab/>
            </w:r>
            <w:r w:rsidR="00D24CCC">
              <w:rPr>
                <w:webHidden/>
              </w:rPr>
              <w:fldChar w:fldCharType="begin"/>
            </w:r>
            <w:r w:rsidR="00D24CCC">
              <w:rPr>
                <w:webHidden/>
              </w:rPr>
              <w:instrText xml:space="preserve"> PAGEREF _Toc172820566 \h </w:instrText>
            </w:r>
            <w:r w:rsidR="00D24CCC">
              <w:rPr>
                <w:webHidden/>
              </w:rPr>
            </w:r>
            <w:r w:rsidR="00D24CCC">
              <w:rPr>
                <w:webHidden/>
              </w:rPr>
              <w:fldChar w:fldCharType="separate"/>
            </w:r>
            <w:r w:rsidR="00D24CCC">
              <w:rPr>
                <w:webHidden/>
              </w:rPr>
              <w:t>49</w:t>
            </w:r>
            <w:r w:rsidR="00D24CCC">
              <w:rPr>
                <w:webHidden/>
              </w:rPr>
              <w:fldChar w:fldCharType="end"/>
            </w:r>
          </w:hyperlink>
        </w:p>
        <w:p w14:paraId="4DCC4B30" w14:textId="425FDB00" w:rsidR="00D24CCC" w:rsidRDefault="00075F7D">
          <w:pPr>
            <w:pStyle w:val="TOC2"/>
            <w:tabs>
              <w:tab w:val="left" w:pos="1200"/>
            </w:tabs>
            <w:rPr>
              <w:rFonts w:eastAsiaTheme="minorEastAsia"/>
              <w:kern w:val="2"/>
              <w:sz w:val="24"/>
              <w:szCs w:val="24"/>
              <w:lang w:eastAsia="en-AU"/>
              <w14:ligatures w14:val="standardContextual"/>
            </w:rPr>
          </w:pPr>
          <w:hyperlink w:anchor="_Toc172820567" w:history="1">
            <w:r w:rsidR="00D24CCC" w:rsidRPr="007B5B99">
              <w:rPr>
                <w:rStyle w:val="Hyperlink"/>
              </w:rPr>
              <w:t>5.8</w:t>
            </w:r>
            <w:r w:rsidR="00D24CCC">
              <w:rPr>
                <w:rFonts w:eastAsiaTheme="minorEastAsia"/>
                <w:kern w:val="2"/>
                <w:sz w:val="24"/>
                <w:szCs w:val="24"/>
                <w:lang w:eastAsia="en-AU"/>
                <w14:ligatures w14:val="standardContextual"/>
              </w:rPr>
              <w:tab/>
            </w:r>
            <w:r w:rsidR="00D24CCC" w:rsidRPr="007B5B99">
              <w:rPr>
                <w:rStyle w:val="Hyperlink"/>
                <w:i/>
                <w:iCs/>
              </w:rPr>
              <w:t>Troglostrongylus brevior</w:t>
            </w:r>
            <w:r w:rsidR="00D24CCC">
              <w:rPr>
                <w:webHidden/>
              </w:rPr>
              <w:tab/>
            </w:r>
            <w:r w:rsidR="00D24CCC">
              <w:rPr>
                <w:webHidden/>
              </w:rPr>
              <w:fldChar w:fldCharType="begin"/>
            </w:r>
            <w:r w:rsidR="00D24CCC">
              <w:rPr>
                <w:webHidden/>
              </w:rPr>
              <w:instrText xml:space="preserve"> PAGEREF _Toc172820567 \h </w:instrText>
            </w:r>
            <w:r w:rsidR="00D24CCC">
              <w:rPr>
                <w:webHidden/>
              </w:rPr>
            </w:r>
            <w:r w:rsidR="00D24CCC">
              <w:rPr>
                <w:webHidden/>
              </w:rPr>
              <w:fldChar w:fldCharType="separate"/>
            </w:r>
            <w:r w:rsidR="00D24CCC">
              <w:rPr>
                <w:webHidden/>
              </w:rPr>
              <w:t>52</w:t>
            </w:r>
            <w:r w:rsidR="00D24CCC">
              <w:rPr>
                <w:webHidden/>
              </w:rPr>
              <w:fldChar w:fldCharType="end"/>
            </w:r>
          </w:hyperlink>
        </w:p>
        <w:p w14:paraId="316D4136" w14:textId="295B7C2C" w:rsidR="00D24CCC" w:rsidRDefault="00075F7D">
          <w:pPr>
            <w:pStyle w:val="TOC2"/>
            <w:tabs>
              <w:tab w:val="left" w:pos="1200"/>
            </w:tabs>
            <w:rPr>
              <w:rFonts w:eastAsiaTheme="minorEastAsia"/>
              <w:kern w:val="2"/>
              <w:sz w:val="24"/>
              <w:szCs w:val="24"/>
              <w:lang w:eastAsia="en-AU"/>
              <w14:ligatures w14:val="standardContextual"/>
            </w:rPr>
          </w:pPr>
          <w:hyperlink w:anchor="_Toc172820568" w:history="1">
            <w:r w:rsidR="00D24CCC" w:rsidRPr="007B5B99">
              <w:rPr>
                <w:rStyle w:val="Hyperlink"/>
              </w:rPr>
              <w:t>5.9</w:t>
            </w:r>
            <w:r w:rsidR="00D24CCC">
              <w:rPr>
                <w:rFonts w:eastAsiaTheme="minorEastAsia"/>
                <w:kern w:val="2"/>
                <w:sz w:val="24"/>
                <w:szCs w:val="24"/>
                <w:lang w:eastAsia="en-AU"/>
                <w14:ligatures w14:val="standardContextual"/>
              </w:rPr>
              <w:tab/>
            </w:r>
            <w:r w:rsidR="00D24CCC" w:rsidRPr="007B5B99">
              <w:rPr>
                <w:rStyle w:val="Hyperlink"/>
                <w:i/>
                <w:iCs/>
              </w:rPr>
              <w:t>Cornu aspersum</w:t>
            </w:r>
            <w:r w:rsidR="00D24CCC" w:rsidRPr="007B5B99">
              <w:rPr>
                <w:rStyle w:val="Hyperlink"/>
              </w:rPr>
              <w:t xml:space="preserve"> as a vector for plant pathogens</w:t>
            </w:r>
            <w:r w:rsidR="00D24CCC">
              <w:rPr>
                <w:webHidden/>
              </w:rPr>
              <w:tab/>
            </w:r>
            <w:r w:rsidR="00D24CCC">
              <w:rPr>
                <w:webHidden/>
              </w:rPr>
              <w:fldChar w:fldCharType="begin"/>
            </w:r>
            <w:r w:rsidR="00D24CCC">
              <w:rPr>
                <w:webHidden/>
              </w:rPr>
              <w:instrText xml:space="preserve"> PAGEREF _Toc172820568 \h </w:instrText>
            </w:r>
            <w:r w:rsidR="00D24CCC">
              <w:rPr>
                <w:webHidden/>
              </w:rPr>
            </w:r>
            <w:r w:rsidR="00D24CCC">
              <w:rPr>
                <w:webHidden/>
              </w:rPr>
              <w:fldChar w:fldCharType="separate"/>
            </w:r>
            <w:r w:rsidR="00D24CCC">
              <w:rPr>
                <w:webHidden/>
              </w:rPr>
              <w:t>55</w:t>
            </w:r>
            <w:r w:rsidR="00D24CCC">
              <w:rPr>
                <w:webHidden/>
              </w:rPr>
              <w:fldChar w:fldCharType="end"/>
            </w:r>
          </w:hyperlink>
        </w:p>
        <w:p w14:paraId="476B871D" w14:textId="76C7ADBB" w:rsidR="00D24CCC" w:rsidRDefault="00075F7D">
          <w:pPr>
            <w:pStyle w:val="TOC1"/>
            <w:rPr>
              <w:rFonts w:eastAsiaTheme="minorEastAsia"/>
              <w:b w:val="0"/>
              <w:kern w:val="2"/>
              <w:sz w:val="24"/>
              <w:szCs w:val="24"/>
              <w:lang w:eastAsia="en-AU"/>
              <w14:ligatures w14:val="standardContextual"/>
            </w:rPr>
          </w:pPr>
          <w:hyperlink w:anchor="_Toc172820569" w:history="1">
            <w:r w:rsidR="00D24CCC" w:rsidRPr="007B5B99">
              <w:rPr>
                <w:rStyle w:val="Hyperlink"/>
              </w:rPr>
              <w:t>6</w:t>
            </w:r>
            <w:r w:rsidR="00D24CCC">
              <w:rPr>
                <w:rFonts w:eastAsiaTheme="minorEastAsia"/>
                <w:b w:val="0"/>
                <w:kern w:val="2"/>
                <w:sz w:val="24"/>
                <w:szCs w:val="24"/>
                <w:lang w:eastAsia="en-AU"/>
                <w14:ligatures w14:val="standardContextual"/>
              </w:rPr>
              <w:tab/>
            </w:r>
            <w:r w:rsidR="00D24CCC" w:rsidRPr="007B5B99">
              <w:rPr>
                <w:rStyle w:val="Hyperlink"/>
              </w:rPr>
              <w:t>Biosecurity measures</w:t>
            </w:r>
            <w:r w:rsidR="00D24CCC">
              <w:rPr>
                <w:webHidden/>
              </w:rPr>
              <w:tab/>
            </w:r>
            <w:r w:rsidR="00D24CCC">
              <w:rPr>
                <w:webHidden/>
              </w:rPr>
              <w:fldChar w:fldCharType="begin"/>
            </w:r>
            <w:r w:rsidR="00D24CCC">
              <w:rPr>
                <w:webHidden/>
              </w:rPr>
              <w:instrText xml:space="preserve"> PAGEREF _Toc172820569 \h </w:instrText>
            </w:r>
            <w:r w:rsidR="00D24CCC">
              <w:rPr>
                <w:webHidden/>
              </w:rPr>
            </w:r>
            <w:r w:rsidR="00D24CCC">
              <w:rPr>
                <w:webHidden/>
              </w:rPr>
              <w:fldChar w:fldCharType="separate"/>
            </w:r>
            <w:r w:rsidR="00D24CCC">
              <w:rPr>
                <w:webHidden/>
              </w:rPr>
              <w:t>57</w:t>
            </w:r>
            <w:r w:rsidR="00D24CCC">
              <w:rPr>
                <w:webHidden/>
              </w:rPr>
              <w:fldChar w:fldCharType="end"/>
            </w:r>
          </w:hyperlink>
        </w:p>
        <w:p w14:paraId="032B3CDB" w14:textId="6E677D31" w:rsidR="00D24CCC" w:rsidRDefault="00075F7D">
          <w:pPr>
            <w:pStyle w:val="TOC2"/>
            <w:tabs>
              <w:tab w:val="left" w:pos="1200"/>
            </w:tabs>
            <w:rPr>
              <w:rFonts w:eastAsiaTheme="minorEastAsia"/>
              <w:kern w:val="2"/>
              <w:sz w:val="24"/>
              <w:szCs w:val="24"/>
              <w:lang w:eastAsia="en-AU"/>
              <w14:ligatures w14:val="standardContextual"/>
            </w:rPr>
          </w:pPr>
          <w:hyperlink w:anchor="_Toc172820570" w:history="1">
            <w:r w:rsidR="00D24CCC" w:rsidRPr="007B5B99">
              <w:rPr>
                <w:rStyle w:val="Hyperlink"/>
              </w:rPr>
              <w:t>6.1</w:t>
            </w:r>
            <w:r w:rsidR="00D24CCC">
              <w:rPr>
                <w:rFonts w:eastAsiaTheme="minorEastAsia"/>
                <w:kern w:val="2"/>
                <w:sz w:val="24"/>
                <w:szCs w:val="24"/>
                <w:lang w:eastAsia="en-AU"/>
                <w14:ligatures w14:val="standardContextual"/>
              </w:rPr>
              <w:tab/>
            </w:r>
            <w:r w:rsidR="00D24CCC" w:rsidRPr="007B5B99">
              <w:rPr>
                <w:rStyle w:val="Hyperlink"/>
              </w:rPr>
              <w:t>Proposed biosecurity measures</w:t>
            </w:r>
            <w:r w:rsidR="00D24CCC">
              <w:rPr>
                <w:webHidden/>
              </w:rPr>
              <w:tab/>
            </w:r>
            <w:r w:rsidR="00D24CCC">
              <w:rPr>
                <w:webHidden/>
              </w:rPr>
              <w:fldChar w:fldCharType="begin"/>
            </w:r>
            <w:r w:rsidR="00D24CCC">
              <w:rPr>
                <w:webHidden/>
              </w:rPr>
              <w:instrText xml:space="preserve"> PAGEREF _Toc172820570 \h </w:instrText>
            </w:r>
            <w:r w:rsidR="00D24CCC">
              <w:rPr>
                <w:webHidden/>
              </w:rPr>
            </w:r>
            <w:r w:rsidR="00D24CCC">
              <w:rPr>
                <w:webHidden/>
              </w:rPr>
              <w:fldChar w:fldCharType="separate"/>
            </w:r>
            <w:r w:rsidR="00D24CCC">
              <w:rPr>
                <w:webHidden/>
              </w:rPr>
              <w:t>57</w:t>
            </w:r>
            <w:r w:rsidR="00D24CCC">
              <w:rPr>
                <w:webHidden/>
              </w:rPr>
              <w:fldChar w:fldCharType="end"/>
            </w:r>
          </w:hyperlink>
        </w:p>
        <w:p w14:paraId="2CCA3E74" w14:textId="71B5F957" w:rsidR="00D24CCC" w:rsidRDefault="00075F7D">
          <w:pPr>
            <w:pStyle w:val="TOC2"/>
            <w:tabs>
              <w:tab w:val="left" w:pos="1200"/>
            </w:tabs>
            <w:rPr>
              <w:rFonts w:eastAsiaTheme="minorEastAsia"/>
              <w:kern w:val="2"/>
              <w:sz w:val="24"/>
              <w:szCs w:val="24"/>
              <w:lang w:eastAsia="en-AU"/>
              <w14:ligatures w14:val="standardContextual"/>
            </w:rPr>
          </w:pPr>
          <w:hyperlink w:anchor="_Toc172820571" w:history="1">
            <w:r w:rsidR="00D24CCC" w:rsidRPr="007B5B99">
              <w:rPr>
                <w:rStyle w:val="Hyperlink"/>
              </w:rPr>
              <w:t>6.2</w:t>
            </w:r>
            <w:r w:rsidR="00D24CCC">
              <w:rPr>
                <w:rFonts w:eastAsiaTheme="minorEastAsia"/>
                <w:kern w:val="2"/>
                <w:sz w:val="24"/>
                <w:szCs w:val="24"/>
                <w:lang w:eastAsia="en-AU"/>
                <w14:ligatures w14:val="standardContextual"/>
              </w:rPr>
              <w:tab/>
            </w:r>
            <w:r w:rsidR="00D24CCC" w:rsidRPr="007B5B99">
              <w:rPr>
                <w:rStyle w:val="Hyperlink"/>
              </w:rPr>
              <w:t>Proposed biosecurity certification</w:t>
            </w:r>
            <w:r w:rsidR="00D24CCC">
              <w:rPr>
                <w:webHidden/>
              </w:rPr>
              <w:tab/>
            </w:r>
            <w:r w:rsidR="00D24CCC">
              <w:rPr>
                <w:webHidden/>
              </w:rPr>
              <w:fldChar w:fldCharType="begin"/>
            </w:r>
            <w:r w:rsidR="00D24CCC">
              <w:rPr>
                <w:webHidden/>
              </w:rPr>
              <w:instrText xml:space="preserve"> PAGEREF _Toc172820571 \h </w:instrText>
            </w:r>
            <w:r w:rsidR="00D24CCC">
              <w:rPr>
                <w:webHidden/>
              </w:rPr>
            </w:r>
            <w:r w:rsidR="00D24CCC">
              <w:rPr>
                <w:webHidden/>
              </w:rPr>
              <w:fldChar w:fldCharType="separate"/>
            </w:r>
            <w:r w:rsidR="00D24CCC">
              <w:rPr>
                <w:webHidden/>
              </w:rPr>
              <w:t>58</w:t>
            </w:r>
            <w:r w:rsidR="00D24CCC">
              <w:rPr>
                <w:webHidden/>
              </w:rPr>
              <w:fldChar w:fldCharType="end"/>
            </w:r>
          </w:hyperlink>
        </w:p>
        <w:p w14:paraId="65CAB804" w14:textId="6ECC505F" w:rsidR="00D24CCC" w:rsidRDefault="00075F7D">
          <w:pPr>
            <w:pStyle w:val="TOC1"/>
            <w:rPr>
              <w:rFonts w:eastAsiaTheme="minorEastAsia"/>
              <w:b w:val="0"/>
              <w:kern w:val="2"/>
              <w:sz w:val="24"/>
              <w:szCs w:val="24"/>
              <w:lang w:eastAsia="en-AU"/>
              <w14:ligatures w14:val="standardContextual"/>
            </w:rPr>
          </w:pPr>
          <w:hyperlink w:anchor="_Toc172820572" w:history="1">
            <w:r w:rsidR="00D24CCC" w:rsidRPr="007B5B99">
              <w:rPr>
                <w:rStyle w:val="Hyperlink"/>
              </w:rPr>
              <w:t>7</w:t>
            </w:r>
            <w:r w:rsidR="00D24CCC">
              <w:rPr>
                <w:rFonts w:eastAsiaTheme="minorEastAsia"/>
                <w:b w:val="0"/>
                <w:kern w:val="2"/>
                <w:sz w:val="24"/>
                <w:szCs w:val="24"/>
                <w:lang w:eastAsia="en-AU"/>
                <w14:ligatures w14:val="standardContextual"/>
              </w:rPr>
              <w:tab/>
            </w:r>
            <w:r w:rsidR="00D24CCC" w:rsidRPr="007B5B99">
              <w:rPr>
                <w:rStyle w:val="Hyperlink"/>
              </w:rPr>
              <w:t>Appendices</w:t>
            </w:r>
            <w:r w:rsidR="00D24CCC">
              <w:rPr>
                <w:webHidden/>
              </w:rPr>
              <w:tab/>
            </w:r>
            <w:r w:rsidR="00D24CCC">
              <w:rPr>
                <w:webHidden/>
              </w:rPr>
              <w:fldChar w:fldCharType="begin"/>
            </w:r>
            <w:r w:rsidR="00D24CCC">
              <w:rPr>
                <w:webHidden/>
              </w:rPr>
              <w:instrText xml:space="preserve"> PAGEREF _Toc172820572 \h </w:instrText>
            </w:r>
            <w:r w:rsidR="00D24CCC">
              <w:rPr>
                <w:webHidden/>
              </w:rPr>
            </w:r>
            <w:r w:rsidR="00D24CCC">
              <w:rPr>
                <w:webHidden/>
              </w:rPr>
              <w:fldChar w:fldCharType="separate"/>
            </w:r>
            <w:r w:rsidR="00D24CCC">
              <w:rPr>
                <w:webHidden/>
              </w:rPr>
              <w:t>60</w:t>
            </w:r>
            <w:r w:rsidR="00D24CCC">
              <w:rPr>
                <w:webHidden/>
              </w:rPr>
              <w:fldChar w:fldCharType="end"/>
            </w:r>
          </w:hyperlink>
        </w:p>
        <w:p w14:paraId="2D02540F" w14:textId="0D6EC682" w:rsidR="00D24CCC" w:rsidRDefault="00075F7D">
          <w:pPr>
            <w:pStyle w:val="TOC2"/>
            <w:tabs>
              <w:tab w:val="left" w:pos="1200"/>
            </w:tabs>
            <w:rPr>
              <w:rFonts w:eastAsiaTheme="minorEastAsia"/>
              <w:kern w:val="2"/>
              <w:sz w:val="24"/>
              <w:szCs w:val="24"/>
              <w:lang w:eastAsia="en-AU"/>
              <w14:ligatures w14:val="standardContextual"/>
            </w:rPr>
          </w:pPr>
          <w:hyperlink w:anchor="_Toc172820573" w:history="1">
            <w:r w:rsidR="00D24CCC" w:rsidRPr="007B5B99">
              <w:rPr>
                <w:rStyle w:val="Hyperlink"/>
              </w:rPr>
              <w:t>7.1</w:t>
            </w:r>
            <w:r w:rsidR="00D24CCC">
              <w:rPr>
                <w:rFonts w:eastAsiaTheme="minorEastAsia"/>
                <w:kern w:val="2"/>
                <w:sz w:val="24"/>
                <w:szCs w:val="24"/>
                <w:lang w:eastAsia="en-AU"/>
                <w14:ligatures w14:val="standardContextual"/>
              </w:rPr>
              <w:tab/>
            </w:r>
            <w:r w:rsidR="00D24CCC" w:rsidRPr="007B5B99">
              <w:rPr>
                <w:rStyle w:val="Hyperlink"/>
              </w:rPr>
              <w:t>Appendix A: hazard identification</w:t>
            </w:r>
            <w:r w:rsidR="00D24CCC">
              <w:rPr>
                <w:webHidden/>
              </w:rPr>
              <w:tab/>
            </w:r>
            <w:r w:rsidR="00D24CCC">
              <w:rPr>
                <w:webHidden/>
              </w:rPr>
              <w:fldChar w:fldCharType="begin"/>
            </w:r>
            <w:r w:rsidR="00D24CCC">
              <w:rPr>
                <w:webHidden/>
              </w:rPr>
              <w:instrText xml:space="preserve"> PAGEREF _Toc172820573 \h </w:instrText>
            </w:r>
            <w:r w:rsidR="00D24CCC">
              <w:rPr>
                <w:webHidden/>
              </w:rPr>
            </w:r>
            <w:r w:rsidR="00D24CCC">
              <w:rPr>
                <w:webHidden/>
              </w:rPr>
              <w:fldChar w:fldCharType="separate"/>
            </w:r>
            <w:r w:rsidR="00D24CCC">
              <w:rPr>
                <w:webHidden/>
              </w:rPr>
              <w:t>60</w:t>
            </w:r>
            <w:r w:rsidR="00D24CCC">
              <w:rPr>
                <w:webHidden/>
              </w:rPr>
              <w:fldChar w:fldCharType="end"/>
            </w:r>
          </w:hyperlink>
        </w:p>
        <w:p w14:paraId="4D5F9EC9" w14:textId="4207544C" w:rsidR="00D24CCC" w:rsidRDefault="00075F7D">
          <w:pPr>
            <w:pStyle w:val="TOC2"/>
            <w:tabs>
              <w:tab w:val="left" w:pos="1200"/>
            </w:tabs>
            <w:rPr>
              <w:rFonts w:eastAsiaTheme="minorEastAsia"/>
              <w:kern w:val="2"/>
              <w:sz w:val="24"/>
              <w:szCs w:val="24"/>
              <w:lang w:eastAsia="en-AU"/>
              <w14:ligatures w14:val="standardContextual"/>
            </w:rPr>
          </w:pPr>
          <w:hyperlink w:anchor="_Toc172820574" w:history="1">
            <w:r w:rsidR="00D24CCC" w:rsidRPr="007B5B99">
              <w:rPr>
                <w:rStyle w:val="Hyperlink"/>
              </w:rPr>
              <w:t>7.2</w:t>
            </w:r>
            <w:r w:rsidR="00D24CCC">
              <w:rPr>
                <w:rFonts w:eastAsiaTheme="minorEastAsia"/>
                <w:kern w:val="2"/>
                <w:sz w:val="24"/>
                <w:szCs w:val="24"/>
                <w:lang w:eastAsia="en-AU"/>
                <w14:ligatures w14:val="standardContextual"/>
              </w:rPr>
              <w:tab/>
            </w:r>
            <w:r w:rsidR="00D24CCC" w:rsidRPr="007B5B99">
              <w:rPr>
                <w:rStyle w:val="Hyperlink"/>
              </w:rPr>
              <w:t>Appendix B: species of garden snail</w:t>
            </w:r>
            <w:r w:rsidR="00D24CCC">
              <w:rPr>
                <w:webHidden/>
              </w:rPr>
              <w:tab/>
            </w:r>
            <w:r w:rsidR="00D24CCC">
              <w:rPr>
                <w:webHidden/>
              </w:rPr>
              <w:fldChar w:fldCharType="begin"/>
            </w:r>
            <w:r w:rsidR="00D24CCC">
              <w:rPr>
                <w:webHidden/>
              </w:rPr>
              <w:instrText xml:space="preserve"> PAGEREF _Toc172820574 \h </w:instrText>
            </w:r>
            <w:r w:rsidR="00D24CCC">
              <w:rPr>
                <w:webHidden/>
              </w:rPr>
            </w:r>
            <w:r w:rsidR="00D24CCC">
              <w:rPr>
                <w:webHidden/>
              </w:rPr>
              <w:fldChar w:fldCharType="separate"/>
            </w:r>
            <w:r w:rsidR="00D24CCC">
              <w:rPr>
                <w:webHidden/>
              </w:rPr>
              <w:t>66</w:t>
            </w:r>
            <w:r w:rsidR="00D24CCC">
              <w:rPr>
                <w:webHidden/>
              </w:rPr>
              <w:fldChar w:fldCharType="end"/>
            </w:r>
          </w:hyperlink>
        </w:p>
        <w:p w14:paraId="685B6EF7" w14:textId="4937DF56" w:rsidR="00D24CCC" w:rsidRDefault="00075F7D">
          <w:pPr>
            <w:pStyle w:val="TOC1"/>
            <w:rPr>
              <w:rFonts w:eastAsiaTheme="minorEastAsia"/>
              <w:b w:val="0"/>
              <w:kern w:val="2"/>
              <w:sz w:val="24"/>
              <w:szCs w:val="24"/>
              <w:lang w:eastAsia="en-AU"/>
              <w14:ligatures w14:val="standardContextual"/>
            </w:rPr>
          </w:pPr>
          <w:hyperlink w:anchor="_Toc172820575" w:history="1">
            <w:r w:rsidR="00D24CCC" w:rsidRPr="007B5B99">
              <w:rPr>
                <w:rStyle w:val="Hyperlink"/>
              </w:rPr>
              <w:t>8</w:t>
            </w:r>
            <w:r w:rsidR="00D24CCC">
              <w:rPr>
                <w:rFonts w:eastAsiaTheme="minorEastAsia"/>
                <w:b w:val="0"/>
                <w:kern w:val="2"/>
                <w:sz w:val="24"/>
                <w:szCs w:val="24"/>
                <w:lang w:eastAsia="en-AU"/>
                <w14:ligatures w14:val="standardContextual"/>
              </w:rPr>
              <w:tab/>
            </w:r>
            <w:r w:rsidR="00D24CCC" w:rsidRPr="007B5B99">
              <w:rPr>
                <w:rStyle w:val="Hyperlink"/>
              </w:rPr>
              <w:t>Glossary</w:t>
            </w:r>
            <w:r w:rsidR="00D24CCC">
              <w:rPr>
                <w:webHidden/>
              </w:rPr>
              <w:tab/>
            </w:r>
            <w:r w:rsidR="00D24CCC">
              <w:rPr>
                <w:webHidden/>
              </w:rPr>
              <w:fldChar w:fldCharType="begin"/>
            </w:r>
            <w:r w:rsidR="00D24CCC">
              <w:rPr>
                <w:webHidden/>
              </w:rPr>
              <w:instrText xml:space="preserve"> PAGEREF _Toc172820575 \h </w:instrText>
            </w:r>
            <w:r w:rsidR="00D24CCC">
              <w:rPr>
                <w:webHidden/>
              </w:rPr>
            </w:r>
            <w:r w:rsidR="00D24CCC">
              <w:rPr>
                <w:webHidden/>
              </w:rPr>
              <w:fldChar w:fldCharType="separate"/>
            </w:r>
            <w:r w:rsidR="00D24CCC">
              <w:rPr>
                <w:webHidden/>
              </w:rPr>
              <w:t>73</w:t>
            </w:r>
            <w:r w:rsidR="00D24CCC">
              <w:rPr>
                <w:webHidden/>
              </w:rPr>
              <w:fldChar w:fldCharType="end"/>
            </w:r>
          </w:hyperlink>
        </w:p>
        <w:p w14:paraId="16BCF3CB" w14:textId="74E83251" w:rsidR="00D24CCC" w:rsidRDefault="00075F7D">
          <w:pPr>
            <w:pStyle w:val="TOC1"/>
            <w:rPr>
              <w:rFonts w:eastAsiaTheme="minorEastAsia"/>
              <w:b w:val="0"/>
              <w:kern w:val="2"/>
              <w:sz w:val="24"/>
              <w:szCs w:val="24"/>
              <w:lang w:eastAsia="en-AU"/>
              <w14:ligatures w14:val="standardContextual"/>
            </w:rPr>
          </w:pPr>
          <w:hyperlink w:anchor="_Toc172820576" w:history="1">
            <w:r w:rsidR="00D24CCC" w:rsidRPr="007B5B99">
              <w:rPr>
                <w:rStyle w:val="Hyperlink"/>
              </w:rPr>
              <w:t>9</w:t>
            </w:r>
            <w:r w:rsidR="00D24CCC">
              <w:rPr>
                <w:rFonts w:eastAsiaTheme="minorEastAsia"/>
                <w:b w:val="0"/>
                <w:kern w:val="2"/>
                <w:sz w:val="24"/>
                <w:szCs w:val="24"/>
                <w:lang w:eastAsia="en-AU"/>
                <w14:ligatures w14:val="standardContextual"/>
              </w:rPr>
              <w:tab/>
            </w:r>
            <w:r w:rsidR="00D24CCC" w:rsidRPr="007B5B99">
              <w:rPr>
                <w:rStyle w:val="Hyperlink"/>
              </w:rPr>
              <w:t>References</w:t>
            </w:r>
            <w:r w:rsidR="00D24CCC">
              <w:rPr>
                <w:webHidden/>
              </w:rPr>
              <w:tab/>
            </w:r>
            <w:r w:rsidR="00D24CCC">
              <w:rPr>
                <w:webHidden/>
              </w:rPr>
              <w:fldChar w:fldCharType="begin"/>
            </w:r>
            <w:r w:rsidR="00D24CCC">
              <w:rPr>
                <w:webHidden/>
              </w:rPr>
              <w:instrText xml:space="preserve"> PAGEREF _Toc172820576 \h </w:instrText>
            </w:r>
            <w:r w:rsidR="00D24CCC">
              <w:rPr>
                <w:webHidden/>
              </w:rPr>
            </w:r>
            <w:r w:rsidR="00D24CCC">
              <w:rPr>
                <w:webHidden/>
              </w:rPr>
              <w:fldChar w:fldCharType="separate"/>
            </w:r>
            <w:r w:rsidR="00D24CCC">
              <w:rPr>
                <w:webHidden/>
              </w:rPr>
              <w:t>74</w:t>
            </w:r>
            <w:r w:rsidR="00D24CCC">
              <w:rPr>
                <w:webHidden/>
              </w:rPr>
              <w:fldChar w:fldCharType="end"/>
            </w:r>
          </w:hyperlink>
        </w:p>
        <w:p w14:paraId="7A2F8C4B" w14:textId="69E16219" w:rsidR="00764D6A" w:rsidRPr="00261D54" w:rsidRDefault="00E91D72" w:rsidP="004B3F30">
          <w:pPr>
            <w:pStyle w:val="TOC1"/>
          </w:pPr>
          <w:r w:rsidRPr="00261D54">
            <w:rPr>
              <w:b w:val="0"/>
            </w:rPr>
            <w:fldChar w:fldCharType="end"/>
          </w:r>
        </w:p>
      </w:sdtContent>
    </w:sdt>
    <w:p w14:paraId="102E4852" w14:textId="77777777" w:rsidR="008E3E14" w:rsidRPr="00261D54" w:rsidRDefault="008E3E14">
      <w:pPr>
        <w:spacing w:after="0" w:line="240" w:lineRule="auto"/>
        <w:rPr>
          <w:rStyle w:val="Strong"/>
          <w:rFonts w:ascii="Calibri Light" w:hAnsi="Calibri Light"/>
          <w:sz w:val="36"/>
        </w:rPr>
      </w:pPr>
      <w:r w:rsidRPr="00261D54">
        <w:rPr>
          <w:rStyle w:val="Strong"/>
        </w:rPr>
        <w:br w:type="page"/>
      </w:r>
    </w:p>
    <w:p w14:paraId="0D2609CB" w14:textId="39F8930E" w:rsidR="00764D6A" w:rsidRPr="00261D54" w:rsidRDefault="00E91D72" w:rsidP="004B3F30">
      <w:pPr>
        <w:pStyle w:val="TOCHeading2"/>
        <w:spacing w:before="240"/>
        <w:rPr>
          <w:rStyle w:val="Strong"/>
        </w:rPr>
      </w:pPr>
      <w:r w:rsidRPr="00261D54">
        <w:rPr>
          <w:rStyle w:val="Strong"/>
        </w:rPr>
        <w:lastRenderedPageBreak/>
        <w:t>Tables</w:t>
      </w:r>
    </w:p>
    <w:p w14:paraId="7683F1C1" w14:textId="0B751205" w:rsidR="00D24CCC" w:rsidRDefault="00E91D72">
      <w:pPr>
        <w:pStyle w:val="TableofFigures"/>
        <w:tabs>
          <w:tab w:val="right" w:leader="dot" w:pos="9060"/>
        </w:tabs>
        <w:rPr>
          <w:rFonts w:eastAsiaTheme="minorEastAsia"/>
          <w:noProof/>
          <w:kern w:val="2"/>
          <w:sz w:val="24"/>
          <w:szCs w:val="24"/>
          <w:lang w:eastAsia="en-AU"/>
          <w14:ligatures w14:val="standardContextual"/>
        </w:rPr>
      </w:pPr>
      <w:r w:rsidRPr="00261D54">
        <w:rPr>
          <w:rStyle w:val="Hyperlink"/>
        </w:rPr>
        <w:fldChar w:fldCharType="begin"/>
      </w:r>
      <w:r w:rsidRPr="00261D54">
        <w:rPr>
          <w:rStyle w:val="Hyperlink"/>
          <w:noProof/>
        </w:rPr>
        <w:instrText xml:space="preserve"> TOC \h \z \c "Table" </w:instrText>
      </w:r>
      <w:r w:rsidRPr="00261D54">
        <w:rPr>
          <w:rStyle w:val="Hyperlink"/>
        </w:rPr>
        <w:fldChar w:fldCharType="separate"/>
      </w:r>
      <w:hyperlink w:anchor="_Toc172820577" w:history="1">
        <w:r w:rsidR="00D24CCC" w:rsidRPr="00530FF9">
          <w:rPr>
            <w:rStyle w:val="Hyperlink"/>
            <w:noProof/>
          </w:rPr>
          <w:t>Table 1 Nomenclature for qualitative likelihoods</w:t>
        </w:r>
        <w:r w:rsidR="00D24CCC">
          <w:rPr>
            <w:noProof/>
            <w:webHidden/>
          </w:rPr>
          <w:tab/>
        </w:r>
        <w:r w:rsidR="00D24CCC">
          <w:rPr>
            <w:noProof/>
            <w:webHidden/>
          </w:rPr>
          <w:fldChar w:fldCharType="begin"/>
        </w:r>
        <w:r w:rsidR="00D24CCC">
          <w:rPr>
            <w:noProof/>
            <w:webHidden/>
          </w:rPr>
          <w:instrText xml:space="preserve"> PAGEREF _Toc172820577 \h </w:instrText>
        </w:r>
        <w:r w:rsidR="00D24CCC">
          <w:rPr>
            <w:noProof/>
            <w:webHidden/>
          </w:rPr>
        </w:r>
        <w:r w:rsidR="00D24CCC">
          <w:rPr>
            <w:noProof/>
            <w:webHidden/>
          </w:rPr>
          <w:fldChar w:fldCharType="separate"/>
        </w:r>
        <w:r w:rsidR="00D24CCC">
          <w:rPr>
            <w:noProof/>
            <w:webHidden/>
          </w:rPr>
          <w:t>11</w:t>
        </w:r>
        <w:r w:rsidR="00D24CCC">
          <w:rPr>
            <w:noProof/>
            <w:webHidden/>
          </w:rPr>
          <w:fldChar w:fldCharType="end"/>
        </w:r>
      </w:hyperlink>
    </w:p>
    <w:p w14:paraId="3EDE6071" w14:textId="4959CCE1" w:rsidR="00D24CCC" w:rsidRDefault="00075F7D">
      <w:pPr>
        <w:pStyle w:val="TableofFigures"/>
        <w:tabs>
          <w:tab w:val="right" w:leader="dot" w:pos="9060"/>
        </w:tabs>
        <w:rPr>
          <w:rFonts w:eastAsiaTheme="minorEastAsia"/>
          <w:noProof/>
          <w:kern w:val="2"/>
          <w:sz w:val="24"/>
          <w:szCs w:val="24"/>
          <w:lang w:eastAsia="en-AU"/>
          <w14:ligatures w14:val="standardContextual"/>
        </w:rPr>
      </w:pPr>
      <w:hyperlink w:anchor="_Toc172820578" w:history="1">
        <w:r w:rsidR="00D24CCC" w:rsidRPr="00530FF9">
          <w:rPr>
            <w:rStyle w:val="Hyperlink"/>
            <w:noProof/>
          </w:rPr>
          <w:t>Table 2 Rules for determining the likely consequences using effect categories</w:t>
        </w:r>
        <w:r w:rsidR="00D24CCC">
          <w:rPr>
            <w:noProof/>
            <w:webHidden/>
          </w:rPr>
          <w:tab/>
        </w:r>
        <w:r w:rsidR="00D24CCC">
          <w:rPr>
            <w:noProof/>
            <w:webHidden/>
          </w:rPr>
          <w:fldChar w:fldCharType="begin"/>
        </w:r>
        <w:r w:rsidR="00D24CCC">
          <w:rPr>
            <w:noProof/>
            <w:webHidden/>
          </w:rPr>
          <w:instrText xml:space="preserve"> PAGEREF _Toc172820578 \h </w:instrText>
        </w:r>
        <w:r w:rsidR="00D24CCC">
          <w:rPr>
            <w:noProof/>
            <w:webHidden/>
          </w:rPr>
        </w:r>
        <w:r w:rsidR="00D24CCC">
          <w:rPr>
            <w:noProof/>
            <w:webHidden/>
          </w:rPr>
          <w:fldChar w:fldCharType="separate"/>
        </w:r>
        <w:r w:rsidR="00D24CCC">
          <w:rPr>
            <w:noProof/>
            <w:webHidden/>
          </w:rPr>
          <w:t>11</w:t>
        </w:r>
        <w:r w:rsidR="00D24CCC">
          <w:rPr>
            <w:noProof/>
            <w:webHidden/>
          </w:rPr>
          <w:fldChar w:fldCharType="end"/>
        </w:r>
      </w:hyperlink>
    </w:p>
    <w:p w14:paraId="7426951B" w14:textId="4CCF7291" w:rsidR="00D24CCC" w:rsidRDefault="00075F7D">
      <w:pPr>
        <w:pStyle w:val="TableofFigures"/>
        <w:tabs>
          <w:tab w:val="right" w:leader="dot" w:pos="9060"/>
        </w:tabs>
        <w:rPr>
          <w:rFonts w:eastAsiaTheme="minorEastAsia"/>
          <w:noProof/>
          <w:kern w:val="2"/>
          <w:sz w:val="24"/>
          <w:szCs w:val="24"/>
          <w:lang w:eastAsia="en-AU"/>
          <w14:ligatures w14:val="standardContextual"/>
        </w:rPr>
      </w:pPr>
      <w:hyperlink w:anchor="_Toc172820579" w:history="1">
        <w:r w:rsidR="00D24CCC" w:rsidRPr="00530FF9">
          <w:rPr>
            <w:rStyle w:val="Hyperlink"/>
            <w:noProof/>
          </w:rPr>
          <w:t>Table 3 Risk estimation matrix – likelihood of entry and exposure and likely consequences</w:t>
        </w:r>
        <w:r w:rsidR="00D24CCC">
          <w:rPr>
            <w:noProof/>
            <w:webHidden/>
          </w:rPr>
          <w:tab/>
        </w:r>
        <w:r w:rsidR="00D24CCC">
          <w:rPr>
            <w:noProof/>
            <w:webHidden/>
          </w:rPr>
          <w:fldChar w:fldCharType="begin"/>
        </w:r>
        <w:r w:rsidR="00D24CCC">
          <w:rPr>
            <w:noProof/>
            <w:webHidden/>
          </w:rPr>
          <w:instrText xml:space="preserve"> PAGEREF _Toc172820579 \h </w:instrText>
        </w:r>
        <w:r w:rsidR="00D24CCC">
          <w:rPr>
            <w:noProof/>
            <w:webHidden/>
          </w:rPr>
        </w:r>
        <w:r w:rsidR="00D24CCC">
          <w:rPr>
            <w:noProof/>
            <w:webHidden/>
          </w:rPr>
          <w:fldChar w:fldCharType="separate"/>
        </w:r>
        <w:r w:rsidR="00D24CCC">
          <w:rPr>
            <w:noProof/>
            <w:webHidden/>
          </w:rPr>
          <w:t>12</w:t>
        </w:r>
        <w:r w:rsidR="00D24CCC">
          <w:rPr>
            <w:noProof/>
            <w:webHidden/>
          </w:rPr>
          <w:fldChar w:fldCharType="end"/>
        </w:r>
      </w:hyperlink>
    </w:p>
    <w:p w14:paraId="073326A5" w14:textId="714A35DE" w:rsidR="00D24CCC" w:rsidRDefault="00075F7D">
      <w:pPr>
        <w:pStyle w:val="TableofFigures"/>
        <w:tabs>
          <w:tab w:val="right" w:leader="dot" w:pos="9060"/>
        </w:tabs>
        <w:rPr>
          <w:rFonts w:eastAsiaTheme="minorEastAsia"/>
          <w:noProof/>
          <w:kern w:val="2"/>
          <w:sz w:val="24"/>
          <w:szCs w:val="24"/>
          <w:lang w:eastAsia="en-AU"/>
          <w14:ligatures w14:val="standardContextual"/>
        </w:rPr>
      </w:pPr>
      <w:hyperlink w:anchor="_Toc172820580" w:history="1">
        <w:r w:rsidR="00D24CCC" w:rsidRPr="00530FF9">
          <w:rPr>
            <w:rStyle w:val="Hyperlink"/>
            <w:noProof/>
          </w:rPr>
          <w:t xml:space="preserve">Table 4 </w:t>
        </w:r>
        <w:r w:rsidR="00D24CCC" w:rsidRPr="00530FF9">
          <w:rPr>
            <w:rStyle w:val="Hyperlink"/>
            <w:i/>
            <w:iCs/>
            <w:noProof/>
          </w:rPr>
          <w:t>Angiostrongylus species</w:t>
        </w:r>
        <w:r w:rsidR="00D24CCC" w:rsidRPr="00530FF9">
          <w:rPr>
            <w:rStyle w:val="Hyperlink"/>
            <w:noProof/>
          </w:rPr>
          <w:t xml:space="preserve"> that use </w:t>
        </w:r>
        <w:r w:rsidR="00D24CCC" w:rsidRPr="00530FF9">
          <w:rPr>
            <w:rStyle w:val="Hyperlink"/>
            <w:i/>
            <w:iCs/>
            <w:noProof/>
          </w:rPr>
          <w:t>C. aspersum</w:t>
        </w:r>
        <w:r w:rsidR="00D24CCC" w:rsidRPr="00530FF9">
          <w:rPr>
            <w:rStyle w:val="Hyperlink"/>
            <w:noProof/>
          </w:rPr>
          <w:t xml:space="preserve"> as a host, their intermediate and definitive hosts, their presence in Australia and in snail farms</w:t>
        </w:r>
        <w:r w:rsidR="00D24CCC">
          <w:rPr>
            <w:noProof/>
            <w:webHidden/>
          </w:rPr>
          <w:tab/>
        </w:r>
        <w:r w:rsidR="00D24CCC">
          <w:rPr>
            <w:noProof/>
            <w:webHidden/>
          </w:rPr>
          <w:fldChar w:fldCharType="begin"/>
        </w:r>
        <w:r w:rsidR="00D24CCC">
          <w:rPr>
            <w:noProof/>
            <w:webHidden/>
          </w:rPr>
          <w:instrText xml:space="preserve"> PAGEREF _Toc172820580 \h </w:instrText>
        </w:r>
        <w:r w:rsidR="00D24CCC">
          <w:rPr>
            <w:noProof/>
            <w:webHidden/>
          </w:rPr>
        </w:r>
        <w:r w:rsidR="00D24CCC">
          <w:rPr>
            <w:noProof/>
            <w:webHidden/>
          </w:rPr>
          <w:fldChar w:fldCharType="separate"/>
        </w:r>
        <w:r w:rsidR="00D24CCC">
          <w:rPr>
            <w:noProof/>
            <w:webHidden/>
          </w:rPr>
          <w:t>22</w:t>
        </w:r>
        <w:r w:rsidR="00D24CCC">
          <w:rPr>
            <w:noProof/>
            <w:webHidden/>
          </w:rPr>
          <w:fldChar w:fldCharType="end"/>
        </w:r>
      </w:hyperlink>
    </w:p>
    <w:p w14:paraId="505E48E7" w14:textId="36B8BE70" w:rsidR="00D24CCC" w:rsidRDefault="00075F7D">
      <w:pPr>
        <w:pStyle w:val="TableofFigures"/>
        <w:tabs>
          <w:tab w:val="right" w:leader="dot" w:pos="9060"/>
        </w:tabs>
        <w:rPr>
          <w:rFonts w:eastAsiaTheme="minorEastAsia"/>
          <w:noProof/>
          <w:kern w:val="2"/>
          <w:sz w:val="24"/>
          <w:szCs w:val="24"/>
          <w:lang w:eastAsia="en-AU"/>
          <w14:ligatures w14:val="standardContextual"/>
        </w:rPr>
      </w:pPr>
      <w:hyperlink w:anchor="_Toc172820581" w:history="1">
        <w:r w:rsidR="00D24CCC" w:rsidRPr="00530FF9">
          <w:rPr>
            <w:rStyle w:val="Hyperlink"/>
            <w:noProof/>
          </w:rPr>
          <w:t xml:space="preserve">Table 5 </w:t>
        </w:r>
        <w:r w:rsidR="00D24CCC" w:rsidRPr="00530FF9">
          <w:rPr>
            <w:rStyle w:val="Hyperlink"/>
            <w:i/>
            <w:iCs/>
            <w:noProof/>
          </w:rPr>
          <w:t>Brachylaima</w:t>
        </w:r>
        <w:r w:rsidR="00D24CCC" w:rsidRPr="00530FF9">
          <w:rPr>
            <w:rStyle w:val="Hyperlink"/>
            <w:noProof/>
          </w:rPr>
          <w:t xml:space="preserve"> species that use </w:t>
        </w:r>
        <w:r w:rsidR="00D24CCC" w:rsidRPr="00530FF9">
          <w:rPr>
            <w:rStyle w:val="Hyperlink"/>
            <w:i/>
            <w:iCs/>
            <w:noProof/>
          </w:rPr>
          <w:t>C. aspersum</w:t>
        </w:r>
        <w:r w:rsidR="00D24CCC" w:rsidRPr="00530FF9">
          <w:rPr>
            <w:rStyle w:val="Hyperlink"/>
            <w:noProof/>
          </w:rPr>
          <w:t xml:space="preserve"> as a host, their intermediate and definitive hosts, their presence in Australia and in snail farms</w:t>
        </w:r>
        <w:r w:rsidR="00D24CCC">
          <w:rPr>
            <w:noProof/>
            <w:webHidden/>
          </w:rPr>
          <w:tab/>
        </w:r>
        <w:r w:rsidR="00D24CCC">
          <w:rPr>
            <w:noProof/>
            <w:webHidden/>
          </w:rPr>
          <w:fldChar w:fldCharType="begin"/>
        </w:r>
        <w:r w:rsidR="00D24CCC">
          <w:rPr>
            <w:noProof/>
            <w:webHidden/>
          </w:rPr>
          <w:instrText xml:space="preserve"> PAGEREF _Toc172820581 \h </w:instrText>
        </w:r>
        <w:r w:rsidR="00D24CCC">
          <w:rPr>
            <w:noProof/>
            <w:webHidden/>
          </w:rPr>
        </w:r>
        <w:r w:rsidR="00D24CCC">
          <w:rPr>
            <w:noProof/>
            <w:webHidden/>
          </w:rPr>
          <w:fldChar w:fldCharType="separate"/>
        </w:r>
        <w:r w:rsidR="00D24CCC">
          <w:rPr>
            <w:noProof/>
            <w:webHidden/>
          </w:rPr>
          <w:t>31</w:t>
        </w:r>
        <w:r w:rsidR="00D24CCC">
          <w:rPr>
            <w:noProof/>
            <w:webHidden/>
          </w:rPr>
          <w:fldChar w:fldCharType="end"/>
        </w:r>
      </w:hyperlink>
    </w:p>
    <w:p w14:paraId="4C1FB244" w14:textId="594D1335" w:rsidR="00D24CCC" w:rsidRDefault="00075F7D">
      <w:pPr>
        <w:pStyle w:val="TableofFigures"/>
        <w:tabs>
          <w:tab w:val="right" w:leader="dot" w:pos="9060"/>
        </w:tabs>
        <w:rPr>
          <w:rFonts w:eastAsiaTheme="minorEastAsia"/>
          <w:noProof/>
          <w:kern w:val="2"/>
          <w:sz w:val="24"/>
          <w:szCs w:val="24"/>
          <w:lang w:eastAsia="en-AU"/>
          <w14:ligatures w14:val="standardContextual"/>
        </w:rPr>
      </w:pPr>
      <w:hyperlink w:anchor="_Toc172820582" w:history="1">
        <w:r w:rsidR="00D24CCC" w:rsidRPr="00530FF9">
          <w:rPr>
            <w:rStyle w:val="Hyperlink"/>
            <w:noProof/>
          </w:rPr>
          <w:t>Table 6 Hazard identification</w:t>
        </w:r>
        <w:r w:rsidR="00D24CCC">
          <w:rPr>
            <w:noProof/>
            <w:webHidden/>
          </w:rPr>
          <w:tab/>
        </w:r>
        <w:r w:rsidR="00D24CCC">
          <w:rPr>
            <w:noProof/>
            <w:webHidden/>
          </w:rPr>
          <w:fldChar w:fldCharType="begin"/>
        </w:r>
        <w:r w:rsidR="00D24CCC">
          <w:rPr>
            <w:noProof/>
            <w:webHidden/>
          </w:rPr>
          <w:instrText xml:space="preserve"> PAGEREF _Toc172820582 \h </w:instrText>
        </w:r>
        <w:r w:rsidR="00D24CCC">
          <w:rPr>
            <w:noProof/>
            <w:webHidden/>
          </w:rPr>
        </w:r>
        <w:r w:rsidR="00D24CCC">
          <w:rPr>
            <w:noProof/>
            <w:webHidden/>
          </w:rPr>
          <w:fldChar w:fldCharType="separate"/>
        </w:r>
        <w:r w:rsidR="00D24CCC">
          <w:rPr>
            <w:noProof/>
            <w:webHidden/>
          </w:rPr>
          <w:t>61</w:t>
        </w:r>
        <w:r w:rsidR="00D24CCC">
          <w:rPr>
            <w:noProof/>
            <w:webHidden/>
          </w:rPr>
          <w:fldChar w:fldCharType="end"/>
        </w:r>
      </w:hyperlink>
    </w:p>
    <w:p w14:paraId="7706A734" w14:textId="0FDDA571" w:rsidR="00D24CCC" w:rsidRDefault="00075F7D">
      <w:pPr>
        <w:pStyle w:val="TableofFigures"/>
        <w:tabs>
          <w:tab w:val="right" w:leader="dot" w:pos="9060"/>
        </w:tabs>
        <w:rPr>
          <w:rFonts w:eastAsiaTheme="minorEastAsia"/>
          <w:noProof/>
          <w:kern w:val="2"/>
          <w:sz w:val="24"/>
          <w:szCs w:val="24"/>
          <w:lang w:eastAsia="en-AU"/>
          <w14:ligatures w14:val="standardContextual"/>
        </w:rPr>
      </w:pPr>
      <w:hyperlink w:anchor="_Toc172820583" w:history="1">
        <w:r w:rsidR="00D24CCC" w:rsidRPr="00530FF9">
          <w:rPr>
            <w:rStyle w:val="Hyperlink"/>
            <w:noProof/>
          </w:rPr>
          <w:t>Table 7 Comparison of snail species in Australia and worldwide</w:t>
        </w:r>
        <w:r w:rsidR="00D24CCC">
          <w:rPr>
            <w:noProof/>
            <w:webHidden/>
          </w:rPr>
          <w:tab/>
        </w:r>
        <w:r w:rsidR="00D24CCC">
          <w:rPr>
            <w:noProof/>
            <w:webHidden/>
          </w:rPr>
          <w:fldChar w:fldCharType="begin"/>
        </w:r>
        <w:r w:rsidR="00D24CCC">
          <w:rPr>
            <w:noProof/>
            <w:webHidden/>
          </w:rPr>
          <w:instrText xml:space="preserve"> PAGEREF _Toc172820583 \h </w:instrText>
        </w:r>
        <w:r w:rsidR="00D24CCC">
          <w:rPr>
            <w:noProof/>
            <w:webHidden/>
          </w:rPr>
        </w:r>
        <w:r w:rsidR="00D24CCC">
          <w:rPr>
            <w:noProof/>
            <w:webHidden/>
          </w:rPr>
          <w:fldChar w:fldCharType="separate"/>
        </w:r>
        <w:r w:rsidR="00D24CCC">
          <w:rPr>
            <w:noProof/>
            <w:webHidden/>
          </w:rPr>
          <w:t>66</w:t>
        </w:r>
        <w:r w:rsidR="00D24CCC">
          <w:rPr>
            <w:noProof/>
            <w:webHidden/>
          </w:rPr>
          <w:fldChar w:fldCharType="end"/>
        </w:r>
      </w:hyperlink>
    </w:p>
    <w:p w14:paraId="7543E7A1" w14:textId="55496130" w:rsidR="00764D6A" w:rsidRPr="00261D54" w:rsidRDefault="00E91D72" w:rsidP="004B3F30">
      <w:pPr>
        <w:pStyle w:val="TableofFigures"/>
        <w:tabs>
          <w:tab w:val="right" w:leader="dot" w:pos="9060"/>
        </w:tabs>
      </w:pPr>
      <w:r w:rsidRPr="00261D54">
        <w:rPr>
          <w:noProof/>
        </w:rPr>
        <w:fldChar w:fldCharType="end"/>
      </w:r>
    </w:p>
    <w:p w14:paraId="491A03E6" w14:textId="77777777" w:rsidR="00764D6A" w:rsidRPr="00261D54" w:rsidRDefault="00E91D72" w:rsidP="004B3F30">
      <w:pPr>
        <w:pStyle w:val="TOCHeading2"/>
        <w:spacing w:before="240"/>
        <w:rPr>
          <w:rStyle w:val="Strong"/>
        </w:rPr>
      </w:pPr>
      <w:r w:rsidRPr="00261D54">
        <w:rPr>
          <w:rStyle w:val="Strong"/>
        </w:rPr>
        <w:t>Figures</w:t>
      </w:r>
    </w:p>
    <w:p w14:paraId="437341D5" w14:textId="0A521AAC" w:rsidR="00D24CCC" w:rsidRDefault="00E91D72">
      <w:pPr>
        <w:pStyle w:val="TableofFigures"/>
        <w:tabs>
          <w:tab w:val="right" w:leader="dot" w:pos="9060"/>
        </w:tabs>
        <w:rPr>
          <w:rFonts w:eastAsiaTheme="minorEastAsia"/>
          <w:noProof/>
          <w:kern w:val="2"/>
          <w:sz w:val="24"/>
          <w:szCs w:val="24"/>
          <w:lang w:eastAsia="en-AU"/>
          <w14:ligatures w14:val="standardContextual"/>
        </w:rPr>
      </w:pPr>
      <w:r w:rsidRPr="00261D54">
        <w:fldChar w:fldCharType="begin"/>
      </w:r>
      <w:r w:rsidRPr="00261D54">
        <w:instrText xml:space="preserve"> TOC \h \z \c "Figure" </w:instrText>
      </w:r>
      <w:r w:rsidRPr="00261D54">
        <w:fldChar w:fldCharType="separate"/>
      </w:r>
      <w:hyperlink w:anchor="_Toc172820584" w:history="1">
        <w:r w:rsidR="00D24CCC" w:rsidRPr="00DA7A89">
          <w:rPr>
            <w:rStyle w:val="Hyperlink"/>
            <w:noProof/>
          </w:rPr>
          <w:t>Figure 1 Components of the unrestricted risk estimate</w:t>
        </w:r>
        <w:r w:rsidR="00D24CCC">
          <w:rPr>
            <w:noProof/>
            <w:webHidden/>
          </w:rPr>
          <w:tab/>
        </w:r>
        <w:r w:rsidR="00D24CCC">
          <w:rPr>
            <w:noProof/>
            <w:webHidden/>
          </w:rPr>
          <w:fldChar w:fldCharType="begin"/>
        </w:r>
        <w:r w:rsidR="00D24CCC">
          <w:rPr>
            <w:noProof/>
            <w:webHidden/>
          </w:rPr>
          <w:instrText xml:space="preserve"> PAGEREF _Toc172820584 \h </w:instrText>
        </w:r>
        <w:r w:rsidR="00D24CCC">
          <w:rPr>
            <w:noProof/>
            <w:webHidden/>
          </w:rPr>
        </w:r>
        <w:r w:rsidR="00D24CCC">
          <w:rPr>
            <w:noProof/>
            <w:webHidden/>
          </w:rPr>
          <w:fldChar w:fldCharType="separate"/>
        </w:r>
        <w:r w:rsidR="00D24CCC">
          <w:rPr>
            <w:noProof/>
            <w:webHidden/>
          </w:rPr>
          <w:t>11</w:t>
        </w:r>
        <w:r w:rsidR="00D24CCC">
          <w:rPr>
            <w:noProof/>
            <w:webHidden/>
          </w:rPr>
          <w:fldChar w:fldCharType="end"/>
        </w:r>
      </w:hyperlink>
    </w:p>
    <w:p w14:paraId="22FA92DD" w14:textId="37B150D6" w:rsidR="00764D6A" w:rsidRPr="00261D54" w:rsidRDefault="00E91D72" w:rsidP="004B3F30">
      <w:pPr>
        <w:pStyle w:val="TableofFigures"/>
        <w:tabs>
          <w:tab w:val="right" w:leader="dot" w:pos="9060"/>
        </w:tabs>
      </w:pPr>
      <w:r w:rsidRPr="00261D54">
        <w:fldChar w:fldCharType="end"/>
      </w:r>
    </w:p>
    <w:p w14:paraId="499740FC" w14:textId="0908D7B2" w:rsidR="00764D6A" w:rsidRPr="00261D54" w:rsidRDefault="00E91D72" w:rsidP="00885C19">
      <w:pPr>
        <w:pStyle w:val="Heading2"/>
      </w:pPr>
      <w:bookmarkStart w:id="0" w:name="_Toc430782149"/>
      <w:bookmarkStart w:id="1" w:name="_Toc172820548"/>
      <w:r w:rsidRPr="00261D54">
        <w:lastRenderedPageBreak/>
        <w:t>Summary</w:t>
      </w:r>
      <w:bookmarkEnd w:id="0"/>
      <w:bookmarkEnd w:id="1"/>
    </w:p>
    <w:p w14:paraId="3DDEAAA4" w14:textId="17AED851" w:rsidR="005E13EC" w:rsidRPr="00261D54" w:rsidRDefault="005E13EC" w:rsidP="005E13EC">
      <w:r w:rsidRPr="00261D54">
        <w:t xml:space="preserve">The Department of Agriculture, Fisheries and Forestry (the department) has prepared this draft </w:t>
      </w:r>
      <w:r w:rsidR="00A84470" w:rsidRPr="00AA41FD">
        <w:t xml:space="preserve">biosecurity </w:t>
      </w:r>
      <w:r w:rsidRPr="00AA41FD">
        <w:t>import risk review</w:t>
      </w:r>
      <w:r w:rsidRPr="00261D54">
        <w:t xml:space="preserve"> to analyse the risk</w:t>
      </w:r>
      <w:r w:rsidR="00416D51" w:rsidRPr="00261D54">
        <w:t>s</w:t>
      </w:r>
      <w:r w:rsidRPr="00261D54">
        <w:t xml:space="preserve"> associated with the importation into Australia of live snails of the terrestrial species </w:t>
      </w:r>
      <w:r w:rsidR="00406340" w:rsidRPr="00406340">
        <w:rPr>
          <w:i/>
          <w:iCs/>
        </w:rPr>
        <w:t>Cornu</w:t>
      </w:r>
      <w:r w:rsidR="00202F12">
        <w:rPr>
          <w:i/>
          <w:iCs/>
        </w:rPr>
        <w:t> </w:t>
      </w:r>
      <w:r w:rsidR="00406340" w:rsidRPr="00406340">
        <w:rPr>
          <w:i/>
          <w:iCs/>
        </w:rPr>
        <w:t>aspersum</w:t>
      </w:r>
      <w:r w:rsidR="00957248" w:rsidRPr="00261D54">
        <w:t xml:space="preserve">, </w:t>
      </w:r>
      <w:r w:rsidRPr="00261D54">
        <w:t xml:space="preserve">as breed-stock </w:t>
      </w:r>
      <w:r w:rsidR="00416D51" w:rsidRPr="00261D54">
        <w:t>to pro</w:t>
      </w:r>
      <w:r w:rsidR="009201BE" w:rsidRPr="00261D54">
        <w:t>duce</w:t>
      </w:r>
      <w:r w:rsidRPr="00261D54">
        <w:t xml:space="preserve"> edible snails for human consumption.</w:t>
      </w:r>
      <w:r w:rsidR="00C33324">
        <w:t xml:space="preserve"> </w:t>
      </w:r>
      <w:r w:rsidRPr="00261D54">
        <w:t>Th</w:t>
      </w:r>
      <w:r w:rsidR="007F0879" w:rsidRPr="00261D54">
        <w:t xml:space="preserve">e </w:t>
      </w:r>
      <w:r w:rsidR="00C84F73">
        <w:t>review</w:t>
      </w:r>
      <w:r w:rsidR="007F0879" w:rsidRPr="00261D54">
        <w:t xml:space="preserve"> c</w:t>
      </w:r>
      <w:r w:rsidRPr="00261D54">
        <w:t>onsider</w:t>
      </w:r>
      <w:r w:rsidR="007F0879" w:rsidRPr="00261D54">
        <w:t>ed</w:t>
      </w:r>
      <w:r w:rsidRPr="00261D54">
        <w:t xml:space="preserve"> relevant scientific information, industry practices and operational practicalities. It </w:t>
      </w:r>
      <w:r w:rsidR="007F0879" w:rsidRPr="00261D54">
        <w:t>wa</w:t>
      </w:r>
      <w:r w:rsidRPr="00261D54">
        <w:t>s informed by peer</w:t>
      </w:r>
      <w:r w:rsidR="007F0879" w:rsidRPr="00261D54">
        <w:t>-</w:t>
      </w:r>
      <w:r w:rsidRPr="00261D54">
        <w:t xml:space="preserve">reviewed publications and a range of other available evidence. The department </w:t>
      </w:r>
      <w:r w:rsidR="007F0879" w:rsidRPr="00261D54">
        <w:t xml:space="preserve">also </w:t>
      </w:r>
      <w:r w:rsidRPr="00261D54">
        <w:t xml:space="preserve">utilised external specialist expertise </w:t>
      </w:r>
      <w:r w:rsidR="00651F74" w:rsidRPr="00261D54">
        <w:t xml:space="preserve">and, as appropriate, drew on </w:t>
      </w:r>
      <w:r w:rsidRPr="00261D54">
        <w:t>information provided by commercial parties.</w:t>
      </w:r>
    </w:p>
    <w:p w14:paraId="4FDA9457" w14:textId="210DD13D" w:rsidR="005E13EC" w:rsidRPr="00261D54" w:rsidRDefault="00651F74" w:rsidP="005E13EC">
      <w:r w:rsidRPr="00261D54">
        <w:t xml:space="preserve">The </w:t>
      </w:r>
      <w:r w:rsidR="00C84F73">
        <w:t>review</w:t>
      </w:r>
      <w:r w:rsidRPr="00261D54">
        <w:t xml:space="preserve"> </w:t>
      </w:r>
      <w:r w:rsidR="006406A8" w:rsidRPr="00261D54">
        <w:t xml:space="preserve">encompassed the invasive potential of </w:t>
      </w:r>
      <w:r w:rsidR="00406340" w:rsidRPr="00406340">
        <w:rPr>
          <w:i/>
          <w:iCs/>
        </w:rPr>
        <w:t>C</w:t>
      </w:r>
      <w:r w:rsidR="00A12A1B">
        <w:rPr>
          <w:i/>
          <w:iCs/>
        </w:rPr>
        <w:t>.</w:t>
      </w:r>
      <w:r w:rsidR="00202F12">
        <w:rPr>
          <w:i/>
          <w:iCs/>
        </w:rPr>
        <w:t> </w:t>
      </w:r>
      <w:r w:rsidR="00406340" w:rsidRPr="00406340">
        <w:rPr>
          <w:i/>
          <w:iCs/>
        </w:rPr>
        <w:t>aspersum</w:t>
      </w:r>
      <w:r w:rsidR="006406A8" w:rsidRPr="00261D54">
        <w:t xml:space="preserve">, as well as the diseases and pests </w:t>
      </w:r>
      <w:r w:rsidR="00A12A1B">
        <w:t xml:space="preserve">considered relevant to the proposed importation of </w:t>
      </w:r>
      <w:r w:rsidR="00A12A1B" w:rsidRPr="00406340">
        <w:rPr>
          <w:i/>
          <w:iCs/>
        </w:rPr>
        <w:t>C</w:t>
      </w:r>
      <w:r w:rsidR="00A12A1B">
        <w:rPr>
          <w:i/>
          <w:iCs/>
        </w:rPr>
        <w:t>.</w:t>
      </w:r>
      <w:r w:rsidR="00202F12">
        <w:rPr>
          <w:i/>
          <w:iCs/>
        </w:rPr>
        <w:t> </w:t>
      </w:r>
      <w:r w:rsidR="00A12A1B" w:rsidRPr="00406340">
        <w:rPr>
          <w:i/>
          <w:iCs/>
        </w:rPr>
        <w:t>aspersum</w:t>
      </w:r>
      <w:r w:rsidR="002B452F" w:rsidRPr="00261D54">
        <w:t xml:space="preserve">. </w:t>
      </w:r>
      <w:r w:rsidR="005E13EC" w:rsidRPr="00261D54">
        <w:t xml:space="preserve">Australia currently permits the importation of </w:t>
      </w:r>
      <w:r w:rsidR="002B452F" w:rsidRPr="00261D54">
        <w:t xml:space="preserve">(killed) </w:t>
      </w:r>
      <w:r w:rsidR="005E13EC" w:rsidRPr="00261D54">
        <w:t xml:space="preserve">terrestrial snails for human consumption if they have been retorted in accordance with the </w:t>
      </w:r>
      <w:r w:rsidR="003E2D32">
        <w:t xml:space="preserve">import </w:t>
      </w:r>
      <w:r w:rsidR="005E13EC" w:rsidRPr="00261D54">
        <w:t>conditions (DAFF</w:t>
      </w:r>
      <w:r w:rsidR="000649DD">
        <w:t>,</w:t>
      </w:r>
      <w:r w:rsidR="005E13EC" w:rsidRPr="00261D54">
        <w:t xml:space="preserve"> 2024)</w:t>
      </w:r>
      <w:r w:rsidR="003E2D32">
        <w:t>, including</w:t>
      </w:r>
      <w:r w:rsidR="005E13EC" w:rsidRPr="00261D54">
        <w:t>:</w:t>
      </w:r>
    </w:p>
    <w:p w14:paraId="0F79AFB1" w14:textId="77777777" w:rsidR="005E13EC" w:rsidRPr="00261D54" w:rsidRDefault="005E13EC" w:rsidP="00D27B46">
      <w:pPr>
        <w:pStyle w:val="ListBullet"/>
        <w:ind w:left="454" w:hanging="454"/>
        <w:rPr>
          <w:lang w:eastAsia="en-AU"/>
        </w:rPr>
      </w:pPr>
      <w:r w:rsidRPr="00261D54">
        <w:rPr>
          <w:lang w:eastAsia="en-AU"/>
        </w:rPr>
        <w:t xml:space="preserve">The goods must have been hermetically sealed in a container before being heat treated to a minimum core </w:t>
      </w:r>
      <w:r w:rsidRPr="00261D54">
        <w:t>temperature</w:t>
      </w:r>
      <w:r w:rsidRPr="00261D54">
        <w:rPr>
          <w:lang w:eastAsia="en-AU"/>
        </w:rPr>
        <w:t xml:space="preserve"> of 100°C, obtaining an F</w:t>
      </w:r>
      <w:r w:rsidRPr="00261D54">
        <w:rPr>
          <w:vertAlign w:val="subscript"/>
          <w:lang w:eastAsia="en-AU"/>
        </w:rPr>
        <w:t>0 </w:t>
      </w:r>
      <w:r w:rsidRPr="00261D54">
        <w:rPr>
          <w:lang w:eastAsia="en-AU"/>
        </w:rPr>
        <w:t>value of at least 2.8.</w:t>
      </w:r>
    </w:p>
    <w:p w14:paraId="4A55C3DC" w14:textId="77777777" w:rsidR="005E13EC" w:rsidRPr="00261D54" w:rsidRDefault="005E13EC" w:rsidP="00D27B46">
      <w:pPr>
        <w:pStyle w:val="ListBullet"/>
        <w:ind w:left="454" w:hanging="454"/>
        <w:rPr>
          <w:lang w:eastAsia="en-AU"/>
        </w:rPr>
      </w:pPr>
      <w:r w:rsidRPr="00261D54">
        <w:rPr>
          <w:lang w:eastAsia="en-AU"/>
        </w:rPr>
        <w:t>The final product must be imported in the hermetically sealed (airtight) container in which it was retorted.</w:t>
      </w:r>
    </w:p>
    <w:p w14:paraId="5747AF5A" w14:textId="19C3636D" w:rsidR="005E13EC" w:rsidRPr="00261D54" w:rsidRDefault="005E13EC" w:rsidP="00D27B46">
      <w:pPr>
        <w:pStyle w:val="ListBullet"/>
        <w:ind w:left="454" w:hanging="454"/>
        <w:rPr>
          <w:lang w:eastAsia="en-AU"/>
        </w:rPr>
      </w:pPr>
      <w:r w:rsidRPr="00261D54">
        <w:rPr>
          <w:lang w:eastAsia="en-AU"/>
        </w:rPr>
        <w:t>The goods must be retorted, commercially sterile and shelf</w:t>
      </w:r>
      <w:r w:rsidR="00756237" w:rsidRPr="00261D54">
        <w:rPr>
          <w:lang w:eastAsia="en-AU"/>
        </w:rPr>
        <w:t xml:space="preserve"> </w:t>
      </w:r>
      <w:r w:rsidRPr="00261D54">
        <w:rPr>
          <w:lang w:eastAsia="en-AU"/>
        </w:rPr>
        <w:t>stable.</w:t>
      </w:r>
    </w:p>
    <w:p w14:paraId="7039ADBD" w14:textId="6C85AA24" w:rsidR="00504C41" w:rsidRDefault="00504C41" w:rsidP="00B120FE">
      <w:r>
        <w:t>There are also conditions for importation of freshwater snails for laboratory use.</w:t>
      </w:r>
    </w:p>
    <w:p w14:paraId="7273457B" w14:textId="35D05CB6" w:rsidR="00B120FE" w:rsidRPr="00261D54" w:rsidRDefault="002B452F" w:rsidP="00B120FE">
      <w:r w:rsidRPr="00261D54">
        <w:t xml:space="preserve">This </w:t>
      </w:r>
      <w:r w:rsidR="00C84F73">
        <w:t>review</w:t>
      </w:r>
      <w:r w:rsidRPr="00261D54">
        <w:t xml:space="preserve"> </w:t>
      </w:r>
      <w:r w:rsidR="00CA1F8E" w:rsidRPr="00261D54">
        <w:t xml:space="preserve">focussed on live </w:t>
      </w:r>
      <w:r w:rsidR="002A58C5" w:rsidRPr="00406340">
        <w:rPr>
          <w:i/>
          <w:iCs/>
        </w:rPr>
        <w:t>C</w:t>
      </w:r>
      <w:r w:rsidR="002A58C5">
        <w:rPr>
          <w:i/>
          <w:iCs/>
        </w:rPr>
        <w:t>.</w:t>
      </w:r>
      <w:r w:rsidR="00D321D9">
        <w:rPr>
          <w:i/>
          <w:iCs/>
        </w:rPr>
        <w:t> </w:t>
      </w:r>
      <w:r w:rsidR="002A58C5" w:rsidRPr="00406340">
        <w:rPr>
          <w:i/>
          <w:iCs/>
        </w:rPr>
        <w:t>aspersum</w:t>
      </w:r>
      <w:r w:rsidR="00CA1F8E" w:rsidRPr="00261D54">
        <w:t xml:space="preserve">, with risk management </w:t>
      </w:r>
      <w:r w:rsidR="00B120FE" w:rsidRPr="00261D54">
        <w:t xml:space="preserve">measures </w:t>
      </w:r>
      <w:r w:rsidR="00CA1F8E" w:rsidRPr="00261D54">
        <w:t xml:space="preserve">proposed for the importation of </w:t>
      </w:r>
      <w:r w:rsidRPr="00261D54">
        <w:t xml:space="preserve">foundation breed-stock for snail farms in Australia. </w:t>
      </w:r>
      <w:r w:rsidR="00B120FE" w:rsidRPr="00261D54">
        <w:t xml:space="preserve">In accordance </w:t>
      </w:r>
      <w:r w:rsidR="00B120FE" w:rsidRPr="0036710A">
        <w:t xml:space="preserve">with the </w:t>
      </w:r>
      <w:r w:rsidR="00B120FE" w:rsidRPr="00634758">
        <w:rPr>
          <w:i/>
          <w:iCs/>
        </w:rPr>
        <w:t>Biosecurity Act 2015</w:t>
      </w:r>
      <w:r w:rsidR="00B120FE" w:rsidRPr="00261D54">
        <w:t xml:space="preserve">, these measures will </w:t>
      </w:r>
      <w:r w:rsidR="004519ED" w:rsidRPr="00261D54">
        <w:t xml:space="preserve">reduce biosecurity risk to a very low level, but not to zero. </w:t>
      </w:r>
      <w:r w:rsidR="00811FC3" w:rsidRPr="00261D54">
        <w:t xml:space="preserve">The measures will also </w:t>
      </w:r>
      <w:r w:rsidR="00B11E34">
        <w:t xml:space="preserve">seek to </w:t>
      </w:r>
      <w:r w:rsidR="00811FC3" w:rsidRPr="00261D54">
        <w:t xml:space="preserve">ensure that the correct species of snail is imported, thus mitigating </w:t>
      </w:r>
      <w:r w:rsidR="00807ACA" w:rsidRPr="00261D54">
        <w:t>any unassessed invasive potential</w:t>
      </w:r>
      <w:r w:rsidR="009464F6">
        <w:t>.</w:t>
      </w:r>
      <w:r w:rsidR="00524D6B">
        <w:t xml:space="preserve"> The measures</w:t>
      </w:r>
      <w:r w:rsidR="005A6D83">
        <w:t xml:space="preserve"> include</w:t>
      </w:r>
      <w:r w:rsidR="009464F6">
        <w:t xml:space="preserve"> that:</w:t>
      </w:r>
    </w:p>
    <w:p w14:paraId="65616B5B" w14:textId="47D1C007" w:rsidR="005E13EC" w:rsidRPr="00261D54" w:rsidRDefault="006F743C" w:rsidP="005E13EC">
      <w:pPr>
        <w:pStyle w:val="ListBullet"/>
      </w:pPr>
      <w:bookmarkStart w:id="2" w:name="_Hlk139031831"/>
      <w:r w:rsidRPr="006F743C">
        <w:rPr>
          <w:i/>
          <w:iCs/>
        </w:rPr>
        <w:t>C.</w:t>
      </w:r>
      <w:r w:rsidR="007812C2">
        <w:rPr>
          <w:i/>
          <w:iCs/>
        </w:rPr>
        <w:t> </w:t>
      </w:r>
      <w:r w:rsidRPr="006F743C">
        <w:rPr>
          <w:i/>
          <w:iCs/>
        </w:rPr>
        <w:t>aspersum</w:t>
      </w:r>
      <w:r w:rsidR="005E13EC" w:rsidRPr="00261D54">
        <w:t xml:space="preserve"> breed-stock must only be sourced from approved countries.</w:t>
      </w:r>
    </w:p>
    <w:p w14:paraId="65607153" w14:textId="01C29E72" w:rsidR="005E13EC" w:rsidRPr="00261D54" w:rsidRDefault="006F743C" w:rsidP="005E13EC">
      <w:pPr>
        <w:pStyle w:val="ListBullet"/>
      </w:pPr>
      <w:bookmarkStart w:id="3" w:name="_Hlk139032238"/>
      <w:bookmarkStart w:id="4" w:name="_Hlk139031897"/>
      <w:bookmarkStart w:id="5" w:name="_Hlk139035132"/>
      <w:bookmarkEnd w:id="2"/>
      <w:r w:rsidRPr="006F743C">
        <w:rPr>
          <w:i/>
          <w:iCs/>
        </w:rPr>
        <w:t>C.</w:t>
      </w:r>
      <w:r w:rsidR="007812C2">
        <w:rPr>
          <w:i/>
          <w:iCs/>
        </w:rPr>
        <w:t> </w:t>
      </w:r>
      <w:r w:rsidRPr="006F743C">
        <w:rPr>
          <w:i/>
          <w:iCs/>
        </w:rPr>
        <w:t>aspersum</w:t>
      </w:r>
      <w:r w:rsidR="005E13EC" w:rsidRPr="00261D54">
        <w:t xml:space="preserve"> breed-stock must be sourced from approved snail farming establishments. Snail farms seeking to export </w:t>
      </w:r>
      <w:r w:rsidRPr="006F743C">
        <w:rPr>
          <w:i/>
          <w:iCs/>
        </w:rPr>
        <w:t>C.</w:t>
      </w:r>
      <w:r w:rsidR="007812C2">
        <w:rPr>
          <w:i/>
          <w:iCs/>
        </w:rPr>
        <w:t> </w:t>
      </w:r>
      <w:r w:rsidRPr="006F743C">
        <w:rPr>
          <w:i/>
          <w:iCs/>
        </w:rPr>
        <w:t>aspersum</w:t>
      </w:r>
      <w:r w:rsidR="005E13EC" w:rsidRPr="00261D54">
        <w:t xml:space="preserve"> to Australia </w:t>
      </w:r>
      <w:bookmarkEnd w:id="3"/>
      <w:r w:rsidR="005E13EC" w:rsidRPr="00261D54">
        <w:t>must be commercial operations and government certified for basic quality standards for food safety, and general hygienic operations. Government certification for relevant biosecurity controls will also be necessary at the time of export.</w:t>
      </w:r>
    </w:p>
    <w:p w14:paraId="3FE8733D" w14:textId="6CE7E574" w:rsidR="005E13EC" w:rsidRPr="00261D54" w:rsidRDefault="005E13EC" w:rsidP="005E13EC">
      <w:pPr>
        <w:pStyle w:val="ListBullet"/>
      </w:pPr>
      <w:r w:rsidRPr="00261D54">
        <w:t xml:space="preserve">The </w:t>
      </w:r>
      <w:bookmarkEnd w:id="4"/>
      <w:r w:rsidRPr="00261D54">
        <w:t xml:space="preserve">current Quality Standard applicable to the commercial operation which is exporting </w:t>
      </w:r>
      <w:r w:rsidR="006F743C" w:rsidRPr="006F743C">
        <w:rPr>
          <w:i/>
          <w:iCs/>
        </w:rPr>
        <w:t>C.</w:t>
      </w:r>
      <w:r w:rsidR="00807A38">
        <w:rPr>
          <w:i/>
          <w:iCs/>
        </w:rPr>
        <w:t> </w:t>
      </w:r>
      <w:r w:rsidR="006F743C" w:rsidRPr="006F743C">
        <w:rPr>
          <w:i/>
          <w:iCs/>
        </w:rPr>
        <w:t>aspersum</w:t>
      </w:r>
      <w:r w:rsidRPr="00261D54">
        <w:rPr>
          <w:i/>
          <w:iCs/>
        </w:rPr>
        <w:t xml:space="preserve"> </w:t>
      </w:r>
      <w:r w:rsidRPr="00261D54">
        <w:t>to Australia must be linked to a specific import application and will be reviewed as part of the application assessment process.</w:t>
      </w:r>
    </w:p>
    <w:p w14:paraId="5399CF30" w14:textId="7F0336EC" w:rsidR="005E13EC" w:rsidRPr="00261D54" w:rsidRDefault="00563C84" w:rsidP="005E13EC">
      <w:pPr>
        <w:pStyle w:val="ListBullet"/>
      </w:pPr>
      <w:bookmarkStart w:id="6" w:name="_Hlk139374794"/>
      <w:bookmarkEnd w:id="5"/>
      <w:r w:rsidRPr="00445163">
        <w:rPr>
          <w:rStyle w:val="Strong"/>
        </w:rPr>
        <w:t>For confirmation of the identification of imported snails</w:t>
      </w:r>
      <w:r w:rsidRPr="00261D54">
        <w:t>: s</w:t>
      </w:r>
      <w:r w:rsidR="005E13EC" w:rsidRPr="00261D54">
        <w:t xml:space="preserve">nails </w:t>
      </w:r>
      <w:r w:rsidRPr="00261D54">
        <w:t xml:space="preserve">must be imported </w:t>
      </w:r>
      <w:r w:rsidR="005E13EC" w:rsidRPr="00261D54">
        <w:t>into a quarantine facility (</w:t>
      </w:r>
      <w:r w:rsidRPr="00261D54">
        <w:t xml:space="preserve">an </w:t>
      </w:r>
      <w:r w:rsidR="007030A2">
        <w:t>a</w:t>
      </w:r>
      <w:r w:rsidR="005E13EC" w:rsidRPr="00261D54">
        <w:t xml:space="preserve">pproved </w:t>
      </w:r>
      <w:r w:rsidR="007030A2">
        <w:t>a</w:t>
      </w:r>
      <w:r w:rsidR="005E13EC" w:rsidRPr="00261D54">
        <w:t>rrangement</w:t>
      </w:r>
      <w:r w:rsidR="00BF00BE">
        <w:t xml:space="preserve"> site</w:t>
      </w:r>
      <w:r w:rsidR="005E13EC" w:rsidRPr="00261D54">
        <w:t xml:space="preserve">) in Australia to allow species </w:t>
      </w:r>
      <w:r w:rsidR="00C66F66">
        <w:t>declaration</w:t>
      </w:r>
      <w:r w:rsidR="005E13EC" w:rsidRPr="00261D54">
        <w:t xml:space="preserve"> to be verified. All snails in a consignment </w:t>
      </w:r>
      <w:r w:rsidRPr="00261D54">
        <w:t>must be</w:t>
      </w:r>
      <w:r w:rsidR="005E13EC" w:rsidRPr="00261D54">
        <w:t xml:space="preserve"> individually examined to minimise the risk of importation of a species other than </w:t>
      </w:r>
      <w:r w:rsidR="006F743C" w:rsidRPr="006F743C">
        <w:rPr>
          <w:i/>
          <w:iCs/>
        </w:rPr>
        <w:t>C.</w:t>
      </w:r>
      <w:r w:rsidR="0019436D">
        <w:rPr>
          <w:i/>
          <w:iCs/>
        </w:rPr>
        <w:t> </w:t>
      </w:r>
      <w:r w:rsidR="006F743C" w:rsidRPr="006F743C">
        <w:rPr>
          <w:i/>
          <w:iCs/>
        </w:rPr>
        <w:t>aspersum</w:t>
      </w:r>
      <w:r w:rsidR="005E13EC" w:rsidRPr="00261D54">
        <w:t xml:space="preserve">. A subset, based on a statistical sampling approach, will be subjected to a morphological or molecular identification method. Morphological Identification (only suitable for adults) involves </w:t>
      </w:r>
      <w:r w:rsidR="00CB43C3" w:rsidRPr="00261D54">
        <w:t xml:space="preserve">sacrifice of the selected snails </w:t>
      </w:r>
      <w:r w:rsidR="005E13EC" w:rsidRPr="00261D54">
        <w:t xml:space="preserve">as </w:t>
      </w:r>
      <w:r w:rsidR="005E13EC" w:rsidRPr="00261D54">
        <w:lastRenderedPageBreak/>
        <w:t xml:space="preserve">dissection is required. </w:t>
      </w:r>
      <w:r w:rsidR="00E8069B">
        <w:t xml:space="preserve">The form of identification procedure will be described in the </w:t>
      </w:r>
      <w:r w:rsidR="007030A2">
        <w:t>a</w:t>
      </w:r>
      <w:r w:rsidR="00E8069B">
        <w:t xml:space="preserve">pproved </w:t>
      </w:r>
      <w:r w:rsidR="007030A2">
        <w:t>a</w:t>
      </w:r>
      <w:r w:rsidR="00E8069B">
        <w:t>rrangement and will be based on specific characteristics of each consignment.</w:t>
      </w:r>
    </w:p>
    <w:p w14:paraId="4EAE5115" w14:textId="1A655F3C" w:rsidR="005E13EC" w:rsidRPr="00FA72F0" w:rsidRDefault="00563C84" w:rsidP="005E13EC">
      <w:pPr>
        <w:pStyle w:val="ListBullet"/>
        <w:rPr>
          <w:rFonts w:ascii="Segoe UI" w:hAnsi="Segoe UI" w:cs="Segoe UI"/>
          <w:lang w:eastAsia="en-AU"/>
        </w:rPr>
      </w:pPr>
      <w:r w:rsidRPr="00445163">
        <w:rPr>
          <w:rStyle w:val="Strong"/>
        </w:rPr>
        <w:t xml:space="preserve">For management of </w:t>
      </w:r>
      <w:proofErr w:type="spellStart"/>
      <w:r w:rsidRPr="00D516B8">
        <w:rPr>
          <w:rStyle w:val="Strong"/>
          <w:i/>
        </w:rPr>
        <w:t>Angiostrongylus</w:t>
      </w:r>
      <w:proofErr w:type="spellEnd"/>
      <w:r w:rsidRPr="00445163">
        <w:rPr>
          <w:rStyle w:val="Strong"/>
        </w:rPr>
        <w:t xml:space="preserve"> spp. and </w:t>
      </w:r>
      <w:proofErr w:type="spellStart"/>
      <w:r w:rsidRPr="00D516B8">
        <w:rPr>
          <w:rStyle w:val="Strong"/>
          <w:i/>
        </w:rPr>
        <w:t>Crenosoma</w:t>
      </w:r>
      <w:proofErr w:type="spellEnd"/>
      <w:r w:rsidR="00AB0372" w:rsidRPr="00D516B8">
        <w:rPr>
          <w:rStyle w:val="Strong"/>
          <w:i/>
        </w:rPr>
        <w:t> </w:t>
      </w:r>
      <w:proofErr w:type="spellStart"/>
      <w:r w:rsidRPr="00D516B8">
        <w:rPr>
          <w:rStyle w:val="Strong"/>
          <w:i/>
        </w:rPr>
        <w:t>vulpis</w:t>
      </w:r>
      <w:proofErr w:type="spellEnd"/>
      <w:r w:rsidRPr="00261D54">
        <w:rPr>
          <w:lang w:eastAsia="en-AU"/>
        </w:rPr>
        <w:t>: s</w:t>
      </w:r>
      <w:r w:rsidR="005E13EC" w:rsidRPr="00261D54">
        <w:t xml:space="preserve">nails must be imported </w:t>
      </w:r>
      <w:r w:rsidR="005E13EC" w:rsidRPr="00261D54">
        <w:rPr>
          <w:lang w:eastAsia="en-AU"/>
        </w:rPr>
        <w:t>into a</w:t>
      </w:r>
      <w:r w:rsidR="00CB43C3" w:rsidRPr="00261D54">
        <w:rPr>
          <w:lang w:eastAsia="en-AU"/>
        </w:rPr>
        <w:t xml:space="preserve"> </w:t>
      </w:r>
      <w:r w:rsidR="00CB43C3" w:rsidRPr="00261D54">
        <w:t xml:space="preserve">quarantine facility (an </w:t>
      </w:r>
      <w:r w:rsidR="007030A2">
        <w:t>a</w:t>
      </w:r>
      <w:r w:rsidR="00CB43C3" w:rsidRPr="00261D54">
        <w:t xml:space="preserve">pproved </w:t>
      </w:r>
      <w:r w:rsidR="007030A2">
        <w:t>a</w:t>
      </w:r>
      <w:r w:rsidR="00CB43C3" w:rsidRPr="00261D54">
        <w:t>rrangement</w:t>
      </w:r>
      <w:r w:rsidR="00BF00BE">
        <w:t xml:space="preserve"> site</w:t>
      </w:r>
      <w:r w:rsidR="00CB43C3" w:rsidRPr="00261D54">
        <w:t xml:space="preserve">) </w:t>
      </w:r>
      <w:r w:rsidR="005E13EC" w:rsidRPr="00261D54">
        <w:rPr>
          <w:lang w:eastAsia="en-AU"/>
        </w:rPr>
        <w:t xml:space="preserve">where they will be bred to the next generation while remaining in isolation from other snails and the definitive host, thus breaking the lifecycle of the </w:t>
      </w:r>
      <w:r w:rsidR="00CB43C3" w:rsidRPr="00261D54">
        <w:rPr>
          <w:lang w:eastAsia="en-AU"/>
        </w:rPr>
        <w:t xml:space="preserve">two </w:t>
      </w:r>
      <w:r w:rsidR="005E13EC" w:rsidRPr="00261D54">
        <w:rPr>
          <w:lang w:eastAsia="en-AU"/>
        </w:rPr>
        <w:t>nematode</w:t>
      </w:r>
      <w:r w:rsidR="00813734" w:rsidRPr="00261D54">
        <w:rPr>
          <w:lang w:eastAsia="en-AU"/>
        </w:rPr>
        <w:t>s</w:t>
      </w:r>
      <w:r w:rsidR="005E13EC" w:rsidRPr="00261D54">
        <w:rPr>
          <w:lang w:eastAsia="en-AU"/>
        </w:rPr>
        <w:t xml:space="preserve">. The next generation of </w:t>
      </w:r>
      <w:r w:rsidR="006F743C" w:rsidRPr="006F743C">
        <w:rPr>
          <w:i/>
          <w:lang w:eastAsia="en-AU"/>
        </w:rPr>
        <w:t>C.</w:t>
      </w:r>
      <w:r w:rsidR="00AB0372">
        <w:rPr>
          <w:i/>
          <w:lang w:eastAsia="en-AU"/>
        </w:rPr>
        <w:t> </w:t>
      </w:r>
      <w:r w:rsidR="006F743C" w:rsidRPr="006F743C">
        <w:rPr>
          <w:i/>
          <w:lang w:eastAsia="en-AU"/>
        </w:rPr>
        <w:t>aspersum</w:t>
      </w:r>
      <w:r w:rsidR="005E13EC" w:rsidRPr="00261D54">
        <w:rPr>
          <w:lang w:eastAsia="en-AU"/>
        </w:rPr>
        <w:t xml:space="preserve"> will then be free of </w:t>
      </w:r>
      <w:proofErr w:type="spellStart"/>
      <w:r w:rsidR="005E13EC" w:rsidRPr="00261D54">
        <w:rPr>
          <w:i/>
          <w:lang w:eastAsia="en-AU"/>
        </w:rPr>
        <w:t>Angiostrongylus</w:t>
      </w:r>
      <w:proofErr w:type="spellEnd"/>
      <w:r w:rsidR="005E13EC" w:rsidRPr="00261D54">
        <w:rPr>
          <w:lang w:eastAsia="en-AU"/>
        </w:rPr>
        <w:t xml:space="preserve"> spp. </w:t>
      </w:r>
      <w:r w:rsidR="00813734" w:rsidRPr="00261D54">
        <w:rPr>
          <w:lang w:eastAsia="en-AU"/>
        </w:rPr>
        <w:t xml:space="preserve">and </w:t>
      </w:r>
      <w:proofErr w:type="spellStart"/>
      <w:r w:rsidR="00813734" w:rsidRPr="00261D54">
        <w:rPr>
          <w:i/>
          <w:lang w:eastAsia="en-AU"/>
        </w:rPr>
        <w:t>Crenosoma</w:t>
      </w:r>
      <w:proofErr w:type="spellEnd"/>
      <w:r w:rsidR="00AB0372">
        <w:rPr>
          <w:i/>
          <w:lang w:eastAsia="en-AU"/>
        </w:rPr>
        <w:t> </w:t>
      </w:r>
      <w:proofErr w:type="spellStart"/>
      <w:r w:rsidR="00813734" w:rsidRPr="00261D54">
        <w:rPr>
          <w:i/>
          <w:lang w:eastAsia="en-AU"/>
        </w:rPr>
        <w:t>vulpis</w:t>
      </w:r>
      <w:proofErr w:type="spellEnd"/>
      <w:r w:rsidR="00813734" w:rsidRPr="00261D54">
        <w:rPr>
          <w:lang w:eastAsia="en-AU"/>
        </w:rPr>
        <w:t xml:space="preserve"> </w:t>
      </w:r>
      <w:r w:rsidR="005E13EC" w:rsidRPr="00261D54">
        <w:rPr>
          <w:lang w:eastAsia="en-AU"/>
        </w:rPr>
        <w:t xml:space="preserve">and will be eligible for release from the </w:t>
      </w:r>
      <w:r w:rsidR="00AB0372">
        <w:rPr>
          <w:lang w:eastAsia="en-AU"/>
        </w:rPr>
        <w:t>a</w:t>
      </w:r>
      <w:r w:rsidR="005E13EC" w:rsidRPr="00261D54">
        <w:rPr>
          <w:lang w:eastAsia="en-AU"/>
        </w:rPr>
        <w:t xml:space="preserve">pproved </w:t>
      </w:r>
      <w:r w:rsidR="00AB0372">
        <w:rPr>
          <w:lang w:eastAsia="en-AU"/>
        </w:rPr>
        <w:t>a</w:t>
      </w:r>
      <w:r w:rsidR="005E13EC" w:rsidRPr="00261D54">
        <w:rPr>
          <w:lang w:eastAsia="en-AU"/>
        </w:rPr>
        <w:t>rrangement</w:t>
      </w:r>
      <w:r w:rsidR="00BF00BE">
        <w:rPr>
          <w:lang w:eastAsia="en-AU"/>
        </w:rPr>
        <w:t xml:space="preserve"> site</w:t>
      </w:r>
      <w:r w:rsidR="005E13EC" w:rsidRPr="00261D54">
        <w:rPr>
          <w:lang w:eastAsia="en-AU"/>
        </w:rPr>
        <w:t>.</w:t>
      </w:r>
    </w:p>
    <w:p w14:paraId="64CC0612" w14:textId="0D468C8A" w:rsidR="00FA72F0" w:rsidRPr="00261D54" w:rsidRDefault="00FA72F0" w:rsidP="00FA72F0">
      <w:pPr>
        <w:pStyle w:val="ListBullet"/>
        <w:rPr>
          <w:rFonts w:ascii="Segoe UI" w:hAnsi="Segoe UI" w:cs="Segoe UI"/>
          <w:lang w:eastAsia="en-AU"/>
        </w:rPr>
      </w:pPr>
      <w:r w:rsidRPr="00445163">
        <w:rPr>
          <w:rStyle w:val="Strong"/>
        </w:rPr>
        <w:t xml:space="preserve">For management of vectored </w:t>
      </w:r>
      <w:r w:rsidR="000E5F7C" w:rsidRPr="00445163">
        <w:rPr>
          <w:rStyle w:val="Strong"/>
        </w:rPr>
        <w:t>plant pathogens</w:t>
      </w:r>
      <w:r>
        <w:t xml:space="preserve">: </w:t>
      </w:r>
      <w:r w:rsidRPr="00261D54">
        <w:rPr>
          <w:lang w:eastAsia="en-AU"/>
        </w:rPr>
        <w:t>s</w:t>
      </w:r>
      <w:r w:rsidRPr="00261D54">
        <w:t xml:space="preserve">nails must be imported </w:t>
      </w:r>
      <w:r w:rsidRPr="00261D54">
        <w:rPr>
          <w:lang w:eastAsia="en-AU"/>
        </w:rPr>
        <w:t xml:space="preserve">into a </w:t>
      </w:r>
      <w:r w:rsidRPr="00261D54">
        <w:t xml:space="preserve">quarantine facility (an </w:t>
      </w:r>
      <w:r w:rsidR="001766A5">
        <w:t>a</w:t>
      </w:r>
      <w:r w:rsidRPr="00261D54">
        <w:t xml:space="preserve">pproved </w:t>
      </w:r>
      <w:r w:rsidR="001766A5">
        <w:t>a</w:t>
      </w:r>
      <w:r w:rsidRPr="00261D54">
        <w:t>rrangement</w:t>
      </w:r>
      <w:r w:rsidR="00BF00BE">
        <w:t xml:space="preserve"> site</w:t>
      </w:r>
      <w:r w:rsidRPr="00261D54">
        <w:t xml:space="preserve">) </w:t>
      </w:r>
      <w:r w:rsidRPr="00261D54">
        <w:rPr>
          <w:lang w:eastAsia="en-AU"/>
        </w:rPr>
        <w:t>where they will be bred to the next generation while remaining in isolation from other snails</w:t>
      </w:r>
      <w:r>
        <w:rPr>
          <w:lang w:eastAsia="en-AU"/>
        </w:rPr>
        <w:t xml:space="preserve">. Isolation will break the life cycle of </w:t>
      </w:r>
      <w:r w:rsidR="00A53BAA">
        <w:rPr>
          <w:lang w:eastAsia="en-AU"/>
        </w:rPr>
        <w:t>plant pathogens</w:t>
      </w:r>
      <w:r>
        <w:rPr>
          <w:lang w:eastAsia="en-AU"/>
        </w:rPr>
        <w:t xml:space="preserve">. </w:t>
      </w:r>
      <w:r w:rsidR="002A1BF5">
        <w:t xml:space="preserve">The next generation of snails will then be </w:t>
      </w:r>
      <w:r w:rsidR="002A1BF5" w:rsidRPr="00261D54">
        <w:rPr>
          <w:lang w:eastAsia="en-AU"/>
        </w:rPr>
        <w:t xml:space="preserve">eligible for release from the </w:t>
      </w:r>
      <w:r w:rsidR="001766A5">
        <w:rPr>
          <w:lang w:eastAsia="en-AU"/>
        </w:rPr>
        <w:t>a</w:t>
      </w:r>
      <w:r w:rsidR="002A1BF5" w:rsidRPr="00261D54">
        <w:rPr>
          <w:lang w:eastAsia="en-AU"/>
        </w:rPr>
        <w:t xml:space="preserve">pproved </w:t>
      </w:r>
      <w:r w:rsidR="001766A5">
        <w:rPr>
          <w:lang w:eastAsia="en-AU"/>
        </w:rPr>
        <w:t>a</w:t>
      </w:r>
      <w:r w:rsidR="002A1BF5" w:rsidRPr="00261D54">
        <w:rPr>
          <w:lang w:eastAsia="en-AU"/>
        </w:rPr>
        <w:t>rrangement</w:t>
      </w:r>
      <w:r w:rsidR="00BF00BE">
        <w:rPr>
          <w:lang w:eastAsia="en-AU"/>
        </w:rPr>
        <w:t xml:space="preserve"> site</w:t>
      </w:r>
      <w:r>
        <w:t>.</w:t>
      </w:r>
    </w:p>
    <w:bookmarkEnd w:id="6"/>
    <w:p w14:paraId="7D130018" w14:textId="668A3284" w:rsidR="008F1BA3" w:rsidRPr="00261D54" w:rsidRDefault="00B00EF9">
      <w:r w:rsidRPr="00261D54">
        <w:t xml:space="preserve">Interested parties are invited to provide comment on this </w:t>
      </w:r>
      <w:r w:rsidR="005E13EC" w:rsidRPr="00261D54">
        <w:t xml:space="preserve">draft </w:t>
      </w:r>
      <w:r w:rsidR="00046AD2" w:rsidRPr="00261D54">
        <w:t>biosecurity import risk review</w:t>
      </w:r>
      <w:r w:rsidR="00012BD0" w:rsidRPr="00261D54">
        <w:t xml:space="preserve">. Further details </w:t>
      </w:r>
      <w:r w:rsidR="005757D9" w:rsidRPr="00261D54">
        <w:t xml:space="preserve">for submissions </w:t>
      </w:r>
      <w:r w:rsidR="00012BD0" w:rsidRPr="00261D54">
        <w:t xml:space="preserve">are provided </w:t>
      </w:r>
      <w:r w:rsidR="005757D9" w:rsidRPr="00261D54">
        <w:t>on the department’s website.</w:t>
      </w:r>
    </w:p>
    <w:p w14:paraId="626BC382" w14:textId="77777777" w:rsidR="0026709E" w:rsidRPr="00261D54" w:rsidRDefault="0026709E" w:rsidP="00885C19">
      <w:pPr>
        <w:pStyle w:val="Heading2"/>
      </w:pPr>
      <w:bookmarkStart w:id="7" w:name="_Toc172820549"/>
      <w:r w:rsidRPr="00261D54">
        <w:lastRenderedPageBreak/>
        <w:t>Introduction</w:t>
      </w:r>
      <w:bookmarkEnd w:id="7"/>
    </w:p>
    <w:p w14:paraId="51BFBDFC" w14:textId="64B68ABC" w:rsidR="00624A40" w:rsidRPr="00261D54" w:rsidRDefault="00624A40" w:rsidP="009408B3">
      <w:r w:rsidRPr="00261D54">
        <w:t xml:space="preserve">Australia’s biosecurity policies aim to </w:t>
      </w:r>
      <w:r w:rsidR="00A47DA7" w:rsidRPr="00261D54">
        <w:t>guard agai</w:t>
      </w:r>
      <w:r w:rsidR="00F52264" w:rsidRPr="00261D54">
        <w:t xml:space="preserve">nst the entry, establishment and spread of exotic </w:t>
      </w:r>
      <w:r w:rsidR="00A47DA7" w:rsidRPr="00261D54">
        <w:t xml:space="preserve">diseases and </w:t>
      </w:r>
      <w:r w:rsidRPr="00261D54">
        <w:t>pests</w:t>
      </w:r>
      <w:r w:rsidR="00F52264" w:rsidRPr="00261D54">
        <w:t xml:space="preserve"> which might otherwise threaten </w:t>
      </w:r>
      <w:r w:rsidRPr="00261D54">
        <w:t xml:space="preserve">Australia’s </w:t>
      </w:r>
      <w:r w:rsidR="008C5F4A" w:rsidRPr="00261D54">
        <w:t xml:space="preserve">agricultural industries, natural environments, or people. </w:t>
      </w:r>
      <w:r w:rsidR="009408B3" w:rsidRPr="00261D54">
        <w:t xml:space="preserve">Biosecurity import risk review </w:t>
      </w:r>
      <w:r w:rsidR="0005008A" w:rsidRPr="00261D54">
        <w:t xml:space="preserve">enables </w:t>
      </w:r>
      <w:r w:rsidR="002D66A8" w:rsidRPr="00261D54">
        <w:t>the Department of Agriculture, Fisheries and Forestry (</w:t>
      </w:r>
      <w:r w:rsidR="0005008A" w:rsidRPr="00261D54">
        <w:t>the department</w:t>
      </w:r>
      <w:r w:rsidR="002D66A8" w:rsidRPr="00261D54">
        <w:t xml:space="preserve">) to assess the </w:t>
      </w:r>
      <w:r w:rsidRPr="00261D54">
        <w:t>level of biosecurity risk that may be associated with proposals to import goods into Australia. If the biosecurity risk</w:t>
      </w:r>
      <w:r w:rsidR="002D66A8" w:rsidRPr="00261D54">
        <w:t xml:space="preserve"> exceeds </w:t>
      </w:r>
      <w:r w:rsidRPr="00261D54">
        <w:t xml:space="preserve">Australia’s </w:t>
      </w:r>
      <w:r w:rsidRPr="00261D54">
        <w:rPr>
          <w:rFonts w:eastAsia="Cambria" w:cs="Cambria"/>
        </w:rPr>
        <w:t>appropriate level of protection</w:t>
      </w:r>
      <w:r w:rsidRPr="00261D54">
        <w:t xml:space="preserve"> (ALOP), risk management measures are proposed. If the </w:t>
      </w:r>
      <w:r w:rsidR="00633FDD" w:rsidRPr="00261D54">
        <w:t xml:space="preserve">biosecurity </w:t>
      </w:r>
      <w:r w:rsidRPr="00261D54">
        <w:t xml:space="preserve">risk cannot be reduced to </w:t>
      </w:r>
      <w:r w:rsidR="002A3D6F" w:rsidRPr="00261D54">
        <w:t>a very low level, but not to zero</w:t>
      </w:r>
      <w:r w:rsidR="00633FDD" w:rsidRPr="00261D54">
        <w:t xml:space="preserve">, as required </w:t>
      </w:r>
      <w:r w:rsidR="00633FDD" w:rsidRPr="0036710A">
        <w:t xml:space="preserve">under the </w:t>
      </w:r>
      <w:r w:rsidR="00633FDD" w:rsidRPr="005F685B">
        <w:t>Biosecurity Act</w:t>
      </w:r>
      <w:r w:rsidR="00633FDD" w:rsidRPr="006D35F7">
        <w:rPr>
          <w:i/>
          <w:iCs/>
        </w:rPr>
        <w:t xml:space="preserve"> </w:t>
      </w:r>
      <w:r w:rsidR="005F685B" w:rsidRPr="005F685B">
        <w:t>a</w:t>
      </w:r>
      <w:r w:rsidR="00FC4F4A" w:rsidRPr="0036710A">
        <w:t xml:space="preserve">nd </w:t>
      </w:r>
      <w:r w:rsidR="00450750" w:rsidRPr="0036710A">
        <w:t>through means available to the department</w:t>
      </w:r>
      <w:r w:rsidRPr="0036710A">
        <w:t>, the goods will not</w:t>
      </w:r>
      <w:r w:rsidRPr="00261D54">
        <w:t xml:space="preserve"> be imported into Australia.</w:t>
      </w:r>
    </w:p>
    <w:p w14:paraId="4AB83581" w14:textId="7B7EC5CC" w:rsidR="00624A40" w:rsidRPr="00261D54" w:rsidRDefault="00FC4F4A" w:rsidP="00624A40">
      <w:r w:rsidRPr="00261D54">
        <w:t>Biosecurity import risk is assessed</w:t>
      </w:r>
      <w:r w:rsidR="00624A40" w:rsidRPr="00261D54">
        <w:t xml:space="preserve"> by the </w:t>
      </w:r>
      <w:r w:rsidRPr="00261D54">
        <w:t>department</w:t>
      </w:r>
      <w:r w:rsidR="00624A40" w:rsidRPr="00261D54">
        <w:t xml:space="preserve"> using technical and scientific experts from relevant fields and involve consultation with stakeholders at various stages during the process.</w:t>
      </w:r>
      <w:r w:rsidRPr="00261D54">
        <w:t xml:space="preserve"> The assessment may take </w:t>
      </w:r>
      <w:r w:rsidR="00624A40" w:rsidRPr="00261D54">
        <w:t>the form of a biosecurity import risk analysis</w:t>
      </w:r>
      <w:r w:rsidR="00624A40" w:rsidRPr="00261D54" w:rsidDel="004023A6">
        <w:t xml:space="preserve"> </w:t>
      </w:r>
      <w:r w:rsidR="00CF00F5" w:rsidRPr="00261D54">
        <w:t xml:space="preserve">(BIRA) </w:t>
      </w:r>
      <w:r w:rsidR="00624A40" w:rsidRPr="00261D54">
        <w:t>or a non-regulated risk analysis (such as scientific review of existing policy and import conditions, or scientific advice).</w:t>
      </w:r>
      <w:r w:rsidR="00CF00F5" w:rsidRPr="00261D54">
        <w:t xml:space="preserve"> This biosecurity import risk review is a non-regulated </w:t>
      </w:r>
      <w:r w:rsidR="007260FC" w:rsidRPr="00261D54">
        <w:t>analysis</w:t>
      </w:r>
      <w:r w:rsidR="00CF00F5" w:rsidRPr="00261D54">
        <w:t>.</w:t>
      </w:r>
    </w:p>
    <w:p w14:paraId="17E977A6" w14:textId="4D67FB6A" w:rsidR="00624A40" w:rsidRPr="00261D54" w:rsidRDefault="00624A40" w:rsidP="00624A40">
      <w:r w:rsidRPr="00261D54">
        <w:t xml:space="preserve">Further information about Australia’s biosecurity framework is provided in the </w:t>
      </w:r>
      <w:hyperlink r:id="rId17" w:history="1">
        <w:r w:rsidRPr="00261D54">
          <w:rPr>
            <w:rStyle w:val="Hyperlink"/>
          </w:rPr>
          <w:t>Biosecurity import risk analysis guidelines 2016</w:t>
        </w:r>
      </w:hyperlink>
      <w:r w:rsidRPr="00261D54">
        <w:t>.</w:t>
      </w:r>
    </w:p>
    <w:p w14:paraId="5845E033" w14:textId="541BDE61" w:rsidR="00E92C74" w:rsidRPr="00261D54" w:rsidRDefault="00624A40" w:rsidP="00292703">
      <w:r w:rsidRPr="00261D54">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suitable efficacy of alternative biosecurity measures.</w:t>
      </w:r>
      <w:bookmarkStart w:id="8" w:name="_Toc104991939"/>
      <w:bookmarkStart w:id="9" w:name="_Toc105141630"/>
      <w:bookmarkStart w:id="10" w:name="_Toc105141673"/>
      <w:bookmarkStart w:id="11" w:name="_Toc105155595"/>
      <w:bookmarkStart w:id="12" w:name="_Toc104991940"/>
      <w:bookmarkStart w:id="13" w:name="_Toc105141631"/>
      <w:bookmarkStart w:id="14" w:name="_Toc105141674"/>
      <w:bookmarkStart w:id="15" w:name="_Toc105155596"/>
      <w:bookmarkStart w:id="16" w:name="_Toc104991941"/>
      <w:bookmarkStart w:id="17" w:name="_Toc105141632"/>
      <w:bookmarkStart w:id="18" w:name="_Toc105141675"/>
      <w:bookmarkStart w:id="19" w:name="_Toc105155597"/>
      <w:bookmarkStart w:id="20" w:name="_Toc104991942"/>
      <w:bookmarkStart w:id="21" w:name="_Toc105141633"/>
      <w:bookmarkStart w:id="22" w:name="_Toc105141676"/>
      <w:bookmarkStart w:id="23" w:name="_Toc105155598"/>
      <w:bookmarkStart w:id="24" w:name="_Toc104991943"/>
      <w:bookmarkStart w:id="25" w:name="_Toc105141634"/>
      <w:bookmarkStart w:id="26" w:name="_Toc105141677"/>
      <w:bookmarkStart w:id="27" w:name="_Toc105155599"/>
      <w:bookmarkStart w:id="28" w:name="_Toc104991944"/>
      <w:bookmarkStart w:id="29" w:name="_Toc105141635"/>
      <w:bookmarkStart w:id="30" w:name="_Toc105141678"/>
      <w:bookmarkStart w:id="31" w:name="_Toc105155600"/>
      <w:bookmarkStart w:id="32" w:name="_Toc104991945"/>
      <w:bookmarkStart w:id="33" w:name="_Toc105141636"/>
      <w:bookmarkStart w:id="34" w:name="_Toc105141679"/>
      <w:bookmarkStart w:id="35" w:name="_Toc105155601"/>
      <w:bookmarkStart w:id="36" w:name="_Toc104991946"/>
      <w:bookmarkStart w:id="37" w:name="_Toc105141637"/>
      <w:bookmarkStart w:id="38" w:name="_Toc105141680"/>
      <w:bookmarkStart w:id="39" w:name="_Toc10515560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B38411E" w14:textId="504B43E6" w:rsidR="0026709E" w:rsidRPr="00261D54" w:rsidRDefault="0026709E" w:rsidP="00386C83">
      <w:pPr>
        <w:pStyle w:val="Heading3"/>
        <w:spacing w:before="120" w:after="240"/>
      </w:pPr>
      <w:bookmarkStart w:id="40" w:name="_Toc172820550"/>
      <w:r w:rsidRPr="00261D54">
        <w:t>Background</w:t>
      </w:r>
      <w:bookmarkEnd w:id="40"/>
    </w:p>
    <w:p w14:paraId="4BD7ABA4" w14:textId="32A67FFE" w:rsidR="00CF00F5" w:rsidRPr="00261D54" w:rsidRDefault="00CF00F5" w:rsidP="00CF00F5">
      <w:r w:rsidRPr="00261D54">
        <w:t xml:space="preserve">In response to members of the public (the applicants) with specific commercial interests in developing the Australian </w:t>
      </w:r>
      <w:r w:rsidR="00EF5C97">
        <w:t>heliciculture</w:t>
      </w:r>
      <w:r w:rsidRPr="00261D54">
        <w:t xml:space="preserve"> industry, the relevant departments of the Australian Government independently undertook </w:t>
      </w:r>
      <w:r w:rsidR="00E76991">
        <w:t>analyses f</w:t>
      </w:r>
      <w:r w:rsidRPr="00261D54">
        <w:t>or the import</w:t>
      </w:r>
      <w:r w:rsidR="00E76991">
        <w:t>ation</w:t>
      </w:r>
      <w:r w:rsidRPr="00261D54">
        <w:t xml:space="preserve"> of live </w:t>
      </w:r>
      <w:r w:rsidR="006F743C" w:rsidRPr="006F743C">
        <w:rPr>
          <w:i/>
          <w:iCs/>
        </w:rPr>
        <w:t>C.</w:t>
      </w:r>
      <w:r w:rsidR="00A24B4B">
        <w:rPr>
          <w:i/>
          <w:iCs/>
        </w:rPr>
        <w:t> </w:t>
      </w:r>
      <w:r w:rsidR="006F743C" w:rsidRPr="006F743C">
        <w:rPr>
          <w:i/>
          <w:iCs/>
        </w:rPr>
        <w:t>aspersum</w:t>
      </w:r>
      <w:r w:rsidRPr="00261D54">
        <w:rPr>
          <w:i/>
          <w:iCs/>
        </w:rPr>
        <w:t>,</w:t>
      </w:r>
      <w:r w:rsidRPr="00261D54">
        <w:t xml:space="preserve"> as required under Australian law.</w:t>
      </w:r>
    </w:p>
    <w:p w14:paraId="2BE09496" w14:textId="77777777" w:rsidR="00CF00F5" w:rsidRPr="00261D54" w:rsidRDefault="00CF00F5" w:rsidP="00CF00F5">
      <w:r w:rsidRPr="00261D54">
        <w:t>Two separate pieces of legislation underpin the required risk review for this import proposal.</w:t>
      </w:r>
    </w:p>
    <w:p w14:paraId="61B10872" w14:textId="0B62249B" w:rsidR="00CF00F5" w:rsidRPr="0036710A" w:rsidRDefault="00CF00F5" w:rsidP="00CF00F5">
      <w:r w:rsidRPr="00261D54">
        <w:t xml:space="preserve">The first </w:t>
      </w:r>
      <w:r w:rsidR="00C84F73">
        <w:t>evaluation</w:t>
      </w:r>
      <w:r w:rsidRPr="00261D54">
        <w:t xml:space="preserve"> (completed June 2020) was undertaken by the (then) Department of the Environment and Energy</w:t>
      </w:r>
      <w:r w:rsidR="000C2C20">
        <w:t xml:space="preserve"> </w:t>
      </w:r>
      <w:r w:rsidRPr="00261D54">
        <w:t xml:space="preserve">in accordance with the </w:t>
      </w:r>
      <w:r w:rsidRPr="00261D54">
        <w:rPr>
          <w:i/>
          <w:iCs/>
        </w:rPr>
        <w:t>Environment Protection and Biodiversity Conservation Act 1999</w:t>
      </w:r>
      <w:r w:rsidRPr="00261D54">
        <w:t xml:space="preserve"> (EPBC Act)</w:t>
      </w:r>
      <w:r w:rsidRPr="00261D54">
        <w:rPr>
          <w:i/>
          <w:iCs/>
        </w:rPr>
        <w:t>,</w:t>
      </w:r>
      <w:r w:rsidRPr="00261D54">
        <w:t xml:space="preserve"> and was the project undertaken at the time of the first contact by the applicants. This </w:t>
      </w:r>
      <w:r w:rsidR="00C84F73">
        <w:t>evaluation</w:t>
      </w:r>
      <w:r w:rsidRPr="00261D54">
        <w:t xml:space="preserve"> recommended listing </w:t>
      </w:r>
      <w:r w:rsidR="006F743C" w:rsidRPr="006F743C">
        <w:rPr>
          <w:i/>
          <w:iCs/>
        </w:rPr>
        <w:t>C.</w:t>
      </w:r>
      <w:r w:rsidR="00467062">
        <w:rPr>
          <w:i/>
          <w:iCs/>
        </w:rPr>
        <w:t> </w:t>
      </w:r>
      <w:r w:rsidR="006F743C" w:rsidRPr="006F743C">
        <w:rPr>
          <w:i/>
          <w:iCs/>
        </w:rPr>
        <w:t>aspersum</w:t>
      </w:r>
      <w:r w:rsidRPr="00261D54">
        <w:t xml:space="preserve"> (Common Garden Snail) in Part 1 of the </w:t>
      </w:r>
      <w:hyperlink r:id="rId18" w:history="1">
        <w:r w:rsidRPr="00261D54">
          <w:rPr>
            <w:rStyle w:val="Hyperlink"/>
          </w:rPr>
          <w:t>List of Specimens taken to be Suitable for Live Import</w:t>
        </w:r>
      </w:hyperlink>
      <w:r w:rsidRPr="00261D54">
        <w:t xml:space="preserve"> (specimens that can be imported without a </w:t>
      </w:r>
      <w:r w:rsidRPr="0036710A">
        <w:t xml:space="preserve">permit under the EPBC Act). Importation of </w:t>
      </w:r>
      <w:r w:rsidR="006F743C" w:rsidRPr="00D516B8">
        <w:rPr>
          <w:rStyle w:val="Emphasis"/>
        </w:rPr>
        <w:t>C.</w:t>
      </w:r>
      <w:r w:rsidR="00BF0A6D">
        <w:rPr>
          <w:rStyle w:val="Emphasis"/>
        </w:rPr>
        <w:t> </w:t>
      </w:r>
      <w:r w:rsidR="006F743C" w:rsidRPr="00D516B8">
        <w:rPr>
          <w:rStyle w:val="Emphasis"/>
        </w:rPr>
        <w:t>aspersum</w:t>
      </w:r>
      <w:r w:rsidRPr="0036710A">
        <w:t xml:space="preserve"> would be subject to an importation approval under the Biosecurity Act</w:t>
      </w:r>
      <w:r w:rsidR="00B21120">
        <w:t>.</w:t>
      </w:r>
    </w:p>
    <w:p w14:paraId="5F9DE1F7" w14:textId="452147C3" w:rsidR="00CF00F5" w:rsidRPr="00261D54" w:rsidRDefault="00CF00F5" w:rsidP="00CF00F5">
      <w:r w:rsidRPr="00261D54">
        <w:t xml:space="preserve">The current biosecurity </w:t>
      </w:r>
      <w:r w:rsidR="00097A77" w:rsidRPr="00261D54">
        <w:t xml:space="preserve">import </w:t>
      </w:r>
      <w:r w:rsidRPr="00261D54">
        <w:t xml:space="preserve">risk </w:t>
      </w:r>
      <w:r w:rsidRPr="0036710A">
        <w:t xml:space="preserve">review is being undertaken by the </w:t>
      </w:r>
      <w:r w:rsidR="00097A77" w:rsidRPr="0036710A">
        <w:t xml:space="preserve">department </w:t>
      </w:r>
      <w:r w:rsidRPr="0036710A">
        <w:t xml:space="preserve">with </w:t>
      </w:r>
      <w:r w:rsidR="008C13A2">
        <w:t xml:space="preserve">additional </w:t>
      </w:r>
      <w:r w:rsidRPr="0036710A">
        <w:t>technical expertise provided by an external consultant, in accordance with the requirements of the Biosecurity Act</w:t>
      </w:r>
      <w:r w:rsidR="00097A77" w:rsidRPr="00261D54">
        <w:t>.</w:t>
      </w:r>
    </w:p>
    <w:p w14:paraId="01688489" w14:textId="2CE9AA66" w:rsidR="00D811F0" w:rsidRPr="00261D54" w:rsidRDefault="00CF00F5" w:rsidP="00C322BF">
      <w:r w:rsidRPr="00261D54">
        <w:t xml:space="preserve">Completion of both </w:t>
      </w:r>
      <w:r w:rsidR="00E76991">
        <w:t>evaluations</w:t>
      </w:r>
      <w:r w:rsidRPr="00261D54">
        <w:t xml:space="preserve"> is a prerequisite to any live animal imports.</w:t>
      </w:r>
    </w:p>
    <w:p w14:paraId="0B07BD66" w14:textId="3B8A46C6" w:rsidR="00407CCF" w:rsidRPr="00261D54" w:rsidRDefault="00407CCF" w:rsidP="00407CCF">
      <w:r w:rsidRPr="00261D54">
        <w:lastRenderedPageBreak/>
        <w:t>The applicants advised that there is significant interest in the restaurant industry in Australi</w:t>
      </w:r>
      <w:r w:rsidR="00CA2BD3" w:rsidRPr="00261D54">
        <w:t>a</w:t>
      </w:r>
      <w:r w:rsidRPr="00261D54">
        <w:t xml:space="preserve">, and </w:t>
      </w:r>
      <w:r w:rsidR="00CA2BD3" w:rsidRPr="00261D54">
        <w:t>internationally</w:t>
      </w:r>
      <w:r w:rsidRPr="00261D54">
        <w:t xml:space="preserve">, in obtaining high quality </w:t>
      </w:r>
      <w:r w:rsidRPr="00261D54">
        <w:rPr>
          <w:i/>
          <w:iCs/>
        </w:rPr>
        <w:t>escargots</w:t>
      </w:r>
      <w:r w:rsidRPr="00261D54">
        <w:t xml:space="preserve"> </w:t>
      </w:r>
      <w:r w:rsidR="00CA2BD3" w:rsidRPr="00261D54">
        <w:t xml:space="preserve">(edible snails) </w:t>
      </w:r>
      <w:r w:rsidRPr="00261D54">
        <w:t xml:space="preserve">for human consumption. To service this need, they wished to develop Australian </w:t>
      </w:r>
      <w:r w:rsidR="00EF5C97">
        <w:t>heliciculture</w:t>
      </w:r>
      <w:r w:rsidRPr="00261D54">
        <w:t xml:space="preserve"> businesses </w:t>
      </w:r>
      <w:r w:rsidR="00095233" w:rsidRPr="00261D54">
        <w:t xml:space="preserve">by </w:t>
      </w:r>
      <w:r w:rsidRPr="00261D54">
        <w:t>farming the common garden snail (</w:t>
      </w:r>
      <w:r w:rsidR="006F743C" w:rsidRPr="006F743C">
        <w:rPr>
          <w:i/>
          <w:iCs/>
        </w:rPr>
        <w:t>C.</w:t>
      </w:r>
      <w:r w:rsidR="000A2C3C">
        <w:rPr>
          <w:i/>
          <w:iCs/>
        </w:rPr>
        <w:t> </w:t>
      </w:r>
      <w:r w:rsidR="006F743C" w:rsidRPr="006F743C">
        <w:rPr>
          <w:i/>
          <w:iCs/>
        </w:rPr>
        <w:t>aspersum</w:t>
      </w:r>
      <w:r w:rsidRPr="00261D54">
        <w:t>). The snails bearing the desirable characteristics would be sourced from eligible overseas producers of edible snails.</w:t>
      </w:r>
    </w:p>
    <w:p w14:paraId="42F9AB3A" w14:textId="29B71681" w:rsidR="00407CCF" w:rsidRPr="00261D54" w:rsidRDefault="00407CCF" w:rsidP="00407CCF">
      <w:r w:rsidRPr="00261D54">
        <w:t xml:space="preserve">The applicants have asserted that the </w:t>
      </w:r>
      <w:r w:rsidR="006F743C" w:rsidRPr="006F743C">
        <w:rPr>
          <w:i/>
          <w:iCs/>
        </w:rPr>
        <w:t>C.</w:t>
      </w:r>
      <w:r w:rsidR="00156E43">
        <w:rPr>
          <w:i/>
          <w:iCs/>
        </w:rPr>
        <w:t> </w:t>
      </w:r>
      <w:r w:rsidR="006F743C" w:rsidRPr="006F743C">
        <w:rPr>
          <w:i/>
          <w:iCs/>
        </w:rPr>
        <w:t>aspersum</w:t>
      </w:r>
      <w:r w:rsidRPr="00261D54">
        <w:rPr>
          <w:i/>
          <w:iCs/>
        </w:rPr>
        <w:t xml:space="preserve"> </w:t>
      </w:r>
      <w:r w:rsidRPr="00261D54">
        <w:t>currently available in Australia are smaller than the more commercially attractive snails available in Europe. Snails of less than 8 to 10 grams</w:t>
      </w:r>
      <w:r w:rsidR="008073F4" w:rsidRPr="00261D54">
        <w:t>,</w:t>
      </w:r>
      <w:r w:rsidRPr="00261D54">
        <w:t xml:space="preserve"> and </w:t>
      </w:r>
      <w:r w:rsidR="008073F4" w:rsidRPr="00261D54">
        <w:t xml:space="preserve">of </w:t>
      </w:r>
      <w:r w:rsidRPr="00261D54">
        <w:t>small shell size</w:t>
      </w:r>
      <w:r w:rsidR="008073F4" w:rsidRPr="00261D54">
        <w:t>,</w:t>
      </w:r>
      <w:r w:rsidRPr="00261D54">
        <w:t xml:space="preserve"> are reportedly unsuitable for sale. The applicants wish to use imported snails as a base to breed from, rather than ‘spending years developing snails of a suitable size from domestic stock’.</w:t>
      </w:r>
    </w:p>
    <w:p w14:paraId="7F2A9A3F" w14:textId="5B1EB783" w:rsidR="00407CCF" w:rsidRPr="00261D54" w:rsidRDefault="00407CCF" w:rsidP="00407CCF">
      <w:r w:rsidRPr="00261D54">
        <w:t>At the beginning of the 20</w:t>
      </w:r>
      <w:r w:rsidR="00C8336F">
        <w:t>th</w:t>
      </w:r>
      <w:r w:rsidR="002F103F" w:rsidRPr="00261D54">
        <w:t xml:space="preserve"> </w:t>
      </w:r>
      <w:r w:rsidR="00ED221F">
        <w:t>c</w:t>
      </w:r>
      <w:r w:rsidRPr="00261D54">
        <w:t>entury</w:t>
      </w:r>
      <w:r w:rsidR="002F103F" w:rsidRPr="00261D54">
        <w:t>,</w:t>
      </w:r>
      <w:r w:rsidRPr="00261D54">
        <w:t xml:space="preserve"> two subspecies </w:t>
      </w:r>
      <w:r w:rsidR="002F103F" w:rsidRPr="00261D54">
        <w:t xml:space="preserve">of this snail </w:t>
      </w:r>
      <w:r w:rsidRPr="00261D54">
        <w:t>were defined based on shell characteristics</w:t>
      </w:r>
      <w:r w:rsidR="002F103F" w:rsidRPr="00261D54">
        <w:t xml:space="preserve">: </w:t>
      </w:r>
      <w:r w:rsidRPr="00261D54">
        <w:rPr>
          <w:i/>
          <w:iCs/>
        </w:rPr>
        <w:t>Helix</w:t>
      </w:r>
      <w:r w:rsidR="00F06868">
        <w:rPr>
          <w:i/>
          <w:iCs/>
        </w:rPr>
        <w:t> </w:t>
      </w:r>
      <w:proofErr w:type="spellStart"/>
      <w:r w:rsidRPr="00261D54">
        <w:rPr>
          <w:i/>
          <w:iCs/>
        </w:rPr>
        <w:t>aspersa</w:t>
      </w:r>
      <w:proofErr w:type="spellEnd"/>
      <w:r w:rsidR="00F06868">
        <w:rPr>
          <w:i/>
          <w:iCs/>
        </w:rPr>
        <w:t> </w:t>
      </w:r>
      <w:proofErr w:type="spellStart"/>
      <w:r w:rsidRPr="00261D54">
        <w:rPr>
          <w:i/>
          <w:iCs/>
        </w:rPr>
        <w:t>aspersa</w:t>
      </w:r>
      <w:proofErr w:type="spellEnd"/>
      <w:r w:rsidRPr="00261D54">
        <w:t xml:space="preserve"> (now classified as </w:t>
      </w:r>
      <w:r w:rsidR="00406340" w:rsidRPr="00406340">
        <w:rPr>
          <w:i/>
          <w:iCs/>
        </w:rPr>
        <w:t>Cornu</w:t>
      </w:r>
      <w:r w:rsidR="00F06868">
        <w:rPr>
          <w:i/>
          <w:iCs/>
        </w:rPr>
        <w:t> </w:t>
      </w:r>
      <w:r w:rsidR="00406340" w:rsidRPr="00406340">
        <w:rPr>
          <w:i/>
          <w:iCs/>
        </w:rPr>
        <w:t>aspersum</w:t>
      </w:r>
      <w:r w:rsidR="00F06868">
        <w:rPr>
          <w:i/>
          <w:iCs/>
        </w:rPr>
        <w:t> </w:t>
      </w:r>
      <w:proofErr w:type="spellStart"/>
      <w:r w:rsidRPr="00261D54">
        <w:rPr>
          <w:i/>
          <w:iCs/>
        </w:rPr>
        <w:t>aspersum</w:t>
      </w:r>
      <w:proofErr w:type="spellEnd"/>
      <w:r w:rsidRPr="00261D54">
        <w:rPr>
          <w:i/>
          <w:iCs/>
        </w:rPr>
        <w:t>)</w:t>
      </w:r>
      <w:r w:rsidRPr="00261D54">
        <w:t xml:space="preserve"> and </w:t>
      </w:r>
      <w:r w:rsidRPr="00261D54">
        <w:rPr>
          <w:i/>
          <w:iCs/>
        </w:rPr>
        <w:t>Helix</w:t>
      </w:r>
      <w:r w:rsidR="00F06868">
        <w:rPr>
          <w:i/>
          <w:iCs/>
        </w:rPr>
        <w:t> </w:t>
      </w:r>
      <w:proofErr w:type="spellStart"/>
      <w:r w:rsidRPr="00261D54">
        <w:rPr>
          <w:i/>
          <w:iCs/>
        </w:rPr>
        <w:t>aspersa</w:t>
      </w:r>
      <w:proofErr w:type="spellEnd"/>
      <w:r w:rsidR="00F06868">
        <w:rPr>
          <w:i/>
          <w:iCs/>
        </w:rPr>
        <w:t> </w:t>
      </w:r>
      <w:r w:rsidRPr="00261D54">
        <w:rPr>
          <w:i/>
          <w:iCs/>
        </w:rPr>
        <w:t xml:space="preserve">maxima </w:t>
      </w:r>
      <w:r w:rsidRPr="00261D54">
        <w:t xml:space="preserve">(now classified as </w:t>
      </w:r>
      <w:r w:rsidR="00406340" w:rsidRPr="00406340">
        <w:rPr>
          <w:i/>
          <w:iCs/>
        </w:rPr>
        <w:t>Cornu</w:t>
      </w:r>
      <w:r w:rsidR="00F06868">
        <w:rPr>
          <w:i/>
          <w:iCs/>
        </w:rPr>
        <w:t> </w:t>
      </w:r>
      <w:r w:rsidR="00406340" w:rsidRPr="00406340">
        <w:rPr>
          <w:i/>
          <w:iCs/>
        </w:rPr>
        <w:t>aspersum</w:t>
      </w:r>
      <w:r w:rsidR="00F06868">
        <w:rPr>
          <w:i/>
          <w:iCs/>
        </w:rPr>
        <w:t> </w:t>
      </w:r>
      <w:r w:rsidRPr="00261D54">
        <w:rPr>
          <w:i/>
          <w:iCs/>
        </w:rPr>
        <w:t>maximum)</w:t>
      </w:r>
      <w:r w:rsidRPr="00261D54">
        <w:t xml:space="preserve">. These subspecies are </w:t>
      </w:r>
      <w:r w:rsidR="005B1020" w:rsidRPr="00261D54">
        <w:t xml:space="preserve">currently </w:t>
      </w:r>
      <w:r w:rsidRPr="00261D54">
        <w:t xml:space="preserve">recognised as genetically divergent, </w:t>
      </w:r>
      <w:r w:rsidR="005B1020" w:rsidRPr="00261D54">
        <w:t>although t</w:t>
      </w:r>
      <w:r w:rsidRPr="00261D54">
        <w:t xml:space="preserve">here are differing views on </w:t>
      </w:r>
      <w:r w:rsidR="005B1020" w:rsidRPr="00261D54">
        <w:t>whether th</w:t>
      </w:r>
      <w:r w:rsidR="00CF7A71" w:rsidRPr="00261D54">
        <w:t xml:space="preserve">ey constitute separate </w:t>
      </w:r>
      <w:r w:rsidRPr="00261D54">
        <w:t>subspecies (</w:t>
      </w:r>
      <w:proofErr w:type="spellStart"/>
      <w:r w:rsidRPr="00261D54">
        <w:t>Guiller</w:t>
      </w:r>
      <w:proofErr w:type="spellEnd"/>
      <w:r w:rsidRPr="00261D54">
        <w:t xml:space="preserve"> and Madec, 2010</w:t>
      </w:r>
      <w:r w:rsidR="00174F05">
        <w:t xml:space="preserve">; </w:t>
      </w:r>
      <w:proofErr w:type="spellStart"/>
      <w:r w:rsidRPr="00261D54">
        <w:t>Guiller</w:t>
      </w:r>
      <w:proofErr w:type="spellEnd"/>
      <w:r w:rsidR="00AF0763" w:rsidRPr="00AF0763">
        <w:rPr>
          <w:i/>
        </w:rPr>
        <w:t xml:space="preserve"> et al</w:t>
      </w:r>
      <w:r w:rsidR="00174F05" w:rsidRPr="00174F05">
        <w:t xml:space="preserve">., </w:t>
      </w:r>
      <w:r w:rsidRPr="00261D54">
        <w:t>2001</w:t>
      </w:r>
      <w:r w:rsidR="00174F05">
        <w:t xml:space="preserve">; </w:t>
      </w:r>
      <w:proofErr w:type="spellStart"/>
      <w:r w:rsidRPr="00261D54">
        <w:t>Rygalo</w:t>
      </w:r>
      <w:proofErr w:type="spellEnd"/>
      <w:r w:rsidRPr="00261D54">
        <w:t>-Galewska</w:t>
      </w:r>
      <w:r w:rsidR="00AF0763" w:rsidRPr="00AF0763">
        <w:rPr>
          <w:i/>
        </w:rPr>
        <w:t xml:space="preserve"> et al</w:t>
      </w:r>
      <w:r w:rsidR="00174F05" w:rsidRPr="00174F05">
        <w:t xml:space="preserve">., </w:t>
      </w:r>
      <w:r w:rsidRPr="00261D54">
        <w:t xml:space="preserve">2022). </w:t>
      </w:r>
      <w:r w:rsidR="006F743C" w:rsidRPr="006F743C">
        <w:rPr>
          <w:i/>
          <w:iCs/>
        </w:rPr>
        <w:t>C.</w:t>
      </w:r>
      <w:r w:rsidR="00F05F0C">
        <w:rPr>
          <w:i/>
          <w:iCs/>
        </w:rPr>
        <w:t> </w:t>
      </w:r>
      <w:r w:rsidR="006F743C" w:rsidRPr="006F743C">
        <w:rPr>
          <w:i/>
          <w:iCs/>
        </w:rPr>
        <w:t>aspersum</w:t>
      </w:r>
      <w:r w:rsidRPr="00261D54">
        <w:rPr>
          <w:i/>
          <w:iCs/>
        </w:rPr>
        <w:t xml:space="preserve"> </w:t>
      </w:r>
      <w:r w:rsidRPr="00261D54">
        <w:t xml:space="preserve">is highly variable morphologically and several distinct morphotypes have </w:t>
      </w:r>
      <w:r w:rsidR="00D208B7" w:rsidRPr="00261D54">
        <w:t xml:space="preserve">also </w:t>
      </w:r>
      <w:r w:rsidRPr="00261D54">
        <w:t xml:space="preserve">been described. Differences exist with respect to size, shape, thickness and colour of the shell. Some authors assert that the form </w:t>
      </w:r>
      <w:r w:rsidRPr="00261D54">
        <w:rPr>
          <w:i/>
          <w:iCs/>
        </w:rPr>
        <w:t>maximum</w:t>
      </w:r>
      <w:r w:rsidRPr="00261D54">
        <w:t xml:space="preserve"> is a distinct subspecies </w:t>
      </w:r>
      <w:r w:rsidRPr="00261D54">
        <w:rPr>
          <w:i/>
          <w:iCs/>
        </w:rPr>
        <w:t>C.</w:t>
      </w:r>
      <w:r w:rsidR="00F05F0C">
        <w:rPr>
          <w:i/>
          <w:iCs/>
        </w:rPr>
        <w:t> </w:t>
      </w:r>
      <w:proofErr w:type="spellStart"/>
      <w:r w:rsidRPr="00261D54">
        <w:rPr>
          <w:i/>
          <w:iCs/>
        </w:rPr>
        <w:t>aspersa</w:t>
      </w:r>
      <w:proofErr w:type="spellEnd"/>
      <w:r w:rsidR="00F05F0C">
        <w:rPr>
          <w:i/>
          <w:iCs/>
        </w:rPr>
        <w:t> </w:t>
      </w:r>
      <w:r w:rsidRPr="00261D54">
        <w:rPr>
          <w:i/>
          <w:iCs/>
        </w:rPr>
        <w:t>maximum</w:t>
      </w:r>
      <w:r w:rsidRPr="00261D54">
        <w:t xml:space="preserve"> (</w:t>
      </w:r>
      <w:hyperlink r:id="rId19" w:anchor="core-ref-235" w:history="1">
        <w:r w:rsidRPr="00261D54">
          <w:rPr>
            <w:rFonts w:ascii="Calibri" w:eastAsia="Calibri" w:hAnsi="Calibri" w:cs="Calibri"/>
          </w:rPr>
          <w:t>Taylor, 1914</w:t>
        </w:r>
      </w:hyperlink>
      <w:r w:rsidRPr="00261D54">
        <w:t>), known in French as '</w:t>
      </w:r>
      <w:proofErr w:type="spellStart"/>
      <w:r w:rsidRPr="00261D54">
        <w:t>gros</w:t>
      </w:r>
      <w:proofErr w:type="spellEnd"/>
      <w:r w:rsidRPr="00261D54">
        <w:t xml:space="preserve">-gris', with </w:t>
      </w:r>
      <w:r w:rsidR="006F743C" w:rsidRPr="006F743C">
        <w:rPr>
          <w:i/>
          <w:iCs/>
        </w:rPr>
        <w:t>C.</w:t>
      </w:r>
      <w:r w:rsidR="00F05F0C">
        <w:rPr>
          <w:i/>
          <w:iCs/>
        </w:rPr>
        <w:t> </w:t>
      </w:r>
      <w:proofErr w:type="spellStart"/>
      <w:r w:rsidR="006F743C" w:rsidRPr="006F743C">
        <w:rPr>
          <w:i/>
          <w:iCs/>
        </w:rPr>
        <w:t>aspersum</w:t>
      </w:r>
      <w:proofErr w:type="spellEnd"/>
      <w:r w:rsidR="00F05F0C">
        <w:rPr>
          <w:i/>
          <w:iCs/>
        </w:rPr>
        <w:t> </w:t>
      </w:r>
      <w:r w:rsidRPr="00261D54">
        <w:rPr>
          <w:i/>
          <w:iCs/>
        </w:rPr>
        <w:t>sensu</w:t>
      </w:r>
      <w:r w:rsidR="00F05F0C">
        <w:rPr>
          <w:i/>
          <w:iCs/>
        </w:rPr>
        <w:t> </w:t>
      </w:r>
      <w:r w:rsidRPr="00261D54">
        <w:rPr>
          <w:i/>
          <w:iCs/>
        </w:rPr>
        <w:t>stricto</w:t>
      </w:r>
      <w:r w:rsidRPr="00261D54">
        <w:t xml:space="preserve"> known as the 'petit-gris'. The status of </w:t>
      </w:r>
      <w:r w:rsidR="006F743C" w:rsidRPr="006F743C">
        <w:rPr>
          <w:i/>
          <w:iCs/>
        </w:rPr>
        <w:t>C.</w:t>
      </w:r>
      <w:r w:rsidR="00F05F0C">
        <w:rPr>
          <w:i/>
          <w:iCs/>
        </w:rPr>
        <w:t> </w:t>
      </w:r>
      <w:r w:rsidR="006F743C" w:rsidRPr="006F743C">
        <w:rPr>
          <w:i/>
          <w:iCs/>
        </w:rPr>
        <w:t>aspersum</w:t>
      </w:r>
      <w:r w:rsidR="00F05F0C">
        <w:rPr>
          <w:i/>
          <w:iCs/>
        </w:rPr>
        <w:t> </w:t>
      </w:r>
      <w:r w:rsidRPr="00261D54">
        <w:rPr>
          <w:i/>
          <w:iCs/>
        </w:rPr>
        <w:t xml:space="preserve">maximum </w:t>
      </w:r>
      <w:r w:rsidRPr="00261D54">
        <w:t>as a valid subspecies is not consistently supported in the literature (</w:t>
      </w:r>
      <w:proofErr w:type="spellStart"/>
      <w:r w:rsidR="00D62E4D">
        <w:fldChar w:fldCharType="begin"/>
      </w:r>
      <w:r w:rsidR="00D62E4D">
        <w:instrText>HYPERLINK "https://www.cabidigitallibrary.org/doi/10.1079/cabicompendium.26821" \l "core-ref-130"</w:instrText>
      </w:r>
      <w:r w:rsidR="00D62E4D">
        <w:fldChar w:fldCharType="separate"/>
      </w:r>
      <w:r w:rsidRPr="00261D54">
        <w:rPr>
          <w:rFonts w:ascii="Calibri" w:eastAsia="Calibri" w:hAnsi="Calibri" w:cs="Calibri"/>
        </w:rPr>
        <w:t>Guiller</w:t>
      </w:r>
      <w:proofErr w:type="spellEnd"/>
      <w:r w:rsidR="00AF0763" w:rsidRPr="00AF0763">
        <w:rPr>
          <w:rFonts w:ascii="Calibri" w:eastAsia="Calibri" w:hAnsi="Calibri" w:cs="Calibri"/>
          <w:i/>
        </w:rPr>
        <w:t xml:space="preserve"> et al</w:t>
      </w:r>
      <w:r w:rsidR="00174F05" w:rsidRPr="00174F05">
        <w:rPr>
          <w:rFonts w:ascii="Calibri" w:eastAsia="Calibri" w:hAnsi="Calibri" w:cs="Calibri"/>
        </w:rPr>
        <w:t xml:space="preserve">., </w:t>
      </w:r>
      <w:r w:rsidRPr="00261D54">
        <w:rPr>
          <w:rFonts w:ascii="Calibri" w:eastAsia="Calibri" w:hAnsi="Calibri" w:cs="Calibri"/>
        </w:rPr>
        <w:t>2001</w:t>
      </w:r>
      <w:r w:rsidR="00D62E4D">
        <w:rPr>
          <w:rFonts w:ascii="Calibri" w:eastAsia="Calibri" w:hAnsi="Calibri" w:cs="Calibri"/>
        </w:rPr>
        <w:fldChar w:fldCharType="end"/>
      </w:r>
      <w:r w:rsidRPr="00261D54">
        <w:t>).</w:t>
      </w:r>
    </w:p>
    <w:p w14:paraId="206C5C59" w14:textId="28645E45" w:rsidR="00407CCF" w:rsidRPr="00261D54" w:rsidRDefault="00407CCF" w:rsidP="00407CCF">
      <w:proofErr w:type="gramStart"/>
      <w:r w:rsidRPr="00261D54">
        <w:t>For the purpose of</w:t>
      </w:r>
      <w:proofErr w:type="gramEnd"/>
      <w:r w:rsidRPr="00261D54">
        <w:t xml:space="preserve"> </w:t>
      </w:r>
      <w:r w:rsidR="00BC0621" w:rsidRPr="00261D54">
        <w:t xml:space="preserve">this </w:t>
      </w:r>
      <w:r w:rsidRPr="00261D54">
        <w:t xml:space="preserve">biosecurity </w:t>
      </w:r>
      <w:r w:rsidR="00BC0621" w:rsidRPr="00261D54">
        <w:t xml:space="preserve">import </w:t>
      </w:r>
      <w:r w:rsidRPr="00261D54">
        <w:t xml:space="preserve">risk </w:t>
      </w:r>
      <w:r w:rsidR="00FD2316">
        <w:t>review</w:t>
      </w:r>
      <w:r w:rsidRPr="00261D54">
        <w:t xml:space="preserve">, </w:t>
      </w:r>
      <w:r w:rsidR="000F062D" w:rsidRPr="00261D54">
        <w:t xml:space="preserve">the classification of separate </w:t>
      </w:r>
      <w:r w:rsidRPr="00261D54">
        <w:t>subspecies</w:t>
      </w:r>
      <w:r w:rsidR="000F062D" w:rsidRPr="00261D54">
        <w:t xml:space="preserve"> has been accepted.</w:t>
      </w:r>
    </w:p>
    <w:p w14:paraId="781F86BD" w14:textId="42DE4E7D" w:rsidR="00407CCF" w:rsidRPr="00261D54" w:rsidRDefault="006F743C" w:rsidP="00407CCF">
      <w:r w:rsidRPr="006F743C">
        <w:rPr>
          <w:i/>
          <w:iCs/>
        </w:rPr>
        <w:t>C.</w:t>
      </w:r>
      <w:r w:rsidR="00B10E0C">
        <w:rPr>
          <w:i/>
          <w:iCs/>
        </w:rPr>
        <w:t> </w:t>
      </w:r>
      <w:r w:rsidRPr="006F743C">
        <w:rPr>
          <w:i/>
          <w:iCs/>
        </w:rPr>
        <w:t>aspersum</w:t>
      </w:r>
      <w:r w:rsidR="00407CCF" w:rsidRPr="00261D54">
        <w:t xml:space="preserve"> is farmed or collected in the wild in several countries for human consumption. Both subspecies are farmed. The</w:t>
      </w:r>
      <w:r w:rsidR="00407CCF" w:rsidRPr="00261D54" w:rsidDel="009163A5">
        <w:t xml:space="preserve"> </w:t>
      </w:r>
      <w:r w:rsidR="00407CCF" w:rsidRPr="00261D54">
        <w:t xml:space="preserve">subspecies </w:t>
      </w:r>
      <w:r w:rsidRPr="006F743C">
        <w:rPr>
          <w:i/>
          <w:iCs/>
        </w:rPr>
        <w:t>C.</w:t>
      </w:r>
      <w:r w:rsidR="00AC4B8E">
        <w:rPr>
          <w:i/>
          <w:iCs/>
        </w:rPr>
        <w:t> </w:t>
      </w:r>
      <w:r w:rsidRPr="006F743C">
        <w:rPr>
          <w:i/>
          <w:iCs/>
        </w:rPr>
        <w:t>aspersum</w:t>
      </w:r>
      <w:r w:rsidR="00AC4B8E">
        <w:rPr>
          <w:i/>
          <w:iCs/>
        </w:rPr>
        <w:t> </w:t>
      </w:r>
      <w:r w:rsidR="00407CCF" w:rsidRPr="00261D54">
        <w:rPr>
          <w:i/>
          <w:iCs/>
        </w:rPr>
        <w:t>maximum</w:t>
      </w:r>
      <w:r w:rsidR="00407CCF" w:rsidRPr="00261D54">
        <w:t xml:space="preserve"> is larger and has a lifespan of more than 8 years, whereas the subspecies </w:t>
      </w:r>
      <w:r w:rsidRPr="006F743C">
        <w:rPr>
          <w:i/>
          <w:iCs/>
        </w:rPr>
        <w:t>C.</w:t>
      </w:r>
      <w:r w:rsidR="00AC4B8E">
        <w:rPr>
          <w:i/>
          <w:iCs/>
        </w:rPr>
        <w:t> </w:t>
      </w:r>
      <w:proofErr w:type="spellStart"/>
      <w:r w:rsidRPr="006F743C">
        <w:rPr>
          <w:i/>
          <w:iCs/>
        </w:rPr>
        <w:t>aspersum</w:t>
      </w:r>
      <w:proofErr w:type="spellEnd"/>
      <w:r w:rsidR="00AC4B8E">
        <w:rPr>
          <w:i/>
          <w:iCs/>
        </w:rPr>
        <w:t> </w:t>
      </w:r>
      <w:proofErr w:type="spellStart"/>
      <w:r w:rsidR="00407CCF" w:rsidRPr="00261D54">
        <w:rPr>
          <w:i/>
          <w:iCs/>
        </w:rPr>
        <w:t>aspersum</w:t>
      </w:r>
      <w:proofErr w:type="spellEnd"/>
      <w:r w:rsidR="00407CCF" w:rsidRPr="00261D54">
        <w:t xml:space="preserve"> is smaller, more widely distributed and has a lifespan of 3 to 4 years (Russo and Madec, 2011). These subspecies also differ in their shell chemical composition (</w:t>
      </w:r>
      <w:proofErr w:type="spellStart"/>
      <w:r w:rsidR="00407CCF" w:rsidRPr="00261D54">
        <w:t>Ligaszewski</w:t>
      </w:r>
      <w:proofErr w:type="spellEnd"/>
      <w:r w:rsidR="00407CCF" w:rsidRPr="00261D54">
        <w:t>, Surowka</w:t>
      </w:r>
      <w:r w:rsidR="00AF0763" w:rsidRPr="00AF0763">
        <w:rPr>
          <w:i/>
        </w:rPr>
        <w:t xml:space="preserve"> et al</w:t>
      </w:r>
      <w:r w:rsidR="00174F05" w:rsidRPr="00174F05">
        <w:t xml:space="preserve">., </w:t>
      </w:r>
      <w:r w:rsidR="00407CCF" w:rsidRPr="00261D54">
        <w:t>2009) and metabolism (</w:t>
      </w:r>
      <w:proofErr w:type="spellStart"/>
      <w:r w:rsidR="00407CCF" w:rsidRPr="00261D54">
        <w:t>Czarnoleski</w:t>
      </w:r>
      <w:proofErr w:type="spellEnd"/>
      <w:r w:rsidR="00407CCF" w:rsidRPr="00261D54">
        <w:t xml:space="preserve">, </w:t>
      </w:r>
      <w:proofErr w:type="spellStart"/>
      <w:r w:rsidR="00407CCF" w:rsidRPr="00261D54">
        <w:t>Labecka</w:t>
      </w:r>
      <w:proofErr w:type="spellEnd"/>
      <w:r w:rsidR="00AF0763" w:rsidRPr="00AF0763">
        <w:rPr>
          <w:i/>
        </w:rPr>
        <w:t xml:space="preserve"> et al</w:t>
      </w:r>
      <w:r w:rsidR="00174F05" w:rsidRPr="00174F05">
        <w:t xml:space="preserve">., </w:t>
      </w:r>
      <w:r w:rsidR="00407CCF" w:rsidRPr="00261D54">
        <w:t xml:space="preserve">2016) and potentially in other attributes yet to be defined. </w:t>
      </w:r>
      <w:r w:rsidR="00406340" w:rsidRPr="00406340">
        <w:rPr>
          <w:i/>
          <w:iCs/>
        </w:rPr>
        <w:t>Cornu</w:t>
      </w:r>
      <w:r w:rsidR="00355A8B">
        <w:rPr>
          <w:i/>
          <w:iCs/>
        </w:rPr>
        <w:t> </w:t>
      </w:r>
      <w:r w:rsidR="00406340" w:rsidRPr="00406340">
        <w:rPr>
          <w:i/>
          <w:iCs/>
        </w:rPr>
        <w:t>aspersum</w:t>
      </w:r>
      <w:r w:rsidR="00355A8B">
        <w:rPr>
          <w:i/>
          <w:iCs/>
        </w:rPr>
        <w:t> </w:t>
      </w:r>
      <w:r w:rsidR="00407CCF" w:rsidRPr="00261D54">
        <w:rPr>
          <w:i/>
          <w:iCs/>
        </w:rPr>
        <w:t>maximum</w:t>
      </w:r>
      <w:r w:rsidR="00407CCF" w:rsidRPr="00261D54">
        <w:t xml:space="preserve"> does not occur in Australia.</w:t>
      </w:r>
    </w:p>
    <w:p w14:paraId="6C80FAA4" w14:textId="7C4DC316" w:rsidR="00407CCF" w:rsidRPr="00261D54" w:rsidRDefault="003424A9" w:rsidP="00407CCF">
      <w:r>
        <w:t>According to the</w:t>
      </w:r>
      <w:r w:rsidR="00407CCF" w:rsidRPr="00261D54">
        <w:t xml:space="preserve"> applicants</w:t>
      </w:r>
      <w:r w:rsidR="0082758E">
        <w:t>,</w:t>
      </w:r>
      <w:r w:rsidR="00407CCF" w:rsidRPr="00261D54">
        <w:t xml:space="preserve"> noting the information has not been verified by the department:</w:t>
      </w:r>
    </w:p>
    <w:p w14:paraId="2B1C5AB1" w14:textId="068B97C5" w:rsidR="00407CCF" w:rsidRPr="00261D54" w:rsidRDefault="00407CCF" w:rsidP="00106792">
      <w:pPr>
        <w:pStyle w:val="Quote"/>
      </w:pPr>
      <w:r w:rsidRPr="00261D54">
        <w:t xml:space="preserve">Heliculture farms in Europe have bred </w:t>
      </w:r>
      <w:r w:rsidR="006F743C" w:rsidRPr="00106792">
        <w:rPr>
          <w:rStyle w:val="Emphasis"/>
        </w:rPr>
        <w:t>C.</w:t>
      </w:r>
      <w:r w:rsidR="00B85BED">
        <w:rPr>
          <w:rStyle w:val="Emphasis"/>
        </w:rPr>
        <w:t> </w:t>
      </w:r>
      <w:r w:rsidR="006F743C" w:rsidRPr="00106792">
        <w:rPr>
          <w:rStyle w:val="Emphasis"/>
        </w:rPr>
        <w:t>aspersum</w:t>
      </w:r>
      <w:r w:rsidRPr="00261D54">
        <w:t xml:space="preserve"> for eating for over 2000 years and have selectively bred snails for a consistent size and growth rate. Importing disease-free snails of the required age and size from a commercial snail farm would ensure that the breeding of snails for restaurants could commence quickly and safely. A single 60 kg shipment of adult snails (approximately 6,000 individuals) would be imported to begin breeding for future generations.</w:t>
      </w:r>
    </w:p>
    <w:p w14:paraId="3FBC7047" w14:textId="0BE0F915" w:rsidR="00CB3233" w:rsidRDefault="00CB3233" w:rsidP="00CB3233">
      <w:r>
        <w:t xml:space="preserve">This biosecurity import risk review considers that certain controls over commercial establishments supplying </w:t>
      </w:r>
      <w:r w:rsidRPr="00CB3233">
        <w:rPr>
          <w:i/>
          <w:iCs/>
        </w:rPr>
        <w:t>C.</w:t>
      </w:r>
      <w:r w:rsidR="001D5C63">
        <w:rPr>
          <w:i/>
          <w:iCs/>
        </w:rPr>
        <w:t> </w:t>
      </w:r>
      <w:r w:rsidRPr="00CB3233">
        <w:rPr>
          <w:i/>
          <w:iCs/>
        </w:rPr>
        <w:t>aspersum snails</w:t>
      </w:r>
      <w:r>
        <w:t xml:space="preserve"> to Australian importers (generally termed snail farms) must be in place to allow for effective biosecurity risk management. Standards governing the operation of such </w:t>
      </w:r>
      <w:r>
        <w:lastRenderedPageBreak/>
        <w:t>establishments differ widely and, when present, tend to focus purely on food safety risks. In addition, snail farms often fatten large numbers of snails in an outside environment immediately before sale (</w:t>
      </w:r>
      <w:proofErr w:type="spellStart"/>
      <w:r>
        <w:t>Rygalo</w:t>
      </w:r>
      <w:proofErr w:type="spellEnd"/>
      <w:r>
        <w:t xml:space="preserve">-Galewska </w:t>
      </w:r>
      <w:r w:rsidRPr="00CB3233">
        <w:rPr>
          <w:i/>
          <w:iCs/>
        </w:rPr>
        <w:t>et al</w:t>
      </w:r>
      <w:r>
        <w:t>., 2022). This increases the likelihood that wild snails will enter the snail farm in the country of origin and be included in exported consignments.</w:t>
      </w:r>
    </w:p>
    <w:p w14:paraId="019A6C19" w14:textId="50C05C57" w:rsidR="00CB3233" w:rsidRDefault="00CE3474" w:rsidP="00CB3233">
      <w:r>
        <w:t xml:space="preserve">Controls over </w:t>
      </w:r>
      <w:r w:rsidR="00D475A1">
        <w:t xml:space="preserve">commercial establishments </w:t>
      </w:r>
      <w:r w:rsidR="00CB3233">
        <w:t>is also considered in relationship to the likelihood that a biosecurity hazard can establish and spread within Australia. There is a significant likelihood that snails imported into Australia and released to commercial snail farms in Australia will enter the broader Australian environment, so hazards of concern must be effectively managed prior to that point.</w:t>
      </w:r>
    </w:p>
    <w:p w14:paraId="18271583" w14:textId="17FE1218" w:rsidR="0026709E" w:rsidRPr="00261D54" w:rsidRDefault="0026709E" w:rsidP="00386C83">
      <w:pPr>
        <w:pStyle w:val="Heading3"/>
        <w:spacing w:before="120" w:after="240"/>
      </w:pPr>
      <w:bookmarkStart w:id="41" w:name="_Toc172820551"/>
      <w:r w:rsidRPr="00261D54">
        <w:t>Scope</w:t>
      </w:r>
      <w:bookmarkEnd w:id="41"/>
    </w:p>
    <w:p w14:paraId="364BA7A2" w14:textId="7EA35AE8" w:rsidR="00F15024" w:rsidRPr="00261D54" w:rsidRDefault="00863865" w:rsidP="00F15024">
      <w:r w:rsidRPr="00261D54">
        <w:t xml:space="preserve">This biosecurity </w:t>
      </w:r>
      <w:proofErr w:type="gramStart"/>
      <w:r w:rsidRPr="00261D54">
        <w:t>import</w:t>
      </w:r>
      <w:proofErr w:type="gramEnd"/>
      <w:r w:rsidRPr="00261D54">
        <w:t xml:space="preserve"> risk review focussed on the importation of live </w:t>
      </w:r>
      <w:r w:rsidR="006F743C" w:rsidRPr="006F743C">
        <w:rPr>
          <w:i/>
          <w:iCs/>
        </w:rPr>
        <w:t>C.</w:t>
      </w:r>
      <w:r w:rsidR="00824CBA">
        <w:rPr>
          <w:i/>
          <w:iCs/>
        </w:rPr>
        <w:t> </w:t>
      </w:r>
      <w:r w:rsidR="006F743C" w:rsidRPr="006F743C">
        <w:rPr>
          <w:i/>
          <w:iCs/>
        </w:rPr>
        <w:t>aspersum</w:t>
      </w:r>
      <w:r w:rsidR="001F0032" w:rsidRPr="00261D54">
        <w:t xml:space="preserve"> from any country</w:t>
      </w:r>
      <w:r w:rsidR="00523347" w:rsidRPr="00261D54">
        <w:t xml:space="preserve"> to mainland Australia and Tasmania. The Australian External Territories are not considered</w:t>
      </w:r>
      <w:r w:rsidR="001F0032" w:rsidRPr="00261D54">
        <w:t xml:space="preserve">. </w:t>
      </w:r>
      <w:r w:rsidR="00F15024" w:rsidRPr="00261D54">
        <w:t xml:space="preserve">The intent is for </w:t>
      </w:r>
      <w:r w:rsidR="001F0032" w:rsidRPr="00261D54">
        <w:t xml:space="preserve">imported </w:t>
      </w:r>
      <w:r w:rsidR="00F15024" w:rsidRPr="00261D54">
        <w:t>snails to serve as breed-stock</w:t>
      </w:r>
      <w:r w:rsidR="00BE1479" w:rsidRPr="00261D54">
        <w:t xml:space="preserve"> – that is, the imported snails will not be used f</w:t>
      </w:r>
      <w:r w:rsidR="00F15024" w:rsidRPr="00261D54">
        <w:t>or human consumption.</w:t>
      </w:r>
    </w:p>
    <w:p w14:paraId="1BE3C567" w14:textId="50BEBEF2" w:rsidR="00E92C74" w:rsidRPr="00261D54" w:rsidRDefault="00E92C74" w:rsidP="00E92C74">
      <w:pPr>
        <w:pStyle w:val="Heading3"/>
        <w:spacing w:before="120" w:after="240"/>
      </w:pPr>
      <w:bookmarkStart w:id="42" w:name="_Toc172820552"/>
      <w:r w:rsidRPr="00261D54">
        <w:t>Next steps</w:t>
      </w:r>
      <w:bookmarkEnd w:id="42"/>
    </w:p>
    <w:p w14:paraId="023B37A9" w14:textId="6B20524C" w:rsidR="00E76F52" w:rsidRPr="00261D54" w:rsidRDefault="00E76F52" w:rsidP="00E76F52">
      <w:r w:rsidRPr="00261D54">
        <w:t xml:space="preserve">This </w:t>
      </w:r>
      <w:r w:rsidR="00996EDE">
        <w:t xml:space="preserve">draft </w:t>
      </w:r>
      <w:r w:rsidR="00337A01">
        <w:t xml:space="preserve">report of the </w:t>
      </w:r>
      <w:r w:rsidRPr="00261D54">
        <w:t xml:space="preserve">biosecurity import risk review provides stakeholders in Australian biosecurity and industry with the opportunity to comment </w:t>
      </w:r>
      <w:r w:rsidR="00337A01">
        <w:t xml:space="preserve">on, </w:t>
      </w:r>
      <w:r w:rsidRPr="00261D54">
        <w:t>and draw attention to</w:t>
      </w:r>
      <w:r w:rsidR="00337A01">
        <w:t>,</w:t>
      </w:r>
      <w:r w:rsidRPr="00261D54">
        <w:t xml:space="preserve"> any scientific, technical or other gaps in the data, misinterpretations and errors.</w:t>
      </w:r>
    </w:p>
    <w:p w14:paraId="49ADB9E6" w14:textId="6AC4EAEE" w:rsidR="00FF3401" w:rsidRPr="00261D54" w:rsidRDefault="00E76F52" w:rsidP="0026709E">
      <w:r w:rsidRPr="00261D54">
        <w:t xml:space="preserve">The department will consider submissions received and may consult informally. The department will then prepare a final </w:t>
      </w:r>
      <w:r w:rsidR="00337A01">
        <w:t xml:space="preserve">report for the </w:t>
      </w:r>
      <w:r w:rsidRPr="00261D54">
        <w:t>biosecurity import risk review, taking account of stakeholder comments.</w:t>
      </w:r>
      <w:r w:rsidR="005A7F2F" w:rsidRPr="00261D54">
        <w:t xml:space="preserve"> </w:t>
      </w:r>
      <w:r w:rsidRPr="00261D54">
        <w:t>The final</w:t>
      </w:r>
      <w:r w:rsidRPr="00261D54">
        <w:rPr>
          <w:color w:val="FF0000"/>
        </w:rPr>
        <w:t xml:space="preserve"> </w:t>
      </w:r>
      <w:r w:rsidR="00337A01">
        <w:t>report</w:t>
      </w:r>
      <w:r w:rsidRPr="00261D54">
        <w:t xml:space="preserve"> will be published on the department’s website</w:t>
      </w:r>
      <w:r w:rsidR="00300E04" w:rsidRPr="00261D54">
        <w:t xml:space="preserve">, and the conditions enclosed </w:t>
      </w:r>
      <w:r w:rsidRPr="00261D54">
        <w:t xml:space="preserve">will </w:t>
      </w:r>
      <w:r w:rsidR="005A7F2F" w:rsidRPr="00261D54">
        <w:t>provide</w:t>
      </w:r>
      <w:r w:rsidRPr="00261D54">
        <w:t xml:space="preserve"> the basis </w:t>
      </w:r>
      <w:r w:rsidR="005A7F2F" w:rsidRPr="00261D54">
        <w:t xml:space="preserve">for ensuing </w:t>
      </w:r>
      <w:r w:rsidRPr="00261D54">
        <w:t>import permits.</w:t>
      </w:r>
    </w:p>
    <w:p w14:paraId="2E70EE80" w14:textId="77777777" w:rsidR="0026709E" w:rsidRPr="00261D54" w:rsidRDefault="0026709E" w:rsidP="00885C19">
      <w:pPr>
        <w:pStyle w:val="Heading2"/>
      </w:pPr>
      <w:bookmarkStart w:id="43" w:name="_Toc172820553"/>
      <w:r w:rsidRPr="00261D54">
        <w:lastRenderedPageBreak/>
        <w:t>Method</w:t>
      </w:r>
      <w:bookmarkEnd w:id="43"/>
    </w:p>
    <w:p w14:paraId="62153B11" w14:textId="182251B0" w:rsidR="0001343E" w:rsidRPr="00090AE5" w:rsidRDefault="0001343E" w:rsidP="0001343E">
      <w:r w:rsidRPr="00090AE5">
        <w:t xml:space="preserve">This </w:t>
      </w:r>
      <w:r w:rsidR="005967FC" w:rsidRPr="00090AE5">
        <w:t xml:space="preserve">biosecurity </w:t>
      </w:r>
      <w:proofErr w:type="gramStart"/>
      <w:r w:rsidRPr="00090AE5">
        <w:t>import</w:t>
      </w:r>
      <w:proofErr w:type="gramEnd"/>
      <w:r w:rsidR="00B716D7" w:rsidRPr="00090AE5">
        <w:t xml:space="preserve"> </w:t>
      </w:r>
      <w:r w:rsidRPr="00090AE5">
        <w:t xml:space="preserve">risk review included </w:t>
      </w:r>
      <w:r w:rsidR="00915C48">
        <w:t>three</w:t>
      </w:r>
      <w:r w:rsidR="008D5740" w:rsidRPr="00090AE5">
        <w:t xml:space="preserve"> </w:t>
      </w:r>
      <w:r w:rsidR="00E23CE4">
        <w:t xml:space="preserve">subsidiary </w:t>
      </w:r>
      <w:r w:rsidRPr="00090AE5">
        <w:t>assessments:</w:t>
      </w:r>
    </w:p>
    <w:p w14:paraId="6387ED71" w14:textId="5BE3664C" w:rsidR="0001343E" w:rsidRPr="00090AE5" w:rsidRDefault="00FA1C69" w:rsidP="0001343E">
      <w:pPr>
        <w:pStyle w:val="ListBullet"/>
      </w:pPr>
      <w:r>
        <w:t>q</w:t>
      </w:r>
      <w:r w:rsidR="00EF7DDD" w:rsidRPr="00090AE5">
        <w:t xml:space="preserve">uarantine pest potential of </w:t>
      </w:r>
      <w:r w:rsidR="006F743C" w:rsidRPr="006F743C">
        <w:rPr>
          <w:i/>
          <w:iCs/>
        </w:rPr>
        <w:t>C.</w:t>
      </w:r>
      <w:r w:rsidR="00383D10">
        <w:rPr>
          <w:i/>
          <w:iCs/>
        </w:rPr>
        <w:t> </w:t>
      </w:r>
      <w:r w:rsidR="006F743C" w:rsidRPr="006F743C">
        <w:rPr>
          <w:i/>
          <w:iCs/>
        </w:rPr>
        <w:t>aspersum</w:t>
      </w:r>
    </w:p>
    <w:p w14:paraId="70ACE1F6" w14:textId="3DD860BA" w:rsidR="0001343E" w:rsidRPr="00090AE5" w:rsidRDefault="00FA1C69" w:rsidP="0001343E">
      <w:pPr>
        <w:pStyle w:val="ListBullet"/>
      </w:pPr>
      <w:r>
        <w:t>r</w:t>
      </w:r>
      <w:r w:rsidR="009A6C74">
        <w:t xml:space="preserve">isk </w:t>
      </w:r>
      <w:r w:rsidR="00E2058B">
        <w:t>assessments</w:t>
      </w:r>
      <w:r w:rsidR="009A6C74">
        <w:t xml:space="preserve"> for a</w:t>
      </w:r>
      <w:r w:rsidR="0001343E" w:rsidRPr="00090AE5">
        <w:t>nimal</w:t>
      </w:r>
      <w:r w:rsidR="00915C48">
        <w:t xml:space="preserve"> </w:t>
      </w:r>
      <w:r w:rsidR="00DF3542" w:rsidRPr="00090AE5">
        <w:t>and huma</w:t>
      </w:r>
      <w:r w:rsidR="0032753B" w:rsidRPr="00090AE5">
        <w:t>n</w:t>
      </w:r>
      <w:r w:rsidR="00DF3542" w:rsidRPr="00090AE5">
        <w:t xml:space="preserve"> </w:t>
      </w:r>
      <w:r w:rsidR="00882B84">
        <w:t>pathogens</w:t>
      </w:r>
    </w:p>
    <w:p w14:paraId="7F06B694" w14:textId="3103A7B9" w:rsidR="008D5740" w:rsidRPr="00090AE5" w:rsidRDefault="00FA1C69" w:rsidP="0001343E">
      <w:pPr>
        <w:pStyle w:val="ListBullet"/>
      </w:pPr>
      <w:r>
        <w:t>r</w:t>
      </w:r>
      <w:r w:rsidR="00915C48">
        <w:t xml:space="preserve">isk </w:t>
      </w:r>
      <w:r w:rsidR="00E2058B">
        <w:t>assessment</w:t>
      </w:r>
      <w:r w:rsidR="00915C48">
        <w:t xml:space="preserve"> for </w:t>
      </w:r>
      <w:r w:rsidR="006F743C" w:rsidRPr="006F743C">
        <w:rPr>
          <w:i/>
          <w:iCs/>
        </w:rPr>
        <w:t>C.</w:t>
      </w:r>
      <w:r>
        <w:rPr>
          <w:i/>
          <w:iCs/>
        </w:rPr>
        <w:t> </w:t>
      </w:r>
      <w:r w:rsidR="006F743C" w:rsidRPr="006F743C">
        <w:rPr>
          <w:i/>
          <w:iCs/>
        </w:rPr>
        <w:t>aspersum</w:t>
      </w:r>
      <w:r w:rsidR="00776C4F" w:rsidRPr="00090AE5">
        <w:t xml:space="preserve"> as a vector for plant</w:t>
      </w:r>
      <w:r w:rsidR="00882B84">
        <w:t xml:space="preserve"> pathogens</w:t>
      </w:r>
      <w:r w:rsidR="008361C6" w:rsidRPr="00090AE5">
        <w:t>.</w:t>
      </w:r>
    </w:p>
    <w:p w14:paraId="5BB9A6DB" w14:textId="0A61A041" w:rsidR="0001343E" w:rsidRPr="00090AE5" w:rsidRDefault="005967FC" w:rsidP="009F6000">
      <w:r w:rsidRPr="00090AE5">
        <w:t>The</w:t>
      </w:r>
      <w:r w:rsidR="0001343E" w:rsidRPr="00090AE5">
        <w:t xml:space="preserve"> (then) Department of the Environment and Energy </w:t>
      </w:r>
      <w:r w:rsidR="008A260E" w:rsidRPr="00090AE5">
        <w:t xml:space="preserve">undertook </w:t>
      </w:r>
      <w:r w:rsidR="008361C6" w:rsidRPr="00090AE5">
        <w:t xml:space="preserve">an </w:t>
      </w:r>
      <w:r w:rsidR="006F743C">
        <w:t>evaluation</w:t>
      </w:r>
      <w:r w:rsidR="008361C6" w:rsidRPr="00090AE5">
        <w:t xml:space="preserve"> of the invasive potential </w:t>
      </w:r>
      <w:r w:rsidR="006F743C" w:rsidRPr="006F743C">
        <w:rPr>
          <w:i/>
          <w:iCs/>
        </w:rPr>
        <w:t>C.</w:t>
      </w:r>
      <w:r w:rsidR="007B3641">
        <w:rPr>
          <w:i/>
          <w:iCs/>
        </w:rPr>
        <w:t> </w:t>
      </w:r>
      <w:r w:rsidR="006F743C" w:rsidRPr="006F743C">
        <w:rPr>
          <w:i/>
          <w:iCs/>
        </w:rPr>
        <w:t>aspersum</w:t>
      </w:r>
      <w:r w:rsidR="008A260E" w:rsidRPr="00090AE5">
        <w:t xml:space="preserve">. This </w:t>
      </w:r>
      <w:r w:rsidR="00784119">
        <w:t>evaluation</w:t>
      </w:r>
      <w:r w:rsidR="008A260E" w:rsidRPr="00090AE5">
        <w:t xml:space="preserve"> recommended listing </w:t>
      </w:r>
      <w:r w:rsidR="006F743C" w:rsidRPr="006F743C">
        <w:rPr>
          <w:i/>
          <w:iCs/>
        </w:rPr>
        <w:t>C.</w:t>
      </w:r>
      <w:r w:rsidR="007B3641">
        <w:rPr>
          <w:i/>
          <w:iCs/>
        </w:rPr>
        <w:t> </w:t>
      </w:r>
      <w:r w:rsidR="006F743C" w:rsidRPr="006F743C">
        <w:rPr>
          <w:i/>
          <w:iCs/>
        </w:rPr>
        <w:t>aspersum</w:t>
      </w:r>
      <w:r w:rsidR="008A260E" w:rsidRPr="00090AE5">
        <w:t xml:space="preserve"> (Common Garden Snail) in Part 1 of the </w:t>
      </w:r>
      <w:r w:rsidR="008A260E" w:rsidRPr="00090AE5">
        <w:rPr>
          <w:b/>
          <w:bCs/>
        </w:rPr>
        <w:t xml:space="preserve">List of Specimens </w:t>
      </w:r>
      <w:r w:rsidR="009F6000" w:rsidRPr="00090AE5">
        <w:rPr>
          <w:b/>
          <w:bCs/>
        </w:rPr>
        <w:t>t</w:t>
      </w:r>
      <w:r w:rsidR="008A260E" w:rsidRPr="00090AE5">
        <w:rPr>
          <w:b/>
          <w:bCs/>
        </w:rPr>
        <w:t>aken to be Suitable for Live Import</w:t>
      </w:r>
      <w:r w:rsidR="008A260E" w:rsidRPr="00090AE5">
        <w:t xml:space="preserve"> (specimens that can be imported without a permit under the EPBC Act</w:t>
      </w:r>
      <w:r w:rsidR="009F6000" w:rsidRPr="00090AE5">
        <w:t xml:space="preserve">). </w:t>
      </w:r>
      <w:r w:rsidR="00923D4C" w:rsidRPr="00090AE5">
        <w:t xml:space="preserve">In the current </w:t>
      </w:r>
      <w:r w:rsidR="003232B4">
        <w:t>b</w:t>
      </w:r>
      <w:r w:rsidR="00923D4C" w:rsidRPr="00090AE5">
        <w:t xml:space="preserve">iosecurity </w:t>
      </w:r>
      <w:r w:rsidR="003232B4">
        <w:t>i</w:t>
      </w:r>
      <w:r w:rsidR="00923D4C" w:rsidRPr="00090AE5">
        <w:t xml:space="preserve">mport </w:t>
      </w:r>
      <w:r w:rsidR="003232B4">
        <w:t>r</w:t>
      </w:r>
      <w:r w:rsidR="00923D4C" w:rsidRPr="00090AE5">
        <w:t xml:space="preserve">isk </w:t>
      </w:r>
      <w:r w:rsidR="003232B4">
        <w:t>r</w:t>
      </w:r>
      <w:r w:rsidR="00923D4C" w:rsidRPr="00090AE5">
        <w:t>eview, a</w:t>
      </w:r>
      <w:r w:rsidR="005D2F3C" w:rsidRPr="00090AE5">
        <w:t xml:space="preserve"> further </w:t>
      </w:r>
      <w:r w:rsidR="006F743C">
        <w:t>evaluation</w:t>
      </w:r>
      <w:r w:rsidR="00923D4C" w:rsidRPr="00090AE5">
        <w:t xml:space="preserve"> was undertaken to determine whether </w:t>
      </w:r>
      <w:r w:rsidR="006F743C" w:rsidRPr="006F743C">
        <w:rPr>
          <w:i/>
        </w:rPr>
        <w:t>C.</w:t>
      </w:r>
      <w:r w:rsidR="003232B4">
        <w:rPr>
          <w:i/>
        </w:rPr>
        <w:t> </w:t>
      </w:r>
      <w:r w:rsidR="006F743C" w:rsidRPr="006F743C">
        <w:rPr>
          <w:i/>
        </w:rPr>
        <w:t>aspersum</w:t>
      </w:r>
      <w:r w:rsidR="00923D4C" w:rsidRPr="00090AE5">
        <w:t xml:space="preserve"> </w:t>
      </w:r>
      <w:r w:rsidR="00BF0A86" w:rsidRPr="00090AE5">
        <w:t xml:space="preserve">fitted the </w:t>
      </w:r>
      <w:r w:rsidR="00DC5F97" w:rsidRPr="00DC5F97">
        <w:t xml:space="preserve">International Plant </w:t>
      </w:r>
      <w:r w:rsidR="00F9765F">
        <w:t>P</w:t>
      </w:r>
      <w:r w:rsidR="00DC5F97" w:rsidRPr="00DC5F97">
        <w:t>rotection Convention</w:t>
      </w:r>
      <w:r w:rsidR="00062363">
        <w:t>’s</w:t>
      </w:r>
      <w:r w:rsidR="00DC5F97" w:rsidRPr="00DC5F97">
        <w:t xml:space="preserve"> </w:t>
      </w:r>
      <w:r w:rsidR="00062363">
        <w:t>(</w:t>
      </w:r>
      <w:r w:rsidR="00BF0A86" w:rsidRPr="00090AE5">
        <w:t>IPPC</w:t>
      </w:r>
      <w:r w:rsidR="00062363">
        <w:t>)</w:t>
      </w:r>
      <w:r w:rsidR="00BF0A86" w:rsidRPr="00090AE5">
        <w:t xml:space="preserve"> definition of a quarantine pest. </w:t>
      </w:r>
      <w:r w:rsidR="001A6C47">
        <w:t>P</w:t>
      </w:r>
      <w:r w:rsidR="005D5930">
        <w:t xml:space="preserve">est categorisation </w:t>
      </w:r>
      <w:r w:rsidR="00BF0A86" w:rsidRPr="00090AE5">
        <w:t xml:space="preserve">is documented in Section </w:t>
      </w:r>
      <w:r w:rsidR="00BF0A86" w:rsidRPr="00090AE5">
        <w:fldChar w:fldCharType="begin"/>
      </w:r>
      <w:r w:rsidR="00BF0A86" w:rsidRPr="00090AE5">
        <w:instrText xml:space="preserve"> REF _Ref171438174 \w \h </w:instrText>
      </w:r>
      <w:r w:rsidR="00240BFA">
        <w:instrText xml:space="preserve"> \* MERGEFORMAT </w:instrText>
      </w:r>
      <w:r w:rsidR="00BF0A86" w:rsidRPr="00090AE5">
        <w:fldChar w:fldCharType="separate"/>
      </w:r>
      <w:r w:rsidR="00D24CCC">
        <w:t>4</w:t>
      </w:r>
      <w:r w:rsidR="00BF0A86" w:rsidRPr="00090AE5">
        <w:fldChar w:fldCharType="end"/>
      </w:r>
      <w:r w:rsidR="00BF0A86" w:rsidRPr="00090AE5">
        <w:t>.</w:t>
      </w:r>
    </w:p>
    <w:p w14:paraId="7C42F520" w14:textId="63D78D97" w:rsidR="0001343E" w:rsidRPr="00261D54" w:rsidRDefault="0001343E" w:rsidP="0001343E">
      <w:r w:rsidRPr="00090AE5">
        <w:t xml:space="preserve">The </w:t>
      </w:r>
      <w:r w:rsidRPr="00310B4F">
        <w:t xml:space="preserve">biosecurity </w:t>
      </w:r>
      <w:r w:rsidR="00DF3542" w:rsidRPr="00310B4F">
        <w:t>analyses</w:t>
      </w:r>
      <w:r w:rsidRPr="00090AE5">
        <w:t xml:space="preserve"> for animal</w:t>
      </w:r>
      <w:r w:rsidR="004E07E5">
        <w:t xml:space="preserve"> </w:t>
      </w:r>
      <w:r w:rsidR="00DF3542">
        <w:t xml:space="preserve">and human </w:t>
      </w:r>
      <w:r w:rsidR="00240BFA">
        <w:t>pathogens</w:t>
      </w:r>
      <w:r w:rsidR="005D2F3C">
        <w:t xml:space="preserve">, documented in Section </w:t>
      </w:r>
      <w:r w:rsidR="005D2F3C">
        <w:fldChar w:fldCharType="begin"/>
      </w:r>
      <w:r w:rsidR="005D2F3C">
        <w:instrText xml:space="preserve"> REF _Ref171438442 \w \h </w:instrText>
      </w:r>
      <w:r w:rsidR="00240BFA">
        <w:instrText xml:space="preserve"> \* MERGEFORMAT </w:instrText>
      </w:r>
      <w:r w:rsidR="005D2F3C">
        <w:fldChar w:fldCharType="separate"/>
      </w:r>
      <w:r w:rsidR="00D24CCC">
        <w:t>5</w:t>
      </w:r>
      <w:r w:rsidR="005D2F3C">
        <w:fldChar w:fldCharType="end"/>
      </w:r>
      <w:r w:rsidR="005D2F3C">
        <w:t xml:space="preserve">, </w:t>
      </w:r>
      <w:r w:rsidRPr="00261D54">
        <w:t>followed the Department of Agriculture, Fisheries and Forestry’s (the department</w:t>
      </w:r>
      <w:r w:rsidR="00DF3542">
        <w:t>’s</w:t>
      </w:r>
      <w:r w:rsidRPr="00261D54">
        <w:t xml:space="preserve">) Biosecurity Import Risk Analysis </w:t>
      </w:r>
      <w:r w:rsidR="004122F8" w:rsidRPr="00261D54">
        <w:t>G</w:t>
      </w:r>
      <w:r w:rsidRPr="00261D54">
        <w:t xml:space="preserve">uidelines (2016). Biosecurity risk is defined in the </w:t>
      </w:r>
      <w:r w:rsidR="0036710A" w:rsidRPr="0036710A">
        <w:t>Biosecurity Act</w:t>
      </w:r>
      <w:r w:rsidR="0036710A">
        <w:t xml:space="preserve"> </w:t>
      </w:r>
      <w:r w:rsidRPr="00261D54">
        <w:t xml:space="preserve">and refers to the likelihood of a </w:t>
      </w:r>
      <w:r w:rsidR="00240BFA">
        <w:t>pathogen</w:t>
      </w:r>
      <w:r w:rsidRPr="00261D54">
        <w:t xml:space="preserve"> entering, establishing or spreading in Australian territory, and the potential for the </w:t>
      </w:r>
      <w:r w:rsidR="00240BFA">
        <w:t>pathogen</w:t>
      </w:r>
      <w:r w:rsidRPr="00261D54">
        <w:t xml:space="preserve"> causing harm to human, animal or plant health, the environment, economic or community activities.</w:t>
      </w:r>
    </w:p>
    <w:p w14:paraId="2FC2B719" w14:textId="78ADE09B" w:rsidR="0001343E" w:rsidRPr="00261D54" w:rsidRDefault="00DF3542" w:rsidP="007B565E">
      <w:r>
        <w:t xml:space="preserve">The analyses </w:t>
      </w:r>
      <w:r w:rsidR="0001343E" w:rsidRPr="00261D54">
        <w:t xml:space="preserve">for animal </w:t>
      </w:r>
      <w:r w:rsidR="00240BFA">
        <w:t>and human pathogens</w:t>
      </w:r>
      <w:r w:rsidR="0001343E" w:rsidRPr="00261D54">
        <w:t xml:space="preserve"> commence</w:t>
      </w:r>
      <w:r>
        <w:t>d</w:t>
      </w:r>
      <w:r w:rsidR="0001343E" w:rsidRPr="00261D54">
        <w:t xml:space="preserve"> with a categorisation step that s</w:t>
      </w:r>
      <w:r>
        <w:t xml:space="preserve">ought </w:t>
      </w:r>
      <w:r w:rsidR="0001343E" w:rsidRPr="00261D54">
        <w:t xml:space="preserve">to filter a potentially large number of </w:t>
      </w:r>
      <w:r w:rsidR="00240BFA">
        <w:t>pathogens</w:t>
      </w:r>
      <w:r w:rsidR="0001343E" w:rsidRPr="00261D54">
        <w:t xml:space="preserve"> and focus on the </w:t>
      </w:r>
      <w:r w:rsidR="001A6C47">
        <w:t>assess</w:t>
      </w:r>
      <w:r w:rsidR="00193C14">
        <w:t>ment</w:t>
      </w:r>
      <w:r w:rsidR="0001343E" w:rsidRPr="00261D54">
        <w:t xml:space="preserve"> on those that are relevant to the commodity. </w:t>
      </w:r>
      <w:r>
        <w:t>T</w:t>
      </w:r>
      <w:r w:rsidR="0001343E" w:rsidRPr="00261D54">
        <w:t>his step is termed ‘hazard identification’ by the World Organisation for Animal Health (WOAH, previously the OIE)</w:t>
      </w:r>
      <w:r>
        <w:t xml:space="preserve">, and is summarised in </w:t>
      </w:r>
      <w:hyperlink w:anchor="_Appendix_A:_hazard" w:history="1">
        <w:r w:rsidRPr="00310B4F">
          <w:rPr>
            <w:rStyle w:val="Hyperlink"/>
          </w:rPr>
          <w:t>Appendix A</w:t>
        </w:r>
      </w:hyperlink>
      <w:r>
        <w:t>.</w:t>
      </w:r>
    </w:p>
    <w:p w14:paraId="5BF71844" w14:textId="66D6F170" w:rsidR="0001343E" w:rsidRPr="00261D54" w:rsidRDefault="0001343E" w:rsidP="0001343E">
      <w:r w:rsidRPr="00261D54">
        <w:t xml:space="preserve">The </w:t>
      </w:r>
      <w:r w:rsidR="00193C14">
        <w:t>evaluation</w:t>
      </w:r>
      <w:r w:rsidRPr="00261D54">
        <w:t xml:space="preserve"> for each </w:t>
      </w:r>
      <w:r w:rsidR="00240BFA">
        <w:t>pathogen</w:t>
      </w:r>
      <w:r w:rsidRPr="00261D54">
        <w:t xml:space="preserve"> of concern included assessment of the likelihood that the </w:t>
      </w:r>
      <w:r w:rsidR="00240BFA">
        <w:t>pathogen</w:t>
      </w:r>
      <w:r w:rsidRPr="00261D54">
        <w:t xml:space="preserve"> will enter Australia with the importation of live snails (</w:t>
      </w:r>
      <w:r w:rsidR="006F743C" w:rsidRPr="006F743C">
        <w:rPr>
          <w:i/>
          <w:iCs/>
        </w:rPr>
        <w:t>C.</w:t>
      </w:r>
      <w:r w:rsidR="001E01C6">
        <w:rPr>
          <w:i/>
          <w:iCs/>
        </w:rPr>
        <w:t> </w:t>
      </w:r>
      <w:r w:rsidR="006F743C" w:rsidRPr="006F743C">
        <w:rPr>
          <w:i/>
          <w:iCs/>
        </w:rPr>
        <w:t>aspersum</w:t>
      </w:r>
      <w:r w:rsidRPr="00261D54">
        <w:t xml:space="preserve">) and that susceptible species within Australia will be exposed to the </w:t>
      </w:r>
      <w:r w:rsidR="00240BFA">
        <w:t>pathogen</w:t>
      </w:r>
      <w:r w:rsidRPr="00261D54">
        <w:t>.</w:t>
      </w:r>
    </w:p>
    <w:p w14:paraId="316ACEE8" w14:textId="1B86BE5A" w:rsidR="0001343E" w:rsidRPr="00261D54" w:rsidRDefault="0001343E" w:rsidP="0001343E">
      <w:pPr>
        <w:pStyle w:val="ListBullet"/>
      </w:pPr>
      <w:r w:rsidRPr="00261D54">
        <w:t xml:space="preserve">Entry assessment describes the pathway for importation as it relates to the introduction of </w:t>
      </w:r>
      <w:r w:rsidR="00C5231D">
        <w:t>pathogens</w:t>
      </w:r>
      <w:r w:rsidRPr="00261D54">
        <w:t xml:space="preserve"> and estimates the likelihood of this complete pathway occurring. It considers: (a) biological factors; (b) country factors, such as the prevalence of the </w:t>
      </w:r>
      <w:r w:rsidR="00240BFA">
        <w:t>pathogen</w:t>
      </w:r>
      <w:r w:rsidRPr="00261D54">
        <w:t xml:space="preserve">; and (c) commodity factors, such as the production system, the quantity to be imported, </w:t>
      </w:r>
      <w:r w:rsidR="00421F0E">
        <w:t xml:space="preserve">and </w:t>
      </w:r>
      <w:r w:rsidRPr="00261D54">
        <w:t>any testing, treatment or processing that is part of baseline production.</w:t>
      </w:r>
    </w:p>
    <w:p w14:paraId="69906AD4" w14:textId="0057609F" w:rsidR="0001343E" w:rsidRPr="00261D54" w:rsidRDefault="0001343E" w:rsidP="0001343E">
      <w:pPr>
        <w:pStyle w:val="ListBullet"/>
      </w:pPr>
      <w:r w:rsidRPr="00261D54">
        <w:t xml:space="preserve">Exposure assessment describes the biological pathways necessary for exposure of susceptible animals, plants and the environment to the </w:t>
      </w:r>
      <w:r w:rsidR="00240BFA">
        <w:t>pathogen</w:t>
      </w:r>
      <w:r w:rsidRPr="00261D54">
        <w:t xml:space="preserve"> and estimates the likelihood of the exposure occurring. It again considers: (a) biological factors; (b) country factors, such as the presence of competent vectors, and relevant geographical and environmental characteristics; and (c) commodity factors, such as the quantity to be imported, its end use and disposal practices.</w:t>
      </w:r>
    </w:p>
    <w:p w14:paraId="645F2AF8" w14:textId="6EB80BB9" w:rsidR="0001343E" w:rsidRPr="00261D54" w:rsidRDefault="0001343E" w:rsidP="0001343E">
      <w:r w:rsidRPr="00261D54">
        <w:t xml:space="preserve">The likelihood that each </w:t>
      </w:r>
      <w:r w:rsidR="00240BFA">
        <w:t>pathogen</w:t>
      </w:r>
      <w:r w:rsidRPr="00261D54">
        <w:t xml:space="preserve"> will become established and spread within Australia was examined as part of the assessment of consequences, which focussed on impact at a national level. </w:t>
      </w:r>
      <w:r w:rsidRPr="00261D54">
        <w:lastRenderedPageBreak/>
        <w:t>The likelihood of entry and exposure, and the likely consequences, were then combined using the department’s risk matrix (</w:t>
      </w:r>
      <w:r w:rsidRPr="00261D54">
        <w:fldChar w:fldCharType="begin"/>
      </w:r>
      <w:r w:rsidRPr="00261D54">
        <w:instrText xml:space="preserve"> REF _Ref170887157 \h </w:instrText>
      </w:r>
      <w:r w:rsidR="000C7968" w:rsidRPr="00261D54">
        <w:instrText xml:space="preserve"> \* MERGEFORMAT </w:instrText>
      </w:r>
      <w:r w:rsidRPr="00261D54">
        <w:fldChar w:fldCharType="separate"/>
      </w:r>
      <w:r w:rsidR="00D24CCC" w:rsidRPr="00261D54">
        <w:t xml:space="preserve">Table </w:t>
      </w:r>
      <w:r w:rsidR="00D24CCC">
        <w:rPr>
          <w:noProof/>
        </w:rPr>
        <w:t>3</w:t>
      </w:r>
      <w:r w:rsidRPr="00261D54">
        <w:fldChar w:fldCharType="end"/>
      </w:r>
      <w:r w:rsidRPr="00261D54">
        <w:t>) to provide an estimate of unrestricted biosecurity risk.</w:t>
      </w:r>
    </w:p>
    <w:p w14:paraId="320051C6" w14:textId="4503C222" w:rsidR="0001343E" w:rsidRPr="00090AE5" w:rsidRDefault="0001343E" w:rsidP="0001343E">
      <w:r w:rsidRPr="00261D54">
        <w:t xml:space="preserve">An overview of this </w:t>
      </w:r>
      <w:r w:rsidR="009643D5">
        <w:t xml:space="preserve">risk assessment process </w:t>
      </w:r>
      <w:r w:rsidRPr="00261D54">
        <w:t xml:space="preserve">is given in </w:t>
      </w:r>
      <w:r w:rsidRPr="00261D54">
        <w:fldChar w:fldCharType="begin"/>
      </w:r>
      <w:r w:rsidRPr="00261D54">
        <w:instrText xml:space="preserve"> REF _Ref170886146 \h </w:instrText>
      </w:r>
      <w:r w:rsidR="000C7968" w:rsidRPr="00261D54">
        <w:instrText xml:space="preserve"> \* MERGEFORMAT </w:instrText>
      </w:r>
      <w:r w:rsidRPr="00261D54">
        <w:fldChar w:fldCharType="separate"/>
      </w:r>
      <w:r w:rsidR="00D24CCC" w:rsidRPr="00090AE5">
        <w:t xml:space="preserve">Figure </w:t>
      </w:r>
      <w:r w:rsidR="00D24CCC">
        <w:rPr>
          <w:noProof/>
        </w:rPr>
        <w:t>1</w:t>
      </w:r>
      <w:r w:rsidRPr="00261D54">
        <w:fldChar w:fldCharType="end"/>
      </w:r>
      <w:r w:rsidRPr="00261D54">
        <w:t xml:space="preserve">. All likelihoods were evaluated qualitatively, using the terms shown in </w:t>
      </w:r>
      <w:r w:rsidRPr="00261D54">
        <w:fldChar w:fldCharType="begin"/>
      </w:r>
      <w:r w:rsidRPr="00261D54">
        <w:instrText xml:space="preserve"> REF _Ref170887282 \h </w:instrText>
      </w:r>
      <w:r w:rsidR="000C7968" w:rsidRPr="00261D54">
        <w:instrText xml:space="preserve"> \* MERGEFORMAT </w:instrText>
      </w:r>
      <w:r w:rsidRPr="00261D54">
        <w:fldChar w:fldCharType="separate"/>
      </w:r>
      <w:r w:rsidR="00D24CCC" w:rsidRPr="00261D54">
        <w:t xml:space="preserve">Table </w:t>
      </w:r>
      <w:r w:rsidR="00D24CCC">
        <w:rPr>
          <w:noProof/>
        </w:rPr>
        <w:t>1</w:t>
      </w:r>
      <w:r w:rsidRPr="00261D54">
        <w:fldChar w:fldCharType="end"/>
      </w:r>
      <w:r w:rsidRPr="00261D54">
        <w:t xml:space="preserve">. Likely consequences were also evaluated qualitatively, and the terms for this are </w:t>
      </w:r>
      <w:r w:rsidRPr="00090AE5">
        <w:t xml:space="preserve">given in </w:t>
      </w:r>
      <w:r w:rsidRPr="00090AE5">
        <w:fldChar w:fldCharType="begin"/>
      </w:r>
      <w:r w:rsidRPr="00090AE5">
        <w:instrText xml:space="preserve"> REF _Ref170887288 \h </w:instrText>
      </w:r>
      <w:r w:rsidR="000C7968" w:rsidRPr="00090AE5">
        <w:instrText xml:space="preserve"> \* MERGEFORMAT </w:instrText>
      </w:r>
      <w:r w:rsidRPr="00090AE5">
        <w:fldChar w:fldCharType="separate"/>
      </w:r>
      <w:r w:rsidR="00D24CCC" w:rsidRPr="00261D54">
        <w:t xml:space="preserve">Table </w:t>
      </w:r>
      <w:r w:rsidR="00D24CCC">
        <w:rPr>
          <w:noProof/>
        </w:rPr>
        <w:t>2</w:t>
      </w:r>
      <w:r w:rsidRPr="00090AE5">
        <w:fldChar w:fldCharType="end"/>
      </w:r>
      <w:r w:rsidRPr="00090AE5">
        <w:t>.</w:t>
      </w:r>
    </w:p>
    <w:p w14:paraId="4C282827" w14:textId="4C793F14" w:rsidR="006F66DE" w:rsidRPr="00090AE5" w:rsidRDefault="006E3E84" w:rsidP="0001343E">
      <w:r w:rsidRPr="00090AE5">
        <w:t xml:space="preserve">The final </w:t>
      </w:r>
      <w:r w:rsidR="00225E12" w:rsidRPr="00090AE5">
        <w:t>part</w:t>
      </w:r>
      <w:r w:rsidRPr="00090AE5">
        <w:t xml:space="preserve"> of the </w:t>
      </w:r>
      <w:r w:rsidR="006F66DE" w:rsidRPr="00090AE5">
        <w:t xml:space="preserve">biosecurity analyses (Section </w:t>
      </w:r>
      <w:r w:rsidR="006F66DE" w:rsidRPr="00090AE5">
        <w:fldChar w:fldCharType="begin"/>
      </w:r>
      <w:r w:rsidR="006F66DE" w:rsidRPr="00090AE5">
        <w:instrText xml:space="preserve"> REF _Ref171438525 \w \h </w:instrText>
      </w:r>
      <w:r w:rsidR="00240BFA">
        <w:instrText xml:space="preserve"> \* MERGEFORMAT </w:instrText>
      </w:r>
      <w:r w:rsidR="006F66DE" w:rsidRPr="00090AE5">
        <w:fldChar w:fldCharType="separate"/>
      </w:r>
      <w:r w:rsidR="00D24CCC">
        <w:t>5.9</w:t>
      </w:r>
      <w:r w:rsidR="006F66DE" w:rsidRPr="00090AE5">
        <w:fldChar w:fldCharType="end"/>
      </w:r>
      <w:r w:rsidR="006F66DE" w:rsidRPr="00090AE5">
        <w:t>)</w:t>
      </w:r>
      <w:r w:rsidR="00225E12" w:rsidRPr="00090AE5">
        <w:t xml:space="preserve"> delt with the potential for </w:t>
      </w:r>
      <w:r w:rsidR="006F743C" w:rsidRPr="006F743C">
        <w:rPr>
          <w:i/>
        </w:rPr>
        <w:t>C.</w:t>
      </w:r>
      <w:r w:rsidR="00294CF4">
        <w:rPr>
          <w:i/>
        </w:rPr>
        <w:t> </w:t>
      </w:r>
      <w:r w:rsidR="006F743C" w:rsidRPr="006F743C">
        <w:rPr>
          <w:i/>
        </w:rPr>
        <w:t>aspersum</w:t>
      </w:r>
      <w:r w:rsidR="00225E12" w:rsidRPr="00090AE5">
        <w:t xml:space="preserve"> to vector key plant </w:t>
      </w:r>
      <w:r w:rsidR="004E07E5">
        <w:t xml:space="preserve">pathogens. </w:t>
      </w:r>
      <w:r w:rsidR="00225E12" w:rsidRPr="00090AE5">
        <w:t xml:space="preserve">This </w:t>
      </w:r>
      <w:r w:rsidR="001D3881" w:rsidRPr="00090AE5">
        <w:t xml:space="preserve">part of the </w:t>
      </w:r>
      <w:r w:rsidR="00193C14">
        <w:t>review</w:t>
      </w:r>
      <w:r w:rsidR="001D3881" w:rsidRPr="00090AE5">
        <w:t xml:space="preserve"> was necessarily less structured than </w:t>
      </w:r>
      <w:r w:rsidR="00D40CB6">
        <w:t>other</w:t>
      </w:r>
      <w:r w:rsidR="001B3C23">
        <w:t xml:space="preserve"> sections</w:t>
      </w:r>
      <w:r w:rsidR="001D3881" w:rsidRPr="00090AE5">
        <w:t xml:space="preserve">, as it </w:t>
      </w:r>
      <w:r w:rsidR="003B5437" w:rsidRPr="00090AE5">
        <w:t xml:space="preserve">considered a wide range of </w:t>
      </w:r>
      <w:r w:rsidR="00240BFA">
        <w:t>pathogens</w:t>
      </w:r>
      <w:r w:rsidR="003B5437" w:rsidRPr="00090AE5">
        <w:t xml:space="preserve"> and </w:t>
      </w:r>
      <w:r w:rsidR="00090AE5" w:rsidRPr="00090AE5">
        <w:t>included substantial uncertainty.</w:t>
      </w:r>
    </w:p>
    <w:p w14:paraId="514DDF10" w14:textId="1FE78B43" w:rsidR="0001343E" w:rsidRPr="00090AE5" w:rsidRDefault="0001343E" w:rsidP="0001343E">
      <w:pPr>
        <w:pStyle w:val="Caption"/>
      </w:pPr>
      <w:bookmarkStart w:id="44" w:name="_Ref170886146"/>
      <w:bookmarkStart w:id="45" w:name="_Toc172820584"/>
      <w:r w:rsidRPr="00090AE5">
        <w:t xml:space="preserve">Figure </w:t>
      </w:r>
      <w:r w:rsidRPr="00090AE5">
        <w:fldChar w:fldCharType="begin"/>
      </w:r>
      <w:r w:rsidRPr="00090AE5">
        <w:instrText xml:space="preserve"> SEQ Figure \* ARABIC </w:instrText>
      </w:r>
      <w:r w:rsidRPr="00090AE5">
        <w:fldChar w:fldCharType="separate"/>
      </w:r>
      <w:r w:rsidR="00D24CCC">
        <w:rPr>
          <w:noProof/>
        </w:rPr>
        <w:t>1</w:t>
      </w:r>
      <w:r w:rsidRPr="00090AE5">
        <w:fldChar w:fldCharType="end"/>
      </w:r>
      <w:bookmarkEnd w:id="44"/>
      <w:r w:rsidRPr="00090AE5">
        <w:t xml:space="preserve"> Components of the unrestricted risk estimate</w:t>
      </w:r>
      <w:bookmarkEnd w:id="45"/>
    </w:p>
    <w:p w14:paraId="33734341" w14:textId="77777777" w:rsidR="0001343E" w:rsidRPr="00261D54" w:rsidRDefault="0001343E" w:rsidP="0001343E">
      <w:pPr>
        <w:rPr>
          <w:color w:val="000000" w:themeColor="text1"/>
        </w:rPr>
      </w:pPr>
      <w:r w:rsidRPr="00261D54">
        <w:rPr>
          <w:noProof/>
        </w:rPr>
        <w:drawing>
          <wp:inline distT="0" distB="0" distL="0" distR="0" wp14:anchorId="577F2412" wp14:editId="43979EE1">
            <wp:extent cx="5730240" cy="1109472"/>
            <wp:effectExtent l="0" t="0" r="3810" b="0"/>
            <wp:docPr id="902273853" name="Picture 902273853"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20">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67E7D14E" w14:textId="4A5D929C" w:rsidR="0001343E" w:rsidRPr="00261D54" w:rsidRDefault="0001343E" w:rsidP="0001343E">
      <w:pPr>
        <w:pStyle w:val="Caption"/>
      </w:pPr>
      <w:bookmarkStart w:id="46" w:name="_Ref170887282"/>
      <w:bookmarkStart w:id="47" w:name="_Toc172820577"/>
      <w:r w:rsidRPr="00261D54">
        <w:t xml:space="preserve">Table </w:t>
      </w:r>
      <w:r w:rsidRPr="00261D54">
        <w:fldChar w:fldCharType="begin"/>
      </w:r>
      <w:r w:rsidRPr="00261D54">
        <w:instrText xml:space="preserve"> SEQ Table \* ARABIC </w:instrText>
      </w:r>
      <w:r w:rsidRPr="00261D54">
        <w:fldChar w:fldCharType="separate"/>
      </w:r>
      <w:r w:rsidR="00D24CCC">
        <w:rPr>
          <w:noProof/>
        </w:rPr>
        <w:t>1</w:t>
      </w:r>
      <w:r w:rsidRPr="00261D54">
        <w:fldChar w:fldCharType="end"/>
      </w:r>
      <w:bookmarkEnd w:id="46"/>
      <w:r w:rsidRPr="00261D54">
        <w:t xml:space="preserve"> Nomenclature for qualitative likelihoods</w:t>
      </w:r>
      <w:bookmarkEnd w:id="4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06"/>
        <w:gridCol w:w="6764"/>
      </w:tblGrid>
      <w:tr w:rsidR="0001343E" w:rsidRPr="00261D54" w14:paraId="06A5A4FE" w14:textId="77777777" w:rsidTr="004B4013">
        <w:trPr>
          <w:cantSplit/>
          <w:tblHeader/>
        </w:trPr>
        <w:tc>
          <w:tcPr>
            <w:tcW w:w="1271" w:type="pct"/>
          </w:tcPr>
          <w:p w14:paraId="43557C1F" w14:textId="77777777" w:rsidR="0001343E" w:rsidRPr="00261D54" w:rsidRDefault="0001343E" w:rsidP="004B4013">
            <w:pPr>
              <w:pStyle w:val="TableHeading"/>
            </w:pPr>
            <w:bookmarkStart w:id="48" w:name="Title_1"/>
            <w:bookmarkEnd w:id="48"/>
            <w:r w:rsidRPr="00261D54">
              <w:t>Likelihood</w:t>
            </w:r>
          </w:p>
        </w:tc>
        <w:tc>
          <w:tcPr>
            <w:tcW w:w="3729" w:type="pct"/>
          </w:tcPr>
          <w:p w14:paraId="4187827C" w14:textId="77777777" w:rsidR="0001343E" w:rsidRPr="00261D54" w:rsidRDefault="0001343E" w:rsidP="004B4013">
            <w:pPr>
              <w:pStyle w:val="TableHeading"/>
            </w:pPr>
            <w:r w:rsidRPr="00261D54">
              <w:t>Descriptive definition</w:t>
            </w:r>
          </w:p>
        </w:tc>
      </w:tr>
      <w:tr w:rsidR="0001343E" w:rsidRPr="00261D54" w14:paraId="0EF3957E" w14:textId="77777777" w:rsidTr="004B4013">
        <w:trPr>
          <w:cantSplit/>
        </w:trPr>
        <w:tc>
          <w:tcPr>
            <w:tcW w:w="1271" w:type="pct"/>
          </w:tcPr>
          <w:p w14:paraId="1BB764DD" w14:textId="77777777" w:rsidR="0001343E" w:rsidRPr="00261D54" w:rsidRDefault="0001343E" w:rsidP="004B4013">
            <w:pPr>
              <w:pStyle w:val="TableText"/>
            </w:pPr>
            <w:r w:rsidRPr="00261D54">
              <w:t>High</w:t>
            </w:r>
          </w:p>
        </w:tc>
        <w:tc>
          <w:tcPr>
            <w:tcW w:w="3729" w:type="pct"/>
          </w:tcPr>
          <w:p w14:paraId="65A53BCA" w14:textId="77777777" w:rsidR="0001343E" w:rsidRPr="00261D54" w:rsidRDefault="0001343E" w:rsidP="004B4013">
            <w:pPr>
              <w:pStyle w:val="TableText"/>
            </w:pPr>
            <w:r w:rsidRPr="00261D54">
              <w:t>The event would be very likely to occur</w:t>
            </w:r>
          </w:p>
        </w:tc>
      </w:tr>
      <w:tr w:rsidR="0001343E" w:rsidRPr="00261D54" w14:paraId="0CF0EE63" w14:textId="77777777" w:rsidTr="004B4013">
        <w:trPr>
          <w:cantSplit/>
        </w:trPr>
        <w:tc>
          <w:tcPr>
            <w:tcW w:w="1271" w:type="pct"/>
          </w:tcPr>
          <w:p w14:paraId="31BAC5D6" w14:textId="77777777" w:rsidR="0001343E" w:rsidRPr="00261D54" w:rsidRDefault="0001343E" w:rsidP="004B4013">
            <w:pPr>
              <w:pStyle w:val="TableText"/>
            </w:pPr>
            <w:r w:rsidRPr="00261D54">
              <w:t>Moderate</w:t>
            </w:r>
          </w:p>
        </w:tc>
        <w:tc>
          <w:tcPr>
            <w:tcW w:w="3729" w:type="pct"/>
          </w:tcPr>
          <w:p w14:paraId="65446C05" w14:textId="77777777" w:rsidR="0001343E" w:rsidRPr="00261D54" w:rsidRDefault="0001343E" w:rsidP="004B4013">
            <w:pPr>
              <w:pStyle w:val="TableText"/>
            </w:pPr>
            <w:r w:rsidRPr="00261D54">
              <w:t>The event is equally likely to occur or not occur</w:t>
            </w:r>
          </w:p>
        </w:tc>
      </w:tr>
      <w:tr w:rsidR="0001343E" w:rsidRPr="00261D54" w14:paraId="77A40ACB" w14:textId="77777777" w:rsidTr="004B4013">
        <w:trPr>
          <w:cantSplit/>
        </w:trPr>
        <w:tc>
          <w:tcPr>
            <w:tcW w:w="1271" w:type="pct"/>
          </w:tcPr>
          <w:p w14:paraId="11F5F507" w14:textId="77777777" w:rsidR="0001343E" w:rsidRPr="00261D54" w:rsidRDefault="0001343E" w:rsidP="004B4013">
            <w:pPr>
              <w:pStyle w:val="TableText"/>
            </w:pPr>
            <w:r w:rsidRPr="00261D54">
              <w:t>Low</w:t>
            </w:r>
          </w:p>
        </w:tc>
        <w:tc>
          <w:tcPr>
            <w:tcW w:w="3729" w:type="pct"/>
          </w:tcPr>
          <w:p w14:paraId="23C5D5B3" w14:textId="77777777" w:rsidR="0001343E" w:rsidRPr="00261D54" w:rsidRDefault="0001343E" w:rsidP="004B4013">
            <w:pPr>
              <w:pStyle w:val="TableText"/>
            </w:pPr>
            <w:r w:rsidRPr="00261D54">
              <w:t>The event would be unlikely to occur</w:t>
            </w:r>
          </w:p>
        </w:tc>
      </w:tr>
      <w:tr w:rsidR="0001343E" w:rsidRPr="00261D54" w14:paraId="25FAF892" w14:textId="77777777" w:rsidTr="004B4013">
        <w:trPr>
          <w:cantSplit/>
        </w:trPr>
        <w:tc>
          <w:tcPr>
            <w:tcW w:w="1271" w:type="pct"/>
          </w:tcPr>
          <w:p w14:paraId="6B3EF49F" w14:textId="77777777" w:rsidR="0001343E" w:rsidRPr="00261D54" w:rsidRDefault="0001343E" w:rsidP="004B4013">
            <w:pPr>
              <w:pStyle w:val="TableText"/>
            </w:pPr>
            <w:r w:rsidRPr="00261D54">
              <w:t>Very low</w:t>
            </w:r>
          </w:p>
        </w:tc>
        <w:tc>
          <w:tcPr>
            <w:tcW w:w="3729" w:type="pct"/>
          </w:tcPr>
          <w:p w14:paraId="693B60BC" w14:textId="77777777" w:rsidR="0001343E" w:rsidRPr="00261D54" w:rsidRDefault="0001343E" w:rsidP="004B4013">
            <w:pPr>
              <w:pStyle w:val="TableText"/>
            </w:pPr>
            <w:r w:rsidRPr="00261D54">
              <w:t>The event would be very unlikely to occur</w:t>
            </w:r>
          </w:p>
        </w:tc>
      </w:tr>
      <w:tr w:rsidR="0001343E" w:rsidRPr="00261D54" w14:paraId="160D242B" w14:textId="77777777" w:rsidTr="004B4013">
        <w:trPr>
          <w:cantSplit/>
        </w:trPr>
        <w:tc>
          <w:tcPr>
            <w:tcW w:w="1271" w:type="pct"/>
          </w:tcPr>
          <w:p w14:paraId="281EBE93" w14:textId="77777777" w:rsidR="0001343E" w:rsidRPr="00261D54" w:rsidRDefault="0001343E" w:rsidP="004B4013">
            <w:pPr>
              <w:pStyle w:val="TableText"/>
            </w:pPr>
            <w:r w:rsidRPr="00261D54">
              <w:t>Extremely low</w:t>
            </w:r>
          </w:p>
        </w:tc>
        <w:tc>
          <w:tcPr>
            <w:tcW w:w="3729" w:type="pct"/>
          </w:tcPr>
          <w:p w14:paraId="3E81D675" w14:textId="77777777" w:rsidR="0001343E" w:rsidRPr="00261D54" w:rsidRDefault="0001343E" w:rsidP="004B4013">
            <w:pPr>
              <w:pStyle w:val="TableText"/>
            </w:pPr>
            <w:r w:rsidRPr="00261D54">
              <w:t>The event would be extremely unlikely to occur</w:t>
            </w:r>
          </w:p>
        </w:tc>
      </w:tr>
      <w:tr w:rsidR="0001343E" w:rsidRPr="00261D54" w14:paraId="766F97A8" w14:textId="77777777" w:rsidTr="004B4013">
        <w:trPr>
          <w:cantSplit/>
        </w:trPr>
        <w:tc>
          <w:tcPr>
            <w:tcW w:w="1271" w:type="pct"/>
          </w:tcPr>
          <w:p w14:paraId="11313B0C" w14:textId="77777777" w:rsidR="0001343E" w:rsidRPr="00261D54" w:rsidRDefault="0001343E" w:rsidP="004B4013">
            <w:pPr>
              <w:pStyle w:val="TableText"/>
            </w:pPr>
            <w:r w:rsidRPr="00261D54">
              <w:t>Negligible</w:t>
            </w:r>
          </w:p>
        </w:tc>
        <w:tc>
          <w:tcPr>
            <w:tcW w:w="3729" w:type="pct"/>
          </w:tcPr>
          <w:p w14:paraId="28B30265" w14:textId="77777777" w:rsidR="0001343E" w:rsidRPr="00261D54" w:rsidRDefault="0001343E" w:rsidP="004B4013">
            <w:pPr>
              <w:pStyle w:val="TableText"/>
            </w:pPr>
            <w:r w:rsidRPr="00261D54">
              <w:t>The event would almost certainly not occur</w:t>
            </w:r>
          </w:p>
        </w:tc>
      </w:tr>
    </w:tbl>
    <w:p w14:paraId="321A065D" w14:textId="77777777" w:rsidR="0001343E" w:rsidRPr="00261D54" w:rsidRDefault="0001343E" w:rsidP="0001343E"/>
    <w:p w14:paraId="2B72DADA" w14:textId="6D1ED561" w:rsidR="0001343E" w:rsidRPr="00261D54" w:rsidRDefault="0001343E" w:rsidP="0001343E">
      <w:pPr>
        <w:pStyle w:val="Caption"/>
      </w:pPr>
      <w:bookmarkStart w:id="49" w:name="_Ref170887288"/>
      <w:bookmarkStart w:id="50" w:name="_Toc172820578"/>
      <w:r w:rsidRPr="00261D54">
        <w:t xml:space="preserve">Table </w:t>
      </w:r>
      <w:r w:rsidRPr="00261D54">
        <w:fldChar w:fldCharType="begin"/>
      </w:r>
      <w:r w:rsidRPr="00261D54">
        <w:instrText xml:space="preserve"> SEQ Table \* ARABIC </w:instrText>
      </w:r>
      <w:r w:rsidRPr="00261D54">
        <w:fldChar w:fldCharType="separate"/>
      </w:r>
      <w:r w:rsidR="00D24CCC">
        <w:rPr>
          <w:noProof/>
        </w:rPr>
        <w:t>2</w:t>
      </w:r>
      <w:r w:rsidRPr="00261D54">
        <w:fldChar w:fldCharType="end"/>
      </w:r>
      <w:bookmarkEnd w:id="49"/>
      <w:r w:rsidRPr="00261D54">
        <w:t xml:space="preserve"> Rules for determining the likely consequences using effect categories</w:t>
      </w:r>
      <w:bookmarkEnd w:id="5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052"/>
        <w:gridCol w:w="8018"/>
      </w:tblGrid>
      <w:tr w:rsidR="0001343E" w:rsidRPr="00261D54" w14:paraId="2748C3F1" w14:textId="77777777" w:rsidTr="004B4013">
        <w:trPr>
          <w:cantSplit/>
          <w:tblHeader/>
        </w:trPr>
        <w:tc>
          <w:tcPr>
            <w:tcW w:w="580" w:type="pct"/>
          </w:tcPr>
          <w:p w14:paraId="7042B875" w14:textId="77777777" w:rsidR="0001343E" w:rsidRPr="00261D54" w:rsidRDefault="0001343E" w:rsidP="004B4013">
            <w:pPr>
              <w:pStyle w:val="TableHeading"/>
            </w:pPr>
            <w:bookmarkStart w:id="51" w:name="Title_2"/>
            <w:bookmarkEnd w:id="51"/>
            <w:r w:rsidRPr="00261D54">
              <w:t>Overall effect</w:t>
            </w:r>
          </w:p>
        </w:tc>
        <w:tc>
          <w:tcPr>
            <w:tcW w:w="4420" w:type="pct"/>
          </w:tcPr>
          <w:p w14:paraId="4AAB437C" w14:textId="77777777" w:rsidR="0001343E" w:rsidRPr="00261D54" w:rsidRDefault="0001343E" w:rsidP="004B4013">
            <w:pPr>
              <w:pStyle w:val="TableHeading"/>
            </w:pPr>
            <w:r w:rsidRPr="00261D54">
              <w:t>Description</w:t>
            </w:r>
          </w:p>
        </w:tc>
      </w:tr>
      <w:tr w:rsidR="0001343E" w:rsidRPr="00261D54" w14:paraId="43E6526E" w14:textId="77777777" w:rsidTr="004B4013">
        <w:trPr>
          <w:cantSplit/>
        </w:trPr>
        <w:tc>
          <w:tcPr>
            <w:tcW w:w="580" w:type="pct"/>
          </w:tcPr>
          <w:p w14:paraId="4846C1F2" w14:textId="6527E059" w:rsidR="0001343E" w:rsidRPr="00261D54" w:rsidRDefault="0001343E" w:rsidP="004B4013">
            <w:pPr>
              <w:pStyle w:val="TableText"/>
            </w:pPr>
            <w:r w:rsidRPr="00261D54">
              <w:t>Extreme</w:t>
            </w:r>
          </w:p>
        </w:tc>
        <w:tc>
          <w:tcPr>
            <w:tcW w:w="4420" w:type="pct"/>
          </w:tcPr>
          <w:p w14:paraId="5D8B4BC3" w14:textId="4FD2D4D9" w:rsidR="0001343E" w:rsidRPr="00261D54" w:rsidRDefault="0001343E" w:rsidP="004B4013">
            <w:pPr>
              <w:pStyle w:val="TableText"/>
            </w:pPr>
            <w:r w:rsidRPr="00261D54">
              <w:t>The effect is likely to be highly significant at the national level. Implies that economic stability, societal values</w:t>
            </w:r>
            <w:r w:rsidR="00EA2B7C">
              <w:t xml:space="preserve"> </w:t>
            </w:r>
            <w:r w:rsidRPr="00261D54">
              <w:t>or social well-being would be seriously affected.</w:t>
            </w:r>
          </w:p>
        </w:tc>
      </w:tr>
      <w:tr w:rsidR="0001343E" w:rsidRPr="00261D54" w14:paraId="34E1E61A" w14:textId="77777777" w:rsidTr="004B4013">
        <w:trPr>
          <w:cantSplit/>
        </w:trPr>
        <w:tc>
          <w:tcPr>
            <w:tcW w:w="580" w:type="pct"/>
          </w:tcPr>
          <w:p w14:paraId="75F51096" w14:textId="77777777" w:rsidR="0001343E" w:rsidRPr="00261D54" w:rsidRDefault="0001343E" w:rsidP="004B4013">
            <w:pPr>
              <w:pStyle w:val="TableText"/>
            </w:pPr>
            <w:r w:rsidRPr="00261D54">
              <w:t>High</w:t>
            </w:r>
          </w:p>
        </w:tc>
        <w:tc>
          <w:tcPr>
            <w:tcW w:w="4420" w:type="pct"/>
          </w:tcPr>
          <w:p w14:paraId="558A4766" w14:textId="77777777" w:rsidR="0001343E" w:rsidRPr="00261D54" w:rsidRDefault="0001343E" w:rsidP="004B4013">
            <w:pPr>
              <w:pStyle w:val="TableText"/>
            </w:pPr>
            <w:r w:rsidRPr="00261D54">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01343E" w:rsidRPr="00261D54" w14:paraId="593033FC" w14:textId="77777777" w:rsidTr="004B4013">
        <w:trPr>
          <w:cantSplit/>
        </w:trPr>
        <w:tc>
          <w:tcPr>
            <w:tcW w:w="580" w:type="pct"/>
          </w:tcPr>
          <w:p w14:paraId="59454950" w14:textId="77777777" w:rsidR="0001343E" w:rsidRPr="00261D54" w:rsidRDefault="0001343E" w:rsidP="004B4013">
            <w:pPr>
              <w:pStyle w:val="TableText"/>
            </w:pPr>
            <w:r w:rsidRPr="00261D54">
              <w:t>Moderate</w:t>
            </w:r>
          </w:p>
        </w:tc>
        <w:tc>
          <w:tcPr>
            <w:tcW w:w="4420" w:type="pct"/>
          </w:tcPr>
          <w:p w14:paraId="521A620B" w14:textId="77777777" w:rsidR="0001343E" w:rsidRPr="00261D54" w:rsidRDefault="0001343E" w:rsidP="004B4013">
            <w:pPr>
              <w:pStyle w:val="TableText"/>
            </w:pPr>
            <w:r w:rsidRPr="00261D54">
              <w:t>The effect is likely to be recognised on a national level and significant within affected zones. The effect is likely to be highly significant to directly affected parties.</w:t>
            </w:r>
          </w:p>
        </w:tc>
      </w:tr>
      <w:tr w:rsidR="0001343E" w:rsidRPr="00261D54" w14:paraId="0A041C31" w14:textId="77777777" w:rsidTr="004B4013">
        <w:trPr>
          <w:cantSplit/>
        </w:trPr>
        <w:tc>
          <w:tcPr>
            <w:tcW w:w="580" w:type="pct"/>
          </w:tcPr>
          <w:p w14:paraId="29472B48" w14:textId="77777777" w:rsidR="0001343E" w:rsidRPr="00261D54" w:rsidRDefault="0001343E" w:rsidP="004B4013">
            <w:pPr>
              <w:pStyle w:val="TableText"/>
            </w:pPr>
            <w:r w:rsidRPr="00261D54">
              <w:t>Low</w:t>
            </w:r>
          </w:p>
        </w:tc>
        <w:tc>
          <w:tcPr>
            <w:tcW w:w="4420" w:type="pct"/>
          </w:tcPr>
          <w:p w14:paraId="2A542FBE" w14:textId="77777777" w:rsidR="0001343E" w:rsidRPr="00261D54" w:rsidRDefault="0001343E" w:rsidP="004B4013">
            <w:pPr>
              <w:pStyle w:val="TableText"/>
            </w:pPr>
            <w:r w:rsidRPr="00261D54">
              <w:t>The effect is likely to be recognised within affected zones and significant to directly affected</w:t>
            </w:r>
          </w:p>
          <w:p w14:paraId="7AB8438B" w14:textId="77777777" w:rsidR="0001343E" w:rsidRPr="00261D54" w:rsidRDefault="0001343E" w:rsidP="004B4013">
            <w:pPr>
              <w:pStyle w:val="TableText"/>
            </w:pPr>
            <w:r w:rsidRPr="00261D54">
              <w:t>parties. It is not likely that the effect will be recognised at the national level.</w:t>
            </w:r>
          </w:p>
        </w:tc>
      </w:tr>
      <w:tr w:rsidR="0001343E" w:rsidRPr="00261D54" w14:paraId="3722DB74" w14:textId="77777777" w:rsidTr="004B4013">
        <w:trPr>
          <w:cantSplit/>
        </w:trPr>
        <w:tc>
          <w:tcPr>
            <w:tcW w:w="580" w:type="pct"/>
          </w:tcPr>
          <w:p w14:paraId="5ABA3E78" w14:textId="77777777" w:rsidR="0001343E" w:rsidRPr="00261D54" w:rsidRDefault="0001343E" w:rsidP="004B4013">
            <w:pPr>
              <w:pStyle w:val="TableText"/>
            </w:pPr>
            <w:r w:rsidRPr="00261D54">
              <w:t>Very low</w:t>
            </w:r>
          </w:p>
        </w:tc>
        <w:tc>
          <w:tcPr>
            <w:tcW w:w="4420" w:type="pct"/>
          </w:tcPr>
          <w:p w14:paraId="35FB640D" w14:textId="77777777" w:rsidR="0001343E" w:rsidRPr="00261D54" w:rsidRDefault="0001343E" w:rsidP="004B4013">
            <w:pPr>
              <w:pStyle w:val="TableText"/>
            </w:pPr>
            <w:r w:rsidRPr="00261D54">
              <w:t>The effect is likely to be minor to directly affected parties. The effect is unlikely to be</w:t>
            </w:r>
          </w:p>
          <w:p w14:paraId="083A1421" w14:textId="77777777" w:rsidR="0001343E" w:rsidRPr="00261D54" w:rsidRDefault="0001343E" w:rsidP="004B4013">
            <w:pPr>
              <w:pStyle w:val="TableText"/>
            </w:pPr>
            <w:r w:rsidRPr="00261D54">
              <w:t>recognised at any other level.</w:t>
            </w:r>
          </w:p>
        </w:tc>
      </w:tr>
      <w:tr w:rsidR="0001343E" w:rsidRPr="00261D54" w14:paraId="48972D02" w14:textId="77777777" w:rsidTr="004B4013">
        <w:trPr>
          <w:cantSplit/>
        </w:trPr>
        <w:tc>
          <w:tcPr>
            <w:tcW w:w="580" w:type="pct"/>
          </w:tcPr>
          <w:p w14:paraId="4F49C416" w14:textId="77777777" w:rsidR="0001343E" w:rsidRPr="00261D54" w:rsidRDefault="0001343E" w:rsidP="004B4013">
            <w:pPr>
              <w:pStyle w:val="TableText"/>
            </w:pPr>
            <w:r w:rsidRPr="00261D54">
              <w:t xml:space="preserve">Negligible </w:t>
            </w:r>
          </w:p>
        </w:tc>
        <w:tc>
          <w:tcPr>
            <w:tcW w:w="4420" w:type="pct"/>
          </w:tcPr>
          <w:p w14:paraId="5BF45CC1" w14:textId="77777777" w:rsidR="0001343E" w:rsidRPr="00261D54" w:rsidRDefault="0001343E" w:rsidP="004B4013">
            <w:pPr>
              <w:pStyle w:val="TableText"/>
            </w:pPr>
            <w:r w:rsidRPr="00261D54">
              <w:t>The effect is unlikely to be recognised at any level within Australia.</w:t>
            </w:r>
          </w:p>
        </w:tc>
      </w:tr>
    </w:tbl>
    <w:p w14:paraId="6AA677D8" w14:textId="77777777" w:rsidR="0001343E" w:rsidRPr="00261D54" w:rsidRDefault="0001343E" w:rsidP="0001343E"/>
    <w:p w14:paraId="0F509CAC" w14:textId="05A0AC1E" w:rsidR="0001343E" w:rsidRPr="00261D54" w:rsidRDefault="0001343E" w:rsidP="0001343E">
      <w:pPr>
        <w:pStyle w:val="Caption"/>
      </w:pPr>
      <w:bookmarkStart w:id="52" w:name="_Ref170887157"/>
      <w:bookmarkStart w:id="53" w:name="_Ref170887153"/>
      <w:bookmarkStart w:id="54" w:name="_Toc172820579"/>
      <w:r w:rsidRPr="00261D54">
        <w:lastRenderedPageBreak/>
        <w:t xml:space="preserve">Table </w:t>
      </w:r>
      <w:r w:rsidRPr="00261D54">
        <w:fldChar w:fldCharType="begin"/>
      </w:r>
      <w:r w:rsidRPr="00261D54">
        <w:instrText xml:space="preserve"> SEQ Table \* ARABIC </w:instrText>
      </w:r>
      <w:r w:rsidRPr="00261D54">
        <w:fldChar w:fldCharType="separate"/>
      </w:r>
      <w:r w:rsidR="00D24CCC">
        <w:rPr>
          <w:noProof/>
        </w:rPr>
        <w:t>3</w:t>
      </w:r>
      <w:r w:rsidRPr="00261D54">
        <w:fldChar w:fldCharType="end"/>
      </w:r>
      <w:bookmarkEnd w:id="52"/>
      <w:r w:rsidRPr="00261D54">
        <w:t xml:space="preserve"> Risk estimation matrix – likelihood of entry and exposure and likely consequences</w:t>
      </w:r>
      <w:bookmarkEnd w:id="53"/>
      <w:bookmarkEnd w:id="54"/>
    </w:p>
    <w:p w14:paraId="229727FC" w14:textId="77777777" w:rsidR="0001343E" w:rsidRPr="00261D54" w:rsidRDefault="0001343E" w:rsidP="0001343E">
      <w:r w:rsidRPr="00261D54">
        <w:rPr>
          <w:noProof/>
          <w14:ligatures w14:val="standardContextual"/>
        </w:rPr>
        <w:drawing>
          <wp:inline distT="0" distB="0" distL="0" distR="0" wp14:anchorId="2AB6FD80" wp14:editId="4927D038">
            <wp:extent cx="5759450" cy="2023110"/>
            <wp:effectExtent l="0" t="0" r="0" b="0"/>
            <wp:docPr id="565431632" name="Picture 1" descr="Shows the rules to determine the unrestricted risk. For example, a low likelihood of entry and exposure combined with a very low consequence produces an unrestricted risk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3132" name="Picture 1" descr="Shows the rules to determine the unrestricted risk. For example, a low likelihood of entry and exposure combined with a very low consequence produces an unrestricted risk assessment of negligible. "/>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023110"/>
                    </a:xfrm>
                    <a:prstGeom prst="rect">
                      <a:avLst/>
                    </a:prstGeom>
                    <a:noFill/>
                  </pic:spPr>
                </pic:pic>
              </a:graphicData>
            </a:graphic>
          </wp:inline>
        </w:drawing>
      </w:r>
    </w:p>
    <w:p w14:paraId="3D7A68E9" w14:textId="084840E3" w:rsidR="0026709E" w:rsidRPr="005D5930" w:rsidRDefault="00406340" w:rsidP="00885C19">
      <w:pPr>
        <w:pStyle w:val="Heading2"/>
      </w:pPr>
      <w:bookmarkStart w:id="55" w:name="_Ref171438174"/>
      <w:bookmarkStart w:id="56" w:name="_Toc172820554"/>
      <w:bookmarkStart w:id="57" w:name="_Hlk171485986"/>
      <w:r w:rsidRPr="005D5930">
        <w:rPr>
          <w:i/>
          <w:iCs/>
        </w:rPr>
        <w:lastRenderedPageBreak/>
        <w:t>Cornu aspersum</w:t>
      </w:r>
      <w:bookmarkEnd w:id="55"/>
      <w:r w:rsidR="005D5930">
        <w:t>: pest categorisation</w:t>
      </w:r>
      <w:bookmarkEnd w:id="56"/>
    </w:p>
    <w:p w14:paraId="1C178644" w14:textId="135A4002" w:rsidR="0026709E" w:rsidRPr="00261D54" w:rsidRDefault="0026709E" w:rsidP="00386C83">
      <w:pPr>
        <w:pStyle w:val="Heading3"/>
        <w:spacing w:before="120" w:after="240"/>
      </w:pPr>
      <w:bookmarkStart w:id="58" w:name="_Toc172820555"/>
      <w:bookmarkEnd w:id="57"/>
      <w:r w:rsidRPr="00261D54">
        <w:t>Identification of species and subspecies</w:t>
      </w:r>
      <w:bookmarkEnd w:id="58"/>
    </w:p>
    <w:p w14:paraId="37017E09" w14:textId="1B562F1C" w:rsidR="00ED53D0" w:rsidRPr="00261D54" w:rsidRDefault="00ED53D0" w:rsidP="00ED53D0">
      <w:r w:rsidRPr="00261D54">
        <w:t xml:space="preserve">The species </w:t>
      </w:r>
      <w:r w:rsidR="006F743C" w:rsidRPr="006F743C">
        <w:rPr>
          <w:i/>
          <w:iCs/>
        </w:rPr>
        <w:t>C.</w:t>
      </w:r>
      <w:r w:rsidR="0042748F">
        <w:rPr>
          <w:i/>
          <w:iCs/>
        </w:rPr>
        <w:t> </w:t>
      </w:r>
      <w:r w:rsidR="006F743C" w:rsidRPr="006F743C">
        <w:rPr>
          <w:i/>
          <w:iCs/>
        </w:rPr>
        <w:t>aspersum</w:t>
      </w:r>
      <w:r w:rsidRPr="00261D54">
        <w:t xml:space="preserve">, previous name </w:t>
      </w:r>
      <w:r w:rsidRPr="00261D54">
        <w:rPr>
          <w:i/>
          <w:iCs/>
        </w:rPr>
        <w:t>Helix</w:t>
      </w:r>
      <w:r w:rsidR="0042748F">
        <w:rPr>
          <w:i/>
          <w:iCs/>
        </w:rPr>
        <w:t> </w:t>
      </w:r>
      <w:proofErr w:type="spellStart"/>
      <w:r w:rsidRPr="00261D54">
        <w:rPr>
          <w:i/>
          <w:iCs/>
        </w:rPr>
        <w:t>aspersa</w:t>
      </w:r>
      <w:proofErr w:type="spellEnd"/>
      <w:r w:rsidRPr="00261D54">
        <w:t xml:space="preserve">, exhibits a wide variety of shell patterns and colouration </w:t>
      </w:r>
      <w:r w:rsidRPr="00261D54">
        <w:fldChar w:fldCharType="begin">
          <w:fldData xml:space="preserve">PEVuZE5vdGU+PENpdGU+PEF1dGhvcj5DaGV2YWxsaWVyPC9BdXRob3I+PFllYXI+MTk3NzwvWWVh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</w:fldData>
        </w:fldChar>
      </w:r>
      <w:r w:rsidRPr="00261D54">
        <w:instrText xml:space="preserve"> ADDIN EN.CITE </w:instrText>
      </w:r>
      <w:r w:rsidRPr="00261D54">
        <w:fldChar w:fldCharType="begin">
          <w:fldData xml:space="preserve">PEVuZE5vdGU+PENpdGU+PEF1dGhvcj5DaGV2YWxsaWVyPC9BdXRob3I+PFllYXI+MTk3NzwvWWVh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</w:fldData>
        </w:fldChar>
      </w:r>
      <w:r w:rsidRPr="00261D54">
        <w:instrText xml:space="preserve"> ADDIN EN.CITE.DATA </w:instrText>
      </w:r>
      <w:r w:rsidRPr="00261D54">
        <w:fldChar w:fldCharType="end"/>
      </w:r>
      <w:r w:rsidRPr="00261D54">
        <w:fldChar w:fldCharType="separate"/>
      </w:r>
      <w:r w:rsidRPr="00261D54">
        <w:rPr>
          <w:noProof/>
        </w:rPr>
        <w:t>(Chevallier 1977; Kougiagka</w:t>
      </w:r>
      <w:r w:rsidR="00AF0763" w:rsidRPr="00AF0763">
        <w:rPr>
          <w:i/>
          <w:noProof/>
        </w:rPr>
        <w:t xml:space="preserve"> et al</w:t>
      </w:r>
      <w:r w:rsidR="00174F05" w:rsidRPr="00174F05">
        <w:rPr>
          <w:noProof/>
        </w:rPr>
        <w:t xml:space="preserve">., </w:t>
      </w:r>
      <w:r w:rsidRPr="00261D54">
        <w:rPr>
          <w:noProof/>
        </w:rPr>
        <w:t>2022; Madec</w:t>
      </w:r>
      <w:r w:rsidR="00AF0763" w:rsidRPr="00AF0763">
        <w:rPr>
          <w:i/>
          <w:noProof/>
        </w:rPr>
        <w:t xml:space="preserve"> et al</w:t>
      </w:r>
      <w:r w:rsidR="00174F05" w:rsidRPr="00174F05">
        <w:rPr>
          <w:noProof/>
        </w:rPr>
        <w:t xml:space="preserve">., </w:t>
      </w:r>
      <w:r w:rsidRPr="00261D54">
        <w:rPr>
          <w:noProof/>
        </w:rPr>
        <w:t>1998)</w:t>
      </w:r>
      <w:r w:rsidRPr="00261D54">
        <w:fldChar w:fldCharType="end"/>
      </w:r>
      <w:r w:rsidRPr="00261D54">
        <w:t xml:space="preserve">. These morphological characteristics were the basis for the description of many forms, varieties and species of </w:t>
      </w:r>
      <w:r w:rsidRPr="00261D54">
        <w:rPr>
          <w:i/>
          <w:iCs/>
        </w:rPr>
        <w:t>Helix</w:t>
      </w:r>
      <w:r w:rsidRPr="00261D54">
        <w:t xml:space="preserve">, creating a complex and convoluted taxonomy history. The subspecies </w:t>
      </w:r>
      <w:r w:rsidR="006F743C" w:rsidRPr="006F743C">
        <w:rPr>
          <w:i/>
          <w:iCs/>
        </w:rPr>
        <w:t>C.</w:t>
      </w:r>
      <w:r w:rsidR="003724BB">
        <w:rPr>
          <w:i/>
          <w:iCs/>
        </w:rPr>
        <w:t> </w:t>
      </w:r>
      <w:r w:rsidR="006F743C" w:rsidRPr="006F743C">
        <w:rPr>
          <w:i/>
          <w:iCs/>
        </w:rPr>
        <w:t>aspersum</w:t>
      </w:r>
      <w:r w:rsidR="003724BB">
        <w:rPr>
          <w:i/>
          <w:iCs/>
        </w:rPr>
        <w:t> </w:t>
      </w:r>
      <w:r w:rsidRPr="00261D54">
        <w:rPr>
          <w:i/>
          <w:iCs/>
        </w:rPr>
        <w:t>maxim</w:t>
      </w:r>
      <w:r w:rsidR="0032298B">
        <w:rPr>
          <w:i/>
          <w:iCs/>
        </w:rPr>
        <w:t>um</w:t>
      </w:r>
      <w:r w:rsidRPr="00261D54">
        <w:t xml:space="preserve"> </w:t>
      </w:r>
      <w:r w:rsidRPr="00261D54">
        <w:rPr>
          <w:i/>
        </w:rPr>
        <w:t>(</w:t>
      </w:r>
      <w:r w:rsidRPr="00261D54">
        <w:t>or</w:t>
      </w:r>
      <w:r w:rsidRPr="00261D54">
        <w:rPr>
          <w:i/>
        </w:rPr>
        <w:t xml:space="preserve"> </w:t>
      </w:r>
      <w:r w:rsidR="006F743C" w:rsidRPr="006F743C">
        <w:rPr>
          <w:i/>
        </w:rPr>
        <w:t>C.</w:t>
      </w:r>
      <w:r w:rsidR="003724BB">
        <w:rPr>
          <w:i/>
        </w:rPr>
        <w:t> </w:t>
      </w:r>
      <w:r w:rsidR="006F743C" w:rsidRPr="006F743C">
        <w:rPr>
          <w:i/>
        </w:rPr>
        <w:t>aspersum</w:t>
      </w:r>
      <w:r w:rsidR="003724BB">
        <w:rPr>
          <w:i/>
        </w:rPr>
        <w:t> </w:t>
      </w:r>
      <w:r w:rsidRPr="00261D54">
        <w:rPr>
          <w:i/>
        </w:rPr>
        <w:t>maxim</w:t>
      </w:r>
      <w:r w:rsidR="0032298B">
        <w:rPr>
          <w:i/>
        </w:rPr>
        <w:t>a</w:t>
      </w:r>
      <w:r w:rsidRPr="00261D54">
        <w:rPr>
          <w:i/>
        </w:rPr>
        <w:t xml:space="preserve">, </w:t>
      </w:r>
      <w:r w:rsidRPr="00261D54">
        <w:t>as referenced elsewhere) (</w:t>
      </w:r>
      <w:r w:rsidRPr="00261D54">
        <w:rPr>
          <w:i/>
          <w:iCs/>
        </w:rPr>
        <w:t>Helix</w:t>
      </w:r>
      <w:r w:rsidR="001061F8">
        <w:rPr>
          <w:i/>
          <w:iCs/>
        </w:rPr>
        <w:t> </w:t>
      </w:r>
      <w:r w:rsidRPr="00261D54">
        <w:t>(</w:t>
      </w:r>
      <w:proofErr w:type="spellStart"/>
      <w:r w:rsidRPr="00261D54">
        <w:rPr>
          <w:i/>
          <w:iCs/>
        </w:rPr>
        <w:t>Pomatia</w:t>
      </w:r>
      <w:proofErr w:type="spellEnd"/>
      <w:r w:rsidRPr="00261D54">
        <w:t>)</w:t>
      </w:r>
      <w:r w:rsidR="001061F8">
        <w:t> </w:t>
      </w:r>
      <w:proofErr w:type="spellStart"/>
      <w:r w:rsidRPr="00261D54">
        <w:rPr>
          <w:i/>
          <w:iCs/>
        </w:rPr>
        <w:t>aspersa</w:t>
      </w:r>
      <w:proofErr w:type="spellEnd"/>
      <w:r w:rsidR="001061F8">
        <w:rPr>
          <w:i/>
          <w:iCs/>
        </w:rPr>
        <w:t> </w:t>
      </w:r>
      <w:r w:rsidRPr="00261D54">
        <w:t>var.</w:t>
      </w:r>
      <w:r w:rsidR="001061F8">
        <w:rPr>
          <w:i/>
          <w:iCs/>
        </w:rPr>
        <w:t> </w:t>
      </w:r>
      <w:r w:rsidRPr="00261D54">
        <w:rPr>
          <w:i/>
          <w:iCs/>
        </w:rPr>
        <w:t>maxima</w:t>
      </w:r>
      <w:r w:rsidRPr="00261D54">
        <w:t xml:space="preserve">) was initially described by </w:t>
      </w:r>
      <w:r w:rsidRPr="00261D54">
        <w:fldChar w:fldCharType="begin"/>
      </w:r>
      <w:r w:rsidRPr="00261D54">
        <w:instrText xml:space="preserve"> ADDIN EN.CITE &lt;EndNote&gt;&lt;Cite AuthorYear="1"&gt;&lt;Author&gt;Taylor&lt;/Author&gt;&lt;Year&gt;1883&lt;/Year&gt;&lt;RecNum&gt;52837&lt;/RecNum&gt;&lt;DisplayText&gt;Taylor (1883)&lt;/DisplayText&gt;&lt;record&gt;&lt;rec-number&gt;52837&lt;/rec-number&gt;&lt;foreign-keys&gt;&lt;key app="EN" db-id="pxwxw0er9zv2fxezxdk5tt5utz5p5vtrwdv0" timestamp="1715235997"&gt;52837&lt;/key&gt;&lt;/foreign-keys&gt;&lt;ref-type name="Journal Articles"&gt;17&lt;/ref-type&gt;&lt;contributors&gt;&lt;authors&gt;&lt;author&gt;Taylor, J.W.&lt;/author&gt;&lt;/authors&gt;&lt;/contributors&gt;&lt;titles&gt;&lt;title&gt;&lt;style face="normal" font="default" size="100%"&gt;Life histories of British helices. &lt;/style&gt;&lt;style face="italic" font="default" size="100%"&gt;Helix &lt;/style&gt;&lt;style face="normal" font="default" size="100%"&gt;(&lt;/style&gt;&lt;style face="italic" font="default" size="100%"&gt;Pomatia&lt;/style&gt;&lt;style face="normal" font="default" size="100%"&gt;)&lt;/style&gt;&lt;style face="italic" font="default" size="100%"&gt; aspersa&lt;/style&gt;&lt;style face="normal" font="default" size="100%"&gt; Müll.&lt;/style&gt;&lt;/title&gt;&lt;secondary-title&gt;Journal of Conchology&lt;/secondary-title&gt;&lt;/titles&gt;&lt;periodical&gt;&lt;full-title&gt;Journal of Conchology&lt;/full-title&gt;&lt;/periodical&gt;&lt;pages&gt;88-105&lt;/pages&gt;&lt;volume&gt;4&lt;/volume&gt;&lt;keywords&gt;&lt;keyword&gt;Helix aspersa&lt;/keyword&gt;&lt;keyword&gt;Cornu aspersum&lt;/keyword&gt;&lt;keyword&gt;life history&lt;/keyword&gt;&lt;/keywords&gt;&lt;dates&gt;&lt;year&gt;1883&lt;/year&gt;&lt;/dates&gt;&lt;urls&gt;&lt;related-urls&gt;&lt;url&gt;https://www.biodiversitylibrary.org/item/98516&lt;/url&gt;&lt;/related-urls&gt;&lt;pdf-urls&gt;&lt;url&gt;file://J:\E Library\Plant Catalogue\T\Taylor 1883 EN52837.pdf&lt;/url&gt;&lt;/pdf-urls&gt;&lt;/urls&gt;&lt;custom1&gt;Hitchhiker PRA, KP&lt;/custom1&gt;&lt;/record&gt;&lt;/Cite&gt;&lt;/EndNote&gt;</w:instrText>
      </w:r>
      <w:r w:rsidRPr="00261D54">
        <w:fldChar w:fldCharType="separate"/>
      </w:r>
      <w:r w:rsidRPr="00261D54">
        <w:rPr>
          <w:noProof/>
        </w:rPr>
        <w:t>Taylor (1883)</w:t>
      </w:r>
      <w:r w:rsidRPr="00261D54">
        <w:fldChar w:fldCharType="end"/>
      </w:r>
      <w:r w:rsidRPr="00261D54">
        <w:t xml:space="preserve"> based on specimens collected from Algeria. </w:t>
      </w:r>
      <w:r w:rsidRPr="00261D54">
        <w:fldChar w:fldCharType="begin"/>
      </w:r>
      <w:r w:rsidRPr="00261D54">
        <w:instrText xml:space="preserve"> ADDIN EN.CITE &lt;EndNote&gt;&lt;Cite AuthorYear="1"&gt;&lt;Author&gt;Chevallier&lt;/Author&gt;&lt;Year&gt;1977&lt;/Year&gt;&lt;RecNum&gt;52748&lt;/RecNum&gt;&lt;DisplayText&gt;Chevallier (1977)&lt;/DisplayText&gt;&lt;record&gt;&lt;rec-number&gt;52748&lt;/rec-number&gt;&lt;foreign-keys&gt;&lt;key app="EN" db-id="pxwxw0er9zv2fxezxdk5tt5utz5p5vtrwdv0" timestamp="1715149368"&gt;52748&lt;/key&gt;&lt;/foreign-keys&gt;&lt;ref-type name="Journal Articles, Foreign Language"&gt;19&lt;/ref-type&gt;&lt;contributors&gt;&lt;authors&gt;&lt;author&gt;Chevallier, H.&lt;/author&gt;&lt;/authors&gt;&lt;/contributors&gt;&lt;titles&gt;&lt;title&gt;&lt;style face="normal" font="default" size="100%"&gt;Variability of the Petit-gris snail &lt;/style&gt;&lt;style face="italic" font="default" size="100%"&gt;Helix aspers&lt;/style&gt;&lt;style face="normal" font="default" size="100%"&gt;a Müller&lt;/style&gt;&lt;/title&gt;&lt;secondary-title&gt;Bulletin Du Muséum National D&amp;apos;histoire Naturelle&lt;/secondary-title&gt;&lt;translated-title&gt;&lt;style face="normal" font="default" size="100%"&gt;La variabilité de l&amp;apos;Escargot Petit-gris &lt;/style&gt;&lt;style face="italic" font="default" size="100%"&gt;Helix aspersa&lt;/style&gt;&lt;style face="normal" font="default" size="100%"&gt; Müller&lt;/style&gt;&lt;/translated-title&gt;&lt;/titles&gt;&lt;pages&gt;425-442&lt;/pages&gt;&lt;volume&gt;3&lt;/volume&gt;&lt;number&gt;448&lt;/number&gt;&lt;keywords&gt;&lt;keyword&gt;Helix aspersa&lt;/keyword&gt;&lt;keyword&gt;Cornu aspersum&lt;/keyword&gt;&lt;/keywords&gt;&lt;dates&gt;&lt;year&gt;1977&lt;/year&gt;&lt;/dates&gt;&lt;urls&gt;&lt;related-urls&gt;&lt;url&gt;https://www.biodiversitylibrary.org/partpdf/282049&lt;/url&gt;&lt;/related-urls&gt;&lt;pdf-urls&gt;&lt;url&gt;file://J:\E Library\Plant Catalogue\C\Chevallier 1977 EN52748.pdf&lt;/url&gt;&lt;/pdf-urls&gt;&lt;/urls&gt;&lt;custom1&gt;HH PRA, KP&lt;/custom1&gt;&lt;language&gt;French&lt;/language&gt;&lt;/record&gt;&lt;/Cite&gt;&lt;/EndNote&gt;</w:instrText>
      </w:r>
      <w:r w:rsidRPr="00261D54">
        <w:fldChar w:fldCharType="separate"/>
      </w:r>
      <w:r w:rsidRPr="00261D54">
        <w:rPr>
          <w:noProof/>
        </w:rPr>
        <w:t>Chevallier (1977)</w:t>
      </w:r>
      <w:r w:rsidRPr="00261D54">
        <w:fldChar w:fldCharType="end"/>
      </w:r>
      <w:r w:rsidRPr="00261D54">
        <w:t xml:space="preserve"> describes a range of ‘morphs’ including </w:t>
      </w:r>
      <w:r w:rsidR="006F743C" w:rsidRPr="006F743C">
        <w:rPr>
          <w:i/>
          <w:iCs/>
        </w:rPr>
        <w:t>C.</w:t>
      </w:r>
      <w:r w:rsidR="008B1525">
        <w:rPr>
          <w:i/>
          <w:iCs/>
        </w:rPr>
        <w:t> </w:t>
      </w:r>
      <w:r w:rsidR="006F743C" w:rsidRPr="006F743C">
        <w:rPr>
          <w:i/>
          <w:iCs/>
        </w:rPr>
        <w:t>aspersum</w:t>
      </w:r>
      <w:r w:rsidR="008B1525">
        <w:rPr>
          <w:i/>
          <w:iCs/>
        </w:rPr>
        <w:t> </w:t>
      </w:r>
      <w:r w:rsidRPr="00261D54">
        <w:rPr>
          <w:i/>
          <w:iCs/>
        </w:rPr>
        <w:t>maxim</w:t>
      </w:r>
      <w:r w:rsidR="0032298B">
        <w:rPr>
          <w:i/>
          <w:iCs/>
        </w:rPr>
        <w:t>um</w:t>
      </w:r>
      <w:r w:rsidRPr="00261D54">
        <w:rPr>
          <w:i/>
          <w:iCs/>
        </w:rPr>
        <w:t xml:space="preserve"> </w:t>
      </w:r>
      <w:r w:rsidRPr="00261D54">
        <w:t>noting its large size, up to 45</w:t>
      </w:r>
      <w:r w:rsidR="00DF1F62">
        <w:t> </w:t>
      </w:r>
      <w:r w:rsidRPr="00261D54">
        <w:t>mm, and distribution limited to the Mediterranean.</w:t>
      </w:r>
    </w:p>
    <w:p w14:paraId="4F4CF55D" w14:textId="75CB1F23" w:rsidR="00ED53D0" w:rsidRPr="00261D54" w:rsidRDefault="00ED53D0" w:rsidP="00ED53D0">
      <w:r w:rsidRPr="00261D54">
        <w:t xml:space="preserve">The native range of </w:t>
      </w:r>
      <w:r w:rsidR="006F743C" w:rsidRPr="006F743C">
        <w:rPr>
          <w:i/>
          <w:iCs/>
        </w:rPr>
        <w:t>C.</w:t>
      </w:r>
      <w:r w:rsidR="00187BFC">
        <w:rPr>
          <w:i/>
          <w:iCs/>
        </w:rPr>
        <w:t> </w:t>
      </w:r>
      <w:r w:rsidR="006F743C" w:rsidRPr="006F743C">
        <w:rPr>
          <w:i/>
          <w:iCs/>
        </w:rPr>
        <w:t>aspersum</w:t>
      </w:r>
      <w:r w:rsidR="00187BFC">
        <w:rPr>
          <w:i/>
          <w:iCs/>
        </w:rPr>
        <w:t> </w:t>
      </w:r>
      <w:r w:rsidRPr="00261D54">
        <w:rPr>
          <w:i/>
          <w:iCs/>
        </w:rPr>
        <w:t>maxim</w:t>
      </w:r>
      <w:r w:rsidR="0032298B">
        <w:rPr>
          <w:i/>
          <w:iCs/>
        </w:rPr>
        <w:t>um</w:t>
      </w:r>
      <w:r w:rsidRPr="00261D54">
        <w:t xml:space="preserve"> is believed to be North Africa</w:t>
      </w:r>
      <w:r w:rsidR="00BF6335" w:rsidRPr="00261D54">
        <w:t xml:space="preserve">, although </w:t>
      </w:r>
      <w:r w:rsidRPr="00261D54">
        <w:t xml:space="preserve">wild populations of the subspecies are unknown </w:t>
      </w:r>
      <w:r w:rsidRPr="00261D54">
        <w:fldChar w:fldCharType="begin">
          <w:fldData xml:space="preserve">PEVuZE5vdGU+PENpdGU+PEF1dGhvcj5EdXBvbnQtTml2ZXQ8L0F1dGhvcj48WWVhcj4xOTk3PC9Z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</w:fldData>
        </w:fldChar>
      </w:r>
      <w:r w:rsidRPr="00261D54">
        <w:instrText xml:space="preserve"> ADDIN EN.CITE </w:instrText>
      </w:r>
      <w:r w:rsidRPr="00261D54">
        <w:fldChar w:fldCharType="begin">
          <w:fldData xml:space="preserve">PEVuZE5vdGU+PENpdGU+PEF1dGhvcj5EdXBvbnQtTml2ZXQ8L0F1dGhvcj48WWVhcj4xOTk3PC9Z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</w:fldData>
        </w:fldChar>
      </w:r>
      <w:r w:rsidRPr="00261D54">
        <w:instrText xml:space="preserve"> ADDIN EN.CITE.DATA </w:instrText>
      </w:r>
      <w:r w:rsidRPr="00261D54">
        <w:fldChar w:fldCharType="end"/>
      </w:r>
      <w:r w:rsidRPr="00261D54">
        <w:fldChar w:fldCharType="separate"/>
      </w:r>
      <w:r w:rsidRPr="00261D54">
        <w:rPr>
          <w:noProof/>
        </w:rPr>
        <w:t>(Dupont-Nivet, Guiller</w:t>
      </w:r>
      <w:r w:rsidR="00184A16">
        <w:rPr>
          <w:noProof/>
        </w:rPr>
        <w:t xml:space="preserve"> and </w:t>
      </w:r>
      <w:r w:rsidRPr="00261D54">
        <w:rPr>
          <w:noProof/>
        </w:rPr>
        <w:t>Bonnet 1997; Guiller</w:t>
      </w:r>
      <w:r w:rsidR="00AF0763" w:rsidRPr="00AF0763">
        <w:rPr>
          <w:i/>
          <w:noProof/>
        </w:rPr>
        <w:t xml:space="preserve"> et al</w:t>
      </w:r>
      <w:r w:rsidR="00174F05" w:rsidRPr="00174F05">
        <w:rPr>
          <w:noProof/>
        </w:rPr>
        <w:t xml:space="preserve">., </w:t>
      </w:r>
      <w:r w:rsidRPr="00261D54">
        <w:rPr>
          <w:noProof/>
        </w:rPr>
        <w:t>2001)</w:t>
      </w:r>
      <w:r w:rsidRPr="00261D54">
        <w:fldChar w:fldCharType="end"/>
      </w:r>
      <w:r w:rsidRPr="00261D54">
        <w:t xml:space="preserve">. The situation is further complicated by the selective breeding of </w:t>
      </w:r>
      <w:r w:rsidR="006F743C" w:rsidRPr="006F743C">
        <w:rPr>
          <w:i/>
          <w:iCs/>
        </w:rPr>
        <w:t>C.</w:t>
      </w:r>
      <w:r w:rsidR="00187BFC">
        <w:rPr>
          <w:i/>
          <w:iCs/>
        </w:rPr>
        <w:t> </w:t>
      </w:r>
      <w:r w:rsidR="006F743C" w:rsidRPr="006F743C">
        <w:rPr>
          <w:i/>
          <w:iCs/>
        </w:rPr>
        <w:t>aspersum</w:t>
      </w:r>
      <w:r w:rsidR="00187BFC">
        <w:rPr>
          <w:i/>
          <w:iCs/>
        </w:rPr>
        <w:t> </w:t>
      </w:r>
      <w:r w:rsidRPr="00261D54">
        <w:rPr>
          <w:i/>
          <w:iCs/>
        </w:rPr>
        <w:t>maxim</w:t>
      </w:r>
      <w:r w:rsidR="0032298B">
        <w:rPr>
          <w:i/>
          <w:iCs/>
        </w:rPr>
        <w:t>um</w:t>
      </w:r>
      <w:r w:rsidRPr="00261D54">
        <w:t xml:space="preserve"> for commercial purposes.</w:t>
      </w:r>
    </w:p>
    <w:p w14:paraId="566DBF4F" w14:textId="57CC141D" w:rsidR="00ED53D0" w:rsidRPr="00261D54" w:rsidRDefault="00ED53D0" w:rsidP="00ED53D0">
      <w:r w:rsidRPr="00261D54">
        <w:fldChar w:fldCharType="begin"/>
      </w:r>
      <w:r w:rsidRPr="00261D54">
        <w:instrText xml:space="preserve"> ADDIN EN.CITE &lt;EndNote&gt;&lt;Cite AuthorYear="1"&gt;&lt;Author&gt;Madec&lt;/Author&gt;&lt;Year&gt;1998&lt;/Year&gt;&lt;RecNum&gt;51699&lt;/RecNum&gt;&lt;DisplayText&gt;Madec et al. (1998)&lt;/DisplayText&gt;&lt;record&gt;&lt;rec-number&gt;51699&lt;/rec-number&gt;&lt;foreign-keys&gt;&lt;key app="EN" db-id="pxwxw0er9zv2fxezxdk5tt5utz5p5vtrwdv0" timestamp="1705369708"&gt;51699&lt;/key&gt;&lt;/foreign-keys&gt;&lt;ref-type name="Journal Articles"&gt;17&lt;/ref-type&gt;&lt;contributors&gt;&lt;authors&gt;&lt;author&gt;Madec, L.&lt;/author&gt;&lt;author&gt;Guiller, A.&lt;/author&gt;&lt;author&gt;Coutellec-Vreto, M.A.&lt;/author&gt;&lt;author&gt;Desbuquois, C.&lt;/author&gt;&lt;/authors&gt;&lt;/contributors&gt;&lt;titles&gt;&lt;title&gt;&lt;style face="normal" font="default" size="100%"&gt;Size-fecundity relationships in the land snail &lt;/style&gt;&lt;style face="italic" font="default" size="100%"&gt;Helix aspersa&lt;/style&gt;&lt;style face="normal" font="default" size="100%"&gt;: preliminary results on a form outside the norm&lt;/style&gt;&lt;/title&gt;&lt;secondary-title&gt;Invertebrate Reproduction and Development&lt;/secondary-title&gt;&lt;/titles&gt;&lt;periodical&gt;&lt;full-title&gt;Invertebrate Reproduction and Development&lt;/full-title&gt;&lt;/periodical&gt;&lt;pages&gt;83-90&lt;/pages&gt;&lt;volume&gt;34&lt;/volume&gt;&lt;number&gt;1&lt;/number&gt;&lt;keywords&gt;&lt;keyword&gt;Land snail&lt;/keyword&gt;&lt;keyword&gt;life-history traits&lt;/keyword&gt;&lt;keyword&gt;intraspecific differentiation&lt;/keyword&gt;&lt;keyword&gt;phenotypic plasticity&lt;/keyword&gt;&lt;keyword&gt;Helix aspersa&lt;/keyword&gt;&lt;/keywords&gt;&lt;dates&gt;&lt;year&gt;1998&lt;/year&gt;&lt;/dates&gt;&lt;urls&gt;&lt;pdf-urls&gt;&lt;url&gt;file://J:\E Library\Plant Catalogue\M\Madec et al 1998 EN51699.pdf&lt;/url&gt;&lt;/pdf-urls&gt;&lt;/urls&gt;&lt;custom1&gt;Hitchhikers PRA_RG&lt;/custom1&gt;&lt;electronic-resource-num&gt;https://doi.org/10.1080/07924259.1998.9652356&lt;/electronic-resource-num&gt;&lt;/record&gt;&lt;/Cite&gt;&lt;/EndNote&gt;</w:instrText>
      </w:r>
      <w:r w:rsidRPr="00261D54">
        <w:fldChar w:fldCharType="separate"/>
      </w:r>
      <w:r w:rsidRPr="00261D54">
        <w:rPr>
          <w:noProof/>
        </w:rPr>
        <w:t>Madec</w:t>
      </w:r>
      <w:r w:rsidR="00AF0763" w:rsidRPr="00416D73">
        <w:t xml:space="preserve"> et al</w:t>
      </w:r>
      <w:r w:rsidR="00174F05" w:rsidRPr="00416D73">
        <w:t>.,</w:t>
      </w:r>
      <w:r w:rsidR="00174F05" w:rsidRPr="00174F05">
        <w:rPr>
          <w:noProof/>
        </w:rPr>
        <w:t xml:space="preserve"> </w:t>
      </w:r>
      <w:r w:rsidRPr="00261D54">
        <w:rPr>
          <w:noProof/>
        </w:rPr>
        <w:t>(1998)</w:t>
      </w:r>
      <w:r w:rsidRPr="00261D54">
        <w:fldChar w:fldCharType="end"/>
      </w:r>
      <w:r w:rsidRPr="00261D54">
        <w:t xml:space="preserve"> conducted studies to compare characteristics of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 xml:space="preserve"> to previous studies on </w:t>
      </w:r>
      <w:r w:rsidR="006F743C" w:rsidRPr="006F743C">
        <w:rPr>
          <w:i/>
          <w:iCs/>
        </w:rPr>
        <w:t>C.</w:t>
      </w:r>
      <w:r w:rsidR="00187BFC">
        <w:rPr>
          <w:i/>
          <w:iCs/>
        </w:rPr>
        <w:t> </w:t>
      </w:r>
      <w:proofErr w:type="spellStart"/>
      <w:r w:rsidR="006F743C" w:rsidRPr="006F743C">
        <w:rPr>
          <w:i/>
          <w:iCs/>
        </w:rPr>
        <w:t>aspersum</w:t>
      </w:r>
      <w:proofErr w:type="spellEnd"/>
      <w:r w:rsidR="00187BFC">
        <w:rPr>
          <w:i/>
          <w:iCs/>
        </w:rPr>
        <w:t> </w:t>
      </w:r>
      <w:proofErr w:type="spellStart"/>
      <w:r w:rsidRPr="00261D54">
        <w:rPr>
          <w:i/>
          <w:iCs/>
        </w:rPr>
        <w:t>aspersum</w:t>
      </w:r>
      <w:proofErr w:type="spellEnd"/>
      <w:r w:rsidRPr="00261D54">
        <w:t xml:space="preserve">, reporting that differences observed between the species – larger clutch size and egg weight – were likely explained by size-effect </w:t>
      </w:r>
      <w:r w:rsidR="00D97368">
        <w:t>since</w:t>
      </w:r>
      <w:r w:rsidRPr="00261D54">
        <w:t xml:space="preserve">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 xml:space="preserve"> </w:t>
      </w:r>
      <w:r w:rsidR="00D97368">
        <w:t>are</w:t>
      </w:r>
      <w:r w:rsidRPr="00261D54">
        <w:t xml:space="preserve"> physically larger than </w:t>
      </w:r>
      <w:r w:rsidR="006F743C" w:rsidRPr="006F743C">
        <w:rPr>
          <w:i/>
          <w:iCs/>
        </w:rPr>
        <w:t>C.</w:t>
      </w:r>
      <w:r w:rsidR="00187BFC">
        <w:rPr>
          <w:i/>
          <w:iCs/>
        </w:rPr>
        <w:t> </w:t>
      </w:r>
      <w:proofErr w:type="spellStart"/>
      <w:r w:rsidR="006F743C" w:rsidRPr="006F743C">
        <w:rPr>
          <w:i/>
          <w:iCs/>
        </w:rPr>
        <w:t>aspersum</w:t>
      </w:r>
      <w:proofErr w:type="spellEnd"/>
      <w:r w:rsidR="00187BFC">
        <w:rPr>
          <w:i/>
          <w:iCs/>
        </w:rPr>
        <w:t> </w:t>
      </w:r>
      <w:proofErr w:type="spellStart"/>
      <w:r w:rsidRPr="00261D54">
        <w:rPr>
          <w:i/>
          <w:iCs/>
        </w:rPr>
        <w:t>aspersum</w:t>
      </w:r>
      <w:proofErr w:type="spellEnd"/>
      <w:r w:rsidRPr="00261D54">
        <w:t xml:space="preserve">. Similarly, </w:t>
      </w:r>
      <w:r w:rsidRPr="00261D54">
        <w:fldChar w:fldCharType="begin"/>
      </w:r>
      <w:r w:rsidRPr="00261D54">
        <w:instrText xml:space="preserve"> ADDIN EN.CITE &lt;EndNote&gt;&lt;Cite AuthorYear="1"&gt;&lt;Author&gt;Çelık&lt;/Author&gt;&lt;Year&gt;2018&lt;/Year&gt;&lt;RecNum&gt;52746&lt;/RecNum&gt;&lt;DisplayText&gt;Çelık et al. (2018)&lt;/DisplayText&gt;&lt;record&gt;&lt;rec-number&gt;52746&lt;/rec-number&gt;&lt;foreign-keys&gt;&lt;key app="EN" db-id="pxwxw0er9zv2fxezxdk5tt5utz5p5vtrwdv0" timestamp="1715149368"&gt;52746&lt;/key&gt;&lt;/foreign-keys&gt;&lt;ref-type name="Journal Articles"&gt;17&lt;/ref-type&gt;&lt;contributors&gt;&lt;authors&gt;&lt;author&gt;&lt;style face="normal" font="default" size="100%"&gt;Çel&lt;/style&gt;&lt;style face="normal" font="default" charset="238" size="100%"&gt;ı&lt;/style&gt;&lt;style face="normal" font="default" size="100%"&gt;k, M.Y.&lt;/style&gt;&lt;/author&gt;&lt;author&gt;Duman, M,B.&lt;/author&gt;&lt;author&gt;&lt;style face="normal" font="default" size="100%"&gt;Sari&lt;/style&gt;&lt;style face="normal" font="default" charset="238" size="100%"&gt;ı&lt;/style&gt;&lt;style face="normal" font="default" size="100%"&gt;pek, M.&lt;/style&gt;&lt;/author&gt;&lt;author&gt;Uzun Gören, G.&lt;/author&gt;&lt;author&gt;Kaya Öztürk, D.&lt;/author&gt;&lt;author&gt;Karayücel, S.&lt;/author&gt;&lt;/authors&gt;&lt;/contributors&gt;&lt;titles&gt;&lt;title&gt;&lt;style face="normal" font="default" size="100%"&gt;Effect of shell height on the reproductive success and survival of &lt;/style&gt;&lt;style face="italic" font="default" size="100%"&gt;Cornu aspersum&lt;/style&gt;&lt;style face="normal" font="default" size="100%"&gt; (O.F. Müller, 1774)&lt;/style&gt;&lt;/title&gt;&lt;secondary-title&gt;AACL Bioflux&lt;/secondary-title&gt;&lt;/titles&gt;&lt;periodical&gt;&lt;full-title&gt;AACL Bioflux&lt;/full-title&gt;&lt;/periodical&gt;&lt;pages&gt;525-532&lt;/pages&gt;&lt;volume&gt;11&lt;/volume&gt;&lt;number&gt;2&lt;/number&gt;&lt;keywords&gt;&lt;keyword&gt;Cornu aspersum&lt;/keyword&gt;&lt;keyword&gt;land snail&lt;/keyword&gt;&lt;keyword&gt;reproduction&lt;/keyword&gt;&lt;keyword&gt;survivorship&lt;/keyword&gt;&lt;/keywords&gt;&lt;dates&gt;&lt;year&gt;2018&lt;/year&gt;&lt;/dates&gt;&lt;urls&gt;&lt;related-urls&gt;&lt;url&gt;http://www.bioflux.com.ro/docs/2018.525-532.pdf&lt;/url&gt;&lt;/related-urls&gt;&lt;pdf-urls&gt;&lt;url&gt;file://J:\E Library\Plant Catalogue\C\Celik et al 2018 EN52746.pdf&lt;/url&gt;&lt;/pdf-urls&gt;&lt;/urls&gt;&lt;custom1&gt;HH PRA, KP&lt;/custom1&gt;&lt;/record&gt;&lt;/Cite&gt;&lt;/EndNote&gt;</w:instrText>
      </w:r>
      <w:r w:rsidRPr="00261D54">
        <w:fldChar w:fldCharType="separate"/>
      </w:r>
      <w:r w:rsidRPr="00261D54">
        <w:rPr>
          <w:noProof/>
        </w:rPr>
        <w:t>Çelık</w:t>
      </w:r>
      <w:r w:rsidR="00AF0763" w:rsidRPr="00AF0763">
        <w:rPr>
          <w:i/>
          <w:noProof/>
        </w:rPr>
        <w:t xml:space="preserve"> </w:t>
      </w:r>
      <w:r w:rsidR="00AF0763" w:rsidRPr="00187BFC">
        <w:t>et al</w:t>
      </w:r>
      <w:r w:rsidR="00174F05" w:rsidRPr="00187BFC">
        <w:t>.</w:t>
      </w:r>
      <w:r w:rsidR="00174F05" w:rsidRPr="00174F05">
        <w:rPr>
          <w:noProof/>
        </w:rPr>
        <w:t xml:space="preserve">, </w:t>
      </w:r>
      <w:r w:rsidRPr="00261D54">
        <w:rPr>
          <w:noProof/>
        </w:rPr>
        <w:t>(2018)</w:t>
      </w:r>
      <w:r w:rsidRPr="00261D54">
        <w:fldChar w:fldCharType="end"/>
      </w:r>
      <w:r w:rsidRPr="00261D54">
        <w:t xml:space="preserve"> demonstrated that physically larger </w:t>
      </w:r>
      <w:r w:rsidR="006F743C" w:rsidRPr="006F743C">
        <w:rPr>
          <w:i/>
          <w:iCs/>
        </w:rPr>
        <w:t>C.</w:t>
      </w:r>
      <w:r w:rsidR="00187BFC">
        <w:rPr>
          <w:i/>
          <w:iCs/>
        </w:rPr>
        <w:t> </w:t>
      </w:r>
      <w:proofErr w:type="spellStart"/>
      <w:r w:rsidR="006F743C" w:rsidRPr="006F743C">
        <w:rPr>
          <w:i/>
          <w:iCs/>
        </w:rPr>
        <w:t>aspersum</w:t>
      </w:r>
      <w:proofErr w:type="spellEnd"/>
      <w:r w:rsidR="00187BFC">
        <w:rPr>
          <w:i/>
          <w:iCs/>
        </w:rPr>
        <w:t> </w:t>
      </w:r>
      <w:proofErr w:type="spellStart"/>
      <w:r w:rsidRPr="00261D54">
        <w:rPr>
          <w:i/>
          <w:iCs/>
        </w:rPr>
        <w:t>aspersum</w:t>
      </w:r>
      <w:proofErr w:type="spellEnd"/>
      <w:r w:rsidRPr="00261D54">
        <w:t xml:space="preserve"> laid larger eggs and subsequently produced larger juveniles.</w:t>
      </w:r>
    </w:p>
    <w:p w14:paraId="4B512153" w14:textId="34D77192" w:rsidR="00ED53D0" w:rsidRPr="00261D54" w:rsidRDefault="00ED53D0" w:rsidP="00ED53D0">
      <w:r w:rsidRPr="00261D54">
        <w:fldChar w:fldCharType="begin"/>
      </w:r>
      <w:r w:rsidRPr="00261D54">
        <w:instrText xml:space="preserve"> ADDIN EN.CITE &lt;EndNote&gt;&lt;Cite AuthorYear="1"&gt;&lt;Author&gt;Dupont-Nivet&lt;/Author&gt;&lt;Year&gt;1997&lt;/Year&gt;&lt;RecNum&gt;52475&lt;/RecNum&gt;&lt;DisplayText&gt;Dupont-Nivet, Guiller and Bonnet (1997)&lt;/DisplayText&gt;&lt;record&gt;&lt;rec-number&gt;52475&lt;/rec-number&gt;&lt;foreign-keys&gt;&lt;key app="EN" db-id="pxwxw0er9zv2fxezxdk5tt5utz5p5vtrwdv0" timestamp="1712697665"&gt;52475&lt;/key&gt;&lt;/foreign-keys&gt;&lt;ref-type name="Journal Articles"&gt;17&lt;/ref-type&gt;&lt;contributors&gt;&lt;authors&gt;&lt;author&gt;Dupont-Nivet, M.&lt;/author&gt;&lt;author&gt;Guiller, A.&lt;/author&gt;&lt;author&gt;Bonnet, J.C.&lt;/author&gt;&lt;/authors&gt;&lt;/contributors&gt;&lt;titles&gt;&lt;title&gt;&lt;style face="normal" font="default" size="100%"&gt;Genetic and environmental variability of adult size in some stocks of the edible snails, &lt;/style&gt;&lt;style face="italic" font="default" size="100%"&gt;Helix aspersa&lt;/style&gt;&lt;/title&gt;&lt;secondary-title&gt;Journal of Zoology&lt;/secondary-title&gt;&lt;/titles&gt;&lt;periodical&gt;&lt;full-title&gt;Journal of Zoology&lt;/full-title&gt;&lt;/periodical&gt;&lt;pages&gt;757-765&lt;/pages&gt;&lt;volume&gt;241&lt;/volume&gt;&lt;number&gt;4&lt;/number&gt;&lt;keywords&gt;&lt;keyword&gt;Snails&lt;/keyword&gt;&lt;keyword&gt;Helix aspersa&lt;/keyword&gt;&lt;/keywords&gt;&lt;dates&gt;&lt;year&gt;1997&lt;/year&gt;&lt;/dates&gt;&lt;urls&gt;&lt;pdf-urls&gt;&lt;url&gt;file://J:\E Library\Plant Catalogue\D\Dupont-Nivet et al 1997 EN52475.pdf&lt;/url&gt;&lt;/pdf-urls&gt;&lt;/urls&gt;&lt;custom1&gt;Hitchhiker PRA_RG&lt;/custom1&gt;&lt;/record&gt;&lt;/Cite&gt;&lt;/EndNote&gt;</w:instrText>
      </w:r>
      <w:r w:rsidRPr="00261D54">
        <w:fldChar w:fldCharType="separate"/>
      </w:r>
      <w:r w:rsidRPr="00261D54">
        <w:rPr>
          <w:noProof/>
        </w:rPr>
        <w:t>Dupont-Nivet, Guiller and Bonnet (1997)</w:t>
      </w:r>
      <w:r w:rsidRPr="00261D54">
        <w:fldChar w:fldCharType="end"/>
      </w:r>
      <w:r w:rsidRPr="00261D54">
        <w:t xml:space="preserve"> suggested that the size of snails is a heritable trait based on breeding studies involving </w:t>
      </w:r>
      <w:r w:rsidR="006F743C" w:rsidRPr="006F743C">
        <w:rPr>
          <w:i/>
          <w:iCs/>
        </w:rPr>
        <w:t>C.</w:t>
      </w:r>
      <w:r w:rsidR="00187BFC">
        <w:rPr>
          <w:i/>
          <w:iCs/>
        </w:rPr>
        <w:t> </w:t>
      </w:r>
      <w:proofErr w:type="spellStart"/>
      <w:r w:rsidR="006F743C" w:rsidRPr="006F743C">
        <w:rPr>
          <w:i/>
          <w:iCs/>
        </w:rPr>
        <w:t>aspersum</w:t>
      </w:r>
      <w:proofErr w:type="spellEnd"/>
      <w:r w:rsidR="00187BFC">
        <w:rPr>
          <w:i/>
          <w:iCs/>
        </w:rPr>
        <w:t> </w:t>
      </w:r>
      <w:proofErr w:type="spellStart"/>
      <w:r w:rsidRPr="00261D54">
        <w:rPr>
          <w:i/>
          <w:iCs/>
        </w:rPr>
        <w:t>aspersum</w:t>
      </w:r>
      <w:proofErr w:type="spellEnd"/>
      <w:r w:rsidRPr="00261D54">
        <w:t xml:space="preserve"> and </w:t>
      </w:r>
      <w:r w:rsidR="006F743C" w:rsidRPr="006F743C">
        <w:rPr>
          <w:i/>
          <w:iCs/>
        </w:rPr>
        <w:t>C.</w:t>
      </w:r>
      <w:r w:rsidR="00187BFC">
        <w:rPr>
          <w:i/>
          <w:iCs/>
        </w:rPr>
        <w:t> </w:t>
      </w:r>
      <w:proofErr w:type="spellStart"/>
      <w:r w:rsidR="006F743C" w:rsidRPr="006F743C">
        <w:rPr>
          <w:i/>
          <w:iCs/>
        </w:rPr>
        <w:t>aspersum</w:t>
      </w:r>
      <w:proofErr w:type="spellEnd"/>
      <w:r w:rsidR="00187BFC">
        <w:rPr>
          <w:i/>
          <w:iCs/>
        </w:rPr>
        <w:t> </w:t>
      </w:r>
      <w:r w:rsidR="0032298B">
        <w:rPr>
          <w:i/>
          <w:iCs/>
        </w:rPr>
        <w:t>maximum</w:t>
      </w:r>
      <w:r w:rsidRPr="00261D54">
        <w:t xml:space="preserve">, and </w:t>
      </w:r>
      <w:r w:rsidRPr="00261D54">
        <w:fldChar w:fldCharType="begin"/>
      </w:r>
      <w:r w:rsidRPr="00261D54">
        <w:instrText xml:space="preserve"> ADDIN EN.CITE &lt;EndNote&gt;&lt;Cite AuthorYear="1"&gt;&lt;Author&gt;Freitas&lt;/Author&gt;&lt;Year&gt;2023&lt;/Year&gt;&lt;RecNum&gt;52758&lt;/RecNum&gt;&lt;DisplayText&gt;Freitas et al. (2023)&lt;/DisplayText&gt;&lt;record&gt;&lt;rec-number&gt;52758&lt;/rec-number&gt;&lt;foreign-keys&gt;&lt;key app="EN" db-id="pxwxw0er9zv2fxezxdk5tt5utz5p5vtrwdv0" timestamp="1715150048"&gt;52758&lt;/key&gt;&lt;/foreign-keys&gt;&lt;ref-type name="Journal Articles (online only)"&gt;43&lt;/ref-type&gt;&lt;contributors&gt;&lt;authors&gt;&lt;author&gt;Freitas, F.A.O.&lt;/author&gt;&lt;author&gt;Carrara, E.R.&lt;/author&gt;&lt;author&gt;Ladeira, G.&lt;/author&gt;&lt;author&gt;&lt;style face="normal" font="default" size="100%"&gt;Louren&lt;/style&gt;&lt;style face="normal" font="default" charset="204" size="100%"&gt;ҫo, M.&lt;/style&gt;&lt;/author&gt;&lt;author&gt;&lt;style face="normal" font="default" charset="204" size="100%"&gt;Le&lt;/style&gt;&lt;style face="normal" font="default" size="100%"&gt;ôncio, T.&lt;/style&gt;&lt;/author&gt;&lt;author&gt;Miranda, C.&lt;/author&gt;&lt;author&gt;César, F.L.&lt;/author&gt;&lt;author&gt;de Genova Gaya, L.&lt;/author&gt;&lt;/authors&gt;&lt;/contributors&gt;&lt;titles&gt;&lt;title&gt;&lt;style face="normal" font="default" size="100%"&gt;Heritability and genetics correlations for body weight in &lt;/style&gt;&lt;style face="italic" font="default" size="100%"&gt;escargots&lt;/style&gt;&lt;/title&gt;&lt;secondary-title&gt;Acta Scientiarum: Animal Sciences&lt;/secondary-title&gt;&lt;/titles&gt;&lt;periodical&gt;&lt;full-title&gt;Acta Scientiarum: Animal Sciences&lt;/full-title&gt;&lt;/periodical&gt;&lt;volume&gt;45&lt;/volume&gt;&lt;keywords&gt;&lt;keyword&gt;animal model&lt;/keyword&gt;&lt;keyword&gt;Cornu aspersum&lt;/keyword&gt;&lt;keyword&gt;genetic parameters&lt;/keyword&gt;&lt;keyword&gt;heliciculture&lt;/keyword&gt;&lt;keyword&gt;snails&lt;/keyword&gt;&lt;/keywords&gt;&lt;dates&gt;&lt;year&gt;2023&lt;/year&gt;&lt;/dates&gt;&lt;urls&gt;&lt;related-urls&gt;&lt;url&gt;https://www.scielo.br/j/asas/a/5wWTCyJ4jm8qSFCGd6FtsNg/&lt;/url&gt;&lt;/related-urls&gt;&lt;pdf-urls&gt;&lt;url&gt;file://J:\E Library\Plant Catalogue\F\Freitas et al 2023 EN52758.pdf&lt;/url&gt;&lt;/pdf-urls&gt;&lt;/urls&gt;&lt;custom1&gt;HH PRA, KP&lt;/custom1&gt;&lt;custom7&gt;e58130&lt;/custom7&gt;&lt;electronic-resource-num&gt;https://doi.org/10.4025/actascianimsci.v45i1.58130&lt;/electronic-resource-num&gt;&lt;/record&gt;&lt;/Cite&gt;&lt;/EndNote&gt;</w:instrText>
      </w:r>
      <w:r w:rsidRPr="00261D54">
        <w:fldChar w:fldCharType="separate"/>
      </w:r>
      <w:r w:rsidRPr="00261D54">
        <w:rPr>
          <w:noProof/>
        </w:rPr>
        <w:t>Freitas</w:t>
      </w:r>
      <w:r w:rsidR="00AF0763" w:rsidRPr="00AF0763">
        <w:rPr>
          <w:i/>
          <w:noProof/>
        </w:rPr>
        <w:t xml:space="preserve"> </w:t>
      </w:r>
      <w:r w:rsidR="00AF0763" w:rsidRPr="00187BFC">
        <w:t>et al</w:t>
      </w:r>
      <w:r w:rsidR="00174F05" w:rsidRPr="00187BFC">
        <w:t>.,</w:t>
      </w:r>
      <w:r w:rsidR="00174F05" w:rsidRPr="00174F05">
        <w:rPr>
          <w:noProof/>
        </w:rPr>
        <w:t xml:space="preserve"> </w:t>
      </w:r>
      <w:r w:rsidRPr="00261D54">
        <w:rPr>
          <w:noProof/>
        </w:rPr>
        <w:t>(2023)</w:t>
      </w:r>
      <w:r w:rsidRPr="00261D54">
        <w:fldChar w:fldCharType="end"/>
      </w:r>
      <w:r w:rsidRPr="00261D54">
        <w:t xml:space="preserve"> demonstrated heritably of weight in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w:t>
      </w:r>
    </w:p>
    <w:p w14:paraId="02784F03" w14:textId="6668B7D6" w:rsidR="00ED53D0" w:rsidRPr="00261D54" w:rsidRDefault="00ED53D0" w:rsidP="00ED53D0">
      <w:r w:rsidRPr="00261D54">
        <w:t xml:space="preserve">However, environmental factors are known to impact the size and development rate of snails </w:t>
      </w:r>
      <w:r w:rsidRPr="00261D54">
        <w:fldChar w:fldCharType="begin">
          <w:fldData xml:space="preserve">PEVuZE5vdGU+PENpdGU+PEF1dGhvcj7Dh2VsxLFrPC9BdXRob3I+PFllYXI+MjAxOTwvWWVhcj48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</w:fldData>
        </w:fldChar>
      </w:r>
      <w:r w:rsidRPr="00261D54">
        <w:instrText xml:space="preserve"> ADDIN EN.CITE </w:instrText>
      </w:r>
      <w:r w:rsidRPr="00261D54">
        <w:fldChar w:fldCharType="begin">
          <w:fldData xml:space="preserve">PEVuZE5vdGU+PENpdGU+PEF1dGhvcj7Dh2VsxLFrPC9BdXRob3I+PFllYXI+MjAxOTwvWWVhcj48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</w:fldData>
        </w:fldChar>
      </w:r>
      <w:r w:rsidRPr="00261D54">
        <w:instrText xml:space="preserve"> ADDIN EN.CITE.DATA </w:instrText>
      </w:r>
      <w:r w:rsidRPr="00261D54">
        <w:fldChar w:fldCharType="end"/>
      </w:r>
      <w:r w:rsidRPr="00261D54">
        <w:fldChar w:fldCharType="separate"/>
      </w:r>
      <w:r w:rsidRPr="00261D54">
        <w:rPr>
          <w:noProof/>
        </w:rPr>
        <w:t>(Çelık</w:t>
      </w:r>
      <w:r w:rsidR="00AF0763" w:rsidRPr="00AF0763">
        <w:rPr>
          <w:i/>
          <w:noProof/>
        </w:rPr>
        <w:t xml:space="preserve"> </w:t>
      </w:r>
      <w:r w:rsidR="00AF0763" w:rsidRPr="009D6A32">
        <w:t>et al</w:t>
      </w:r>
      <w:r w:rsidR="00174F05" w:rsidRPr="009D6A32">
        <w:t>.</w:t>
      </w:r>
      <w:r w:rsidR="00174F05" w:rsidRPr="00174F05">
        <w:rPr>
          <w:noProof/>
        </w:rPr>
        <w:t xml:space="preserve">, </w:t>
      </w:r>
      <w:r w:rsidRPr="00261D54">
        <w:rPr>
          <w:noProof/>
        </w:rPr>
        <w:t>2019; Kougiagka</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 xml:space="preserve">. For example, stocking density and temperature may affect the growth rate of </w:t>
      </w:r>
      <w:r w:rsidR="006F743C" w:rsidRPr="006F743C">
        <w:rPr>
          <w:i/>
          <w:iCs/>
        </w:rPr>
        <w:t>C.</w:t>
      </w:r>
      <w:r w:rsidR="00416D73">
        <w:rPr>
          <w:i/>
          <w:iCs/>
        </w:rPr>
        <w:t> </w:t>
      </w:r>
      <w:r w:rsidR="006F743C" w:rsidRPr="006F743C">
        <w:rPr>
          <w:i/>
          <w:iCs/>
        </w:rPr>
        <w:t>aspersum</w:t>
      </w:r>
      <w:r w:rsidR="00416D73">
        <w:rPr>
          <w:i/>
          <w:iCs/>
        </w:rPr>
        <w:t> </w:t>
      </w:r>
      <w:r w:rsidR="0032298B">
        <w:rPr>
          <w:i/>
          <w:iCs/>
        </w:rPr>
        <w:t>maximum</w:t>
      </w:r>
      <w:r w:rsidRPr="00261D54">
        <w:t xml:space="preserve"> </w:t>
      </w:r>
      <w:r w:rsidRPr="00261D54">
        <w:fldChar w:fldCharType="begin">
          <w:fldData xml:space="preserve">PEVuZE5vdGU+PENpdGU+PEF1dGhvcj5GcmVpdGFzPC9BdXRob3I+PFllYXI+MjAyMzwvWWVhcj48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</w:fldData>
        </w:fldChar>
      </w:r>
      <w:r w:rsidRPr="00261D54">
        <w:instrText xml:space="preserve"> ADDIN EN.CITE </w:instrText>
      </w:r>
      <w:r w:rsidRPr="00261D54">
        <w:fldChar w:fldCharType="begin">
          <w:fldData xml:space="preserve">PEVuZE5vdGU+PENpdGU+PEF1dGhvcj5GcmVpdGFzPC9BdXRob3I+PFllYXI+MjAyMzwvWWVhcj48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(Freitas</w:t>
      </w:r>
      <w:r w:rsidR="00AF0763" w:rsidRPr="00AF0763">
        <w:rPr>
          <w:i/>
          <w:noProof/>
        </w:rPr>
        <w:t xml:space="preserve"> et al</w:t>
      </w:r>
      <w:r w:rsidR="00174F05" w:rsidRPr="00174F05">
        <w:rPr>
          <w:noProof/>
        </w:rPr>
        <w:t xml:space="preserve">., </w:t>
      </w:r>
      <w:r w:rsidRPr="00261D54">
        <w:rPr>
          <w:noProof/>
        </w:rPr>
        <w:t>2023; Jess</w:t>
      </w:r>
      <w:r w:rsidR="00184A16">
        <w:rPr>
          <w:noProof/>
        </w:rPr>
        <w:t xml:space="preserve"> and </w:t>
      </w:r>
      <w:r w:rsidRPr="00261D54">
        <w:rPr>
          <w:noProof/>
        </w:rPr>
        <w:t>Marks 1998)</w:t>
      </w:r>
      <w:r w:rsidRPr="00261D54">
        <w:fldChar w:fldCharType="end"/>
      </w:r>
      <w:r w:rsidRPr="00261D54">
        <w:t xml:space="preserve">. Inbreeding may also affect fitness and inherited traits in snails </w:t>
      </w:r>
      <w:r w:rsidRPr="00416D73">
        <w:fldChar w:fldCharType="begin"/>
      </w:r>
      <w:r w:rsidRPr="00416D73">
        <w:instrText xml:space="preserve"> ADDIN EN.CITE &lt;EndNote&gt;&lt;Cite&gt;&lt;Author&gt;Kougiagka&lt;/Author&gt;&lt;Year&gt;2022&lt;/Year&gt;&lt;RecNum&gt;52336&lt;/RecNum&gt;&lt;DisplayText&gt;(Kougiagka et al. 2022)&lt;/DisplayText&gt;&lt;record&gt;&lt;rec-number&gt;52336&lt;/rec-number&gt;&lt;foreign-keys&gt;&lt;key app="EN" db-id="pxwxw0er9zv2fxezxdk5tt5utz5p5vtrwdv0" timestamp="1710815193"&gt;52336&lt;/key&gt;&lt;/foreign-keys&gt;&lt;ref-type name="Journal Articles (online only)"&gt;43&lt;/ref-type&gt;&lt;contributors&gt;&lt;authors&gt;&lt;author&gt;Kougiagka, E.&lt;/author&gt;&lt;author&gt;Gkafas, G.A.&lt;/author&gt;&lt;author&gt;Exadactylos, A.&lt;/author&gt;&lt;author&gt;Hatziioannou, M.&lt;/author&gt;&lt;/authors&gt;&lt;/contributors&gt;&lt;titles&gt;&lt;title&gt;&lt;style face="normal" font="default" size="100%"&gt;Morphology and genetic structure profile of farmed snails &lt;/style&gt;&lt;style face="italic" font="default" size="100%"&gt;Cornu aspersum aspersum&lt;/style&gt;&lt;style face="normal" font="default" size="100%"&gt; and &lt;/style&gt;&lt;style face="italic" font="default" size="100%"&gt;Cornu aspersum maximum&lt;/style&gt;&lt;style face="normal" font="default" size="100%"&gt; in Greece&lt;/style&gt;&lt;/title&gt;&lt;secondary-title&gt;Sustainability&lt;/secondary-title&gt;&lt;/titles&gt;&lt;periodical&gt;&lt;full-title&gt;Sustainability&lt;/full-title&gt;&lt;/periodical&gt;&lt;pages&gt;1-16&lt;/pages&gt;&lt;volume&gt;14&lt;/volume&gt;&lt;number&gt;23&lt;/number&gt;&lt;keywords&gt;&lt;keyword&gt;Farmed snails&lt;/keyword&gt;&lt;keyword&gt;Cornu aspersum&lt;/keyword&gt;&lt;keyword&gt;shell morphotypes&lt;/keyword&gt;&lt;keyword&gt;polymorphism&lt;/keyword&gt;&lt;keyword&gt;heterozygosity&lt;/keyword&gt;&lt;keyword&gt;genetic structure&lt;/keyword&gt;&lt;/keywords&gt;&lt;dates&gt;&lt;year&gt;2022&lt;/year&gt;&lt;/dates&gt;&lt;publisher&gt;MDPI&lt;/publisher&gt;&lt;urls&gt;&lt;related-urls&gt;&lt;url&gt;https://www.mdpi.com/2071-1050/14/23/15965&lt;/url&gt;&lt;/related-urls&gt;&lt;pdf-urls&gt;&lt;url&gt;file://J:\E Library\Plant Catalogue\K\Kougiagka et al 2022 EN52336.pdf&lt;/url&gt;&lt;/pdf-urls&gt;&lt;/urls&gt;&lt;custom1&gt;Hitchhiker PRA, KP&lt;/custom1&gt;&lt;custom7&gt;15965&lt;/custom7&gt;&lt;electronic-resource-num&gt;https://doi.org/10.3390/su142315965&lt;/electronic-resource-num&gt;&lt;/record&gt;&lt;/Cite&gt;&lt;/EndNote&gt;</w:instrText>
      </w:r>
      <w:r w:rsidRPr="00416D73">
        <w:fldChar w:fldCharType="separate"/>
      </w:r>
      <w:r w:rsidRPr="00416D73">
        <w:t>(Kougiagka</w:t>
      </w:r>
      <w:r w:rsidR="00AF0763" w:rsidRPr="00416D73">
        <w:t xml:space="preserve"> et al</w:t>
      </w:r>
      <w:r w:rsidR="00174F05" w:rsidRPr="00416D73">
        <w:t xml:space="preserve">., </w:t>
      </w:r>
      <w:r w:rsidRPr="00416D73">
        <w:t>2022)</w:t>
      </w:r>
      <w:r w:rsidRPr="00416D73">
        <w:fldChar w:fldCharType="end"/>
      </w:r>
      <w:r w:rsidRPr="00416D73">
        <w:t xml:space="preserve">. </w:t>
      </w:r>
      <w:r w:rsidRPr="00416D73">
        <w:fldChar w:fldCharType="begin"/>
      </w:r>
      <w:r w:rsidRPr="00416D73">
        <w:instrText xml:space="preserve"> ADDIN EN.CITE &lt;EndNote&gt;&lt;Cite AuthorYear="1"&gt;&lt;Author&gt;Dupont-Nivet&lt;/Author&gt;&lt;Year&gt;2001&lt;/Year&gt;&lt;RecNum&gt;52754&lt;/RecNum&gt;&lt;DisplayText&gt;Dupont-Nivet et al. (2001)&lt;/DisplayText&gt;&lt;record&gt;&lt;rec-number&gt;52754&lt;/rec-number&gt;&lt;foreign-keys&gt;&lt;key app="EN" db-id="pxwxw0er9zv2fxezxdk5tt5utz5p5vtrwdv0" timestamp="1715150048"&gt;52754&lt;/key&gt;&lt;/foreign-keys&gt;&lt;ref-type name="Journal Articles"&gt;17&lt;/ref-type&gt;&lt;contributors&gt;&lt;authors&gt;&lt;author&gt;Dupont-Nivet, M.&lt;/author&gt;&lt;author&gt;Mallard, J.&lt;/author&gt;&lt;author&gt;Bonnet, J.C.&lt;/author&gt;&lt;author&gt;Blanc, J.M.&lt;/author&gt;&lt;/authors&gt;&lt;/contributors&gt;&lt;titles&gt;&lt;title&gt;&lt;style face="normal" font="default" size="100%"&gt;Evolution of genetic variability in a population of the edible snail, &lt;/style&gt;&lt;style face="italic" font="default" size="100%"&gt;Helix aspersa&lt;/style&gt;&lt;style face="normal" font="default" size="100%"&gt; Müller, undergoing domestication and short-term selection&lt;/style&gt;&lt;/title&gt;&lt;secondary-title&gt;Heredity&lt;/secondary-title&gt;&lt;/titles&gt;&lt;periodical&gt;&lt;full-title&gt;Heredity&lt;/full-title&gt;&lt;/periodical&gt;&lt;pages&gt;129-135&lt;/pages&gt;&lt;volume&gt;87&lt;/volume&gt;&lt;keywords&gt;&lt;keyword&gt;Helix aspersa&lt;/keyword&gt;&lt;keyword&gt;Cornu aspersum&lt;/keyword&gt;&lt;keyword&gt;genetic variation&lt;/keyword&gt;&lt;keyword&gt;selection&lt;/keyword&gt;&lt;keyword&gt;domestication&lt;/keyword&gt;&lt;/keywords&gt;&lt;dates&gt;&lt;year&gt;2001&lt;/year&gt;&lt;/dates&gt;&lt;urls&gt;&lt;related-urls&gt;&lt;url&gt;https://www.nature.com/articles/6888360&lt;/url&gt;&lt;/related-urls&gt;&lt;pdf-urls&gt;&lt;url&gt;file://J:\E Library\Plant Catalogue\D\Dupont-Nivet et al 2001 EN52754.pdf&lt;/url&gt;&lt;/pdf-urls&gt;&lt;/urls&gt;&lt;custom1&gt;HH PRA, KP&lt;/custom1&gt;&lt;electronic-resource-num&gt;https://doi.org/10.1046/j.1365-2540.2001.00836.x&lt;/electronic-resource-num&gt;&lt;/record&gt;&lt;/Cite&gt;&lt;/EndNote&gt;</w:instrText>
      </w:r>
      <w:r w:rsidRPr="00416D73">
        <w:fldChar w:fldCharType="separate"/>
      </w:r>
      <w:r w:rsidRPr="00416D73">
        <w:t>Dupont-Nivet</w:t>
      </w:r>
      <w:r w:rsidR="00AF0763" w:rsidRPr="00416D73">
        <w:t xml:space="preserve"> et al</w:t>
      </w:r>
      <w:r w:rsidR="00174F05" w:rsidRPr="00416D73">
        <w:t xml:space="preserve">., </w:t>
      </w:r>
      <w:r w:rsidRPr="00416D73">
        <w:t>(2001)</w:t>
      </w:r>
      <w:r w:rsidRPr="00416D73">
        <w:fldChar w:fldCharType="end"/>
      </w:r>
      <w:r w:rsidRPr="00261D54">
        <w:t xml:space="preserve"> observed significant loss of genetic variability in a population of </w:t>
      </w:r>
      <w:r w:rsidR="006F743C" w:rsidRPr="006F743C">
        <w:rPr>
          <w:i/>
          <w:iCs/>
        </w:rPr>
        <w:t>C.</w:t>
      </w:r>
      <w:r w:rsidR="00B02861">
        <w:rPr>
          <w:i/>
          <w:iCs/>
        </w:rPr>
        <w:t> </w:t>
      </w:r>
      <w:r w:rsidR="006F743C" w:rsidRPr="006F743C">
        <w:rPr>
          <w:i/>
          <w:iCs/>
        </w:rPr>
        <w:t>aspersum</w:t>
      </w:r>
      <w:r w:rsidRPr="00261D54">
        <w:t xml:space="preserve"> artificially selected for breeding.</w:t>
      </w:r>
    </w:p>
    <w:p w14:paraId="5C7BE21B" w14:textId="50D43868" w:rsidR="00ED53D0" w:rsidRPr="00261D54" w:rsidRDefault="00ED53D0" w:rsidP="00ED53D0">
      <w:r w:rsidRPr="00261D54">
        <w:fldChar w:fldCharType="begin"/>
      </w:r>
      <w:r w:rsidRPr="00261D54">
        <w:instrText xml:space="preserve"> ADDIN EN.CITE &lt;EndNote&gt;&lt;Cite AuthorYear="1"&gt;&lt;Author&gt;Czarnoleski&lt;/Author&gt;&lt;Year&gt;2016&lt;/Year&gt;&lt;RecNum&gt;52750&lt;/RecNum&gt;&lt;DisplayText&gt;Czarnoleski, Labecka and Kozłoeski (2016)&lt;/DisplayText&gt;&lt;record&gt;&lt;rec-number&gt;52750&lt;/rec-number&gt;&lt;foreign-keys&gt;&lt;key app="EN" db-id="pxwxw0er9zv2fxezxdk5tt5utz5p5vtrwdv0" timestamp="1715149368"&gt;52750&lt;/key&gt;&lt;/foreign-keys&gt;&lt;ref-type name="Journal Articles"&gt;17&lt;/ref-type&gt;&lt;contributors&gt;&lt;authors&gt;&lt;author&gt;Czarnoleski, M.&lt;/author&gt;&lt;author&gt;Labecka, A.M.&lt;/author&gt;&lt;author&gt;&lt;style face="normal" font="default" size="100%"&gt;Kozł&lt;/style&gt;&lt;style face="normal" font="default" charset="238" size="100%"&gt;oeski,&lt;/style&gt;&lt;style face="normal" font="default" size="100%"&gt; &lt;/style&gt;&lt;style face="normal" font="default" charset="238" size="100%"&gt;J.&lt;/style&gt;&lt;/author&gt;&lt;/authors&gt;&lt;/contributors&gt;&lt;titles&gt;&lt;title&gt;&lt;style face="normal" font="default" size="100%"&gt;Thermal plasticity of body size and cell size in snails from two subspecies of &lt;/style&gt;&lt;style face="italic" font="default" size="100%"&gt;Cornu aspersum&lt;/style&gt;&lt;/title&gt;&lt;secondary-title&gt;Journal of Molluscan Studies&lt;/secondary-title&gt;&lt;/titles&gt;&lt;periodical&gt;&lt;full-title&gt;Journal of Molluscan Studies&lt;/full-title&gt;&lt;/periodical&gt;&lt;pages&gt;235-243&lt;/pages&gt;&lt;volume&gt;82&lt;/volume&gt;&lt;number&gt;2&lt;/number&gt;&lt;keywords&gt;&lt;keyword&gt;thermal plasticity&lt;/keyword&gt;&lt;keyword&gt;temperature&lt;/keyword&gt;&lt;keyword&gt;Cornu aspersum&lt;/keyword&gt;&lt;keyword&gt;adult body mass&lt;/keyword&gt;&lt;/keywords&gt;&lt;dates&gt;&lt;year&gt;2016&lt;/year&gt;&lt;/dates&gt;&lt;urls&gt;&lt;related-urls&gt;&lt;url&gt;https://academic.oup.com/mollus/article/82/2/235/2607361&lt;/url&gt;&lt;/related-urls&gt;&lt;pdf-urls&gt;&lt;url&gt;file://J:\E Library\Plant Catalogue\C\Czarnoleski et al 2016 EN52750.pdf&lt;/url&gt;&lt;/pdf-urls&gt;&lt;/urls&gt;&lt;custom1&gt;HH PRA, KP&lt;/custom1&gt;&lt;electronic-resource-num&gt;https://doi.org/10.1093/mollus/eyv059&lt;/electronic-resource-num&gt;&lt;/record&gt;&lt;/Cite&gt;&lt;/EndNote&gt;</w:instrText>
      </w:r>
      <w:r w:rsidRPr="00261D54">
        <w:fldChar w:fldCharType="separate"/>
      </w:r>
      <w:r w:rsidRPr="00261D54">
        <w:rPr>
          <w:noProof/>
        </w:rPr>
        <w:t>Czarnoleski, Labecka and Kozłoeski (2016)</w:t>
      </w:r>
      <w:r w:rsidRPr="00261D54">
        <w:fldChar w:fldCharType="end"/>
      </w:r>
      <w:r w:rsidRPr="00261D54">
        <w:t xml:space="preserve"> compared the size of </w:t>
      </w:r>
      <w:r w:rsidR="006F743C" w:rsidRPr="006F743C">
        <w:rPr>
          <w:i/>
          <w:iCs/>
        </w:rPr>
        <w:t>C.</w:t>
      </w:r>
      <w:r w:rsidR="00B02861">
        <w:rPr>
          <w:i/>
          <w:iCs/>
        </w:rPr>
        <w:t> </w:t>
      </w:r>
      <w:proofErr w:type="spellStart"/>
      <w:r w:rsidR="006F743C" w:rsidRPr="006F743C">
        <w:rPr>
          <w:i/>
          <w:iCs/>
        </w:rPr>
        <w:t>aspersum</w:t>
      </w:r>
      <w:proofErr w:type="spellEnd"/>
      <w:r w:rsidR="00B02861">
        <w:rPr>
          <w:i/>
          <w:iCs/>
        </w:rPr>
        <w:t> </w:t>
      </w:r>
      <w:proofErr w:type="spellStart"/>
      <w:r w:rsidRPr="00261D54">
        <w:rPr>
          <w:i/>
          <w:iCs/>
        </w:rPr>
        <w:t>aspersum</w:t>
      </w:r>
      <w:proofErr w:type="spellEnd"/>
      <w:r w:rsidRPr="00261D54">
        <w:t xml:space="preserve"> and </w:t>
      </w:r>
      <w:r w:rsidR="006F743C" w:rsidRPr="006F743C">
        <w:rPr>
          <w:i/>
          <w:iCs/>
        </w:rPr>
        <w:t>C.</w:t>
      </w:r>
      <w:r w:rsidR="00B02861">
        <w:rPr>
          <w:i/>
          <w:iCs/>
        </w:rPr>
        <w:t> </w:t>
      </w:r>
      <w:proofErr w:type="spellStart"/>
      <w:r w:rsidR="006F743C" w:rsidRPr="006F743C">
        <w:rPr>
          <w:i/>
          <w:iCs/>
        </w:rPr>
        <w:t>aspersum</w:t>
      </w:r>
      <w:proofErr w:type="spellEnd"/>
      <w:r w:rsidR="00B02861">
        <w:rPr>
          <w:i/>
          <w:iCs/>
        </w:rPr>
        <w:t> </w:t>
      </w:r>
      <w:r w:rsidR="0032298B">
        <w:rPr>
          <w:i/>
          <w:iCs/>
        </w:rPr>
        <w:t>maximum</w:t>
      </w:r>
      <w:r w:rsidRPr="00261D54">
        <w:t xml:space="preserve"> grown at different temperatures; both subspecies produced larger individuals when grown at 20</w:t>
      </w:r>
      <w:r w:rsidRPr="00261D54">
        <w:rPr>
          <w:rFonts w:cstheme="minorHAnsi"/>
        </w:rPr>
        <w:t>°</w:t>
      </w:r>
      <w:r w:rsidRPr="00261D54">
        <w:t>C than 15</w:t>
      </w:r>
      <w:r w:rsidRPr="00261D54">
        <w:rPr>
          <w:rFonts w:cstheme="minorHAnsi"/>
        </w:rPr>
        <w:t>°</w:t>
      </w:r>
      <w:r w:rsidRPr="00261D54">
        <w:t xml:space="preserve">C. However, </w:t>
      </w:r>
      <w:r w:rsidR="006F743C" w:rsidRPr="006F743C">
        <w:rPr>
          <w:i/>
          <w:iCs/>
        </w:rPr>
        <w:t>C.</w:t>
      </w:r>
      <w:r w:rsidR="00BA0501">
        <w:rPr>
          <w:i/>
          <w:iCs/>
        </w:rPr>
        <w:t> </w:t>
      </w:r>
      <w:proofErr w:type="spellStart"/>
      <w:r w:rsidR="006F743C" w:rsidRPr="006F743C">
        <w:rPr>
          <w:i/>
          <w:iCs/>
        </w:rPr>
        <w:t>aspersum</w:t>
      </w:r>
      <w:proofErr w:type="spellEnd"/>
      <w:r w:rsidR="00BA0501">
        <w:rPr>
          <w:i/>
          <w:iCs/>
        </w:rPr>
        <w:t> </w:t>
      </w:r>
      <w:proofErr w:type="spellStart"/>
      <w:r w:rsidRPr="00261D54">
        <w:rPr>
          <w:i/>
          <w:iCs/>
        </w:rPr>
        <w:t>aspersum</w:t>
      </w:r>
      <w:proofErr w:type="spellEnd"/>
      <w:r w:rsidRPr="00261D54">
        <w:t xml:space="preserve"> grown at 20</w:t>
      </w:r>
      <w:r w:rsidRPr="00261D54">
        <w:rPr>
          <w:rFonts w:cstheme="minorHAnsi"/>
        </w:rPr>
        <w:t>°</w:t>
      </w:r>
      <w:r w:rsidRPr="00261D54">
        <w:t xml:space="preserve">C, produced larger adults than </w:t>
      </w:r>
      <w:r w:rsidR="006F743C" w:rsidRPr="006F743C">
        <w:rPr>
          <w:i/>
          <w:iCs/>
        </w:rPr>
        <w:t>C.</w:t>
      </w:r>
      <w:r w:rsidR="00E43AB1">
        <w:rPr>
          <w:i/>
          <w:iCs/>
        </w:rPr>
        <w:t> </w:t>
      </w:r>
      <w:r w:rsidR="006F743C" w:rsidRPr="006F743C">
        <w:rPr>
          <w:i/>
          <w:iCs/>
        </w:rPr>
        <w:t>aspersum</w:t>
      </w:r>
      <w:r w:rsidR="00E43AB1">
        <w:rPr>
          <w:i/>
          <w:iCs/>
        </w:rPr>
        <w:t> </w:t>
      </w:r>
      <w:r w:rsidR="0032298B">
        <w:rPr>
          <w:i/>
          <w:iCs/>
        </w:rPr>
        <w:t>maximum</w:t>
      </w:r>
      <w:r w:rsidRPr="00261D54">
        <w:t xml:space="preserve"> grown at 15</w:t>
      </w:r>
      <w:r w:rsidRPr="00261D54">
        <w:rPr>
          <w:rFonts w:cstheme="minorHAnsi"/>
        </w:rPr>
        <w:t>°</w:t>
      </w:r>
      <w:r w:rsidRPr="00261D54">
        <w:t>C.</w:t>
      </w:r>
    </w:p>
    <w:p w14:paraId="179E129C" w14:textId="1C8ACB1D" w:rsidR="00ED53D0" w:rsidRPr="00261D54" w:rsidRDefault="00ED53D0" w:rsidP="00ED53D0">
      <w:r w:rsidRPr="00261D54">
        <w:t xml:space="preserve">Using partial sequences of the 16S gene, </w:t>
      </w:r>
      <w:r w:rsidRPr="00261D54">
        <w:fldChar w:fldCharType="begin"/>
      </w:r>
      <w:r w:rsidRPr="00261D54">
        <w:instrText xml:space="preserve"> ADDIN EN.CITE &lt;EndNote&gt;&lt;Cite AuthorYear="1"&gt;&lt;Author&gt;Guiller&lt;/Author&gt;&lt;Year&gt;2001&lt;/Year&gt;&lt;RecNum&gt;52324&lt;/RecNum&gt;&lt;DisplayText&gt;Guiller et al. (2001)&lt;/DisplayText&gt;&lt;record&gt;&lt;rec-number&gt;52324&lt;/rec-number&gt;&lt;foreign-keys&gt;&lt;key app="EN" db-id="pxwxw0er9zv2fxezxdk5tt5utz5p5vtrwdv0" timestamp="1710815193"&gt;52324&lt;/key&gt;&lt;/foreign-keys&gt;&lt;ref-type name="Journal Articles"&gt;17&lt;/ref-type&gt;&lt;contributors&gt;&lt;authors&gt;&lt;author&gt;Guiller,A.&lt;/author&gt;&lt;author&gt;Coutellec-Vreto,M.A.&lt;/author&gt;&lt;author&gt;Madec,L.&lt;/author&gt;&lt;author&gt;Deunff,J.&lt;/author&gt;&lt;/authors&gt;&lt;/contributors&gt;&lt;titles&gt;&lt;title&gt;&lt;style face="normal" font="default" size="100%"&gt;Evolutionary history of the land snail &lt;/style&gt;&lt;style face="italic" font="default" size="100%"&gt;Helix aspersa&lt;/style&gt;&lt;style face="normal" font="default" size="100%"&gt; in the Western Mediterranean: preliminary results inferred from mitochondiral DNA sequences&lt;/style&gt;&lt;/title&gt;&lt;secondary-title&gt;Molecular Ecology&lt;/secondary-title&gt;&lt;/titles&gt;&lt;periodical&gt;&lt;full-title&gt;Molecular Ecology&lt;/full-title&gt;&lt;/periodical&gt;&lt;pages&gt;81-87&lt;/pages&gt;&lt;volume&gt;10&lt;/volume&gt;&lt;keywords&gt;&lt;keyword&gt;16s rRNA&lt;/keyword&gt;&lt;keyword&gt;Helix aspersa&lt;/keyword&gt;&lt;keyword&gt;North Africa&lt;/keyword&gt;&lt;keyword&gt;phylogeography&lt;/keyword&gt;&lt;keyword&gt;Pleistocene glaciation&lt;/keyword&gt;&lt;keyword&gt;Pliocene tectonic events&lt;/keyword&gt;&lt;/keywords&gt;&lt;dates&gt;&lt;year&gt;2001&lt;/year&gt;&lt;/dates&gt;&lt;urls&gt;&lt;related-urls&gt;&lt;url&gt;https://doi.org/10.1046/j.1365-294X.2001.01145.x&lt;/url&gt;&lt;/related-urls&gt;&lt;pdf-urls&gt;&lt;url&gt;file://J:\E Library\Plant Catalogue\G\Guiller et al 2001 EN52324.pdf&lt;/url&gt;&lt;/pdf-urls&gt;&lt;/urls&gt;&lt;custom1&gt;Hitchhiker PRA, KP&lt;/custom1&gt;&lt;/record&gt;&lt;/Cite&gt;&lt;/EndNote&gt;</w:instrText>
      </w:r>
      <w:r w:rsidRPr="00261D54">
        <w:fldChar w:fldCharType="separate"/>
      </w:r>
      <w:r w:rsidRPr="00261D54">
        <w:rPr>
          <w:noProof/>
        </w:rPr>
        <w:t>Guiller</w:t>
      </w:r>
      <w:r w:rsidR="00AF0763" w:rsidRPr="00AF0763">
        <w:rPr>
          <w:i/>
          <w:noProof/>
        </w:rPr>
        <w:t xml:space="preserve"> et al</w:t>
      </w:r>
      <w:r w:rsidR="00174F05" w:rsidRPr="00174F05">
        <w:rPr>
          <w:noProof/>
        </w:rPr>
        <w:t xml:space="preserve">., </w:t>
      </w:r>
      <w:r w:rsidRPr="00261D54">
        <w:rPr>
          <w:noProof/>
        </w:rPr>
        <w:t>(2001)</w:t>
      </w:r>
      <w:r w:rsidRPr="00261D54">
        <w:fldChar w:fldCharType="end"/>
      </w:r>
      <w:r w:rsidRPr="00261D54">
        <w:t xml:space="preserve"> identified two haplotypes in </w:t>
      </w:r>
      <w:r w:rsidR="006F743C" w:rsidRPr="006F743C">
        <w:rPr>
          <w:i/>
          <w:iCs/>
        </w:rPr>
        <w:t>C.</w:t>
      </w:r>
      <w:r w:rsidR="00E43AB1">
        <w:rPr>
          <w:i/>
          <w:iCs/>
        </w:rPr>
        <w:t> </w:t>
      </w:r>
      <w:proofErr w:type="spellStart"/>
      <w:r w:rsidR="006F743C" w:rsidRPr="006F743C">
        <w:rPr>
          <w:i/>
          <w:iCs/>
        </w:rPr>
        <w:t>aspersum</w:t>
      </w:r>
      <w:proofErr w:type="spellEnd"/>
      <w:r w:rsidR="00E43AB1">
        <w:rPr>
          <w:i/>
          <w:iCs/>
        </w:rPr>
        <w:t> </w:t>
      </w:r>
      <w:proofErr w:type="spellStart"/>
      <w:r w:rsidRPr="00261D54">
        <w:rPr>
          <w:i/>
          <w:iCs/>
        </w:rPr>
        <w:t>aspersum</w:t>
      </w:r>
      <w:proofErr w:type="spellEnd"/>
      <w:r w:rsidRPr="00261D54">
        <w:t xml:space="preserve"> designating them East and West based on geographic distribution in North Africa. Analysis of </w:t>
      </w:r>
      <w:r w:rsidR="006F743C" w:rsidRPr="006F743C">
        <w:rPr>
          <w:i/>
          <w:iCs/>
        </w:rPr>
        <w:t>C.</w:t>
      </w:r>
      <w:r w:rsidR="00E43AB1">
        <w:rPr>
          <w:i/>
          <w:iCs/>
        </w:rPr>
        <w:t> </w:t>
      </w:r>
      <w:r w:rsidR="006F743C" w:rsidRPr="006F743C">
        <w:rPr>
          <w:i/>
          <w:iCs/>
        </w:rPr>
        <w:t>aspersum</w:t>
      </w:r>
      <w:r w:rsidR="00E43AB1">
        <w:rPr>
          <w:i/>
          <w:iCs/>
        </w:rPr>
        <w:t> </w:t>
      </w:r>
      <w:r w:rsidR="0032298B">
        <w:rPr>
          <w:i/>
          <w:iCs/>
        </w:rPr>
        <w:t>maximum</w:t>
      </w:r>
      <w:r w:rsidRPr="00261D54">
        <w:rPr>
          <w:i/>
          <w:iCs/>
        </w:rPr>
        <w:t>,</w:t>
      </w:r>
      <w:r w:rsidRPr="00261D54">
        <w:t xml:space="preserve"> obtained from farmed snails in France, formed a separate third haplotype, which was more closely related to the East haplotype of </w:t>
      </w:r>
      <w:r w:rsidR="006F743C" w:rsidRPr="006F743C">
        <w:rPr>
          <w:i/>
          <w:iCs/>
        </w:rPr>
        <w:t>C.</w:t>
      </w:r>
      <w:r w:rsidR="00E43AB1">
        <w:rPr>
          <w:i/>
          <w:iCs/>
        </w:rPr>
        <w:t> </w:t>
      </w:r>
      <w:proofErr w:type="spellStart"/>
      <w:r w:rsidR="006F743C" w:rsidRPr="006F743C">
        <w:rPr>
          <w:i/>
          <w:iCs/>
        </w:rPr>
        <w:t>aspersum</w:t>
      </w:r>
      <w:proofErr w:type="spellEnd"/>
      <w:r w:rsidR="00E43AB1">
        <w:rPr>
          <w:i/>
          <w:iCs/>
        </w:rPr>
        <w:t> </w:t>
      </w:r>
      <w:proofErr w:type="spellStart"/>
      <w:r w:rsidRPr="00261D54">
        <w:rPr>
          <w:i/>
          <w:iCs/>
        </w:rPr>
        <w:t>aspersum</w:t>
      </w:r>
      <w:proofErr w:type="spellEnd"/>
      <w:r w:rsidRPr="00261D54">
        <w:t xml:space="preserve">. However, snails collected from Morrocco exhibiting shell measurements consistent with </w:t>
      </w:r>
      <w:r w:rsidR="006F743C" w:rsidRPr="006F743C">
        <w:rPr>
          <w:i/>
          <w:iCs/>
        </w:rPr>
        <w:t>C.</w:t>
      </w:r>
      <w:r w:rsidR="00E07306">
        <w:rPr>
          <w:i/>
          <w:iCs/>
        </w:rPr>
        <w:t> </w:t>
      </w:r>
      <w:r w:rsidR="006F743C" w:rsidRPr="006F743C">
        <w:rPr>
          <w:i/>
          <w:iCs/>
        </w:rPr>
        <w:t>aspersum</w:t>
      </w:r>
      <w:r w:rsidR="00E07306">
        <w:rPr>
          <w:i/>
          <w:iCs/>
        </w:rPr>
        <w:t> </w:t>
      </w:r>
      <w:r w:rsidR="0032298B">
        <w:rPr>
          <w:i/>
          <w:iCs/>
        </w:rPr>
        <w:t>maximum</w:t>
      </w:r>
      <w:r w:rsidRPr="00261D54">
        <w:t xml:space="preserve">, did not align with the farmed French </w:t>
      </w:r>
      <w:r w:rsidR="006F743C" w:rsidRPr="006F743C">
        <w:rPr>
          <w:i/>
          <w:iCs/>
        </w:rPr>
        <w:t>C.</w:t>
      </w:r>
      <w:r w:rsidR="00E07306">
        <w:rPr>
          <w:i/>
          <w:iCs/>
        </w:rPr>
        <w:t> </w:t>
      </w:r>
      <w:r w:rsidR="006F743C" w:rsidRPr="006F743C">
        <w:rPr>
          <w:i/>
          <w:iCs/>
        </w:rPr>
        <w:t>aspersum</w:t>
      </w:r>
      <w:r w:rsidR="003A226E">
        <w:rPr>
          <w:i/>
          <w:iCs/>
        </w:rPr>
        <w:t> </w:t>
      </w:r>
      <w:r w:rsidR="0032298B">
        <w:rPr>
          <w:i/>
          <w:iCs/>
        </w:rPr>
        <w:t>maximum</w:t>
      </w:r>
      <w:r w:rsidRPr="00261D54">
        <w:t xml:space="preserve">, but were </w:t>
      </w:r>
      <w:r w:rsidRPr="00261D54">
        <w:lastRenderedPageBreak/>
        <w:t xml:space="preserve">related to the Western haplotype of </w:t>
      </w:r>
      <w:r w:rsidR="006F743C" w:rsidRPr="006F743C">
        <w:rPr>
          <w:i/>
          <w:iCs/>
        </w:rPr>
        <w:t>C.</w:t>
      </w:r>
      <w:r w:rsidR="003A226E">
        <w:rPr>
          <w:i/>
          <w:iCs/>
        </w:rPr>
        <w:t> </w:t>
      </w:r>
      <w:proofErr w:type="spellStart"/>
      <w:r w:rsidR="006F743C" w:rsidRPr="006F743C">
        <w:rPr>
          <w:i/>
          <w:iCs/>
        </w:rPr>
        <w:t>aspersum</w:t>
      </w:r>
      <w:proofErr w:type="spellEnd"/>
      <w:r w:rsidR="003A226E">
        <w:rPr>
          <w:i/>
          <w:iCs/>
        </w:rPr>
        <w:t> </w:t>
      </w:r>
      <w:proofErr w:type="spellStart"/>
      <w:r w:rsidRPr="00261D54">
        <w:rPr>
          <w:i/>
          <w:iCs/>
        </w:rPr>
        <w:t>aspersum</w:t>
      </w:r>
      <w:proofErr w:type="spellEnd"/>
      <w:r w:rsidRPr="00261D54">
        <w:t xml:space="preserve">. </w:t>
      </w:r>
      <w:r w:rsidRPr="00261D54">
        <w:fldChar w:fldCharType="begin"/>
      </w:r>
      <w:r w:rsidRPr="00261D54">
        <w:instrText xml:space="preserve"> ADDIN EN.CITE &lt;EndNote&gt;&lt;Cite AuthorYear="1"&gt;&lt;Author&gt;Guiller&lt;/Author&gt;&lt;Year&gt;2001&lt;/Year&gt;&lt;RecNum&gt;52324&lt;/RecNum&gt;&lt;DisplayText&gt;Guiller et al. (2001)&lt;/DisplayText&gt;&lt;record&gt;&lt;rec-number&gt;52324&lt;/rec-number&gt;&lt;foreign-keys&gt;&lt;key app="EN" db-id="pxwxw0er9zv2fxezxdk5tt5utz5p5vtrwdv0" timestamp="1710815193"&gt;52324&lt;/key&gt;&lt;/foreign-keys&gt;&lt;ref-type name="Journal Articles"&gt;17&lt;/ref-type&gt;&lt;contributors&gt;&lt;authors&gt;&lt;author&gt;Guiller,A.&lt;/author&gt;&lt;author&gt;Coutellec-Vreto,M.A.&lt;/author&gt;&lt;author&gt;Madec,L.&lt;/author&gt;&lt;author&gt;Deunff,J.&lt;/author&gt;&lt;/authors&gt;&lt;/contributors&gt;&lt;titles&gt;&lt;title&gt;&lt;style face="normal" font="default" size="100%"&gt;Evolutionary history of the land snail &lt;/style&gt;&lt;style face="italic" font="default" size="100%"&gt;Helix aspersa&lt;/style&gt;&lt;style face="normal" font="default" size="100%"&gt; in the Western Mediterranean: preliminary results inferred from mitochondiral DNA sequences&lt;/style&gt;&lt;/title&gt;&lt;secondary-title&gt;Molecular Ecology&lt;/secondary-title&gt;&lt;/titles&gt;&lt;periodical&gt;&lt;full-title&gt;Molecular Ecology&lt;/full-title&gt;&lt;/periodical&gt;&lt;pages&gt;81-87&lt;/pages&gt;&lt;volume&gt;10&lt;/volume&gt;&lt;keywords&gt;&lt;keyword&gt;16s rRNA&lt;/keyword&gt;&lt;keyword&gt;Helix aspersa&lt;/keyword&gt;&lt;keyword&gt;North Africa&lt;/keyword&gt;&lt;keyword&gt;phylogeography&lt;/keyword&gt;&lt;keyword&gt;Pleistocene glaciation&lt;/keyword&gt;&lt;keyword&gt;Pliocene tectonic events&lt;/keyword&gt;&lt;/keywords&gt;&lt;dates&gt;&lt;year&gt;2001&lt;/year&gt;&lt;/dates&gt;&lt;urls&gt;&lt;related-urls&gt;&lt;url&gt;https://doi.org/10.1046/j.1365-294X.2001.01145.x&lt;/url&gt;&lt;/related-urls&gt;&lt;pdf-urls&gt;&lt;url&gt;file://J:\E Library\Plant Catalogue\G\Guiller et al 2001 EN52324.pdf&lt;/url&gt;&lt;/pdf-urls&gt;&lt;/urls&gt;&lt;custom1&gt;Hitchhiker PRA, KP&lt;/custom1&gt;&lt;/record&gt;&lt;/Cite&gt;&lt;/EndNote&gt;</w:instrText>
      </w:r>
      <w:r w:rsidRPr="00261D54">
        <w:fldChar w:fldCharType="separate"/>
      </w:r>
      <w:r w:rsidRPr="00261D54">
        <w:rPr>
          <w:noProof/>
        </w:rPr>
        <w:t>Guiller</w:t>
      </w:r>
      <w:r w:rsidR="00AF0763" w:rsidRPr="00AF0763">
        <w:rPr>
          <w:i/>
          <w:noProof/>
        </w:rPr>
        <w:t xml:space="preserve"> et al</w:t>
      </w:r>
      <w:r w:rsidR="00174F05" w:rsidRPr="00174F05">
        <w:rPr>
          <w:noProof/>
        </w:rPr>
        <w:t xml:space="preserve">., </w:t>
      </w:r>
      <w:r w:rsidRPr="00261D54">
        <w:rPr>
          <w:noProof/>
        </w:rPr>
        <w:t>(2001)</w:t>
      </w:r>
      <w:r w:rsidRPr="00261D54">
        <w:fldChar w:fldCharType="end"/>
      </w:r>
      <w:r w:rsidRPr="00261D54">
        <w:t xml:space="preserve"> advised that their results of genetic analysis did not resolve the taxonomic relationships within the species.</w:t>
      </w:r>
    </w:p>
    <w:p w14:paraId="263CAB43" w14:textId="1C607FF1" w:rsidR="00ED53D0" w:rsidRPr="00261D54" w:rsidRDefault="00ED53D0" w:rsidP="00ED53D0">
      <w:r w:rsidRPr="00261D54">
        <w:t xml:space="preserve">Later phylogenetic studies seeking to resolve the evolutionary history of </w:t>
      </w:r>
      <w:r w:rsidR="006F743C" w:rsidRPr="006F743C">
        <w:rPr>
          <w:i/>
          <w:iCs/>
        </w:rPr>
        <w:t>C.</w:t>
      </w:r>
      <w:r w:rsidR="003A226E">
        <w:rPr>
          <w:i/>
          <w:iCs/>
        </w:rPr>
        <w:t> </w:t>
      </w:r>
      <w:proofErr w:type="spellStart"/>
      <w:r w:rsidR="006F743C" w:rsidRPr="006F743C">
        <w:rPr>
          <w:i/>
          <w:iCs/>
        </w:rPr>
        <w:t>aspersum</w:t>
      </w:r>
      <w:proofErr w:type="spellEnd"/>
      <w:r w:rsidR="003A226E">
        <w:rPr>
          <w:i/>
          <w:iCs/>
        </w:rPr>
        <w:t> </w:t>
      </w:r>
      <w:proofErr w:type="spellStart"/>
      <w:r w:rsidRPr="00261D54">
        <w:rPr>
          <w:i/>
          <w:iCs/>
        </w:rPr>
        <w:t>aspersum</w:t>
      </w:r>
      <w:proofErr w:type="spellEnd"/>
      <w:r w:rsidRPr="00261D54">
        <w:t xml:space="preserve"> have used </w:t>
      </w:r>
      <w:r w:rsidR="006F743C" w:rsidRPr="006F743C">
        <w:rPr>
          <w:i/>
          <w:iCs/>
        </w:rPr>
        <w:t>C.</w:t>
      </w:r>
      <w:r w:rsidR="003A226E">
        <w:rPr>
          <w:i/>
          <w:iCs/>
        </w:rPr>
        <w:t> </w:t>
      </w:r>
      <w:proofErr w:type="spellStart"/>
      <w:r w:rsidR="006F743C" w:rsidRPr="006F743C">
        <w:rPr>
          <w:i/>
          <w:iCs/>
        </w:rPr>
        <w:t>aspersum</w:t>
      </w:r>
      <w:proofErr w:type="spellEnd"/>
      <w:r w:rsidR="003A226E">
        <w:rPr>
          <w:i/>
          <w:iCs/>
        </w:rPr>
        <w:t> </w:t>
      </w:r>
      <w:r w:rsidR="0032298B">
        <w:rPr>
          <w:i/>
          <w:iCs/>
        </w:rPr>
        <w:t>maximum</w:t>
      </w:r>
      <w:r w:rsidRPr="00261D54">
        <w:t xml:space="preserve"> as an outgroup </w:t>
      </w:r>
      <w:r w:rsidRPr="00261D54">
        <w:fldChar w:fldCharType="begin">
          <w:fldData xml:space="preserve">PEVuZE5vdGU+PENpdGU+PEF1dGhvcj5HdWlsbGVyPC9BdXRob3I+PFllYXI+MjAxMDwvWWVhcj48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</w:fldData>
        </w:fldChar>
      </w:r>
      <w:r w:rsidRPr="00261D54">
        <w:instrText xml:space="preserve"> ADDIN EN.CITE </w:instrText>
      </w:r>
      <w:r w:rsidRPr="00261D54">
        <w:fldChar w:fldCharType="begin">
          <w:fldData xml:space="preserve">PEVuZE5vdGU+PENpdGU+PEF1dGhvcj5HdWlsbGVyPC9BdXRob3I+PFllYXI+MjAxMDwvWWVhcj48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</w:fldData>
        </w:fldChar>
      </w:r>
      <w:r w:rsidRPr="00261D54">
        <w:instrText xml:space="preserve"> ADDIN EN.CITE.DATA </w:instrText>
      </w:r>
      <w:r w:rsidRPr="00261D54">
        <w:fldChar w:fldCharType="end"/>
      </w:r>
      <w:r w:rsidRPr="00261D54">
        <w:fldChar w:fldCharType="separate"/>
      </w:r>
      <w:r w:rsidRPr="00261D54">
        <w:rPr>
          <w:noProof/>
        </w:rPr>
        <w:t>(Guiller</w:t>
      </w:r>
      <w:r w:rsidR="00184A16">
        <w:rPr>
          <w:noProof/>
        </w:rPr>
        <w:t xml:space="preserve"> and </w:t>
      </w:r>
      <w:r w:rsidRPr="00261D54">
        <w:rPr>
          <w:noProof/>
        </w:rPr>
        <w:t>Madec 2010; Guiller</w:t>
      </w:r>
      <w:r w:rsidR="00AF0763" w:rsidRPr="00AF0763">
        <w:rPr>
          <w:i/>
          <w:noProof/>
        </w:rPr>
        <w:t xml:space="preserve"> et al</w:t>
      </w:r>
      <w:r w:rsidR="00174F05" w:rsidRPr="00174F05">
        <w:rPr>
          <w:noProof/>
        </w:rPr>
        <w:t xml:space="preserve">., </w:t>
      </w:r>
      <w:r w:rsidRPr="00261D54">
        <w:rPr>
          <w:noProof/>
        </w:rPr>
        <w:t>2012; Sherpa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w:t>
      </w:r>
    </w:p>
    <w:p w14:paraId="0082F2D9" w14:textId="3D19069C" w:rsidR="00ED53D0" w:rsidRPr="00261D54" w:rsidRDefault="00ED53D0" w:rsidP="00ED53D0">
      <w:r w:rsidRPr="00261D54">
        <w:t xml:space="preserve">In investigating the closely related genus </w:t>
      </w:r>
      <w:proofErr w:type="spellStart"/>
      <w:r w:rsidRPr="00261D54">
        <w:rPr>
          <w:i/>
          <w:iCs/>
        </w:rPr>
        <w:t>Erctella</w:t>
      </w:r>
      <w:proofErr w:type="spellEnd"/>
      <w:r w:rsidRPr="00261D54">
        <w:t xml:space="preserve">, </w:t>
      </w:r>
      <w:r w:rsidRPr="00261D54">
        <w:fldChar w:fldCharType="begin"/>
      </w:r>
      <w:r w:rsidRPr="00261D54">
        <w:instrText xml:space="preserve"> ADDIN EN.CITE &lt;EndNote&gt;&lt;Cite AuthorYear="1"&gt;&lt;Author&gt;Colomba&lt;/Author&gt;&lt;Year&gt;2015&lt;/Year&gt;&lt;RecNum&gt;52749&lt;/RecNum&gt;&lt;DisplayText&gt;Colomba et al. (2015)&lt;/DisplayText&gt;&lt;record&gt;&lt;rec-number&gt;52749&lt;/rec-number&gt;&lt;foreign-keys&gt;&lt;key app="EN" db-id="pxwxw0er9zv2fxezxdk5tt5utz5p5vtrwdv0" timestamp="1715149368"&gt;52749&lt;/key&gt;&lt;/foreign-keys&gt;&lt;ref-type name="Journal Articles"&gt;17&lt;/ref-type&gt;&lt;contributors&gt;&lt;authors&gt;&lt;author&gt;Colomba, M.S.&lt;/author&gt;&lt;author&gt;Gregorini, A.&lt;/author&gt;&lt;author&gt;Liberto, F.&lt;/author&gt;&lt;author&gt;Reitano, A.&lt;/author&gt;&lt;author&gt;Giglio,S.&lt;/author&gt;&lt;author&gt;Sparacio, I.&lt;/author&gt;&lt;/authors&gt;&lt;/contributors&gt;&lt;titles&gt;&lt;title&gt;&lt;style face="normal" font="default" size="100%"&gt;The genus &lt;/style&gt;&lt;style face="italic" font="default" size="100%"&gt;Erctella&lt;/style&gt;&lt;style face="normal" font="default" size="100%"&gt; Monterosato, 1894: new molecular evidence (Pulmonata Stylommatophora Helicidae)&lt;/style&gt;&lt;/title&gt;&lt;secondary-title&gt;Biodiversity Journal&lt;/secondary-title&gt;&lt;/titles&gt;&lt;periodical&gt;&lt;full-title&gt;Biodiversity Journal&lt;/full-title&gt;&lt;/periodical&gt;&lt;pages&gt;401-411&lt;/pages&gt;&lt;volume&gt;6&lt;/volume&gt;&lt;number&gt;1&lt;/number&gt;&lt;keywords&gt;&lt;keyword&gt;Erctella&lt;/keyword&gt;&lt;keyword&gt;Helicidae&lt;/keyword&gt;&lt;keyword&gt;mitochondrial markers&lt;/keyword&gt;&lt;keyword&gt;phylogenetic reconstruction&lt;/keyword&gt;&lt;/keywords&gt;&lt;dates&gt;&lt;year&gt;2015&lt;/year&gt;&lt;/dates&gt;&lt;urls&gt;&lt;related-urls&gt;&lt;url&gt;https://www.biodiversityjournal.com/pdf/6(1)_401-411.pdf&lt;/url&gt;&lt;/related-urls&gt;&lt;pdf-urls&gt;&lt;url&gt;file://J:\E Library\Plant Catalogue\C\Colomba et al 2015 EN52749.pdf&lt;/url&gt;&lt;/pdf-urls&gt;&lt;/urls&gt;&lt;custom1&gt;HH PRA, KP&lt;/custom1&gt;&lt;/record&gt;&lt;/Cite&gt;&lt;/EndNote&gt;</w:instrText>
      </w:r>
      <w:r w:rsidRPr="00261D54">
        <w:fldChar w:fldCharType="separate"/>
      </w:r>
      <w:r w:rsidRPr="00261D54">
        <w:rPr>
          <w:noProof/>
        </w:rPr>
        <w:t>Colomba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suggest that </w:t>
      </w:r>
      <w:r w:rsidR="006F743C" w:rsidRPr="006F743C">
        <w:rPr>
          <w:i/>
          <w:iCs/>
        </w:rPr>
        <w:t>C.</w:t>
      </w:r>
      <w:r w:rsidR="00E64BB9">
        <w:rPr>
          <w:i/>
          <w:iCs/>
        </w:rPr>
        <w:t> </w:t>
      </w:r>
      <w:r w:rsidR="006F743C" w:rsidRPr="006F743C">
        <w:rPr>
          <w:i/>
          <w:iCs/>
        </w:rPr>
        <w:t>aspersum</w:t>
      </w:r>
      <w:r w:rsidRPr="00261D54">
        <w:t xml:space="preserve"> may be a group of [cryptic] species, but specified further studies are necessary to confirm their hypothesis. It is noted that </w:t>
      </w:r>
      <w:r w:rsidRPr="00261D54">
        <w:fldChar w:fldCharType="begin"/>
      </w:r>
      <w:r w:rsidRPr="00261D54">
        <w:instrText xml:space="preserve"> ADDIN EN.CITE &lt;EndNote&gt;&lt;Cite AuthorYear="1"&gt;&lt;Author&gt;Colomba&lt;/Author&gt;&lt;Year&gt;2015&lt;/Year&gt;&lt;RecNum&gt;52749&lt;/RecNum&gt;&lt;DisplayText&gt;Colomba et al. (2015)&lt;/DisplayText&gt;&lt;record&gt;&lt;rec-number&gt;52749&lt;/rec-number&gt;&lt;foreign-keys&gt;&lt;key app="EN" db-id="pxwxw0er9zv2fxezxdk5tt5utz5p5vtrwdv0" timestamp="1715149368"&gt;52749&lt;/key&gt;&lt;/foreign-keys&gt;&lt;ref-type name="Journal Articles"&gt;17&lt;/ref-type&gt;&lt;contributors&gt;&lt;authors&gt;&lt;author&gt;Colomba, M.S.&lt;/author&gt;&lt;author&gt;Gregorini, A.&lt;/author&gt;&lt;author&gt;Liberto, F.&lt;/author&gt;&lt;author&gt;Reitano, A.&lt;/author&gt;&lt;author&gt;Giglio,S.&lt;/author&gt;&lt;author&gt;Sparacio, I.&lt;/author&gt;&lt;/authors&gt;&lt;/contributors&gt;&lt;titles&gt;&lt;title&gt;&lt;style face="normal" font="default" size="100%"&gt;The genus &lt;/style&gt;&lt;style face="italic" font="default" size="100%"&gt;Erctella&lt;/style&gt;&lt;style face="normal" font="default" size="100%"&gt; Monterosato, 1894: new molecular evidence (Pulmonata Stylommatophora Helicidae)&lt;/style&gt;&lt;/title&gt;&lt;secondary-title&gt;Biodiversity Journal&lt;/secondary-title&gt;&lt;/titles&gt;&lt;periodical&gt;&lt;full-title&gt;Biodiversity Journal&lt;/full-title&gt;&lt;/periodical&gt;&lt;pages&gt;401-411&lt;/pages&gt;&lt;volume&gt;6&lt;/volume&gt;&lt;number&gt;1&lt;/number&gt;&lt;keywords&gt;&lt;keyword&gt;Erctella&lt;/keyword&gt;&lt;keyword&gt;Helicidae&lt;/keyword&gt;&lt;keyword&gt;mitochondrial markers&lt;/keyword&gt;&lt;keyword&gt;phylogenetic reconstruction&lt;/keyword&gt;&lt;/keywords&gt;&lt;dates&gt;&lt;year&gt;2015&lt;/year&gt;&lt;/dates&gt;&lt;urls&gt;&lt;related-urls&gt;&lt;url&gt;https://www.biodiversityjournal.com/pdf/6(1)_401-411.pdf&lt;/url&gt;&lt;/related-urls&gt;&lt;pdf-urls&gt;&lt;url&gt;file://J:\E Library\Plant Catalogue\C\Colomba et al 2015 EN52749.pdf&lt;/url&gt;&lt;/pdf-urls&gt;&lt;/urls&gt;&lt;custom1&gt;HH PRA, KP&lt;/custom1&gt;&lt;/record&gt;&lt;/Cite&gt;&lt;/EndNote&gt;</w:instrText>
      </w:r>
      <w:r w:rsidRPr="00261D54">
        <w:fldChar w:fldCharType="separate"/>
      </w:r>
      <w:r w:rsidRPr="00261D54">
        <w:rPr>
          <w:noProof/>
        </w:rPr>
        <w:t>Colomba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only included a small number of </w:t>
      </w:r>
      <w:r w:rsidR="006F743C" w:rsidRPr="006F743C">
        <w:rPr>
          <w:i/>
          <w:iCs/>
        </w:rPr>
        <w:t>C.</w:t>
      </w:r>
      <w:r w:rsidR="00E64BB9">
        <w:rPr>
          <w:i/>
          <w:iCs/>
        </w:rPr>
        <w:t> </w:t>
      </w:r>
      <w:r w:rsidR="006F743C" w:rsidRPr="006F743C">
        <w:rPr>
          <w:i/>
          <w:iCs/>
        </w:rPr>
        <w:t>aspersum</w:t>
      </w:r>
      <w:r w:rsidRPr="00261D54">
        <w:t xml:space="preserve"> in their molecular analysis, and that all samples originated from Italy.</w:t>
      </w:r>
    </w:p>
    <w:p w14:paraId="3AAB2994" w14:textId="041F6225" w:rsidR="00ED53D0" w:rsidRPr="00261D54" w:rsidRDefault="00ED53D0" w:rsidP="00ED53D0">
      <w:r w:rsidRPr="00261D54">
        <w:t xml:space="preserve">In 2022, </w:t>
      </w:r>
      <w:r w:rsidRPr="00261D54">
        <w:fldChar w:fldCharType="begin"/>
      </w:r>
      <w:r w:rsidRPr="00261D54">
        <w:instrText xml:space="preserve"> ADDIN EN.CITE &lt;EndNote&gt;&lt;Cite AuthorYear="1"&gt;&lt;Author&gt;Kougiagka&lt;/Author&gt;&lt;Year&gt;2022&lt;/Year&gt;&lt;RecNum&gt;52336&lt;/RecNum&gt;&lt;DisplayText&gt;Kougiagka et al. (2022)&lt;/DisplayText&gt;&lt;record&gt;&lt;rec-number&gt;52336&lt;/rec-number&gt;&lt;foreign-keys&gt;&lt;key app="EN" db-id="pxwxw0er9zv2fxezxdk5tt5utz5p5vtrwdv0" timestamp="1710815193"&gt;52336&lt;/key&gt;&lt;/foreign-keys&gt;&lt;ref-type name="Journal Articles (online only)"&gt;43&lt;/ref-type&gt;&lt;contributors&gt;&lt;authors&gt;&lt;author&gt;Kougiagka, E.&lt;/author&gt;&lt;author&gt;Gkafas, G.A.&lt;/author&gt;&lt;author&gt;Exadactylos, A.&lt;/author&gt;&lt;author&gt;Hatziioannou, M.&lt;/author&gt;&lt;/authors&gt;&lt;/contributors&gt;&lt;titles&gt;&lt;title&gt;&lt;style face="normal" font="default" size="100%"&gt;Morphology and genetic structure profile of farmed snails &lt;/style&gt;&lt;style face="italic" font="default" size="100%"&gt;Cornu aspersum aspersum&lt;/style&gt;&lt;style face="normal" font="default" size="100%"&gt; and &lt;/style&gt;&lt;style face="italic" font="default" size="100%"&gt;Cornu aspersum maximum&lt;/style&gt;&lt;style face="normal" font="default" size="100%"&gt; in Greece&lt;/style&gt;&lt;/title&gt;&lt;secondary-title&gt;Sustainability&lt;/secondary-title&gt;&lt;/titles&gt;&lt;periodical&gt;&lt;full-title&gt;Sustainability&lt;/full-title&gt;&lt;/periodical&gt;&lt;pages&gt;1-16&lt;/pages&gt;&lt;volume&gt;14&lt;/volume&gt;&lt;number&gt;23&lt;/number&gt;&lt;keywords&gt;&lt;keyword&gt;Farmed snails&lt;/keyword&gt;&lt;keyword&gt;Cornu aspersum&lt;/keyword&gt;&lt;keyword&gt;shell morphotypes&lt;/keyword&gt;&lt;keyword&gt;polymorphism&lt;/keyword&gt;&lt;keyword&gt;heterozygosity&lt;/keyword&gt;&lt;keyword&gt;genetic structure&lt;/keyword&gt;&lt;/keywords&gt;&lt;dates&gt;&lt;year&gt;2022&lt;/year&gt;&lt;/dates&gt;&lt;publisher&gt;MDPI&lt;/publisher&gt;&lt;urls&gt;&lt;related-urls&gt;&lt;url&gt;https://www.mdpi.com/2071-1050/14/23/15965&lt;/url&gt;&lt;/related-urls&gt;&lt;pdf-urls&gt;&lt;url&gt;file://J:\E Library\Plant Catalogue\K\Kougiagka et al 2022 EN52336.pdf&lt;/url&gt;&lt;/pdf-urls&gt;&lt;/urls&gt;&lt;custom1&gt;Hitchhiker PRA, KP&lt;/custom1&gt;&lt;custom7&gt;15965&lt;/custom7&gt;&lt;electronic-resource-num&gt;https://doi.org/10.3390/su142315965&lt;/electronic-resource-num&gt;&lt;/record&gt;&lt;/Cite&gt;&lt;/EndNote&gt;</w:instrText>
      </w:r>
      <w:r w:rsidRPr="00261D54">
        <w:fldChar w:fldCharType="separate"/>
      </w:r>
      <w:r w:rsidRPr="00261D54">
        <w:rPr>
          <w:noProof/>
        </w:rPr>
        <w:t>Kougiagka</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 xml:space="preserve"> compared morphological and genetic features of farmed </w:t>
      </w:r>
      <w:r w:rsidR="006F743C" w:rsidRPr="006F743C">
        <w:rPr>
          <w:i/>
          <w:iCs/>
        </w:rPr>
        <w:t>C.</w:t>
      </w:r>
      <w:r w:rsidR="00E64BB9">
        <w:rPr>
          <w:i/>
          <w:iCs/>
        </w:rPr>
        <w:t> </w:t>
      </w:r>
      <w:proofErr w:type="spellStart"/>
      <w:r w:rsidR="006F743C" w:rsidRPr="006F743C">
        <w:rPr>
          <w:i/>
          <w:iCs/>
        </w:rPr>
        <w:t>aspersum</w:t>
      </w:r>
      <w:proofErr w:type="spellEnd"/>
      <w:r w:rsidR="00E64BB9">
        <w:rPr>
          <w:i/>
          <w:iCs/>
        </w:rPr>
        <w:t> </w:t>
      </w:r>
      <w:proofErr w:type="spellStart"/>
      <w:r w:rsidRPr="00261D54">
        <w:rPr>
          <w:i/>
          <w:iCs/>
        </w:rPr>
        <w:t>aspersum</w:t>
      </w:r>
      <w:proofErr w:type="spellEnd"/>
      <w:r w:rsidRPr="00261D54">
        <w:t xml:space="preserve"> and </w:t>
      </w:r>
      <w:r w:rsidR="006F743C" w:rsidRPr="006F743C">
        <w:rPr>
          <w:i/>
          <w:iCs/>
        </w:rPr>
        <w:t>C.</w:t>
      </w:r>
      <w:r w:rsidR="00E64BB9">
        <w:rPr>
          <w:i/>
          <w:iCs/>
        </w:rPr>
        <w:t> </w:t>
      </w:r>
      <w:proofErr w:type="spellStart"/>
      <w:r w:rsidR="006F743C" w:rsidRPr="006F743C">
        <w:rPr>
          <w:i/>
          <w:iCs/>
        </w:rPr>
        <w:t>aspersum</w:t>
      </w:r>
      <w:proofErr w:type="spellEnd"/>
      <w:r w:rsidR="00E64BB9">
        <w:rPr>
          <w:i/>
          <w:iCs/>
        </w:rPr>
        <w:t> </w:t>
      </w:r>
      <w:r w:rsidR="0032298B">
        <w:rPr>
          <w:i/>
          <w:iCs/>
        </w:rPr>
        <w:t>maximum</w:t>
      </w:r>
      <w:r w:rsidRPr="00261D54">
        <w:t xml:space="preserve"> in Greece. Both subspecies were divided into three haplotypes, with genetic variation observed within populations rather that between them.</w:t>
      </w:r>
    </w:p>
    <w:p w14:paraId="5366D5D4" w14:textId="4304E641" w:rsidR="00ED53D0" w:rsidRPr="00261D54" w:rsidRDefault="00ED53D0" w:rsidP="00ED53D0">
      <w:r w:rsidRPr="00261D54">
        <w:fldChar w:fldCharType="begin"/>
      </w:r>
      <w:r w:rsidRPr="00261D54">
        <w:instrText xml:space="preserve"> ADDIN EN.CITE &lt;EndNote&gt;&lt;Cite AuthorYear="1"&gt;&lt;Author&gt;Gomot-de Vaufleury&lt;/Author&gt;&lt;Year&gt;2001&lt;/Year&gt;&lt;RecNum&gt;51700&lt;/RecNum&gt;&lt;DisplayText&gt;Gomot-de Vaufleury and Borgo (2001)&lt;/DisplayText&gt;&lt;record&gt;&lt;rec-number&gt;51700&lt;/rec-number&gt;&lt;foreign-keys&gt;&lt;key app="EN" db-id="pxwxw0er9zv2fxezxdk5tt5utz5p5vtrwdv0" timestamp="1705370099"&gt;51700&lt;/key&gt;&lt;/foreign-keys&gt;&lt;ref-type name="Journal Articles"&gt;17&lt;/ref-type&gt;&lt;contributors&gt;&lt;authors&gt;&lt;author&gt;Gomot-de Vaufleury, A.&lt;/author&gt;&lt;author&gt;Borgo, R.&lt;/author&gt;&lt;/authors&gt;&lt;/contributors&gt;&lt;titles&gt;&lt;title&gt;&lt;style face="normal" font="default" size="100%"&gt;Experimental hybridization between two sub-species of snails (&lt;/style&gt;&lt;style face="italic" font="default" size="100%"&gt;Helix aspersa aspersa&lt;/style&gt;&lt;style face="normal" font="default" size="100%"&gt; and &lt;/style&gt;&lt;style face="italic" font="default" size="100%"&gt;Helix aspersa maxima&lt;/style&gt;&lt;style face="normal" font="default" size="100%"&gt;): consequences for fertility, survival and growth&lt;/style&gt;&lt;/title&gt;&lt;secondary-title&gt;Invertebrate Reproduction and Development&lt;/secondary-title&gt;&lt;/titles&gt;&lt;periodical&gt;&lt;full-title&gt;Invertebrate Reproduction and Development&lt;/full-title&gt;&lt;/periodical&gt;&lt;pages&gt;217-226&lt;/pages&gt;&lt;volume&gt;40&lt;/volume&gt;&lt;number&gt;2-3&lt;/number&gt;&lt;keywords&gt;&lt;keyword&gt;Hybrids&lt;/keyword&gt;&lt;keyword&gt;snails&lt;/keyword&gt;&lt;keyword&gt;Helix aspersa&lt;/keyword&gt;&lt;keyword&gt;growth&lt;/keyword&gt;&lt;keyword&gt;viability&lt;/keyword&gt;&lt;keyword&gt;fertility&lt;/keyword&gt;&lt;/keywords&gt;&lt;dates&gt;&lt;year&gt;2001&lt;/year&gt;&lt;/dates&gt;&lt;urls&gt;&lt;pdf-urls&gt;&lt;url&gt;file://J:\E Library\Plant Catalogue\G\Gomot-de Vaufleury and Borgo 2002 EN51700.pdf&lt;/url&gt;&lt;/pdf-urls&gt;&lt;/urls&gt;&lt;custom1&gt;Hitchhikers PRA_RG&lt;/custom1&gt;&lt;electronic-resource-num&gt;https://doi.org/10.1080/07924259.2001.9652721&lt;/electronic-resource-num&gt;&lt;/record&gt;&lt;/Cite&gt;&lt;/EndNote&gt;</w:instrText>
      </w:r>
      <w:r w:rsidRPr="00261D54">
        <w:fldChar w:fldCharType="separate"/>
      </w:r>
      <w:r w:rsidRPr="00261D54">
        <w:rPr>
          <w:noProof/>
        </w:rPr>
        <w:t>Gomot-de Vaufleury and Borgo (2001)</w:t>
      </w:r>
      <w:r w:rsidRPr="00261D54">
        <w:fldChar w:fldCharType="end"/>
      </w:r>
      <w:r w:rsidRPr="00261D54">
        <w:t xml:space="preserve"> crossed the two subspecies, </w:t>
      </w:r>
      <w:r w:rsidR="006F743C" w:rsidRPr="006F743C">
        <w:rPr>
          <w:i/>
          <w:iCs/>
        </w:rPr>
        <w:t>C.</w:t>
      </w:r>
      <w:r w:rsidR="00E64BB9">
        <w:rPr>
          <w:i/>
          <w:iCs/>
        </w:rPr>
        <w:t> </w:t>
      </w:r>
      <w:proofErr w:type="spellStart"/>
      <w:r w:rsidR="006F743C" w:rsidRPr="006F743C">
        <w:rPr>
          <w:i/>
          <w:iCs/>
        </w:rPr>
        <w:t>aspersum</w:t>
      </w:r>
      <w:proofErr w:type="spellEnd"/>
      <w:r w:rsidR="00E64BB9">
        <w:rPr>
          <w:i/>
          <w:iCs/>
        </w:rPr>
        <w:t> </w:t>
      </w:r>
      <w:proofErr w:type="spellStart"/>
      <w:r w:rsidRPr="00261D54">
        <w:rPr>
          <w:i/>
          <w:iCs/>
        </w:rPr>
        <w:t>aspersum</w:t>
      </w:r>
      <w:proofErr w:type="spellEnd"/>
      <w:r w:rsidRPr="00261D54">
        <w:t xml:space="preserve"> and </w:t>
      </w:r>
      <w:r w:rsidR="006F743C" w:rsidRPr="006F743C">
        <w:rPr>
          <w:i/>
          <w:iCs/>
        </w:rPr>
        <w:t>C.</w:t>
      </w:r>
      <w:r w:rsidR="00E64BB9">
        <w:rPr>
          <w:i/>
          <w:iCs/>
        </w:rPr>
        <w:t> </w:t>
      </w:r>
      <w:proofErr w:type="spellStart"/>
      <w:r w:rsidR="006F743C" w:rsidRPr="006F743C">
        <w:rPr>
          <w:i/>
          <w:iCs/>
        </w:rPr>
        <w:t>aspersum</w:t>
      </w:r>
      <w:proofErr w:type="spellEnd"/>
      <w:r w:rsidR="00E64BB9">
        <w:rPr>
          <w:i/>
          <w:iCs/>
        </w:rPr>
        <w:t> </w:t>
      </w:r>
      <w:r w:rsidR="0032298B">
        <w:rPr>
          <w:i/>
          <w:iCs/>
        </w:rPr>
        <w:t>maximum</w:t>
      </w:r>
      <w:r w:rsidRPr="00261D54">
        <w:rPr>
          <w:i/>
          <w:iCs/>
        </w:rPr>
        <w:t>,</w:t>
      </w:r>
      <w:r w:rsidRPr="00261D54">
        <w:t xml:space="preserve"> achieving fertile offspring. The resulting hybrids had a high level of juvenile mortality and low fecundity, with poor fitness compared to the parents. The authors noted that although hybrids were obtained, the snails showed a tendency to reproductive isolation, both behavioural and anatomical, and support the validity of the two subspecies </w:t>
      </w:r>
      <w:r w:rsidRPr="00261D54">
        <w:fldChar w:fldCharType="begin"/>
      </w:r>
      <w:r w:rsidRPr="00261D54">
        <w:instrText xml:space="preserve"> ADDIN EN.CITE &lt;EndNote&gt;&lt;Cite&gt;&lt;Author&gt;Gomot-de Vaufleury&lt;/Author&gt;&lt;Year&gt;2001&lt;/Year&gt;&lt;RecNum&gt;51700&lt;/RecNum&gt;&lt;DisplayText&gt;(Gomot-de Vaufleury &amp;amp; Borgo 2001)&lt;/DisplayText&gt;&lt;record&gt;&lt;rec-number&gt;51700&lt;/rec-number&gt;&lt;foreign-keys&gt;&lt;key app="EN" db-id="pxwxw0er9zv2fxezxdk5tt5utz5p5vtrwdv0" timestamp="1705370099"&gt;51700&lt;/key&gt;&lt;/foreign-keys&gt;&lt;ref-type name="Journal Articles"&gt;17&lt;/ref-type&gt;&lt;contributors&gt;&lt;authors&gt;&lt;author&gt;Gomot-de Vaufleury, A.&lt;/author&gt;&lt;author&gt;Borgo, R.&lt;/author&gt;&lt;/authors&gt;&lt;/contributors&gt;&lt;titles&gt;&lt;title&gt;&lt;style face="normal" font="default" size="100%"&gt;Experimental hybridization between two sub-species of snails (&lt;/style&gt;&lt;style face="italic" font="default" size="100%"&gt;Helix aspersa aspersa&lt;/style&gt;&lt;style face="normal" font="default" size="100%"&gt; and &lt;/style&gt;&lt;style face="italic" font="default" size="100%"&gt;Helix aspersa maxima&lt;/style&gt;&lt;style face="normal" font="default" size="100%"&gt;): consequences for fertility, survival and growth&lt;/style&gt;&lt;/title&gt;&lt;secondary-title&gt;Invertebrate Reproduction and Development&lt;/secondary-title&gt;&lt;/titles&gt;&lt;periodical&gt;&lt;full-title&gt;Invertebrate Reproduction and Development&lt;/full-title&gt;&lt;/periodical&gt;&lt;pages&gt;217-226&lt;/pages&gt;&lt;volume&gt;40&lt;/volume&gt;&lt;number&gt;2-3&lt;/number&gt;&lt;keywords&gt;&lt;keyword&gt;Hybrids&lt;/keyword&gt;&lt;keyword&gt;snails&lt;/keyword&gt;&lt;keyword&gt;Helix aspersa&lt;/keyword&gt;&lt;keyword&gt;growth&lt;/keyword&gt;&lt;keyword&gt;viability&lt;/keyword&gt;&lt;keyword&gt;fertility&lt;/keyword&gt;&lt;/keywords&gt;&lt;dates&gt;&lt;year&gt;2001&lt;/year&gt;&lt;/dates&gt;&lt;urls&gt;&lt;pdf-urls&gt;&lt;url&gt;file://J:\E Library\Plant Catalogue\G\Gomot-de Vaufleury and Borgo 2002 EN51700.pdf&lt;/url&gt;&lt;/pdf-urls&gt;&lt;/urls&gt;&lt;custom1&gt;Hitchhikers PRA_RG&lt;/custom1&gt;&lt;electronic-resource-num&gt;https://doi.org/10.1080/07924259.2001.9652721&lt;/electronic-resource-num&gt;&lt;/record&gt;&lt;/Cite&gt;&lt;/EndNote&gt;</w:instrText>
      </w:r>
      <w:r w:rsidRPr="00261D54">
        <w:fldChar w:fldCharType="separate"/>
      </w:r>
      <w:r w:rsidRPr="00261D54">
        <w:rPr>
          <w:noProof/>
        </w:rPr>
        <w:t>(Gomot-de Vaufleury</w:t>
      </w:r>
      <w:r w:rsidR="00184A16">
        <w:rPr>
          <w:noProof/>
        </w:rPr>
        <w:t xml:space="preserve"> and </w:t>
      </w:r>
      <w:r w:rsidRPr="00261D54">
        <w:rPr>
          <w:noProof/>
        </w:rPr>
        <w:t>Borgo</w:t>
      </w:r>
      <w:r w:rsidR="00B46D15">
        <w:rPr>
          <w:noProof/>
        </w:rPr>
        <w:t>,</w:t>
      </w:r>
      <w:r w:rsidRPr="00261D54">
        <w:rPr>
          <w:noProof/>
        </w:rPr>
        <w:t xml:space="preserve"> 2001)</w:t>
      </w:r>
      <w:r w:rsidRPr="00261D54">
        <w:fldChar w:fldCharType="end"/>
      </w:r>
      <w:r w:rsidRPr="00261D54">
        <w:t>.</w:t>
      </w:r>
    </w:p>
    <w:p w14:paraId="2B25FAC3" w14:textId="4CA246AC" w:rsidR="00ED53D0" w:rsidRPr="00261D54" w:rsidRDefault="00ED53D0" w:rsidP="00ED53D0">
      <w:r w:rsidRPr="00261D54">
        <w:t>Finally, no differences in genitalia structure are recorded between the subspecies</w:t>
      </w:r>
      <w:r w:rsidR="00F33F62" w:rsidRPr="00261D54">
        <w:t xml:space="preserve"> </w:t>
      </w:r>
      <w:r w:rsidR="006F743C" w:rsidRPr="006F743C">
        <w:rPr>
          <w:i/>
          <w:iCs/>
        </w:rPr>
        <w:t>C.</w:t>
      </w:r>
      <w:r w:rsidR="00842824">
        <w:rPr>
          <w:i/>
          <w:iCs/>
        </w:rPr>
        <w:t> </w:t>
      </w:r>
      <w:proofErr w:type="spellStart"/>
      <w:r w:rsidR="006F743C" w:rsidRPr="006F743C">
        <w:rPr>
          <w:i/>
          <w:iCs/>
        </w:rPr>
        <w:t>aspersum</w:t>
      </w:r>
      <w:proofErr w:type="spellEnd"/>
      <w:r w:rsidR="00842824">
        <w:rPr>
          <w:i/>
          <w:iCs/>
        </w:rPr>
        <w:t> </w:t>
      </w:r>
      <w:proofErr w:type="spellStart"/>
      <w:r w:rsidRPr="00261D54">
        <w:rPr>
          <w:i/>
          <w:iCs/>
        </w:rPr>
        <w:t>aspersum</w:t>
      </w:r>
      <w:proofErr w:type="spellEnd"/>
      <w:r w:rsidRPr="00261D54">
        <w:t xml:space="preserve"> and </w:t>
      </w:r>
      <w:r w:rsidR="006F743C" w:rsidRPr="006F743C">
        <w:rPr>
          <w:i/>
          <w:iCs/>
        </w:rPr>
        <w:t>C.</w:t>
      </w:r>
      <w:r w:rsidR="00842824">
        <w:rPr>
          <w:i/>
          <w:iCs/>
        </w:rPr>
        <w:t> </w:t>
      </w:r>
      <w:proofErr w:type="spellStart"/>
      <w:r w:rsidR="006F743C" w:rsidRPr="006F743C">
        <w:rPr>
          <w:i/>
          <w:iCs/>
        </w:rPr>
        <w:t>aspersum</w:t>
      </w:r>
      <w:proofErr w:type="spellEnd"/>
      <w:r w:rsidR="00842824">
        <w:rPr>
          <w:i/>
          <w:iCs/>
        </w:rPr>
        <w:t> </w:t>
      </w:r>
      <w:r w:rsidR="0032298B">
        <w:rPr>
          <w:i/>
          <w:iCs/>
        </w:rPr>
        <w:t>maximum</w:t>
      </w:r>
      <w:r w:rsidRPr="00261D54">
        <w:t xml:space="preserve">, although size differences within and between the subspecies are noted and discussed </w:t>
      </w:r>
      <w:r w:rsidRPr="00261D54">
        <w:fldChar w:fldCharType="begin">
          <w:fldData xml:space="preserve">PEVuZE5vdGU+PENpdGU+PEF1dGhvcj5NYWRlYzwvQXV0aG9yPjxZZWFyPjIwMDM8L1llYXI+PFJl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</w:fldData>
        </w:fldChar>
      </w:r>
      <w:r w:rsidRPr="00261D54">
        <w:instrText xml:space="preserve"> ADDIN EN.CITE </w:instrText>
      </w:r>
      <w:r w:rsidRPr="00261D54">
        <w:fldChar w:fldCharType="begin">
          <w:fldData xml:space="preserve">PEVuZE5vdGU+PENpdGU+PEF1dGhvcj5NYWRlYzwvQXV0aG9yPjxZZWFyPjIwMDM8L1llYXI+PFJl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</w:fldData>
        </w:fldChar>
      </w:r>
      <w:r w:rsidRPr="00261D54">
        <w:instrText xml:space="preserve"> ADDIN EN.CITE.DATA </w:instrText>
      </w:r>
      <w:r w:rsidRPr="00261D54">
        <w:fldChar w:fldCharType="end"/>
      </w:r>
      <w:r w:rsidRPr="00261D54">
        <w:fldChar w:fldCharType="separate"/>
      </w:r>
      <w:r w:rsidRPr="00261D54">
        <w:rPr>
          <w:noProof/>
        </w:rPr>
        <w:t>(Guiller</w:t>
      </w:r>
      <w:r w:rsidR="00184A16">
        <w:rPr>
          <w:noProof/>
        </w:rPr>
        <w:t xml:space="preserve"> and </w:t>
      </w:r>
      <w:r w:rsidRPr="00261D54">
        <w:rPr>
          <w:noProof/>
        </w:rPr>
        <w:t>Madec</w:t>
      </w:r>
      <w:r w:rsidR="00B46D15">
        <w:rPr>
          <w:noProof/>
        </w:rPr>
        <w:t>,</w:t>
      </w:r>
      <w:r w:rsidRPr="00261D54">
        <w:rPr>
          <w:noProof/>
        </w:rPr>
        <w:t xml:space="preserve"> 2010; Madec, Bellido</w:t>
      </w:r>
      <w:r w:rsidR="00184A16">
        <w:rPr>
          <w:noProof/>
        </w:rPr>
        <w:t xml:space="preserve"> and </w:t>
      </w:r>
      <w:r w:rsidRPr="00261D54">
        <w:rPr>
          <w:noProof/>
        </w:rPr>
        <w:t>Guiller</w:t>
      </w:r>
      <w:r w:rsidR="00B46D15">
        <w:rPr>
          <w:noProof/>
        </w:rPr>
        <w:t>,</w:t>
      </w:r>
      <w:r w:rsidRPr="00261D54">
        <w:rPr>
          <w:noProof/>
        </w:rPr>
        <w:t xml:space="preserve"> 2003; Sherpa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xml:space="preserve">. </w:t>
      </w:r>
      <w:r w:rsidRPr="00261D54">
        <w:fldChar w:fldCharType="begin">
          <w:fldData xml:space="preserve">PEVuZE5vdGU+PENpdGUgQXV0aG9yWWVhcj0iMSI+PEF1dGhvcj5aacipdGVrPC9BdXRob3I+PFll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=
</w:fldData>
        </w:fldChar>
      </w:r>
      <w:r w:rsidRPr="00261D54">
        <w:instrText xml:space="preserve"> ADDIN EN.CITE </w:instrText>
      </w:r>
      <w:r w:rsidRPr="00261D54">
        <w:fldChar w:fldCharType="begin">
          <w:fldData xml:space="preserve">PEVuZE5vdGU+PENpdGUgQXV0aG9yWWVhcj0iMSI+PEF1dGhvcj5aacipdGVrPC9BdXRob3I+PFll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=
</w:fldData>
        </w:fldChar>
      </w:r>
      <w:r w:rsidRPr="00261D54">
        <w:instrText xml:space="preserve"> ADDIN EN.CITE.DATA </w:instrText>
      </w:r>
      <w:r w:rsidRPr="00261D54">
        <w:fldChar w:fldCharType="end"/>
      </w:r>
      <w:r w:rsidRPr="00261D54">
        <w:fldChar w:fldCharType="separate"/>
      </w:r>
      <w:r w:rsidRPr="00261D54">
        <w:rPr>
          <w:noProof/>
        </w:rPr>
        <w:t>Ziȩtek, Ziomek and Wilczyńska (2019)</w:t>
      </w:r>
      <w:r w:rsidRPr="00261D54">
        <w:fldChar w:fldCharType="end"/>
      </w:r>
      <w:r w:rsidRPr="00261D54">
        <w:t xml:space="preserve"> developed a dissection protocol appropriate for use on both subspecies.</w:t>
      </w:r>
    </w:p>
    <w:p w14:paraId="6B11CF06" w14:textId="2E022A06" w:rsidR="00ED53D0" w:rsidRPr="00261D54" w:rsidRDefault="00ED53D0" w:rsidP="00ED53D0">
      <w:r w:rsidRPr="00261D54">
        <w:t xml:space="preserve">In summary, the available genetic information is not sufficient to resolve the taxonomic status of the subspecies </w:t>
      </w:r>
      <w:r w:rsidR="006F743C" w:rsidRPr="006F743C">
        <w:rPr>
          <w:i/>
          <w:iCs/>
        </w:rPr>
        <w:t>C.</w:t>
      </w:r>
      <w:r w:rsidR="00842824">
        <w:rPr>
          <w:i/>
          <w:iCs/>
        </w:rPr>
        <w:t> </w:t>
      </w:r>
      <w:r w:rsidR="006F743C" w:rsidRPr="006F743C">
        <w:rPr>
          <w:i/>
          <w:iCs/>
        </w:rPr>
        <w:t>aspersum</w:t>
      </w:r>
      <w:r w:rsidR="00842824">
        <w:rPr>
          <w:i/>
          <w:iCs/>
        </w:rPr>
        <w:t> </w:t>
      </w:r>
      <w:r w:rsidR="0032298B">
        <w:rPr>
          <w:i/>
          <w:iCs/>
        </w:rPr>
        <w:t>maximum</w:t>
      </w:r>
      <w:r w:rsidRPr="00261D54">
        <w:t xml:space="preserve">. Based on morphological diagnosis and </w:t>
      </w:r>
      <w:r w:rsidR="007E73F9">
        <w:t xml:space="preserve">the </w:t>
      </w:r>
      <w:r w:rsidRPr="00261D54">
        <w:t xml:space="preserve">other information presented </w:t>
      </w:r>
      <w:r w:rsidR="007E73F9">
        <w:t>here</w:t>
      </w:r>
      <w:r w:rsidRPr="00261D54">
        <w:t xml:space="preserve">, the department supports </w:t>
      </w:r>
      <w:r w:rsidR="006F743C" w:rsidRPr="006F743C">
        <w:rPr>
          <w:i/>
          <w:iCs/>
        </w:rPr>
        <w:t>C.</w:t>
      </w:r>
      <w:r w:rsidR="00043BC2">
        <w:rPr>
          <w:i/>
          <w:iCs/>
        </w:rPr>
        <w:t> </w:t>
      </w:r>
      <w:r w:rsidR="006F743C" w:rsidRPr="006F743C">
        <w:rPr>
          <w:i/>
          <w:iCs/>
        </w:rPr>
        <w:t>aspersum</w:t>
      </w:r>
      <w:r w:rsidR="00043BC2">
        <w:rPr>
          <w:i/>
          <w:iCs/>
        </w:rPr>
        <w:t> </w:t>
      </w:r>
      <w:r w:rsidR="0032298B">
        <w:rPr>
          <w:i/>
          <w:iCs/>
        </w:rPr>
        <w:t>maximum</w:t>
      </w:r>
      <w:r w:rsidRPr="00261D54">
        <w:rPr>
          <w:i/>
          <w:iCs/>
        </w:rPr>
        <w:t xml:space="preserve"> </w:t>
      </w:r>
      <w:r w:rsidRPr="00261D54">
        <w:t xml:space="preserve">is a valid subspecies of </w:t>
      </w:r>
      <w:r w:rsidR="006F743C" w:rsidRPr="006F743C">
        <w:rPr>
          <w:i/>
          <w:iCs/>
        </w:rPr>
        <w:t>C.</w:t>
      </w:r>
      <w:r w:rsidR="00043BC2">
        <w:rPr>
          <w:i/>
          <w:iCs/>
        </w:rPr>
        <w:t> </w:t>
      </w:r>
      <w:r w:rsidR="006F743C" w:rsidRPr="006F743C">
        <w:rPr>
          <w:i/>
          <w:iCs/>
        </w:rPr>
        <w:t>aspersum</w:t>
      </w:r>
      <w:r w:rsidRPr="00261D54">
        <w:t xml:space="preserve"> and unlikely to be a cryptic species.</w:t>
      </w:r>
    </w:p>
    <w:p w14:paraId="253FFE43" w14:textId="16F53288" w:rsidR="00ED53D0" w:rsidRPr="00261D54" w:rsidRDefault="00ED53D0" w:rsidP="00ED53D0">
      <w:r w:rsidRPr="00261D54">
        <w:t xml:space="preserve">Given the absence of wild populations, it appears that the subspecies persists only due to commercial farming efforts in </w:t>
      </w:r>
      <w:proofErr w:type="gramStart"/>
      <w:r w:rsidRPr="00261D54">
        <w:t>a number of</w:t>
      </w:r>
      <w:proofErr w:type="gramEnd"/>
      <w:r w:rsidRPr="00261D54">
        <w:t xml:space="preserve"> countries. Evidence from published literature supports that </w:t>
      </w:r>
      <w:r w:rsidR="006F743C" w:rsidRPr="006F743C">
        <w:rPr>
          <w:i/>
          <w:iCs/>
        </w:rPr>
        <w:t>C.</w:t>
      </w:r>
      <w:r w:rsidR="00043BC2">
        <w:rPr>
          <w:i/>
          <w:iCs/>
        </w:rPr>
        <w:t> </w:t>
      </w:r>
      <w:r w:rsidR="006F743C" w:rsidRPr="006F743C">
        <w:rPr>
          <w:i/>
          <w:iCs/>
        </w:rPr>
        <w:t>aspersum</w:t>
      </w:r>
      <w:r w:rsidRPr="00261D54">
        <w:t xml:space="preserve"> adult size and weight are inherited; it is likely these traits are maintained in </w:t>
      </w:r>
      <w:r w:rsidR="006F743C" w:rsidRPr="006F743C">
        <w:rPr>
          <w:i/>
          <w:iCs/>
        </w:rPr>
        <w:t>C.</w:t>
      </w:r>
      <w:r w:rsidR="00043BC2">
        <w:rPr>
          <w:i/>
          <w:iCs/>
        </w:rPr>
        <w:t> </w:t>
      </w:r>
      <w:r w:rsidR="006F743C" w:rsidRPr="006F743C">
        <w:rPr>
          <w:i/>
          <w:iCs/>
        </w:rPr>
        <w:t>aspersum</w:t>
      </w:r>
      <w:r w:rsidR="00043BC2">
        <w:rPr>
          <w:i/>
          <w:iCs/>
        </w:rPr>
        <w:t> </w:t>
      </w:r>
      <w:r w:rsidR="0032298B">
        <w:rPr>
          <w:i/>
          <w:iCs/>
        </w:rPr>
        <w:t>maximum</w:t>
      </w:r>
      <w:r w:rsidRPr="00261D54">
        <w:t xml:space="preserve"> through selective breeding and growth under optimal conditions.</w:t>
      </w:r>
    </w:p>
    <w:p w14:paraId="4D86AD74" w14:textId="72931DE9" w:rsidR="0026709E" w:rsidRPr="00261D54" w:rsidRDefault="0026709E" w:rsidP="00386C83">
      <w:pPr>
        <w:pStyle w:val="Heading3"/>
        <w:spacing w:before="120" w:after="240"/>
      </w:pPr>
      <w:bookmarkStart w:id="59" w:name="_Toc172820556"/>
      <w:r w:rsidRPr="00261D54">
        <w:t>Pest potential and status</w:t>
      </w:r>
      <w:bookmarkEnd w:id="59"/>
    </w:p>
    <w:p w14:paraId="321F0445" w14:textId="40D7C52C" w:rsidR="00CE6174" w:rsidRPr="00261D54" w:rsidRDefault="009F3B8E" w:rsidP="00CE6174">
      <w:r w:rsidRPr="00261D54">
        <w:t xml:space="preserve">IPPC </w:t>
      </w:r>
      <w:r w:rsidR="00CE6174" w:rsidRPr="00261D54">
        <w:t xml:space="preserve">ISPM 11 </w:t>
      </w:r>
      <w:r w:rsidR="00AA00B7" w:rsidRPr="00261D54">
        <w:t>(</w:t>
      </w:r>
      <w:r w:rsidR="00CE6174" w:rsidRPr="00261D54">
        <w:t xml:space="preserve">Pest </w:t>
      </w:r>
      <w:r w:rsidR="00AA00B7" w:rsidRPr="00261D54">
        <w:t>R</w:t>
      </w:r>
      <w:r w:rsidR="00CE6174" w:rsidRPr="00261D54">
        <w:t xml:space="preserve">isk </w:t>
      </w:r>
      <w:r w:rsidR="00AA00B7" w:rsidRPr="00261D54">
        <w:t>A</w:t>
      </w:r>
      <w:r w:rsidR="00CE6174" w:rsidRPr="00261D54">
        <w:t xml:space="preserve">nalysis for </w:t>
      </w:r>
      <w:r w:rsidR="00AA00B7" w:rsidRPr="00261D54">
        <w:t>Q</w:t>
      </w:r>
      <w:r w:rsidR="00CE6174" w:rsidRPr="00261D54">
        <w:t xml:space="preserve">uarantine </w:t>
      </w:r>
      <w:r w:rsidR="00AA00B7" w:rsidRPr="00261D54">
        <w:t>P</w:t>
      </w:r>
      <w:r w:rsidR="00CE6174" w:rsidRPr="00261D54">
        <w:t>ests</w:t>
      </w:r>
      <w:r w:rsidR="00AA00B7" w:rsidRPr="00261D54">
        <w:t xml:space="preserve">) </w:t>
      </w:r>
      <w:r w:rsidR="00CE6174" w:rsidRPr="00261D54">
        <w:t>states that the taxonomic level usually considered in a P</w:t>
      </w:r>
      <w:r w:rsidR="00AA00B7" w:rsidRPr="00261D54">
        <w:t xml:space="preserve">est Risk Analysis </w:t>
      </w:r>
      <w:r w:rsidR="00CE6174" w:rsidRPr="00261D54">
        <w:t>is ‘species’</w:t>
      </w:r>
      <w:r w:rsidR="00AA00B7" w:rsidRPr="00261D54">
        <w:t xml:space="preserve"> – the </w:t>
      </w:r>
      <w:r w:rsidR="00CE6174" w:rsidRPr="00261D54">
        <w:t>use of ‘subspecies’ may be justified if there is scientific evidence demonstrating that differences in characteristics are stable and significantly affect phytosanitary status</w:t>
      </w:r>
      <w:r w:rsidR="00AA00B7" w:rsidRPr="00261D54">
        <w:t>.</w:t>
      </w:r>
    </w:p>
    <w:p w14:paraId="6AF38FB3" w14:textId="5E54976C" w:rsidR="00CE6174" w:rsidRPr="00261D54" w:rsidRDefault="00CE6174" w:rsidP="00CE6174">
      <w:r w:rsidRPr="00261D54">
        <w:t xml:space="preserve">From a plant health perspective, the subspecies </w:t>
      </w:r>
      <w:r w:rsidR="006F743C" w:rsidRPr="006F743C">
        <w:rPr>
          <w:i/>
          <w:iCs/>
        </w:rPr>
        <w:t>C.</w:t>
      </w:r>
      <w:r w:rsidR="00B81008">
        <w:rPr>
          <w:i/>
          <w:iCs/>
        </w:rPr>
        <w:t> </w:t>
      </w:r>
      <w:r w:rsidR="006F743C" w:rsidRPr="006F743C">
        <w:rPr>
          <w:i/>
          <w:iCs/>
        </w:rPr>
        <w:t>aspersum</w:t>
      </w:r>
      <w:r w:rsidR="00B81008">
        <w:rPr>
          <w:i/>
          <w:iCs/>
        </w:rPr>
        <w:t> </w:t>
      </w:r>
      <w:r w:rsidRPr="00261D54">
        <w:rPr>
          <w:i/>
          <w:iCs/>
        </w:rPr>
        <w:t>maximum</w:t>
      </w:r>
      <w:r w:rsidRPr="00261D54">
        <w:t xml:space="preserve"> does not meet the IPPC definition of a quarantine pest for Australia. The available evidence suggests that </w:t>
      </w:r>
      <w:r w:rsidR="006F743C" w:rsidRPr="006F743C">
        <w:rPr>
          <w:i/>
          <w:iCs/>
        </w:rPr>
        <w:lastRenderedPageBreak/>
        <w:t>C.</w:t>
      </w:r>
      <w:r w:rsidR="00C47BE8">
        <w:rPr>
          <w:i/>
          <w:iCs/>
        </w:rPr>
        <w:t> </w:t>
      </w:r>
      <w:r w:rsidR="006F743C" w:rsidRPr="006F743C">
        <w:rPr>
          <w:i/>
          <w:iCs/>
        </w:rPr>
        <w:t>aspersum</w:t>
      </w:r>
      <w:r w:rsidR="00C47BE8">
        <w:rPr>
          <w:i/>
          <w:iCs/>
        </w:rPr>
        <w:t> </w:t>
      </w:r>
      <w:r w:rsidRPr="00261D54">
        <w:rPr>
          <w:i/>
          <w:iCs/>
        </w:rPr>
        <w:t>maximum</w:t>
      </w:r>
      <w:r w:rsidRPr="00261D54">
        <w:rPr>
          <w:i/>
        </w:rPr>
        <w:t xml:space="preserve"> </w:t>
      </w:r>
      <w:r w:rsidRPr="00261D54">
        <w:t xml:space="preserve">is </w:t>
      </w:r>
      <w:r w:rsidR="000B2846" w:rsidRPr="00261D54">
        <w:t xml:space="preserve">very </w:t>
      </w:r>
      <w:r w:rsidRPr="00261D54">
        <w:t xml:space="preserve">similar to </w:t>
      </w:r>
      <w:r w:rsidR="006F743C" w:rsidRPr="006F743C">
        <w:rPr>
          <w:i/>
          <w:iCs/>
        </w:rPr>
        <w:t>C.</w:t>
      </w:r>
      <w:r w:rsidR="00C47BE8">
        <w:rPr>
          <w:i/>
          <w:iCs/>
        </w:rPr>
        <w:t> </w:t>
      </w:r>
      <w:proofErr w:type="spellStart"/>
      <w:r w:rsidR="006F743C" w:rsidRPr="006F743C">
        <w:rPr>
          <w:i/>
          <w:iCs/>
        </w:rPr>
        <w:t>aspersum</w:t>
      </w:r>
      <w:proofErr w:type="spellEnd"/>
      <w:r w:rsidR="00C47BE8">
        <w:rPr>
          <w:i/>
          <w:iCs/>
        </w:rPr>
        <w:t> </w:t>
      </w:r>
      <w:proofErr w:type="spellStart"/>
      <w:r w:rsidRPr="00261D54">
        <w:rPr>
          <w:i/>
          <w:iCs/>
        </w:rPr>
        <w:t>aspersum</w:t>
      </w:r>
      <w:proofErr w:type="spellEnd"/>
      <w:r w:rsidRPr="00261D54">
        <w:t xml:space="preserve">, which is already present and widespread in Australia, and any impacts on plant health and the environment are likely to be commensurate with, or less than, those of </w:t>
      </w:r>
      <w:r w:rsidR="006F743C" w:rsidRPr="006F743C">
        <w:rPr>
          <w:i/>
          <w:iCs/>
        </w:rPr>
        <w:t>C.</w:t>
      </w:r>
      <w:r w:rsidR="00C47BE8">
        <w:rPr>
          <w:i/>
          <w:iCs/>
        </w:rPr>
        <w:t> </w:t>
      </w:r>
      <w:proofErr w:type="spellStart"/>
      <w:r w:rsidR="006F743C" w:rsidRPr="006F743C">
        <w:rPr>
          <w:i/>
          <w:iCs/>
        </w:rPr>
        <w:t>aspersum</w:t>
      </w:r>
      <w:proofErr w:type="spellEnd"/>
      <w:r w:rsidR="00C47BE8">
        <w:rPr>
          <w:i/>
          <w:iCs/>
        </w:rPr>
        <w:t> </w:t>
      </w:r>
      <w:proofErr w:type="spellStart"/>
      <w:r w:rsidRPr="00261D54">
        <w:rPr>
          <w:i/>
          <w:iCs/>
        </w:rPr>
        <w:t>aspersum</w:t>
      </w:r>
      <w:proofErr w:type="spellEnd"/>
      <w:r w:rsidRPr="00261D54">
        <w:t>.</w:t>
      </w:r>
    </w:p>
    <w:p w14:paraId="1CDCAE8E" w14:textId="387D6DFA" w:rsidR="00CE6174" w:rsidRPr="00261D54" w:rsidRDefault="00CE6174" w:rsidP="00CE6174">
      <w:r w:rsidRPr="00261D54">
        <w:t xml:space="preserve">The species </w:t>
      </w:r>
      <w:r w:rsidR="006F743C" w:rsidRPr="006F743C">
        <w:rPr>
          <w:i/>
          <w:iCs/>
        </w:rPr>
        <w:t>C.</w:t>
      </w:r>
      <w:r w:rsidR="00C47BE8">
        <w:rPr>
          <w:i/>
          <w:iCs/>
        </w:rPr>
        <w:t> </w:t>
      </w:r>
      <w:r w:rsidR="006F743C" w:rsidRPr="006F743C">
        <w:rPr>
          <w:i/>
          <w:iCs/>
        </w:rPr>
        <w:t>aspersum</w:t>
      </w:r>
      <w:r w:rsidRPr="00261D54">
        <w:t xml:space="preserve"> was likely introduced to Australia shortly after European settlement and is present in all states and territories </w:t>
      </w:r>
      <w:r w:rsidRPr="00261D54">
        <w:fldChar w:fldCharType="begin"/>
      </w:r>
      <w:r w:rsidRPr="00261D54">
        <w:instrText xml:space="preserve"> ADDIN EN.CITE &lt;EndNote&gt;&lt;Cite&gt;&lt;Author&gt;Blacket&lt;/Author&gt;&lt;Year&gt;2016&lt;/Year&gt;&lt;RecNum&gt;38482&lt;/RecNum&gt;&lt;DisplayText&gt;(Blacket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w:t>
      </w:r>
      <w:r w:rsidR="00792871" w:rsidRPr="00261D54">
        <w:t>The d</w:t>
      </w:r>
      <w:r w:rsidRPr="00261D54">
        <w:t xml:space="preserve">irect impact of </w:t>
      </w:r>
      <w:r w:rsidR="006F743C" w:rsidRPr="006F743C">
        <w:rPr>
          <w:i/>
          <w:iCs/>
        </w:rPr>
        <w:t>C.</w:t>
      </w:r>
      <w:r w:rsidR="00C47BE8">
        <w:rPr>
          <w:i/>
          <w:iCs/>
        </w:rPr>
        <w:t> </w:t>
      </w:r>
      <w:r w:rsidR="006F743C" w:rsidRPr="006F743C">
        <w:rPr>
          <w:i/>
          <w:iCs/>
        </w:rPr>
        <w:t>aspersum</w:t>
      </w:r>
      <w:r w:rsidRPr="00261D54">
        <w:t xml:space="preserve"> on plant health in Australia </w:t>
      </w:r>
      <w:r w:rsidR="00792871" w:rsidRPr="00261D54">
        <w:t xml:space="preserve">is </w:t>
      </w:r>
      <w:r w:rsidRPr="00261D54">
        <w:t>limited to agricultural and ornamental plants in human</w:t>
      </w:r>
      <w:r w:rsidR="00792871" w:rsidRPr="00261D54">
        <w:t>-</w:t>
      </w:r>
      <w:r w:rsidRPr="00261D54">
        <w:t>disturbed environments.</w:t>
      </w:r>
    </w:p>
    <w:p w14:paraId="5921400C" w14:textId="2412FCED" w:rsidR="00CE6174" w:rsidRPr="00261D54" w:rsidRDefault="00792871" w:rsidP="00CE6174">
      <w:r w:rsidRPr="00261D54">
        <w:t xml:space="preserve">Subspecies of </w:t>
      </w:r>
      <w:r w:rsidR="006F743C" w:rsidRPr="006F743C">
        <w:rPr>
          <w:i/>
          <w:iCs/>
        </w:rPr>
        <w:t>C.</w:t>
      </w:r>
      <w:r w:rsidR="00C47BE8">
        <w:rPr>
          <w:i/>
          <w:iCs/>
        </w:rPr>
        <w:t> </w:t>
      </w:r>
      <w:r w:rsidR="006F743C" w:rsidRPr="006F743C">
        <w:rPr>
          <w:i/>
          <w:iCs/>
        </w:rPr>
        <w:t>aspersum</w:t>
      </w:r>
      <w:r w:rsidRPr="00261D54">
        <w:t xml:space="preserve"> are </w:t>
      </w:r>
      <w:r w:rsidR="00CE6174" w:rsidRPr="00261D54">
        <w:t xml:space="preserve">expected to </w:t>
      </w:r>
      <w:r w:rsidRPr="00261D54">
        <w:t xml:space="preserve">have a </w:t>
      </w:r>
      <w:r w:rsidR="00CE6174" w:rsidRPr="00261D54">
        <w:t>similar biology and behaviours.</w:t>
      </w:r>
      <w:r w:rsidRPr="00261D54">
        <w:t xml:space="preserve"> </w:t>
      </w:r>
      <w:r w:rsidR="006F743C" w:rsidRPr="006F743C">
        <w:rPr>
          <w:i/>
          <w:iCs/>
        </w:rPr>
        <w:t>C.</w:t>
      </w:r>
      <w:r w:rsidR="00C47BE8">
        <w:rPr>
          <w:i/>
          <w:iCs/>
        </w:rPr>
        <w:t> </w:t>
      </w:r>
      <w:r w:rsidR="006F743C" w:rsidRPr="006F743C">
        <w:rPr>
          <w:i/>
          <w:iCs/>
        </w:rPr>
        <w:t>aspersum</w:t>
      </w:r>
      <w:r w:rsidR="00C47BE8">
        <w:rPr>
          <w:i/>
          <w:iCs/>
        </w:rPr>
        <w:t> </w:t>
      </w:r>
      <w:r w:rsidR="00CB0FB2" w:rsidRPr="00261D54">
        <w:rPr>
          <w:i/>
          <w:iCs/>
        </w:rPr>
        <w:t>maximum</w:t>
      </w:r>
      <w:r w:rsidR="00CB0FB2" w:rsidRPr="00261D54">
        <w:t xml:space="preserve"> i</w:t>
      </w:r>
      <w:r w:rsidR="00CE6174" w:rsidRPr="00261D54">
        <w:t>s reported to be physically</w:t>
      </w:r>
      <w:r w:rsidR="00105C81">
        <w:t xml:space="preserve"> larger</w:t>
      </w:r>
      <w:r w:rsidR="00CE6174" w:rsidRPr="00261D54">
        <w:t xml:space="preserve">, show variation in some shell </w:t>
      </w:r>
      <w:r w:rsidR="00C028D2" w:rsidRPr="00261D54">
        <w:t xml:space="preserve">and </w:t>
      </w:r>
      <w:r w:rsidR="00CE6174" w:rsidRPr="00261D54">
        <w:t xml:space="preserve">have a longer lifespan </w:t>
      </w:r>
      <w:r w:rsidR="00CE6174" w:rsidRPr="00261D54">
        <w:fldChar w:fldCharType="begin"/>
      </w:r>
      <w:r w:rsidR="00CE6174" w:rsidRPr="00261D54">
        <w:instrText xml:space="preserve"> ADDIN EN.CITE &lt;EndNote&gt;&lt;Cite&gt;&lt;Author&gt;Russo&lt;/Author&gt;&lt;Year&gt;2011&lt;/Year&gt;&lt;RecNum&gt;52829&lt;/RecNum&gt;&lt;DisplayText&gt;(Russo &amp;amp; Madec 2011)&lt;/DisplayText&gt;&lt;record&gt;&lt;rec-number&gt;52829&lt;/rec-number&gt;&lt;foreign-keys&gt;&lt;key app="EN" db-id="pxwxw0er9zv2fxezxdk5tt5utz5p5vtrwdv0" timestamp="1715235442"&gt;52829&lt;/key&gt;&lt;/foreign-keys&gt;&lt;ref-type name="Journal Articles"&gt;17&lt;/ref-type&gt;&lt;contributors&gt;&lt;authors&gt;&lt;author&gt;Russo, J.&lt;/author&gt;&lt;author&gt;Madec, L.&lt;/author&gt;&lt;/authors&gt;&lt;/contributors&gt;&lt;titles&gt;&lt;title&gt;&lt;style face="normal" font="default" size="100%"&gt;Dual strategy for immune defense in the land snail &lt;/style&gt;&lt;style face="italic" font="default" size="100%"&gt;Cornu aspersum&lt;/style&gt;&lt;style face="normal" font="default" size="100%"&gt; (Gastropoda, Pulmonata)&lt;/style&gt;&lt;/title&gt;&lt;secondary-title&gt;Physiological and Biochemical Zoology&lt;/secondary-title&gt;&lt;/titles&gt;&lt;periodical&gt;&lt;full-title&gt;Physiological and Biochemical Zoology&lt;/full-title&gt;&lt;/periodical&gt;&lt;pages&gt;212-221&lt;/pages&gt;&lt;volume&gt;84&lt;/volume&gt;&lt;number&gt;2&lt;/number&gt;&lt;keywords&gt;&lt;keyword&gt;Cornu aspersum&lt;/keyword&gt;&lt;keyword&gt;immune response&lt;/keyword&gt;&lt;keyword&gt;Escherichia coli&lt;/keyword&gt;&lt;/keywords&gt;&lt;dates&gt;&lt;year&gt;2011&lt;/year&gt;&lt;/dates&gt;&lt;publisher&gt;The University of Chicago&lt;/publisher&gt;&lt;urls&gt;&lt;related-urls&gt;&lt;url&gt;https://www.journals.uchicago.edu/doi/abs/10.1086/659123?journalCode=pbz&lt;/url&gt;&lt;/related-urls&gt;&lt;pdf-urls&gt;&lt;url&gt;file://J:\E Library\Plant Catalogue\R\Russo and Madec 2011 EN52829.pdf&lt;/url&gt;&lt;/pdf-urls&gt;&lt;/urls&gt;&lt;custom1&gt;Hitchhiker PRA, KP&lt;/custom1&gt;&lt;electronic-resource-num&gt;DOI 10.1086/659123&lt;/electronic-resource-num&gt;&lt;/record&gt;&lt;/Cite&gt;&lt;/EndNote&gt;</w:instrText>
      </w:r>
      <w:r w:rsidR="00CE6174" w:rsidRPr="00261D54">
        <w:fldChar w:fldCharType="separate"/>
      </w:r>
      <w:r w:rsidR="00CE6174" w:rsidRPr="00261D54">
        <w:rPr>
          <w:noProof/>
        </w:rPr>
        <w:t>(Russo</w:t>
      </w:r>
      <w:r w:rsidR="00184A16">
        <w:rPr>
          <w:noProof/>
        </w:rPr>
        <w:t xml:space="preserve"> and </w:t>
      </w:r>
      <w:r w:rsidR="00CE6174" w:rsidRPr="00261D54">
        <w:rPr>
          <w:noProof/>
        </w:rPr>
        <w:t>Madec</w:t>
      </w:r>
      <w:r w:rsidR="005F04B2">
        <w:rPr>
          <w:noProof/>
        </w:rPr>
        <w:t>,</w:t>
      </w:r>
      <w:r w:rsidR="00CE6174" w:rsidRPr="00261D54">
        <w:rPr>
          <w:noProof/>
        </w:rPr>
        <w:t xml:space="preserve"> 2011)</w:t>
      </w:r>
      <w:r w:rsidR="00CE6174" w:rsidRPr="00261D54">
        <w:fldChar w:fldCharType="end"/>
      </w:r>
      <w:r w:rsidR="00CE6174" w:rsidRPr="00261D54">
        <w:t xml:space="preserve"> and lay more eggs than </w:t>
      </w:r>
      <w:r w:rsidR="006F743C" w:rsidRPr="006F743C">
        <w:rPr>
          <w:i/>
          <w:iCs/>
        </w:rPr>
        <w:t>C.</w:t>
      </w:r>
      <w:r w:rsidR="00C47BE8">
        <w:rPr>
          <w:i/>
          <w:iCs/>
        </w:rPr>
        <w:t> </w:t>
      </w:r>
      <w:proofErr w:type="spellStart"/>
      <w:r w:rsidR="006F743C" w:rsidRPr="006F743C">
        <w:rPr>
          <w:i/>
          <w:iCs/>
        </w:rPr>
        <w:t>aspersum</w:t>
      </w:r>
      <w:proofErr w:type="spellEnd"/>
      <w:r w:rsidR="00C47BE8">
        <w:rPr>
          <w:i/>
          <w:iCs/>
        </w:rPr>
        <w:t> </w:t>
      </w:r>
      <w:proofErr w:type="spellStart"/>
      <w:r w:rsidR="00CE6174" w:rsidRPr="00261D54">
        <w:rPr>
          <w:i/>
          <w:iCs/>
        </w:rPr>
        <w:t>aspersum</w:t>
      </w:r>
      <w:proofErr w:type="spellEnd"/>
      <w:r w:rsidR="00CE6174" w:rsidRPr="00261D54">
        <w:t xml:space="preserve"> </w:t>
      </w:r>
      <w:r w:rsidR="00CE6174" w:rsidRPr="00261D54">
        <w:fldChar w:fldCharType="begin">
          <w:fldData xml:space="preserve">PEVuZE5vdGU+PENpdGU+PEF1dGhvcj5SeWdhxYJvLUdhbGV3c2thPC9BdXRob3I+PFllYXI+MjAy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Y2U9Im5vcm1hbCIgZm9udD0iZGVmYXVsdCIgY2hhcnNldD0iMjM4IiBzaXplPSIxMDAlIj5OaWVt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</w:fldData>
        </w:fldChar>
      </w:r>
      <w:r w:rsidR="00CE6174" w:rsidRPr="00261D54">
        <w:instrText xml:space="preserve"> ADDIN EN.CITE </w:instrText>
      </w:r>
      <w:r w:rsidR="00CE6174" w:rsidRPr="00261D54">
        <w:fldChar w:fldCharType="begin">
          <w:fldData xml:space="preserve">PEVuZE5vdGU+PENpdGU+PEF1dGhvcj5SeWdhxYJvLUdhbGV3c2thPC9BdXRob3I+PFllYXI+MjAy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Y2U9Im5vcm1hbCIgZm9udD0iZGVmYXVsdCIgY2hhcnNldD0iMjM4IiBzaXplPSIxMDAlIj5OaWVt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</w:fldData>
        </w:fldChar>
      </w:r>
      <w:r w:rsidR="00CE6174" w:rsidRPr="00261D54">
        <w:instrText xml:space="preserve"> ADDIN EN.CITE.DATA </w:instrText>
      </w:r>
      <w:r w:rsidR="00CE6174" w:rsidRPr="00261D54">
        <w:fldChar w:fldCharType="end"/>
      </w:r>
      <w:r w:rsidR="00CE6174" w:rsidRPr="00261D54">
        <w:fldChar w:fldCharType="separate"/>
      </w:r>
      <w:r w:rsidR="00CE6174" w:rsidRPr="00261D54">
        <w:rPr>
          <w:noProof/>
        </w:rPr>
        <w:t>(Madec</w:t>
      </w:r>
      <w:r w:rsidR="00AF0763" w:rsidRPr="00AF0763">
        <w:rPr>
          <w:i/>
          <w:noProof/>
        </w:rPr>
        <w:t xml:space="preserve"> et al</w:t>
      </w:r>
      <w:r w:rsidR="00174F05" w:rsidRPr="00174F05">
        <w:rPr>
          <w:noProof/>
        </w:rPr>
        <w:t xml:space="preserve">., </w:t>
      </w:r>
      <w:r w:rsidR="00CE6174" w:rsidRPr="00261D54">
        <w:rPr>
          <w:noProof/>
        </w:rPr>
        <w:t>1998; Rygało-Galewska, Zglińska</w:t>
      </w:r>
      <w:r w:rsidR="00184A16">
        <w:rPr>
          <w:noProof/>
        </w:rPr>
        <w:t xml:space="preserve"> and </w:t>
      </w:r>
      <w:r w:rsidR="00CE6174" w:rsidRPr="00261D54">
        <w:rPr>
          <w:noProof/>
        </w:rPr>
        <w:t>Niemiec</w:t>
      </w:r>
      <w:r w:rsidR="005F04B2">
        <w:rPr>
          <w:noProof/>
        </w:rPr>
        <w:t>,</w:t>
      </w:r>
      <w:r w:rsidR="00CE6174" w:rsidRPr="00261D54">
        <w:rPr>
          <w:noProof/>
        </w:rPr>
        <w:t xml:space="preserve"> 2022)</w:t>
      </w:r>
      <w:r w:rsidR="00CE6174" w:rsidRPr="00261D54">
        <w:fldChar w:fldCharType="end"/>
      </w:r>
      <w:r w:rsidR="00CE6174" w:rsidRPr="00261D54">
        <w:t>. These traits are not necessarily indicators of increased potential for economic damage as they may be linked to trade-offs in fitness</w:t>
      </w:r>
      <w:r w:rsidR="00C028D2" w:rsidRPr="00261D54">
        <w:t>,</w:t>
      </w:r>
      <w:r w:rsidR="00CE6174" w:rsidRPr="00261D54">
        <w:t xml:space="preserve"> such as the longer time taken to reach reproductive maturity </w:t>
      </w:r>
      <w:r w:rsidR="00CE6174" w:rsidRPr="00261D54">
        <w:fldChar w:fldCharType="begin">
          <w:fldData xml:space="preserve">PEVuZE5vdGU+PENpdGU+PEF1dGhvcj5Gw6l2cmllcjwvQXV0aG9yPjxZZWFyPjIwMDk8L1llYXI+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</w:fldData>
        </w:fldChar>
      </w:r>
      <w:r w:rsidR="00CE6174" w:rsidRPr="00261D54">
        <w:instrText xml:space="preserve"> ADDIN EN.CITE </w:instrText>
      </w:r>
      <w:r w:rsidR="00CE6174" w:rsidRPr="00261D54">
        <w:fldChar w:fldCharType="begin">
          <w:fldData xml:space="preserve">PEVuZE5vdGU+PENpdGU+PEF1dGhvcj5Gw6l2cmllcjwvQXV0aG9yPjxZZWFyPjIwMDk8L1llYXI+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</w:fldData>
        </w:fldChar>
      </w:r>
      <w:r w:rsidR="00CE6174" w:rsidRPr="00261D54">
        <w:instrText xml:space="preserve"> ADDIN EN.CITE.DATA </w:instrText>
      </w:r>
      <w:r w:rsidR="00CE6174" w:rsidRPr="00261D54">
        <w:fldChar w:fldCharType="end"/>
      </w:r>
      <w:r w:rsidR="00CE6174" w:rsidRPr="00261D54">
        <w:fldChar w:fldCharType="separate"/>
      </w:r>
      <w:r w:rsidR="00CE6174" w:rsidRPr="00261D54">
        <w:rPr>
          <w:noProof/>
        </w:rPr>
        <w:t>(Février, Russo</w:t>
      </w:r>
      <w:r w:rsidR="00184A16">
        <w:rPr>
          <w:noProof/>
        </w:rPr>
        <w:t xml:space="preserve"> and </w:t>
      </w:r>
      <w:r w:rsidR="00CE6174" w:rsidRPr="00261D54">
        <w:rPr>
          <w:noProof/>
        </w:rPr>
        <w:t>Madec</w:t>
      </w:r>
      <w:r w:rsidR="005F04B2">
        <w:rPr>
          <w:noProof/>
        </w:rPr>
        <w:t>,</w:t>
      </w:r>
      <w:r w:rsidR="00CE6174" w:rsidRPr="00261D54">
        <w:rPr>
          <w:noProof/>
        </w:rPr>
        <w:t xml:space="preserve"> 2009; Madec</w:t>
      </w:r>
      <w:r w:rsidR="00AF0763" w:rsidRPr="00AF0763">
        <w:rPr>
          <w:i/>
          <w:noProof/>
        </w:rPr>
        <w:t xml:space="preserve"> et al</w:t>
      </w:r>
      <w:r w:rsidR="00174F05" w:rsidRPr="00174F05">
        <w:rPr>
          <w:noProof/>
        </w:rPr>
        <w:t xml:space="preserve">., </w:t>
      </w:r>
      <w:r w:rsidR="00CE6174" w:rsidRPr="00261D54">
        <w:rPr>
          <w:noProof/>
        </w:rPr>
        <w:t>1998; Russo</w:t>
      </w:r>
      <w:r w:rsidR="00184A16">
        <w:rPr>
          <w:noProof/>
        </w:rPr>
        <w:t xml:space="preserve"> and </w:t>
      </w:r>
      <w:r w:rsidR="00CE6174" w:rsidRPr="00261D54">
        <w:rPr>
          <w:noProof/>
        </w:rPr>
        <w:t>Madec</w:t>
      </w:r>
      <w:r w:rsidR="005F04B2">
        <w:rPr>
          <w:noProof/>
        </w:rPr>
        <w:t>,</w:t>
      </w:r>
      <w:r w:rsidR="00CE6174" w:rsidRPr="00261D54">
        <w:rPr>
          <w:noProof/>
        </w:rPr>
        <w:t xml:space="preserve"> 2011)</w:t>
      </w:r>
      <w:r w:rsidR="00CE6174" w:rsidRPr="00261D54">
        <w:fldChar w:fldCharType="end"/>
      </w:r>
      <w:r w:rsidR="00CE6174" w:rsidRPr="00261D54">
        <w:t>.</w:t>
      </w:r>
    </w:p>
    <w:p w14:paraId="6BA2EA9E" w14:textId="2D4F717D" w:rsidR="00CE6174" w:rsidRPr="00261D54" w:rsidRDefault="00CE6174" w:rsidP="00CE6174">
      <w:r w:rsidRPr="00261D54">
        <w:t xml:space="preserve">Both </w:t>
      </w:r>
      <w:r w:rsidR="006F743C" w:rsidRPr="006F743C">
        <w:rPr>
          <w:i/>
          <w:iCs/>
        </w:rPr>
        <w:t>C.</w:t>
      </w:r>
      <w:r w:rsidR="00C47BE8">
        <w:rPr>
          <w:i/>
          <w:iCs/>
        </w:rPr>
        <w:t> </w:t>
      </w:r>
      <w:proofErr w:type="spellStart"/>
      <w:r w:rsidR="006F743C" w:rsidRPr="006F743C">
        <w:rPr>
          <w:i/>
          <w:iCs/>
        </w:rPr>
        <w:t>aspersum</w:t>
      </w:r>
      <w:proofErr w:type="spellEnd"/>
      <w:r w:rsidR="009674F6">
        <w:rPr>
          <w:i/>
          <w:iCs/>
        </w:rPr>
        <w:t> </w:t>
      </w:r>
      <w:proofErr w:type="spellStart"/>
      <w:r w:rsidRPr="00261D54">
        <w:rPr>
          <w:i/>
          <w:iCs/>
        </w:rPr>
        <w:t>aspersum</w:t>
      </w:r>
      <w:proofErr w:type="spellEnd"/>
      <w:r w:rsidRPr="00261D54">
        <w:t xml:space="preserve"> and </w:t>
      </w:r>
      <w:r w:rsidR="006F743C" w:rsidRPr="006F743C">
        <w:rPr>
          <w:i/>
          <w:iCs/>
        </w:rPr>
        <w:t>C.</w:t>
      </w:r>
      <w:r w:rsidR="009674F6">
        <w:rPr>
          <w:i/>
          <w:iCs/>
        </w:rPr>
        <w:t> </w:t>
      </w:r>
      <w:proofErr w:type="spellStart"/>
      <w:r w:rsidR="006F743C" w:rsidRPr="006F743C">
        <w:rPr>
          <w:i/>
          <w:iCs/>
        </w:rPr>
        <w:t>aspersum</w:t>
      </w:r>
      <w:proofErr w:type="spellEnd"/>
      <w:r w:rsidR="009674F6">
        <w:rPr>
          <w:i/>
          <w:iCs/>
        </w:rPr>
        <w:t> </w:t>
      </w:r>
      <w:r w:rsidRPr="00261D54">
        <w:rPr>
          <w:i/>
          <w:iCs/>
        </w:rPr>
        <w:t>maximum</w:t>
      </w:r>
      <w:r w:rsidRPr="00261D54">
        <w:t xml:space="preserve"> are commercially farmed throughout Europe </w:t>
      </w:r>
      <w:r w:rsidRPr="00261D54">
        <w:fldChar w:fldCharType="begin">
          <w:fldData xml:space="preserve">PEVuZE5vdGU+PENpdGU+PEF1dGhvcj5SeWdhxYJvLUdhbGV3c2thPC9BdXRob3I+PFllYXI+MjAy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</w:fldData>
        </w:fldChar>
      </w:r>
      <w:r w:rsidRPr="00261D54">
        <w:instrText xml:space="preserve"> ADDIN EN.CITE </w:instrText>
      </w:r>
      <w:r w:rsidRPr="00261D54">
        <w:fldChar w:fldCharType="begin">
          <w:fldData xml:space="preserve">PEVuZE5vdGU+PENpdGU+PEF1dGhvcj5SeWdhxYJvLUdhbGV3c2thPC9BdXRob3I+PFllYXI+MjAy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(Kougiagka</w:t>
      </w:r>
      <w:r w:rsidR="00AF0763" w:rsidRPr="00AF0763">
        <w:rPr>
          <w:i/>
          <w:noProof/>
        </w:rPr>
        <w:t xml:space="preserve"> et al</w:t>
      </w:r>
      <w:r w:rsidR="00174F05" w:rsidRPr="00174F05">
        <w:rPr>
          <w:noProof/>
        </w:rPr>
        <w:t xml:space="preserve">., </w:t>
      </w:r>
      <w:r w:rsidRPr="00261D54">
        <w:rPr>
          <w:noProof/>
        </w:rPr>
        <w:t>2022; Rygało-Galewska, Zglińska</w:t>
      </w:r>
      <w:r w:rsidR="00184A16">
        <w:rPr>
          <w:noProof/>
        </w:rPr>
        <w:t xml:space="preserve"> and </w:t>
      </w:r>
      <w:r w:rsidRPr="00261D54">
        <w:rPr>
          <w:noProof/>
        </w:rPr>
        <w:t>Niemiec</w:t>
      </w:r>
      <w:r w:rsidR="005F04B2">
        <w:rPr>
          <w:noProof/>
        </w:rPr>
        <w:t>,</w:t>
      </w:r>
      <w:r w:rsidRPr="00261D54">
        <w:rPr>
          <w:noProof/>
        </w:rPr>
        <w:t xml:space="preserve"> 2022)</w:t>
      </w:r>
      <w:r w:rsidRPr="00261D54">
        <w:fldChar w:fldCharType="end"/>
      </w:r>
      <w:r w:rsidRPr="00261D54">
        <w:t xml:space="preserve">. There are reports of </w:t>
      </w:r>
      <w:r w:rsidR="006F743C" w:rsidRPr="006F743C">
        <w:rPr>
          <w:i/>
          <w:iCs/>
        </w:rPr>
        <w:t>C.</w:t>
      </w:r>
      <w:r w:rsidR="009674F6">
        <w:rPr>
          <w:i/>
          <w:iCs/>
        </w:rPr>
        <w:t> </w:t>
      </w:r>
      <w:r w:rsidR="006F743C" w:rsidRPr="006F743C">
        <w:rPr>
          <w:i/>
          <w:iCs/>
        </w:rPr>
        <w:t>aspersum</w:t>
      </w:r>
      <w:r w:rsidR="009674F6">
        <w:rPr>
          <w:i/>
          <w:iCs/>
        </w:rPr>
        <w:t> </w:t>
      </w:r>
      <w:r w:rsidRPr="00261D54">
        <w:rPr>
          <w:i/>
          <w:iCs/>
        </w:rPr>
        <w:t>maximum</w:t>
      </w:r>
      <w:r w:rsidRPr="00261D54">
        <w:t xml:space="preserve"> being commercially farmed in France </w:t>
      </w:r>
      <w:r w:rsidRPr="00261D54">
        <w:fldChar w:fldCharType="begin">
          <w:fldData xml:space="preserve">PEVuZE5vdGU+PENpdGU+PEF1dGhvcj5HdWlsbGVyPC9BdXRob3I+PFllYXI+MjAxMDwvWWVhcj48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</w:fldData>
        </w:fldChar>
      </w:r>
      <w:r w:rsidRPr="00261D54">
        <w:instrText xml:space="preserve"> ADDIN EN.CITE </w:instrText>
      </w:r>
      <w:r w:rsidRPr="00261D54">
        <w:fldChar w:fldCharType="begin">
          <w:fldData xml:space="preserve">PEVuZE5vdGU+PENpdGU+PEF1dGhvcj5HdWlsbGVyPC9BdXRob3I+PFllYXI+MjAxMDwvWWVhcj48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</w:fldData>
        </w:fldChar>
      </w:r>
      <w:r w:rsidRPr="00261D54">
        <w:instrText xml:space="preserve"> ADDIN EN.CITE.DATA </w:instrText>
      </w:r>
      <w:r w:rsidRPr="00261D54">
        <w:fldChar w:fldCharType="end"/>
      </w:r>
      <w:r w:rsidRPr="00261D54">
        <w:fldChar w:fldCharType="separate"/>
      </w:r>
      <w:r w:rsidRPr="00261D54">
        <w:rPr>
          <w:noProof/>
        </w:rPr>
        <w:t>(Chevallier</w:t>
      </w:r>
      <w:r w:rsidR="005F04B2">
        <w:rPr>
          <w:noProof/>
        </w:rPr>
        <w:t>,</w:t>
      </w:r>
      <w:r w:rsidRPr="00261D54">
        <w:rPr>
          <w:noProof/>
        </w:rPr>
        <w:t xml:space="preserve"> 1980; Guiller</w:t>
      </w:r>
      <w:r w:rsidR="00184A16">
        <w:rPr>
          <w:noProof/>
        </w:rPr>
        <w:t xml:space="preserve"> and </w:t>
      </w:r>
      <w:r w:rsidRPr="00261D54">
        <w:rPr>
          <w:noProof/>
        </w:rPr>
        <w:t>Madec</w:t>
      </w:r>
      <w:r w:rsidR="005F04B2">
        <w:rPr>
          <w:noProof/>
        </w:rPr>
        <w:t>,</w:t>
      </w:r>
      <w:r w:rsidRPr="00261D54">
        <w:rPr>
          <w:noProof/>
        </w:rPr>
        <w:t xml:space="preserve"> 2010)</w:t>
      </w:r>
      <w:r w:rsidRPr="00261D54">
        <w:fldChar w:fldCharType="end"/>
      </w:r>
      <w:r w:rsidRPr="00261D54">
        <w:t xml:space="preserve">, Greece </w:t>
      </w:r>
      <w:r w:rsidRPr="00261D54">
        <w:fldChar w:fldCharType="begin"/>
      </w:r>
      <w:r w:rsidRPr="00261D54">
        <w:instrText xml:space="preserve"> ADDIN EN.CITE &lt;EndNote&gt;&lt;Cite&gt;&lt;Author&gt;Kougiagka&lt;/Author&gt;&lt;Year&gt;2022&lt;/Year&gt;&lt;RecNum&gt;52336&lt;/RecNum&gt;&lt;DisplayText&gt;(Kougiagka et al. 2022)&lt;/DisplayText&gt;&lt;record&gt;&lt;rec-number&gt;52336&lt;/rec-number&gt;&lt;foreign-keys&gt;&lt;key app="EN" db-id="pxwxw0er9zv2fxezxdk5tt5utz5p5vtrwdv0" timestamp="1710815193"&gt;52336&lt;/key&gt;&lt;/foreign-keys&gt;&lt;ref-type name="Journal Articles (online only)"&gt;43&lt;/ref-type&gt;&lt;contributors&gt;&lt;authors&gt;&lt;author&gt;Kougiagka, E.&lt;/author&gt;&lt;author&gt;Gkafas, G.A.&lt;/author&gt;&lt;author&gt;Exadactylos, A.&lt;/author&gt;&lt;author&gt;Hatziioannou, M.&lt;/author&gt;&lt;/authors&gt;&lt;/contributors&gt;&lt;titles&gt;&lt;title&gt;&lt;style face="normal" font="default" size="100%"&gt;Morphology and genetic structure profile of farmed snails &lt;/style&gt;&lt;style face="italic" font="default" size="100%"&gt;Cornu aspersum aspersum&lt;/style&gt;&lt;style face="normal" font="default" size="100%"&gt; and &lt;/style&gt;&lt;style face="italic" font="default" size="100%"&gt;Cornu aspersum maximum&lt;/style&gt;&lt;style face="normal" font="default" size="100%"&gt; in Greece&lt;/style&gt;&lt;/title&gt;&lt;secondary-title&gt;Sustainability&lt;/secondary-title&gt;&lt;/titles&gt;&lt;periodical&gt;&lt;full-title&gt;Sustainability&lt;/full-title&gt;&lt;/periodical&gt;&lt;pages&gt;1-16&lt;/pages&gt;&lt;volume&gt;14&lt;/volume&gt;&lt;number&gt;23&lt;/number&gt;&lt;keywords&gt;&lt;keyword&gt;Farmed snails&lt;/keyword&gt;&lt;keyword&gt;Cornu aspersum&lt;/keyword&gt;&lt;keyword&gt;shell morphotypes&lt;/keyword&gt;&lt;keyword&gt;polymorphism&lt;/keyword&gt;&lt;keyword&gt;heterozygosity&lt;/keyword&gt;&lt;keyword&gt;genetic structure&lt;/keyword&gt;&lt;/keywords&gt;&lt;dates&gt;&lt;year&gt;2022&lt;/year&gt;&lt;/dates&gt;&lt;publisher&gt;MDPI&lt;/publisher&gt;&lt;urls&gt;&lt;related-urls&gt;&lt;url&gt;https://www.mdpi.com/2071-1050/14/23/15965&lt;/url&gt;&lt;/related-urls&gt;&lt;pdf-urls&gt;&lt;url&gt;file://J:\E Library\Plant Catalogue\K\Kougiagka et al 2022 EN52336.pdf&lt;/url&gt;&lt;/pdf-urls&gt;&lt;/urls&gt;&lt;custom1&gt;Hitchhiker PRA, KP&lt;/custom1&gt;&lt;custom7&gt;15965&lt;/custom7&gt;&lt;electronic-resource-num&gt;https://doi.org/10.3390/su142315965&lt;/electronic-resource-num&gt;&lt;/record&gt;&lt;/Cite&gt;&lt;/EndNote&gt;</w:instrText>
      </w:r>
      <w:r w:rsidRPr="00261D54">
        <w:fldChar w:fldCharType="separate"/>
      </w:r>
      <w:r w:rsidRPr="00261D54">
        <w:rPr>
          <w:noProof/>
        </w:rPr>
        <w:t>(Kougiagka</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 xml:space="preserve">, Italy </w:t>
      </w:r>
      <w:r w:rsidRPr="00261D54">
        <w:fldChar w:fldCharType="begin"/>
      </w:r>
      <w:r w:rsidRPr="00261D54">
        <w:instrText xml:space="preserve"> ADDIN EN.CITE &lt;EndNote&gt;&lt;Cite&gt;&lt;Author&gt;Zucaro&lt;/Author&gt;&lt;Year&gt;2016&lt;/Year&gt;&lt;RecNum&gt;52844&lt;/RecNum&gt;&lt;DisplayText&gt;(Zucaro et al. 2016)&lt;/DisplayText&gt;&lt;record&gt;&lt;rec-number&gt;52844&lt;/rec-number&gt;&lt;foreign-keys&gt;&lt;key app="EN" db-id="pxwxw0er9zv2fxezxdk5tt5utz5p5vtrwdv0" timestamp="1715236625"&gt;52844&lt;/key&gt;&lt;/foreign-keys&gt;&lt;ref-type name="Journal Articles"&gt;17&lt;/ref-type&gt;&lt;contributors&gt;&lt;authors&gt;&lt;author&gt;Zucaro, A.&lt;/author&gt;&lt;author&gt;Forte, A.&lt;/author&gt;&lt;author&gt;De Vico, G.&lt;/author&gt;&lt;author&gt;Fierro, A.&lt;/author&gt;&lt;/authors&gt;&lt;/contributors&gt;&lt;titles&gt;&lt;title&gt;Environmental loading of Italian semi-intensive snail farming system evaluated by means of life cycle assessment&lt;/title&gt;&lt;secondary-title&gt;Journal of Cleaner Production&lt;/secondary-title&gt;&lt;/titles&gt;&lt;periodical&gt;&lt;full-title&gt;Journal of Cleaner Production&lt;/full-title&gt;&lt;/periodical&gt;&lt;pages&gt;56-67&lt;/pages&gt;&lt;volume&gt;125&lt;/volume&gt;&lt;keywords&gt;&lt;keyword&gt;life cycle assessment&lt;/keyword&gt;&lt;keyword&gt;heliciculture&lt;/keyword&gt;&lt;keyword&gt;snail&lt;/keyword&gt;&lt;keyword&gt;environmental impacts&lt;/keyword&gt;&lt;keyword&gt;sustainable food&lt;/keyword&gt;&lt;/keywords&gt;&lt;dates&gt;&lt;year&gt;2016&lt;/year&gt;&lt;/dates&gt;&lt;urls&gt;&lt;related-urls&gt;&lt;url&gt;https://www.sciencedirect.com/science/article/pii/S0959652616301135?via%3Dihub&lt;/url&gt;&lt;/related-urls&gt;&lt;pdf-urls&gt;&lt;url&gt;file://J:\E Library\Plant Catalogue\Z\Zucaro et al 2016 EN52844.pdf&lt;/url&gt;&lt;/pdf-urls&gt;&lt;/urls&gt;&lt;custom1&gt;Hitchhikers PRA, KP&lt;/custom1&gt;&lt;electronic-resource-num&gt;DOI 10.1016/j.jclepro.2016.03.045&lt;/electronic-resource-num&gt;&lt;/record&gt;&lt;/Cite&gt;&lt;/EndNote&gt;</w:instrText>
      </w:r>
      <w:r w:rsidRPr="00261D54">
        <w:fldChar w:fldCharType="separate"/>
      </w:r>
      <w:r w:rsidRPr="00261D54">
        <w:rPr>
          <w:noProof/>
        </w:rPr>
        <w:t>(Zucaro</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Poland </w:t>
      </w:r>
      <w:r w:rsidRPr="00261D54">
        <w:fldChar w:fldCharType="begin">
          <w:fldData xml:space="preserve">PEVuZE5vdGU+PENpdGU+PEF1dGhvcj5Ecm96ZDwvQXV0aG9yPjxZZWFyPjIwMTc8L1llYXI+PFJl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Y2U9Im5vcm1hbCIgZm9udD0iZGVmYXVsdCIgY2hhcnNldD0iMjM4IiBzaXplPSIxMDAlIj5QYXN6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</w:fldData>
        </w:fldChar>
      </w:r>
      <w:r w:rsidRPr="00261D54">
        <w:instrText xml:space="preserve"> ADDIN EN.CITE </w:instrText>
      </w:r>
      <w:r w:rsidRPr="00261D54">
        <w:fldChar w:fldCharType="begin">
          <w:fldData xml:space="preserve">PEVuZE5vdGU+PENpdGU+PEF1dGhvcj5Ecm96ZDwvQXV0aG9yPjxZZWFyPjIwMTc8L1llYXI+PFJl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Y2U9Im5vcm1hbCIgZm9udD0iZGVmYXVsdCIgY2hhcnNldD0iMjM4IiBzaXplPSIxMDAlIj5QYXN6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</w:fldData>
        </w:fldChar>
      </w:r>
      <w:r w:rsidRPr="00261D54">
        <w:instrText xml:space="preserve"> ADDIN EN.CITE.DATA </w:instrText>
      </w:r>
      <w:r w:rsidRPr="00261D54">
        <w:fldChar w:fldCharType="end"/>
      </w:r>
      <w:r w:rsidRPr="00261D54">
        <w:fldChar w:fldCharType="separate"/>
      </w:r>
      <w:r w:rsidRPr="00261D54">
        <w:rPr>
          <w:noProof/>
        </w:rPr>
        <w:t>(Drozd</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Spain </w:t>
      </w:r>
      <w:r w:rsidRPr="00261D54">
        <w:fldChar w:fldCharType="begin"/>
      </w:r>
      <w:r w:rsidRPr="00261D54">
        <w:instrText xml:space="preserve"> ADDIN EN.CITE &lt;EndNote&gt;&lt;Cite&gt;&lt;Author&gt;Segade&lt;/Author&gt;&lt;Year&gt;2009&lt;/Year&gt;&lt;RecNum&gt;52414&lt;/RecNum&gt;&lt;DisplayText&gt;(Segade et al. 2009)&lt;/DisplayText&gt;&lt;record&gt;&lt;rec-number&gt;52414&lt;/rec-number&gt;&lt;foreign-keys&gt;&lt;key app="EN" db-id="pxwxw0er9zv2fxezxdk5tt5utz5p5vtrwdv0" timestamp="1712260864"&gt;52414&lt;/key&gt;&lt;/foreign-keys&gt;&lt;ref-type name="Journal Articles"&gt;17&lt;/ref-type&gt;&lt;contributors&gt;&lt;authors&gt;&lt;author&gt;Segade, P.&lt;/author&gt;&lt;author&gt;Kher, C.P.&lt;/author&gt;&lt;author&gt;Lynn, D.H.&lt;/author&gt;&lt;author&gt;Iglesias, R.&lt;/author&gt;&lt;/authors&gt;&lt;/contributors&gt;&lt;titles&gt;&lt;title&gt;Morphological and molecular characterization of renal ciliates infecting farmed snails in Spain&lt;/title&gt;&lt;secondary-title&gt;Parasitology&lt;/secondary-title&gt;&lt;/titles&gt;&lt;periodical&gt;&lt;full-title&gt;Parasitology&lt;/full-title&gt;&lt;/periodical&gt;&lt;pages&gt;771-782&lt;/pages&gt;&lt;volume&gt;136&lt;/volume&gt;&lt;number&gt;7&lt;/number&gt;&lt;keywords&gt;&lt;keyword&gt;ciliates&lt;/keyword&gt;&lt;keyword&gt;snails&lt;/keyword&gt;&lt;keyword&gt;Helix aspersa&lt;/keyword&gt;&lt;keyword&gt;snail farming&lt;/keyword&gt;&lt;keyword&gt;Tetrahymena rostrata&lt;/keyword&gt;&lt;/keywords&gt;&lt;dates&gt;&lt;year&gt;2009&lt;/year&gt;&lt;/dates&gt;&lt;urls&gt;&lt;pdf-urls&gt;&lt;url&gt;file://J:\E Library\Plant Catalogue\S\Segade et al 2009 EN52414.pdf&lt;/url&gt;&lt;/pdf-urls&gt;&lt;/urls&gt;&lt;custom1&gt;Hitchhiker PRA_RG&lt;/custom1&gt;&lt;electronic-resource-num&gt;https://doi.org/10.1017/S0031182009006040&lt;/electronic-resource-num&gt;&lt;/record&gt;&lt;/Cite&gt;&lt;/EndNote&gt;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 xml:space="preserve"> and Ukraine </w:t>
      </w:r>
      <w:r w:rsidRPr="00261D54">
        <w:fldChar w:fldCharType="begin"/>
      </w:r>
      <w:r w:rsidRPr="00261D54">
        <w:instrText xml:space="preserve"> ADDIN EN.CITE &lt;EndNote&gt;&lt;Cite&gt;&lt;Author&gt;Danilova&lt;/Author&gt;&lt;Year&gt;2022&lt;/Year&gt;&lt;RecNum&gt;52303&lt;/RecNum&gt;&lt;DisplayText&gt;(Danilova 2022)&lt;/DisplayText&gt;&lt;record&gt;&lt;rec-number&gt;52303&lt;/rec-number&gt;&lt;foreign-keys&gt;&lt;key app="EN" db-id="pxwxw0er9zv2fxezxdk5tt5utz5p5vtrwdv0" timestamp="1710815193"&gt;52303&lt;/key&gt;&lt;/foreign-keys&gt;&lt;ref-type name="Journal Articles"&gt;17&lt;/ref-type&gt;&lt;contributors&gt;&lt;authors&gt;&lt;author&gt;Danilova, I.S.&lt;/author&gt;&lt;/authors&gt;&lt;/contributors&gt;&lt;titles&gt;&lt;title&gt;Heliceculture as a new promising direction of agriculture in Ukraine&lt;/title&gt;&lt;secondary-title&gt;Scientific Messenger of LNU of Veterinary Medicine and Biotechnologies. Series: Agricultural Sciences&lt;/secondary-title&gt;&lt;/titles&gt;&lt;pages&gt;44-47&lt;/pages&gt;&lt;volume&gt;24&lt;/volume&gt;&lt;number&gt;97&lt;/number&gt;&lt;keywords&gt;&lt;keyword&gt;snail&lt;/keyword&gt;&lt;keyword&gt;industry&lt;/keyword&gt;&lt;keyword&gt;non-traditional direction&lt;/keyword&gt;&lt;keyword&gt;exclusive products&lt;/keyword&gt;&lt;/keywords&gt;&lt;dates&gt;&lt;year&gt;2022&lt;/year&gt;&lt;/dates&gt;&lt;urls&gt;&lt;related-urls&gt;&lt;url&gt;https://nvlvet.com.ua/index.php/agriculture/article/view/4603&lt;/url&gt;&lt;/related-urls&gt;&lt;pdf-urls&gt;&lt;url&gt;file://J:\E Library\Plant Catalogue\D\Danilova 2022 EN52303.pdf&lt;/url&gt;&lt;/pdf-urls&gt;&lt;/urls&gt;&lt;custom1&gt;Hitchhiker PRA, KP&lt;/custom1&gt;&lt;electronic-resource-num&gt;DOI 10.32718/nvlvet-a9707&lt;/electronic-resource-num&gt;&lt;language&gt;Ukrainian&lt;/language&gt;&lt;/record&gt;&lt;/Cite&gt;&lt;/EndNote&gt;</w:instrText>
      </w:r>
      <w:r w:rsidRPr="00261D54">
        <w:fldChar w:fldCharType="separate"/>
      </w:r>
      <w:r w:rsidRPr="00261D54">
        <w:rPr>
          <w:noProof/>
        </w:rPr>
        <w:t>(Danilova</w:t>
      </w:r>
      <w:r w:rsidR="005F04B2">
        <w:rPr>
          <w:noProof/>
        </w:rPr>
        <w:t>,</w:t>
      </w:r>
      <w:r w:rsidRPr="00261D54">
        <w:rPr>
          <w:noProof/>
        </w:rPr>
        <w:t xml:space="preserve"> 2022)</w:t>
      </w:r>
      <w:r w:rsidRPr="00261D54">
        <w:fldChar w:fldCharType="end"/>
      </w:r>
      <w:r w:rsidRPr="00261D54">
        <w:t xml:space="preserve">, as well as Brazil </w:t>
      </w:r>
      <w:r w:rsidRPr="00261D54">
        <w:fldChar w:fldCharType="begin"/>
      </w:r>
      <w:r w:rsidRPr="00261D54">
        <w:instrText xml:space="preserve"> ADDIN EN.CITE &lt;EndNote&gt;&lt;Cite&gt;&lt;Author&gt;Soares&lt;/Author&gt;&lt;Year&gt;2002&lt;/Year&gt;&lt;RecNum&gt;52834&lt;/RecNum&gt;&lt;DisplayText&gt;(Soares, Hayashi &amp;amp; Cocito 2002)&lt;/DisplayText&gt;&lt;record&gt;&lt;rec-number&gt;52834&lt;/rec-number&gt;&lt;foreign-keys&gt;&lt;key app="EN" db-id="pxwxw0er9zv2fxezxdk5tt5utz5p5vtrwdv0" timestamp="1715235996"&gt;52834&lt;/key&gt;&lt;/foreign-keys&gt;&lt;ref-type name="Journal Articles, Foreign Language"&gt;19&lt;/ref-type&gt;&lt;contributors&gt;&lt;authors&gt;&lt;author&gt;Soares, C.M.&lt;/author&gt;&lt;author&gt;Hayashi, C.&lt;/author&gt;&lt;author&gt;Cocito, I.C.&lt;/author&gt;&lt;/authors&gt;&lt;/contributors&gt;&lt;titles&gt;&lt;title&gt;&lt;style face="normal" font="default" size="100%"&gt;Protein requirement for &lt;/style&gt;&lt;style face="italic" font="default" size="100%"&gt;Helix aspersa maxima&lt;/style&gt;&lt;style face="normal" font="default" size="100%"&gt; during the growth phase&lt;/style&gt;&lt;/title&gt;&lt;secondary-title&gt;Revista Brasileira de Zootecnia&lt;/secondary-title&gt;&lt;translated-title&gt;&lt;style face="normal" font="default" size="100%"&gt;Exigência de proteína para o escargot francês, &lt;/style&gt;&lt;style face="italic" font="default" size="100%"&gt;Helix aspersa maxima&lt;/style&gt;&lt;style face="normal" font="default" size="100%"&gt; em fase de crescimento&lt;/style&gt;&lt;/translated-title&gt;&lt;/titles&gt;&lt;periodical&gt;&lt;full-title&gt;Revista Brasileira de Zootecnia&lt;/full-title&gt;&lt;/periodical&gt;&lt;pages&gt;835-841&lt;/pages&gt;&lt;volume&gt;31&lt;/volume&gt;&lt;number&gt;2&lt;/number&gt;&lt;keywords&gt;&lt;keyword&gt;crude protein&lt;/keyword&gt;&lt;keyword&gt;gros gris&lt;/keyword&gt;&lt;keyword&gt;heliciculture&lt;/keyword&gt;&lt;keyword&gt;snails&lt;/keyword&gt;&lt;keyword&gt;Helix aspersa maxima&lt;/keyword&gt;&lt;keyword&gt;Cornu aspersum&lt;/keyword&gt;&lt;/keywords&gt;&lt;dates&gt;&lt;year&gt;2002&lt;/year&gt;&lt;/dates&gt;&lt;urls&gt;&lt;related-urls&gt;&lt;url&gt;https://www.scielo.br/j/rbz/a/PvLKNM7vDrTcYzy78jBxRpw/?lang=pt&lt;/url&gt;&lt;/related-urls&gt;&lt;pdf-urls&gt;&lt;url&gt;file://J:\E Library\Plant Catalogue\S\Soares et al 2002 EN52834.pdf&lt;/url&gt;&lt;/pdf-urls&gt;&lt;/urls&gt;&lt;custom1&gt;Hitchhiker PRA, KP&lt;/custom1&gt;&lt;electronic-resource-num&gt;DOI 10.1590/S1516-35982002000400005&lt;/electronic-resource-num&gt;&lt;language&gt;Portuguese&lt;/language&gt;&lt;/record&gt;&lt;/Cite&gt;&lt;/EndNote&gt;</w:instrText>
      </w:r>
      <w:r w:rsidRPr="00261D54">
        <w:fldChar w:fldCharType="separate"/>
      </w:r>
      <w:r w:rsidRPr="00261D54">
        <w:rPr>
          <w:noProof/>
        </w:rPr>
        <w:t>(Soares, Hayashi</w:t>
      </w:r>
      <w:r w:rsidR="00184A16">
        <w:rPr>
          <w:noProof/>
        </w:rPr>
        <w:t xml:space="preserve"> and </w:t>
      </w:r>
      <w:r w:rsidRPr="00261D54">
        <w:rPr>
          <w:noProof/>
        </w:rPr>
        <w:t>Cocito</w:t>
      </w:r>
      <w:r w:rsidR="005F04B2">
        <w:rPr>
          <w:noProof/>
        </w:rPr>
        <w:t>,</w:t>
      </w:r>
      <w:r w:rsidRPr="00261D54">
        <w:rPr>
          <w:noProof/>
        </w:rPr>
        <w:t xml:space="preserve"> 2002)</w:t>
      </w:r>
      <w:r w:rsidRPr="00261D54">
        <w:fldChar w:fldCharType="end"/>
      </w:r>
      <w:r w:rsidRPr="00261D54">
        <w:t xml:space="preserve">. Although both subspecies have been intentionally introduced to multiple countries for </w:t>
      </w:r>
      <w:r w:rsidR="00EF5C97">
        <w:t>heliciculture</w:t>
      </w:r>
      <w:r w:rsidRPr="00261D54">
        <w:t xml:space="preserve">, only </w:t>
      </w:r>
      <w:r w:rsidR="006F743C" w:rsidRPr="006F743C">
        <w:rPr>
          <w:i/>
          <w:iCs/>
        </w:rPr>
        <w:t>C.</w:t>
      </w:r>
      <w:r w:rsidR="009674F6">
        <w:rPr>
          <w:i/>
          <w:iCs/>
        </w:rPr>
        <w:t> </w:t>
      </w:r>
      <w:proofErr w:type="spellStart"/>
      <w:r w:rsidR="006F743C" w:rsidRPr="006F743C">
        <w:rPr>
          <w:i/>
          <w:iCs/>
        </w:rPr>
        <w:t>aspersum</w:t>
      </w:r>
      <w:proofErr w:type="spellEnd"/>
      <w:r w:rsidR="009674F6">
        <w:rPr>
          <w:i/>
          <w:iCs/>
        </w:rPr>
        <w:t> </w:t>
      </w:r>
      <w:proofErr w:type="spellStart"/>
      <w:r w:rsidRPr="00261D54">
        <w:rPr>
          <w:i/>
          <w:iCs/>
        </w:rPr>
        <w:t>aspersum</w:t>
      </w:r>
      <w:proofErr w:type="spellEnd"/>
      <w:r w:rsidRPr="00261D54">
        <w:t xml:space="preserve"> has established outside its native range and become a pest.</w:t>
      </w:r>
    </w:p>
    <w:p w14:paraId="640F9C91" w14:textId="50C08BCC" w:rsidR="00CE6174" w:rsidRPr="00261D54" w:rsidRDefault="00CE6174" w:rsidP="00CE6174">
      <w:r w:rsidRPr="00261D54">
        <w:t xml:space="preserve">There is a recent report of </w:t>
      </w:r>
      <w:r w:rsidR="006F743C" w:rsidRPr="006F743C">
        <w:rPr>
          <w:i/>
          <w:iCs/>
        </w:rPr>
        <w:t>C.</w:t>
      </w:r>
      <w:r w:rsidR="009674F6">
        <w:rPr>
          <w:i/>
          <w:iCs/>
        </w:rPr>
        <w:t> </w:t>
      </w:r>
      <w:r w:rsidR="006F743C" w:rsidRPr="006F743C">
        <w:rPr>
          <w:i/>
          <w:iCs/>
        </w:rPr>
        <w:t>aspersum</w:t>
      </w:r>
      <w:r w:rsidRPr="00261D54">
        <w:rPr>
          <w:i/>
          <w:iCs/>
        </w:rPr>
        <w:t xml:space="preserve"> </w:t>
      </w:r>
      <w:r w:rsidRPr="00261D54">
        <w:t xml:space="preserve">from the Lviv region of </w:t>
      </w:r>
      <w:r w:rsidR="005C69A7" w:rsidRPr="00261D54">
        <w:t xml:space="preserve">the </w:t>
      </w:r>
      <w:r w:rsidRPr="00261D54">
        <w:t>Ukraine</w:t>
      </w:r>
      <w:r w:rsidR="005C69A7" w:rsidRPr="00261D54">
        <w:t xml:space="preserve"> </w:t>
      </w:r>
      <w:r w:rsidR="005C69A7" w:rsidRPr="00261D54">
        <w:fldChar w:fldCharType="begin"/>
      </w:r>
      <w:r w:rsidR="005C69A7" w:rsidRPr="00261D54">
        <w:instrText xml:space="preserve"> ADDIN EN.CITE &lt;EndNote&gt;&lt;Cite&gt;&lt;Author&gt;Gural-Sverlova&lt;/Author&gt;&lt;Year&gt;2021&lt;/Year&gt;&lt;RecNum&gt;52326&lt;/RecNum&gt;&lt;DisplayText&gt;(Gural-Sverlova &amp;amp; Gural 2021)&lt;/DisplayText&gt;&lt;record&gt;&lt;rec-number&gt;52326&lt;/rec-number&gt;&lt;foreign-keys&gt;&lt;key app="EN" db-id="pxwxw0er9zv2fxezxdk5tt5utz5p5vtrwdv0" timestamp="1710815193"&gt;52326&lt;/key&gt;&lt;/foreign-keys&gt;&lt;ref-type name="Journal Articles"&gt;17&lt;/ref-type&gt;&lt;contributors&gt;&lt;authors&gt;&lt;author&gt;Gural-Sverlova, N.&lt;/author&gt;&lt;author&gt;Gural, R.&lt;/author&gt;&lt;/authors&gt;&lt;/contributors&gt;&lt;titles&gt;&lt;title&gt;&lt;style face="italic" font="default" size="100%"&gt;Cornu aspersum&lt;/style&gt;&lt;style face="normal" font="default" size="100%"&gt; (Gastropoda: Helicidae) in Western Ukraine with an overview of introduced species of land molluscs from this area&lt;/style&gt;&lt;/title&gt;&lt;secondary-title&gt;Malacologica Bohemoslovaca&lt;/secondary-title&gt;&lt;/titles&gt;&lt;periodical&gt;&lt;full-title&gt;Malacologica Bohemoslovaca&lt;/full-title&gt;&lt;/periodical&gt;&lt;pages&gt;123-135&lt;/pages&gt;&lt;volume&gt;20&lt;/volume&gt;&lt;keywords&gt;&lt;keyword&gt;terrestrial mollusc&lt;/keyword&gt;&lt;keyword&gt;Cornu aspersum&lt;/keyword&gt;&lt;keyword&gt;alien species&lt;/keyword&gt;&lt;keyword&gt;Ukraine&lt;/keyword&gt;&lt;/keywords&gt;&lt;dates&gt;&lt;year&gt;2021&lt;/year&gt;&lt;/dates&gt;&lt;urls&gt;&lt;related-urls&gt;&lt;url&gt;https://mollusca.sav.sk/pdf/20/20.Gural-Sverlova2.htm&lt;/url&gt;&lt;/related-urls&gt;&lt;pdf-urls&gt;&lt;url&gt;file://J:\E Library\Plant Catalogue\G\Gural-Sverlova and Gural 2021 EN52326.pdf&lt;/url&gt;&lt;/pdf-urls&gt;&lt;/urls&gt;&lt;custom1&gt;Hitchhiker PRA, KP&lt;/custom1&gt;&lt;electronic-resource-num&gt;DOI 10.5817/MaB2021-20-123&lt;/electronic-resource-num&gt;&lt;/record&gt;&lt;/Cite&gt;&lt;/EndNote&gt;</w:instrText>
      </w:r>
      <w:r w:rsidR="005C69A7" w:rsidRPr="00261D54">
        <w:fldChar w:fldCharType="separate"/>
      </w:r>
      <w:r w:rsidR="005C69A7" w:rsidRPr="00261D54">
        <w:rPr>
          <w:noProof/>
        </w:rPr>
        <w:t>(Gural-Sverlova</w:t>
      </w:r>
      <w:r w:rsidR="00184A16">
        <w:rPr>
          <w:noProof/>
        </w:rPr>
        <w:t xml:space="preserve"> and </w:t>
      </w:r>
      <w:r w:rsidR="005C69A7" w:rsidRPr="00261D54">
        <w:rPr>
          <w:noProof/>
        </w:rPr>
        <w:t>Gural</w:t>
      </w:r>
      <w:r w:rsidR="005F04B2">
        <w:rPr>
          <w:noProof/>
        </w:rPr>
        <w:t>,</w:t>
      </w:r>
      <w:r w:rsidR="005C69A7" w:rsidRPr="00261D54">
        <w:rPr>
          <w:noProof/>
        </w:rPr>
        <w:t xml:space="preserve"> 2021)</w:t>
      </w:r>
      <w:r w:rsidR="005C69A7" w:rsidRPr="00261D54">
        <w:fldChar w:fldCharType="end"/>
      </w:r>
      <w:r w:rsidR="005C69A7" w:rsidRPr="00261D54">
        <w:t xml:space="preserve">. Here </w:t>
      </w:r>
      <w:r w:rsidRPr="00261D54">
        <w:t xml:space="preserve">the authors suggest one pathway of introduction into the environment is escape from snail farms, noting an illegal dumping event as well as an abandoned farm. Another potential introduction pathway discussed is infested imported plants. The authors comment that some of the snails recovered had a dark mantle, characteristic of the large form of </w:t>
      </w:r>
      <w:r w:rsidR="006F743C" w:rsidRPr="006F743C">
        <w:rPr>
          <w:i/>
          <w:iCs/>
        </w:rPr>
        <w:t>C.</w:t>
      </w:r>
      <w:r w:rsidR="009674F6">
        <w:rPr>
          <w:i/>
          <w:iCs/>
        </w:rPr>
        <w:t> </w:t>
      </w:r>
      <w:r w:rsidR="006F743C" w:rsidRPr="006F743C">
        <w:rPr>
          <w:i/>
          <w:iCs/>
        </w:rPr>
        <w:t>aspersum</w:t>
      </w:r>
      <w:r w:rsidR="007B2816">
        <w:rPr>
          <w:i/>
          <w:iCs/>
        </w:rPr>
        <w:t xml:space="preserve">, </w:t>
      </w:r>
      <w:r w:rsidR="007B2816">
        <w:t>specifically</w:t>
      </w:r>
      <w:r w:rsidRPr="00261D54">
        <w:rPr>
          <w:i/>
          <w:iCs/>
        </w:rPr>
        <w:t xml:space="preserve"> </w:t>
      </w:r>
      <w:r w:rsidR="006F743C" w:rsidRPr="006F743C">
        <w:rPr>
          <w:i/>
          <w:iCs/>
        </w:rPr>
        <w:t>C.</w:t>
      </w:r>
      <w:r w:rsidR="009674F6">
        <w:rPr>
          <w:i/>
          <w:iCs/>
        </w:rPr>
        <w:t> </w:t>
      </w:r>
      <w:r w:rsidR="006F743C" w:rsidRPr="006F743C">
        <w:rPr>
          <w:i/>
          <w:iCs/>
        </w:rPr>
        <w:t>aspersum</w:t>
      </w:r>
      <w:r w:rsidR="009674F6">
        <w:rPr>
          <w:i/>
          <w:iCs/>
        </w:rPr>
        <w:t> </w:t>
      </w:r>
      <w:r w:rsidRPr="00261D54">
        <w:rPr>
          <w:i/>
          <w:iCs/>
        </w:rPr>
        <w:t>maximum</w:t>
      </w:r>
      <w:r w:rsidRPr="00261D54">
        <w:t xml:space="preserve">; no further taxonomic diagnosis is attempted. The authors specifically refer to these reports as </w:t>
      </w:r>
      <w:r w:rsidR="00B31467">
        <w:t>’</w:t>
      </w:r>
      <w:r w:rsidRPr="00261D54">
        <w:t>colonies</w:t>
      </w:r>
      <w:r w:rsidR="00B31467">
        <w:t>’</w:t>
      </w:r>
      <w:r w:rsidRPr="00261D54">
        <w:t>, highlighting that their findings indicate small, localised populations that have yet to establish.</w:t>
      </w:r>
    </w:p>
    <w:p w14:paraId="45F6598A" w14:textId="05BFF465" w:rsidR="00CE6174" w:rsidRPr="00261D54" w:rsidRDefault="00CE6174" w:rsidP="00CE6174">
      <w:pPr>
        <w:rPr>
          <w:noProof/>
        </w:rPr>
      </w:pPr>
      <w:r w:rsidRPr="00261D54">
        <w:t xml:space="preserve">The species </w:t>
      </w:r>
      <w:r w:rsidR="006F743C" w:rsidRPr="006F743C">
        <w:rPr>
          <w:i/>
          <w:iCs/>
        </w:rPr>
        <w:t>C.</w:t>
      </w:r>
      <w:r w:rsidR="00B31467">
        <w:rPr>
          <w:i/>
          <w:iCs/>
        </w:rPr>
        <w:t> </w:t>
      </w:r>
      <w:r w:rsidR="006F743C" w:rsidRPr="006F743C">
        <w:rPr>
          <w:i/>
          <w:iCs/>
        </w:rPr>
        <w:t>aspersum</w:t>
      </w:r>
      <w:r w:rsidRPr="00261D54">
        <w:t xml:space="preserve"> is recognised as highly polyphagous, with a wide plant host range including but not limited to apple, apricot, citrus, peach, barley, oats, wheat, cabbage, carrot, cauliflower, celery, bean, beet, lettuce, onion, peas, tomato, as well as an array of ornamental plants </w:t>
      </w:r>
      <w:r w:rsidRPr="00261D54">
        <w:fldChar w:fldCharType="begin">
          <w:fldData xml:space="preserve">PEVuZE5vdGU+PENpdGU+PEF1dGhvcj5EZWtsZTwvQXV0aG9yPjxZZWFyPjIwMjE8L1llYXI+PFJl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=
</w:fldData>
        </w:fldChar>
      </w:r>
      <w:r w:rsidRPr="00261D54">
        <w:instrText xml:space="preserve"> ADDIN EN.CITE </w:instrText>
      </w:r>
      <w:r w:rsidRPr="00261D54">
        <w:fldChar w:fldCharType="begin">
          <w:fldData xml:space="preserve">PEVuZE5vdGU+PENpdGU+PEF1dGhvcj5EZWtsZTwvQXV0aG9yPjxZZWFyPjIwMjE8L1llYXI+PFJl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=
</w:fldData>
        </w:fldChar>
      </w:r>
      <w:r w:rsidRPr="00261D54">
        <w:instrText xml:space="preserve"> ADDIN EN.CITE.DATA </w:instrText>
      </w:r>
      <w:r w:rsidRPr="00261D54">
        <w:fldChar w:fldCharType="end"/>
      </w:r>
      <w:r w:rsidRPr="00261D54">
        <w:fldChar w:fldCharType="separate"/>
      </w:r>
      <w:r w:rsidRPr="00261D54">
        <w:rPr>
          <w:noProof/>
        </w:rPr>
        <w:t>(Dekle</w:t>
      </w:r>
      <w:r w:rsidR="00184A16">
        <w:rPr>
          <w:noProof/>
        </w:rPr>
        <w:t xml:space="preserve"> and </w:t>
      </w:r>
      <w:r w:rsidRPr="00261D54">
        <w:rPr>
          <w:noProof/>
        </w:rPr>
        <w:t>Fasulo</w:t>
      </w:r>
      <w:r w:rsidR="005F04B2">
        <w:rPr>
          <w:noProof/>
        </w:rPr>
        <w:t>,</w:t>
      </w:r>
      <w:r w:rsidRPr="00261D54">
        <w:rPr>
          <w:noProof/>
        </w:rPr>
        <w:t xml:space="preserve"> 2021; Iglesias</w:t>
      </w:r>
      <w:r w:rsidR="00184A16">
        <w:rPr>
          <w:noProof/>
        </w:rPr>
        <w:t xml:space="preserve"> and </w:t>
      </w:r>
      <w:r w:rsidRPr="00261D54">
        <w:rPr>
          <w:noProof/>
        </w:rPr>
        <w:t>Castillejo</w:t>
      </w:r>
      <w:r w:rsidR="005F04B2">
        <w:rPr>
          <w:noProof/>
        </w:rPr>
        <w:t>,</w:t>
      </w:r>
      <w:r w:rsidRPr="00261D54">
        <w:rPr>
          <w:noProof/>
        </w:rPr>
        <w:t xml:space="preserve"> 1999)</w:t>
      </w:r>
      <w:r w:rsidRPr="00261D54">
        <w:fldChar w:fldCharType="end"/>
      </w:r>
      <w:r w:rsidRPr="00261D54">
        <w:t xml:space="preserve">. Although </w:t>
      </w:r>
      <w:r w:rsidR="006F743C" w:rsidRPr="006F743C">
        <w:rPr>
          <w:i/>
          <w:iCs/>
        </w:rPr>
        <w:t>C.</w:t>
      </w:r>
      <w:r w:rsidR="00B31467">
        <w:rPr>
          <w:i/>
          <w:iCs/>
        </w:rPr>
        <w:t> </w:t>
      </w:r>
      <w:r w:rsidR="006F743C" w:rsidRPr="006F743C">
        <w:rPr>
          <w:i/>
          <w:iCs/>
        </w:rPr>
        <w:t>aspersum</w:t>
      </w:r>
      <w:r w:rsidRPr="00261D54">
        <w:t xml:space="preserve"> is widely accepted as a serious pest of agricultural and ornamental plants, there is limited information on the direct impact on crop losses</w:t>
      </w:r>
      <w:r w:rsidR="005C69A7" w:rsidRPr="00261D54">
        <w:t xml:space="preserve"> or </w:t>
      </w:r>
      <w:r w:rsidRPr="00261D54">
        <w:t xml:space="preserve">yield </w:t>
      </w:r>
      <w:r w:rsidRPr="00261D54">
        <w:fldChar w:fldCharType="begin"/>
      </w:r>
      <w:r w:rsidRPr="00261D54">
        <w:instrText xml:space="preserve"> ADDIN EN.CITE &lt;EndNote&gt;&lt;Cite&gt;&lt;Author&gt;Sanchez&lt;/Author&gt;&lt;Year&gt;2010&lt;/Year&gt;&lt;RecNum&gt;51766&lt;/RecNum&gt;&lt;DisplayText&gt;(Sanchez 2010)&lt;/DisplayText&gt;&lt;record&gt;&lt;rec-number&gt;51766&lt;/rec-number&gt;&lt;foreign-keys&gt;&lt;key app="EN" db-id="pxwxw0er9zv2fxezxdk5tt5utz5p5vtrwdv0" timestamp="1705607184"&gt;51766&lt;/key&gt;&lt;/foreign-keys&gt;&lt;ref-type name="Thesis/Dissertations"&gt;32&lt;/ref-type&gt;&lt;contributors&gt;&lt;authors&gt;&lt;author&gt;Sanchez, K.R.&lt;/author&gt;&lt;/authors&gt;&lt;/contributors&gt;&lt;titles&gt;&lt;title&gt;&lt;style face="normal" font="default" size="100%"&gt;Nematode and bacterial associates of the invasive brown garden snail, &lt;/style&gt;&lt;style face="italic" font="default" size="100%"&gt;Helix aspersa&lt;/style&gt;&lt;/title&gt;&lt;/titles&gt;&lt;volume&gt;Masters of Science&lt;/volume&gt;&lt;keywords&gt;&lt;keyword&gt;Brown garden snail&lt;/keyword&gt;&lt;keyword&gt;Helix aspersa&lt;/keyword&gt;&lt;keyword&gt;invasive pests&lt;/keyword&gt;&lt;keyword&gt;invasive species&lt;/keyword&gt;&lt;/keywords&gt;&lt;dates&gt;&lt;year&gt;2010&lt;/year&gt;&lt;/dates&gt;&lt;publisher&gt;University of California, Davis&lt;/publisher&gt;&lt;work-type&gt;Thesis&lt;/work-type&gt;&lt;urls&gt;&lt;pdf-urls&gt;&lt;url&gt;file://J:\E Library\Plant Catalogue\S\Sanchez 2010 EN51766.pdf&lt;/url&gt;&lt;/pdf-urls&gt;&lt;/urls&gt;&lt;custom1&gt;Hitchhiker PRA_RG&lt;/custom1&gt;&lt;/record&gt;&lt;/Cite&gt;&lt;/EndNote&gt;</w:instrText>
      </w:r>
      <w:r w:rsidRPr="00261D54">
        <w:fldChar w:fldCharType="separate"/>
      </w:r>
      <w:r w:rsidRPr="00261D54">
        <w:rPr>
          <w:noProof/>
        </w:rPr>
        <w:t>(Sanchez</w:t>
      </w:r>
      <w:r w:rsidR="005F04B2">
        <w:rPr>
          <w:noProof/>
        </w:rPr>
        <w:t>,</w:t>
      </w:r>
      <w:r w:rsidRPr="00261D54">
        <w:rPr>
          <w:noProof/>
        </w:rPr>
        <w:t xml:space="preserve"> 2010)</w:t>
      </w:r>
      <w:r w:rsidRPr="00261D54">
        <w:fldChar w:fldCharType="end"/>
      </w:r>
      <w:r w:rsidRPr="00261D54">
        <w:t xml:space="preserve">, or the costs associated with management </w:t>
      </w:r>
      <w:r w:rsidRPr="00261D54">
        <w:fldChar w:fldCharType="begin"/>
      </w:r>
      <w:r w:rsidRPr="00261D54">
        <w:instrText xml:space="preserve"> ADDIN EN.CITE &lt;EndNote&gt;&lt;Cite&gt;&lt;Author&gt;Jiang&lt;/Author&gt;&lt;Year&gt;2022&lt;/Year&gt;&lt;RecNum&gt;52332&lt;/RecNum&gt;&lt;DisplayText&gt;(Jiang et al. 2022)&lt;/DisplayText&gt;&lt;record&gt;&lt;rec-number&gt;52332&lt;/rec-number&gt;&lt;foreign-keys&gt;&lt;key app="EN" db-id="pxwxw0er9zv2fxezxdk5tt5utz5p5vtrwdv0" timestamp="1710815193"&gt;52332&lt;/key&gt;&lt;/foreign-keys&gt;&lt;ref-type name="Journal Articles (online only)"&gt;43&lt;/ref-type&gt;&lt;contributors&gt;&lt;authors&gt;&lt;author&gt;Jiang, X.&lt;/author&gt;&lt;author&gt;Zheng, P.&lt;/author&gt;&lt;author&gt;Soto, I.&lt;/author&gt;&lt;author&gt;Haubrock, P.J.&lt;/author&gt;&lt;author&gt;Chen, J.&lt;/author&gt;&lt;author&gt;Ji, L.&lt;/author&gt;&lt;/authors&gt;&lt;/contributors&gt;&lt;titles&gt;&lt;title&gt;Global economic costs and knowledge gaps of invasive gastropods&lt;/title&gt;&lt;secondary-title&gt;Ecological Indicators&lt;/secondary-title&gt;&lt;/titles&gt;&lt;periodical&gt;&lt;full-title&gt;Ecological Indicators&lt;/full-title&gt;&lt;/periodical&gt;&lt;pages&gt;1-9&lt;/pages&gt;&lt;volume&gt;145&lt;/volume&gt;&lt;keywords&gt;&lt;keyword&gt;Biological invasion&lt;/keyword&gt;&lt;keyword&gt;InvaCost&lt;/keyword&gt;&lt;keyword&gt;monetary impact&lt;/keyword&gt;&lt;keyword&gt;agriculture&lt;/keyword&gt;&lt;keyword&gt;apple snail&lt;/keyword&gt;&lt;keyword&gt;Pomacea&lt;/keyword&gt;&lt;/keywords&gt;&lt;dates&gt;&lt;year&gt;2022&lt;/year&gt;&lt;/dates&gt;&lt;urls&gt;&lt;related-urls&gt;&lt;url&gt;https://www.sciencedirect.com/science/article/pii/S1470160X22010871&lt;/url&gt;&lt;/related-urls&gt;&lt;pdf-urls&gt;&lt;url&gt;file://J:\E Library\Plant Catalogue\J\Jiang et al 2022 EN52332.pdf&lt;/url&gt;&lt;/pdf-urls&gt;&lt;/urls&gt;&lt;custom1&gt;Hitchhiker PRA -KP&lt;/custom1&gt;&lt;custom7&gt;109614&lt;/custom7&gt;&lt;electronic-resource-num&gt;DOI 10.1016/j.ecolind.2022.109614&lt;/electronic-resource-num&gt;&lt;/record&gt;&lt;/Cite&gt;&lt;/EndNote&gt;</w:instrText>
      </w:r>
      <w:r w:rsidRPr="00261D54">
        <w:fldChar w:fldCharType="separate"/>
      </w:r>
      <w:r w:rsidRPr="00261D54">
        <w:rPr>
          <w:noProof/>
        </w:rPr>
        <w:t>(Jiang</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w:t>
      </w:r>
      <w:r w:rsidRPr="00261D54" w:rsidDel="000A7904">
        <w:t xml:space="preserve"> </w:t>
      </w:r>
      <w:r w:rsidRPr="00261D54">
        <w:t xml:space="preserve">Reports of crop damage found include losses in citrus fruits in California </w:t>
      </w:r>
      <w:r w:rsidRPr="00261D54">
        <w:fldChar w:fldCharType="begin"/>
      </w:r>
      <w:r w:rsidRPr="00261D54">
        <w:instrText xml:space="preserve"> ADDIN EN.CITE &lt;EndNote&gt;&lt;Cite&gt;&lt;Author&gt;Sakovich&lt;/Author&gt;&lt;Year&gt;2002&lt;/Year&gt;&lt;RecNum&gt;52831&lt;/RecNum&gt;&lt;DisplayText&gt;(Sakovich 2002)&lt;/DisplayText&gt;&lt;record&gt;&lt;rec-number&gt;52831&lt;/rec-number&gt;&lt;foreign-keys&gt;&lt;key app="EN" db-id="pxwxw0er9zv2fxezxdk5tt5utz5p5vtrwdv0" timestamp="1715235996"&gt;52831&lt;/key&gt;&lt;/foreign-keys&gt;&lt;ref-type name="Chapters"&gt;5&lt;/ref-type&gt;&lt;contributors&gt;&lt;authors&gt;&lt;author&gt;Sakovich, N.J.&lt;/author&gt;&lt;/authors&gt;&lt;secondary-authors&gt;&lt;author&gt;Baker, G.M.&lt;/author&gt;&lt;/secondary-authors&gt;&lt;/contributors&gt;&lt;titles&gt;&lt;title&gt;&lt;style face="normal" font="default" size="100%"&gt;Integrated management of &lt;/style&gt;&lt;style face="italic" font="default" size="100%"&gt;Cantareus aspersus&lt;/style&gt;&lt;style face="normal" font="default" size="100%"&gt; (Müller) (Helicidae) as a pest of citrus in California&lt;/style&gt;&lt;/title&gt;&lt;secondary-title&gt;Molluscs as crop pests&lt;/secondary-title&gt;&lt;/titles&gt;&lt;pages&gt;353-360&lt;/pages&gt;&lt;section&gt;17&lt;/section&gt;&lt;keywords&gt;&lt;keyword&gt;Cornu aspersum&lt;/keyword&gt;&lt;keyword&gt;Citrus&lt;/keyword&gt;&lt;/keywords&gt;&lt;dates&gt;&lt;year&gt;2002&lt;/year&gt;&lt;/dates&gt;&lt;publisher&gt;CAB International&lt;/publisher&gt;&lt;urls&gt;&lt;related-urls&gt;&lt;url&gt;https://www.cabidigitallibrary.org/doi/10.1079/9780851993201.0353&lt;/url&gt;&lt;/related-urls&gt;&lt;pdf-urls&gt;&lt;url&gt;file://J:\E Library\Plant Catalogue\S\Sakovich 2002 EN52831.pdf&lt;/url&gt;&lt;/pdf-urls&gt;&lt;/urls&gt;&lt;custom1&gt;Hitchhiker PRA, KP&lt;/custom1&gt;&lt;/record&gt;&lt;/Cite&gt;&lt;/EndNote&gt;</w:instrText>
      </w:r>
      <w:r w:rsidRPr="00261D54">
        <w:fldChar w:fldCharType="separate"/>
      </w:r>
      <w:r w:rsidRPr="00261D54">
        <w:rPr>
          <w:noProof/>
        </w:rPr>
        <w:t>(Sakovich</w:t>
      </w:r>
      <w:r w:rsidR="005F04B2">
        <w:rPr>
          <w:noProof/>
        </w:rPr>
        <w:t>,</w:t>
      </w:r>
      <w:r w:rsidRPr="00261D54">
        <w:rPr>
          <w:noProof/>
        </w:rPr>
        <w:t xml:space="preserve"> 2002)</w:t>
      </w:r>
      <w:r w:rsidRPr="00261D54">
        <w:fldChar w:fldCharType="end"/>
      </w:r>
      <w:r w:rsidRPr="00261D54">
        <w:t xml:space="preserve"> and grapes in South Africa </w:t>
      </w:r>
      <w:r w:rsidRPr="00261D54">
        <w:fldChar w:fldCharType="begin"/>
      </w:r>
      <w:r w:rsidRPr="00261D54">
        <w:instrText xml:space="preserve"> ADDIN EN.CITE &lt;EndNote&gt;&lt;Cite&gt;&lt;Author&gt;Sanderson&lt;/Author&gt;&lt;Year&gt;2002&lt;/Year&gt;&lt;RecNum&gt;41349&lt;/RecNum&gt;&lt;DisplayText&gt;(Sanderson &amp;amp; Sirgel 2002)&lt;/DisplayText&gt;&lt;record&gt;&lt;rec-number&gt;41349&lt;/rec-number&gt;&lt;foreign-keys&gt;&lt;key app="EN" db-id="pxwxw0er9zv2fxezxdk5tt5utz5p5vtrwdv0" timestamp="1607395512"&gt;41349&lt;/key&gt;&lt;/foreign-keys&gt;&lt;ref-type name="Chapters"&gt;5&lt;/ref-type&gt;&lt;contributors&gt;&lt;authors&gt;&lt;author&gt;Sanderson, G.&lt;/author&gt;&lt;author&gt;Sirgel, W.&lt;/author&gt;&lt;/authors&gt;&lt;secondary-authors&gt;&lt;author&gt;Barker, G.M.&lt;/author&gt;&lt;/secondary-authors&gt;&lt;/contributors&gt;&lt;titles&gt;&lt;title&gt;Helicidae as pests in Australian and South African grapevines&lt;/title&gt;&lt;secondary-title&gt;Molluscs as crop pests&lt;/secondary-title&gt;&lt;/titles&gt;&lt;pages&gt;255-270&lt;/pages&gt;&lt;section&gt;11&lt;/section&gt;&lt;keywords&gt;&lt;keyword&gt;snails&lt;/keyword&gt;&lt;/keywords&gt;&lt;dates&gt;&lt;year&gt;2002&lt;/year&gt;&lt;/dates&gt;&lt;publisher&gt;CABI Publishing&lt;/publisher&gt;&lt;isbn&gt;9780851993201&lt;/isbn&gt;&lt;urls&gt;&lt;/urls&gt;&lt;custom1&gt;Snail TAP, KP&lt;/custom1&gt;&lt;electronic-resource-num&gt;http://dx.doi.org/10.1079/9780851993201.0000&lt;/electronic-resource-num&gt;&lt;/record&gt;&lt;/Cite&gt;&lt;/EndNote&gt;</w:instrText>
      </w:r>
      <w:r w:rsidRPr="00261D54">
        <w:fldChar w:fldCharType="separate"/>
      </w:r>
      <w:r w:rsidRPr="00261D54">
        <w:rPr>
          <w:noProof/>
        </w:rPr>
        <w:t>(Sanderson</w:t>
      </w:r>
      <w:r w:rsidR="00184A16">
        <w:rPr>
          <w:noProof/>
        </w:rPr>
        <w:t xml:space="preserve"> and </w:t>
      </w:r>
      <w:r w:rsidRPr="00261D54">
        <w:rPr>
          <w:noProof/>
        </w:rPr>
        <w:t>Sirgel</w:t>
      </w:r>
      <w:r w:rsidR="005F04B2">
        <w:rPr>
          <w:noProof/>
        </w:rPr>
        <w:t>,</w:t>
      </w:r>
      <w:r w:rsidRPr="00261D54">
        <w:rPr>
          <w:noProof/>
        </w:rPr>
        <w:t xml:space="preserve"> 2002)</w:t>
      </w:r>
      <w:r w:rsidRPr="00261D54">
        <w:fldChar w:fldCharType="end"/>
      </w:r>
      <w:r w:rsidRPr="00261D54">
        <w:t xml:space="preserve">; in Australia, </w:t>
      </w:r>
      <w:r w:rsidRPr="00261D54">
        <w:fldChar w:fldCharType="begin"/>
      </w:r>
      <w:r w:rsidRPr="00261D54">
        <w:instrText xml:space="preserve"> ADDIN EN.CITE &lt;EndNote&gt;&lt;Cite AuthorYear="1"&gt;&lt;Author&gt;Sanderson&lt;/Author&gt;&lt;Year&gt;2002&lt;/Year&gt;&lt;RecNum&gt;41349&lt;/RecNum&gt;&lt;DisplayText&gt;Sanderson and Sirgel (2002)&lt;/DisplayText&gt;&lt;record&gt;&lt;rec-number&gt;41349&lt;/rec-number&gt;&lt;foreign-keys&gt;&lt;key app="EN" db-id="pxwxw0er9zv2fxezxdk5tt5utz5p5vtrwdv0" timestamp="1607395512"&gt;41349&lt;/key&gt;&lt;/foreign-keys&gt;&lt;ref-type name="Chapters"&gt;5&lt;/ref-type&gt;&lt;contributors&gt;&lt;authors&gt;&lt;author&gt;Sanderson, G.&lt;/author&gt;&lt;author&gt;Sirgel, W.&lt;/author&gt;&lt;/authors&gt;&lt;secondary-authors&gt;&lt;author&gt;Barker, G.M.&lt;/author&gt;&lt;/secondary-authors&gt;&lt;/contributors&gt;&lt;titles&gt;&lt;title&gt;Helicidae as pests in Australian and South African grapevines&lt;/title&gt;&lt;secondary-title&gt;Molluscs as crop pests&lt;/secondary-title&gt;&lt;/titles&gt;&lt;pages&gt;255-270&lt;/pages&gt;&lt;section&gt;11&lt;/section&gt;&lt;keywords&gt;&lt;keyword&gt;snails&lt;/keyword&gt;&lt;/keywords&gt;&lt;dates&gt;&lt;year&gt;2002&lt;/year&gt;&lt;/dates&gt;&lt;publisher&gt;CABI Publishing&lt;/publisher&gt;&lt;isbn&gt;9780851993201&lt;/isbn&gt;&lt;urls&gt;&lt;/urls&gt;&lt;custom1&gt;Snail TAP, KP&lt;/custom1&gt;&lt;electronic-resource-num&gt;http://dx.doi.org/10.1079/9780851993201.0000&lt;/electronic-resource-num&gt;&lt;/record&gt;&lt;/Cite&gt;&lt;/EndNote&gt;</w:instrText>
      </w:r>
      <w:r w:rsidRPr="00261D54">
        <w:fldChar w:fldCharType="separate"/>
      </w:r>
      <w:r w:rsidRPr="00261D54">
        <w:rPr>
          <w:noProof/>
        </w:rPr>
        <w:t>Sanderson and Sirgel (2002)</w:t>
      </w:r>
      <w:r w:rsidRPr="00261D54">
        <w:fldChar w:fldCharType="end"/>
      </w:r>
      <w:r w:rsidRPr="00261D54">
        <w:t xml:space="preserve"> highlight the issue of contamination with introduced snails </w:t>
      </w:r>
      <w:r w:rsidR="006F743C" w:rsidRPr="006F743C">
        <w:rPr>
          <w:i/>
          <w:iCs/>
        </w:rPr>
        <w:t>C.</w:t>
      </w:r>
      <w:r w:rsidR="00685D97">
        <w:rPr>
          <w:i/>
          <w:iCs/>
        </w:rPr>
        <w:t> </w:t>
      </w:r>
      <w:proofErr w:type="spellStart"/>
      <w:r w:rsidR="006F743C" w:rsidRPr="006F743C">
        <w:rPr>
          <w:i/>
          <w:iCs/>
        </w:rPr>
        <w:t>aspersum</w:t>
      </w:r>
      <w:proofErr w:type="spellEnd"/>
      <w:r w:rsidRPr="00261D54">
        <w:t xml:space="preserve"> and </w:t>
      </w:r>
      <w:r w:rsidRPr="00261D54">
        <w:rPr>
          <w:i/>
          <w:iCs/>
        </w:rPr>
        <w:t>Theba</w:t>
      </w:r>
      <w:r w:rsidR="00685D97">
        <w:rPr>
          <w:i/>
          <w:iCs/>
        </w:rPr>
        <w:t> </w:t>
      </w:r>
      <w:proofErr w:type="spellStart"/>
      <w:r w:rsidRPr="00261D54">
        <w:rPr>
          <w:i/>
          <w:iCs/>
        </w:rPr>
        <w:t>pisana</w:t>
      </w:r>
      <w:proofErr w:type="spellEnd"/>
      <w:r w:rsidRPr="00261D54">
        <w:t>, in the dried fruit (sultana) industry, which was ultimately linked to changes in soil-management practices.</w:t>
      </w:r>
    </w:p>
    <w:p w14:paraId="16D5EE6F" w14:textId="300F6DA8" w:rsidR="00CE6174" w:rsidRPr="00261D54" w:rsidRDefault="006F743C" w:rsidP="00CE6174">
      <w:r w:rsidRPr="006F743C">
        <w:rPr>
          <w:i/>
          <w:iCs/>
        </w:rPr>
        <w:t>C.</w:t>
      </w:r>
      <w:r w:rsidR="00685D97">
        <w:rPr>
          <w:i/>
          <w:iCs/>
        </w:rPr>
        <w:t> </w:t>
      </w:r>
      <w:r w:rsidRPr="006F743C">
        <w:rPr>
          <w:i/>
          <w:iCs/>
        </w:rPr>
        <w:t>aspersum</w:t>
      </w:r>
      <w:r w:rsidR="00CE6174" w:rsidRPr="00261D54">
        <w:rPr>
          <w:i/>
          <w:iCs/>
        </w:rPr>
        <w:t xml:space="preserve"> </w:t>
      </w:r>
      <w:r w:rsidR="00CE6174" w:rsidRPr="00261D54">
        <w:t xml:space="preserve">has not been found in native Australian bushland, despite being widespread in urban and agricultural settings </w:t>
      </w:r>
      <w:r w:rsidR="00CE6174" w:rsidRPr="00261D54">
        <w:fldChar w:fldCharType="begin"/>
      </w:r>
      <w:r w:rsidR="00CE6174" w:rsidRPr="00261D54">
        <w:instrText xml:space="preserve"> ADDIN EN.CITE &lt;EndNote&gt;&lt;Cite&gt;&lt;Author&gt;DAWE&lt;/Author&gt;&lt;Year&gt;2020&lt;/Year&gt;&lt;RecNum&gt;52304&lt;/RecNum&gt;&lt;DisplayText&gt;(DAWE 2020)&lt;/DisplayText&gt;&lt;record&gt;&lt;rec-number&gt;52304&lt;/rec-number&gt;&lt;foreign-keys&gt;&lt;key app="EN" db-id="pxwxw0er9zv2fxezxdk5tt5utz5p5vtrwdv0" timestamp="1710815193"&gt;52304&lt;/key&gt;&lt;/foreign-keys&gt;&lt;ref-type name="Reports"&gt;27&lt;/ref-type&gt;&lt;contributors&gt;&lt;authors&gt;&lt;author&gt;DAWE&lt;/author&gt;&lt;/authors&gt;&lt;/contributors&gt;&lt;titles&gt;&lt;title&gt;&lt;style face="normal" font="default" size="100%"&gt;Department Risk Analysis: application to add&lt;/style&gt;&lt;style face="italic" font="default" size="100%"&gt; Cornu aspersum&lt;/style&gt;&lt;style face="normal" font="default" size="100%"&gt; (common garden snail) to the Environment Protection and Biodiversity Conservation Act 1999 &lt;/style&gt;&lt;style face="italic" font="default" size="100%"&gt;List of specimens taken to be suitable for live import&lt;/style&gt;&lt;/title&gt;&lt;/titles&gt;&lt;pages&gt;1-9&lt;/pages&gt;&lt;keywords&gt;&lt;keyword&gt;Cornu aspersum&lt;/keyword&gt;&lt;/keywords&gt;&lt;dates&gt;&lt;year&gt;2020&lt;/year&gt;&lt;/dates&gt;&lt;pub-location&gt;Canberra&lt;/pub-location&gt;&lt;publisher&gt;Department of Agriculture, Water and the Environment&lt;/publisher&gt;&lt;urls&gt;&lt;related-urls&gt;&lt;url&gt;https://www.dcceew.gov.au/sites/default/files/env/pages/d8bf16ca-362b-4e6d-9144-4b71770bd6b6/files/garden-snails-department-risk-analysis.pdf&lt;/url&gt;&lt;/related-urls&gt;&lt;pdf-urls&gt;&lt;url&gt;file://J:\E Library\Plant Catalogue\D\DAWE 2020 EN52304.pdf&lt;/url&gt;&lt;/pdf-urls&gt;&lt;/urls&gt;&lt;custom1&gt;Hitchhiker PRA, KP&lt;/custom1&gt;&lt;custom2&gt;274 kb&lt;/custom2&gt;&lt;custom3&gt;pdf&lt;/custom3&gt;&lt;/record&gt;&lt;/Cite&gt;&lt;/EndNote&gt;</w:instrText>
      </w:r>
      <w:r w:rsidR="00CE6174" w:rsidRPr="00261D54">
        <w:fldChar w:fldCharType="separate"/>
      </w:r>
      <w:r w:rsidR="00CE6174" w:rsidRPr="00261D54">
        <w:rPr>
          <w:noProof/>
        </w:rPr>
        <w:t>(DAWE</w:t>
      </w:r>
      <w:r w:rsidR="005F04B2">
        <w:rPr>
          <w:noProof/>
        </w:rPr>
        <w:t>,</w:t>
      </w:r>
      <w:r w:rsidR="00CE6174" w:rsidRPr="00261D54">
        <w:rPr>
          <w:noProof/>
        </w:rPr>
        <w:t xml:space="preserve"> 2020)</w:t>
      </w:r>
      <w:r w:rsidR="00CE6174" w:rsidRPr="00261D54">
        <w:fldChar w:fldCharType="end"/>
      </w:r>
      <w:r w:rsidR="00CE6174" w:rsidRPr="00261D54">
        <w:t xml:space="preserve">. </w:t>
      </w:r>
      <w:r w:rsidR="00CE6174" w:rsidRPr="00261D54">
        <w:fldChar w:fldCharType="begin"/>
      </w:r>
      <w:r w:rsidR="00CE6174" w:rsidRPr="00261D54">
        <w:instrText xml:space="preserve"> ADDIN EN.CITE &lt;EndNote&gt;&lt;Cite AuthorYear="1"&gt;&lt;Author&gt;Holland&lt;/Author&gt;&lt;Year&gt;2007&lt;/Year&gt;&lt;RecNum&gt;52328&lt;/RecNum&gt;&lt;DisplayText&gt;Holland, McDonnell and Williams (2007)&lt;/DisplayText&gt;&lt;record&gt;&lt;rec-number&gt;52328&lt;/rec-number&gt;&lt;foreign-keys&gt;&lt;key app="EN" db-id="pxwxw0er9zv2fxezxdk5tt5utz5p5vtrwdv0" timestamp="1710815193"&gt;52328&lt;/key&gt;&lt;/foreign-keys&gt;&lt;ref-type name="Journal Articles"&gt;17&lt;/ref-type&gt;&lt;contributors&gt;&lt;authors&gt;&lt;author&gt;Holland, K.D.&lt;/author&gt;&lt;author&gt;McDonnell, M.J.&lt;/author&gt;&lt;author&gt;Williams, N.S.G.&lt;/author&gt;&lt;/authors&gt;&lt;/contributors&gt;&lt;titles&gt;&lt;title&gt;Abundance, species richness and feeding preferences of introduced molluscs in native grasslands of Victoria, Australia&lt;/title&gt;&lt;secondary-title&gt;Austral Ecology&lt;/secondary-title&gt;&lt;/titles&gt;&lt;periodical&gt;&lt;full-title&gt;Austral Ecology&lt;/full-title&gt;&lt;/periodical&gt;&lt;pages&gt;626-634&lt;/pages&gt;&lt;volume&gt;32&lt;/volume&gt;&lt;number&gt;6&lt;/number&gt;&lt;keywords&gt;&lt;keyword&gt;feeding preference&lt;/keyword&gt;&lt;keyword&gt;grassland&lt;/keyword&gt;&lt;keyword&gt;herbivorous&lt;/keyword&gt;&lt;keyword&gt;invasive species&lt;/keyword&gt;&lt;keyword&gt;terrestrial mollusc&lt;/keyword&gt;&lt;/keywords&gt;&lt;dates&gt;&lt;year&gt;2007&lt;/year&gt;&lt;/dates&gt;&lt;urls&gt;&lt;related-urls&gt;&lt;url&gt;https://onlinelibrary.wiley.com/doi/full/10.1111/j.1442-9993.2007.01749.x&lt;/url&gt;&lt;/related-urls&gt;&lt;pdf-urls&gt;&lt;url&gt;file://J:\E Library\Plant Catalogue\H\Holland et al 2007 EN52328.pdf&lt;/url&gt;&lt;/pdf-urls&gt;&lt;/urls&gt;&lt;custom1&gt;Hitchhiker PRA, KP&lt;/custom1&gt;&lt;electronic-resource-num&gt;DOI 10.1111/j.1442-9993.2007.01749.x&lt;/electronic-resource-num&gt;&lt;/record&gt;&lt;/Cite&gt;&lt;/EndNote&gt;</w:instrText>
      </w:r>
      <w:r w:rsidR="00CE6174" w:rsidRPr="00261D54">
        <w:fldChar w:fldCharType="separate"/>
      </w:r>
      <w:r w:rsidR="00CE6174" w:rsidRPr="00261D54">
        <w:rPr>
          <w:noProof/>
        </w:rPr>
        <w:t>Holland, McDonnell and Williams (2007)</w:t>
      </w:r>
      <w:r w:rsidR="00CE6174" w:rsidRPr="00261D54">
        <w:fldChar w:fldCharType="end"/>
      </w:r>
      <w:r w:rsidR="00CE6174" w:rsidRPr="00261D54">
        <w:t xml:space="preserve"> found small numbers of </w:t>
      </w:r>
      <w:r w:rsidRPr="006F743C">
        <w:rPr>
          <w:i/>
          <w:iCs/>
        </w:rPr>
        <w:t>C.</w:t>
      </w:r>
      <w:r w:rsidR="00685D97">
        <w:rPr>
          <w:i/>
          <w:iCs/>
        </w:rPr>
        <w:t> </w:t>
      </w:r>
      <w:r w:rsidRPr="006F743C">
        <w:rPr>
          <w:i/>
          <w:iCs/>
        </w:rPr>
        <w:t>aspersum</w:t>
      </w:r>
      <w:r w:rsidR="00CE6174" w:rsidRPr="00261D54">
        <w:t xml:space="preserve"> (reported as </w:t>
      </w:r>
      <w:r w:rsidR="00CE6174" w:rsidRPr="00261D54">
        <w:rPr>
          <w:i/>
          <w:iCs/>
        </w:rPr>
        <w:t>Helix</w:t>
      </w:r>
      <w:r w:rsidR="00685D97">
        <w:rPr>
          <w:i/>
          <w:iCs/>
        </w:rPr>
        <w:t> </w:t>
      </w:r>
      <w:proofErr w:type="spellStart"/>
      <w:r w:rsidR="00CE6174" w:rsidRPr="00261D54">
        <w:rPr>
          <w:i/>
          <w:iCs/>
        </w:rPr>
        <w:t>aspersa</w:t>
      </w:r>
      <w:proofErr w:type="spellEnd"/>
      <w:r w:rsidR="00CE6174" w:rsidRPr="00261D54">
        <w:t xml:space="preserve">) in remnant grasslands in Victoria, but excluded </w:t>
      </w:r>
      <w:r w:rsidR="00CE6174" w:rsidRPr="00261D54">
        <w:lastRenderedPageBreak/>
        <w:t xml:space="preserve">these from their study of introduced molluscs in native grasslands, due to low numbers and the fact that this species was not found in the study traps. </w:t>
      </w:r>
      <w:r w:rsidR="00CE6174" w:rsidRPr="00261D54">
        <w:fldChar w:fldCharType="begin"/>
      </w:r>
      <w:r w:rsidR="00CE6174" w:rsidRPr="00261D54">
        <w:instrText xml:space="preserve"> ADDIN EN.CITE &lt;EndNote&gt;&lt;Cite AuthorYear="1"&gt;&lt;Author&gt;Daniell&lt;/Author&gt;&lt;Year&gt;1994&lt;/Year&gt;&lt;RecNum&gt;52302&lt;/RecNum&gt;&lt;DisplayText&gt;Daniell (1994)&lt;/DisplayText&gt;&lt;record&gt;&lt;rec-number&gt;52302&lt;/rec-number&gt;&lt;foreign-keys&gt;&lt;key app="EN" db-id="pxwxw0er9zv2fxezxdk5tt5utz5p5vtrwdv0" timestamp="1710815193"&gt;52302&lt;/key&gt;&lt;/foreign-keys&gt;&lt;ref-type name="Journal Articles"&gt;17&lt;/ref-type&gt;&lt;contributors&gt;&lt;authors&gt;&lt;author&gt;Daniell, A.&lt;/author&gt;&lt;/authors&gt;&lt;/contributors&gt;&lt;titles&gt;&lt;title&gt;The impact of terrestrial molluscs on native vegetation in South-eastern Australia&lt;/title&gt;&lt;secondary-title&gt;The Victorian Naturalist&lt;/secondary-title&gt;&lt;/titles&gt;&lt;periodical&gt;&lt;full-title&gt;The Victorian Naturalist&lt;/full-title&gt;&lt;/periodical&gt;&lt;pages&gt;218-222&lt;/pages&gt;&lt;volume&gt;111&lt;/volume&gt;&lt;number&gt;6&lt;/number&gt;&lt;keywords&gt;&lt;keyword&gt;Cornu aspersum&lt;/keyword&gt;&lt;keyword&gt;Theba pisana&lt;/keyword&gt;&lt;/keywords&gt;&lt;dates&gt;&lt;year&gt;1994&lt;/year&gt;&lt;/dates&gt;&lt;urls&gt;&lt;related-urls&gt;&lt;url&gt;https://www.biodiversitylibrary.org/page/40020178#page/1/mode/1up&lt;/url&gt;&lt;/related-urls&gt;&lt;pdf-urls&gt;&lt;url&gt;file://J:\E Library\Plant Catalogue\D\Daniell 1994 EN52302.pdf&lt;/url&gt;&lt;/pdf-urls&gt;&lt;/urls&gt;&lt;custom1&gt;Hitchhiker PRA, KP&lt;/custom1&gt;&lt;/record&gt;&lt;/Cite&gt;&lt;/EndNote&gt;</w:instrText>
      </w:r>
      <w:r w:rsidR="00CE6174" w:rsidRPr="00261D54">
        <w:fldChar w:fldCharType="separate"/>
      </w:r>
      <w:r w:rsidR="00CE6174" w:rsidRPr="00261D54">
        <w:rPr>
          <w:noProof/>
        </w:rPr>
        <w:t>Daniell (1994)</w:t>
      </w:r>
      <w:r w:rsidR="00CE6174" w:rsidRPr="00261D54">
        <w:fldChar w:fldCharType="end"/>
      </w:r>
      <w:r w:rsidR="00CE6174" w:rsidRPr="00261D54">
        <w:t xml:space="preserve"> commented that the only invasive snails thought to have caused a significant impact on Australian native vegetation are ‘white snails’ of the </w:t>
      </w:r>
      <w:proofErr w:type="spellStart"/>
      <w:r w:rsidR="00CE6174" w:rsidRPr="00261D54">
        <w:t>Helicidae</w:t>
      </w:r>
      <w:proofErr w:type="spellEnd"/>
      <w:r w:rsidR="00CE6174" w:rsidRPr="00261D54">
        <w:t xml:space="preserve"> family, specifically </w:t>
      </w:r>
      <w:r w:rsidR="00CE6174" w:rsidRPr="00261D54">
        <w:rPr>
          <w:i/>
          <w:iCs/>
        </w:rPr>
        <w:t>Theba</w:t>
      </w:r>
      <w:r w:rsidR="00685D97">
        <w:rPr>
          <w:i/>
          <w:iCs/>
        </w:rPr>
        <w:t> </w:t>
      </w:r>
      <w:proofErr w:type="spellStart"/>
      <w:r w:rsidR="00CE6174" w:rsidRPr="00261D54">
        <w:rPr>
          <w:i/>
          <w:iCs/>
        </w:rPr>
        <w:t>pisana</w:t>
      </w:r>
      <w:proofErr w:type="spellEnd"/>
      <w:r w:rsidR="00CE6174" w:rsidRPr="00261D54">
        <w:t>.</w:t>
      </w:r>
    </w:p>
    <w:p w14:paraId="423CE41E" w14:textId="702F72A8" w:rsidR="006639AB" w:rsidRPr="00261D54" w:rsidRDefault="00CE6174" w:rsidP="00CE6174">
      <w:r w:rsidRPr="00261D54">
        <w:t xml:space="preserve">There are no reports in the literature that the host range of the subspecies </w:t>
      </w:r>
      <w:r w:rsidR="006F743C" w:rsidRPr="006F743C">
        <w:rPr>
          <w:i/>
          <w:iCs/>
        </w:rPr>
        <w:t>C.</w:t>
      </w:r>
      <w:r w:rsidR="00685D97">
        <w:rPr>
          <w:i/>
          <w:iCs/>
        </w:rPr>
        <w:t> </w:t>
      </w:r>
      <w:r w:rsidR="006F743C" w:rsidRPr="006F743C">
        <w:rPr>
          <w:i/>
          <w:iCs/>
        </w:rPr>
        <w:t>aspersum</w:t>
      </w:r>
      <w:r w:rsidR="00685D97">
        <w:rPr>
          <w:i/>
          <w:iCs/>
        </w:rPr>
        <w:t> </w:t>
      </w:r>
      <w:r w:rsidRPr="00261D54">
        <w:rPr>
          <w:i/>
          <w:iCs/>
        </w:rPr>
        <w:t>maximum</w:t>
      </w:r>
      <w:r w:rsidRPr="00261D54">
        <w:t xml:space="preserve"> differs from that of </w:t>
      </w:r>
      <w:r w:rsidR="006F743C" w:rsidRPr="006F743C">
        <w:rPr>
          <w:i/>
          <w:iCs/>
        </w:rPr>
        <w:t>C.</w:t>
      </w:r>
      <w:r w:rsidR="00685D97">
        <w:rPr>
          <w:i/>
          <w:iCs/>
        </w:rPr>
        <w:t> </w:t>
      </w:r>
      <w:proofErr w:type="spellStart"/>
      <w:r w:rsidR="006F743C" w:rsidRPr="006F743C">
        <w:rPr>
          <w:i/>
          <w:iCs/>
        </w:rPr>
        <w:t>aspersum</w:t>
      </w:r>
      <w:proofErr w:type="spellEnd"/>
      <w:r w:rsidR="00685D97">
        <w:rPr>
          <w:i/>
          <w:iCs/>
        </w:rPr>
        <w:t> </w:t>
      </w:r>
      <w:proofErr w:type="spellStart"/>
      <w:r w:rsidRPr="00261D54">
        <w:rPr>
          <w:i/>
          <w:iCs/>
        </w:rPr>
        <w:t>aspersum</w:t>
      </w:r>
      <w:proofErr w:type="spellEnd"/>
      <w:r w:rsidRPr="00261D54">
        <w:t xml:space="preserve">. Despite being recorded being farmed in several European countries, there are no reports any crop damage attributed to the subspecies </w:t>
      </w:r>
      <w:r w:rsidR="006F743C" w:rsidRPr="006F743C">
        <w:rPr>
          <w:i/>
          <w:iCs/>
        </w:rPr>
        <w:t>C.</w:t>
      </w:r>
      <w:r w:rsidR="00685D97">
        <w:rPr>
          <w:i/>
          <w:iCs/>
        </w:rPr>
        <w:t> </w:t>
      </w:r>
      <w:r w:rsidR="006F743C" w:rsidRPr="006F743C">
        <w:rPr>
          <w:i/>
          <w:iCs/>
        </w:rPr>
        <w:t>aspersum</w:t>
      </w:r>
      <w:r w:rsidR="00685D97">
        <w:rPr>
          <w:i/>
          <w:iCs/>
        </w:rPr>
        <w:t> </w:t>
      </w:r>
      <w:r w:rsidRPr="00261D54">
        <w:rPr>
          <w:i/>
          <w:iCs/>
        </w:rPr>
        <w:t>maximum</w:t>
      </w:r>
      <w:r w:rsidRPr="00261D54">
        <w:t>.</w:t>
      </w:r>
    </w:p>
    <w:p w14:paraId="42B9114F" w14:textId="4A875CD2" w:rsidR="0026709E" w:rsidRPr="00261D54" w:rsidRDefault="0026709E" w:rsidP="00386C83">
      <w:pPr>
        <w:pStyle w:val="Heading3"/>
        <w:spacing w:before="120" w:after="240"/>
      </w:pPr>
      <w:bookmarkStart w:id="60" w:name="_Toc172820557"/>
      <w:r w:rsidRPr="00261D54">
        <w:t>Similar farmed species</w:t>
      </w:r>
      <w:bookmarkEnd w:id="60"/>
    </w:p>
    <w:p w14:paraId="645114BC" w14:textId="5AEE8AE4" w:rsidR="00FC3F06" w:rsidRPr="00261D54" w:rsidRDefault="00FC3F06" w:rsidP="00FC3F06">
      <w:r w:rsidRPr="00261D54">
        <w:t xml:space="preserve">The most common species of snails farmed in Europe are: </w:t>
      </w:r>
      <w:r w:rsidR="006F743C" w:rsidRPr="006F743C">
        <w:rPr>
          <w:i/>
          <w:iCs/>
        </w:rPr>
        <w:t>C.</w:t>
      </w:r>
      <w:r w:rsidR="002B5C2F">
        <w:rPr>
          <w:i/>
          <w:iCs/>
        </w:rPr>
        <w:t> </w:t>
      </w:r>
      <w:proofErr w:type="spellStart"/>
      <w:r w:rsidR="006F743C" w:rsidRPr="006F743C">
        <w:rPr>
          <w:i/>
          <w:iCs/>
        </w:rPr>
        <w:t>aspersum</w:t>
      </w:r>
      <w:proofErr w:type="spellEnd"/>
      <w:r w:rsidR="002B5C2F">
        <w:rPr>
          <w:i/>
          <w:iCs/>
        </w:rPr>
        <w:t> </w:t>
      </w:r>
      <w:proofErr w:type="spellStart"/>
      <w:r w:rsidRPr="00261D54">
        <w:rPr>
          <w:i/>
          <w:iCs/>
        </w:rPr>
        <w:t>aspersum</w:t>
      </w:r>
      <w:proofErr w:type="spellEnd"/>
      <w:r w:rsidRPr="00261D54">
        <w:t xml:space="preserve"> (</w:t>
      </w:r>
      <w:proofErr w:type="spellStart"/>
      <w:r w:rsidRPr="00261D54">
        <w:t>peti</w:t>
      </w:r>
      <w:proofErr w:type="spellEnd"/>
      <w:r w:rsidRPr="00261D54">
        <w:t xml:space="preserve"> gris), </w:t>
      </w:r>
      <w:r w:rsidR="006F743C" w:rsidRPr="006F743C">
        <w:rPr>
          <w:i/>
          <w:iCs/>
        </w:rPr>
        <w:t>C.</w:t>
      </w:r>
      <w:r w:rsidR="002B5C2F">
        <w:rPr>
          <w:i/>
          <w:iCs/>
        </w:rPr>
        <w:t> </w:t>
      </w:r>
      <w:proofErr w:type="spellStart"/>
      <w:r w:rsidR="006F743C" w:rsidRPr="006F743C">
        <w:rPr>
          <w:i/>
          <w:iCs/>
        </w:rPr>
        <w:t>aspersum</w:t>
      </w:r>
      <w:proofErr w:type="spellEnd"/>
      <w:r w:rsidR="002B5C2F">
        <w:rPr>
          <w:i/>
          <w:iCs/>
        </w:rPr>
        <w:t> </w:t>
      </w:r>
      <w:r w:rsidRPr="00261D54">
        <w:rPr>
          <w:i/>
          <w:iCs/>
        </w:rPr>
        <w:t>maximum</w:t>
      </w:r>
      <w:r w:rsidRPr="00261D54">
        <w:t xml:space="preserve"> (</w:t>
      </w:r>
      <w:proofErr w:type="spellStart"/>
      <w:r w:rsidRPr="00261D54">
        <w:t>gros</w:t>
      </w:r>
      <w:proofErr w:type="spellEnd"/>
      <w:r w:rsidRPr="00261D54">
        <w:t xml:space="preserve"> gris), </w:t>
      </w:r>
      <w:r w:rsidRPr="00261D54">
        <w:rPr>
          <w:i/>
          <w:iCs/>
        </w:rPr>
        <w:t>Helix</w:t>
      </w:r>
      <w:r w:rsidR="002B5C2F">
        <w:rPr>
          <w:i/>
          <w:iCs/>
        </w:rPr>
        <w:t> </w:t>
      </w:r>
      <w:proofErr w:type="spellStart"/>
      <w:r w:rsidRPr="00261D54">
        <w:rPr>
          <w:i/>
          <w:iCs/>
        </w:rPr>
        <w:t>lucorum</w:t>
      </w:r>
      <w:proofErr w:type="spellEnd"/>
      <w:r w:rsidRPr="00261D54">
        <w:t xml:space="preserve"> (Turkish snail), </w:t>
      </w:r>
      <w:r w:rsidRPr="00261D54">
        <w:rPr>
          <w:i/>
          <w:iCs/>
        </w:rPr>
        <w:t>H.</w:t>
      </w:r>
      <w:r w:rsidR="002B5C2F">
        <w:rPr>
          <w:i/>
          <w:iCs/>
        </w:rPr>
        <w:t> </w:t>
      </w:r>
      <w:proofErr w:type="spellStart"/>
      <w:r w:rsidRPr="00261D54">
        <w:rPr>
          <w:i/>
          <w:iCs/>
        </w:rPr>
        <w:t>pomatia</w:t>
      </w:r>
      <w:proofErr w:type="spellEnd"/>
      <w:r w:rsidRPr="00261D54">
        <w:t xml:space="preserve"> (Roman snail/ Burgundy snail) and </w:t>
      </w:r>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(chocolate banded snail) </w:t>
      </w:r>
      <w:r w:rsidRPr="00261D54">
        <w:fldChar w:fldCharType="begin">
          <w:fldData xml:space="preserve">PEVuZE5vdGU+PENpdGU+PEF1dGhvcj5Db250ZTwvQXV0aG9yPjxZZWFyPjIwMTU8L1llYXI+PFJl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</w:fldData>
        </w:fldChar>
      </w:r>
      <w:r w:rsidRPr="00261D54">
        <w:instrText xml:space="preserve"> ADDIN EN.CITE </w:instrText>
      </w:r>
      <w:r w:rsidRPr="00261D54">
        <w:fldChar w:fldCharType="begin">
          <w:fldData xml:space="preserve">PEVuZE5vdGU+PENpdGU+PEF1dGhvcj5Db250ZTwvQXV0aG9yPjxZZWFyPjIwMTU8L1llYXI+PFJl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(Conte 2015; Rygało-Galewska, Zglińska</w:t>
      </w:r>
      <w:r w:rsidR="00184A16">
        <w:rPr>
          <w:noProof/>
        </w:rPr>
        <w:t xml:space="preserve"> and </w:t>
      </w:r>
      <w:r w:rsidRPr="00261D54">
        <w:rPr>
          <w:noProof/>
        </w:rPr>
        <w:t>Niemiec 2022)</w:t>
      </w:r>
      <w:r w:rsidRPr="00261D54">
        <w:fldChar w:fldCharType="end"/>
      </w:r>
      <w:r w:rsidRPr="00261D54">
        <w:t>.</w:t>
      </w:r>
    </w:p>
    <w:p w14:paraId="15954A83" w14:textId="148ECE11" w:rsidR="00FC3F06" w:rsidRPr="00261D54" w:rsidRDefault="00FC3F06" w:rsidP="00FC3F06">
      <w:r w:rsidRPr="00261D54">
        <w:t>Of these farmed species,</w:t>
      </w:r>
      <w:r w:rsidR="00BB67E6" w:rsidRPr="00261D54">
        <w:t xml:space="preserve"> </w:t>
      </w:r>
      <w:proofErr w:type="spellStart"/>
      <w:r w:rsidR="00BB67E6" w:rsidRPr="00261D54">
        <w:rPr>
          <w:i/>
          <w:iCs/>
        </w:rPr>
        <w:t>Eobania</w:t>
      </w:r>
      <w:proofErr w:type="spellEnd"/>
      <w:r w:rsidR="002B5C2F">
        <w:rPr>
          <w:i/>
          <w:iCs/>
        </w:rPr>
        <w:t> </w:t>
      </w:r>
      <w:proofErr w:type="spellStart"/>
      <w:r w:rsidR="00BB67E6" w:rsidRPr="00261D54">
        <w:rPr>
          <w:i/>
          <w:iCs/>
        </w:rPr>
        <w:t>vermiculata</w:t>
      </w:r>
      <w:proofErr w:type="spellEnd"/>
      <w:r w:rsidR="00BB67E6" w:rsidRPr="00261D54">
        <w:t xml:space="preserve"> and </w:t>
      </w:r>
      <w:r w:rsidRPr="00261D54">
        <w:rPr>
          <w:i/>
          <w:iCs/>
        </w:rPr>
        <w:t>Helix</w:t>
      </w:r>
      <w:r w:rsidR="002B5C2F">
        <w:rPr>
          <w:i/>
          <w:iCs/>
        </w:rPr>
        <w:t> </w:t>
      </w:r>
      <w:proofErr w:type="spellStart"/>
      <w:r w:rsidRPr="00261D54">
        <w:rPr>
          <w:i/>
          <w:iCs/>
        </w:rPr>
        <w:t>pomatia</w:t>
      </w:r>
      <w:proofErr w:type="spellEnd"/>
      <w:r w:rsidRPr="00261D54">
        <w:t xml:space="preserve"> morphologically resemble </w:t>
      </w:r>
      <w:r w:rsidR="006F743C" w:rsidRPr="006F743C">
        <w:rPr>
          <w:i/>
          <w:iCs/>
        </w:rPr>
        <w:t>C.</w:t>
      </w:r>
      <w:r w:rsidR="002B5C2F">
        <w:rPr>
          <w:i/>
          <w:iCs/>
        </w:rPr>
        <w:t> </w:t>
      </w:r>
      <w:r w:rsidR="006F743C" w:rsidRPr="006F743C">
        <w:rPr>
          <w:i/>
          <w:iCs/>
        </w:rPr>
        <w:t>aspersum</w:t>
      </w:r>
      <w:r w:rsidRPr="00261D54">
        <w:t>, especially at the juvenile stage, and are considered (under IPPC nomenclature) to be quarantine pests for Australia.</w:t>
      </w:r>
    </w:p>
    <w:p w14:paraId="1B5851BE" w14:textId="05AE3262" w:rsidR="00FC3F06" w:rsidRPr="00261D54" w:rsidRDefault="00FC3F06" w:rsidP="00A26D88">
      <w:pPr>
        <w:pStyle w:val="Heading4"/>
        <w:spacing w:before="120" w:after="240"/>
      </w:pPr>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(synonym </w:t>
      </w:r>
      <w:proofErr w:type="spellStart"/>
      <w:r w:rsidRPr="00261D54">
        <w:rPr>
          <w:i/>
          <w:iCs/>
        </w:rPr>
        <w:t>Massylaea</w:t>
      </w:r>
      <w:proofErr w:type="spellEnd"/>
      <w:r w:rsidR="002B5C2F">
        <w:rPr>
          <w:i/>
          <w:iCs/>
        </w:rPr>
        <w:t> </w:t>
      </w:r>
      <w:proofErr w:type="spellStart"/>
      <w:r w:rsidRPr="00261D54">
        <w:rPr>
          <w:i/>
          <w:iCs/>
        </w:rPr>
        <w:t>vermiculata</w:t>
      </w:r>
      <w:proofErr w:type="spellEnd"/>
      <w:r w:rsidRPr="00261D54">
        <w:t>)</w:t>
      </w:r>
    </w:p>
    <w:p w14:paraId="2644AACF" w14:textId="487897D8" w:rsidR="00FC3F06" w:rsidRPr="00261D54" w:rsidRDefault="00FC3F06" w:rsidP="00FC3F06">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is native to the Mediterranean region </w:t>
      </w:r>
      <w:r w:rsidRPr="00261D54">
        <w:fldChar w:fldCharType="begin"/>
      </w:r>
      <w:r w:rsidRPr="00261D54">
        <w:instrText xml:space="preserve"> ADDIN EN.CITE &lt;EndNote&gt;&lt;Cite&gt;&lt;Author&gt;Schultes&lt;/Author&gt;&lt;Year&gt;2014&lt;/Year&gt;&lt;RecNum&gt;47841&lt;/RecNum&gt;&lt;DisplayText&gt;(Schultes 2014; Welter-Schultes 2012)&lt;/DisplayText&gt;&lt;record&gt;&lt;rec-number&gt;47841&lt;/rec-number&gt;&lt;foreign-keys&gt;&lt;key app="EN" db-id="pxwxw0er9zv2fxezxdk5tt5utz5p5vtrwdv0" timestamp="1663205037"&gt;47841&lt;/key&gt;&lt;/foreign-keys&gt;&lt;ref-type name="Web Pages/Online Documents"&gt;12&lt;/ref-type&gt;&lt;contributors&gt;&lt;authors&gt;&lt;author&gt;Schultes, F.&lt;/author&gt;&lt;/authors&gt;&lt;/contributors&gt;&lt;titles&gt;&lt;title&gt;&lt;style face="normal" font="default" size="100%"&gt;Species summary for &lt;/style&gt;&lt;style face="italic" font="default" size="100%"&gt;Eobania vermiculata&lt;/style&gt;&lt;/title&gt;&lt;secondary-title&gt;Animal Base&lt;/secondary-title&gt;&lt;/titles&gt;&lt;keywords&gt;&lt;keyword&gt;Distribution&lt;/keyword&gt;&lt;keyword&gt;description&lt;/keyword&gt;&lt;keyword&gt;biology&lt;/keyword&gt;&lt;/keywords&gt;&lt;dates&gt;&lt;year&gt;2014&lt;/year&gt;&lt;pub-dates&gt;&lt;date&gt;September 2022&lt;/date&gt;&lt;/pub-dates&gt;&lt;/dates&gt;&lt;publisher&gt;Gottingen University&lt;/publisher&gt;&lt;urls&gt;&lt;related-urls&gt;&lt;url&gt;http://www.animalbase.uni-goettingen.de/zooweb/servlet/AnimalBase/home/species?id=1367&lt;/url&gt;&lt;/related-urls&gt;&lt;pdf-urls&gt;&lt;url&gt;file://J:\E Library\Plant Catalogue\S\Schultes 2014 EN47841.pdf&lt;/url&gt;&lt;/pdf-urls&gt;&lt;/urls&gt;&lt;custom1&gt;AH, CBS&lt;/custom1&gt;&lt;/record&gt;&lt;/Cite&gt;&lt;Cite&gt;&lt;Author&gt;Welter-Schultes&lt;/Author&gt;&lt;Year&gt;2012&lt;/Year&gt;&lt;RecNum&gt;52765&lt;/RecNum&gt;&lt;record&gt;&lt;rec-number&gt;52765&lt;/rec-number&gt;&lt;foreign-keys&gt;&lt;key app="EN" db-id="pxwxw0er9zv2fxezxdk5tt5utz5p5vtrwdv0" timestamp="1715150676"&gt;52765&lt;/key&gt;&lt;/foreign-keys&gt;&lt;ref-type name="Books"&gt;6&lt;/ref-type&gt;&lt;contributors&gt;&lt;authors&gt;&lt;author&gt;Welter-Schultes, F.&lt;/author&gt;&lt;/authors&gt;&lt;/contributors&gt;&lt;titles&gt;&lt;title&gt;European non-marine molluscs, a guide for species identification&lt;/title&gt;&lt;/titles&gt;&lt;keywords&gt;&lt;keyword&gt;Europe&lt;/keyword&gt;&lt;keyword&gt;Freshwater molluscs&lt;/keyword&gt;&lt;keyword&gt;identification&lt;/keyword&gt;&lt;keyword&gt;terrestrial snails&lt;/keyword&gt;&lt;/keywords&gt;&lt;dates&gt;&lt;year&gt;2012&lt;/year&gt;&lt;/dates&gt;&lt;publisher&gt;Planet Poster Editions&lt;/publisher&gt;&lt;isbn&gt;3933922755&lt;/isbn&gt;&lt;urls&gt;&lt;/urls&gt;&lt;custom1&gt;HH PRA, KP&lt;/custom1&gt;&lt;/record&gt;&lt;/Cite&gt;&lt;/EndNote&gt;</w:instrText>
      </w:r>
      <w:r w:rsidRPr="00261D54">
        <w:fldChar w:fldCharType="separate"/>
      </w:r>
      <w:r w:rsidRPr="00261D54">
        <w:rPr>
          <w:noProof/>
        </w:rPr>
        <w:t>(Schultes</w:t>
      </w:r>
      <w:r w:rsidR="005F04B2">
        <w:rPr>
          <w:noProof/>
        </w:rPr>
        <w:t>,</w:t>
      </w:r>
      <w:r w:rsidRPr="00261D54">
        <w:rPr>
          <w:noProof/>
        </w:rPr>
        <w:t xml:space="preserve"> 2014; Welter-Schultes</w:t>
      </w:r>
      <w:r w:rsidR="005F04B2">
        <w:rPr>
          <w:noProof/>
        </w:rPr>
        <w:t>,</w:t>
      </w:r>
      <w:r w:rsidRPr="00261D54">
        <w:rPr>
          <w:noProof/>
        </w:rPr>
        <w:t xml:space="preserve"> 2012)</w:t>
      </w:r>
      <w:r w:rsidRPr="00261D54">
        <w:fldChar w:fldCharType="end"/>
      </w:r>
      <w:r w:rsidRPr="00261D54">
        <w:t xml:space="preserve">. This species is reported from the European countries Albania, Bulgaria, Croatia, Cypress, France, Greece, Hungry, Italy, Macedonia, Malta, Montenegro, Spain and Ukraine </w:t>
      </w:r>
      <w:r w:rsidRPr="00261D54">
        <w:fldChar w:fldCharType="begin">
          <w:fldData xml:space="preserve">PEVuZE5vdGU+PENpdGU+PEF1dGhvcj5CYW5rPC9BdXRob3I+PFllYXI+MjAxNzwvWWVhcj48UmVj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</w:fldData>
        </w:fldChar>
      </w:r>
      <w:r w:rsidRPr="00261D54">
        <w:instrText xml:space="preserve"> ADDIN EN.CITE </w:instrText>
      </w:r>
      <w:r w:rsidRPr="00261D54">
        <w:fldChar w:fldCharType="begin">
          <w:fldData xml:space="preserve">PEVuZE5vdGU+PENpdGU+PEF1dGhvcj5CYW5rPC9BdXRob3I+PFllYXI+MjAxNzwvWWVhcj48UmVj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</w:fldData>
        </w:fldChar>
      </w:r>
      <w:r w:rsidRPr="00261D54">
        <w:instrText xml:space="preserve"> ADDIN EN.CITE.DATA </w:instrText>
      </w:r>
      <w:r w:rsidRPr="00261D54">
        <w:fldChar w:fldCharType="end"/>
      </w:r>
      <w:r w:rsidRPr="00261D54">
        <w:fldChar w:fldCharType="separate"/>
      </w:r>
      <w:r w:rsidRPr="00261D54">
        <w:rPr>
          <w:noProof/>
        </w:rPr>
        <w:t>(Bank</w:t>
      </w:r>
      <w:r w:rsidR="00184A16">
        <w:rPr>
          <w:noProof/>
        </w:rPr>
        <w:t xml:space="preserve"> and </w:t>
      </w:r>
      <w:r w:rsidRPr="00261D54">
        <w:rPr>
          <w:noProof/>
        </w:rPr>
        <w:t>Neubert</w:t>
      </w:r>
      <w:r w:rsidR="005F04B2">
        <w:rPr>
          <w:noProof/>
        </w:rPr>
        <w:t>,</w:t>
      </w:r>
      <w:r w:rsidRPr="00261D54">
        <w:rPr>
          <w:noProof/>
        </w:rPr>
        <w:t xml:space="preserve"> 2017; Williams</w:t>
      </w:r>
      <w:r w:rsidR="00184A16">
        <w:rPr>
          <w:noProof/>
        </w:rPr>
        <w:t xml:space="preserve"> and </w:t>
      </w:r>
      <w:r w:rsidRPr="00261D54">
        <w:rPr>
          <w:noProof/>
        </w:rPr>
        <w:t>Bunkley-Williams</w:t>
      </w:r>
      <w:r w:rsidR="005F04B2">
        <w:rPr>
          <w:noProof/>
        </w:rPr>
        <w:t>,</w:t>
      </w:r>
      <w:r w:rsidRPr="00261D54">
        <w:rPr>
          <w:noProof/>
        </w:rPr>
        <w:t xml:space="preserve"> 2023)</w:t>
      </w:r>
      <w:r w:rsidRPr="00261D54">
        <w:fldChar w:fldCharType="end"/>
      </w:r>
      <w:r w:rsidRPr="00261D54">
        <w:t xml:space="preserve">. </w:t>
      </w:r>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is also native to northern Africa occurring in Algeria, Lebanon, Libya, Morocco, </w:t>
      </w:r>
      <w:r w:rsidR="009B3F7A" w:rsidRPr="009B3F7A">
        <w:t>the Republic of Türkiye</w:t>
      </w:r>
      <w:r w:rsidRPr="00261D54">
        <w:t xml:space="preserve"> and Tunisia </w:t>
      </w:r>
      <w:r w:rsidRPr="00261D54">
        <w:fldChar w:fldCharType="begin">
          <w:fldData xml:space="preserve">PEVuZE5vdGU+PENpdGU+PEF1dGhvcj5Cw7bDn25lY2s8L0F1dGhvcj48WWVhcj4yMDExPC9ZZWFy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</w:fldData>
        </w:fldChar>
      </w:r>
      <w:r w:rsidRPr="00261D54">
        <w:instrText xml:space="preserve"> ADDIN EN.CITE </w:instrText>
      </w:r>
      <w:r w:rsidRPr="00261D54">
        <w:fldChar w:fldCharType="begin">
          <w:fldData xml:space="preserve">PEVuZE5vdGU+PENpdGU+PEF1dGhvcj5Cw7bDn25lY2s8L0F1dGhvcj48WWVhcj4yMDExPC9ZZWFy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</w:fldData>
        </w:fldChar>
      </w:r>
      <w:r w:rsidRPr="00261D54">
        <w:instrText xml:space="preserve"> ADDIN EN.CITE.DATA </w:instrText>
      </w:r>
      <w:r w:rsidRPr="00261D54">
        <w:fldChar w:fldCharType="end"/>
      </w:r>
      <w:r w:rsidRPr="00261D54">
        <w:fldChar w:fldCharType="separate"/>
      </w:r>
      <w:r w:rsidRPr="00261D54">
        <w:rPr>
          <w:noProof/>
        </w:rPr>
        <w:t>(Bößneck</w:t>
      </w:r>
      <w:r w:rsidR="005F04B2">
        <w:rPr>
          <w:noProof/>
        </w:rPr>
        <w:t>,</w:t>
      </w:r>
      <w:r w:rsidRPr="00261D54">
        <w:rPr>
          <w:noProof/>
        </w:rPr>
        <w:t xml:space="preserve"> 2011; Dedov</w:t>
      </w:r>
      <w:r w:rsidR="00AF0763" w:rsidRPr="00AF0763">
        <w:rPr>
          <w:i/>
          <w:noProof/>
        </w:rPr>
        <w:t xml:space="preserve"> et al</w:t>
      </w:r>
      <w:r w:rsidR="00174F05" w:rsidRPr="00174F05">
        <w:rPr>
          <w:noProof/>
        </w:rPr>
        <w:t xml:space="preserve">., </w:t>
      </w:r>
      <w:r w:rsidRPr="00261D54">
        <w:rPr>
          <w:noProof/>
        </w:rPr>
        <w:t>2022; Schultes</w:t>
      </w:r>
      <w:r w:rsidR="005F04B2">
        <w:rPr>
          <w:noProof/>
        </w:rPr>
        <w:t>,</w:t>
      </w:r>
      <w:r w:rsidRPr="00261D54">
        <w:rPr>
          <w:noProof/>
        </w:rPr>
        <w:t xml:space="preserve"> 2014)</w:t>
      </w:r>
      <w:r w:rsidRPr="00261D54">
        <w:fldChar w:fldCharType="end"/>
      </w:r>
      <w:r w:rsidRPr="00261D54">
        <w:t>.</w:t>
      </w:r>
    </w:p>
    <w:p w14:paraId="3359974C" w14:textId="69AEED3A" w:rsidR="00FC3F06" w:rsidRPr="00261D54" w:rsidRDefault="00FC3F06" w:rsidP="00FC3F06">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is spreading globally and has been reported from Belgium </w:t>
      </w:r>
      <w:r w:rsidRPr="00261D54">
        <w:fldChar w:fldCharType="begin"/>
      </w:r>
      <w:r w:rsidRPr="00261D54">
        <w:instrText xml:space="preserve"> ADDIN EN.CITE &lt;EndNote&gt;&lt;Cite&gt;&lt;Author&gt;Ronsmans&lt;/Author&gt;&lt;Year&gt;2016&lt;/Year&gt;&lt;RecNum&gt;52827&lt;/RecNum&gt;&lt;DisplayText&gt;(Ronsmans &amp;amp; Van den Neucker 2016)&lt;/DisplayText&gt;&lt;record&gt;&lt;rec-number&gt;52827&lt;/rec-number&gt;&lt;foreign-keys&gt;&lt;key app="EN" db-id="pxwxw0er9zv2fxezxdk5tt5utz5p5vtrwdv0" timestamp="1715235442"&gt;52827&lt;/key&gt;&lt;/foreign-keys&gt;&lt;ref-type name="Journal Articles"&gt;17&lt;/ref-type&gt;&lt;contributors&gt;&lt;authors&gt;&lt;author&gt;Ronsmans, J.&lt;/author&gt;&lt;author&gt;Van den Neucker, T.&lt;/author&gt;&lt;/authors&gt;&lt;/contributors&gt;&lt;titles&gt;&lt;title&gt;&lt;style face="normal" font="default" size="100%"&gt;A persistant population of the chocolate-band snail &lt;/style&gt;&lt;style face="italic" font="default" size="100%"&gt;Eobania vermiculata&lt;/style&gt;&lt;style face="normal" font="default" size="100%"&gt; (Gastropoda: Helicidae) in Belgium&lt;/style&gt;&lt;/title&gt;&lt;secondary-title&gt;Belgian Journal of Zoology&lt;/secondary-title&gt;&lt;/titles&gt;&lt;periodical&gt;&lt;full-title&gt;Belgian Journal of Zoology&lt;/full-title&gt;&lt;/periodical&gt;&lt;pages&gt;66-68&lt;/pages&gt;&lt;volume&gt;146&lt;/volume&gt;&lt;number&gt;1&lt;/number&gt;&lt;keywords&gt;&lt;keyword&gt;mollusca&lt;/keyword&gt;&lt;keyword&gt;Eobania vermiculata&lt;/keyword&gt;&lt;keyword&gt;alien species&lt;/keyword&gt;&lt;keyword&gt;non-native species&lt;/keyword&gt;&lt;keyword&gt;Belgium&lt;/keyword&gt;&lt;/keywords&gt;&lt;dates&gt;&lt;year&gt;2016&lt;/year&gt;&lt;/dates&gt;&lt;urls&gt;&lt;related-urls&gt;&lt;url&gt;https://biblio.naturalsciences.be/associated_publications/bjz/bibliographic-references/146-1/BJZ_146-1.html&lt;/url&gt;&lt;/related-urls&gt;&lt;pdf-urls&gt;&lt;url&gt;file://J:\E Library\Plant Catalogue\R\Ronsmans and van den Nucker 2016 EN52827.pdf&lt;/url&gt;&lt;/pdf-urls&gt;&lt;/urls&gt;&lt;custom1&gt;HH PRA, KP&lt;/custom1&gt;&lt;/record&gt;&lt;/Cite&gt;&lt;/EndNote&gt;</w:instrText>
      </w:r>
      <w:r w:rsidRPr="00261D54">
        <w:fldChar w:fldCharType="separate"/>
      </w:r>
      <w:r w:rsidRPr="00261D54">
        <w:rPr>
          <w:noProof/>
        </w:rPr>
        <w:t>(Ronsmans</w:t>
      </w:r>
      <w:r w:rsidR="00184A16">
        <w:rPr>
          <w:noProof/>
        </w:rPr>
        <w:t xml:space="preserve"> and </w:t>
      </w:r>
      <w:r w:rsidRPr="00261D54">
        <w:rPr>
          <w:noProof/>
        </w:rPr>
        <w:t>Van den Neucker 2016)</w:t>
      </w:r>
      <w:r w:rsidRPr="00261D54">
        <w:fldChar w:fldCharType="end"/>
      </w:r>
      <w:r w:rsidRPr="00261D54">
        <w:t xml:space="preserve">, Bosnia and </w:t>
      </w:r>
      <w:proofErr w:type="spellStart"/>
      <w:r w:rsidRPr="00261D54">
        <w:t>Hezegovina</w:t>
      </w:r>
      <w:proofErr w:type="spellEnd"/>
      <w:r w:rsidRPr="00261D54">
        <w:t xml:space="preserve"> </w:t>
      </w:r>
      <w:r w:rsidRPr="00261D54">
        <w:fldChar w:fldCharType="begin"/>
      </w:r>
      <w:r w:rsidRPr="00261D54">
        <w:instrText xml:space="preserve"> ADDIN EN.CITE &lt;EndNote&gt;&lt;Cite&gt;&lt;Author&gt;Karaman&lt;/Author&gt;&lt;Year&gt;2006&lt;/Year&gt;&lt;RecNum&gt;52814&lt;/RecNum&gt;&lt;DisplayText&gt;(Karaman 2006)&lt;/DisplayText&gt;&lt;record&gt;&lt;rec-number&gt;52814&lt;/rec-number&gt;&lt;foreign-keys&gt;&lt;key app="EN" db-id="pxwxw0er9zv2fxezxdk5tt5utz5p5vtrwdv0" timestamp="1715234792"&gt;52814&lt;/key&gt;&lt;/foreign-keys&gt;&lt;ref-type name="Journal Articles"&gt;17&lt;/ref-type&gt;&lt;contributors&gt;&lt;authors&gt;&lt;author&gt;Karaman, B.J.&lt;/author&gt;&lt;/authors&gt;&lt;/contributors&gt;&lt;titles&gt;&lt;title&gt;Former investigations of the fauna of snails (Mollusca, Gastropoda) in Bosnia &amp;amp; Herzegovina&lt;/title&gt;&lt;secondary-title&gt;Natura Montenegrina, Podgorica&lt;/secondary-title&gt;&lt;/titles&gt;&lt;periodical&gt;&lt;full-title&gt;Natura Montenegrina, Podgorica&lt;/full-title&gt;&lt;/periodical&gt;&lt;pages&gt;55-66&lt;/pages&gt;&lt;volume&gt;5&lt;/volume&gt;&lt;keywords&gt;&lt;keyword&gt;snails&lt;/keyword&gt;&lt;keyword&gt;mollusca&lt;/keyword&gt;&lt;keyword&gt;Gastropod&lt;/keyword&gt;&lt;keyword&gt;taxonomy&lt;/keyword&gt;&lt;keyword&gt;Bosnia-Herzegovina&lt;/keyword&gt;&lt;/keywords&gt;&lt;dates&gt;&lt;year&gt;2006&lt;/year&gt;&lt;/dates&gt;&lt;urls&gt;&lt;related-urls&gt;&lt;url&gt;http://www.centarzakrs.ba/bh/documents/HYDROBIIDAE/Karaman%20Bozana%20Puzevi%20u%20BiH.pdf&lt;/url&gt;&lt;/related-urls&gt;&lt;pdf-urls&gt;&lt;url&gt;file://J:\E Library\Plant Catalogue\K\Karaman 2006 EN52814.pdf&lt;/url&gt;&lt;/pdf-urls&gt;&lt;/urls&gt;&lt;custom1&gt;HH PRA, KP&lt;/custom1&gt;&lt;/record&gt;&lt;/Cite&gt;&lt;/EndNote&gt;</w:instrText>
      </w:r>
      <w:r w:rsidRPr="00261D54">
        <w:fldChar w:fldCharType="separate"/>
      </w:r>
      <w:r w:rsidRPr="00261D54">
        <w:rPr>
          <w:noProof/>
        </w:rPr>
        <w:t>(Karaman 2006)</w:t>
      </w:r>
      <w:r w:rsidRPr="00261D54">
        <w:fldChar w:fldCharType="end"/>
      </w:r>
      <w:r w:rsidRPr="00261D54">
        <w:t xml:space="preserve">, Egypt </w:t>
      </w:r>
      <w:r w:rsidRPr="00261D54">
        <w:fldChar w:fldCharType="begin"/>
      </w:r>
      <w:r w:rsidRPr="00261D54">
        <w:instrText xml:space="preserve"> ADDIN EN.CITE &lt;EndNote&gt;&lt;Cite&gt;&lt;Author&gt;Desouky&lt;/Author&gt;&lt;Year&gt;2012&lt;/Year&gt;&lt;RecNum&gt;52753&lt;/RecNum&gt;&lt;DisplayText&gt;(Desouky &amp;amp; Busais 2012)&lt;/DisplayText&gt;&lt;record&gt;&lt;rec-number&gt;52753&lt;/rec-number&gt;&lt;foreign-keys&gt;&lt;key app="EN" db-id="pxwxw0er9zv2fxezxdk5tt5utz5p5vtrwdv0" timestamp="1715150048"&gt;52753&lt;/key&gt;&lt;/foreign-keys&gt;&lt;ref-type name="Journal Articles"&gt;17&lt;/ref-type&gt;&lt;contributors&gt;&lt;authors&gt;&lt;author&gt;Desouky, M.M.A.&lt;/author&gt;&lt;author&gt;Busais, S.&lt;/author&gt;&lt;/authors&gt;&lt;/contributors&gt;&lt;titles&gt;&lt;title&gt;&lt;style face="normal" font="default" size="100%"&gt;Phylogenetic relationships of the land snail; &lt;/style&gt;&lt;style face="italic" font="default" size="100%"&gt;Eobania vermiculata&lt;/style&gt;&lt;style face="normal" font="default" size="100%"&gt; (Müller, 1774) from Egypt and Saudi Arabia. A combined morphological and molecular analysis&lt;/style&gt;&lt;/title&gt;&lt;secondary-title&gt;The Journal of Basic and Applied Zoology&lt;/secondary-title&gt;&lt;/titles&gt;&lt;periodical&gt;&lt;full-title&gt;The Journal of Basic and Applied Zoology&lt;/full-title&gt;&lt;/periodical&gt;&lt;pages&gt;144-151&lt;/pages&gt;&lt;volume&gt;65&lt;/volume&gt;&lt;number&gt;2&lt;/number&gt;&lt;keywords&gt;&lt;keyword&gt;Eobania vermiculata&lt;/keyword&gt;&lt;keyword&gt;shell morphometrics&lt;/keyword&gt;&lt;keyword&gt;molecular phylogeny&lt;/keyword&gt;&lt;keyword&gt;16s rDNA&lt;/keyword&gt;&lt;keyword&gt;COI&lt;/keyword&gt;&lt;/keywords&gt;&lt;dates&gt;&lt;year&gt;2012&lt;/year&gt;&lt;/dates&gt;&lt;urls&gt;&lt;related-urls&gt;&lt;url&gt;https://www.sciencedirect.com/science/article/pii/S2090989612000276?via%3Dihub&lt;/url&gt;&lt;/related-urls&gt;&lt;pdf-urls&gt;&lt;url&gt;file://J:\E Library\Plant Catalogue\D\Desouky and Busais 2012 EN52753.pdf&lt;/url&gt;&lt;/pdf-urls&gt;&lt;/urls&gt;&lt;custom1&gt;HH PRA, KP&lt;/custom1&gt;&lt;electronic-resource-num&gt;https://doi.org/10.1016/j.jobaz.2012.07.009&lt;/electronic-resource-num&gt;&lt;/record&gt;&lt;/Cite&gt;&lt;/EndNote&gt;</w:instrText>
      </w:r>
      <w:r w:rsidRPr="00261D54">
        <w:fldChar w:fldCharType="separate"/>
      </w:r>
      <w:r w:rsidRPr="00261D54">
        <w:rPr>
          <w:noProof/>
        </w:rPr>
        <w:t>(Desouky</w:t>
      </w:r>
      <w:r w:rsidR="00184A16">
        <w:rPr>
          <w:noProof/>
        </w:rPr>
        <w:t xml:space="preserve"> and </w:t>
      </w:r>
      <w:r w:rsidRPr="00261D54">
        <w:rPr>
          <w:noProof/>
        </w:rPr>
        <w:t>Busais</w:t>
      </w:r>
      <w:r w:rsidR="005F04B2">
        <w:rPr>
          <w:noProof/>
        </w:rPr>
        <w:t>,</w:t>
      </w:r>
      <w:r w:rsidRPr="00261D54">
        <w:rPr>
          <w:noProof/>
        </w:rPr>
        <w:t xml:space="preserve"> 2012)</w:t>
      </w:r>
      <w:r w:rsidRPr="00261D54">
        <w:fldChar w:fldCharType="end"/>
      </w:r>
      <w:r w:rsidRPr="00261D54">
        <w:t xml:space="preserve">, Georgia </w:t>
      </w:r>
      <w:r w:rsidRPr="00261D54">
        <w:fldChar w:fldCharType="begin"/>
      </w:r>
      <w:r w:rsidRPr="00261D54">
        <w:instrText xml:space="preserve"> ADDIN EN.CITE &lt;EndNote&gt;&lt;Cite&gt;&lt;Author&gt;Mumladze&lt;/Author&gt;&lt;Year&gt;2016&lt;/Year&gt;&lt;RecNum&gt;52817&lt;/RecNum&gt;&lt;DisplayText&gt;(Mumladze &amp;amp; Paposhvili 2016)&lt;/DisplayText&gt;&lt;record&gt;&lt;rec-number&gt;52817&lt;/rec-number&gt;&lt;foreign-keys&gt;&lt;key app="EN" db-id="pxwxw0er9zv2fxezxdk5tt5utz5p5vtrwdv0" timestamp="1715234792"&gt;52817&lt;/key&gt;&lt;/foreign-keys&gt;&lt;ref-type name="Journal Articles"&gt;17&lt;/ref-type&gt;&lt;contributors&gt;&lt;authors&gt;&lt;author&gt;Mumladze, L.&lt;/author&gt;&lt;author&gt;Paposhvili, N.&lt;/author&gt;&lt;/authors&gt;&lt;/contributors&gt;&lt;titles&gt;&lt;title&gt;&lt;style face="normal" font="default" size="100%"&gt;A new addition to the malacofauna of Georgia – &lt;/style&gt;&lt;style face="italic" font="default" size="100%"&gt;Eobania vermiculata&lt;/style&gt;&lt;style face="normal" font="default" size="100%"&gt; is replenishing its range&lt;/style&gt;&lt;/title&gt;&lt;secondary-title&gt;Proceedings of the Institute of Zoology&lt;/secondary-title&gt;&lt;/titles&gt;&lt;periodical&gt;&lt;full-title&gt;Proceedings of the Institute of Zoology&lt;/full-title&gt;&lt;/periodical&gt;&lt;pages&gt;153-155&lt;/pages&gt;&lt;volume&gt;25&lt;/volume&gt;&lt;keywords&gt;&lt;keyword&gt;Eobania vermiculata&lt;/keyword&gt;&lt;keyword&gt;invasion&lt;/keyword&gt;&lt;keyword&gt;terrestrial snails&lt;/keyword&gt;&lt;/keywords&gt;&lt;dates&gt;&lt;year&gt;2016&lt;/year&gt;&lt;/dates&gt;&lt;urls&gt;&lt;related-urls&gt;&lt;url&gt;http://eprints.iliauni.edu.ge/6219/1/XXV%20-%20mumladze.pdf&lt;/url&gt;&lt;/related-urls&gt;&lt;pdf-urls&gt;&lt;url&gt;file://J:\E Library\Plant Catalogue\M\Mumladze and Paposhvili 2016 EN2016.pdf&lt;/url&gt;&lt;/pdf-urls&gt;&lt;/urls&gt;&lt;custom1&gt;HH PRA- KP&lt;/custom1&gt;&lt;/record&gt;&lt;/Cite&gt;&lt;/EndNote&gt;</w:instrText>
      </w:r>
      <w:r w:rsidRPr="00261D54">
        <w:fldChar w:fldCharType="separate"/>
      </w:r>
      <w:r w:rsidRPr="00261D54">
        <w:rPr>
          <w:noProof/>
        </w:rPr>
        <w:t>(Mumladze</w:t>
      </w:r>
      <w:r w:rsidR="00184A16">
        <w:rPr>
          <w:noProof/>
        </w:rPr>
        <w:t xml:space="preserve"> and </w:t>
      </w:r>
      <w:r w:rsidRPr="00261D54">
        <w:rPr>
          <w:noProof/>
        </w:rPr>
        <w:t>Paposhvili</w:t>
      </w:r>
      <w:r w:rsidR="005F04B2">
        <w:rPr>
          <w:noProof/>
        </w:rPr>
        <w:t>,</w:t>
      </w:r>
      <w:r w:rsidRPr="00261D54">
        <w:rPr>
          <w:noProof/>
        </w:rPr>
        <w:t xml:space="preserve"> 2016)</w:t>
      </w:r>
      <w:r w:rsidRPr="00261D54">
        <w:fldChar w:fldCharType="end"/>
      </w:r>
      <w:r w:rsidRPr="00261D54">
        <w:t xml:space="preserve">, Iraq </w:t>
      </w:r>
      <w:r w:rsidRPr="00261D54">
        <w:fldChar w:fldCharType="begin"/>
      </w:r>
      <w:r w:rsidRPr="00261D54">
        <w:instrText xml:space="preserve"> ADDIN EN.CITE &lt;EndNote&gt;&lt;Cite&gt;&lt;Author&gt;Bashê&lt;/Author&gt;&lt;Year&gt;2024&lt;/Year&gt;&lt;RecNum&gt;52742&lt;/RecNum&gt;&lt;DisplayText&gt;(Bashê &amp;amp; Al-Qassab 2024)&lt;/DisplayText&gt;&lt;record&gt;&lt;rec-number&gt;52742&lt;/rec-number&gt;&lt;foreign-keys&gt;&lt;key app="EN" db-id="pxwxw0er9zv2fxezxdk5tt5utz5p5vtrwdv0" timestamp="1715149368"&gt;52742&lt;/key&gt;&lt;/foreign-keys&gt;&lt;ref-type name="Journal Articles"&gt;17&lt;/ref-type&gt;&lt;contributors&gt;&lt;authors&gt;&lt;author&gt;Bashê, S.K.&lt;/author&gt;&lt;author&gt;Al-Qassab, S.E.&lt;/author&gt;&lt;/authors&gt;&lt;/contributors&gt;&lt;titles&gt;&lt;title&gt;Morphological and molecular identification of some terrestrial snails: first report&lt;/title&gt;&lt;secondary-title&gt;Zanco Journal of Pure and Applied Sciences&lt;/secondary-title&gt;&lt;/titles&gt;&lt;periodical&gt;&lt;full-title&gt;Zanco Journal of Pure and Applied Sciences&lt;/full-title&gt;&lt;/periodical&gt;&lt;pages&gt;94-104&lt;/pages&gt;&lt;volume&gt;36&lt;/volume&gt;&lt;number&gt;1&lt;/number&gt;&lt;keywords&gt;&lt;keyword&gt;Eobania vermiculata&lt;/keyword&gt;&lt;keyword&gt;Cornu aspersum&lt;/keyword&gt;&lt;keyword&gt;Iraq&lt;/keyword&gt;&lt;keyword&gt;invasive species&lt;/keyword&gt;&lt;keyword&gt;COI gene&lt;/keyword&gt;&lt;keyword&gt;molecular phylogeny&lt;/keyword&gt;&lt;/keywords&gt;&lt;dates&gt;&lt;year&gt;2024&lt;/year&gt;&lt;/dates&gt;&lt;urls&gt;&lt;related-urls&gt;&lt;url&gt;https://scholar.google.com/citations?view_op=view_citation&amp;amp;hl=en&amp;amp;user=R5reiPgAAAAJ&amp;amp;citation_for_view=R5reiPgAAAAJ:7PzlFSSx8tAC&lt;/url&gt;&lt;/related-urls&gt;&lt;pdf-urls&gt;&lt;url&gt;file://J:\E Library\Plant Catalogue\B\Bashe and Al-Qassab 2024 EN52742.pdf&lt;/url&gt;&lt;/pdf-urls&gt;&lt;/urls&gt;&lt;custom1&gt;HH PRA, KP&lt;/custom1&gt;&lt;electronic-resource-num&gt;http://dx.doi.org/10.21271/ZJPAS.36.1.9&lt;/electronic-resource-num&gt;&lt;/record&gt;&lt;/Cite&gt;&lt;/EndNote&gt;</w:instrText>
      </w:r>
      <w:r w:rsidRPr="00261D54">
        <w:fldChar w:fldCharType="separate"/>
      </w:r>
      <w:r w:rsidRPr="00261D54">
        <w:rPr>
          <w:noProof/>
        </w:rPr>
        <w:t>(Bashê</w:t>
      </w:r>
      <w:r w:rsidR="00184A16">
        <w:rPr>
          <w:noProof/>
        </w:rPr>
        <w:t xml:space="preserve"> and </w:t>
      </w:r>
      <w:r w:rsidRPr="00261D54">
        <w:rPr>
          <w:noProof/>
        </w:rPr>
        <w:t>Al-Qassab</w:t>
      </w:r>
      <w:r w:rsidR="005F04B2">
        <w:rPr>
          <w:noProof/>
        </w:rPr>
        <w:t>,</w:t>
      </w:r>
      <w:r w:rsidRPr="00261D54">
        <w:rPr>
          <w:noProof/>
        </w:rPr>
        <w:t xml:space="preserve"> 2024)</w:t>
      </w:r>
      <w:r w:rsidRPr="00261D54">
        <w:fldChar w:fldCharType="end"/>
      </w:r>
      <w:r w:rsidRPr="00261D54">
        <w:t xml:space="preserve">, Israel </w:t>
      </w:r>
      <w:r w:rsidRPr="00261D54">
        <w:fldChar w:fldCharType="begin"/>
      </w:r>
      <w:r w:rsidRPr="00261D54">
        <w:instrText xml:space="preserve"> ADDIN EN.CITE &lt;EndNote&gt;&lt;Cite&gt;&lt;Author&gt;Mienis&lt;/Author&gt;&lt;Year&gt;2016&lt;/Year&gt;&lt;RecNum&gt;47836&lt;/RecNum&gt;&lt;DisplayText&gt;(Mienis, Rittner &amp;amp; Vaisman 2016)&lt;/DisplayText&gt;&lt;record&gt;&lt;rec-number&gt;47836&lt;/rec-number&gt;&lt;foreign-keys&gt;&lt;key app="EN" db-id="pxwxw0er9zv2fxezxdk5tt5utz5p5vtrwdv0" timestamp="1663205037"&gt;47836&lt;/key&gt;&lt;/foreign-keys&gt;&lt;ref-type name="Journal Articles"&gt;17&lt;/ref-type&gt;&lt;contributors&gt;&lt;authors&gt;&lt;author&gt;Mienis, H.K.&lt;/author&gt;&lt;author&gt;Rittner, O.&lt;/author&gt;&lt;author&gt;Vaisman, S.&lt;/author&gt;&lt;/authors&gt;&lt;/contributors&gt;&lt;titles&gt;&lt;title&gt;&lt;style face="normal" font="default" size="100%"&gt;Information concerning &lt;/style&gt;&lt;style face="italic" font="default" size="100%"&gt;Eobania vermiculata&lt;/style&gt;&lt;style face="normal" font="default" size="100%"&gt;, I. On the presence of this exotic species in Israel (Mollusca, Gastropoda, Helicidae)&lt;/style&gt;&lt;/title&gt;&lt;secondary-title&gt;Triton&lt;/secondary-title&gt;&lt;/titles&gt;&lt;periodical&gt;&lt;full-title&gt;Triton&lt;/full-title&gt;&lt;/periodical&gt;&lt;pages&gt;29-36&lt;/pages&gt;&lt;volume&gt;34&lt;/volume&gt;&lt;keywords&gt;&lt;keyword&gt;Mollusca&lt;/keyword&gt;&lt;keyword&gt;Gastropoda&lt;/keyword&gt;&lt;keyword&gt;Helicidae&lt;/keyword&gt;&lt;keyword&gt;Eobania vermiculata&lt;/keyword&gt;&lt;keyword&gt;distribution&lt;/keyword&gt;&lt;keyword&gt;Israel&lt;/keyword&gt;&lt;keyword&gt;exotic species&lt;/keyword&gt;&lt;/keywords&gt;&lt;dates&gt;&lt;year&gt;2016&lt;/year&gt;&lt;/dates&gt;&lt;urls&gt;&lt;related-urls&gt;&lt;url&gt;https://www.researchgate.net/profile/Oz-Rittner/publication/312494589_Information_concerning_Eobania_vermiculata_I_On_the_presence_of_this_exotic_species_in_Israel_Mollusca_Gastropoda_Helicidae/links/588739d94585150dde4d84dd/Information-concerning-Eobania-vermiculata-I-On-the-presence-of-this-exotic-species-in-Israel-Mollusca-Gastropoda-Helicidae.pdf&lt;/url&gt;&lt;/related-urls&gt;&lt;pdf-urls&gt;&lt;url&gt;file://J:\E Library\Plant Catalogue\M\Mienis et al 2016 EN47836.pdf&lt;/url&gt;&lt;/pdf-urls&gt;&lt;/urls&gt;&lt;custom1&gt;AH, CBS&lt;/custom1&gt;&lt;/record&gt;&lt;/Cite&gt;&lt;/EndNote&gt;</w:instrText>
      </w:r>
      <w:r w:rsidRPr="00261D54">
        <w:fldChar w:fldCharType="separate"/>
      </w:r>
      <w:r w:rsidRPr="00261D54">
        <w:rPr>
          <w:noProof/>
        </w:rPr>
        <w:t>(Mienis, Rittner</w:t>
      </w:r>
      <w:r w:rsidR="00184A16">
        <w:rPr>
          <w:noProof/>
        </w:rPr>
        <w:t xml:space="preserve"> and </w:t>
      </w:r>
      <w:r w:rsidRPr="00261D54">
        <w:rPr>
          <w:noProof/>
        </w:rPr>
        <w:t>Vaisman</w:t>
      </w:r>
      <w:r w:rsidR="005F04B2">
        <w:rPr>
          <w:noProof/>
        </w:rPr>
        <w:t>,</w:t>
      </w:r>
      <w:r w:rsidRPr="00261D54">
        <w:rPr>
          <w:noProof/>
        </w:rPr>
        <w:t xml:space="preserve"> 2016)</w:t>
      </w:r>
      <w:r w:rsidRPr="00261D54">
        <w:fldChar w:fldCharType="end"/>
      </w:r>
      <w:r w:rsidRPr="00261D54">
        <w:t xml:space="preserve">, Japan </w:t>
      </w:r>
      <w:r w:rsidRPr="00261D54">
        <w:fldChar w:fldCharType="begin"/>
      </w:r>
      <w:r w:rsidRPr="00261D54">
        <w:instrText xml:space="preserve"> ADDIN EN.CITE &lt;EndNote&gt;&lt;Cite&gt;&lt;Author&gt;Ueshima&lt;/Author&gt;&lt;Year&gt;2004&lt;/Year&gt;&lt;RecNum&gt;52372&lt;/RecNum&gt;&lt;DisplayText&gt;(Ueshima, Okamoto &amp;amp; Saito 2004)&lt;/DisplayText&gt;&lt;record&gt;&lt;rec-number&gt;52372&lt;/rec-number&gt;&lt;foreign-keys&gt;&lt;key app="EN" db-id="pxwxw0er9zv2fxezxdk5tt5utz5p5vtrwdv0" timestamp="1711335548"&gt;52372&lt;/key&gt;&lt;/foreign-keys&gt;&lt;ref-type name="Journal Articles"&gt;17&lt;/ref-type&gt;&lt;contributors&gt;&lt;authors&gt;&lt;author&gt;Ueshima, R.&lt;/author&gt;&lt;author&gt;Okamoto, M.&lt;/author&gt;&lt;author&gt;Saito, Y.&lt;/author&gt;&lt;/authors&gt;&lt;/contributors&gt;&lt;titles&gt;&lt;title&gt;&lt;style face="italic" font="default" size="100%"&gt;Eobania vermiculata&lt;/style&gt;&lt;style face="normal" font="default" size="100%"&gt;, a land snail newly introduced into Japan&lt;/style&gt;&lt;/title&gt;&lt;secondary-title&gt;Chiribotan&lt;/secondary-title&gt;&lt;/titles&gt;&lt;periodical&gt;&lt;full-title&gt;Chiribotan&lt;/full-title&gt;&lt;/periodical&gt;&lt;pages&gt;71-74&lt;/pages&gt;&lt;volume&gt;35&lt;/volume&gt;&lt;number&gt;3&lt;/number&gt;&lt;keywords&gt;&lt;keyword&gt;Eobania vermiculata&lt;/keyword&gt;&lt;keyword&gt;new record&lt;/keyword&gt;&lt;keyword&gt;Distribution&lt;/keyword&gt;&lt;keyword&gt;Japan&lt;/keyword&gt;&lt;/keywords&gt;&lt;dates&gt;&lt;year&gt;2004&lt;/year&gt;&lt;/dates&gt;&lt;urls&gt;&lt;pdf-urls&gt;&lt;url&gt;file://J:\E Library\Plant Catalogue\U\Ueshima et al 2004 EN52372.pdf&lt;/url&gt;&lt;/pdf-urls&gt;&lt;/urls&gt;&lt;custom1&gt;Hitchhiker PRA_RG&lt;/custom1&gt;&lt;language&gt;Japanese&lt;/language&gt;&lt;/record&gt;&lt;/Cite&gt;&lt;/EndNote&gt;</w:instrText>
      </w:r>
      <w:r w:rsidRPr="00261D54">
        <w:fldChar w:fldCharType="separate"/>
      </w:r>
      <w:r w:rsidRPr="00261D54">
        <w:rPr>
          <w:noProof/>
        </w:rPr>
        <w:t>(Ueshima, Okamoto</w:t>
      </w:r>
      <w:r w:rsidR="00184A16">
        <w:rPr>
          <w:noProof/>
        </w:rPr>
        <w:t xml:space="preserve"> and </w:t>
      </w:r>
      <w:r w:rsidRPr="00261D54">
        <w:rPr>
          <w:noProof/>
        </w:rPr>
        <w:t>Saito</w:t>
      </w:r>
      <w:r w:rsidR="005F04B2">
        <w:rPr>
          <w:noProof/>
        </w:rPr>
        <w:t>,</w:t>
      </w:r>
      <w:r w:rsidRPr="00261D54">
        <w:rPr>
          <w:noProof/>
        </w:rPr>
        <w:t xml:space="preserve"> 2004)</w:t>
      </w:r>
      <w:r w:rsidRPr="00261D54">
        <w:fldChar w:fldCharType="end"/>
      </w:r>
      <w:r w:rsidRPr="00261D54">
        <w:t xml:space="preserve">, Jordan </w:t>
      </w:r>
      <w:r w:rsidRPr="00261D54">
        <w:fldChar w:fldCharType="begin"/>
      </w:r>
      <w:r w:rsidRPr="00261D54">
        <w:instrText xml:space="preserve"> ADDIN EN.CITE &lt;EndNote&gt;&lt;Cite&gt;&lt;Author&gt;Amr&lt;/Author&gt;&lt;Year&gt;2019&lt;/Year&gt;&lt;RecNum&gt;47822&lt;/RecNum&gt;&lt;DisplayText&gt;(Amr, Baker &amp;amp; Katbeh-Bader 2019)&lt;/DisplayText&gt;&lt;record&gt;&lt;rec-number&gt;47822&lt;/rec-number&gt;&lt;foreign-keys&gt;&lt;key app="EN" db-id="pxwxw0er9zv2fxezxdk5tt5utz5p5vtrwdv0" timestamp="1663205037"&gt;47822&lt;/key&gt;&lt;/foreign-keys&gt;&lt;ref-type name="Journal Articles"&gt;17&lt;/ref-type&gt;&lt;contributors&gt;&lt;authors&gt;&lt;author&gt;Amr, Z.S.&lt;/author&gt;&lt;author&gt;Baker, M.A.&lt;/author&gt;&lt;author&gt;Katbeh-Bader, A.&lt;/author&gt;&lt;/authors&gt;&lt;/contributors&gt;&lt;titles&gt;&lt;title&gt;&lt;style face="italic" font="default" size="100%"&gt;Massylaea vermiculata&lt;/style&gt;&lt;style face="normal" font="default" size="100%"&gt; (O.F. Müller, 1774): a serious land snail pest introduced to Jordan&lt;/style&gt;&lt;/title&gt;&lt;secondary-title&gt;Jordan Journal of Natural History&lt;/secondary-title&gt;&lt;/titles&gt;&lt;periodical&gt;&lt;full-title&gt;Jordan Journal of Natural History&lt;/full-title&gt;&lt;/periodical&gt;&lt;pages&gt;60-61&lt;/pages&gt;&lt;volume&gt;6&lt;/volume&gt;&lt;number&gt;6&lt;/number&gt;&lt;keywords&gt;&lt;keyword&gt;Massylaea vermiculata&lt;/keyword&gt;&lt;keyword&gt;Jordan&lt;/keyword&gt;&lt;keyword&gt;Invasive species&lt;/keyword&gt;&lt;/keywords&gt;&lt;dates&gt;&lt;year&gt;2019&lt;/year&gt;&lt;/dates&gt;&lt;urls&gt;&lt;related-urls&gt;&lt;url&gt;https://www.rscn.org.jo/sites/default/files/basic_page_files/SC_4.pdf&lt;/url&gt;&lt;/related-urls&gt;&lt;pdf-urls&gt;&lt;url&gt;file://J:\E Library\Plant Catalogue\A\Amr et al 2019 EN47822.pdf&lt;/url&gt;&lt;/pdf-urls&gt;&lt;/urls&gt;&lt;custom1&gt;AH, CBS&lt;/custom1&gt;&lt;/record&gt;&lt;/Cite&gt;&lt;/EndNote&gt;</w:instrText>
      </w:r>
      <w:r w:rsidRPr="00261D54">
        <w:fldChar w:fldCharType="separate"/>
      </w:r>
      <w:r w:rsidRPr="00261D54">
        <w:rPr>
          <w:noProof/>
        </w:rPr>
        <w:t>(Amr, Baker</w:t>
      </w:r>
      <w:r w:rsidR="00184A16">
        <w:rPr>
          <w:noProof/>
        </w:rPr>
        <w:t xml:space="preserve"> and </w:t>
      </w:r>
      <w:r w:rsidRPr="00261D54">
        <w:rPr>
          <w:noProof/>
        </w:rPr>
        <w:t>Katbeh-Bader</w:t>
      </w:r>
      <w:r w:rsidR="005F04B2">
        <w:rPr>
          <w:noProof/>
        </w:rPr>
        <w:t>,</w:t>
      </w:r>
      <w:r w:rsidRPr="00261D54">
        <w:rPr>
          <w:noProof/>
        </w:rPr>
        <w:t xml:space="preserve"> 2019)</w:t>
      </w:r>
      <w:r w:rsidRPr="00261D54">
        <w:fldChar w:fldCharType="end"/>
      </w:r>
      <w:r w:rsidRPr="00261D54">
        <w:t xml:space="preserve">, the Netherlands </w:t>
      </w:r>
      <w:r w:rsidRPr="00261D54">
        <w:fldChar w:fldCharType="begin"/>
      </w:r>
      <w:r w:rsidRPr="00261D54">
        <w:instrText xml:space="preserve"> ADDIN EN.CITE &lt;EndNote&gt;&lt;Cite&gt;&lt;Author&gt;Soes&lt;/Author&gt;&lt;Year&gt;2014&lt;/Year&gt;&lt;RecNum&gt;52835&lt;/RecNum&gt;&lt;DisplayText&gt;(Soes 2014)&lt;/DisplayText&gt;&lt;record&gt;&lt;rec-number&gt;52835&lt;/rec-number&gt;&lt;foreign-keys&gt;&lt;key app="EN" db-id="pxwxw0er9zv2fxezxdk5tt5utz5p5vtrwdv0" timestamp="1715235996"&gt;52835&lt;/key&gt;&lt;/foreign-keys&gt;&lt;ref-type name="Journal Articles, Foreign Language"&gt;19&lt;/ref-type&gt;&lt;contributors&gt;&lt;authors&gt;&lt;author&gt;Soes, D.M.&lt;/author&gt;&lt;/authors&gt;&lt;/contributors&gt;&lt;titles&gt;&lt;title&gt;&lt;style face="normal" font="default" size="100%"&gt;A find of &lt;/style&gt;&lt;style face="italic" font="default" size="100%"&gt;Eobania vermiculata&lt;/style&gt;&lt;style face="normal" font="default" size="100%"&gt; in Wageningen&lt;/style&gt;&lt;/title&gt;&lt;secondary-title&gt;Spirula&lt;/secondary-title&gt;&lt;translated-title&gt;&lt;style face="normal" font="default" size="100%"&gt;Een vondst van &lt;/style&gt;&lt;style face="italic" font="default" size="100%"&gt;Eobania vermiculata &lt;/style&gt;&lt;style face="normal" font="default" size="100%"&gt;in Wageningen&lt;/style&gt;&lt;/translated-title&gt;&lt;/titles&gt;&lt;pages&gt;84-85&lt;/pages&gt;&lt;volume&gt;398&lt;/volume&gt;&lt;keywords&gt;&lt;keyword&gt;New record&lt;/keyword&gt;&lt;keyword&gt;Eobania vermiculata&lt;/keyword&gt;&lt;keyword&gt;Netherlands&lt;/keyword&gt;&lt;/keywords&gt;&lt;dates&gt;&lt;year&gt;2014&lt;/year&gt;&lt;/dates&gt;&lt;urls&gt;&lt;related-urls&gt;&lt;url&gt;https://natuurtijdschriften.nl/pub/1024452&lt;/url&gt;&lt;/related-urls&gt;&lt;pdf-urls&gt;&lt;url&gt;file://J:\E Library\Plant Catalogue\S\Soes 2014 EN52835.pdf&lt;/url&gt;&lt;/pdf-urls&gt;&lt;/urls&gt;&lt;custom1&gt;Hitchhiker PRA, KP&lt;/custom1&gt;&lt;language&gt;Dutch&lt;/language&gt;&lt;/record&gt;&lt;/Cite&gt;&lt;/EndNote&gt;</w:instrText>
      </w:r>
      <w:r w:rsidRPr="00261D54">
        <w:fldChar w:fldCharType="separate"/>
      </w:r>
      <w:r w:rsidRPr="00261D54">
        <w:rPr>
          <w:noProof/>
        </w:rPr>
        <w:t>(Soes</w:t>
      </w:r>
      <w:r w:rsidR="005F04B2">
        <w:rPr>
          <w:noProof/>
        </w:rPr>
        <w:t>,</w:t>
      </w:r>
      <w:r w:rsidRPr="00261D54">
        <w:rPr>
          <w:noProof/>
        </w:rPr>
        <w:t xml:space="preserve"> 2014)</w:t>
      </w:r>
      <w:r w:rsidRPr="00261D54">
        <w:fldChar w:fldCharType="end"/>
      </w:r>
      <w:r w:rsidRPr="00261D54">
        <w:t xml:space="preserve">, Qatar </w:t>
      </w:r>
      <w:r w:rsidRPr="00261D54">
        <w:fldChar w:fldCharType="begin"/>
      </w:r>
      <w:r w:rsidRPr="00261D54">
        <w:instrText xml:space="preserve"> ADDIN EN.CITE &lt;EndNote&gt;&lt;Cite&gt;&lt;Author&gt;Al-Khayat&lt;/Author&gt;&lt;Year&gt;2010&lt;/Year&gt;&lt;RecNum&gt;47821&lt;/RecNum&gt;&lt;DisplayText&gt;(Al-Khayat 2010)&lt;/DisplayText&gt;&lt;record&gt;&lt;rec-number&gt;47821&lt;/rec-number&gt;&lt;foreign-keys&gt;&lt;key app="EN" db-id="pxwxw0er9zv2fxezxdk5tt5utz5p5vtrwdv0" timestamp="1663205036"&gt;47821&lt;/key&gt;&lt;/foreign-keys&gt;&lt;ref-type name="Journal Articles"&gt;17&lt;/ref-type&gt;&lt;contributors&gt;&lt;authors&gt;&lt;author&gt;Al-Khayat, J.A.&lt;/author&gt;&lt;/authors&gt;&lt;/contributors&gt;&lt;titles&gt;&lt;title&gt;First record of five terrestrial snails in the State of Qatar&lt;/title&gt;&lt;secondary-title&gt;Turkish Journal of Zoology&lt;/secondary-title&gt;&lt;/titles&gt;&lt;periodical&gt;&lt;full-title&gt;Turkish Journal of Zoology&lt;/full-title&gt;&lt;/periodical&gt;&lt;pages&gt;539-545&lt;/pages&gt;&lt;volume&gt;34&lt;/volume&gt;&lt;number&gt;4&lt;/number&gt;&lt;keywords&gt;&lt;keyword&gt;Terrestrial snails&lt;/keyword&gt;&lt;keyword&gt;first record&lt;/keyword&gt;&lt;keyword&gt;Qatar&lt;/keyword&gt;&lt;/keywords&gt;&lt;dates&gt;&lt;year&gt;2010&lt;/year&gt;&lt;/dates&gt;&lt;isbn&gt;1300-0179&lt;/isbn&gt;&lt;urls&gt;&lt;related-urls&gt;&lt;url&gt;https://dergipark.org.tr/tr/download/article-file/134661&lt;/url&gt;&lt;/related-urls&gt;&lt;pdf-urls&gt;&lt;url&gt;file://J:\E Library\Plant Catalogue\A\Al-khayat 2010 EN47821.pdf&lt;/url&gt;&lt;/pdf-urls&gt;&lt;/urls&gt;&lt;custom1&gt;AH, CBS&lt;/custom1&gt;&lt;/record&gt;&lt;/Cite&gt;&lt;/EndNote&gt;</w:instrText>
      </w:r>
      <w:r w:rsidRPr="00261D54">
        <w:fldChar w:fldCharType="separate"/>
      </w:r>
      <w:r w:rsidRPr="00261D54">
        <w:rPr>
          <w:noProof/>
        </w:rPr>
        <w:t>(Al-Khayat</w:t>
      </w:r>
      <w:r w:rsidR="005F04B2">
        <w:rPr>
          <w:noProof/>
        </w:rPr>
        <w:t>,</w:t>
      </w:r>
      <w:r w:rsidRPr="00261D54">
        <w:rPr>
          <w:noProof/>
        </w:rPr>
        <w:t xml:space="preserve"> 2010)</w:t>
      </w:r>
      <w:r w:rsidRPr="00261D54">
        <w:fldChar w:fldCharType="end"/>
      </w:r>
      <w:r w:rsidRPr="00261D54">
        <w:t xml:space="preserve">, Romania </w:t>
      </w:r>
      <w:r w:rsidRPr="00261D54">
        <w:fldChar w:fldCharType="begin"/>
      </w:r>
      <w:r w:rsidRPr="00261D54">
        <w:instrText xml:space="preserve"> ADDIN EN.CITE &lt;EndNote&gt;&lt;Cite&gt;&lt;Author&gt;Grigore&lt;/Author&gt;&lt;Year&gt;2021&lt;/Year&gt;&lt;RecNum&gt;47831&lt;/RecNum&gt;&lt;DisplayText&gt;(Grigore 2021)&lt;/DisplayText&gt;&lt;record&gt;&lt;rec-number&gt;47831&lt;/rec-number&gt;&lt;foreign-keys&gt;&lt;key app="EN" db-id="pxwxw0er9zv2fxezxdk5tt5utz5p5vtrwdv0" timestamp="1663205037"&gt;47831&lt;/key&gt;&lt;/foreign-keys&gt;&lt;ref-type name="Journal Articles"&gt;17&lt;/ref-type&gt;&lt;contributors&gt;&lt;authors&gt;&lt;author&gt;Grigore, S.&lt;/author&gt;&lt;/authors&gt;&lt;/contributors&gt;&lt;titles&gt;&lt;title&gt;&lt;style face="normal" font="default" size="100%"&gt;First record of &lt;/style&gt;&lt;style face="italic" font="default" size="100%"&gt;Eobania vermiculata&lt;/style&gt;&lt;style face="normal" font="default" size="100%"&gt; (O.F. Müller, 1774) (Gastropoda: Eupulmonata: Helicidae) in Romania&lt;/style&gt;&lt;/title&gt;&lt;secondary-title&gt;Folia Malacologica&lt;/secondary-title&gt;&lt;/titles&gt;&lt;periodical&gt;&lt;full-title&gt;Folia Malacologica&lt;/full-title&gt;&lt;/periodical&gt;&lt;pages&gt;51-53&lt;/pages&gt;&lt;volume&gt;29&lt;/volume&gt;&lt;number&gt;1&lt;/number&gt;&lt;keywords&gt;&lt;keyword&gt;Eobania vermiculata&lt;/keyword&gt;&lt;keyword&gt;Alien species&lt;/keyword&gt;&lt;keyword&gt;land snails&lt;/keyword&gt;&lt;keyword&gt;anthropochory&lt;/keyword&gt;&lt;/keywords&gt;&lt;dates&gt;&lt;year&gt;2021&lt;/year&gt;&lt;/dates&gt;&lt;isbn&gt;1506-7629&lt;/isbn&gt;&lt;urls&gt;&lt;related-urls&gt;&lt;url&gt;https://www.foliamalacologica.com/First-record-of-Eobania-vermiculata-O-F-Muller-1774-Gastropoda-Eupulmonata-Helicidae,134340,0,2.html&lt;/url&gt;&lt;/related-urls&gt;&lt;pdf-urls&gt;&lt;url&gt;file://J:\E Library\Plant Catalogue\G\Grigore 2021 EN47831.pdf&lt;/url&gt;&lt;/pdf-urls&gt;&lt;/urls&gt;&lt;custom1&gt;AH, CBS&lt;/custom1&gt;&lt;electronic-resource-num&gt;https://doi.org/10.12657/folmal.029.003&lt;/electronic-resource-num&gt;&lt;/record&gt;&lt;/Cite&gt;&lt;/EndNote&gt;</w:instrText>
      </w:r>
      <w:r w:rsidRPr="00261D54">
        <w:fldChar w:fldCharType="separate"/>
      </w:r>
      <w:r w:rsidRPr="00261D54">
        <w:rPr>
          <w:noProof/>
        </w:rPr>
        <w:t>(Grigore</w:t>
      </w:r>
      <w:r w:rsidR="005F04B2">
        <w:rPr>
          <w:noProof/>
        </w:rPr>
        <w:t>,</w:t>
      </w:r>
      <w:r w:rsidRPr="00261D54">
        <w:rPr>
          <w:noProof/>
        </w:rPr>
        <w:t xml:space="preserve"> 2021)</w:t>
      </w:r>
      <w:r w:rsidRPr="00261D54">
        <w:fldChar w:fldCharType="end"/>
      </w:r>
      <w:r w:rsidRPr="00261D54">
        <w:t xml:space="preserve">, </w:t>
      </w:r>
      <w:r w:rsidR="00D01821">
        <w:t xml:space="preserve">the </w:t>
      </w:r>
      <w:r w:rsidRPr="00261D54">
        <w:t>Russia</w:t>
      </w:r>
      <w:r w:rsidR="00D01821">
        <w:t>n Federation</w:t>
      </w:r>
      <w:r w:rsidRPr="00261D54">
        <w:t xml:space="preserve"> </w:t>
      </w:r>
      <w:r w:rsidRPr="00261D54">
        <w:fldChar w:fldCharType="begin"/>
      </w:r>
      <w:r w:rsidRPr="00261D54">
        <w:instrText xml:space="preserve"> ADDIN EN.CITE &lt;EndNote&gt;&lt;Cite&gt;&lt;Author&gt;Egorov&lt;/Author&gt;&lt;Year&gt;2008&lt;/Year&gt;&lt;RecNum&gt;52755&lt;/RecNum&gt;&lt;DisplayText&gt;(Egorov 2008)&lt;/DisplayText&gt;&lt;record&gt;&lt;rec-number&gt;52755&lt;/rec-number&gt;&lt;foreign-keys&gt;&lt;key app="EN" db-id="pxwxw0er9zv2fxezxdk5tt5utz5p5vtrwdv0" timestamp="1715150048"&gt;52755&lt;/key&gt;&lt;/foreign-keys&gt;&lt;ref-type name="Books"&gt;6&lt;/ref-type&gt;&lt;contributors&gt;&lt;authors&gt;&lt;author&gt;Egorov, R.&lt;/author&gt;&lt;/authors&gt;&lt;/contributors&gt;&lt;titles&gt;&lt;title&gt;Treasure of Russian Shells: illustrated catalogue of the recent terrestrial molluscs of Russia and adjacent regions&lt;/title&gt;&lt;/titles&gt;&lt;pages&gt;1-180&lt;/pages&gt;&lt;keywords&gt;&lt;keyword&gt;Gastropoda&lt;/keyword&gt;&lt;keyword&gt;Russia&lt;/keyword&gt;&lt;/keywords&gt;&lt;dates&gt;&lt;year&gt;2008&lt;/year&gt;&lt;/dates&gt;&lt;pub-location&gt;Moscow&lt;/pub-location&gt;&lt;publisher&gt;Supplement 5, Colus&lt;/publisher&gt;&lt;isbn&gt;1025-2517&lt;/isbn&gt;&lt;urls&gt;&lt;pdf-urls&gt;&lt;url&gt;file://J:\E Library\Plant Catalogue\E\Egorov 2008 EN52755.pdf&lt;/url&gt;&lt;/pdf-urls&gt;&lt;/urls&gt;&lt;custom1&gt;HH PRA, KP&lt;/custom1&gt;&lt;/record&gt;&lt;/Cite&gt;&lt;/EndNote&gt;</w:instrText>
      </w:r>
      <w:r w:rsidRPr="00261D54">
        <w:fldChar w:fldCharType="separate"/>
      </w:r>
      <w:r w:rsidRPr="00261D54">
        <w:rPr>
          <w:noProof/>
        </w:rPr>
        <w:t>(Egorov</w:t>
      </w:r>
      <w:r w:rsidR="005F04B2">
        <w:rPr>
          <w:noProof/>
        </w:rPr>
        <w:t>,</w:t>
      </w:r>
      <w:r w:rsidRPr="00261D54">
        <w:rPr>
          <w:noProof/>
        </w:rPr>
        <w:t xml:space="preserve"> 2008)</w:t>
      </w:r>
      <w:r w:rsidRPr="00261D54">
        <w:fldChar w:fldCharType="end"/>
      </w:r>
      <w:r w:rsidRPr="00261D54">
        <w:t xml:space="preserve">, Saudi Arabia </w:t>
      </w:r>
      <w:r w:rsidRPr="00261D54">
        <w:fldChar w:fldCharType="begin">
          <w:fldData xml:space="preserve">PEVuZE5vdGU+PENpdGU+PEF1dGhvcj5EZXNvdWt5PC9BdXRob3I+PFllYXI+MjAxMjwvWWVhcj48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</w:fldData>
        </w:fldChar>
      </w:r>
      <w:r w:rsidRPr="00261D54">
        <w:instrText xml:space="preserve"> ADDIN EN.CITE </w:instrText>
      </w:r>
      <w:r w:rsidRPr="00261D54">
        <w:fldChar w:fldCharType="begin">
          <w:fldData xml:space="preserve">PEVuZE5vdGU+PENpdGU+PEF1dGhvcj5EZXNvdWt5PC9BdXRob3I+PFllYXI+MjAxMjwvWWVhcj48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</w:fldData>
        </w:fldChar>
      </w:r>
      <w:r w:rsidRPr="00261D54">
        <w:instrText xml:space="preserve"> ADDIN EN.CITE.DATA </w:instrText>
      </w:r>
      <w:r w:rsidRPr="00261D54">
        <w:fldChar w:fldCharType="end"/>
      </w:r>
      <w:r w:rsidRPr="00261D54">
        <w:fldChar w:fldCharType="separate"/>
      </w:r>
      <w:r w:rsidRPr="00261D54">
        <w:rPr>
          <w:noProof/>
        </w:rPr>
        <w:t>(Desouky</w:t>
      </w:r>
      <w:r w:rsidR="00184A16">
        <w:rPr>
          <w:noProof/>
        </w:rPr>
        <w:t xml:space="preserve"> and </w:t>
      </w:r>
      <w:r w:rsidRPr="00261D54">
        <w:rPr>
          <w:noProof/>
        </w:rPr>
        <w:t>Busais</w:t>
      </w:r>
      <w:r w:rsidR="005F04B2">
        <w:rPr>
          <w:noProof/>
        </w:rPr>
        <w:t>,</w:t>
      </w:r>
      <w:r w:rsidRPr="00261D54">
        <w:rPr>
          <w:noProof/>
        </w:rPr>
        <w:t xml:space="preserve"> 2012; El-Wakil, Banaja</w:t>
      </w:r>
      <w:r w:rsidR="00184A16">
        <w:rPr>
          <w:noProof/>
        </w:rPr>
        <w:t xml:space="preserve"> and </w:t>
      </w:r>
      <w:r w:rsidRPr="00261D54">
        <w:rPr>
          <w:noProof/>
        </w:rPr>
        <w:t>Amer</w:t>
      </w:r>
      <w:r w:rsidR="005F04B2">
        <w:rPr>
          <w:noProof/>
        </w:rPr>
        <w:t>,</w:t>
      </w:r>
      <w:r w:rsidRPr="00261D54">
        <w:rPr>
          <w:noProof/>
        </w:rPr>
        <w:t xml:space="preserve"> 2011)</w:t>
      </w:r>
      <w:r w:rsidRPr="00261D54">
        <w:fldChar w:fldCharType="end"/>
      </w:r>
      <w:r w:rsidRPr="00261D54">
        <w:t xml:space="preserve">, Slovakia </w:t>
      </w:r>
      <w:r w:rsidRPr="00261D54">
        <w:fldChar w:fldCharType="begin"/>
      </w:r>
      <w:r w:rsidRPr="00261D54">
        <w:instrText xml:space="preserve"> ADDIN EN.CITE &lt;EndNote&gt;&lt;Cite&gt;&lt;Author&gt;Páll-Gergely&lt;/Author&gt;&lt;Year&gt;2020&lt;/Year&gt;&lt;RecNum&gt;47837&lt;/RecNum&gt;&lt;DisplayText&gt;(Páll-Gergely, Fehér &amp;amp; Čejka 2020)&lt;/DisplayText&gt;&lt;record&gt;&lt;rec-number&gt;47837&lt;/rec-number&gt;&lt;foreign-keys&gt;&lt;key app="EN" db-id="pxwxw0er9zv2fxezxdk5tt5utz5p5vtrwdv0" timestamp="1663205037"&gt;47837&lt;/key&gt;&lt;/foreign-keys&gt;&lt;ref-type name="Journal Articles"&gt;17&lt;/ref-type&gt;&lt;contributors&gt;&lt;authors&gt;&lt;author&gt;Páll-Gergely, B.&lt;/author&gt;&lt;author&gt;Fehér, Z.&lt;/author&gt;&lt;author&gt;&lt;style face="normal" font="default" charset="238" size="100%"&gt;Čejka, T.&lt;/style&gt;&lt;/author&gt;&lt;/authors&gt;&lt;/contributors&gt;&lt;titles&gt;&lt;title&gt;&lt;style face="normal" font="default" size="100%"&gt;New records of the Mediterranean land snail &lt;/style&gt;&lt;style face="italic" font="default" size="100%"&gt;Massylaea vermiculata&lt;/style&gt;&lt;style face="normal" font="default" size="100%"&gt; (OF Müller, 1774) in Hungary and Slovakia&lt;/style&gt;&lt;/title&gt;&lt;secondary-title&gt;Folia Malacologica&lt;/secondary-title&gt;&lt;/titles&gt;&lt;periodical&gt;&lt;full-title&gt;Folia Malacologica&lt;/full-title&gt;&lt;/periodical&gt;&lt;pages&gt;337-341&lt;/pages&gt;&lt;volume&gt;28&lt;/volume&gt;&lt;number&gt;4&lt;/number&gt;&lt;keywords&gt;&lt;keyword&gt;Alien species&lt;/keyword&gt;&lt;keyword&gt;introduced species&lt;/keyword&gt;&lt;keyword&gt;non-indigenous species&lt;/keyword&gt;&lt;keyword&gt;overwintering&lt;/keyword&gt;&lt;/keywords&gt;&lt;dates&gt;&lt;year&gt;2020&lt;/year&gt;&lt;/dates&gt;&lt;isbn&gt;1506-7629&lt;/isbn&gt;&lt;urls&gt;&lt;related-urls&gt;&lt;url&gt;http://real.mtak.hu/118081/1/66_Pall-Gergelyetal.2020Massylaeavermiculata.pdf&lt;/url&gt;&lt;/related-urls&gt;&lt;pdf-urls&gt;&lt;url&gt;file://J:\E Library\Plant Catalogue\P\Pall-Gergely et al 2020 EN47837.pdf&lt;/url&gt;&lt;/pdf-urls&gt;&lt;/urls&gt;&lt;custom1&gt;AHG, CBS&lt;/custom1&gt;&lt;electronic-resource-num&gt;https://doi.org/10.12657/folmal.028.021&lt;/electronic-resource-num&gt;&lt;/record&gt;&lt;/Cite&gt;&lt;/EndNote&gt;</w:instrText>
      </w:r>
      <w:r w:rsidRPr="00261D54">
        <w:fldChar w:fldCharType="separate"/>
      </w:r>
      <w:r w:rsidRPr="00261D54">
        <w:rPr>
          <w:noProof/>
        </w:rPr>
        <w:t>(Páll-Gergely, Fehér</w:t>
      </w:r>
      <w:r w:rsidR="00184A16">
        <w:rPr>
          <w:noProof/>
        </w:rPr>
        <w:t xml:space="preserve"> and </w:t>
      </w:r>
      <w:r w:rsidRPr="00261D54">
        <w:rPr>
          <w:noProof/>
        </w:rPr>
        <w:t>Čejka</w:t>
      </w:r>
      <w:r w:rsidR="005F04B2">
        <w:rPr>
          <w:noProof/>
        </w:rPr>
        <w:t>,</w:t>
      </w:r>
      <w:r w:rsidRPr="00261D54">
        <w:rPr>
          <w:noProof/>
        </w:rPr>
        <w:t xml:space="preserve"> 2020)</w:t>
      </w:r>
      <w:r w:rsidRPr="00261D54">
        <w:fldChar w:fldCharType="end"/>
      </w:r>
      <w:r w:rsidRPr="00261D54">
        <w:t xml:space="preserve">, South Africa </w:t>
      </w:r>
      <w:r w:rsidRPr="00261D54">
        <w:fldChar w:fldCharType="begin"/>
      </w:r>
      <w:r w:rsidRPr="00261D54">
        <w:instrText xml:space="preserve"> ADDIN EN.CITE &lt;EndNote&gt;&lt;Cite&gt;&lt;Author&gt;Herbert&lt;/Author&gt;&lt;Year&gt;2010&lt;/Year&gt;&lt;RecNum&gt;41333&lt;/RecNum&gt;&lt;DisplayText&gt;(Herbert 2010)&lt;/DisplayText&gt;&lt;record&gt;&lt;rec-number&gt;41333&lt;/rec-number&gt;&lt;foreign-keys&gt;&lt;key app="EN" db-id="pxwxw0er9zv2fxezxdk5tt5utz5p5vtrwdv0" timestamp="1607395512"&gt;41333&lt;/key&gt;&lt;/foreign-keys&gt;&lt;ref-type name="Reports"&gt;27&lt;/ref-type&gt;&lt;contributors&gt;&lt;authors&gt;&lt;author&gt;Herbert, D.G.&lt;/author&gt;&lt;/authors&gt;&lt;/contributors&gt;&lt;titles&gt;&lt;title&gt;The introduced terrestrial mollusca of South Africa&lt;/title&gt;&lt;/titles&gt;&lt;pages&gt;1-117&lt;/pages&gt;&lt;number&gt;SANBI Biodiversity Series 15&lt;/number&gt;&lt;keywords&gt;&lt;keyword&gt;alien&lt;/keyword&gt;&lt;keyword&gt;terrestrial mollusc fauna&lt;/keyword&gt;&lt;keyword&gt;South Africa&lt;/keyword&gt;&lt;keyword&gt;invasive&lt;/keyword&gt;&lt;/keywords&gt;&lt;dates&gt;&lt;year&gt;2010&lt;/year&gt;&lt;/dates&gt;&lt;pub-location&gt;Pretoria&lt;/pub-location&gt;&lt;publisher&gt;South Africa National Biodiversity Institute&lt;/publisher&gt;&lt;urls&gt;&lt;pdf-urls&gt;&lt;url&gt;file://J:\E Library\Plant Catalogue\H\Herbert 2010 EN41333.pdf&lt;/url&gt;&lt;/pdf-urls&gt;&lt;/urls&gt;&lt;custom1&gt;Snail TAP KP&lt;/custom1&gt;&lt;/record&gt;&lt;/Cite&gt;&lt;/EndNote&gt;</w:instrText>
      </w:r>
      <w:r w:rsidRPr="00261D54">
        <w:fldChar w:fldCharType="separate"/>
      </w:r>
      <w:r w:rsidRPr="00261D54">
        <w:rPr>
          <w:noProof/>
        </w:rPr>
        <w:t>(Herbert</w:t>
      </w:r>
      <w:r w:rsidR="005F04B2">
        <w:rPr>
          <w:noProof/>
        </w:rPr>
        <w:t>,</w:t>
      </w:r>
      <w:r w:rsidRPr="00261D54">
        <w:rPr>
          <w:noProof/>
        </w:rPr>
        <w:t xml:space="preserve"> 2010)</w:t>
      </w:r>
      <w:r w:rsidRPr="00261D54">
        <w:fldChar w:fldCharType="end"/>
      </w:r>
      <w:r w:rsidRPr="00261D54">
        <w:t xml:space="preserve"> and the United States </w:t>
      </w:r>
      <w:r w:rsidRPr="00261D54">
        <w:fldChar w:fldCharType="begin"/>
      </w:r>
      <w:r w:rsidRPr="00261D54">
        <w:instrText xml:space="preserve"> ADDIN EN.CITE &lt;EndNote&gt;&lt;Cite&gt;&lt;Author&gt;Puizina&lt;/Author&gt;&lt;Year&gt;2013&lt;/Year&gt;&lt;RecNum&gt;47839&lt;/RecNum&gt;&lt;DisplayText&gt;(Puizina et al. 2013)&lt;/DisplayText&gt;&lt;record&gt;&lt;rec-number&gt;47839&lt;/rec-number&gt;&lt;foreign-keys&gt;&lt;key app="EN" db-id="pxwxw0er9zv2fxezxdk5tt5utz5p5vtrwdv0" timestamp="1663205037"&gt;47839&lt;/key&gt;&lt;/foreign-keys&gt;&lt;ref-type name="Journal Articles"&gt;17&lt;/ref-type&gt;&lt;contributors&gt;&lt;authors&gt;&lt;author&gt;Puizina, J.&lt;/author&gt;&lt;author&gt;Fredotović, Ž.&lt;/author&gt;&lt;author&gt;Šamanić, I.&lt;/author&gt;&lt;author&gt;Šušnjara, T.&lt;/author&gt;&lt;author&gt;Kekez, L.&lt;/author&gt;&lt;author&gt;Cukrov, D.&lt;/author&gt;&lt;author&gt;Pleslić, G.&lt;/author&gt;&lt;/authors&gt;&lt;/contributors&gt;&lt;titles&gt;&lt;title&gt;&lt;style face="normal" font="default" size="100%"&gt;Phylogeography of the land snail &lt;/style&gt;&lt;style face="italic" font="default" size="100%"&gt;Eobania vermiculata&lt;/style&gt;&lt;style face="normal" font="default" size="100%"&gt; (OF Müller, 1774) (Gastropoda: Pulmonata) along the Croatian coast and islands&lt;/style&gt;&lt;/title&gt;&lt;secondary-title&gt;Journal of Entomology and Zoology Studies&lt;/secondary-title&gt;&lt;/titles&gt;&lt;periodical&gt;&lt;full-title&gt;Journal of Entomology and Zoology Studies&lt;/full-title&gt;&lt;/periodical&gt;&lt;pages&gt;23-31&lt;/pages&gt;&lt;volume&gt;1&lt;/volume&gt;&lt;number&gt;4&lt;/number&gt;&lt;keywords&gt;&lt;keyword&gt;Eobania vermiculata&lt;/keyword&gt;&lt;keyword&gt;gastropoda&lt;/keyword&gt;&lt;keyword&gt;snails&lt;/keyword&gt;&lt;keyword&gt;Phylogeography&lt;/keyword&gt;&lt;keyword&gt;molecular phylogeny&lt;/keyword&gt;&lt;keyword&gt;16s rRNA&lt;/keyword&gt;&lt;keyword&gt;COI&lt;/keyword&gt;&lt;/keywords&gt;&lt;dates&gt;&lt;year&gt;2013&lt;/year&gt;&lt;/dates&gt;&lt;isbn&gt;2320 7078&lt;/isbn&gt;&lt;urls&gt;&lt;related-urls&gt;&lt;url&gt;https://www.researchgate.net/publication/263514987_Phylogeography_of_the_Land_Snail_Eobania_vermiculata_OF_Muller_1774_Gastropoda_Pulmonata_along_the_Croatian_Coast_and_Islands&lt;/url&gt;&lt;/related-urls&gt;&lt;pdf-urls&gt;&lt;url&gt;file://J:\E Library\Plant Catalogue\P\Puizina et al 2013 EN47839.pdf&lt;/url&gt;&lt;/pdf-urls&gt;&lt;/urls&gt;&lt;custom1&gt;AH, CBS&lt;/custom1&gt;&lt;/record&gt;&lt;/Cite&gt;&lt;/EndNote&gt;</w:instrText>
      </w:r>
      <w:r w:rsidRPr="00261D54">
        <w:fldChar w:fldCharType="separate"/>
      </w:r>
      <w:r w:rsidRPr="00261D54">
        <w:rPr>
          <w:noProof/>
        </w:rPr>
        <w:t>(Puizina</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A specimen has been identified from the United Kingdom </w:t>
      </w:r>
      <w:r w:rsidRPr="00261D54">
        <w:fldChar w:fldCharType="begin"/>
      </w:r>
      <w:r w:rsidRPr="00261D54">
        <w:instrText xml:space="preserve"> ADDIN EN.CITE &lt;EndNote&gt;&lt;Cite&gt;&lt;Author&gt;Notton&lt;/Author&gt;&lt;Year&gt;2006&lt;/Year&gt;&lt;RecNum&gt;52819&lt;/RecNum&gt;&lt;DisplayText&gt;(Notton 2006)&lt;/DisplayText&gt;&lt;record&gt;&lt;rec-number&gt;52819&lt;/rec-number&gt;&lt;foreign-keys&gt;&lt;key app="EN" db-id="pxwxw0er9zv2fxezxdk5tt5utz5p5vtrwdv0" timestamp="1715235441"&gt;52819&lt;/key&gt;&lt;/foreign-keys&gt;&lt;ref-type name="Journal Articles"&gt;17&lt;/ref-type&gt;&lt;contributors&gt;&lt;authors&gt;&lt;author&gt;Notton, D.&lt;/author&gt;&lt;/authors&gt;&lt;/contributors&gt;&lt;titles&gt;&lt;title&gt;&lt;style face="italic" font="default" size="100%"&gt;Eobania vermiculata&lt;/style&gt;&lt;style face="normal" font="default" size="100%"&gt; in the UK&lt;/style&gt;&lt;/title&gt;&lt;secondary-title&gt;Mollusc World&lt;/secondary-title&gt;&lt;/titles&gt;&lt;periodical&gt;&lt;full-title&gt;Mollusc World&lt;/full-title&gt;&lt;/periodical&gt;&lt;pages&gt;6&lt;/pages&gt;&lt;volume&gt;11&lt;/volume&gt;&lt;keywords&gt;&lt;keyword&gt;Eobania vermiculata&lt;/keyword&gt;&lt;keyword&gt;United Kingdom&lt;/keyword&gt;&lt;/keywords&gt;&lt;dates&gt;&lt;year&gt;2006&lt;/year&gt;&lt;/dates&gt;&lt;publisher&gt;Conchological Society of Great Britain &amp;amp; Ireland&lt;/publisher&gt;&lt;isbn&gt;1740-1070&lt;/isbn&gt;&lt;urls&gt;&lt;related-urls&gt;&lt;url&gt;https://conchsoc.org/product/35&lt;/url&gt;&lt;/related-urls&gt;&lt;pdf-urls&gt;&lt;url&gt;file://J:\E Library\Plant Catalogue\N\Notton 2006 EN52819.pdf&lt;/url&gt;&lt;/pdf-urls&gt;&lt;/urls&gt;&lt;custom1&gt;HH PRA, KP&lt;/custom1&gt;&lt;/record&gt;&lt;/Cite&gt;&lt;/EndNote&gt;</w:instrText>
      </w:r>
      <w:r w:rsidRPr="00261D54">
        <w:fldChar w:fldCharType="separate"/>
      </w:r>
      <w:r w:rsidRPr="00261D54">
        <w:rPr>
          <w:noProof/>
        </w:rPr>
        <w:t>(Notton</w:t>
      </w:r>
      <w:r w:rsidR="005F04B2">
        <w:rPr>
          <w:noProof/>
        </w:rPr>
        <w:t>,</w:t>
      </w:r>
      <w:r w:rsidRPr="00261D54">
        <w:rPr>
          <w:noProof/>
        </w:rPr>
        <w:t xml:space="preserve"> 2006)</w:t>
      </w:r>
      <w:r w:rsidRPr="00261D54">
        <w:fldChar w:fldCharType="end"/>
      </w:r>
      <w:r w:rsidRPr="00261D54">
        <w:t>.</w:t>
      </w:r>
    </w:p>
    <w:p w14:paraId="0F0E1F1F" w14:textId="76CFCA7F" w:rsidR="00FC3F06" w:rsidRPr="00261D54" w:rsidRDefault="00FC3F06" w:rsidP="00FC3F06">
      <w:proofErr w:type="spellStart"/>
      <w:r w:rsidRPr="00261D54">
        <w:rPr>
          <w:i/>
          <w:iCs/>
        </w:rPr>
        <w:t>Massylaea</w:t>
      </w:r>
      <w:proofErr w:type="spellEnd"/>
      <w:r w:rsidRPr="00261D54">
        <w:t> spp. (which includes</w:t>
      </w:r>
      <w:r w:rsidRPr="00261D54">
        <w:rPr>
          <w:i/>
          <w:iCs/>
        </w:rPr>
        <w:t xml:space="preserve"> E.</w:t>
      </w:r>
      <w:r w:rsidR="009A1206">
        <w:rPr>
          <w:i/>
          <w:iCs/>
        </w:rPr>
        <w:t> </w:t>
      </w:r>
      <w:proofErr w:type="spellStart"/>
      <w:r w:rsidRPr="00261D54">
        <w:rPr>
          <w:i/>
          <w:iCs/>
        </w:rPr>
        <w:t>vermiculata</w:t>
      </w:r>
      <w:proofErr w:type="spellEnd"/>
      <w:r w:rsidRPr="00261D54">
        <w:t xml:space="preserve">) are listed as a National Priority Plant Pest for Australia. There are historic reports of isolated/local populations of </w:t>
      </w:r>
      <w:r w:rsidRPr="00261D54">
        <w:rPr>
          <w:i/>
          <w:iCs/>
        </w:rPr>
        <w:t>E.</w:t>
      </w:r>
      <w:r w:rsidR="009A1206">
        <w:rPr>
          <w:i/>
          <w:iCs/>
        </w:rPr>
        <w:t> </w:t>
      </w:r>
      <w:proofErr w:type="spellStart"/>
      <w:r w:rsidRPr="00261D54">
        <w:rPr>
          <w:i/>
          <w:iCs/>
        </w:rPr>
        <w:t>vermiculata</w:t>
      </w:r>
      <w:proofErr w:type="spellEnd"/>
      <w:r w:rsidRPr="00261D54">
        <w:t xml:space="preserve"> in NSW, SA and Tasmania, however these are considered now extinct </w:t>
      </w:r>
      <w:r w:rsidRPr="00261D54">
        <w:fldChar w:fldCharType="begin">
          <w:fldData xml:space="preserve">PEVuZE5vdGU+PENpdGU+PEF1dGhvcj5CbGFja2V0PC9BdXRob3I+PFllYXI+MjAxNjwvWWVhcj48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=
</w:fldData>
        </w:fldChar>
      </w:r>
      <w:r w:rsidRPr="00261D54">
        <w:instrText xml:space="preserve"> ADDIN EN.CITE </w:instrText>
      </w:r>
      <w:r w:rsidRPr="00261D54">
        <w:fldChar w:fldCharType="begin">
          <w:fldData xml:space="preserve">PEVuZE5vdGU+PENpdGU+PEF1dGhvcj5CbGFja2V0PC9BdXRob3I+PFllYXI+MjAxNjwvWWVhcj48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=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 Smith</w:t>
      </w:r>
      <w:r w:rsidR="0025309A">
        <w:rPr>
          <w:noProof/>
        </w:rPr>
        <w:t>,</w:t>
      </w:r>
      <w:r w:rsidRPr="00261D54">
        <w:rPr>
          <w:noProof/>
        </w:rPr>
        <w:t xml:space="preserve"> 1992)</w:t>
      </w:r>
      <w:r w:rsidRPr="00261D54">
        <w:fldChar w:fldCharType="end"/>
      </w:r>
      <w:r w:rsidRPr="00261D54">
        <w:t xml:space="preserve">. The Victorian and South Australian state governments are currently undertaking isolated, local eradication programs for </w:t>
      </w:r>
      <w:r w:rsidRPr="00261D54">
        <w:rPr>
          <w:i/>
          <w:iCs/>
        </w:rPr>
        <w:t>E.</w:t>
      </w:r>
      <w:r w:rsidR="009A1206">
        <w:t> </w:t>
      </w:r>
      <w:proofErr w:type="spellStart"/>
      <w:r w:rsidRPr="00261D54">
        <w:rPr>
          <w:i/>
          <w:iCs/>
        </w:rPr>
        <w:t>vermiculata</w:t>
      </w:r>
      <w:proofErr w:type="spellEnd"/>
      <w:r w:rsidRPr="00261D54">
        <w:t>, following separate near border detections in 2017 and 2022 respectively.</w:t>
      </w:r>
    </w:p>
    <w:p w14:paraId="2BCC99F1" w14:textId="2458CA72" w:rsidR="00FC3F06" w:rsidRPr="00261D54" w:rsidRDefault="00FC3F06" w:rsidP="00FC3F06">
      <w:proofErr w:type="spellStart"/>
      <w:r w:rsidRPr="00261D54">
        <w:rPr>
          <w:i/>
          <w:iCs/>
        </w:rPr>
        <w:lastRenderedPageBreak/>
        <w:t>Eobania</w:t>
      </w:r>
      <w:proofErr w:type="spellEnd"/>
      <w:r w:rsidR="009A1206">
        <w:rPr>
          <w:i/>
        </w:rPr>
        <w:t> </w:t>
      </w:r>
      <w:proofErr w:type="spellStart"/>
      <w:r w:rsidRPr="00261D54">
        <w:rPr>
          <w:i/>
        </w:rPr>
        <w:t>vermiculata</w:t>
      </w:r>
      <w:proofErr w:type="spellEnd"/>
      <w:r w:rsidRPr="00261D54">
        <w:t xml:space="preserve"> is intercepted by the department at the border on non-commodity goods (e.g. new and used vehicles, machinery and break</w:t>
      </w:r>
      <w:r w:rsidR="005A5550">
        <w:t>-</w:t>
      </w:r>
      <w:r w:rsidRPr="00261D54">
        <w:t>bulk cargo) and shipping containers. It is considered a hitchhiker pest due to its frequent association with non-plant pathways, and ability to survive the extended journey to Australia.</w:t>
      </w:r>
    </w:p>
    <w:p w14:paraId="633A766F" w14:textId="1C9850B7" w:rsidR="00FC3F06" w:rsidRPr="00261D54" w:rsidRDefault="00FC3F06" w:rsidP="00FC3F06">
      <w:r w:rsidRPr="00261D54">
        <w:t>Internationally, between 1993</w:t>
      </w:r>
      <w:r w:rsidR="00936943">
        <w:t>–</w:t>
      </w:r>
      <w:r w:rsidRPr="00261D54">
        <w:t xml:space="preserve">1998, </w:t>
      </w:r>
      <w:r w:rsidRPr="00261D54">
        <w:rPr>
          <w:i/>
          <w:iCs/>
        </w:rPr>
        <w:t>E.</w:t>
      </w:r>
      <w:r w:rsidR="00846653">
        <w:rPr>
          <w:i/>
          <w:iCs/>
        </w:rPr>
        <w:t> </w:t>
      </w:r>
      <w:proofErr w:type="spellStart"/>
      <w:r w:rsidRPr="00261D54">
        <w:rPr>
          <w:i/>
          <w:iCs/>
        </w:rPr>
        <w:t>vermiculata</w:t>
      </w:r>
      <w:proofErr w:type="spellEnd"/>
      <w:r w:rsidRPr="00261D54">
        <w:t xml:space="preserve"> made up approximately 5% of gastropods intercepted by the United States Department of Agriculture </w:t>
      </w:r>
      <w:r w:rsidRPr="00261D54">
        <w:fldChar w:fldCharType="begin"/>
      </w:r>
      <w:r w:rsidRPr="00261D54">
        <w:instrText xml:space="preserve"> ADDIN EN.CITE &lt;EndNote&gt;&lt;Cite&gt;&lt;Author&gt;Robinson&lt;/Author&gt;&lt;Year&gt;1999&lt;/Year&gt;&lt;RecNum&gt;52826&lt;/RecNum&gt;&lt;DisplayText&gt;(Robinson 1999)&lt;/DisplayText&gt;&lt;record&gt;&lt;rec-number&gt;52826&lt;/rec-number&gt;&lt;foreign-keys&gt;&lt;key app="EN" db-id="pxwxw0er9zv2fxezxdk5tt5utz5p5vtrwdv0" timestamp="1715235442"&gt;52826&lt;/key&gt;&lt;/foreign-keys&gt;&lt;ref-type name="Journal Articles"&gt;17&lt;/ref-type&gt;&lt;contributors&gt;&lt;authors&gt;&lt;author&gt;Robinson, D.G.&lt;/author&gt;&lt;/authors&gt;&lt;/contributors&gt;&lt;titles&gt;&lt;title&gt;Alien invasions: the effects of the global economy on non-marine gastropod introductions into the United States&lt;/title&gt;&lt;secondary-title&gt;Malacologia&lt;/secondary-title&gt;&lt;/titles&gt;&lt;periodical&gt;&lt;full-title&gt;Malacologia&lt;/full-title&gt;&lt;/periodical&gt;&lt;pages&gt;413-438&lt;/pages&gt;&lt;volume&gt;41&lt;/volume&gt;&lt;number&gt;2&lt;/number&gt;&lt;keywords&gt;&lt;keyword&gt;travelling species&lt;/keyword&gt;&lt;keyword&gt;hitchhiker&lt;/keyword&gt;&lt;keyword&gt;invasive&lt;/keyword&gt;&lt;keyword&gt;terrestrial snails&lt;/keyword&gt;&lt;keyword&gt;aquatic snails&lt;/keyword&gt;&lt;keyword&gt;slugs&lt;/keyword&gt;&lt;keyword&gt;introduced&lt;/keyword&gt;&lt;/keywords&gt;&lt;dates&gt;&lt;year&gt;1999&lt;/year&gt;&lt;/dates&gt;&lt;urls&gt;&lt;related-urls&gt;&lt;url&gt;https://www.researchgate.net/publication/267212493_Alien_invasions_The_effects_of_the_global_economy_on_non-marine_gastropod_introductions_into_the_United_States&lt;/url&gt;&lt;/related-urls&gt;&lt;pdf-urls&gt;&lt;url&gt;file://J:\E Library\Plant Catalogue\R\Robinson 1999 EN52826.pdf&lt;/url&gt;&lt;/pdf-urls&gt;&lt;/urls&gt;&lt;custom1&gt;Hitchhiker PRA, KP&lt;/custom1&gt;&lt;/record&gt;&lt;/Cite&gt;&lt;/EndNote&gt;</w:instrText>
      </w:r>
      <w:r w:rsidRPr="00261D54">
        <w:fldChar w:fldCharType="separate"/>
      </w:r>
      <w:r w:rsidRPr="00261D54">
        <w:rPr>
          <w:noProof/>
        </w:rPr>
        <w:t>(Robinson</w:t>
      </w:r>
      <w:r w:rsidR="0025309A">
        <w:rPr>
          <w:noProof/>
        </w:rPr>
        <w:t>,</w:t>
      </w:r>
      <w:r w:rsidRPr="00261D54">
        <w:rPr>
          <w:noProof/>
        </w:rPr>
        <w:t xml:space="preserve"> 1999)</w:t>
      </w:r>
      <w:r w:rsidRPr="00261D54">
        <w:fldChar w:fldCharType="end"/>
      </w:r>
      <w:r w:rsidRPr="00261D54">
        <w:t xml:space="preserve">. Live </w:t>
      </w:r>
      <w:r w:rsidRPr="00261D54">
        <w:rPr>
          <w:i/>
          <w:iCs/>
        </w:rPr>
        <w:t>E.</w:t>
      </w:r>
      <w:r w:rsidR="00846653">
        <w:rPr>
          <w:i/>
          <w:iCs/>
        </w:rPr>
        <w:t> </w:t>
      </w:r>
      <w:proofErr w:type="spellStart"/>
      <w:r w:rsidRPr="00261D54">
        <w:rPr>
          <w:i/>
          <w:iCs/>
        </w:rPr>
        <w:t>vermiculata</w:t>
      </w:r>
      <w:proofErr w:type="spellEnd"/>
      <w:r w:rsidRPr="00261D54">
        <w:t xml:space="preserve"> have been intercepted on commercial shipments by Israel </w:t>
      </w:r>
      <w:r w:rsidRPr="00261D54">
        <w:fldChar w:fldCharType="begin"/>
      </w:r>
      <w:r w:rsidRPr="00261D54">
        <w:instrText xml:space="preserve"> ADDIN EN.CITE &lt;EndNote&gt;&lt;Cite&gt;&lt;Author&gt;Mienis&lt;/Author&gt;&lt;Year&gt;2016&lt;/Year&gt;&lt;RecNum&gt;47836&lt;/RecNum&gt;&lt;DisplayText&gt;(Mienis, Rittner &amp;amp; Vaisman 2016)&lt;/DisplayText&gt;&lt;record&gt;&lt;rec-number&gt;47836&lt;/rec-number&gt;&lt;foreign-keys&gt;&lt;key app="EN" db-id="pxwxw0er9zv2fxezxdk5tt5utz5p5vtrwdv0" timestamp="1663205037"&gt;47836&lt;/key&gt;&lt;/foreign-keys&gt;&lt;ref-type name="Journal Articles"&gt;17&lt;/ref-type&gt;&lt;contributors&gt;&lt;authors&gt;&lt;author&gt;Mienis, H.K.&lt;/author&gt;&lt;author&gt;Rittner, O.&lt;/author&gt;&lt;author&gt;Vaisman, S.&lt;/author&gt;&lt;/authors&gt;&lt;/contributors&gt;&lt;titles&gt;&lt;title&gt;&lt;style face="normal" font="default" size="100%"&gt;Information concerning &lt;/style&gt;&lt;style face="italic" font="default" size="100%"&gt;Eobania vermiculata&lt;/style&gt;&lt;style face="normal" font="default" size="100%"&gt;, I. On the presence of this exotic species in Israel (Mollusca, Gastropoda, Helicidae)&lt;/style&gt;&lt;/title&gt;&lt;secondary-title&gt;Triton&lt;/secondary-title&gt;&lt;/titles&gt;&lt;periodical&gt;&lt;full-title&gt;Triton&lt;/full-title&gt;&lt;/periodical&gt;&lt;pages&gt;29-36&lt;/pages&gt;&lt;volume&gt;34&lt;/volume&gt;&lt;keywords&gt;&lt;keyword&gt;Mollusca&lt;/keyword&gt;&lt;keyword&gt;Gastropoda&lt;/keyword&gt;&lt;keyword&gt;Helicidae&lt;/keyword&gt;&lt;keyword&gt;Eobania vermiculata&lt;/keyword&gt;&lt;keyword&gt;distribution&lt;/keyword&gt;&lt;keyword&gt;Israel&lt;/keyword&gt;&lt;keyword&gt;exotic species&lt;/keyword&gt;&lt;/keywords&gt;&lt;dates&gt;&lt;year&gt;2016&lt;/year&gt;&lt;/dates&gt;&lt;urls&gt;&lt;related-urls&gt;&lt;url&gt;https://www.researchgate.net/profile/Oz-Rittner/publication/312494589_Information_concerning_Eobania_vermiculata_I_On_the_presence_of_this_exotic_species_in_Israel_Mollusca_Gastropoda_Helicidae/links/588739d94585150dde4d84dd/Information-concerning-Eobania-vermiculata-I-On-the-presence-of-this-exotic-species-in-Israel-Mollusca-Gastropoda-Helicidae.pdf&lt;/url&gt;&lt;/related-urls&gt;&lt;pdf-urls&gt;&lt;url&gt;file://J:\E Library\Plant Catalogue\M\Mienis et al 2016 EN47836.pdf&lt;/url&gt;&lt;/pdf-urls&gt;&lt;/urls&gt;&lt;custom1&gt;AH, CBS&lt;/custom1&gt;&lt;/record&gt;&lt;/Cite&gt;&lt;/EndNote&gt;</w:instrText>
      </w:r>
      <w:r w:rsidRPr="00261D54">
        <w:fldChar w:fldCharType="separate"/>
      </w:r>
      <w:r w:rsidRPr="00261D54">
        <w:rPr>
          <w:noProof/>
        </w:rPr>
        <w:t>(Mienis, Rittner</w:t>
      </w:r>
      <w:r w:rsidR="00184A16">
        <w:rPr>
          <w:noProof/>
        </w:rPr>
        <w:t xml:space="preserve"> and </w:t>
      </w:r>
      <w:r w:rsidRPr="00261D54">
        <w:rPr>
          <w:noProof/>
        </w:rPr>
        <w:t>Vaisman</w:t>
      </w:r>
      <w:r w:rsidR="0025309A">
        <w:rPr>
          <w:noProof/>
        </w:rPr>
        <w:t>,</w:t>
      </w:r>
      <w:r w:rsidRPr="00261D54">
        <w:rPr>
          <w:noProof/>
        </w:rPr>
        <w:t xml:space="preserve"> 2016)</w:t>
      </w:r>
      <w:r w:rsidRPr="00261D54">
        <w:fldChar w:fldCharType="end"/>
      </w:r>
      <w:r w:rsidRPr="00261D54">
        <w:t xml:space="preserve">, and on vehicles from Italy in China </w:t>
      </w:r>
      <w:r w:rsidRPr="00261D54">
        <w:fldChar w:fldCharType="begin"/>
      </w:r>
      <w:r w:rsidRPr="00261D54">
        <w:instrText xml:space="preserve"> ADDIN EN.CITE &lt;EndNote&gt;&lt;Cite&gt;&lt;Author&gt;GACC&lt;/Author&gt;&lt;Year&gt;2019&lt;/Year&gt;&lt;RecNum&gt;52759&lt;/RecNum&gt;&lt;DisplayText&gt;(GACC 2019)&lt;/DisplayText&gt;&lt;record&gt;&lt;rec-number&gt;52759&lt;/rec-number&gt;&lt;foreign-keys&gt;&lt;key app="EN" db-id="pxwxw0er9zv2fxezxdk5tt5utz5p5vtrwdv0" timestamp="1715150048"&gt;52759&lt;/key&gt;&lt;/foreign-keys&gt;&lt;ref-type name="Newspaper Articles"&gt;23&lt;/ref-type&gt;&lt;contributors&gt;&lt;authors&gt;&lt;author&gt;GACC,&lt;/author&gt;&lt;/authors&gt;&lt;/contributors&gt;&lt;titles&gt;&lt;title&gt;Huangpu Customs seizes alien invasive snails at Xingang Port&lt;/title&gt;&lt;secondary-title&gt;General Administration of Customs of the People&amp;apos;s Republic of China (GACC)&lt;/secondary-title&gt;&lt;/titles&gt;&lt;keywords&gt;&lt;keyword&gt;Invasive snails&lt;/keyword&gt;&lt;keyword&gt;Eobania vermiculata&lt;/keyword&gt;&lt;/keywords&gt;&lt;dates&gt;&lt;year&gt;2019&lt;/year&gt;&lt;pub-dates&gt;&lt;date&gt;6 May 2019&lt;/date&gt;&lt;/pub-dates&gt;&lt;/dates&gt;&lt;pub-location&gt;Beijing, China&lt;/pub-location&gt;&lt;urls&gt;&lt;related-urls&gt;&lt;url&gt;http://english.customs.gov.cn/Statics/cc31370c-91a9-4eec-a52c-e855da134172.html&lt;/url&gt;&lt;/related-urls&gt;&lt;pdf-urls&gt;&lt;url&gt;file://J:\E Library\Plant Catalogue\G\GACC 2019 EN52759.pdf&lt;/url&gt;&lt;/pdf-urls&gt;&lt;/urls&gt;&lt;custom1&gt;HH PRA, KP&lt;/custom1&gt;&lt;access-date&gt;12/03/2024&lt;/access-date&gt;&lt;/record&gt;&lt;/Cite&gt;&lt;/EndNote&gt;</w:instrText>
      </w:r>
      <w:r w:rsidRPr="00261D54">
        <w:fldChar w:fldCharType="separate"/>
      </w:r>
      <w:r w:rsidRPr="00261D54">
        <w:rPr>
          <w:noProof/>
        </w:rPr>
        <w:t>(GACC</w:t>
      </w:r>
      <w:r w:rsidR="0025309A">
        <w:rPr>
          <w:noProof/>
        </w:rPr>
        <w:t>,</w:t>
      </w:r>
      <w:r w:rsidRPr="00261D54">
        <w:rPr>
          <w:noProof/>
        </w:rPr>
        <w:t xml:space="preserve"> 2019)</w:t>
      </w:r>
      <w:r w:rsidRPr="00261D54">
        <w:fldChar w:fldCharType="end"/>
      </w:r>
      <w:r w:rsidRPr="00261D54">
        <w:t>.</w:t>
      </w:r>
    </w:p>
    <w:p w14:paraId="54DE6FE4" w14:textId="6E2B77AB" w:rsidR="00FC3F06" w:rsidRPr="00261D54" w:rsidRDefault="00FC3F06" w:rsidP="00FC3F06">
      <w:r w:rsidRPr="00261D54">
        <w:t xml:space="preserve">As a popular species for human consumption, </w:t>
      </w:r>
      <w:r w:rsidRPr="00261D54">
        <w:rPr>
          <w:i/>
          <w:iCs/>
        </w:rPr>
        <w:t>E.</w:t>
      </w:r>
      <w:r w:rsidR="00846653">
        <w:rPr>
          <w:i/>
          <w:iCs/>
        </w:rPr>
        <w:t> </w:t>
      </w:r>
      <w:proofErr w:type="spellStart"/>
      <w:r w:rsidRPr="00261D54">
        <w:rPr>
          <w:i/>
          <w:iCs/>
        </w:rPr>
        <w:t>vermiculata</w:t>
      </w:r>
      <w:proofErr w:type="spellEnd"/>
      <w:r w:rsidRPr="00261D54">
        <w:t xml:space="preserve"> has been deliberately imported into several countries for production </w:t>
      </w:r>
      <w:r w:rsidRPr="00261D54">
        <w:fldChar w:fldCharType="begin">
          <w:fldData xml:space="preserve">PEVuZE5vdGU+PENpdGU+PEF1dGhvcj5UZXhhcyBJbnZhc2l2ZSBTcGVjaWVzIEluc3RpdHV0ZTwv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=
</w:fldData>
        </w:fldChar>
      </w:r>
      <w:r w:rsidRPr="00261D54">
        <w:instrText xml:space="preserve"> ADDIN EN.CITE </w:instrText>
      </w:r>
      <w:r w:rsidRPr="00261D54">
        <w:fldChar w:fldCharType="begin">
          <w:fldData xml:space="preserve">PEVuZE5vdGU+PENpdGU+PEF1dGhvcj5UZXhhcyBJbnZhc2l2ZSBTcGVjaWVzIEluc3RpdHV0ZTwv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=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(Notton</w:t>
      </w:r>
      <w:r w:rsidR="0025309A">
        <w:rPr>
          <w:noProof/>
        </w:rPr>
        <w:t>,</w:t>
      </w:r>
      <w:r w:rsidRPr="00261D54">
        <w:rPr>
          <w:noProof/>
        </w:rPr>
        <w:t xml:space="preserve"> 2006</w:t>
      </w:r>
      <w:r w:rsidR="0025309A">
        <w:rPr>
          <w:noProof/>
        </w:rPr>
        <w:t>;</w:t>
      </w:r>
      <w:r w:rsidRPr="00261D54">
        <w:rPr>
          <w:noProof/>
        </w:rPr>
        <w:t xml:space="preserve"> Texas Invasive Species Institute</w:t>
      </w:r>
      <w:r w:rsidR="0025309A">
        <w:rPr>
          <w:noProof/>
        </w:rPr>
        <w:t>,</w:t>
      </w:r>
      <w:r w:rsidRPr="00261D54">
        <w:rPr>
          <w:noProof/>
        </w:rPr>
        <w:t xml:space="preserve"> 2014)</w:t>
      </w:r>
      <w:r w:rsidRPr="00261D54">
        <w:fldChar w:fldCharType="end"/>
      </w:r>
      <w:r w:rsidRPr="00261D54">
        <w:t xml:space="preserve">. Now illegal in the United States, authorities have intercepted smuggled consignments of breeding stock </w:t>
      </w:r>
      <w:r w:rsidRPr="00261D54">
        <w:fldChar w:fldCharType="begin"/>
      </w:r>
      <w:r w:rsidRPr="00261D54">
        <w:instrText xml:space="preserve"> ADDIN EN.CITE &lt;EndNote&gt;&lt;Cite&gt;&lt;Author&gt;AJOT&lt;/Author&gt;&lt;Year&gt;2017&lt;/Year&gt;&lt;RecNum&gt;52861&lt;/RecNum&gt;&lt;DisplayText&gt;(AJOT 2017)&lt;/DisplayText&gt;&lt;record&gt;&lt;rec-number&gt;52861&lt;/rec-number&gt;&lt;foreign-keys&gt;&lt;key app="EN" db-id="pxwxw0er9zv2fxezxdk5tt5utz5p5vtrwdv0" timestamp="1715657273"&gt;52861&lt;/key&gt;&lt;/foreign-keys&gt;&lt;ref-type name="Newspaper Articles"&gt;23&lt;/ref-type&gt;&lt;contributors&gt;&lt;authors&gt;&lt;author&gt;AJOT,&lt;/author&gt;&lt;/authors&gt;&lt;/contributors&gt;&lt;titles&gt;&lt;title&gt;Philadelphia CBP slows invasive snail mail&lt;/title&gt;&lt;secondary-title&gt;American Journal of Transportation&lt;/secondary-title&gt;&lt;/titles&gt;&lt;keywords&gt;&lt;keyword&gt;invasive snails&lt;/keyword&gt;&lt;keyword&gt;Eobania vermiculata&lt;/keyword&gt;&lt;keyword&gt;smuggling&lt;/keyword&gt;&lt;/keywords&gt;&lt;dates&gt;&lt;year&gt;2017&lt;/year&gt;&lt;pub-dates&gt;&lt;date&gt;20 June 2017&lt;/date&gt;&lt;/pub-dates&gt;&lt;/dates&gt;&lt;pub-location&gt;Massachusetts, USA&lt;/pub-location&gt;&lt;urls&gt;&lt;related-urls&gt;&lt;url&gt;http://www.ajot.com/news/philadelphia-cdp-slows-invasive-snail-mail&lt;/url&gt;&lt;/related-urls&gt;&lt;pdf-urls&gt;&lt;url&gt;file://J:\E Library\Plant Catalogue\A\AJOT 2017 EN52861.pdf&lt;/url&gt;&lt;/pdf-urls&gt;&lt;/urls&gt;&lt;custom1&gt;HH PRA, KP&lt;/custom1&gt;&lt;access-date&gt;13 March 2024&lt;/access-date&gt;&lt;/record&gt;&lt;/Cite&gt;&lt;/EndNote&gt;</w:instrText>
      </w:r>
      <w:r w:rsidRPr="00261D54">
        <w:fldChar w:fldCharType="separate"/>
      </w:r>
      <w:r w:rsidRPr="00261D54">
        <w:rPr>
          <w:noProof/>
        </w:rPr>
        <w:t>(AJOT</w:t>
      </w:r>
      <w:r w:rsidR="0025309A">
        <w:rPr>
          <w:noProof/>
        </w:rPr>
        <w:t>,</w:t>
      </w:r>
      <w:r w:rsidRPr="00261D54">
        <w:rPr>
          <w:noProof/>
        </w:rPr>
        <w:t xml:space="preserve"> 2017)</w:t>
      </w:r>
      <w:r w:rsidRPr="00261D54">
        <w:fldChar w:fldCharType="end"/>
      </w:r>
      <w:r w:rsidRPr="00261D54">
        <w:t xml:space="preserve"> as well as live snails (consignments up to 10</w:t>
      </w:r>
      <w:r w:rsidR="00433BD0">
        <w:t> k</w:t>
      </w:r>
      <w:r w:rsidRPr="00261D54">
        <w:t xml:space="preserve">g) found routinely in passenger baggage </w:t>
      </w:r>
      <w:r w:rsidRPr="00261D54">
        <w:fldChar w:fldCharType="begin"/>
      </w:r>
      <w:r w:rsidRPr="00261D54">
        <w:instrText xml:space="preserve"> ADDIN EN.CITE &lt;EndNote&gt;&lt;Cite&gt;&lt;Author&gt;Robinson&lt;/Author&gt;&lt;Year&gt;1999&lt;/Year&gt;&lt;RecNum&gt;52826&lt;/RecNum&gt;&lt;DisplayText&gt;(Robinson 1999)&lt;/DisplayText&gt;&lt;record&gt;&lt;rec-number&gt;52826&lt;/rec-number&gt;&lt;foreign-keys&gt;&lt;key app="EN" db-id="pxwxw0er9zv2fxezxdk5tt5utz5p5vtrwdv0" timestamp="1715235442"&gt;52826&lt;/key&gt;&lt;/foreign-keys&gt;&lt;ref-type name="Journal Articles"&gt;17&lt;/ref-type&gt;&lt;contributors&gt;&lt;authors&gt;&lt;author&gt;Robinson, D.G.&lt;/author&gt;&lt;/authors&gt;&lt;/contributors&gt;&lt;titles&gt;&lt;title&gt;Alien invasions: the effects of the global economy on non-marine gastropod introductions into the United States&lt;/title&gt;&lt;secondary-title&gt;Malacologia&lt;/secondary-title&gt;&lt;/titles&gt;&lt;periodical&gt;&lt;full-title&gt;Malacologia&lt;/full-title&gt;&lt;/periodical&gt;&lt;pages&gt;413-438&lt;/pages&gt;&lt;volume&gt;41&lt;/volume&gt;&lt;number&gt;2&lt;/number&gt;&lt;keywords&gt;&lt;keyword&gt;travelling species&lt;/keyword&gt;&lt;keyword&gt;hitchhiker&lt;/keyword&gt;&lt;keyword&gt;invasive&lt;/keyword&gt;&lt;keyword&gt;terrestrial snails&lt;/keyword&gt;&lt;keyword&gt;aquatic snails&lt;/keyword&gt;&lt;keyword&gt;slugs&lt;/keyword&gt;&lt;keyword&gt;introduced&lt;/keyword&gt;&lt;/keywords&gt;&lt;dates&gt;&lt;year&gt;1999&lt;/year&gt;&lt;/dates&gt;&lt;urls&gt;&lt;related-urls&gt;&lt;url&gt;https://www.researchgate.net/publication/267212493_Alien_invasions_The_effects_of_the_global_economy_on_non-marine_gastropod_introductions_into_the_United_States&lt;/url&gt;&lt;/related-urls&gt;&lt;pdf-urls&gt;&lt;url&gt;file://J:\E Library\Plant Catalogue\R\Robinson 1999 EN52826.pdf&lt;/url&gt;&lt;/pdf-urls&gt;&lt;/urls&gt;&lt;custom1&gt;Hitchhiker PRA, KP&lt;/custom1&gt;&lt;/record&gt;&lt;/Cite&gt;&lt;/EndNote&gt;</w:instrText>
      </w:r>
      <w:r w:rsidRPr="00261D54">
        <w:fldChar w:fldCharType="separate"/>
      </w:r>
      <w:r w:rsidRPr="00261D54">
        <w:rPr>
          <w:noProof/>
        </w:rPr>
        <w:t>(Robinson</w:t>
      </w:r>
      <w:r w:rsidR="0025309A">
        <w:rPr>
          <w:noProof/>
        </w:rPr>
        <w:t>,</w:t>
      </w:r>
      <w:r w:rsidRPr="00261D54">
        <w:rPr>
          <w:noProof/>
        </w:rPr>
        <w:t xml:space="preserve"> 1999)</w:t>
      </w:r>
      <w:r w:rsidRPr="00261D54">
        <w:fldChar w:fldCharType="end"/>
      </w:r>
      <w:r w:rsidRPr="00261D54">
        <w:t>.</w:t>
      </w:r>
    </w:p>
    <w:p w14:paraId="7477696C" w14:textId="07DCAF73" w:rsidR="00FC3F06" w:rsidRPr="00261D54" w:rsidRDefault="00FC3F06" w:rsidP="00FC3F06">
      <w:proofErr w:type="spellStart"/>
      <w:r w:rsidRPr="00261D54">
        <w:rPr>
          <w:i/>
        </w:rPr>
        <w:t>Eobania</w:t>
      </w:r>
      <w:proofErr w:type="spellEnd"/>
      <w:r w:rsidR="00846653">
        <w:rPr>
          <w:i/>
        </w:rPr>
        <w:t> </w:t>
      </w:r>
      <w:proofErr w:type="spellStart"/>
      <w:r w:rsidRPr="00261D54">
        <w:rPr>
          <w:i/>
        </w:rPr>
        <w:t>vermiculata</w:t>
      </w:r>
      <w:proofErr w:type="spellEnd"/>
      <w:r w:rsidRPr="00261D54">
        <w:t xml:space="preserve"> mainly inhabits coastal regions. Habitats include shrubland, wooded hinterland, fields, gardens, vineyards and agricultural crops. </w:t>
      </w:r>
      <w:proofErr w:type="spellStart"/>
      <w:r w:rsidRPr="00261D54">
        <w:rPr>
          <w:i/>
          <w:iCs/>
        </w:rPr>
        <w:t>Eobania</w:t>
      </w:r>
      <w:proofErr w:type="spellEnd"/>
      <w:r w:rsidR="00846653">
        <w:rPr>
          <w:i/>
          <w:iCs/>
        </w:rPr>
        <w:t> </w:t>
      </w:r>
      <w:proofErr w:type="spellStart"/>
      <w:r w:rsidRPr="00261D54">
        <w:rPr>
          <w:i/>
          <w:iCs/>
        </w:rPr>
        <w:t>vermiculata</w:t>
      </w:r>
      <w:proofErr w:type="spellEnd"/>
      <w:r w:rsidRPr="00261D54">
        <w:t xml:space="preserve"> has been observed sheltering in crevices in stone walls, behind shrubs and amongst low-growing vegetation </w:t>
      </w:r>
      <w:r w:rsidRPr="00261D54">
        <w:fldChar w:fldCharType="begin">
          <w:fldData xml:space="preserve">PEVuZE5vdGU+PENpdGU+PEF1dGhvcj5IZXJiZXJ0PC9BdXRob3I+PFllYXI+MjAxMDwvWWVhcj48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</w:fldData>
        </w:fldChar>
      </w:r>
      <w:r w:rsidRPr="00261D54">
        <w:instrText xml:space="preserve"> ADDIN EN.CITE </w:instrText>
      </w:r>
      <w:r w:rsidRPr="00261D54">
        <w:fldChar w:fldCharType="begin">
          <w:fldData xml:space="preserve">PEVuZE5vdGU+PENpdGU+PEF1dGhvcj5IZXJiZXJ0PC9BdXRob3I+PFllYXI+MjAxMDwvWWVhcj48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</w:fldData>
        </w:fldChar>
      </w:r>
      <w:r w:rsidRPr="00261D54">
        <w:instrText xml:space="preserve"> ADDIN EN.CITE.DATA </w:instrText>
      </w:r>
      <w:r w:rsidRPr="00261D54">
        <w:fldChar w:fldCharType="end"/>
      </w:r>
      <w:r w:rsidRPr="00261D54">
        <w:fldChar w:fldCharType="separate"/>
      </w:r>
      <w:r w:rsidRPr="00261D54">
        <w:rPr>
          <w:noProof/>
        </w:rPr>
        <w:t>(Herbert 2010; Puizina</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on stems of trees and shrubs, and under rubbish (e.g. cardboard and wood) </w:t>
      </w:r>
      <w:r w:rsidRPr="00261D54">
        <w:fldChar w:fldCharType="begin"/>
      </w:r>
      <w:r w:rsidRPr="00261D54">
        <w:instrText xml:space="preserve"> ADDIN EN.CITE &lt;EndNote&gt;&lt;Cite&gt;&lt;Author&gt;Mienis&lt;/Author&gt;&lt;Year&gt;2016&lt;/Year&gt;&lt;RecNum&gt;47836&lt;/RecNum&gt;&lt;DisplayText&gt;(Mienis, Rittner &amp;amp; Vaisman 2016)&lt;/DisplayText&gt;&lt;record&gt;&lt;rec-number&gt;47836&lt;/rec-number&gt;&lt;foreign-keys&gt;&lt;key app="EN" db-id="pxwxw0er9zv2fxezxdk5tt5utz5p5vtrwdv0" timestamp="1663205037"&gt;47836&lt;/key&gt;&lt;/foreign-keys&gt;&lt;ref-type name="Journal Articles"&gt;17&lt;/ref-type&gt;&lt;contributors&gt;&lt;authors&gt;&lt;author&gt;Mienis, H.K.&lt;/author&gt;&lt;author&gt;Rittner, O.&lt;/author&gt;&lt;author&gt;Vaisman, S.&lt;/author&gt;&lt;/authors&gt;&lt;/contributors&gt;&lt;titles&gt;&lt;title&gt;&lt;style face="normal" font="default" size="100%"&gt;Information concerning &lt;/style&gt;&lt;style face="italic" font="default" size="100%"&gt;Eobania vermiculata&lt;/style&gt;&lt;style face="normal" font="default" size="100%"&gt;, I. On the presence of this exotic species in Israel (Mollusca, Gastropoda, Helicidae)&lt;/style&gt;&lt;/title&gt;&lt;secondary-title&gt;Triton&lt;/secondary-title&gt;&lt;/titles&gt;&lt;periodical&gt;&lt;full-title&gt;Triton&lt;/full-title&gt;&lt;/periodical&gt;&lt;pages&gt;29-36&lt;/pages&gt;&lt;volume&gt;34&lt;/volume&gt;&lt;keywords&gt;&lt;keyword&gt;Mollusca&lt;/keyword&gt;&lt;keyword&gt;Gastropoda&lt;/keyword&gt;&lt;keyword&gt;Helicidae&lt;/keyword&gt;&lt;keyword&gt;Eobania vermiculata&lt;/keyword&gt;&lt;keyword&gt;distribution&lt;/keyword&gt;&lt;keyword&gt;Israel&lt;/keyword&gt;&lt;keyword&gt;exotic species&lt;/keyword&gt;&lt;/keywords&gt;&lt;dates&gt;&lt;year&gt;2016&lt;/year&gt;&lt;/dates&gt;&lt;urls&gt;&lt;related-urls&gt;&lt;url&gt;https://www.researchgate.net/profile/Oz-Rittner/publication/312494589_Information_concerning_Eobania_vermiculata_I_On_the_presence_of_this_exotic_species_in_Israel_Mollusca_Gastropoda_Helicidae/links/588739d94585150dde4d84dd/Information-concerning-Eobania-vermiculata-I-On-the-presence-of-this-exotic-species-in-Israel-Mollusca-Gastropoda-Helicidae.pdf&lt;/url&gt;&lt;/related-urls&gt;&lt;pdf-urls&gt;&lt;url&gt;file://J:\E Library\Plant Catalogue\M\Mienis et al 2016 EN47836.pdf&lt;/url&gt;&lt;/pdf-urls&gt;&lt;/urls&gt;&lt;custom1&gt;AH, CBS&lt;/custom1&gt;&lt;/record&gt;&lt;/Cite&gt;&lt;/EndNote&gt;</w:instrText>
      </w:r>
      <w:r w:rsidRPr="00261D54">
        <w:fldChar w:fldCharType="separate"/>
      </w:r>
      <w:r w:rsidRPr="00261D54">
        <w:rPr>
          <w:noProof/>
        </w:rPr>
        <w:t>(Mienis, Rittner</w:t>
      </w:r>
      <w:r w:rsidR="00184A16">
        <w:rPr>
          <w:noProof/>
        </w:rPr>
        <w:t xml:space="preserve"> and </w:t>
      </w:r>
      <w:r w:rsidRPr="00261D54">
        <w:rPr>
          <w:noProof/>
        </w:rPr>
        <w:t>Vaisman 2016)</w:t>
      </w:r>
      <w:r w:rsidRPr="00261D54">
        <w:fldChar w:fldCharType="end"/>
      </w:r>
      <w:r w:rsidRPr="00261D54">
        <w:t xml:space="preserve">. Snails scale fences, trees, palms and bushes to escape heat </w:t>
      </w:r>
      <w:r w:rsidRPr="00261D54">
        <w:fldChar w:fldCharType="begin">
          <w:fldData xml:space="preserve">PEVuZE5vdGU+PENpdGU+PEF1dGhvcj5ZaWxkcmltPC9BdXRob3I+PFllYXI+MjAwNDwvWWVhcj48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</w:fldData>
        </w:fldChar>
      </w:r>
      <w:r w:rsidRPr="00261D54">
        <w:instrText xml:space="preserve"> ADDIN EN.CITE </w:instrText>
      </w:r>
      <w:r w:rsidRPr="00261D54">
        <w:fldChar w:fldCharType="begin">
          <w:fldData xml:space="preserve">PEVuZE5vdGU+PENpdGU+PEF1dGhvcj5ZaWxkcmltPC9BdXRob3I+PFllYXI+MjAwNDwvWWVhcj48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(Mienis, Rittner</w:t>
      </w:r>
      <w:r w:rsidR="00184A16">
        <w:rPr>
          <w:noProof/>
        </w:rPr>
        <w:t xml:space="preserve"> and </w:t>
      </w:r>
      <w:r w:rsidRPr="00261D54">
        <w:rPr>
          <w:noProof/>
        </w:rPr>
        <w:t>Vaisman</w:t>
      </w:r>
      <w:r w:rsidR="0025309A">
        <w:rPr>
          <w:noProof/>
        </w:rPr>
        <w:t>,</w:t>
      </w:r>
      <w:r w:rsidRPr="00261D54">
        <w:rPr>
          <w:noProof/>
        </w:rPr>
        <w:t xml:space="preserve"> 2016; Yildirim, Kebapҫi</w:t>
      </w:r>
      <w:r w:rsidR="00184A16">
        <w:rPr>
          <w:noProof/>
        </w:rPr>
        <w:t xml:space="preserve"> and </w:t>
      </w:r>
      <w:r w:rsidRPr="00261D54">
        <w:rPr>
          <w:noProof/>
        </w:rPr>
        <w:t>Gümüş</w:t>
      </w:r>
      <w:r w:rsidR="0025309A">
        <w:rPr>
          <w:noProof/>
        </w:rPr>
        <w:t>,</w:t>
      </w:r>
      <w:r w:rsidRPr="00261D54">
        <w:rPr>
          <w:noProof/>
        </w:rPr>
        <w:t xml:space="preserve"> 2004)</w:t>
      </w:r>
      <w:r w:rsidRPr="00261D54">
        <w:fldChar w:fldCharType="end"/>
      </w:r>
      <w:r w:rsidRPr="00261D54">
        <w:t xml:space="preserve">; juveniles are reported to hibernate under stones or leaves </w:t>
      </w:r>
      <w:r w:rsidRPr="00261D54">
        <w:fldChar w:fldCharType="begin"/>
      </w:r>
      <w:r w:rsidRPr="00261D54">
        <w:instrText xml:space="preserve"> ADDIN EN.CITE &lt;EndNote&gt;&lt;Cite&gt;&lt;Author&gt;Ronsmans&lt;/Author&gt;&lt;Year&gt;2016&lt;/Year&gt;&lt;RecNum&gt;52827&lt;/RecNum&gt;&lt;DisplayText&gt;(Ronsmans &amp;amp; Van den Neucker 2016)&lt;/DisplayText&gt;&lt;record&gt;&lt;rec-number&gt;52827&lt;/rec-number&gt;&lt;foreign-keys&gt;&lt;key app="EN" db-id="pxwxw0er9zv2fxezxdk5tt5utz5p5vtrwdv0" timestamp="1715235442"&gt;52827&lt;/key&gt;&lt;/foreign-keys&gt;&lt;ref-type name="Journal Articles"&gt;17&lt;/ref-type&gt;&lt;contributors&gt;&lt;authors&gt;&lt;author&gt;Ronsmans, J.&lt;/author&gt;&lt;author&gt;Van den Neucker, T.&lt;/author&gt;&lt;/authors&gt;&lt;/contributors&gt;&lt;titles&gt;&lt;title&gt;&lt;style face="normal" font="default" size="100%"&gt;A persistant population of the chocolate-band snail &lt;/style&gt;&lt;style face="italic" font="default" size="100%"&gt;Eobania vermiculata&lt;/style&gt;&lt;style face="normal" font="default" size="100%"&gt; (Gastropoda: Helicidae) in Belgium&lt;/style&gt;&lt;/title&gt;&lt;secondary-title&gt;Belgian Journal of Zoology&lt;/secondary-title&gt;&lt;/titles&gt;&lt;periodical&gt;&lt;full-title&gt;Belgian Journal of Zoology&lt;/full-title&gt;&lt;/periodical&gt;&lt;pages&gt;66-68&lt;/pages&gt;&lt;volume&gt;146&lt;/volume&gt;&lt;number&gt;1&lt;/number&gt;&lt;keywords&gt;&lt;keyword&gt;mollusca&lt;/keyword&gt;&lt;keyword&gt;Eobania vermiculata&lt;/keyword&gt;&lt;keyword&gt;alien species&lt;/keyword&gt;&lt;keyword&gt;non-native species&lt;/keyword&gt;&lt;keyword&gt;Belgium&lt;/keyword&gt;&lt;/keywords&gt;&lt;dates&gt;&lt;year&gt;2016&lt;/year&gt;&lt;/dates&gt;&lt;urls&gt;&lt;related-urls&gt;&lt;url&gt;https://biblio.naturalsciences.be/associated_publications/bjz/bibliographic-references/146-1/BJZ_146-1.html&lt;/url&gt;&lt;/related-urls&gt;&lt;pdf-urls&gt;&lt;url&gt;file://J:\E Library\Plant Catalogue\R\Ronsmans and van den Nucker 2016 EN52827.pdf&lt;/url&gt;&lt;/pdf-urls&gt;&lt;/urls&gt;&lt;custom1&gt;HH PRA, KP&lt;/custom1&gt;&lt;/record&gt;&lt;/Cite&gt;&lt;/EndNote&gt;</w:instrText>
      </w:r>
      <w:r w:rsidRPr="00261D54">
        <w:fldChar w:fldCharType="separate"/>
      </w:r>
      <w:r w:rsidRPr="00261D54">
        <w:rPr>
          <w:noProof/>
        </w:rPr>
        <w:t>(Ronsmans</w:t>
      </w:r>
      <w:r w:rsidR="00184A16">
        <w:rPr>
          <w:noProof/>
        </w:rPr>
        <w:t xml:space="preserve"> and </w:t>
      </w:r>
      <w:r w:rsidRPr="00261D54">
        <w:rPr>
          <w:noProof/>
        </w:rPr>
        <w:t>Van den Neucker</w:t>
      </w:r>
      <w:r w:rsidR="0025309A">
        <w:rPr>
          <w:noProof/>
        </w:rPr>
        <w:t>,</w:t>
      </w:r>
      <w:r w:rsidRPr="00261D54">
        <w:rPr>
          <w:noProof/>
        </w:rPr>
        <w:t xml:space="preserve"> 2016)</w:t>
      </w:r>
      <w:r w:rsidRPr="00261D54">
        <w:fldChar w:fldCharType="end"/>
      </w:r>
      <w:r w:rsidRPr="00261D54">
        <w:t>.</w:t>
      </w:r>
    </w:p>
    <w:p w14:paraId="24144E25" w14:textId="38438BD8" w:rsidR="00FC3F06" w:rsidRPr="00261D54" w:rsidRDefault="00FC3F06" w:rsidP="00FC3F06">
      <w:r w:rsidRPr="00261D54">
        <w:t xml:space="preserve">Like many snails, </w:t>
      </w:r>
      <w:r w:rsidRPr="00261D54">
        <w:rPr>
          <w:i/>
          <w:iCs/>
        </w:rPr>
        <w:t>E.</w:t>
      </w:r>
      <w:r w:rsidR="0071182E">
        <w:rPr>
          <w:i/>
          <w:iCs/>
        </w:rPr>
        <w:t> </w:t>
      </w:r>
      <w:proofErr w:type="spellStart"/>
      <w:r w:rsidRPr="00261D54">
        <w:rPr>
          <w:i/>
          <w:iCs/>
        </w:rPr>
        <w:t>vermiculata</w:t>
      </w:r>
      <w:proofErr w:type="spellEnd"/>
      <w:r w:rsidRPr="00261D54">
        <w:t xml:space="preserve"> is polyphagous; hosts include fruit, vegetables and ornamental plants </w:t>
      </w:r>
      <w:r w:rsidRPr="00261D54">
        <w:fldChar w:fldCharType="begin">
          <w:fldData xml:space="preserve">PEVuZE5vdGU+PENpdGU+PEF1dGhvcj5Fc2hyYTwvQXV0aG9yPjxZZWFyPjIwMTM8L1llYXI+PFJl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</w:fldData>
        </w:fldChar>
      </w:r>
      <w:r w:rsidRPr="00261D54">
        <w:instrText xml:space="preserve"> ADDIN EN.CITE </w:instrText>
      </w:r>
      <w:r w:rsidRPr="00261D54">
        <w:fldChar w:fldCharType="begin">
          <w:fldData xml:space="preserve">PEVuZE5vdGU+PENpdGU+PEF1dGhvcj5Fc2hyYTwvQXV0aG9yPjxZZWFyPjIwMTM8L1llYXI+PFJl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(Eshra</w:t>
      </w:r>
      <w:r w:rsidR="0025309A">
        <w:rPr>
          <w:noProof/>
        </w:rPr>
        <w:t>,</w:t>
      </w:r>
      <w:r w:rsidRPr="00261D54">
        <w:rPr>
          <w:noProof/>
        </w:rPr>
        <w:t xml:space="preserve"> 2013; Mohammed</w:t>
      </w:r>
      <w:r w:rsidR="0025309A">
        <w:rPr>
          <w:noProof/>
        </w:rPr>
        <w:t>,</w:t>
      </w:r>
      <w:r w:rsidRPr="00261D54">
        <w:rPr>
          <w:noProof/>
        </w:rPr>
        <w:t xml:space="preserve"> 2015)</w:t>
      </w:r>
      <w:r w:rsidRPr="00261D54">
        <w:fldChar w:fldCharType="end"/>
      </w:r>
      <w:r w:rsidRPr="00261D54">
        <w:t xml:space="preserve">. </w:t>
      </w:r>
      <w:proofErr w:type="spellStart"/>
      <w:r w:rsidRPr="00261D54">
        <w:rPr>
          <w:i/>
          <w:iCs/>
        </w:rPr>
        <w:t>Eobania</w:t>
      </w:r>
      <w:proofErr w:type="spellEnd"/>
      <w:r w:rsidR="0071182E">
        <w:rPr>
          <w:i/>
          <w:iCs/>
        </w:rPr>
        <w:t> </w:t>
      </w:r>
      <w:proofErr w:type="spellStart"/>
      <w:r w:rsidRPr="00261D54">
        <w:rPr>
          <w:i/>
          <w:iCs/>
        </w:rPr>
        <w:t>vermiculata</w:t>
      </w:r>
      <w:proofErr w:type="spellEnd"/>
      <w:r w:rsidRPr="00261D54">
        <w:t xml:space="preserve"> has been a pest in Egypt since the mid-1960s </w:t>
      </w:r>
      <w:r w:rsidRPr="00261D54">
        <w:fldChar w:fldCharType="begin"/>
      </w:r>
      <w:r w:rsidRPr="00261D54">
        <w:instrText xml:space="preserve"> ADDIN EN.CITE &lt;EndNote&gt;&lt;Cite&gt;&lt;Author&gt;Abo Bakr&lt;/Author&gt;&lt;Year&gt;2007&lt;/Year&gt;&lt;RecNum&gt;52740&lt;/RecNum&gt;&lt;DisplayText&gt;(Abo Bakr, Eshra &amp;amp; Hussein 2007)&lt;/DisplayText&gt;&lt;record&gt;&lt;rec-number&gt;52740&lt;/rec-number&gt;&lt;foreign-keys&gt;&lt;key app="EN" db-id="pxwxw0er9zv2fxezxdk5tt5utz5p5vtrwdv0" timestamp="1715149368"&gt;52740&lt;/key&gt;&lt;/foreign-keys&gt;&lt;ref-type name="Journal Articles"&gt;17&lt;/ref-type&gt;&lt;contributors&gt;&lt;authors&gt;&lt;author&gt;Abo Bakr, Y.&lt;/author&gt;&lt;author&gt;Eshra, E.H.&lt;/author&gt;&lt;author&gt;Hussein, H.I.&lt;/author&gt;&lt;/authors&gt;&lt;/contributors&gt;&lt;titles&gt;&lt;title&gt;&lt;style face="italic" font="default" size="100%"&gt;Calotropis procera&lt;/style&gt;&lt;style face="normal" font="default" size="100%"&gt; glycosides are more effective on &lt;/style&gt;&lt;style face="italic" font="default" size="100%"&gt;Eobania vermiculata&lt;/style&gt;&lt;style face="normal" font="default" size="100%"&gt; (Müller) than methomyl and other plant glycosides&lt;/style&gt;&lt;/title&gt;&lt;secondary-title&gt;Journal of Agricultural Science&lt;/secondary-title&gt;&lt;/titles&gt;&lt;periodical&gt;&lt;full-title&gt;Journal of Agricultural Science&lt;/full-title&gt;&lt;/periodical&gt;&lt;pages&gt;10519-10527&lt;/pages&gt;&lt;volume&gt;32&lt;/volume&gt;&lt;number&gt;12&lt;/number&gt;&lt;keywords&gt;&lt;keyword&gt;Calotropis procera&lt;/keyword&gt;&lt;keyword&gt;Eobania vermiculata&lt;/keyword&gt;&lt;keyword&gt;cardenolide glycocides&lt;/keyword&gt;&lt;keyword&gt;methomyl&lt;/keyword&gt;&lt;keyword&gt;molluscicidal activity&lt;/keyword&gt;&lt;/keywords&gt;&lt;dates&gt;&lt;year&gt;2007&lt;/year&gt;&lt;/dates&gt;&lt;publisher&gt;Mansoura University&lt;/publisher&gt;&lt;urls&gt;&lt;related-urls&gt;&lt;url&gt;https://jppp.journals.ekb.eg/article_221202.html&lt;/url&gt;&lt;/related-urls&gt;&lt;pdf-urls&gt;&lt;url&gt;file://J:\E Library\Plant Catalogue\A\Abo Bakr et al 2007 EN52740.pdf&lt;/url&gt;&lt;/pdf-urls&gt;&lt;/urls&gt;&lt;custom1&gt;HH PRA, KP&lt;/custom1&gt;&lt;electronic-resource-num&gt;https://dx.doi.org/10.21608/jppp.2007.221202&lt;/electronic-resource-num&gt;&lt;/record&gt;&lt;/Cite&gt;&lt;/EndNote&gt;</w:instrText>
      </w:r>
      <w:r w:rsidRPr="00261D54">
        <w:fldChar w:fldCharType="separate"/>
      </w:r>
      <w:r w:rsidRPr="00261D54">
        <w:rPr>
          <w:noProof/>
        </w:rPr>
        <w:t>(Abo Bakr, Eshra</w:t>
      </w:r>
      <w:r w:rsidR="00184A16">
        <w:rPr>
          <w:noProof/>
        </w:rPr>
        <w:t xml:space="preserve"> and </w:t>
      </w:r>
      <w:r w:rsidRPr="00261D54">
        <w:rPr>
          <w:noProof/>
        </w:rPr>
        <w:t>Hussein</w:t>
      </w:r>
      <w:r w:rsidR="0025309A">
        <w:rPr>
          <w:noProof/>
        </w:rPr>
        <w:t>,</w:t>
      </w:r>
      <w:r w:rsidRPr="00261D54">
        <w:rPr>
          <w:noProof/>
        </w:rPr>
        <w:t xml:space="preserve"> 2007)</w:t>
      </w:r>
      <w:r w:rsidRPr="00261D54">
        <w:fldChar w:fldCharType="end"/>
      </w:r>
      <w:r w:rsidRPr="00261D54">
        <w:t xml:space="preserve">, reported from a range of crops and ornamental plants </w:t>
      </w:r>
      <w:r w:rsidRPr="00261D54">
        <w:fldChar w:fldCharType="begin">
          <w:fldData xml:space="preserve">PEVuZE5vdGU+PENpdGU+PEF1dGhvcj5BYmRlbCBLYWRlcjwvQXV0aG9yPjxZZWFyPjIwMTY8L1ll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=
</w:fldData>
        </w:fldChar>
      </w:r>
      <w:r w:rsidRPr="00261D54">
        <w:instrText xml:space="preserve"> ADDIN EN.CITE </w:instrText>
      </w:r>
      <w:r w:rsidRPr="00261D54">
        <w:fldChar w:fldCharType="begin">
          <w:fldData xml:space="preserve">PEVuZE5vdGU+PENpdGU+PEF1dGhvcj5BYmRlbCBLYWRlcjwvQXV0aG9yPjxZZWFyPjIwMTY8L1ll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=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(Abdel Kader</w:t>
      </w:r>
      <w:r w:rsidR="00AF0763" w:rsidRPr="00AF0763">
        <w:rPr>
          <w:i/>
          <w:noProof/>
        </w:rPr>
        <w:t xml:space="preserve"> et al</w:t>
      </w:r>
      <w:r w:rsidR="00174F05" w:rsidRPr="00174F05">
        <w:rPr>
          <w:noProof/>
        </w:rPr>
        <w:t xml:space="preserve">., </w:t>
      </w:r>
      <w:r w:rsidRPr="00261D54">
        <w:rPr>
          <w:noProof/>
        </w:rPr>
        <w:t>2016; Eshra 2013)</w:t>
      </w:r>
      <w:r w:rsidRPr="00261D54">
        <w:fldChar w:fldCharType="end"/>
      </w:r>
      <w:r w:rsidRPr="00261D54">
        <w:t>, including citrus (Hashem</w:t>
      </w:r>
      <w:r w:rsidR="00184A16">
        <w:t xml:space="preserve"> and </w:t>
      </w:r>
      <w:r w:rsidRPr="00261D54">
        <w:t>El-</w:t>
      </w:r>
      <w:proofErr w:type="spellStart"/>
      <w:r w:rsidRPr="00261D54">
        <w:t>Halawany</w:t>
      </w:r>
      <w:proofErr w:type="spellEnd"/>
      <w:r w:rsidR="0025309A">
        <w:t>,</w:t>
      </w:r>
      <w:r w:rsidRPr="00261D54">
        <w:t xml:space="preserve"> 1996). In </w:t>
      </w:r>
      <w:r w:rsidR="00F9260D" w:rsidRPr="00F9260D">
        <w:t>the Republic of Türkiye</w:t>
      </w:r>
      <w:r w:rsidRPr="00261D54">
        <w:t xml:space="preserve">, </w:t>
      </w:r>
      <w:r w:rsidRPr="00261D54">
        <w:rPr>
          <w:i/>
          <w:iCs/>
        </w:rPr>
        <w:t>E.</w:t>
      </w:r>
      <w:r w:rsidR="00AC590A">
        <w:rPr>
          <w:i/>
          <w:iCs/>
        </w:rPr>
        <w:t> </w:t>
      </w:r>
      <w:proofErr w:type="spellStart"/>
      <w:r w:rsidRPr="00261D54">
        <w:rPr>
          <w:i/>
          <w:iCs/>
        </w:rPr>
        <w:t>vermiculata</w:t>
      </w:r>
      <w:proofErr w:type="spellEnd"/>
      <w:r w:rsidRPr="00261D54">
        <w:t xml:space="preserve"> is reported to cause damage to nectarines by gnawing fruits </w:t>
      </w:r>
      <w:r w:rsidRPr="00261D54">
        <w:fldChar w:fldCharType="begin"/>
      </w:r>
      <w:r w:rsidRPr="00261D54">
        <w:instrText xml:space="preserve"> ADDIN EN.CITE &lt;EndNote&gt;&lt;Cite&gt;&lt;Author&gt;Hazir&lt;/Author&gt;&lt;Year&gt;2012&lt;/Year&gt;&lt;RecNum&gt;52810&lt;/RecNum&gt;&lt;DisplayText&gt;(Hazir &amp;amp; Ulusoy 2012)&lt;/DisplayText&gt;&lt;record&gt;&lt;rec-number&gt;52810&lt;/rec-number&gt;&lt;foreign-keys&gt;&lt;key app="EN" db-id="pxwxw0er9zv2fxezxdk5tt5utz5p5vtrwdv0" timestamp="1715234792"&gt;52810&lt;/key&gt;&lt;/foreign-keys&gt;&lt;ref-type name="Journal Articles, Foreign Language"&gt;19&lt;/ref-type&gt;&lt;contributors&gt;&lt;authors&gt;&lt;author&gt;Hazir, A.&lt;/author&gt;&lt;author&gt;Ulusoy, M.R.&lt;/author&gt;&lt;/authors&gt;&lt;/contributors&gt;&lt;titles&gt;&lt;title&gt;Pest, parasitoid and predator species determined in peach and nectarine orchards in Adana and Mersin provinces&lt;/title&gt;&lt;secondary-title&gt;&lt;style face="normal" font="default" size="100%"&gt;Türkiye Biyolojik Mücadele Derneǧ&lt;/style&gt;&lt;style face="normal" font="default" charset="238" size="100%"&gt;i&lt;/style&gt;&lt;/secondary-title&gt;&lt;translated-title&gt;&lt;style face="normal" font="default" size="100%"&gt;Adana ve Mersin illeri ş&lt;/style&gt;&lt;style face="normal" font="default" charset="238" size="100%"&gt;eftali ve nektarin alanlar&lt;/style&gt;&lt;style face="normal" font="default" size="100%"&gt;ı&lt;/style&gt;&lt;style face="normal" font="default" charset="238" size="100%"&gt;nda saptanan zararl&lt;/style&gt;&lt;style face="normal" font="default" size="100%"&gt;ı&lt;/style&gt;&lt;style face="normal" font="default" charset="238" size="100%"&gt;ar ile predat&lt;/style&gt;&lt;style face="normal" font="default" size="100%"&gt;ör ve parazitoit türler&lt;/style&gt;&lt;/translated-title&gt;&lt;/titles&gt;&lt;pages&gt;157-168&lt;/pages&gt;&lt;volume&gt;3&lt;/volume&gt;&lt;number&gt;2&lt;/number&gt;&lt;keywords&gt;&lt;keyword&gt;peach&lt;/keyword&gt;&lt;keyword&gt;nectarine&lt;/keyword&gt;&lt;keyword&gt;pest&lt;/keyword&gt;&lt;keyword&gt;parasitoid&lt;/keyword&gt;&lt;keyword&gt;predator&lt;/keyword&gt;&lt;keyword&gt;Eobania vermiculata&lt;/keyword&gt;&lt;/keywords&gt;&lt;dates&gt;&lt;year&gt;2012&lt;/year&gt;&lt;/dates&gt;&lt;urls&gt;&lt;related-urls&gt;&lt;url&gt;https://www.biyolojikmucadele.org.tr/uploads/2012-2-157-168.pdf&lt;/url&gt;&lt;/related-urls&gt;&lt;pdf-urls&gt;&lt;url&gt;file://J:\E Library\Plant Catalogue\H\Hazir and Ulusoy 2012 EN52810.pdf&lt;/url&gt;&lt;/pdf-urls&gt;&lt;/urls&gt;&lt;custom1&gt;HH PRA, KP&lt;/custom1&gt;&lt;/record&gt;&lt;/Cite&gt;&lt;/EndNote&gt;</w:instrText>
      </w:r>
      <w:r w:rsidRPr="00261D54">
        <w:fldChar w:fldCharType="separate"/>
      </w:r>
      <w:r w:rsidRPr="00261D54">
        <w:rPr>
          <w:noProof/>
        </w:rPr>
        <w:t>(Hazir</w:t>
      </w:r>
      <w:r w:rsidR="00184A16">
        <w:rPr>
          <w:noProof/>
        </w:rPr>
        <w:t xml:space="preserve"> and </w:t>
      </w:r>
      <w:r w:rsidRPr="00261D54">
        <w:rPr>
          <w:noProof/>
        </w:rPr>
        <w:t>Ulusoy</w:t>
      </w:r>
      <w:r w:rsidR="0025309A">
        <w:rPr>
          <w:noProof/>
        </w:rPr>
        <w:t>,</w:t>
      </w:r>
      <w:r w:rsidRPr="00261D54">
        <w:rPr>
          <w:noProof/>
        </w:rPr>
        <w:t xml:space="preserve"> 2012)</w:t>
      </w:r>
      <w:r w:rsidRPr="00261D54">
        <w:fldChar w:fldCharType="end"/>
      </w:r>
      <w:r w:rsidRPr="00261D54">
        <w:t xml:space="preserve"> and was recorded as a pest on avocado for the first time by </w:t>
      </w:r>
      <w:r w:rsidRPr="00261D54">
        <w:fldChar w:fldCharType="begin"/>
      </w:r>
      <w:r w:rsidRPr="00261D54">
        <w:instrText xml:space="preserve"> ADDIN EN.CITE &lt;EndNote&gt;&lt;Cite AuthorYear="1"&gt;&lt;Author&gt;Kahraman&lt;/Author&gt;&lt;Year&gt;2020&lt;/Year&gt;&lt;RecNum&gt;52813&lt;/RecNum&gt;&lt;DisplayText&gt;Kahraman, Kirişik and Kahraman (2020)&lt;/DisplayText&gt;&lt;record&gt;&lt;rec-number&gt;52813&lt;/rec-number&gt;&lt;foreign-keys&gt;&lt;key app="EN" db-id="pxwxw0er9zv2fxezxdk5tt5utz5p5vtrwdv0" timestamp="1715234792"&gt;52813&lt;/key&gt;&lt;/foreign-keys&gt;&lt;ref-type name="Journal Articles"&gt;17&lt;/ref-type&gt;&lt;contributors&gt;&lt;authors&gt;&lt;author&gt;Kahraman, T.&lt;/author&gt;&lt;author&gt;&lt;style face="normal" font="default" size="100%"&gt;Kiri&lt;/style&gt;&lt;style face="normal" font="default" charset="238" size="100%"&gt;ş&lt;/style&gt;&lt;style face="normal" font="default" size="100%"&gt;ik,&lt;/style&gt;&lt;style face="normal" font="default" charset="238" size="100%"&gt; &lt;/style&gt;&lt;style face="normal" font="default" size="100%"&gt;M.&lt;/style&gt;&lt;/author&gt;&lt;author&gt;&lt;style face="normal" font="default" size="100%"&gt;Kahraman,&lt;/style&gt;&lt;style face="normal" font="default" charset="238" size="100%"&gt; &lt;/style&gt;&lt;style face="normal" font="default" size="100%"&gt;M.U.&lt;/style&gt;&lt;/author&gt;&lt;/authors&gt;&lt;/contributors&gt;&lt;titles&gt;&lt;title&gt;Determination of pests and beneficial species in avocado orchards in Antalya Province&lt;/title&gt;&lt;secondary-title&gt;Horticultural Studies&lt;/secondary-title&gt;&lt;/titles&gt;&lt;periodical&gt;&lt;full-title&gt;Horticultural Studies&lt;/full-title&gt;&lt;/periodical&gt;&lt;pages&gt;150-154&lt;/pages&gt;&lt;volume&gt;37&lt;/volume&gt;&lt;number&gt;2&lt;/number&gt;&lt;keywords&gt;&lt;keyword&gt;avocado&lt;/keyword&gt;&lt;keyword&gt;parasitoid&lt;/keyword&gt;&lt;keyword&gt;pest&lt;/keyword&gt;&lt;keyword&gt;predator&lt;/keyword&gt;&lt;keyword&gt;Eobania vermiculata&lt;/keyword&gt;&lt;/keywords&gt;&lt;dates&gt;&lt;year&gt;2020&lt;/year&gt;&lt;/dates&gt;&lt;urls&gt;&lt;related-urls&gt;&lt;url&gt;https://dergipark.org.tr/en/pub/hortis/article/833769&lt;/url&gt;&lt;/related-urls&gt;&lt;pdf-urls&gt;&lt;url&gt;file://J:\E Library\Plant Catalogue\K\Kahraman et al 2020 EN52813.pdf&lt;/url&gt;&lt;/pdf-urls&gt;&lt;/urls&gt;&lt;custom1&gt;HH PRA, KP&lt;/custom1&gt;&lt;electronic-resource-num&gt;https://doi.org/10.16882/hortis.833769&lt;/electronic-resource-num&gt;&lt;/record&gt;&lt;/Cite&gt;&lt;/EndNote&gt;</w:instrText>
      </w:r>
      <w:r w:rsidRPr="00261D54">
        <w:fldChar w:fldCharType="separate"/>
      </w:r>
      <w:r w:rsidRPr="00261D54">
        <w:rPr>
          <w:noProof/>
        </w:rPr>
        <w:t>Kahraman, Kirişik and Kahraman (2020)</w:t>
      </w:r>
      <w:r w:rsidRPr="00261D54">
        <w:fldChar w:fldCharType="end"/>
      </w:r>
      <w:r w:rsidRPr="00261D54">
        <w:t>.</w:t>
      </w:r>
    </w:p>
    <w:p w14:paraId="1833A79A" w14:textId="1258B8BC" w:rsidR="005B1645" w:rsidRDefault="00BB67E6" w:rsidP="006546BA">
      <w:pPr>
        <w:pStyle w:val="Heading5"/>
      </w:pPr>
      <w:r w:rsidRPr="00261D54">
        <w:t xml:space="preserve">Morphological similarities </w:t>
      </w:r>
    </w:p>
    <w:p w14:paraId="2C99A9DE" w14:textId="3AFCA8D3" w:rsidR="00FC3F06" w:rsidRPr="00261D54" w:rsidRDefault="005B1645" w:rsidP="00FC3F06">
      <w:r>
        <w:t>A</w:t>
      </w:r>
      <w:r w:rsidR="00FC3F06" w:rsidRPr="00261D54">
        <w:t xml:space="preserve">lthough adult </w:t>
      </w:r>
      <w:r w:rsidR="00FC3F06" w:rsidRPr="00261D54">
        <w:rPr>
          <w:i/>
          <w:iCs/>
        </w:rPr>
        <w:t>E.</w:t>
      </w:r>
      <w:r w:rsidR="005D754C">
        <w:rPr>
          <w:i/>
          <w:iCs/>
        </w:rPr>
        <w:t> </w:t>
      </w:r>
      <w:proofErr w:type="spellStart"/>
      <w:r w:rsidR="00FC3F06" w:rsidRPr="00261D54">
        <w:rPr>
          <w:i/>
          <w:iCs/>
        </w:rPr>
        <w:t>vermiculata</w:t>
      </w:r>
      <w:proofErr w:type="spellEnd"/>
      <w:r w:rsidR="00FC3F06" w:rsidRPr="00261D54">
        <w:t xml:space="preserve"> may have distinct shell patterning, variation within the species is widespread. For example, </w:t>
      </w:r>
      <w:r w:rsidR="00FC3F06" w:rsidRPr="00261D54">
        <w:fldChar w:fldCharType="begin"/>
      </w:r>
      <w:r w:rsidR="00FC3F06" w:rsidRPr="00261D54">
        <w:instrText xml:space="preserve"> ADDIN EN.CITE &lt;EndNote&gt;&lt;Cite AuthorYear="1"&gt;&lt;Author&gt;Welter-Schultes&lt;/Author&gt;&lt;Year&gt;2012&lt;/Year&gt;&lt;RecNum&gt;52765&lt;/RecNum&gt;&lt;DisplayText&gt;Welter-Schultes (2012)&lt;/DisplayText&gt;&lt;record&gt;&lt;rec-number&gt;52765&lt;/rec-number&gt;&lt;foreign-keys&gt;&lt;key app="EN" db-id="pxwxw0er9zv2fxezxdk5tt5utz5p5vtrwdv0" timestamp="1715150676"&gt;52765&lt;/key&gt;&lt;/foreign-keys&gt;&lt;ref-type name="Books"&gt;6&lt;/ref-type&gt;&lt;contributors&gt;&lt;authors&gt;&lt;author&gt;Welter-Schultes, F.&lt;/author&gt;&lt;/authors&gt;&lt;/contributors&gt;&lt;titles&gt;&lt;title&gt;European non-marine molluscs, a guide for species identification&lt;/title&gt;&lt;/titles&gt;&lt;keywords&gt;&lt;keyword&gt;Europe&lt;/keyword&gt;&lt;keyword&gt;Freshwater molluscs&lt;/keyword&gt;&lt;keyword&gt;identification&lt;/keyword&gt;&lt;keyword&gt;terrestrial snails&lt;/keyword&gt;&lt;/keywords&gt;&lt;dates&gt;&lt;year&gt;2012&lt;/year&gt;&lt;/dates&gt;&lt;publisher&gt;Planet Poster Editions&lt;/publisher&gt;&lt;isbn&gt;3933922755&lt;/isbn&gt;&lt;urls&gt;&lt;/urls&gt;&lt;custom1&gt;HH PRA, KP&lt;/custom1&gt;&lt;/record&gt;&lt;/Cite&gt;&lt;/EndNote&gt;</w:instrText>
      </w:r>
      <w:r w:rsidR="00FC3F06" w:rsidRPr="00261D54">
        <w:fldChar w:fldCharType="separate"/>
      </w:r>
      <w:r w:rsidR="00FC3F06" w:rsidRPr="00261D54">
        <w:rPr>
          <w:noProof/>
        </w:rPr>
        <w:t>Welter-Schultes (2012)</w:t>
      </w:r>
      <w:r w:rsidR="00FC3F06" w:rsidRPr="00261D54">
        <w:fldChar w:fldCharType="end"/>
      </w:r>
      <w:r w:rsidR="00FC3F06" w:rsidRPr="00261D54">
        <w:t xml:space="preserve"> reports shell colour of </w:t>
      </w:r>
      <w:r w:rsidR="00FC3F06" w:rsidRPr="00261D54">
        <w:rPr>
          <w:i/>
          <w:iCs/>
        </w:rPr>
        <w:t>E.</w:t>
      </w:r>
      <w:r w:rsidR="005D754C">
        <w:rPr>
          <w:i/>
          <w:iCs/>
        </w:rPr>
        <w:t> </w:t>
      </w:r>
      <w:proofErr w:type="spellStart"/>
      <w:r w:rsidR="00FC3F06" w:rsidRPr="00261D54">
        <w:rPr>
          <w:i/>
          <w:iCs/>
        </w:rPr>
        <w:t>vermiculata</w:t>
      </w:r>
      <w:proofErr w:type="spellEnd"/>
      <w:r w:rsidR="00FC3F06" w:rsidRPr="00261D54">
        <w:t xml:space="preserve"> to be highly variable, from whitish to greenish yellow, often with colour bands or spots, and </w:t>
      </w:r>
      <w:r w:rsidR="00FC3F06" w:rsidRPr="00261D54">
        <w:fldChar w:fldCharType="begin"/>
      </w:r>
      <w:r w:rsidR="00FC3F06" w:rsidRPr="00261D54">
        <w:instrText xml:space="preserve"> ADDIN EN.CITE &lt;EndNote&gt;&lt;Cite AuthorYear="1"&gt;&lt;Author&gt;Desouky&lt;/Author&gt;&lt;Year&gt;2012&lt;/Year&gt;&lt;RecNum&gt;52753&lt;/RecNum&gt;&lt;DisplayText&gt;Desouky and Busais (2012)&lt;/DisplayText&gt;&lt;record&gt;&lt;rec-number&gt;52753&lt;/rec-number&gt;&lt;foreign-keys&gt;&lt;key app="EN" db-id="pxwxw0er9zv2fxezxdk5tt5utz5p5vtrwdv0" timestamp="1715150048"&gt;52753&lt;/key&gt;&lt;/foreign-keys&gt;&lt;ref-type name="Journal Articles"&gt;17&lt;/ref-type&gt;&lt;contributors&gt;&lt;authors&gt;&lt;author&gt;Desouky, M.M.A.&lt;/author&gt;&lt;author&gt;Busais, S.&lt;/author&gt;&lt;/authors&gt;&lt;/contributors&gt;&lt;titles&gt;&lt;title&gt;&lt;style face="normal" font="default" size="100%"&gt;Phylogenetic relationships of the land snail; &lt;/style&gt;&lt;style face="italic" font="default" size="100%"&gt;Eobania vermiculata&lt;/style&gt;&lt;style face="normal" font="default" size="100%"&gt; (Müller, 1774) from Egypt and Saudi Arabia. A combined morphological and molecular analysis&lt;/style&gt;&lt;/title&gt;&lt;secondary-title&gt;The Journal of Basic and Applied Zoology&lt;/secondary-title&gt;&lt;/titles&gt;&lt;periodical&gt;&lt;full-title&gt;The Journal of Basic and Applied Zoology&lt;/full-title&gt;&lt;/periodical&gt;&lt;pages&gt;144-151&lt;/pages&gt;&lt;volume&gt;65&lt;/volume&gt;&lt;number&gt;2&lt;/number&gt;&lt;keywords&gt;&lt;keyword&gt;Eobania vermiculata&lt;/keyword&gt;&lt;keyword&gt;shell morphometrics&lt;/keyword&gt;&lt;keyword&gt;molecular phylogeny&lt;/keyword&gt;&lt;keyword&gt;16s rDNA&lt;/keyword&gt;&lt;keyword&gt;COI&lt;/keyword&gt;&lt;/keywords&gt;&lt;dates&gt;&lt;year&gt;2012&lt;/year&gt;&lt;/dates&gt;&lt;urls&gt;&lt;related-urls&gt;&lt;url&gt;https://www.sciencedirect.com/science/article/pii/S2090989612000276?via%3Dihub&lt;/url&gt;&lt;/related-urls&gt;&lt;pdf-urls&gt;&lt;url&gt;file://J:\E Library\Plant Catalogue\D\Desouky and Busais 2012 EN52753.pdf&lt;/url&gt;&lt;/pdf-urls&gt;&lt;/urls&gt;&lt;custom1&gt;HH PRA, KP&lt;/custom1&gt;&lt;electronic-resource-num&gt;https://doi.org/10.1016/j.jobaz.2012.07.009&lt;/electronic-resource-num&gt;&lt;/record&gt;&lt;/Cite&gt;&lt;/EndNote&gt;</w:instrText>
      </w:r>
      <w:r w:rsidR="00FC3F06" w:rsidRPr="00261D54">
        <w:fldChar w:fldCharType="separate"/>
      </w:r>
      <w:r w:rsidR="00FC3F06" w:rsidRPr="00261D54">
        <w:rPr>
          <w:noProof/>
        </w:rPr>
        <w:t>Desouky and Busais (2012)</w:t>
      </w:r>
      <w:r w:rsidR="00FC3F06" w:rsidRPr="00261D54">
        <w:fldChar w:fldCharType="end"/>
      </w:r>
      <w:r w:rsidR="00FC3F06" w:rsidRPr="00261D54">
        <w:t xml:space="preserve"> reported variation in morphological features between </w:t>
      </w:r>
      <w:r w:rsidR="00FC3F06" w:rsidRPr="00261D54">
        <w:rPr>
          <w:i/>
          <w:iCs/>
        </w:rPr>
        <w:t>E.</w:t>
      </w:r>
      <w:r w:rsidR="005D754C">
        <w:rPr>
          <w:i/>
          <w:iCs/>
        </w:rPr>
        <w:t> </w:t>
      </w:r>
      <w:proofErr w:type="spellStart"/>
      <w:r w:rsidR="00FC3F06" w:rsidRPr="00261D54">
        <w:rPr>
          <w:i/>
          <w:iCs/>
        </w:rPr>
        <w:t>vermiculata</w:t>
      </w:r>
      <w:proofErr w:type="spellEnd"/>
      <w:r w:rsidR="00FC3F06" w:rsidRPr="00261D54">
        <w:t xml:space="preserve"> populations from Egypt and Saudi Arabia.</w:t>
      </w:r>
    </w:p>
    <w:p w14:paraId="1E167AA6" w14:textId="09E57C00" w:rsidR="00FC3F06" w:rsidRPr="00261D54" w:rsidRDefault="00FC3F06" w:rsidP="00FC3F06">
      <w:r w:rsidRPr="00261D54">
        <w:t xml:space="preserve">The morphological identification of snail species that exhibit wide variation in shell complicates identification, especially in juvenile specimens </w:t>
      </w:r>
      <w:r w:rsidRPr="00261D54">
        <w:fldChar w:fldCharType="begin"/>
      </w:r>
      <w:r w:rsidRPr="00261D54">
        <w:instrText xml:space="preserve"> ADDIN EN.CITE &lt;EndNote&gt;&lt;Cite&gt;&lt;Author&gt;Blacket&lt;/Author&gt;&lt;Year&gt;2016&lt;/Year&gt;&lt;RecNum&gt;38482&lt;/RecNum&gt;&lt;DisplayText&gt;(Blacket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The geographic range of </w:t>
      </w:r>
      <w:r w:rsidR="006F743C" w:rsidRPr="006F743C">
        <w:rPr>
          <w:i/>
          <w:iCs/>
        </w:rPr>
        <w:t>C.</w:t>
      </w:r>
      <w:r w:rsidR="005D754C">
        <w:rPr>
          <w:i/>
          <w:iCs/>
        </w:rPr>
        <w:t> </w:t>
      </w:r>
      <w:r w:rsidR="006F743C" w:rsidRPr="006F743C">
        <w:rPr>
          <w:i/>
          <w:iCs/>
        </w:rPr>
        <w:t>aspersum</w:t>
      </w:r>
      <w:r w:rsidRPr="00261D54">
        <w:t xml:space="preserve"> and </w:t>
      </w:r>
      <w:r w:rsidRPr="00261D54">
        <w:rPr>
          <w:i/>
          <w:iCs/>
        </w:rPr>
        <w:t>E.</w:t>
      </w:r>
      <w:r w:rsidR="005D754C">
        <w:rPr>
          <w:i/>
          <w:iCs/>
        </w:rPr>
        <w:t> </w:t>
      </w:r>
      <w:proofErr w:type="spellStart"/>
      <w:r w:rsidRPr="00261D54">
        <w:rPr>
          <w:i/>
          <w:iCs/>
        </w:rPr>
        <w:t>vermiculata</w:t>
      </w:r>
      <w:proofErr w:type="spellEnd"/>
      <w:r w:rsidRPr="00261D54">
        <w:t xml:space="preserve"> overlap. In addition, both species are commercially farmed in Europe.</w:t>
      </w:r>
    </w:p>
    <w:p w14:paraId="5F6BF357" w14:textId="43D2BB34" w:rsidR="00FC3F06" w:rsidRPr="00261D54" w:rsidRDefault="00FC3F06" w:rsidP="00FC3F06">
      <w:r w:rsidRPr="00261D54">
        <w:t xml:space="preserve">In summary, </w:t>
      </w:r>
      <w:r w:rsidRPr="00261D54">
        <w:rPr>
          <w:i/>
          <w:iCs/>
        </w:rPr>
        <w:t>E.</w:t>
      </w:r>
      <w:r w:rsidR="005D754C">
        <w:rPr>
          <w:i/>
          <w:iCs/>
        </w:rPr>
        <w:t> </w:t>
      </w:r>
      <w:proofErr w:type="spellStart"/>
      <w:r w:rsidRPr="00261D54">
        <w:rPr>
          <w:i/>
          <w:iCs/>
        </w:rPr>
        <w:t>vermiculata</w:t>
      </w:r>
      <w:proofErr w:type="spellEnd"/>
      <w:r w:rsidRPr="00261D54">
        <w:t xml:space="preserve"> is a quarantine pest for Australia. It </w:t>
      </w:r>
      <w:proofErr w:type="gramStart"/>
      <w:r w:rsidRPr="00261D54">
        <w:t>has the ability to</w:t>
      </w:r>
      <w:proofErr w:type="gramEnd"/>
      <w:r w:rsidRPr="00261D54">
        <w:t xml:space="preserve"> establish and spread, demonstrated by its expansion to many countries outside its native range, with climates similar to areas of Australia. </w:t>
      </w:r>
      <w:proofErr w:type="spellStart"/>
      <w:r w:rsidRPr="00261D54">
        <w:rPr>
          <w:i/>
          <w:iCs/>
        </w:rPr>
        <w:t>Eobania</w:t>
      </w:r>
      <w:proofErr w:type="spellEnd"/>
      <w:r w:rsidR="00FB0438">
        <w:rPr>
          <w:i/>
          <w:iCs/>
        </w:rPr>
        <w:t> </w:t>
      </w:r>
      <w:proofErr w:type="spellStart"/>
      <w:r w:rsidRPr="00261D54">
        <w:rPr>
          <w:i/>
          <w:iCs/>
        </w:rPr>
        <w:t>vermiculata</w:t>
      </w:r>
      <w:proofErr w:type="spellEnd"/>
      <w:r w:rsidRPr="00261D54">
        <w:t xml:space="preserve"> has consequences for plant health, feeding on a range of crops, fruit and ornamental hosts that are present in Australia.</w:t>
      </w:r>
    </w:p>
    <w:p w14:paraId="4B6343EB" w14:textId="77777777" w:rsidR="00FC3F06" w:rsidRPr="00261D54" w:rsidRDefault="00FC3F06" w:rsidP="00A26D88">
      <w:pPr>
        <w:pStyle w:val="Heading4"/>
        <w:spacing w:before="120" w:after="240"/>
        <w:rPr>
          <w:i/>
          <w:iCs/>
        </w:rPr>
      </w:pPr>
      <w:r w:rsidRPr="00261D54">
        <w:rPr>
          <w:i/>
          <w:iCs/>
        </w:rPr>
        <w:lastRenderedPageBreak/>
        <w:t>Helix </w:t>
      </w:r>
      <w:proofErr w:type="spellStart"/>
      <w:r w:rsidRPr="00261D54">
        <w:rPr>
          <w:i/>
          <w:iCs/>
        </w:rPr>
        <w:t>pomatia</w:t>
      </w:r>
      <w:proofErr w:type="spellEnd"/>
    </w:p>
    <w:p w14:paraId="3A317D1E" w14:textId="0664A45E" w:rsidR="00FC3F06" w:rsidRPr="00261D54" w:rsidRDefault="00FC3F06" w:rsidP="00FC3F06">
      <w:r w:rsidRPr="00261D54">
        <w:rPr>
          <w:i/>
          <w:iCs/>
        </w:rPr>
        <w:t>Helix</w:t>
      </w:r>
      <w:r w:rsidR="00FB0438">
        <w:rPr>
          <w:i/>
          <w:iCs/>
        </w:rPr>
        <w:t> </w:t>
      </w:r>
      <w:proofErr w:type="spellStart"/>
      <w:r w:rsidRPr="00261D54">
        <w:rPr>
          <w:i/>
          <w:iCs/>
        </w:rPr>
        <w:t>pomatia</w:t>
      </w:r>
      <w:proofErr w:type="spellEnd"/>
      <w:r w:rsidRPr="00261D54">
        <w:t xml:space="preserve"> is not present in Australia. </w:t>
      </w:r>
      <w:r w:rsidRPr="00261D54">
        <w:fldChar w:fldCharType="begin"/>
      </w:r>
      <w:r w:rsidRPr="00261D54">
        <w:instrText xml:space="preserve"> ADDIN EN.CITE &lt;EndNote&gt;&lt;Cite AuthorYear="1"&gt;&lt;Author&gt;Smith&lt;/Author&gt;&lt;Year&gt;1992&lt;/Year&gt;&lt;RecNum&gt;46888&lt;/RecNum&gt;&lt;DisplayText&gt;Smith (1992)&lt;/DisplayText&gt;&lt;record&gt;&lt;rec-number&gt;46888&lt;/rec-number&gt;&lt;foreign-keys&gt;&lt;key app="EN" db-id="pxwxw0er9zv2fxezxdk5tt5utz5p5vtrwdv0" timestamp="1652158523"&gt;46888&lt;/key&gt;&lt;/foreign-keys&gt;&lt;ref-type name="Books"&gt;6&lt;/ref-type&gt;&lt;contributors&gt;&lt;authors&gt;&lt;author&gt;Smith, B.J.&lt;/author&gt;&lt;/authors&gt;&lt;secondary-authors&gt;&lt;author&gt;Houston, W.W.K.&lt;/author&gt;&lt;/secondary-authors&gt;&lt;/contributors&gt;&lt;titles&gt;&lt;title&gt;Non-marine Mollusca&lt;/title&gt;&lt;secondary-title&gt;Australian Biological Resources Study&lt;/secondary-title&gt;&lt;/titles&gt;&lt;pages&gt;399&lt;/pages&gt;&lt;num-vols&gt;8&lt;/num-vols&gt;&lt;dates&gt;&lt;year&gt;1992&lt;/year&gt;&lt;/dates&gt;&lt;pub-location&gt;Canberra&lt;/pub-location&gt;&lt;publisher&gt;Australian Government Public Service&lt;/publisher&gt;&lt;isbn&gt;0644145986&lt;/isbn&gt;&lt;urls&gt;&lt;related-urls&gt;&lt;url&gt;https://books.google.com.au/books?id=PzEJAQAAMAAJ&lt;/url&gt;&lt;/related-urls&gt;&lt;/urls&gt;&lt;/record&gt;&lt;/Cite&gt;&lt;/EndNote&gt;</w:instrText>
      </w:r>
      <w:r w:rsidRPr="00261D54">
        <w:fldChar w:fldCharType="separate"/>
      </w:r>
      <w:r w:rsidRPr="00261D54">
        <w:rPr>
          <w:noProof/>
        </w:rPr>
        <w:t>Smith (1992)</w:t>
      </w:r>
      <w:r w:rsidRPr="00261D54">
        <w:fldChar w:fldCharType="end"/>
      </w:r>
      <w:r w:rsidRPr="00261D54">
        <w:t xml:space="preserve"> postulates that illegal breeding colonies may exist in southern Australia, however no further information is provided to support this claim. </w:t>
      </w:r>
      <w:r w:rsidRPr="00261D54">
        <w:fldChar w:fldCharType="begin"/>
      </w:r>
      <w:r w:rsidRPr="00261D54">
        <w:instrText xml:space="preserve"> ADDIN EN.CITE &lt;EndNote&gt;&lt;Cite AuthorYear="1"&gt;&lt;Author&gt;Blacket&lt;/Author&gt;&lt;Year&gt;2016&lt;/Year&gt;&lt;RecNum&gt;38482&lt;/RecNum&gt;&lt;DisplayText&gt;Blacket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suggests that records of </w:t>
      </w:r>
      <w:r w:rsidRPr="00261D54">
        <w:rPr>
          <w:i/>
          <w:iCs/>
        </w:rPr>
        <w:t>H.</w:t>
      </w:r>
      <w:r w:rsidR="00FB0438">
        <w:rPr>
          <w:i/>
          <w:iCs/>
        </w:rPr>
        <w:t> </w:t>
      </w:r>
      <w:proofErr w:type="spellStart"/>
      <w:r w:rsidRPr="00261D54">
        <w:rPr>
          <w:i/>
          <w:iCs/>
        </w:rPr>
        <w:t>pomatia</w:t>
      </w:r>
      <w:proofErr w:type="spellEnd"/>
      <w:r w:rsidRPr="00261D54">
        <w:t xml:space="preserve"> in Australia refer to intercepted specimens held in collections. No further records of </w:t>
      </w:r>
      <w:r w:rsidRPr="00261D54">
        <w:rPr>
          <w:i/>
          <w:iCs/>
        </w:rPr>
        <w:t>H.</w:t>
      </w:r>
      <w:r w:rsidR="00FB0438">
        <w:rPr>
          <w:i/>
          <w:iCs/>
        </w:rPr>
        <w:t> </w:t>
      </w:r>
      <w:proofErr w:type="spellStart"/>
      <w:r w:rsidRPr="00261D54">
        <w:rPr>
          <w:i/>
          <w:iCs/>
        </w:rPr>
        <w:t>pomatia</w:t>
      </w:r>
      <w:proofErr w:type="spellEnd"/>
      <w:r w:rsidRPr="00261D54">
        <w:t xml:space="preserve"> in Australia were found.</w:t>
      </w:r>
    </w:p>
    <w:p w14:paraId="1799AD36" w14:textId="17CE1D6F" w:rsidR="00FC3F06" w:rsidRPr="00261D54" w:rsidRDefault="00FC3F06" w:rsidP="00FC3F06">
      <w:r w:rsidRPr="00261D54">
        <w:rPr>
          <w:i/>
        </w:rPr>
        <w:t>Helix</w:t>
      </w:r>
      <w:r w:rsidR="00FB0438">
        <w:rPr>
          <w:i/>
        </w:rPr>
        <w:t> </w:t>
      </w:r>
      <w:proofErr w:type="spellStart"/>
      <w:r w:rsidRPr="00261D54">
        <w:rPr>
          <w:i/>
        </w:rPr>
        <w:t>pomatia</w:t>
      </w:r>
      <w:proofErr w:type="spellEnd"/>
      <w:r w:rsidRPr="00261D54">
        <w:t xml:space="preserve"> is native to Central and Western Europe </w:t>
      </w:r>
      <w:r w:rsidRPr="00261D54">
        <w:fldChar w:fldCharType="begin"/>
      </w:r>
      <w:r w:rsidRPr="00261D54">
        <w:instrText xml:space="preserve"> ADDIN EN.CITE &lt;EndNote&gt;&lt;Cite&gt;&lt;Author&gt;Egorov&lt;/Author&gt;&lt;Year&gt;2015&lt;/Year&gt;&lt;RecNum&gt;40751&lt;/RecNum&gt;&lt;DisplayText&gt;(Egorov 2015; Welter-Schultes 2012)&lt;/DisplayText&gt;&lt;record&gt;&lt;rec-number&gt;40751&lt;/rec-number&gt;&lt;foreign-keys&gt;&lt;key app="EN" db-id="pxwxw0er9zv2fxezxdk5tt5utz5p5vtrwdv0" timestamp="1604010378"&gt;40751&lt;/key&gt;&lt;/foreign-keys&gt;&lt;ref-type name="Journal Articles"&gt;17&lt;/ref-type&gt;&lt;contributors&gt;&lt;authors&gt;&lt;author&gt;Egorov, R.&lt;/author&gt;&lt;/authors&gt;&lt;/contributors&gt;&lt;titles&gt;&lt;title&gt;&lt;style face="normal" font="default" size="100%"&gt;The first record of introduced snail &lt;/style&gt;&lt;style face="italic" font="default" size="100%"&gt;Cepaea hortensis&lt;/style&gt;&lt;style face="normal" font="default" size="100%"&gt; (Müller, 1774) (Stylommatophora: Helicidae) in the central part of European Russia&lt;/style&gt;&lt;/title&gt;&lt;secondary-title&gt;Ruthenica&lt;/secondary-title&gt;&lt;/titles&gt;&lt;periodical&gt;&lt;full-title&gt;Ruthenica&lt;/full-title&gt;&lt;/periodical&gt;&lt;pages&gt;93-97&lt;/pages&gt;&lt;volume&gt;25&lt;/volume&gt;&lt;number&gt;3&lt;/number&gt;&lt;keywords&gt;&lt;keyword&gt;Moscow&lt;/keyword&gt;&lt;keyword&gt;distribution&lt;/keyword&gt;&lt;/keywords&gt;&lt;dates&gt;&lt;year&gt;2015&lt;/year&gt;&lt;/dates&gt;&lt;urls&gt;&lt;pdf-urls&gt;&lt;url&gt;file://J:\E Library\Plant Catalogue\E\Egorov 2015 EN40751.pdf&lt;/url&gt;&lt;/pdf-urls&gt;&lt;/urls&gt;&lt;custom1&gt;pest_assessment&lt;/custom1&gt;&lt;/record&gt;&lt;/Cite&gt;&lt;Cite&gt;&lt;Author&gt;Welter-Schultes&lt;/Author&gt;&lt;Year&gt;2012&lt;/Year&gt;&lt;RecNum&gt;52765&lt;/RecNum&gt;&lt;record&gt;&lt;rec-number&gt;52765&lt;/rec-number&gt;&lt;foreign-keys&gt;&lt;key app="EN" db-id="pxwxw0er9zv2fxezxdk5tt5utz5p5vtrwdv0" timestamp="1715150676"&gt;52765&lt;/key&gt;&lt;/foreign-keys&gt;&lt;ref-type name="Books"&gt;6&lt;/ref-type&gt;&lt;contributors&gt;&lt;authors&gt;&lt;author&gt;Welter-Schultes, F.&lt;/author&gt;&lt;/authors&gt;&lt;/contributors&gt;&lt;titles&gt;&lt;title&gt;European non-marine molluscs, a guide for species identification&lt;/title&gt;&lt;/titles&gt;&lt;keywords&gt;&lt;keyword&gt;Europe&lt;/keyword&gt;&lt;keyword&gt;Freshwater molluscs&lt;/keyword&gt;&lt;keyword&gt;identification&lt;/keyword&gt;&lt;keyword&gt;terrestrial snails&lt;/keyword&gt;&lt;/keywords&gt;&lt;dates&gt;&lt;year&gt;2012&lt;/year&gt;&lt;/dates&gt;&lt;publisher&gt;Planet Poster Editions&lt;/publisher&gt;&lt;isbn&gt;3933922755&lt;/isbn&gt;&lt;urls&gt;&lt;/urls&gt;&lt;custom1&gt;HH PRA, KP&lt;/custom1&gt;&lt;/record&gt;&lt;/Cite&gt;&lt;/EndNote&gt;</w:instrText>
      </w:r>
      <w:r w:rsidRPr="00261D54">
        <w:fldChar w:fldCharType="separate"/>
      </w:r>
      <w:r w:rsidRPr="00261D54">
        <w:rPr>
          <w:noProof/>
        </w:rPr>
        <w:t>(Egorov 2015; Welter-Schultes 2012)</w:t>
      </w:r>
      <w:r w:rsidRPr="00261D54">
        <w:fldChar w:fldCharType="end"/>
      </w:r>
      <w:r w:rsidRPr="00261D54">
        <w:t>. This species is reported to be present in Andora, Austria, Belarus, Belgium, Bosnia and Herzegovina, Bulgaria, Croatia, Czech Republic, Denmark, Estonia, Finland, France, Germany, Hungry, Italy, Latvia, Liechtenstein, Lithuania, Luxembourg, Macedonia, Moldova, Montenegro, Netherlands, Norway, Poland, Romania, Serbia, Slovakia, Slovenia, Spain, Sweden, Switzerland, Ukraine and the United Kingdo</w:t>
      </w:r>
      <w:r w:rsidR="004E73EA">
        <w:t>m</w:t>
      </w:r>
      <w:r w:rsidRPr="00261D54">
        <w:t xml:space="preserve"> (England) </w:t>
      </w:r>
      <w:r w:rsidRPr="00261D54">
        <w:fldChar w:fldCharType="begin">
          <w:fldData xml:space="preserve">PEVuZE5vdGU+PENpdGU+PEF1dGhvcj5CYW5rPC9BdXRob3I+PFllYXI+MjAxNzwvWWVhcj48UmVj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</w:fldData>
        </w:fldChar>
      </w:r>
      <w:r w:rsidRPr="00261D54">
        <w:instrText xml:space="preserve"> ADDIN EN.CITE </w:instrText>
      </w:r>
      <w:r w:rsidRPr="00261D54">
        <w:fldChar w:fldCharType="begin">
          <w:fldData xml:space="preserve">PEVuZE5vdGU+PENpdGU+PEF1dGhvcj5CYW5rPC9BdXRob3I+PFllYXI+MjAxNzwvWWVhcj48UmVj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</w:fldData>
        </w:fldChar>
      </w:r>
      <w:r w:rsidRPr="00261D54">
        <w:instrText xml:space="preserve"> ADDIN EN.CITE.DATA </w:instrText>
      </w:r>
      <w:r w:rsidRPr="00261D54">
        <w:fldChar w:fldCharType="end"/>
      </w:r>
      <w:r w:rsidRPr="00261D54">
        <w:fldChar w:fldCharType="separate"/>
      </w:r>
      <w:r w:rsidRPr="00261D54">
        <w:rPr>
          <w:noProof/>
        </w:rPr>
        <w:t>(Bank</w:t>
      </w:r>
      <w:r w:rsidR="00184A16">
        <w:rPr>
          <w:noProof/>
        </w:rPr>
        <w:t xml:space="preserve"> and </w:t>
      </w:r>
      <w:r w:rsidRPr="00261D54">
        <w:rPr>
          <w:noProof/>
        </w:rPr>
        <w:t>Neubert</w:t>
      </w:r>
      <w:r w:rsidR="0025309A">
        <w:rPr>
          <w:noProof/>
        </w:rPr>
        <w:t>,</w:t>
      </w:r>
      <w:r w:rsidRPr="00261D54">
        <w:rPr>
          <w:noProof/>
        </w:rPr>
        <w:t xml:space="preserve"> 2017; Pollard</w:t>
      </w:r>
      <w:r w:rsidR="0025309A">
        <w:rPr>
          <w:noProof/>
        </w:rPr>
        <w:t>,</w:t>
      </w:r>
      <w:r w:rsidRPr="00261D54">
        <w:rPr>
          <w:noProof/>
        </w:rPr>
        <w:t xml:space="preserve"> 1975)</w:t>
      </w:r>
      <w:r w:rsidRPr="00261D54">
        <w:fldChar w:fldCharType="end"/>
      </w:r>
      <w:r w:rsidRPr="00261D54">
        <w:t>.</w:t>
      </w:r>
    </w:p>
    <w:p w14:paraId="7D96A4C4" w14:textId="5E0261E5" w:rsidR="00FC3F06" w:rsidRPr="00261D54" w:rsidRDefault="00FC3F06" w:rsidP="00FC3F06">
      <w:r w:rsidRPr="00261D54">
        <w:rPr>
          <w:i/>
        </w:rPr>
        <w:t>Helix</w:t>
      </w:r>
      <w:r w:rsidR="004E73EA">
        <w:rPr>
          <w:i/>
        </w:rPr>
        <w:t> </w:t>
      </w:r>
      <w:proofErr w:type="spellStart"/>
      <w:r w:rsidRPr="00261D54">
        <w:rPr>
          <w:i/>
        </w:rPr>
        <w:t>pomatia</w:t>
      </w:r>
      <w:proofErr w:type="spellEnd"/>
      <w:r w:rsidRPr="00261D54">
        <w:t xml:space="preserve"> has been introduced to multiple European countries </w:t>
      </w:r>
      <w:r w:rsidRPr="00261D54">
        <w:fldChar w:fldCharType="begin"/>
      </w:r>
      <w:r w:rsidRPr="00261D54">
        <w:instrText xml:space="preserve"> ADDIN EN.CITE &lt;EndNote&gt;&lt;Cite&gt;&lt;Author&gt;Pollard&lt;/Author&gt;&lt;Year&gt;1975&lt;/Year&gt;&lt;RecNum&gt;40621&lt;/RecNum&gt;&lt;DisplayText&gt;(Pollard 1975)&lt;/DisplayText&gt;&lt;record&gt;&lt;rec-number&gt;40621&lt;/rec-number&gt;&lt;foreign-keys&gt;&lt;key app="EN" db-id="pxwxw0er9zv2fxezxdk5tt5utz5p5vtrwdv0" timestamp="1603697315"&gt;40621&lt;/key&gt;&lt;/foreign-keys&gt;&lt;ref-type name="Journal Articles"&gt;17&lt;/ref-type&gt;&lt;contributors&gt;&lt;authors&gt;&lt;author&gt;Pollard, E.&lt;/author&gt;&lt;/authors&gt;&lt;/contributors&gt;&lt;titles&gt;&lt;title&gt;&lt;style face="normal" font="default" size="100%"&gt;Aspects of the ecology of &lt;/style&gt;&lt;style face="italic" font="default" size="100%"&gt;Helix pomatia&lt;/style&gt;&lt;style face="normal" font="default" size="100%"&gt; L.&lt;/style&gt;&lt;/title&gt;&lt;secondary-title&gt;Journal of Animal Ecology&lt;/secondary-title&gt;&lt;/titles&gt;&lt;periodical&gt;&lt;full-title&gt;Journal of Animal Ecology&lt;/full-title&gt;&lt;/periodical&gt;&lt;pages&gt;305-329&lt;/pages&gt;&lt;volume&gt;44&lt;/volume&gt;&lt;number&gt;1&lt;/number&gt;&lt;keywords&gt;&lt;keyword&gt;Helix pomatia&lt;/keyword&gt;&lt;keyword&gt;Ecology&lt;/keyword&gt;&lt;keyword&gt;Feeding preferences&lt;/keyword&gt;&lt;keyword&gt;Habitat types&lt;/keyword&gt;&lt;/keywords&gt;&lt;dates&gt;&lt;year&gt;1975&lt;/year&gt;&lt;/dates&gt;&lt;publisher&gt;[Wiley, British Ecological Society]&lt;/publisher&gt;&lt;isbn&gt;00218790, 13652656&lt;/isbn&gt;&lt;urls&gt;&lt;related-urls&gt;&lt;url&gt;http://www.jstor.org/stable/3865&lt;/url&gt;&lt;/related-urls&gt;&lt;pdf-urls&gt;&lt;url&gt;file://J:\E Library\Plant Catalogue\P\Pollard 1975 EN40621.pdf&lt;/url&gt;&lt;/pdf-urls&gt;&lt;/urls&gt;&lt;custom1&gt;CHM CBR&lt;/custom1&gt;&lt;electronic-resource-num&gt;10.2307/3865&lt;/electronic-resource-num&gt;&lt;remote-database-name&gt;JSTOR&lt;/remote-database-name&gt;&lt;access-date&gt;2020/10/21/&lt;/access-date&gt;&lt;/record&gt;&lt;/Cite&gt;&lt;/EndNote&gt;</w:instrText>
      </w:r>
      <w:r w:rsidRPr="00261D54">
        <w:fldChar w:fldCharType="separate"/>
      </w:r>
      <w:r w:rsidRPr="00261D54">
        <w:rPr>
          <w:noProof/>
        </w:rPr>
        <w:t>(Pollard 1975)</w:t>
      </w:r>
      <w:r w:rsidRPr="00261D54">
        <w:fldChar w:fldCharType="end"/>
      </w:r>
      <w:r w:rsidRPr="00261D54">
        <w:t xml:space="preserve">, as well as Brazil </w:t>
      </w:r>
      <w:r w:rsidRPr="00261D54">
        <w:fldChar w:fldCharType="begin"/>
      </w:r>
      <w:r w:rsidRPr="00261D54">
        <w:instrText xml:space="preserve"> ADDIN EN.CITE &lt;EndNote&gt;&lt;Cite&gt;&lt;Author&gt;Rumi&lt;/Author&gt;&lt;Year&gt;2010&lt;/Year&gt;&lt;RecNum&gt;52828&lt;/RecNum&gt;&lt;DisplayText&gt;(Rumi, Sánchez &amp;amp; Ferrando 2010)&lt;/DisplayText&gt;&lt;record&gt;&lt;rec-number&gt;52828&lt;/rec-number&gt;&lt;foreign-keys&gt;&lt;key app="EN" db-id="pxwxw0er9zv2fxezxdk5tt5utz5p5vtrwdv0" timestamp="1715235442"&gt;52828&lt;/key&gt;&lt;/foreign-keys&gt;&lt;ref-type name="Journal Articles"&gt;17&lt;/ref-type&gt;&lt;contributors&gt;&lt;authors&gt;&lt;author&gt;Rumi, A.&lt;/author&gt;&lt;author&gt;Sánchez, J.&lt;/author&gt;&lt;author&gt;Ferrando, N.S.&lt;/author&gt;&lt;/authors&gt;&lt;/contributors&gt;&lt;titles&gt;&lt;title&gt;&lt;style face="italic" font="default" size="100%"&gt;Theba pisana&lt;/style&gt;&lt;style face="normal" font="default" size="100%"&gt; (Müller, 1774) (Gastropoda, Helicidae) and other alien land molluscs species in Argentina&lt;/style&gt;&lt;/title&gt;&lt;secondary-title&gt;Biological Invasions&lt;/secondary-title&gt;&lt;/titles&gt;&lt;periodical&gt;&lt;full-title&gt;Biological Invasions&lt;/full-title&gt;&lt;/periodical&gt;&lt;pages&gt;2985-2990&lt;/pages&gt;&lt;volume&gt;12&lt;/volume&gt;&lt;keywords&gt;&lt;keyword&gt;Alien species&lt;/keyword&gt;&lt;keyword&gt;Argentina&lt;/keyword&gt;&lt;keyword&gt;Land snails&lt;/keyword&gt;&lt;keyword&gt;Theba pisana&lt;/keyword&gt;&lt;/keywords&gt;&lt;dates&gt;&lt;year&gt;2010&lt;/year&gt;&lt;/dates&gt;&lt;urls&gt;&lt;related-urls&gt;&lt;url&gt;https://link.springer.com/article/10.1007/s10530-010-9715-x&lt;/url&gt;&lt;/related-urls&gt;&lt;pdf-urls&gt;&lt;url&gt;file://J:\E Library\Plant Catalogue\R\Rumi et al 2010 EN52828.pdf&lt;/url&gt;&lt;/pdf-urls&gt;&lt;/urls&gt;&lt;custom1&gt;HH PRA, KP&lt;/custom1&gt;&lt;electronic-resource-num&gt;https://doi.org/10.1007/s10530-010-9715-x&lt;/electronic-resource-num&gt;&lt;/record&gt;&lt;/Cite&gt;&lt;/EndNote&gt;</w:instrText>
      </w:r>
      <w:r w:rsidRPr="00261D54">
        <w:fldChar w:fldCharType="separate"/>
      </w:r>
      <w:r w:rsidRPr="00261D54">
        <w:rPr>
          <w:noProof/>
        </w:rPr>
        <w:t>(Rumi, Sánchez</w:t>
      </w:r>
      <w:r w:rsidR="00184A16">
        <w:rPr>
          <w:noProof/>
        </w:rPr>
        <w:t xml:space="preserve"> and </w:t>
      </w:r>
      <w:r w:rsidRPr="00261D54">
        <w:rPr>
          <w:noProof/>
        </w:rPr>
        <w:t>Ferrando</w:t>
      </w:r>
      <w:r w:rsidR="0025309A">
        <w:rPr>
          <w:noProof/>
        </w:rPr>
        <w:t>,</w:t>
      </w:r>
      <w:r w:rsidRPr="00261D54">
        <w:rPr>
          <w:noProof/>
        </w:rPr>
        <w:t xml:space="preserve"> 2010)</w:t>
      </w:r>
      <w:r w:rsidRPr="00261D54">
        <w:fldChar w:fldCharType="end"/>
      </w:r>
      <w:r w:rsidRPr="00261D54">
        <w:t xml:space="preserve">, Canada </w:t>
      </w:r>
      <w:r w:rsidRPr="00261D54">
        <w:fldChar w:fldCharType="begin"/>
      </w:r>
      <w:r w:rsidRPr="00261D54">
        <w:instrText xml:space="preserve"> ADDIN EN.CITE &lt;EndNote&gt;&lt;Cite&gt;&lt;Author&gt;Forsyth&lt;/Author&gt;&lt;Year&gt;2019&lt;/Year&gt;&lt;RecNum&gt;52757&lt;/RecNum&gt;&lt;DisplayText&gt;(Forsyth &amp;amp; Kamstra 2019)&lt;/DisplayText&gt;&lt;record&gt;&lt;rec-number&gt;52757&lt;/rec-number&gt;&lt;foreign-keys&gt;&lt;key app="EN" db-id="pxwxw0er9zv2fxezxdk5tt5utz5p5vtrwdv0" timestamp="1715150048"&gt;52757&lt;/key&gt;&lt;/foreign-keys&gt;&lt;ref-type name="Journal Articles"&gt;17&lt;/ref-type&gt;&lt;contributors&gt;&lt;authors&gt;&lt;author&gt;Forsyth, R.G.&lt;/author&gt;&lt;author&gt;Kamstra, J.&lt;/author&gt;&lt;/authors&gt;&lt;/contributors&gt;&lt;titles&gt;&lt;title&gt;&lt;style face="normal" font="default" size="100%"&gt;Roman snail, &lt;/style&gt;&lt;style face="italic" font="default" size="100%"&gt;Helix pomatia&lt;/style&gt;&lt;style face="normal" font="default" size="100%"&gt; (Mollusca: Helicidae), in Canada&lt;/style&gt;&lt;/title&gt;&lt;secondary-title&gt;The Canadian Field-Naturalist&lt;/secondary-title&gt;&lt;/titles&gt;&lt;periodical&gt;&lt;full-title&gt;The Canadian Field-Naturalist&lt;/full-title&gt;&lt;/periodical&gt;&lt;pages&gt;156-159&lt;/pages&gt;&lt;volume&gt;133&lt;/volume&gt;&lt;number&gt;2&lt;/number&gt;&lt;keywords&gt;&lt;keyword&gt;Mollusca&lt;/keyword&gt;&lt;keyword&gt;terrestrial snails&lt;/keyword&gt;&lt;keyword&gt;gastropod&lt;/keyword&gt;&lt;keyword&gt;new geographic records&lt;/keyword&gt;&lt;keyword&gt;Ontario&lt;/keyword&gt;&lt;keyword&gt;British Columbia&lt;/keyword&gt;&lt;keyword&gt;biogeography&lt;/keyword&gt;&lt;/keywords&gt;&lt;dates&gt;&lt;year&gt;2019&lt;/year&gt;&lt;/dates&gt;&lt;urls&gt;&lt;related-urls&gt;&lt;url&gt;https://www.canadianfieldnaturalist.ca/index.php/cfn/article/view/2150#:~:text=Roman%20Snail%2C%20Helix%20pomatia%20(Mollusca%3A%20Helicidae)%2C%20in%20Canada&amp;amp;text=Populations%20of%20Roman%20Snail%2C%20Helix,Ontario%20and%20Montrose%2C%20British%20Columbia.&lt;/url&gt;&lt;/related-urls&gt;&lt;pdf-urls&gt;&lt;url&gt;file://J:\E Library\Plant Catalogue\F\Forsyth and Kamstra 2019 EN52757.pdf&lt;/url&gt;&lt;/pdf-urls&gt;&lt;/urls&gt;&lt;custom1&gt;HH PRA, KP&lt;/custom1&gt;&lt;electronic-resource-num&gt;https://doi.org/10.22621/cfn.v133i2.2150&lt;/electronic-resource-num&gt;&lt;/record&gt;&lt;/Cite&gt;&lt;/EndNote&gt;</w:instrText>
      </w:r>
      <w:r w:rsidRPr="00261D54">
        <w:fldChar w:fldCharType="separate"/>
      </w:r>
      <w:r w:rsidRPr="00261D54">
        <w:rPr>
          <w:noProof/>
        </w:rPr>
        <w:t>(Forsyth</w:t>
      </w:r>
      <w:r w:rsidR="00184A16">
        <w:rPr>
          <w:noProof/>
        </w:rPr>
        <w:t xml:space="preserve"> and </w:t>
      </w:r>
      <w:r w:rsidRPr="00261D54">
        <w:rPr>
          <w:noProof/>
        </w:rPr>
        <w:t>Kamstra</w:t>
      </w:r>
      <w:r w:rsidR="0025309A">
        <w:rPr>
          <w:noProof/>
        </w:rPr>
        <w:t>,</w:t>
      </w:r>
      <w:r w:rsidRPr="00261D54">
        <w:rPr>
          <w:noProof/>
        </w:rPr>
        <w:t xml:space="preserve"> 2019)</w:t>
      </w:r>
      <w:r w:rsidRPr="00261D54">
        <w:fldChar w:fldCharType="end"/>
      </w:r>
      <w:r w:rsidRPr="00261D54">
        <w:t xml:space="preserve">, </w:t>
      </w:r>
      <w:r w:rsidR="00CC0805">
        <w:t xml:space="preserve">the </w:t>
      </w:r>
      <w:r w:rsidRPr="00261D54">
        <w:t>Russia</w:t>
      </w:r>
      <w:r w:rsidR="00CC0805">
        <w:t>n Federation</w:t>
      </w:r>
      <w:r w:rsidRPr="00261D54">
        <w:t xml:space="preserve"> </w:t>
      </w:r>
      <w:r w:rsidRPr="00261D54">
        <w:fldChar w:fldCharType="begin"/>
      </w:r>
      <w:r w:rsidRPr="00261D54">
        <w:instrText xml:space="preserve"> ADDIN EN.CITE &lt;EndNote&gt;&lt;Cite&gt;&lt;Author&gt;Egorov&lt;/Author&gt;&lt;Year&gt;2015&lt;/Year&gt;&lt;RecNum&gt;40751&lt;/RecNum&gt;&lt;DisplayText&gt;(Egorov 2015)&lt;/DisplayText&gt;&lt;record&gt;&lt;rec-number&gt;40751&lt;/rec-number&gt;&lt;foreign-keys&gt;&lt;key app="EN" db-id="pxwxw0er9zv2fxezxdk5tt5utz5p5vtrwdv0" timestamp="1604010378"&gt;40751&lt;/key&gt;&lt;/foreign-keys&gt;&lt;ref-type name="Journal Articles"&gt;17&lt;/ref-type&gt;&lt;contributors&gt;&lt;authors&gt;&lt;author&gt;Egorov, R.&lt;/author&gt;&lt;/authors&gt;&lt;/contributors&gt;&lt;titles&gt;&lt;title&gt;&lt;style face="normal" font="default" size="100%"&gt;The first record of introduced snail &lt;/style&gt;&lt;style face="italic" font="default" size="100%"&gt;Cepaea hortensis&lt;/style&gt;&lt;style face="normal" font="default" size="100%"&gt; (Müller, 1774) (Stylommatophora: Helicidae) in the central part of European Russia&lt;/style&gt;&lt;/title&gt;&lt;secondary-title&gt;Ruthenica&lt;/secondary-title&gt;&lt;/titles&gt;&lt;periodical&gt;&lt;full-title&gt;Ruthenica&lt;/full-title&gt;&lt;/periodical&gt;&lt;pages&gt;93-97&lt;/pages&gt;&lt;volume&gt;25&lt;/volume&gt;&lt;number&gt;3&lt;/number&gt;&lt;keywords&gt;&lt;keyword&gt;Moscow&lt;/keyword&gt;&lt;keyword&gt;distribution&lt;/keyword&gt;&lt;/keywords&gt;&lt;dates&gt;&lt;year&gt;2015&lt;/year&gt;&lt;/dates&gt;&lt;urls&gt;&lt;pdf-urls&gt;&lt;url&gt;file://J:\E Library\Plant Catalogue\E\Egorov 2015 EN40751.pdf&lt;/url&gt;&lt;/pdf-urls&gt;&lt;/urls&gt;&lt;custom1&gt;pest_assessment&lt;/custom1&gt;&lt;/record&gt;&lt;/Cite&gt;&lt;/EndNote&gt;</w:instrText>
      </w:r>
      <w:r w:rsidRPr="00261D54">
        <w:fldChar w:fldCharType="separate"/>
      </w:r>
      <w:r w:rsidRPr="00261D54">
        <w:rPr>
          <w:noProof/>
        </w:rPr>
        <w:t>(Egorov</w:t>
      </w:r>
      <w:r w:rsidR="0025309A">
        <w:rPr>
          <w:noProof/>
        </w:rPr>
        <w:t>,</w:t>
      </w:r>
      <w:r w:rsidRPr="00261D54">
        <w:rPr>
          <w:noProof/>
        </w:rPr>
        <w:t xml:space="preserve"> 2015)</w:t>
      </w:r>
      <w:r w:rsidRPr="00261D54">
        <w:fldChar w:fldCharType="end"/>
      </w:r>
      <w:r w:rsidRPr="00261D54">
        <w:t xml:space="preserve">, and the United States </w:t>
      </w:r>
      <w:r w:rsidRPr="00261D54">
        <w:fldChar w:fldCharType="begin">
          <w:fldData xml:space="preserve">PEVuZE5vdGU+PENpdGU+PEF1dGhvcj5EZWVzPC9BdXRob3I+PFllYXI+MTk3MDwvWWVhcj48UmVj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==
</w:fldData>
        </w:fldChar>
      </w:r>
      <w:r w:rsidRPr="00261D54">
        <w:instrText xml:space="preserve"> ADDIN EN.CITE </w:instrText>
      </w:r>
      <w:r w:rsidRPr="00261D54">
        <w:fldChar w:fldCharType="begin">
          <w:fldData xml:space="preserve">PEVuZE5vdGU+PENpdGU+PEF1dGhvcj5EZWVzPC9BdXRob3I+PFllYXI+MTk3MDwvWWVhcj48UmVj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==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(Dees</w:t>
      </w:r>
      <w:r w:rsidR="0025309A">
        <w:rPr>
          <w:noProof/>
        </w:rPr>
        <w:t>,</w:t>
      </w:r>
      <w:r w:rsidRPr="00261D54">
        <w:rPr>
          <w:noProof/>
        </w:rPr>
        <w:t xml:space="preserve"> 1970; Imai</w:t>
      </w:r>
      <w:r w:rsidR="00184A16">
        <w:rPr>
          <w:noProof/>
        </w:rPr>
        <w:t xml:space="preserve"> and </w:t>
      </w:r>
      <w:r w:rsidRPr="00261D54">
        <w:rPr>
          <w:noProof/>
        </w:rPr>
        <w:t>Hennessey</w:t>
      </w:r>
      <w:r w:rsidR="0025309A">
        <w:rPr>
          <w:noProof/>
        </w:rPr>
        <w:t>,</w:t>
      </w:r>
      <w:r w:rsidRPr="00261D54">
        <w:rPr>
          <w:noProof/>
        </w:rPr>
        <w:t xml:space="preserve"> 1999)</w:t>
      </w:r>
      <w:r w:rsidRPr="00261D54">
        <w:fldChar w:fldCharType="end"/>
      </w:r>
      <w:r w:rsidRPr="00261D54">
        <w:t xml:space="preserve">. In Japan, one farm is commercially producing </w:t>
      </w:r>
      <w:r w:rsidRPr="00261D54">
        <w:rPr>
          <w:i/>
          <w:iCs/>
        </w:rPr>
        <w:t>H.</w:t>
      </w:r>
      <w:r w:rsidR="00CC0805">
        <w:rPr>
          <w:i/>
          <w:iCs/>
        </w:rPr>
        <w:t> </w:t>
      </w:r>
      <w:proofErr w:type="spellStart"/>
      <w:r w:rsidRPr="00261D54">
        <w:rPr>
          <w:i/>
          <w:iCs/>
        </w:rPr>
        <w:t>pomatia</w:t>
      </w:r>
      <w:proofErr w:type="spellEnd"/>
      <w:r w:rsidRPr="00261D54">
        <w:t xml:space="preserve"> </w:t>
      </w:r>
      <w:r w:rsidRPr="00261D54">
        <w:fldChar w:fldCharType="begin"/>
      </w:r>
      <w:r w:rsidRPr="00261D54">
        <w:instrText xml:space="preserve"> ADDIN EN.CITE &lt;EndNote&gt;&lt;Cite&gt;&lt;Author&gt;Nippon News&lt;/Author&gt;&lt;Year&gt;2016&lt;/Year&gt;&lt;RecNum&gt;52818&lt;/RecNum&gt;&lt;DisplayText&gt;(Nippon News 2016)&lt;/DisplayText&gt;&lt;record&gt;&lt;rec-number&gt;52818&lt;/rec-number&gt;&lt;foreign-keys&gt;&lt;key app="EN" db-id="pxwxw0er9zv2fxezxdk5tt5utz5p5vtrwdv0" timestamp="1715235440"&gt;52818&lt;/key&gt;&lt;/foreign-keys&gt;&lt;ref-type name="Newspaper Articles"&gt;23&lt;/ref-type&gt;&lt;contributors&gt;&lt;authors&gt;&lt;author&gt;Nippon News,&lt;/author&gt;&lt;/authors&gt;&lt;/contributors&gt;&lt;titles&gt;&lt;title&gt;Japanese farmer breeding rare escargot de Burgogne snails&lt;/title&gt;&lt;/titles&gt;&lt;keywords&gt;&lt;keyword&gt;Helix pomatia&lt;/keyword&gt;&lt;/keywords&gt;&lt;dates&gt;&lt;year&gt;2016&lt;/year&gt;&lt;pub-dates&gt;&lt;date&gt;25 May 2016&lt;/date&gt;&lt;/pub-dates&gt;&lt;/dates&gt;&lt;publisher&gt;Nippon News&lt;/publisher&gt;&lt;urls&gt;&lt;related-urls&gt;&lt;url&gt;https://www.nipponnews.net/features/food-features/japanese-farmer-breeding-rare-escargot-de-burgogne-snails/&lt;/url&gt;&lt;/related-urls&gt;&lt;pdf-urls&gt;&lt;url&gt;file://J:\E Library\Plant Catalogue\N\Nippon News 2016 EN52818.pdf&lt;/url&gt;&lt;/pdf-urls&gt;&lt;/urls&gt;&lt;custom1&gt;HH PRA, KP&lt;/custom1&gt;&lt;access-date&gt;19 March 2024&lt;/access-date&gt;&lt;/record&gt;&lt;/Cite&gt;&lt;/EndNote&gt;</w:instrText>
      </w:r>
      <w:r w:rsidRPr="00261D54">
        <w:fldChar w:fldCharType="separate"/>
      </w:r>
      <w:r w:rsidRPr="00261D54">
        <w:rPr>
          <w:noProof/>
        </w:rPr>
        <w:t>(Nippon News</w:t>
      </w:r>
      <w:r w:rsidR="0025309A">
        <w:rPr>
          <w:noProof/>
        </w:rPr>
        <w:t>,</w:t>
      </w:r>
      <w:r w:rsidRPr="00261D54">
        <w:rPr>
          <w:noProof/>
        </w:rPr>
        <w:t xml:space="preserve"> 2016)</w:t>
      </w:r>
      <w:r w:rsidRPr="00261D54">
        <w:fldChar w:fldCharType="end"/>
      </w:r>
      <w:r w:rsidRPr="00261D54">
        <w:t>.</w:t>
      </w:r>
    </w:p>
    <w:p w14:paraId="173BDD3B" w14:textId="1C726D6E" w:rsidR="00FC3F06" w:rsidRPr="00261D54" w:rsidRDefault="00FC3F06" w:rsidP="00FC3F06">
      <w:r w:rsidRPr="00261D54">
        <w:rPr>
          <w:i/>
        </w:rPr>
        <w:t>Helix</w:t>
      </w:r>
      <w:r w:rsidR="00CC0805">
        <w:rPr>
          <w:i/>
        </w:rPr>
        <w:t> </w:t>
      </w:r>
      <w:proofErr w:type="spellStart"/>
      <w:r w:rsidRPr="00261D54">
        <w:rPr>
          <w:i/>
        </w:rPr>
        <w:t>pomatia</w:t>
      </w:r>
      <w:proofErr w:type="spellEnd"/>
      <w:r w:rsidRPr="00261D54">
        <w:t xml:space="preserve"> has been detected at the border by the department, on non-commodity goods. However, numbers are significantly lower compared with other hitchhiking snail species. Due to its popularity as a gourmet food, </w:t>
      </w:r>
      <w:r w:rsidRPr="00261D54">
        <w:rPr>
          <w:i/>
          <w:iCs/>
        </w:rPr>
        <w:t>H.</w:t>
      </w:r>
      <w:r w:rsidR="00CC0805">
        <w:rPr>
          <w:i/>
          <w:iCs/>
        </w:rPr>
        <w:t> </w:t>
      </w:r>
      <w:proofErr w:type="spellStart"/>
      <w:r w:rsidRPr="00261D54">
        <w:rPr>
          <w:i/>
          <w:iCs/>
        </w:rPr>
        <w:t>pomatia</w:t>
      </w:r>
      <w:proofErr w:type="spellEnd"/>
      <w:r w:rsidRPr="00261D54">
        <w:t xml:space="preserve"> is more likely to be imported illegally for commercial purposes </w:t>
      </w:r>
      <w:r w:rsidRPr="00261D54">
        <w:fldChar w:fldCharType="begin"/>
      </w:r>
      <w:r w:rsidRPr="00261D54">
        <w:instrText xml:space="preserve"> ADDIN EN.CITE &lt;EndNote&gt;&lt;Cite&gt;&lt;Author&gt;Twomey&lt;/Author&gt;&lt;Year&gt;2017&lt;/Year&gt;&lt;RecNum&gt;52839&lt;/RecNum&gt;&lt;DisplayText&gt;(Twomey 2017)&lt;/DisplayText&gt;&lt;record&gt;&lt;rec-number&gt;52839&lt;/rec-number&gt;&lt;foreign-keys&gt;&lt;key app="EN" db-id="pxwxw0er9zv2fxezxdk5tt5utz5p5vtrwdv0" timestamp="1715236625"&gt;52839&lt;/key&gt;&lt;/foreign-keys&gt;&lt;ref-type name="Newspaper Articles"&gt;23&lt;/ref-type&gt;&lt;contributors&gt;&lt;authors&gt;&lt;author&gt;Twomey, S.&lt;/author&gt;&lt;/authors&gt;&lt;/contributors&gt;&lt;titles&gt;&lt;title&gt;Snail mail: Biosecurity officers intercept escargot from the Ukraine&lt;/title&gt;&lt;secondary-title&gt;The Weekly Times&lt;/secondary-title&gt;&lt;/titles&gt;&lt;keywords&gt;&lt;keyword&gt;terrestrial snails&lt;/keyword&gt;&lt;keyword&gt;Helix pomatia&lt;/keyword&gt;&lt;/keywords&gt;&lt;dates&gt;&lt;year&gt;2017&lt;/year&gt;&lt;pub-dates&gt;&lt;date&gt;20 July 2017&lt;/date&gt;&lt;/pub-dates&gt;&lt;/dates&gt;&lt;urls&gt;&lt;related-urls&gt;&lt;url&gt;https://www.weeklytimesnow.com.au/news/national/snail-mail-biosecurity-officers-intercept-escargots-from-the-ukraine/news-story/3760ac2f69694370e21ea531dad47f0d&lt;/url&gt;&lt;/related-urls&gt;&lt;pdf-urls&gt;&lt;url&gt;file://J:\E Library\Plant Catalogue\T\Twomey 2017 EN52839.pdf&lt;/url&gt;&lt;/pdf-urls&gt;&lt;/urls&gt;&lt;custom1&gt;Hitchhikers PRA, KP&lt;/custom1&gt;&lt;access-date&gt;20 March 2024&lt;/access-date&gt;&lt;/record&gt;&lt;/Cite&gt;&lt;/EndNote&gt;</w:instrText>
      </w:r>
      <w:r w:rsidRPr="00261D54">
        <w:fldChar w:fldCharType="separate"/>
      </w:r>
      <w:r w:rsidRPr="00261D54">
        <w:rPr>
          <w:noProof/>
        </w:rPr>
        <w:t>(Twomey</w:t>
      </w:r>
      <w:r w:rsidR="0025309A">
        <w:rPr>
          <w:noProof/>
        </w:rPr>
        <w:t>,</w:t>
      </w:r>
      <w:r w:rsidRPr="00261D54">
        <w:rPr>
          <w:noProof/>
        </w:rPr>
        <w:t xml:space="preserve"> 2017)</w:t>
      </w:r>
      <w:r w:rsidRPr="00261D54">
        <w:fldChar w:fldCharType="end"/>
      </w:r>
      <w:r w:rsidRPr="00261D54">
        <w:t xml:space="preserve">, as has been the case in other countries </w:t>
      </w:r>
      <w:r w:rsidRPr="00261D54">
        <w:fldChar w:fldCharType="begin"/>
      </w:r>
      <w:r w:rsidRPr="00261D54">
        <w:instrText xml:space="preserve"> ADDIN EN.CITE &lt;EndNote&gt;&lt;Cite&gt;&lt;Author&gt;Forsyth&lt;/Author&gt;&lt;Year&gt;2019&lt;/Year&gt;&lt;RecNum&gt;52757&lt;/RecNum&gt;&lt;DisplayText&gt;(Forsyth &amp;amp; Kamstra 2019)&lt;/DisplayText&gt;&lt;record&gt;&lt;rec-number&gt;52757&lt;/rec-number&gt;&lt;foreign-keys&gt;&lt;key app="EN" db-id="pxwxw0er9zv2fxezxdk5tt5utz5p5vtrwdv0" timestamp="1715150048"&gt;52757&lt;/key&gt;&lt;/foreign-keys&gt;&lt;ref-type name="Journal Articles"&gt;17&lt;/ref-type&gt;&lt;contributors&gt;&lt;authors&gt;&lt;author&gt;Forsyth, R.G.&lt;/author&gt;&lt;author&gt;Kamstra, J.&lt;/author&gt;&lt;/authors&gt;&lt;/contributors&gt;&lt;titles&gt;&lt;title&gt;&lt;style face="normal" font="default" size="100%"&gt;Roman snail, &lt;/style&gt;&lt;style face="italic" font="default" size="100%"&gt;Helix pomatia&lt;/style&gt;&lt;style face="normal" font="default" size="100%"&gt; (Mollusca: Helicidae), in Canada&lt;/style&gt;&lt;/title&gt;&lt;secondary-title&gt;The Canadian Field-Naturalist&lt;/secondary-title&gt;&lt;/titles&gt;&lt;periodical&gt;&lt;full-title&gt;The Canadian Field-Naturalist&lt;/full-title&gt;&lt;/periodical&gt;&lt;pages&gt;156-159&lt;/pages&gt;&lt;volume&gt;133&lt;/volume&gt;&lt;number&gt;2&lt;/number&gt;&lt;keywords&gt;&lt;keyword&gt;Mollusca&lt;/keyword&gt;&lt;keyword&gt;terrestrial snails&lt;/keyword&gt;&lt;keyword&gt;gastropod&lt;/keyword&gt;&lt;keyword&gt;new geographic records&lt;/keyword&gt;&lt;keyword&gt;Ontario&lt;/keyword&gt;&lt;keyword&gt;British Columbia&lt;/keyword&gt;&lt;keyword&gt;biogeography&lt;/keyword&gt;&lt;/keywords&gt;&lt;dates&gt;&lt;year&gt;2019&lt;/year&gt;&lt;/dates&gt;&lt;urls&gt;&lt;related-urls&gt;&lt;url&gt;https://www.canadianfieldnaturalist.ca/index.php/cfn/article/view/2150#:~:text=Roman%20Snail%2C%20Helix%20pomatia%20(Mollusca%3A%20Helicidae)%2C%20in%20Canada&amp;amp;text=Populations%20of%20Roman%20Snail%2C%20Helix,Ontario%20and%20Montrose%2C%20British%20Columbia.&lt;/url&gt;&lt;/related-urls&gt;&lt;pdf-urls&gt;&lt;url&gt;file://J:\E Library\Plant Catalogue\F\Forsyth and Kamstra 2019 EN52757.pdf&lt;/url&gt;&lt;/pdf-urls&gt;&lt;/urls&gt;&lt;custom1&gt;HH PRA, KP&lt;/custom1&gt;&lt;electronic-resource-num&gt;https://doi.org/10.22621/cfn.v133i2.2150&lt;/electronic-resource-num&gt;&lt;/record&gt;&lt;/Cite&gt;&lt;/EndNote&gt;</w:instrText>
      </w:r>
      <w:r w:rsidRPr="00261D54">
        <w:fldChar w:fldCharType="separate"/>
      </w:r>
      <w:r w:rsidRPr="00261D54">
        <w:rPr>
          <w:noProof/>
        </w:rPr>
        <w:t>(Forsyth</w:t>
      </w:r>
      <w:r w:rsidR="00184A16">
        <w:rPr>
          <w:noProof/>
        </w:rPr>
        <w:t xml:space="preserve"> and </w:t>
      </w:r>
      <w:r w:rsidRPr="00261D54">
        <w:rPr>
          <w:noProof/>
        </w:rPr>
        <w:t>Kamstra</w:t>
      </w:r>
      <w:r w:rsidR="0025309A">
        <w:rPr>
          <w:noProof/>
        </w:rPr>
        <w:t>,</w:t>
      </w:r>
      <w:r w:rsidRPr="00261D54">
        <w:rPr>
          <w:noProof/>
        </w:rPr>
        <w:t xml:space="preserve"> 2019)</w:t>
      </w:r>
      <w:r w:rsidRPr="00261D54">
        <w:fldChar w:fldCharType="end"/>
      </w:r>
      <w:r w:rsidRPr="00261D54">
        <w:t>.</w:t>
      </w:r>
    </w:p>
    <w:p w14:paraId="6EA2D4CE" w14:textId="60508972" w:rsidR="00FC3F06" w:rsidRPr="00261D54" w:rsidRDefault="00FC3F06" w:rsidP="00FC3F06">
      <w:r w:rsidRPr="00261D54">
        <w:rPr>
          <w:i/>
        </w:rPr>
        <w:t>Helix</w:t>
      </w:r>
      <w:r w:rsidR="00396617">
        <w:rPr>
          <w:i/>
        </w:rPr>
        <w:t> </w:t>
      </w:r>
      <w:proofErr w:type="spellStart"/>
      <w:r w:rsidRPr="00261D54">
        <w:rPr>
          <w:i/>
        </w:rPr>
        <w:t>po</w:t>
      </w:r>
      <w:r w:rsidRPr="00261D54">
        <w:rPr>
          <w:i/>
          <w:iCs/>
        </w:rPr>
        <w:t>matia</w:t>
      </w:r>
      <w:proofErr w:type="spellEnd"/>
      <w:r w:rsidRPr="00261D54">
        <w:t xml:space="preserve"> inhabits mild coastal areas, as well as mountainous regions with continental climates </w: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IDIwMTkpPC9EaXNwbGF5VGV4dD48cmVjb3JkPjxyZWMtbnVtYmVyPjUyNzQzPC9yZWMtbnVtYmVy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</w:fldData>
        </w:fldChar>
      </w:r>
      <w:r w:rsidRPr="00261D54">
        <w:instrText xml:space="preserve"> ADDIN EN.CITE </w:instrTex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IDIwMTkpPC9EaXNwbGF5VGV4dD48cmVjb3JkPjxyZWMtbnVtYmVyPjUyNzQzPC9yZWMtbnVtYmVy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</w:fldData>
        </w:fldChar>
      </w:r>
      <w:r w:rsidRPr="00261D54">
        <w:instrText xml:space="preserve"> ADDIN EN.CITE.DATA </w:instrText>
      </w:r>
      <w:r w:rsidRPr="00261D54">
        <w:fldChar w:fldCharType="end"/>
      </w:r>
      <w:r w:rsidRPr="00261D54">
        <w:fldChar w:fldCharType="separate"/>
      </w:r>
      <w:r w:rsidRPr="00261D54">
        <w:rPr>
          <w:noProof/>
        </w:rPr>
        <w:t>(Błoszyk, Kacprowicz</w:t>
      </w:r>
      <w:r w:rsidR="00184A16">
        <w:rPr>
          <w:noProof/>
        </w:rPr>
        <w:t xml:space="preserve"> and </w:t>
      </w:r>
      <w:r w:rsidRPr="00261D54">
        <w:rPr>
          <w:noProof/>
        </w:rPr>
        <w:t>Książkiewicz-Parulska</w:t>
      </w:r>
      <w:r w:rsidR="000D06FF">
        <w:rPr>
          <w:noProof/>
        </w:rPr>
        <w:t>,</w:t>
      </w:r>
      <w:r w:rsidRPr="00261D54">
        <w:rPr>
          <w:noProof/>
        </w:rPr>
        <w:t xml:space="preserve"> 2016; Forsyth</w:t>
      </w:r>
      <w:r w:rsidR="00184A16">
        <w:rPr>
          <w:noProof/>
        </w:rPr>
        <w:t xml:space="preserve"> and </w:t>
      </w:r>
      <w:r w:rsidRPr="00261D54">
        <w:rPr>
          <w:noProof/>
        </w:rPr>
        <w:t>Kamstra 2019)</w:t>
      </w:r>
      <w:r w:rsidRPr="00261D54">
        <w:fldChar w:fldCharType="end"/>
      </w:r>
      <w:r w:rsidRPr="00261D54">
        <w:t xml:space="preserve">. Habitats include forest, shrublands, grasslands abutting woods, gardens and vineyards. </w:t>
      </w:r>
      <w:r w:rsidRPr="00261D54">
        <w:rPr>
          <w:i/>
          <w:iCs/>
        </w:rPr>
        <w:t>H</w:t>
      </w:r>
      <w:r w:rsidR="00396617">
        <w:rPr>
          <w:i/>
          <w:iCs/>
        </w:rPr>
        <w:t>. </w:t>
      </w:r>
      <w:proofErr w:type="spellStart"/>
      <w:r w:rsidRPr="00261D54">
        <w:rPr>
          <w:i/>
          <w:iCs/>
        </w:rPr>
        <w:t>pomatia</w:t>
      </w:r>
      <w:proofErr w:type="spellEnd"/>
      <w:r w:rsidRPr="00261D54">
        <w:t xml:space="preserve"> is also common in gardens, parks, roadside verges/banks, and cemeteries, and is often found under debris; juveniles are reported to climb vegetation </w: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IDIwMTk7IEtvcsOhYmVrLCBKdcWZacSNa292w6EgJmFtcDsgUGV0cnVzZWsgMjAxNjsgUG9sbGFy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==
</w:fldData>
        </w:fldChar>
      </w:r>
      <w:r w:rsidRPr="00261D54">
        <w:instrText xml:space="preserve"> ADDIN EN.CITE </w:instrTex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IDIwMTk7IEtvcsOhYmVrLCBKdcWZacSNa292w6EgJmFtcDsgUGV0cnVzZWsgMjAxNjsgUG9sbGFy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==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(Błoszyk, Kacprowicz</w:t>
      </w:r>
      <w:r w:rsidR="00184A16">
        <w:rPr>
          <w:noProof/>
        </w:rPr>
        <w:t xml:space="preserve"> and </w:t>
      </w:r>
      <w:r w:rsidRPr="00261D54">
        <w:rPr>
          <w:noProof/>
        </w:rPr>
        <w:t>Książkiewicz-Parulska</w:t>
      </w:r>
      <w:r w:rsidR="000D06FF">
        <w:rPr>
          <w:noProof/>
        </w:rPr>
        <w:t>,</w:t>
      </w:r>
      <w:r w:rsidRPr="00261D54">
        <w:rPr>
          <w:noProof/>
        </w:rPr>
        <w:t xml:space="preserve"> 2016; Forsyth</w:t>
      </w:r>
      <w:r w:rsidR="00184A16">
        <w:rPr>
          <w:noProof/>
        </w:rPr>
        <w:t xml:space="preserve"> and </w:t>
      </w:r>
      <w:r w:rsidRPr="00261D54">
        <w:rPr>
          <w:noProof/>
        </w:rPr>
        <w:t>Kamstra</w:t>
      </w:r>
      <w:r w:rsidR="000D06FF">
        <w:rPr>
          <w:noProof/>
        </w:rPr>
        <w:t>,</w:t>
      </w:r>
      <w:r w:rsidRPr="00261D54">
        <w:rPr>
          <w:noProof/>
        </w:rPr>
        <w:t xml:space="preserve"> 2019; Korábek, Juřičková</w:t>
      </w:r>
      <w:r w:rsidR="00184A16">
        <w:rPr>
          <w:noProof/>
        </w:rPr>
        <w:t xml:space="preserve"> and </w:t>
      </w:r>
      <w:r w:rsidRPr="00261D54">
        <w:rPr>
          <w:noProof/>
        </w:rPr>
        <w:t>Petrusek</w:t>
      </w:r>
      <w:r w:rsidR="000D06FF">
        <w:rPr>
          <w:noProof/>
        </w:rPr>
        <w:t>,</w:t>
      </w:r>
      <w:r w:rsidRPr="00261D54">
        <w:rPr>
          <w:noProof/>
        </w:rPr>
        <w:t xml:space="preserve"> 2016; Pollard</w:t>
      </w:r>
      <w:r w:rsidR="000D06FF">
        <w:rPr>
          <w:noProof/>
        </w:rPr>
        <w:t>,</w:t>
      </w:r>
      <w:r w:rsidRPr="00261D54">
        <w:rPr>
          <w:noProof/>
        </w:rPr>
        <w:t xml:space="preserve"> 1975)</w:t>
      </w:r>
      <w:r w:rsidRPr="00261D54">
        <w:fldChar w:fldCharType="end"/>
      </w:r>
      <w:r w:rsidRPr="00261D54">
        <w:t>.</w:t>
      </w:r>
    </w:p>
    <w:p w14:paraId="77CAE1C3" w14:textId="2B0847E1" w:rsidR="00FC3F06" w:rsidRPr="00261D54" w:rsidRDefault="00FC3F06" w:rsidP="00FC3F06">
      <w:r w:rsidRPr="00261D54">
        <w:rPr>
          <w:i/>
          <w:iCs/>
        </w:rPr>
        <w:t>Helix</w:t>
      </w:r>
      <w:r w:rsidR="00396617">
        <w:rPr>
          <w:i/>
          <w:iCs/>
        </w:rPr>
        <w:t> </w:t>
      </w:r>
      <w:proofErr w:type="spellStart"/>
      <w:r w:rsidRPr="00261D54">
        <w:rPr>
          <w:i/>
          <w:iCs/>
        </w:rPr>
        <w:t>pomatia</w:t>
      </w:r>
      <w:proofErr w:type="spellEnd"/>
      <w:r w:rsidRPr="00261D54">
        <w:t xml:space="preserve"> has been referred to as a polyphagous generalist; information on specific hosts is limited. In England, </w:t>
      </w:r>
      <w:r w:rsidRPr="00261D54">
        <w:rPr>
          <w:i/>
          <w:iCs/>
        </w:rPr>
        <w:t>H.</w:t>
      </w:r>
      <w:r w:rsidR="00396617">
        <w:rPr>
          <w:i/>
          <w:iCs/>
        </w:rPr>
        <w:t> </w:t>
      </w:r>
      <w:proofErr w:type="spellStart"/>
      <w:r w:rsidRPr="00261D54">
        <w:rPr>
          <w:i/>
          <w:iCs/>
        </w:rPr>
        <w:t>pomatia</w:t>
      </w:r>
      <w:proofErr w:type="spellEnd"/>
      <w:r w:rsidRPr="00261D54">
        <w:t xml:space="preserve"> was observed feeding on a range of plants with a preference for the knapweeds </w:t>
      </w:r>
      <w:r w:rsidRPr="00261D54">
        <w:rPr>
          <w:i/>
          <w:iCs/>
        </w:rPr>
        <w:t>Centaurea</w:t>
      </w:r>
      <w:r w:rsidRPr="00261D54">
        <w:t xml:space="preserve"> </w:t>
      </w:r>
      <w:r w:rsidRPr="00261D54">
        <w:rPr>
          <w:i/>
          <w:iCs/>
        </w:rPr>
        <w:t>scabiosa</w:t>
      </w:r>
      <w:r w:rsidRPr="00261D54">
        <w:t xml:space="preserve"> and </w:t>
      </w:r>
      <w:r w:rsidRPr="00261D54">
        <w:rPr>
          <w:i/>
          <w:iCs/>
        </w:rPr>
        <w:t>C. nigra</w:t>
      </w:r>
      <w:r w:rsidRPr="00261D54">
        <w:t xml:space="preserve"> </w:t>
      </w:r>
      <w:r w:rsidRPr="00261D54">
        <w:fldChar w:fldCharType="begin"/>
      </w:r>
      <w:r w:rsidRPr="00261D54">
        <w:instrText xml:space="preserve"> ADDIN EN.CITE &lt;EndNote&gt;&lt;Cite&gt;&lt;Author&gt;Pollard&lt;/Author&gt;&lt;Year&gt;1975&lt;/Year&gt;&lt;RecNum&gt;40621&lt;/RecNum&gt;&lt;DisplayText&gt;(Pollard 1975)&lt;/DisplayText&gt;&lt;record&gt;&lt;rec-number&gt;40621&lt;/rec-number&gt;&lt;foreign-keys&gt;&lt;key app="EN" db-id="pxwxw0er9zv2fxezxdk5tt5utz5p5vtrwdv0" timestamp="1603697315"&gt;40621&lt;/key&gt;&lt;/foreign-keys&gt;&lt;ref-type name="Journal Articles"&gt;17&lt;/ref-type&gt;&lt;contributors&gt;&lt;authors&gt;&lt;author&gt;Pollard, E.&lt;/author&gt;&lt;/authors&gt;&lt;/contributors&gt;&lt;titles&gt;&lt;title&gt;&lt;style face="normal" font="default" size="100%"&gt;Aspects of the ecology of &lt;/style&gt;&lt;style face="italic" font="default" size="100%"&gt;Helix pomatia&lt;/style&gt;&lt;style face="normal" font="default" size="100%"&gt; L.&lt;/style&gt;&lt;/title&gt;&lt;secondary-title&gt;Journal of Animal Ecology&lt;/secondary-title&gt;&lt;/titles&gt;&lt;periodical&gt;&lt;full-title&gt;Journal of Animal Ecology&lt;/full-title&gt;&lt;/periodical&gt;&lt;pages&gt;305-329&lt;/pages&gt;&lt;volume&gt;44&lt;/volume&gt;&lt;number&gt;1&lt;/number&gt;&lt;keywords&gt;&lt;keyword&gt;Helix pomatia&lt;/keyword&gt;&lt;keyword&gt;Ecology&lt;/keyword&gt;&lt;keyword&gt;Feeding preferences&lt;/keyword&gt;&lt;keyword&gt;Habitat types&lt;/keyword&gt;&lt;/keywords&gt;&lt;dates&gt;&lt;year&gt;1975&lt;/year&gt;&lt;/dates&gt;&lt;publisher&gt;[Wiley, British Ecological Society]&lt;/publisher&gt;&lt;isbn&gt;00218790, 13652656&lt;/isbn&gt;&lt;urls&gt;&lt;related-urls&gt;&lt;url&gt;http://www.jstor.org/stable/3865&lt;/url&gt;&lt;/related-urls&gt;&lt;pdf-urls&gt;&lt;url&gt;file://J:\E Library\Plant Catalogue\P\Pollard 1975 EN40621.pdf&lt;/url&gt;&lt;/pdf-urls&gt;&lt;/urls&gt;&lt;custom1&gt;CHM CBR&lt;/custom1&gt;&lt;electronic-resource-num&gt;10.2307/3865&lt;/electronic-resource-num&gt;&lt;remote-database-name&gt;JSTOR&lt;/remote-database-name&gt;&lt;access-date&gt;2020/10/21/&lt;/access-date&gt;&lt;/record&gt;&lt;/Cite&gt;&lt;/EndNote&gt;</w:instrText>
      </w:r>
      <w:r w:rsidRPr="00261D54">
        <w:fldChar w:fldCharType="separate"/>
      </w:r>
      <w:r w:rsidRPr="00261D54">
        <w:rPr>
          <w:noProof/>
        </w:rPr>
        <w:t>(Pollard</w:t>
      </w:r>
      <w:r w:rsidR="000D06FF">
        <w:rPr>
          <w:noProof/>
        </w:rPr>
        <w:t>,</w:t>
      </w:r>
      <w:r w:rsidRPr="00261D54">
        <w:rPr>
          <w:noProof/>
        </w:rPr>
        <w:t xml:space="preserve"> 1975)</w:t>
      </w:r>
      <w:r w:rsidRPr="00261D54">
        <w:fldChar w:fldCharType="end"/>
      </w:r>
      <w:r w:rsidRPr="00261D54">
        <w:t xml:space="preserve">. In Romania, </w:t>
      </w:r>
      <w:r w:rsidRPr="00261D54">
        <w:rPr>
          <w:i/>
          <w:iCs/>
        </w:rPr>
        <w:t>H.</w:t>
      </w:r>
      <w:r w:rsidR="00396617">
        <w:rPr>
          <w:i/>
          <w:iCs/>
        </w:rPr>
        <w:t> </w:t>
      </w:r>
      <w:proofErr w:type="spellStart"/>
      <w:r w:rsidRPr="00261D54">
        <w:rPr>
          <w:i/>
          <w:iCs/>
        </w:rPr>
        <w:t>pomatia</w:t>
      </w:r>
      <w:proofErr w:type="spellEnd"/>
      <w:r w:rsidRPr="00261D54">
        <w:t xml:space="preserve"> has been observed to attack </w:t>
      </w:r>
      <w:r w:rsidRPr="00261D54">
        <w:rPr>
          <w:i/>
          <w:iCs/>
        </w:rPr>
        <w:t>Dhalia</w:t>
      </w:r>
      <w:r w:rsidR="00396617">
        <w:rPr>
          <w:i/>
          <w:iCs/>
        </w:rPr>
        <w:t> </w:t>
      </w:r>
      <w:proofErr w:type="spellStart"/>
      <w:r w:rsidRPr="00261D54">
        <w:rPr>
          <w:i/>
          <w:iCs/>
        </w:rPr>
        <w:t>variablilis</w:t>
      </w:r>
      <w:proofErr w:type="spellEnd"/>
      <w:r w:rsidRPr="00261D54">
        <w:rPr>
          <w:i/>
          <w:iCs/>
        </w:rPr>
        <w:t xml:space="preserve"> </w:t>
      </w:r>
      <w:r w:rsidRPr="00261D54">
        <w:t xml:space="preserve">(dahlia), </w:t>
      </w:r>
      <w:r w:rsidRPr="00261D54">
        <w:rPr>
          <w:i/>
          <w:iCs/>
        </w:rPr>
        <w:t>Lilium</w:t>
      </w:r>
      <w:r w:rsidR="00396617">
        <w:rPr>
          <w:i/>
          <w:iCs/>
        </w:rPr>
        <w:t> </w:t>
      </w:r>
      <w:proofErr w:type="spellStart"/>
      <w:r w:rsidRPr="00261D54">
        <w:rPr>
          <w:i/>
          <w:iCs/>
        </w:rPr>
        <w:t>candidum</w:t>
      </w:r>
      <w:proofErr w:type="spellEnd"/>
      <w:r w:rsidRPr="00261D54">
        <w:t xml:space="preserve"> (lily), </w:t>
      </w:r>
      <w:r w:rsidRPr="00261D54">
        <w:rPr>
          <w:i/>
          <w:iCs/>
        </w:rPr>
        <w:t>Phaseolus</w:t>
      </w:r>
      <w:r w:rsidR="00396617">
        <w:rPr>
          <w:i/>
          <w:iCs/>
        </w:rPr>
        <w:t> </w:t>
      </w:r>
      <w:r w:rsidRPr="00261D54">
        <w:rPr>
          <w:i/>
          <w:iCs/>
        </w:rPr>
        <w:t xml:space="preserve">vulgaris </w:t>
      </w:r>
      <w:r w:rsidRPr="00261D54">
        <w:t xml:space="preserve">(beans), </w:t>
      </w:r>
      <w:proofErr w:type="spellStart"/>
      <w:r w:rsidRPr="00261D54">
        <w:rPr>
          <w:i/>
          <w:iCs/>
        </w:rPr>
        <w:t>Lactuca</w:t>
      </w:r>
      <w:proofErr w:type="spellEnd"/>
      <w:r w:rsidR="00396617">
        <w:rPr>
          <w:i/>
          <w:iCs/>
        </w:rPr>
        <w:t> </w:t>
      </w:r>
      <w:r w:rsidRPr="00261D54">
        <w:rPr>
          <w:i/>
          <w:iCs/>
        </w:rPr>
        <w:t xml:space="preserve">sativa </w:t>
      </w:r>
      <w:r w:rsidRPr="00261D54">
        <w:t xml:space="preserve">(lettuce), and to a lesser extent </w:t>
      </w:r>
      <w:r w:rsidRPr="00261D54">
        <w:rPr>
          <w:i/>
          <w:iCs/>
        </w:rPr>
        <w:t>Phlox</w:t>
      </w:r>
      <w:r w:rsidR="00396617">
        <w:rPr>
          <w:i/>
          <w:iCs/>
        </w:rPr>
        <w:t> </w:t>
      </w:r>
      <w:proofErr w:type="spellStart"/>
      <w:r w:rsidRPr="00261D54">
        <w:rPr>
          <w:i/>
          <w:iCs/>
        </w:rPr>
        <w:t>drummondii</w:t>
      </w:r>
      <w:proofErr w:type="spellEnd"/>
      <w:r w:rsidRPr="00261D54">
        <w:t>,</w:t>
      </w:r>
      <w:r w:rsidRPr="00261D54">
        <w:rPr>
          <w:i/>
          <w:iCs/>
        </w:rPr>
        <w:t xml:space="preserve"> Hosta</w:t>
      </w:r>
      <w:r w:rsidR="00396617">
        <w:rPr>
          <w:i/>
          <w:iCs/>
        </w:rPr>
        <w:t> </w:t>
      </w:r>
      <w:proofErr w:type="spellStart"/>
      <w:r w:rsidRPr="00261D54">
        <w:rPr>
          <w:i/>
          <w:iCs/>
        </w:rPr>
        <w:t>plantaginea</w:t>
      </w:r>
      <w:proofErr w:type="spellEnd"/>
      <w:r w:rsidRPr="00261D54">
        <w:t xml:space="preserve">, </w:t>
      </w:r>
      <w:r w:rsidRPr="00261D54">
        <w:rPr>
          <w:i/>
          <w:iCs/>
        </w:rPr>
        <w:t>Pisum</w:t>
      </w:r>
      <w:r w:rsidR="00396617">
        <w:rPr>
          <w:i/>
          <w:iCs/>
        </w:rPr>
        <w:t> </w:t>
      </w:r>
      <w:r w:rsidRPr="00261D54">
        <w:rPr>
          <w:i/>
          <w:iCs/>
        </w:rPr>
        <w:t>sativum</w:t>
      </w:r>
      <w:r w:rsidRPr="00261D54">
        <w:t xml:space="preserve"> (pea) </w:t>
      </w:r>
      <w:r w:rsidRPr="00261D54">
        <w:fldChar w:fldCharType="begin">
          <w:fldData xml:space="preserve">PEVuZE5vdGU+PENpdGU+PEF1dGhvcj5DxINsaW48L0F1dGhvcj48WWVhcj4yMDE0PC9ZZWFyPjxS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</w:fldData>
        </w:fldChar>
      </w:r>
      <w:r w:rsidRPr="00261D54">
        <w:instrText xml:space="preserve"> ADDIN EN.CITE </w:instrText>
      </w:r>
      <w:r w:rsidRPr="00261D54">
        <w:fldChar w:fldCharType="begin">
          <w:fldData xml:space="preserve">PEVuZE5vdGU+PENpdGU+PEF1dGhvcj5DxINsaW48L0F1dGhvcj48WWVhcj4yMDE0PC9ZZWFyPjxS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</w:fldData>
        </w:fldChar>
      </w:r>
      <w:r w:rsidRPr="00261D54">
        <w:instrText xml:space="preserve"> ADDIN EN.CITE.DATA </w:instrText>
      </w:r>
      <w:r w:rsidRPr="00261D54">
        <w:fldChar w:fldCharType="end"/>
      </w:r>
      <w:r w:rsidRPr="00261D54">
        <w:fldChar w:fldCharType="separate"/>
      </w:r>
      <w:r w:rsidRPr="00261D54">
        <w:rPr>
          <w:noProof/>
        </w:rPr>
        <w:t>(Călin</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w:t>
      </w:r>
      <w:r w:rsidRPr="00261D54">
        <w:fldChar w:fldCharType="begin"/>
      </w:r>
      <w:r w:rsidRPr="00261D54">
        <w:instrText xml:space="preserve"> ADDIN EN.CITE &lt;EndNote&gt;&lt;Cite AuthorYear="1"&gt;&lt;Author&gt;Tluste&lt;/Author&gt;&lt;Year&gt;2023&lt;/Year&gt;&lt;RecNum&gt;52373&lt;/RecNum&gt;&lt;DisplayText&gt;Tluste and Birkhofer (2023)&lt;/DisplayText&gt;&lt;record&gt;&lt;rec-number&gt;52373&lt;/rec-number&gt;&lt;foreign-keys&gt;&lt;key app="EN" db-id="pxwxw0er9zv2fxezxdk5tt5utz5p5vtrwdv0" timestamp="1711336252"&gt;52373&lt;/key&gt;&lt;/foreign-keys&gt;&lt;ref-type name="Journal Articles"&gt;17&lt;/ref-type&gt;&lt;contributors&gt;&lt;authors&gt;&lt;author&gt;Tluste, C.&lt;/author&gt;&lt;author&gt;Birkhofer, K.&lt;/author&gt;&lt;/authors&gt;&lt;/contributors&gt;&lt;titles&gt;&lt;title&gt;&lt;style face="normal" font="default" size="100%"&gt;The Roman snail (Gastropoda: Helicidae) is not a generalist herbivore, but shows food preferences for &lt;/style&gt;&lt;style face="italic" font="default" size="100%"&gt;Urtica dioica&lt;/style&gt;&lt;style face="normal" font="default" size="100%"&gt; and plant litter&lt;/style&gt;&lt;/title&gt;&lt;secondary-title&gt;Journal of Natural History&lt;/secondary-title&gt;&lt;/titles&gt;&lt;periodical&gt;&lt;full-title&gt;Journal of Natural History&lt;/full-title&gt;&lt;/periodical&gt;&lt;pages&gt;758-770&lt;/pages&gt;&lt;volume&gt;57&lt;/volume&gt;&lt;keywords&gt;&lt;keyword&gt;Helix pomatia&lt;/keyword&gt;&lt;keyword&gt;Urtica dioica&lt;/keyword&gt;&lt;keyword&gt;herbivory&lt;/keyword&gt;&lt;keyword&gt;feeding preferences&lt;/keyword&gt;&lt;keyword&gt;snail diet&lt;/keyword&gt;&lt;/keywords&gt;&lt;dates&gt;&lt;year&gt;2023&lt;/year&gt;&lt;/dates&gt;&lt;urls&gt;&lt;pdf-urls&gt;&lt;url&gt;file://J:\E Library\Plant Catalogue\T\Tluste and Birkhofer 2023 EN52373.pdf&lt;/url&gt;&lt;/pdf-urls&gt;&lt;/urls&gt;&lt;custom1&gt;Hitchhiker PRA_RG&lt;/custom1&gt;&lt;electronic-resource-num&gt;https://doi.org/10.1080/00222933.2023.2203335&lt;/electronic-resource-num&gt;&lt;/record&gt;&lt;/Cite&gt;&lt;/EndNote&gt;</w:instrText>
      </w:r>
      <w:r w:rsidRPr="00261D54">
        <w:fldChar w:fldCharType="separate"/>
      </w:r>
      <w:r w:rsidRPr="00261D54">
        <w:rPr>
          <w:noProof/>
        </w:rPr>
        <w:t>Tluste and Birkhofer (2023)</w:t>
      </w:r>
      <w:r w:rsidRPr="00261D54">
        <w:fldChar w:fldCharType="end"/>
      </w:r>
      <w:r w:rsidRPr="00261D54">
        <w:t xml:space="preserve"> reported a preference for </w:t>
      </w:r>
      <w:r w:rsidRPr="00261D54">
        <w:rPr>
          <w:i/>
          <w:iCs/>
        </w:rPr>
        <w:t>Urtica</w:t>
      </w:r>
      <w:r w:rsidR="00396617">
        <w:rPr>
          <w:i/>
          <w:iCs/>
        </w:rPr>
        <w:t> </w:t>
      </w:r>
      <w:proofErr w:type="spellStart"/>
      <w:r w:rsidRPr="00261D54">
        <w:rPr>
          <w:i/>
          <w:iCs/>
        </w:rPr>
        <w:t>diocia</w:t>
      </w:r>
      <w:proofErr w:type="spellEnd"/>
      <w:r w:rsidRPr="00261D54">
        <w:t xml:space="preserve"> (common nettle) in German populations of </w:t>
      </w:r>
      <w:r w:rsidRPr="00261D54">
        <w:rPr>
          <w:i/>
          <w:iCs/>
        </w:rPr>
        <w:t>H.</w:t>
      </w:r>
      <w:r w:rsidR="00396617">
        <w:rPr>
          <w:i/>
          <w:iCs/>
        </w:rPr>
        <w:t> </w:t>
      </w:r>
      <w:proofErr w:type="spellStart"/>
      <w:r w:rsidRPr="00261D54">
        <w:rPr>
          <w:i/>
          <w:iCs/>
        </w:rPr>
        <w:t>pomatia</w:t>
      </w:r>
      <w:proofErr w:type="spellEnd"/>
      <w:r w:rsidRPr="00261D54">
        <w:t xml:space="preserve">. The authors also identified that plant litter constituted a significant proportion of the snail’s diet </w:t>
      </w:r>
      <w:r w:rsidRPr="00261D54">
        <w:fldChar w:fldCharType="begin"/>
      </w:r>
      <w:r w:rsidRPr="00261D54">
        <w:instrText xml:space="preserve"> ADDIN EN.CITE &lt;EndNote&gt;&lt;Cite&gt;&lt;Author&gt;Tluste&lt;/Author&gt;&lt;Year&gt;2023&lt;/Year&gt;&lt;RecNum&gt;52373&lt;/RecNum&gt;&lt;DisplayText&gt;(Tluste &amp;amp; Birkhofer 2023)&lt;/DisplayText&gt;&lt;record&gt;&lt;rec-number&gt;52373&lt;/rec-number&gt;&lt;foreign-keys&gt;&lt;key app="EN" db-id="pxwxw0er9zv2fxezxdk5tt5utz5p5vtrwdv0" timestamp="1711336252"&gt;52373&lt;/key&gt;&lt;/foreign-keys&gt;&lt;ref-type name="Journal Articles"&gt;17&lt;/ref-type&gt;&lt;contributors&gt;&lt;authors&gt;&lt;author&gt;Tluste, C.&lt;/author&gt;&lt;author&gt;Birkhofer, K.&lt;/author&gt;&lt;/authors&gt;&lt;/contributors&gt;&lt;titles&gt;&lt;title&gt;&lt;style face="normal" font="default" size="100%"&gt;The Roman snail (Gastropoda: Helicidae) is not a generalist herbivore, but shows food preferences for &lt;/style&gt;&lt;style face="italic" font="default" size="100%"&gt;Urtica dioica&lt;/style&gt;&lt;style face="normal" font="default" size="100%"&gt; and plant litter&lt;/style&gt;&lt;/title&gt;&lt;secondary-title&gt;Journal of Natural History&lt;/secondary-title&gt;&lt;/titles&gt;&lt;periodical&gt;&lt;full-title&gt;Journal of Natural History&lt;/full-title&gt;&lt;/periodical&gt;&lt;pages&gt;758-770&lt;/pages&gt;&lt;volume&gt;57&lt;/volume&gt;&lt;keywords&gt;&lt;keyword&gt;Helix pomatia&lt;/keyword&gt;&lt;keyword&gt;Urtica dioica&lt;/keyword&gt;&lt;keyword&gt;herbivory&lt;/keyword&gt;&lt;keyword&gt;feeding preferences&lt;/keyword&gt;&lt;keyword&gt;snail diet&lt;/keyword&gt;&lt;/keywords&gt;&lt;dates&gt;&lt;year&gt;2023&lt;/year&gt;&lt;/dates&gt;&lt;urls&gt;&lt;pdf-urls&gt;&lt;url&gt;file://J:\E Library\Plant Catalogue\T\Tluste and Birkhofer 2023 EN52373.pdf&lt;/url&gt;&lt;/pdf-urls&gt;&lt;/urls&gt;&lt;custom1&gt;Hitchhiker PRA_RG&lt;/custom1&gt;&lt;electronic-resource-num&gt;https://doi.org/10.1080/00222933.2023.2203335&lt;/electronic-resource-num&gt;&lt;/record&gt;&lt;/Cite&gt;&lt;/EndNote&gt;</w:instrText>
      </w:r>
      <w:r w:rsidRPr="00261D54">
        <w:fldChar w:fldCharType="separate"/>
      </w:r>
      <w:r w:rsidRPr="00261D54">
        <w:rPr>
          <w:noProof/>
        </w:rPr>
        <w:t>(Tluste</w:t>
      </w:r>
      <w:r w:rsidR="00184A16">
        <w:rPr>
          <w:noProof/>
        </w:rPr>
        <w:t xml:space="preserve"> and </w:t>
      </w:r>
      <w:r w:rsidRPr="00261D54">
        <w:rPr>
          <w:noProof/>
        </w:rPr>
        <w:t>Birkhofer</w:t>
      </w:r>
      <w:r w:rsidR="000D06FF">
        <w:rPr>
          <w:noProof/>
        </w:rPr>
        <w:t>,</w:t>
      </w:r>
      <w:r w:rsidRPr="00261D54">
        <w:rPr>
          <w:noProof/>
        </w:rPr>
        <w:t xml:space="preserve"> 2023)</w:t>
      </w:r>
      <w:r w:rsidRPr="00261D54">
        <w:fldChar w:fldCharType="end"/>
      </w:r>
      <w:r w:rsidRPr="00261D54">
        <w:t xml:space="preserve">, in contrast to </w:t>
      </w:r>
      <w:r w:rsidRPr="00261D54">
        <w:fldChar w:fldCharType="begin"/>
      </w:r>
      <w:r w:rsidRPr="00261D54">
        <w:instrText xml:space="preserve"> ADDIN EN.CITE &lt;EndNote&gt;&lt;Cite AuthorYear="1"&gt;&lt;Author&gt;Pollard&lt;/Author&gt;&lt;Year&gt;1975&lt;/Year&gt;&lt;RecNum&gt;40621&lt;/RecNum&gt;&lt;DisplayText&gt;Pollard (1975)&lt;/DisplayText&gt;&lt;record&gt;&lt;rec-number&gt;40621&lt;/rec-number&gt;&lt;foreign-keys&gt;&lt;key app="EN" db-id="pxwxw0er9zv2fxezxdk5tt5utz5p5vtrwdv0" timestamp="1603697315"&gt;40621&lt;/key&gt;&lt;/foreign-keys&gt;&lt;ref-type name="Journal Articles"&gt;17&lt;/ref-type&gt;&lt;contributors&gt;&lt;authors&gt;&lt;author&gt;Pollard, E.&lt;/author&gt;&lt;/authors&gt;&lt;/contributors&gt;&lt;titles&gt;&lt;title&gt;&lt;style face="normal" font="default" size="100%"&gt;Aspects of the ecology of &lt;/style&gt;&lt;style face="italic" font="default" size="100%"&gt;Helix pomatia&lt;/style&gt;&lt;style face="normal" font="default" size="100%"&gt; L.&lt;/style&gt;&lt;/title&gt;&lt;secondary-title&gt;Journal of Animal Ecology&lt;/secondary-title&gt;&lt;/titles&gt;&lt;periodical&gt;&lt;full-title&gt;Journal of Animal Ecology&lt;/full-title&gt;&lt;/periodical&gt;&lt;pages&gt;305-329&lt;/pages&gt;&lt;volume&gt;44&lt;/volume&gt;&lt;number&gt;1&lt;/number&gt;&lt;keywords&gt;&lt;keyword&gt;Helix pomatia&lt;/keyword&gt;&lt;keyword&gt;Ecology&lt;/keyword&gt;&lt;keyword&gt;Feeding preferences&lt;/keyword&gt;&lt;keyword&gt;Habitat types&lt;/keyword&gt;&lt;/keywords&gt;&lt;dates&gt;&lt;year&gt;1975&lt;/year&gt;&lt;/dates&gt;&lt;publisher&gt;[Wiley, British Ecological Society]&lt;/publisher&gt;&lt;isbn&gt;00218790, 13652656&lt;/isbn&gt;&lt;urls&gt;&lt;related-urls&gt;&lt;url&gt;http://www.jstor.org/stable/3865&lt;/url&gt;&lt;/related-urls&gt;&lt;pdf-urls&gt;&lt;url&gt;file://J:\E Library\Plant Catalogue\P\Pollard 1975 EN40621.pdf&lt;/url&gt;&lt;/pdf-urls&gt;&lt;/urls&gt;&lt;custom1&gt;CHM CBR&lt;/custom1&gt;&lt;electronic-resource-num&gt;10.2307/3865&lt;/electronic-resource-num&gt;&lt;remote-database-name&gt;JSTOR&lt;/remote-database-name&gt;&lt;access-date&gt;2020/10/21/&lt;/access-date&gt;&lt;/record&gt;&lt;/Cite&gt;&lt;/EndNote&gt;</w:instrText>
      </w:r>
      <w:r w:rsidRPr="00261D54">
        <w:fldChar w:fldCharType="separate"/>
      </w:r>
      <w:r w:rsidRPr="00261D54">
        <w:rPr>
          <w:noProof/>
        </w:rPr>
        <w:t>Pollard (1975)</w:t>
      </w:r>
      <w:r w:rsidRPr="00261D54">
        <w:fldChar w:fldCharType="end"/>
      </w:r>
      <w:r w:rsidRPr="00261D54">
        <w:t xml:space="preserve"> who stated that the bulk of </w:t>
      </w:r>
      <w:r w:rsidRPr="00261D54">
        <w:rPr>
          <w:i/>
          <w:iCs/>
        </w:rPr>
        <w:t>H.</w:t>
      </w:r>
      <w:r w:rsidR="00396617">
        <w:rPr>
          <w:i/>
          <w:iCs/>
        </w:rPr>
        <w:t> </w:t>
      </w:r>
      <w:proofErr w:type="spellStart"/>
      <w:r w:rsidRPr="00261D54">
        <w:rPr>
          <w:i/>
          <w:iCs/>
        </w:rPr>
        <w:t>pomatia</w:t>
      </w:r>
      <w:proofErr w:type="spellEnd"/>
      <w:r w:rsidRPr="00261D54">
        <w:t xml:space="preserve"> diet consisted of fresh plants.</w:t>
      </w:r>
    </w:p>
    <w:p w14:paraId="3D43EAA7" w14:textId="1B29581F" w:rsidR="00FC3F06" w:rsidRPr="00261D54" w:rsidRDefault="00FC3F06" w:rsidP="00FC3F06">
      <w:r w:rsidRPr="00261D54">
        <w:rPr>
          <w:i/>
          <w:iCs/>
        </w:rPr>
        <w:t>Helix</w:t>
      </w:r>
      <w:r w:rsidR="00396617">
        <w:rPr>
          <w:i/>
          <w:iCs/>
        </w:rPr>
        <w:t> </w:t>
      </w:r>
      <w:proofErr w:type="spellStart"/>
      <w:r w:rsidRPr="00261D54">
        <w:rPr>
          <w:i/>
          <w:iCs/>
        </w:rPr>
        <w:t>pomatia</w:t>
      </w:r>
      <w:proofErr w:type="spellEnd"/>
      <w:r w:rsidRPr="00261D54">
        <w:t xml:space="preserve"> is reported to be invasive in the United States </w:t>
      </w:r>
      <w:r w:rsidRPr="00261D54">
        <w:fldChar w:fldCharType="begin"/>
      </w:r>
      <w:r w:rsidRPr="00261D54">
        <w:instrText xml:space="preserve"> ADDIN EN.CITE &lt;EndNote&gt;&lt;Cite&gt;&lt;Author&gt;Purdue University&lt;/Author&gt;&lt;Year&gt;2024&lt;/Year&gt;&lt;RecNum&gt;52824&lt;/RecNum&gt;&lt;DisplayText&gt;(Purdue University 2024)&lt;/DisplayText&gt;&lt;record&gt;&lt;rec-number&gt;52824&lt;/rec-number&gt;&lt;foreign-keys&gt;&lt;key app="EN" db-id="pxwxw0er9zv2fxezxdk5tt5utz5p5vtrwdv0" timestamp="1715235442"&gt;52824&lt;/key&gt;&lt;/foreign-keys&gt;&lt;ref-type name="Databases"&gt;45&lt;/ref-type&gt;&lt;contributors&gt;&lt;authors&gt;&lt;author&gt;Purdue University,&lt;/author&gt;&lt;/authors&gt;&lt;/contributors&gt;&lt;titles&gt;&lt;title&gt;Pest Tracker&lt;/title&gt;&lt;/titles&gt;&lt;keywords&gt;&lt;keyword&gt;Helix pomatia&lt;/keyword&gt;&lt;/keywords&gt;&lt;dates&gt;&lt;year&gt;2024&lt;/year&gt;&lt;pub-dates&gt;&lt;date&gt;2024&lt;/date&gt;&lt;/pub-dates&gt;&lt;/dates&gt;&lt;pub-location&gt;West Lafayette (IN) USA&lt;/pub-location&gt;&lt;publisher&gt;Purdue University&lt;/publisher&gt;&lt;urls&gt;&lt;related-urls&gt;&lt;url&gt;https://www.pesttracker.org/&lt;/url&gt;&lt;/related-urls&gt;&lt;/urls&gt;&lt;custom1&gt;Hitchhikers PRA, KP&lt;/custom1&gt;&lt;/record&gt;&lt;/Cite&gt;&lt;/EndNote&gt;</w:instrText>
      </w:r>
      <w:r w:rsidRPr="00261D54">
        <w:fldChar w:fldCharType="separate"/>
      </w:r>
      <w:r w:rsidRPr="00261D54">
        <w:rPr>
          <w:noProof/>
        </w:rPr>
        <w:t>(Purdue University</w:t>
      </w:r>
      <w:r w:rsidR="000D06FF">
        <w:rPr>
          <w:noProof/>
        </w:rPr>
        <w:t>,</w:t>
      </w:r>
      <w:r w:rsidRPr="00261D54">
        <w:rPr>
          <w:noProof/>
        </w:rPr>
        <w:t xml:space="preserve"> 2024)</w:t>
      </w:r>
      <w:r w:rsidRPr="00261D54">
        <w:fldChar w:fldCharType="end"/>
      </w:r>
      <w:r w:rsidRPr="00261D54">
        <w:t xml:space="preserve">, and Canada </w:t>
      </w:r>
      <w:r w:rsidRPr="00261D54">
        <w:fldChar w:fldCharType="begin"/>
      </w:r>
      <w:r w:rsidRPr="00261D54">
        <w:instrText xml:space="preserve"> ADDIN EN.CITE &lt;EndNote&gt;&lt;Cite&gt;&lt;Author&gt;Harrap&lt;/Author&gt;&lt;Year&gt;2021&lt;/Year&gt;&lt;RecNum&gt;52809&lt;/RecNum&gt;&lt;DisplayText&gt;(Harrap 2021)&lt;/DisplayText&gt;&lt;record&gt;&lt;rec-number&gt;52809&lt;/rec-number&gt;&lt;foreign-keys&gt;&lt;key app="EN" db-id="pxwxw0er9zv2fxezxdk5tt5utz5p5vtrwdv0" timestamp="1715234792"&gt;52809&lt;/key&gt;&lt;/foreign-keys&gt;&lt;ref-type name="Newspaper Articles"&gt;23&lt;/ref-type&gt;&lt;contributors&gt;&lt;authors&gt;&lt;author&gt;Harrap, L.&lt;/author&gt;&lt;/authors&gt;&lt;/contributors&gt;&lt;titles&gt;&lt;title&gt;1 way to deal with invasive snails in Revelstoke is...to eat them?&lt;/title&gt;&lt;secondary-title&gt;Revelstoke Review&lt;/secondary-title&gt;&lt;/titles&gt;&lt;keywords&gt;&lt;keyword&gt;Helix pomatia&lt;/keyword&gt;&lt;/keywords&gt;&lt;dates&gt;&lt;year&gt;2021&lt;/year&gt;&lt;pub-dates&gt;&lt;date&gt;26 June 2021&lt;/date&gt;&lt;/pub-dates&gt;&lt;/dates&gt;&lt;publisher&gt;Revelstoke Review&lt;/publisher&gt;&lt;urls&gt;&lt;related-urls&gt;&lt;url&gt;https://www.revelstokereview.com/community/1-way-to-deal-with-invasive-snails-in-revelstoke-is-to-eat-them-4296298&lt;/url&gt;&lt;/related-urls&gt;&lt;pdf-urls&gt;&lt;url&gt;file://J:\E Library\Plant Catalogue\H\Harrap 2021 EN52809.pdf&lt;/url&gt;&lt;/pdf-urls&gt;&lt;/urls&gt;&lt;custom1&gt;HH PRA, KP&lt;/custom1&gt;&lt;access-date&gt;20 March 2024&lt;/access-date&gt;&lt;/record&gt;&lt;/Cite&gt;&lt;/EndNote&gt;</w:instrText>
      </w:r>
      <w:r w:rsidRPr="00261D54">
        <w:fldChar w:fldCharType="separate"/>
      </w:r>
      <w:r w:rsidRPr="00261D54">
        <w:rPr>
          <w:noProof/>
        </w:rPr>
        <w:t>(Harrap</w:t>
      </w:r>
      <w:r w:rsidR="000D06FF">
        <w:rPr>
          <w:noProof/>
        </w:rPr>
        <w:t>,</w:t>
      </w:r>
      <w:r w:rsidRPr="00261D54">
        <w:rPr>
          <w:noProof/>
        </w:rPr>
        <w:t xml:space="preserve"> 2021)</w:t>
      </w:r>
      <w:r w:rsidRPr="00261D54">
        <w:fldChar w:fldCharType="end"/>
      </w:r>
      <w:r w:rsidRPr="00261D54">
        <w:t xml:space="preserve"> though there are no specific claims of damage to plants or crops found in the literature. </w:t>
      </w:r>
      <w:r w:rsidRPr="00261D54">
        <w:fldChar w:fldCharType="begin"/>
      </w:r>
      <w:r w:rsidRPr="00261D54">
        <w:instrText xml:space="preserve"> ADDIN EN.CITE &lt;EndNote&gt;&lt;Cite AuthorYear="1"&gt;&lt;Author&gt;Elmslie&lt;/Author&gt;&lt;Year&gt;2005&lt;/Year&gt;&lt;RecNum&gt;52377&lt;/RecNum&gt;&lt;DisplayText&gt;Elmslie (2005)&lt;/DisplayText&gt;&lt;record&gt;&lt;rec-number&gt;52377&lt;/rec-number&gt;&lt;foreign-keys&gt;&lt;key app="EN" db-id="pxwxw0er9zv2fxezxdk5tt5utz5p5vtrwdv0" timestamp="1711338779"&gt;52377&lt;/key&gt;&lt;/foreign-keys&gt;&lt;ref-type name="Chapters"&gt;5&lt;/ref-type&gt;&lt;contributors&gt;&lt;authors&gt;&lt;author&gt;Elmslie, L.J.&lt;/author&gt;&lt;/authors&gt;&lt;secondary-authors&gt;&lt;author&gt;Paoletti, M.G.&lt;/author&gt;&lt;/secondary-authors&gt;&lt;/contributors&gt;&lt;titles&gt;&lt;title&gt;Snail collection and small-scale production in Africa and Europe&lt;/title&gt;&lt;secondary-title&gt;Ecological implications of minilivestock: potential of insects, rodents, frogs and snails&lt;/secondary-title&gt;&lt;/titles&gt;&lt;section&gt;6&lt;/section&gt;&lt;keywords&gt;&lt;keyword&gt;Snails&lt;/keyword&gt;&lt;keyword&gt;farming&lt;/keyword&gt;&lt;/keywords&gt;&lt;dates&gt;&lt;year&gt;2005&lt;/year&gt;&lt;/dates&gt;&lt;publisher&gt;CRC Press&lt;/publisher&gt;&lt;urls&gt;&lt;pdf-urls&gt;&lt;url&gt;file://J:\E Library\Plant Catalogue\E\Elmslie 2005 EN52377.pdf&lt;/url&gt;&lt;/pdf-urls&gt;&lt;/urls&gt;&lt;custom1&gt;Hitchhikers PRA_RG&lt;/custom1&gt;&lt;/record&gt;&lt;/Cite&gt;&lt;/EndNote&gt;</w:instrText>
      </w:r>
      <w:r w:rsidRPr="00261D54">
        <w:fldChar w:fldCharType="separate"/>
      </w:r>
      <w:r w:rsidRPr="00261D54">
        <w:rPr>
          <w:noProof/>
        </w:rPr>
        <w:t>Elmslie (2005)</w:t>
      </w:r>
      <w:r w:rsidRPr="00261D54">
        <w:fldChar w:fldCharType="end"/>
      </w:r>
      <w:r w:rsidRPr="00261D54">
        <w:t xml:space="preserve"> suggests that </w:t>
      </w:r>
      <w:r w:rsidRPr="00261D54">
        <w:rPr>
          <w:i/>
          <w:iCs/>
        </w:rPr>
        <w:t>H.</w:t>
      </w:r>
      <w:r w:rsidR="00396617">
        <w:rPr>
          <w:i/>
          <w:iCs/>
        </w:rPr>
        <w:t> </w:t>
      </w:r>
      <w:proofErr w:type="spellStart"/>
      <w:r w:rsidRPr="00261D54">
        <w:rPr>
          <w:i/>
          <w:iCs/>
        </w:rPr>
        <w:t>pomatia</w:t>
      </w:r>
      <w:proofErr w:type="spellEnd"/>
      <w:r w:rsidRPr="00261D54">
        <w:t xml:space="preserve"> is less of an agricultural pest compared to </w:t>
      </w:r>
      <w:r w:rsidR="006F743C" w:rsidRPr="006F743C">
        <w:rPr>
          <w:i/>
          <w:iCs/>
        </w:rPr>
        <w:t>C.</w:t>
      </w:r>
      <w:r w:rsidR="00396617">
        <w:rPr>
          <w:i/>
          <w:iCs/>
        </w:rPr>
        <w:t> </w:t>
      </w:r>
      <w:r w:rsidR="006F743C" w:rsidRPr="006F743C">
        <w:rPr>
          <w:i/>
          <w:iCs/>
        </w:rPr>
        <w:t>aspersum</w:t>
      </w:r>
      <w:r w:rsidRPr="00261D54">
        <w:t xml:space="preserve"> due to smaller egg clutch size, also observing that there are no reports of rapid spread of </w:t>
      </w:r>
      <w:r w:rsidRPr="00261D54">
        <w:rPr>
          <w:i/>
          <w:iCs/>
        </w:rPr>
        <w:t>H.</w:t>
      </w:r>
      <w:r w:rsidR="00396617">
        <w:rPr>
          <w:i/>
          <w:iCs/>
        </w:rPr>
        <w:t> </w:t>
      </w:r>
      <w:proofErr w:type="spellStart"/>
      <w:r w:rsidRPr="00261D54">
        <w:rPr>
          <w:i/>
          <w:iCs/>
        </w:rPr>
        <w:t>pomatia</w:t>
      </w:r>
      <w:proofErr w:type="spellEnd"/>
      <w:r w:rsidRPr="00261D54">
        <w:t>.</w:t>
      </w:r>
    </w:p>
    <w:p w14:paraId="718DE966" w14:textId="336E4715" w:rsidR="00FC3F06" w:rsidRPr="00261D54" w:rsidRDefault="00FC3F06" w:rsidP="00FC3F06">
      <w:r w:rsidRPr="00261D54">
        <w:rPr>
          <w:i/>
          <w:iCs/>
        </w:rPr>
        <w:lastRenderedPageBreak/>
        <w:t>Helix</w:t>
      </w:r>
      <w:r w:rsidR="00396617">
        <w:rPr>
          <w:i/>
          <w:iCs/>
        </w:rPr>
        <w:t> </w:t>
      </w:r>
      <w:proofErr w:type="spellStart"/>
      <w:r w:rsidRPr="00261D54">
        <w:rPr>
          <w:i/>
          <w:iCs/>
        </w:rPr>
        <w:t>pomatia</w:t>
      </w:r>
      <w:proofErr w:type="spellEnd"/>
      <w:r w:rsidRPr="00261D54">
        <w:t xml:space="preserve"> is claimed to be the most famous of the world’s edible snails, thanks to its popularity in French cuisine </w:t>
      </w:r>
      <w:r w:rsidRPr="00261D54">
        <w:fldChar w:fldCharType="begin"/>
      </w:r>
      <w:r w:rsidRPr="00261D54">
        <w:instrText xml:space="preserve"> ADDIN EN.CITE &lt;EndNote&gt;&lt;Cite&gt;&lt;Author&gt;Elmslie&lt;/Author&gt;&lt;Year&gt;2005&lt;/Year&gt;&lt;RecNum&gt;52377&lt;/RecNum&gt;&lt;DisplayText&gt;(Elmslie 2005)&lt;/DisplayText&gt;&lt;record&gt;&lt;rec-number&gt;52377&lt;/rec-number&gt;&lt;foreign-keys&gt;&lt;key app="EN" db-id="pxwxw0er9zv2fxezxdk5tt5utz5p5vtrwdv0" timestamp="1711338779"&gt;52377&lt;/key&gt;&lt;/foreign-keys&gt;&lt;ref-type name="Chapters"&gt;5&lt;/ref-type&gt;&lt;contributors&gt;&lt;authors&gt;&lt;author&gt;Elmslie, L.J.&lt;/author&gt;&lt;/authors&gt;&lt;secondary-authors&gt;&lt;author&gt;Paoletti, M.G.&lt;/author&gt;&lt;/secondary-authors&gt;&lt;/contributors&gt;&lt;titles&gt;&lt;title&gt;Snail collection and small-scale production in Africa and Europe&lt;/title&gt;&lt;secondary-title&gt;Ecological implications of minilivestock: potential of insects, rodents, frogs and snails&lt;/secondary-title&gt;&lt;/titles&gt;&lt;section&gt;6&lt;/section&gt;&lt;keywords&gt;&lt;keyword&gt;Snails&lt;/keyword&gt;&lt;keyword&gt;farming&lt;/keyword&gt;&lt;/keywords&gt;&lt;dates&gt;&lt;year&gt;2005&lt;/year&gt;&lt;/dates&gt;&lt;publisher&gt;CRC Press&lt;/publisher&gt;&lt;urls&gt;&lt;pdf-urls&gt;&lt;url&gt;file://J:\E Library\Plant Catalogue\E\Elmslie 2005 EN52377.pdf&lt;/url&gt;&lt;/pdf-urls&gt;&lt;/urls&gt;&lt;custom1&gt;Hitchhikers PRA_RG&lt;/custom1&gt;&lt;/record&gt;&lt;/Cite&gt;&lt;/EndNote&gt;</w:instrText>
      </w:r>
      <w:r w:rsidRPr="00261D54">
        <w:fldChar w:fldCharType="separate"/>
      </w:r>
      <w:r w:rsidRPr="00261D54">
        <w:rPr>
          <w:noProof/>
        </w:rPr>
        <w:t>(Elmslie</w:t>
      </w:r>
      <w:r w:rsidR="000D06FF">
        <w:rPr>
          <w:noProof/>
        </w:rPr>
        <w:t>,</w:t>
      </w:r>
      <w:r w:rsidRPr="00261D54">
        <w:rPr>
          <w:noProof/>
        </w:rPr>
        <w:t xml:space="preserve"> 2005)</w:t>
      </w:r>
      <w:r w:rsidRPr="00261D54">
        <w:fldChar w:fldCharType="end"/>
      </w:r>
      <w:r w:rsidRPr="00261D54">
        <w:t xml:space="preserve">. </w:t>
      </w:r>
      <w:r w:rsidRPr="00261D54">
        <w:rPr>
          <w:i/>
          <w:iCs/>
        </w:rPr>
        <w:t>H</w:t>
      </w:r>
      <w:r w:rsidR="006D3EA3">
        <w:rPr>
          <w:i/>
          <w:iCs/>
        </w:rPr>
        <w:t>. </w:t>
      </w:r>
      <w:proofErr w:type="spellStart"/>
      <w:r w:rsidRPr="00261D54">
        <w:rPr>
          <w:i/>
          <w:iCs/>
        </w:rPr>
        <w:t>pomatia</w:t>
      </w:r>
      <w:proofErr w:type="spellEnd"/>
      <w:r w:rsidRPr="00261D54">
        <w:t xml:space="preserve"> are more difficult to cultivate than </w:t>
      </w:r>
      <w:r w:rsidR="006F743C" w:rsidRPr="006F743C">
        <w:rPr>
          <w:i/>
          <w:iCs/>
        </w:rPr>
        <w:t>C.</w:t>
      </w:r>
      <w:r w:rsidR="006D3EA3">
        <w:rPr>
          <w:i/>
          <w:iCs/>
        </w:rPr>
        <w:t> </w:t>
      </w:r>
      <w:r w:rsidR="006F743C" w:rsidRPr="006F743C">
        <w:rPr>
          <w:i/>
          <w:iCs/>
        </w:rPr>
        <w:t>aspersum</w:t>
      </w:r>
      <w:r w:rsidRPr="00261D54">
        <w:t xml:space="preserve"> and other edible snails. To meet the demand, many snails are collected from the wild </w:t>
      </w:r>
      <w:r w:rsidRPr="00261D54">
        <w:fldChar w:fldCharType="begin">
          <w:fldData xml:space="preserve">PEVuZE5vdGU+PENpdGU+PEF1dGhvcj5SeWdhxYJvLUdhbGV3c2thPC9BdXRob3I+PFllYXI+MjAy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</w:fldData>
        </w:fldChar>
      </w:r>
      <w:r w:rsidRPr="00261D54">
        <w:instrText xml:space="preserve"> ADDIN EN.CITE </w:instrText>
      </w:r>
      <w:r w:rsidRPr="00261D54">
        <w:fldChar w:fldCharType="begin">
          <w:fldData xml:space="preserve">PEVuZE5vdGU+PENpdGU+PEF1dGhvcj5SeWdhxYJvLUdhbGV3c2thPC9BdXRob3I+PFllYXI+MjAy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</w:fldData>
        </w:fldChar>
      </w:r>
      <w:r w:rsidRPr="00261D54">
        <w:instrText xml:space="preserve"> ADDIN EN.CITE.DATA </w:instrText>
      </w:r>
      <w:r w:rsidRPr="00261D54">
        <w:fldChar w:fldCharType="end"/>
      </w:r>
      <w:r w:rsidRPr="00261D54">
        <w:fldChar w:fldCharType="separate"/>
      </w:r>
      <w:r w:rsidRPr="00261D54">
        <w:rPr>
          <w:noProof/>
        </w:rPr>
        <w:t>(Rygało-Galewska, Zglińska</w:t>
      </w:r>
      <w:r w:rsidR="00184A16">
        <w:rPr>
          <w:noProof/>
        </w:rPr>
        <w:t xml:space="preserve"> and </w:t>
      </w:r>
      <w:r w:rsidRPr="00261D54">
        <w:rPr>
          <w:noProof/>
        </w:rPr>
        <w:t>Niemiec</w:t>
      </w:r>
      <w:r w:rsidR="000D06FF">
        <w:rPr>
          <w:noProof/>
        </w:rPr>
        <w:t>,</w:t>
      </w:r>
      <w:r w:rsidRPr="00261D54">
        <w:rPr>
          <w:noProof/>
        </w:rPr>
        <w:t xml:space="preserve"> 2022)</w:t>
      </w:r>
      <w:r w:rsidRPr="00261D54">
        <w:fldChar w:fldCharType="end"/>
      </w:r>
      <w:r w:rsidRPr="00261D54">
        <w:t xml:space="preserve">. This has resulted in a decrease in populations in the native range, leading many European countries to regulate wild harvesting and/or protect the species </w:t>
      </w:r>
      <w:r w:rsidRPr="00261D54">
        <w:fldChar w:fldCharType="begin">
          <w:fldData xml:space="preserve">PEVuZE5vdGU+PENpdGU+PEF1dGhvcj7FgXlzYWs8L0F1dGhvcj48WWVhcj4xOTk5PC9ZZWFyPjxS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</w:fldData>
        </w:fldChar>
      </w:r>
      <w:r w:rsidRPr="00261D54">
        <w:instrText xml:space="preserve"> ADDIN EN.CITE </w:instrText>
      </w:r>
      <w:r w:rsidRPr="00261D54">
        <w:fldChar w:fldCharType="begin">
          <w:fldData xml:space="preserve">PEVuZE5vdGU+PENpdGU+PEF1dGhvcj7FgXlzYWs8L0F1dGhvcj48WWVhcj4xOTk5PC9ZZWFyPjxS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</w:fldData>
        </w:fldChar>
      </w:r>
      <w:r w:rsidRPr="00261D54">
        <w:instrText xml:space="preserve"> ADDIN EN.CITE.DATA </w:instrText>
      </w:r>
      <w:r w:rsidRPr="00261D54">
        <w:fldChar w:fldCharType="end"/>
      </w:r>
      <w:r w:rsidRPr="00261D54">
        <w:fldChar w:fldCharType="separate"/>
      </w:r>
      <w:r w:rsidRPr="00261D54">
        <w:rPr>
          <w:noProof/>
        </w:rPr>
        <w:t>(Łysak 1999; Pollard</w:t>
      </w:r>
      <w:r w:rsidR="000D06FF">
        <w:rPr>
          <w:noProof/>
        </w:rPr>
        <w:t>,</w:t>
      </w:r>
      <w:r w:rsidRPr="00261D54">
        <w:rPr>
          <w:noProof/>
        </w:rPr>
        <w:t xml:space="preserve"> 1975; Welch</w:t>
      </w:r>
      <w:r w:rsidR="00184A16">
        <w:rPr>
          <w:noProof/>
        </w:rPr>
        <w:t xml:space="preserve"> and </w:t>
      </w:r>
      <w:r w:rsidRPr="00261D54">
        <w:rPr>
          <w:noProof/>
        </w:rPr>
        <w:t>Pollard</w:t>
      </w:r>
      <w:r w:rsidR="000D06FF">
        <w:rPr>
          <w:noProof/>
        </w:rPr>
        <w:t>,</w:t>
      </w:r>
      <w:r w:rsidRPr="00261D54">
        <w:rPr>
          <w:noProof/>
        </w:rPr>
        <w:t xml:space="preserve"> 1975)</w:t>
      </w:r>
      <w:r w:rsidRPr="00261D54">
        <w:fldChar w:fldCharType="end"/>
      </w:r>
      <w:r w:rsidRPr="00261D54">
        <w:t>.</w:t>
      </w:r>
    </w:p>
    <w:p w14:paraId="312F7416" w14:textId="28A9AE5F" w:rsidR="006D3EA3" w:rsidRDefault="00BB67E6" w:rsidP="00260475">
      <w:pPr>
        <w:pStyle w:val="Heading5"/>
      </w:pPr>
      <w:r w:rsidRPr="00261D54">
        <w:t>Morphol</w:t>
      </w:r>
      <w:r w:rsidR="001B05A8" w:rsidRPr="00261D54">
        <w:t>ogical similarities</w:t>
      </w:r>
    </w:p>
    <w:p w14:paraId="68C16D08" w14:textId="10933FC4" w:rsidR="00FC3F06" w:rsidRPr="00261D54" w:rsidRDefault="00406340" w:rsidP="00FC3F06">
      <w:r w:rsidRPr="00406340">
        <w:rPr>
          <w:i/>
          <w:iCs/>
        </w:rPr>
        <w:t>Cornu</w:t>
      </w:r>
      <w:r w:rsidR="006D3EA3">
        <w:rPr>
          <w:i/>
          <w:iCs/>
        </w:rPr>
        <w:t> </w:t>
      </w:r>
      <w:r w:rsidRPr="00406340">
        <w:rPr>
          <w:i/>
          <w:iCs/>
        </w:rPr>
        <w:t>aspersum</w:t>
      </w:r>
      <w:r w:rsidR="00FC3F06" w:rsidRPr="00261D54">
        <w:t xml:space="preserve"> can be distinguished from </w:t>
      </w:r>
      <w:r w:rsidR="00FC3F06" w:rsidRPr="00261D54">
        <w:rPr>
          <w:i/>
          <w:iCs/>
        </w:rPr>
        <w:t>H.</w:t>
      </w:r>
      <w:r w:rsidR="006D3EA3">
        <w:rPr>
          <w:i/>
          <w:iCs/>
        </w:rPr>
        <w:t> </w:t>
      </w:r>
      <w:proofErr w:type="spellStart"/>
      <w:r w:rsidR="00FC3F06" w:rsidRPr="00261D54">
        <w:rPr>
          <w:i/>
          <w:iCs/>
        </w:rPr>
        <w:t>pomatia</w:t>
      </w:r>
      <w:proofErr w:type="spellEnd"/>
      <w:r w:rsidR="00FC3F06" w:rsidRPr="00261D54">
        <w:t xml:space="preserve"> by the smaller shell, different pigmentation patterns and shell structure </w:t>
      </w:r>
      <w:r w:rsidR="00FC3F06" w:rsidRPr="00261D54">
        <w:fldChar w:fldCharType="begin"/>
      </w:r>
      <w:r w:rsidR="00FC3F06" w:rsidRPr="00261D54">
        <w:instrText xml:space="preserve"> ADDIN EN.CITE &lt;EndNote&gt;&lt;Cite&gt;&lt;Author&gt;Forsyth&lt;/Author&gt;&lt;Year&gt;2019&lt;/Year&gt;&lt;RecNum&gt;52757&lt;/RecNum&gt;&lt;DisplayText&gt;(Forsyth &amp;amp; Kamstra 2019)&lt;/DisplayText&gt;&lt;record&gt;&lt;rec-number&gt;52757&lt;/rec-number&gt;&lt;foreign-keys&gt;&lt;key app="EN" db-id="pxwxw0er9zv2fxezxdk5tt5utz5p5vtrwdv0" timestamp="1715150048"&gt;52757&lt;/key&gt;&lt;/foreign-keys&gt;&lt;ref-type name="Journal Articles"&gt;17&lt;/ref-type&gt;&lt;contributors&gt;&lt;authors&gt;&lt;author&gt;Forsyth, R.G.&lt;/author&gt;&lt;author&gt;Kamstra, J.&lt;/author&gt;&lt;/authors&gt;&lt;/contributors&gt;&lt;titles&gt;&lt;title&gt;&lt;style face="normal" font="default" size="100%"&gt;Roman snail, &lt;/style&gt;&lt;style face="italic" font="default" size="100%"&gt;Helix pomatia&lt;/style&gt;&lt;style face="normal" font="default" size="100%"&gt; (Mollusca: Helicidae), in Canada&lt;/style&gt;&lt;/title&gt;&lt;secondary-title&gt;The Canadian Field-Naturalist&lt;/secondary-title&gt;&lt;/titles&gt;&lt;periodical&gt;&lt;full-title&gt;The Canadian Field-Naturalist&lt;/full-title&gt;&lt;/periodical&gt;&lt;pages&gt;156-159&lt;/pages&gt;&lt;volume&gt;133&lt;/volume&gt;&lt;number&gt;2&lt;/number&gt;&lt;keywords&gt;&lt;keyword&gt;Mollusca&lt;/keyword&gt;&lt;keyword&gt;terrestrial snails&lt;/keyword&gt;&lt;keyword&gt;gastropod&lt;/keyword&gt;&lt;keyword&gt;new geographic records&lt;/keyword&gt;&lt;keyword&gt;Ontario&lt;/keyword&gt;&lt;keyword&gt;British Columbia&lt;/keyword&gt;&lt;keyword&gt;biogeography&lt;/keyword&gt;&lt;/keywords&gt;&lt;dates&gt;&lt;year&gt;2019&lt;/year&gt;&lt;/dates&gt;&lt;urls&gt;&lt;related-urls&gt;&lt;url&gt;https://www.canadianfieldnaturalist.ca/index.php/cfn/article/view/2150#:~:text=Roman%20Snail%2C%20Helix%20pomatia%20(Mollusca%3A%20Helicidae)%2C%20in%20Canada&amp;amp;text=Populations%20of%20Roman%20Snail%2C%20Helix,Ontario%20and%20Montrose%2C%20British%20Columbia.&lt;/url&gt;&lt;/related-urls&gt;&lt;pdf-urls&gt;&lt;url&gt;file://J:\E Library\Plant Catalogue\F\Forsyth and Kamstra 2019 EN52757.pdf&lt;/url&gt;&lt;/pdf-urls&gt;&lt;/urls&gt;&lt;custom1&gt;HH PRA, KP&lt;/custom1&gt;&lt;electronic-resource-num&gt;https://doi.org/10.22621/cfn.v133i2.2150&lt;/electronic-resource-num&gt;&lt;/record&gt;&lt;/Cite&gt;&lt;/EndNote&gt;</w:instrText>
      </w:r>
      <w:r w:rsidR="00FC3F06" w:rsidRPr="00261D54">
        <w:fldChar w:fldCharType="separate"/>
      </w:r>
      <w:r w:rsidR="00FC3F06" w:rsidRPr="00261D54">
        <w:rPr>
          <w:noProof/>
        </w:rPr>
        <w:t>(Forsyth</w:t>
      </w:r>
      <w:r w:rsidR="00184A16">
        <w:rPr>
          <w:noProof/>
        </w:rPr>
        <w:t xml:space="preserve"> and </w:t>
      </w:r>
      <w:r w:rsidR="00FC3F06" w:rsidRPr="00261D54">
        <w:rPr>
          <w:noProof/>
        </w:rPr>
        <w:t>Kamstra 2019)</w:t>
      </w:r>
      <w:r w:rsidR="00FC3F06" w:rsidRPr="00261D54">
        <w:fldChar w:fldCharType="end"/>
      </w:r>
      <w:r w:rsidR="00FC3F06" w:rsidRPr="00261D54">
        <w:t xml:space="preserve">. However, there is significant variation in shell patterns noted within populations of both species </w:t>
      </w:r>
      <w:r w:rsidR="00FC3F06" w:rsidRPr="00261D54">
        <w:fldChar w:fldCharType="begin">
          <w:fldData xml:space="preserve">PEVuZE5vdGU+PENpdGU+PEF1dGhvcj5Lb3LDoWJlazwvQXV0aG9yPjxZZWFyPjIwMTY8L1llYXI+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==
</w:fldData>
        </w:fldChar>
      </w:r>
      <w:r w:rsidR="00FC3F06" w:rsidRPr="00261D54">
        <w:instrText xml:space="preserve"> ADDIN EN.CITE </w:instrText>
      </w:r>
      <w:r w:rsidR="00FC3F06" w:rsidRPr="00261D54">
        <w:fldChar w:fldCharType="begin">
          <w:fldData xml:space="preserve">PEVuZE5vdGU+PENpdGU+PEF1dGhvcj5Lb3LDoWJlazwvQXV0aG9yPjxZZWFyPjIwMTY8L1llYXI+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==
</w:fldData>
        </w:fldChar>
      </w:r>
      <w:r w:rsidR="00FC3F06" w:rsidRPr="00261D54">
        <w:instrText xml:space="preserve"> ADDIN EN.CITE.DATA </w:instrText>
      </w:r>
      <w:r w:rsidR="00FC3F06" w:rsidRPr="00261D54">
        <w:fldChar w:fldCharType="end"/>
      </w:r>
      <w:r w:rsidR="00FC3F06" w:rsidRPr="00261D54">
        <w:fldChar w:fldCharType="separate"/>
      </w:r>
      <w:r w:rsidR="00FC3F06" w:rsidRPr="00261D54">
        <w:rPr>
          <w:noProof/>
        </w:rPr>
        <w:t>(Korábek, Juřičková</w:t>
      </w:r>
      <w:r w:rsidR="00184A16">
        <w:rPr>
          <w:noProof/>
        </w:rPr>
        <w:t xml:space="preserve"> and </w:t>
      </w:r>
      <w:r w:rsidR="00FC3F06" w:rsidRPr="00261D54">
        <w:rPr>
          <w:noProof/>
        </w:rPr>
        <w:t>Petrusek</w:t>
      </w:r>
      <w:r w:rsidR="000D06FF">
        <w:rPr>
          <w:noProof/>
        </w:rPr>
        <w:t>,</w:t>
      </w:r>
      <w:r w:rsidR="00FC3F06" w:rsidRPr="00261D54">
        <w:rPr>
          <w:noProof/>
        </w:rPr>
        <w:t xml:space="preserve"> 2016; Kougiagka</w:t>
      </w:r>
      <w:r w:rsidR="00AF0763" w:rsidRPr="00AF0763">
        <w:rPr>
          <w:i/>
          <w:noProof/>
        </w:rPr>
        <w:t xml:space="preserve"> et al</w:t>
      </w:r>
      <w:r w:rsidR="00174F05" w:rsidRPr="00174F05">
        <w:rPr>
          <w:noProof/>
        </w:rPr>
        <w:t xml:space="preserve">., </w:t>
      </w:r>
      <w:r w:rsidR="00FC3F06" w:rsidRPr="00261D54">
        <w:rPr>
          <w:noProof/>
        </w:rPr>
        <w:t>2022; Madec, Bellido</w:t>
      </w:r>
      <w:r w:rsidR="00184A16">
        <w:rPr>
          <w:noProof/>
        </w:rPr>
        <w:t xml:space="preserve"> and </w:t>
      </w:r>
      <w:r w:rsidR="00FC3F06" w:rsidRPr="00261D54">
        <w:rPr>
          <w:noProof/>
        </w:rPr>
        <w:t>Guiller</w:t>
      </w:r>
      <w:r w:rsidR="000D06FF">
        <w:rPr>
          <w:noProof/>
        </w:rPr>
        <w:t>,</w:t>
      </w:r>
      <w:r w:rsidR="00FC3F06" w:rsidRPr="00261D54">
        <w:rPr>
          <w:noProof/>
        </w:rPr>
        <w:t xml:space="preserve"> 2003; Neubert</w:t>
      </w:r>
      <w:r w:rsidR="000D06FF">
        <w:rPr>
          <w:noProof/>
        </w:rPr>
        <w:t>,</w:t>
      </w:r>
      <w:r w:rsidR="00FC3F06" w:rsidRPr="00261D54">
        <w:rPr>
          <w:noProof/>
        </w:rPr>
        <w:t xml:space="preserve"> 2014; Welter-Schultes</w:t>
      </w:r>
      <w:r w:rsidR="000D06FF">
        <w:rPr>
          <w:noProof/>
        </w:rPr>
        <w:t>,</w:t>
      </w:r>
      <w:r w:rsidR="00FC3F06" w:rsidRPr="00261D54">
        <w:rPr>
          <w:noProof/>
        </w:rPr>
        <w:t xml:space="preserve"> 2012)</w:t>
      </w:r>
      <w:r w:rsidR="00FC3F06" w:rsidRPr="00261D54">
        <w:fldChar w:fldCharType="end"/>
      </w:r>
      <w:r w:rsidR="00FC3F06" w:rsidRPr="00261D54">
        <w:t>; morphological identification alone may not be sufficient to determine identity.</w:t>
      </w:r>
    </w:p>
    <w:p w14:paraId="5F80CA9C" w14:textId="7C020017" w:rsidR="00FC3F06" w:rsidRPr="00261D54" w:rsidRDefault="00FC3F06" w:rsidP="00FC3F06">
      <w:r w:rsidRPr="00261D54">
        <w:t xml:space="preserve">The morphological identification of snail species that exhibit wide variation in shell complicates identification, especially in juvenile specimens </w:t>
      </w:r>
      <w:r w:rsidRPr="00261D54">
        <w:fldChar w:fldCharType="begin"/>
      </w:r>
      <w:r w:rsidRPr="00261D54">
        <w:instrText xml:space="preserve"> ADDIN EN.CITE &lt;EndNote&gt;&lt;Cite&gt;&lt;Author&gt;Blacket&lt;/Author&gt;&lt;Year&gt;2016&lt;/Year&gt;&lt;RecNum&gt;38482&lt;/RecNum&gt;&lt;DisplayText&gt;(Blacket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The geographic range of </w:t>
      </w:r>
      <w:r w:rsidR="00406340" w:rsidRPr="00406340">
        <w:rPr>
          <w:i/>
          <w:iCs/>
        </w:rPr>
        <w:t>C</w:t>
      </w:r>
      <w:r w:rsidR="00991AB3">
        <w:rPr>
          <w:i/>
          <w:iCs/>
        </w:rPr>
        <w:t>. </w:t>
      </w:r>
      <w:r w:rsidR="00406340" w:rsidRPr="00406340">
        <w:rPr>
          <w:i/>
          <w:iCs/>
        </w:rPr>
        <w:t>aspersum</w:t>
      </w:r>
      <w:r w:rsidRPr="00261D54">
        <w:t xml:space="preserve"> and </w:t>
      </w:r>
      <w:r w:rsidRPr="00261D54">
        <w:rPr>
          <w:i/>
          <w:iCs/>
        </w:rPr>
        <w:t>H.</w:t>
      </w:r>
      <w:r w:rsidR="00991AB3">
        <w:rPr>
          <w:i/>
          <w:iCs/>
        </w:rPr>
        <w:t> </w:t>
      </w:r>
      <w:proofErr w:type="spellStart"/>
      <w:r w:rsidRPr="00261D54">
        <w:rPr>
          <w:i/>
          <w:iCs/>
        </w:rPr>
        <w:t>pomatia</w:t>
      </w:r>
      <w:proofErr w:type="spellEnd"/>
      <w:r w:rsidRPr="00261D54">
        <w:t xml:space="preserve"> overlap.</w:t>
      </w:r>
    </w:p>
    <w:p w14:paraId="26A753F0" w14:textId="73CA73E7" w:rsidR="00FF3401" w:rsidRDefault="00FC3F06" w:rsidP="0026709E">
      <w:r w:rsidRPr="00261D54">
        <w:t xml:space="preserve">In summary, </w:t>
      </w:r>
      <w:r w:rsidRPr="00261D54">
        <w:rPr>
          <w:i/>
          <w:iCs/>
        </w:rPr>
        <w:t>H.</w:t>
      </w:r>
      <w:r w:rsidR="00991AB3">
        <w:rPr>
          <w:i/>
          <w:iCs/>
        </w:rPr>
        <w:t> </w:t>
      </w:r>
      <w:proofErr w:type="spellStart"/>
      <w:r w:rsidRPr="00261D54">
        <w:rPr>
          <w:i/>
          <w:iCs/>
        </w:rPr>
        <w:t>pomatia</w:t>
      </w:r>
      <w:proofErr w:type="spellEnd"/>
      <w:r w:rsidRPr="00261D54">
        <w:t xml:space="preserve"> is a quarantine pest for Australia. It </w:t>
      </w:r>
      <w:proofErr w:type="gramStart"/>
      <w:r w:rsidRPr="00261D54">
        <w:t>has the ability to</w:t>
      </w:r>
      <w:proofErr w:type="gramEnd"/>
      <w:r w:rsidRPr="00261D54">
        <w:t xml:space="preserve"> establish and spread demonstrated by established populations in countries, both native and introduced, with climates similar to areas of Australia. </w:t>
      </w:r>
      <w:r w:rsidRPr="00261D54">
        <w:rPr>
          <w:i/>
          <w:iCs/>
        </w:rPr>
        <w:t>H</w:t>
      </w:r>
      <w:r w:rsidR="00991AB3">
        <w:rPr>
          <w:i/>
          <w:iCs/>
        </w:rPr>
        <w:t>. </w:t>
      </w:r>
      <w:proofErr w:type="spellStart"/>
      <w:r w:rsidRPr="00261D54">
        <w:rPr>
          <w:i/>
          <w:iCs/>
        </w:rPr>
        <w:t>pomatia</w:t>
      </w:r>
      <w:proofErr w:type="spellEnd"/>
      <w:r w:rsidRPr="00261D54">
        <w:t xml:space="preserve"> has consequences for plant health, feeding on a range of ornamental and agricultural hosts that are present in Australia.</w:t>
      </w:r>
    </w:p>
    <w:p w14:paraId="7E5BD979" w14:textId="66740544" w:rsidR="004E7186" w:rsidRPr="00261D54" w:rsidRDefault="004E7186" w:rsidP="004E7186">
      <w:pPr>
        <w:pStyle w:val="Heading3"/>
        <w:spacing w:before="120" w:after="240"/>
      </w:pPr>
      <w:bookmarkStart w:id="61" w:name="_Toc172820558"/>
      <w:r>
        <w:t>Conclusion</w:t>
      </w:r>
      <w:bookmarkEnd w:id="61"/>
    </w:p>
    <w:p w14:paraId="30A9D4F7" w14:textId="1DF95059" w:rsidR="004E7186" w:rsidRPr="00261D54" w:rsidRDefault="004E097B" w:rsidP="004E097B">
      <w:r>
        <w:t xml:space="preserve">From a plant health perspective, the subspecies </w:t>
      </w:r>
      <w:r w:rsidR="006F743C" w:rsidRPr="006F743C">
        <w:rPr>
          <w:i/>
          <w:iCs/>
        </w:rPr>
        <w:t>C.</w:t>
      </w:r>
      <w:r w:rsidR="00E074B5">
        <w:rPr>
          <w:i/>
          <w:iCs/>
        </w:rPr>
        <w:t> </w:t>
      </w:r>
      <w:r w:rsidR="006F743C" w:rsidRPr="006F743C">
        <w:rPr>
          <w:i/>
          <w:iCs/>
        </w:rPr>
        <w:t>aspersum</w:t>
      </w:r>
      <w:r w:rsidR="00E074B5">
        <w:rPr>
          <w:i/>
          <w:iCs/>
        </w:rPr>
        <w:t> </w:t>
      </w:r>
      <w:r w:rsidRPr="004E097B">
        <w:rPr>
          <w:i/>
          <w:iCs/>
        </w:rPr>
        <w:t>maximum</w:t>
      </w:r>
      <w:r>
        <w:t xml:space="preserve"> does not meet the IPPC definition of a quarantine pest for Australia. The available evidence suggests that </w:t>
      </w:r>
      <w:r w:rsidR="006F743C" w:rsidRPr="006F743C">
        <w:rPr>
          <w:i/>
          <w:iCs/>
        </w:rPr>
        <w:t>C.</w:t>
      </w:r>
      <w:r w:rsidR="00E074B5">
        <w:rPr>
          <w:i/>
          <w:iCs/>
        </w:rPr>
        <w:t> </w:t>
      </w:r>
      <w:r w:rsidR="006F743C" w:rsidRPr="006F743C">
        <w:rPr>
          <w:i/>
          <w:iCs/>
        </w:rPr>
        <w:t>aspersum</w:t>
      </w:r>
      <w:r>
        <w:t xml:space="preserve"> maximum is very similar to </w:t>
      </w:r>
      <w:r w:rsidR="006F743C" w:rsidRPr="006F743C">
        <w:rPr>
          <w:i/>
          <w:iCs/>
        </w:rPr>
        <w:t>C.</w:t>
      </w:r>
      <w:r w:rsidR="00E074B5">
        <w:rPr>
          <w:i/>
          <w:iCs/>
        </w:rPr>
        <w:t> </w:t>
      </w:r>
      <w:proofErr w:type="spellStart"/>
      <w:r w:rsidR="006F743C" w:rsidRPr="006F743C">
        <w:rPr>
          <w:i/>
          <w:iCs/>
        </w:rPr>
        <w:t>aspersum</w:t>
      </w:r>
      <w:proofErr w:type="spellEnd"/>
      <w:r w:rsidR="00E074B5">
        <w:rPr>
          <w:i/>
          <w:iCs/>
        </w:rPr>
        <w:t> </w:t>
      </w:r>
      <w:proofErr w:type="spellStart"/>
      <w:r w:rsidRPr="004E097B">
        <w:rPr>
          <w:i/>
          <w:iCs/>
        </w:rPr>
        <w:t>aspersum</w:t>
      </w:r>
      <w:proofErr w:type="spellEnd"/>
      <w:r>
        <w:t xml:space="preserve">, which is already present and widespread in Australia, and any impacts on plant health and the environment are likely to be commensurate with, or less than, those of </w:t>
      </w:r>
      <w:r w:rsidR="006F743C" w:rsidRPr="006F743C">
        <w:rPr>
          <w:i/>
          <w:iCs/>
        </w:rPr>
        <w:t>C.</w:t>
      </w:r>
      <w:r w:rsidR="00E074B5">
        <w:rPr>
          <w:i/>
          <w:iCs/>
        </w:rPr>
        <w:t> </w:t>
      </w:r>
      <w:proofErr w:type="spellStart"/>
      <w:r w:rsidR="006F743C" w:rsidRPr="006F743C">
        <w:rPr>
          <w:i/>
          <w:iCs/>
        </w:rPr>
        <w:t>aspersum</w:t>
      </w:r>
      <w:proofErr w:type="spellEnd"/>
      <w:r w:rsidR="00E074B5">
        <w:rPr>
          <w:i/>
          <w:iCs/>
        </w:rPr>
        <w:t> </w:t>
      </w:r>
      <w:proofErr w:type="spellStart"/>
      <w:r w:rsidRPr="004E097B">
        <w:rPr>
          <w:i/>
          <w:iCs/>
        </w:rPr>
        <w:t>aspersum</w:t>
      </w:r>
      <w:proofErr w:type="spellEnd"/>
      <w:r>
        <w:t>.</w:t>
      </w:r>
    </w:p>
    <w:p w14:paraId="50D9D931" w14:textId="6696CCC1" w:rsidR="0026709E" w:rsidRPr="00261D54" w:rsidRDefault="006561BC" w:rsidP="00885C19">
      <w:pPr>
        <w:pStyle w:val="Heading2"/>
      </w:pPr>
      <w:bookmarkStart w:id="62" w:name="_Ref171438442"/>
      <w:bookmarkStart w:id="63" w:name="_Toc172820559"/>
      <w:r w:rsidRPr="00261D54">
        <w:lastRenderedPageBreak/>
        <w:t xml:space="preserve">Biosecurity </w:t>
      </w:r>
      <w:proofErr w:type="gramStart"/>
      <w:r w:rsidRPr="00261D54">
        <w:t>import</w:t>
      </w:r>
      <w:proofErr w:type="gramEnd"/>
      <w:r w:rsidRPr="00261D54">
        <w:t xml:space="preserve"> r</w:t>
      </w:r>
      <w:r w:rsidR="0026709E" w:rsidRPr="00261D54">
        <w:t xml:space="preserve">isk </w:t>
      </w:r>
      <w:bookmarkEnd w:id="62"/>
      <w:r w:rsidR="00853426">
        <w:t>assessment</w:t>
      </w:r>
      <w:bookmarkEnd w:id="63"/>
    </w:p>
    <w:p w14:paraId="2A80FBCC" w14:textId="77777777" w:rsidR="001D38F1" w:rsidRPr="00261D54" w:rsidRDefault="001D38F1" w:rsidP="00A26D88">
      <w:pPr>
        <w:pStyle w:val="Heading3"/>
        <w:spacing w:before="120" w:after="240"/>
      </w:pPr>
      <w:bookmarkStart w:id="64" w:name="_Toc170833841"/>
      <w:bookmarkStart w:id="65" w:name="_Ref170975355"/>
      <w:bookmarkStart w:id="66" w:name="_Toc172820560"/>
      <w:bookmarkStart w:id="67" w:name="_Toc105675674"/>
      <w:proofErr w:type="spellStart"/>
      <w:r w:rsidRPr="00261D54">
        <w:rPr>
          <w:i/>
          <w:iCs/>
        </w:rPr>
        <w:t>Angiostrongylus</w:t>
      </w:r>
      <w:proofErr w:type="spellEnd"/>
      <w:r w:rsidRPr="00261D54">
        <w:t> spp.</w:t>
      </w:r>
      <w:bookmarkEnd w:id="64"/>
      <w:bookmarkEnd w:id="65"/>
      <w:bookmarkEnd w:id="66"/>
    </w:p>
    <w:p w14:paraId="47D873CE" w14:textId="7807BB76" w:rsidR="00306F84" w:rsidRDefault="00306F84" w:rsidP="00F01991">
      <w:pPr>
        <w:pStyle w:val="Heading4"/>
      </w:pPr>
      <w:r>
        <w:t>Bac</w:t>
      </w:r>
      <w:r w:rsidR="00F55F30">
        <w:t>kground</w:t>
      </w:r>
    </w:p>
    <w:p w14:paraId="46091501" w14:textId="113B09BD" w:rsidR="001D38F1" w:rsidRPr="00261D54" w:rsidRDefault="001D38F1" w:rsidP="001D38F1">
      <w:proofErr w:type="spellStart"/>
      <w:r w:rsidRPr="00261D54">
        <w:rPr>
          <w:i/>
          <w:iCs/>
        </w:rPr>
        <w:t>Angiostrongylus</w:t>
      </w:r>
      <w:proofErr w:type="spellEnd"/>
      <w:r w:rsidRPr="00261D54">
        <w:t xml:space="preserve"> spp. are parasitic nematodes with an intermediate host (snails) and a definitive host (vertebrates). Some </w:t>
      </w:r>
      <w:proofErr w:type="spellStart"/>
      <w:r w:rsidRPr="00F01991">
        <w:rPr>
          <w:rStyle w:val="Emphasis"/>
        </w:rPr>
        <w:t>Angiostrongylus</w:t>
      </w:r>
      <w:proofErr w:type="spellEnd"/>
      <w:r w:rsidRPr="00261D54">
        <w:t xml:space="preserve"> sp</w:t>
      </w:r>
      <w:r w:rsidR="00A5551A">
        <w:t>p.</w:t>
      </w:r>
      <w:r w:rsidRPr="00261D54">
        <w:t xml:space="preserve"> use rodents as definitive hosts but most of these species display a high degree of host specificity (Anderson, 2000). Nematodes of this genus can cause potentially life-threatening diseases in several accidental host animal species, including humans (Colella</w:t>
      </w:r>
      <w:r w:rsidR="00AF0763" w:rsidRPr="00AF0763">
        <w:rPr>
          <w:i/>
        </w:rPr>
        <w:t xml:space="preserve"> et al</w:t>
      </w:r>
      <w:r w:rsidR="00174F05" w:rsidRPr="00174F05">
        <w:t xml:space="preserve">., </w:t>
      </w:r>
      <w:r w:rsidRPr="00261D54">
        <w:t xml:space="preserve">2016a). There are 4 species of </w:t>
      </w:r>
      <w:proofErr w:type="spellStart"/>
      <w:r w:rsidRPr="00261D54">
        <w:rPr>
          <w:i/>
          <w:iCs/>
        </w:rPr>
        <w:t>Angiostrongylus</w:t>
      </w:r>
      <w:proofErr w:type="spellEnd"/>
      <w:r w:rsidRPr="00261D54">
        <w:t xml:space="preserve"> (</w:t>
      </w:r>
      <w:r w:rsidRPr="00261D54">
        <w:rPr>
          <w:i/>
          <w:iCs/>
        </w:rPr>
        <w:t>A.</w:t>
      </w:r>
      <w:r w:rsidR="00A5551A">
        <w:rPr>
          <w:i/>
          <w:iCs/>
        </w:rPr>
        <w:t> </w:t>
      </w:r>
      <w:r w:rsidRPr="00261D54">
        <w:rPr>
          <w:i/>
          <w:iCs/>
        </w:rPr>
        <w:t>vasorum</w:t>
      </w:r>
      <w:r w:rsidRPr="00261D54">
        <w:t xml:space="preserve">, </w:t>
      </w:r>
      <w:r w:rsidRPr="00261D54">
        <w:rPr>
          <w:i/>
          <w:iCs/>
        </w:rPr>
        <w:t>A.</w:t>
      </w:r>
      <w:r w:rsidR="00A5551A">
        <w:rPr>
          <w:i/>
          <w:iCs/>
        </w:rPr>
        <w:t> </w:t>
      </w:r>
      <w:proofErr w:type="spellStart"/>
      <w:r w:rsidRPr="00261D54">
        <w:rPr>
          <w:i/>
          <w:iCs/>
        </w:rPr>
        <w:t>abstrusus</w:t>
      </w:r>
      <w:proofErr w:type="spellEnd"/>
      <w:r w:rsidRPr="00261D54">
        <w:t xml:space="preserve">, </w:t>
      </w:r>
      <w:r w:rsidRPr="00261D54">
        <w:rPr>
          <w:i/>
          <w:iCs/>
        </w:rPr>
        <w:t>A.</w:t>
      </w:r>
      <w:r w:rsidR="00A5551A">
        <w:rPr>
          <w:i/>
          <w:iCs/>
        </w:rPr>
        <w:t> </w:t>
      </w:r>
      <w:proofErr w:type="spellStart"/>
      <w:r w:rsidRPr="00261D54">
        <w:rPr>
          <w:i/>
          <w:iCs/>
        </w:rPr>
        <w:t>cantonensis</w:t>
      </w:r>
      <w:proofErr w:type="spellEnd"/>
      <w:r w:rsidRPr="00261D54">
        <w:t xml:space="preserve">, </w:t>
      </w:r>
      <w:r w:rsidRPr="00261D54">
        <w:rPr>
          <w:i/>
          <w:iCs/>
        </w:rPr>
        <w:t>A.</w:t>
      </w:r>
      <w:r w:rsidR="00A5551A">
        <w:rPr>
          <w:i/>
          <w:iCs/>
        </w:rPr>
        <w:t> </w:t>
      </w:r>
      <w:proofErr w:type="spellStart"/>
      <w:r w:rsidRPr="00261D54">
        <w:rPr>
          <w:i/>
          <w:iCs/>
        </w:rPr>
        <w:t>chabaudi</w:t>
      </w:r>
      <w:proofErr w:type="spellEnd"/>
      <w:r w:rsidRPr="00261D54">
        <w:t xml:space="preserve">) known to use </w:t>
      </w:r>
      <w:r w:rsidR="006F743C" w:rsidRPr="006F743C">
        <w:rPr>
          <w:i/>
          <w:iCs/>
        </w:rPr>
        <w:t>C.</w:t>
      </w:r>
      <w:r w:rsidR="00A5551A">
        <w:rPr>
          <w:i/>
          <w:iCs/>
        </w:rPr>
        <w:t> </w:t>
      </w:r>
      <w:r w:rsidR="006F743C" w:rsidRPr="006F743C">
        <w:rPr>
          <w:i/>
          <w:iCs/>
        </w:rPr>
        <w:t>aspersum</w:t>
      </w:r>
      <w:r w:rsidRPr="00261D54">
        <w:t xml:space="preserve"> as an intermediate host. It is not yet known if </w:t>
      </w:r>
      <w:r w:rsidRPr="00261D54">
        <w:rPr>
          <w:i/>
          <w:iCs/>
        </w:rPr>
        <w:t>A.</w:t>
      </w:r>
      <w:r w:rsidR="008B515C">
        <w:rPr>
          <w:i/>
          <w:iCs/>
        </w:rPr>
        <w:t> </w:t>
      </w:r>
      <w:proofErr w:type="spellStart"/>
      <w:r w:rsidRPr="00261D54">
        <w:rPr>
          <w:i/>
          <w:iCs/>
        </w:rPr>
        <w:t>mackerrasae</w:t>
      </w:r>
      <w:proofErr w:type="spellEnd"/>
      <w:r w:rsidRPr="00261D54">
        <w:t xml:space="preserve"> can infect </w:t>
      </w:r>
      <w:r w:rsidR="006F743C" w:rsidRPr="006F743C">
        <w:rPr>
          <w:i/>
        </w:rPr>
        <w:t>C.</w:t>
      </w:r>
      <w:r w:rsidR="008B515C">
        <w:rPr>
          <w:i/>
        </w:rPr>
        <w:t> </w:t>
      </w:r>
      <w:proofErr w:type="spellStart"/>
      <w:r w:rsidR="006F743C" w:rsidRPr="006F743C">
        <w:rPr>
          <w:i/>
        </w:rPr>
        <w:t>aspersum</w:t>
      </w:r>
      <w:proofErr w:type="spellEnd"/>
      <w:r w:rsidRPr="00261D54">
        <w:t xml:space="preserve">, but it is possible given its similarities to other </w:t>
      </w:r>
      <w:proofErr w:type="spellStart"/>
      <w:r w:rsidRPr="00261D54">
        <w:rPr>
          <w:i/>
          <w:iCs/>
        </w:rPr>
        <w:t>Angiostrongylus</w:t>
      </w:r>
      <w:proofErr w:type="spellEnd"/>
      <w:r w:rsidRPr="00261D54">
        <w:t xml:space="preserve"> species (Aghazadeh</w:t>
      </w:r>
      <w:r w:rsidR="00AF0763" w:rsidRPr="00AF0763">
        <w:rPr>
          <w:i/>
        </w:rPr>
        <w:t xml:space="preserve"> et al</w:t>
      </w:r>
      <w:r w:rsidR="00174F05" w:rsidRPr="00174F05">
        <w:t xml:space="preserve">., </w:t>
      </w:r>
      <w:r w:rsidRPr="00261D54">
        <w:t xml:space="preserve">2015a). </w:t>
      </w:r>
      <w:proofErr w:type="spellStart"/>
      <w:r w:rsidRPr="00261D54">
        <w:rPr>
          <w:i/>
          <w:iCs/>
        </w:rPr>
        <w:t>Angiostrongylus</w:t>
      </w:r>
      <w:proofErr w:type="spellEnd"/>
      <w:r w:rsidRPr="00261D54">
        <w:t> spp. are common in wild snails (Anderson, 2000</w:t>
      </w:r>
      <w:r w:rsidR="00A33468">
        <w:t>;</w:t>
      </w:r>
      <w:r w:rsidRPr="00261D54">
        <w:t xml:space="preserve"> </w:t>
      </w:r>
      <w:proofErr w:type="spellStart"/>
      <w:r w:rsidRPr="00261D54">
        <w:t>Barcante</w:t>
      </w:r>
      <w:proofErr w:type="spellEnd"/>
      <w:r w:rsidR="00AF0763" w:rsidRPr="00AF0763">
        <w:rPr>
          <w:i/>
        </w:rPr>
        <w:t xml:space="preserve"> et al</w:t>
      </w:r>
      <w:r w:rsidR="00174F05" w:rsidRPr="00174F05">
        <w:t xml:space="preserve">., </w:t>
      </w:r>
      <w:r w:rsidRPr="00261D54">
        <w:t>2003</w:t>
      </w:r>
      <w:r w:rsidR="00A33468">
        <w:t>;</w:t>
      </w:r>
      <w:r w:rsidRPr="00261D54">
        <w:t xml:space="preserve"> Colella</w:t>
      </w:r>
      <w:r w:rsidR="00AF0763" w:rsidRPr="00AF0763">
        <w:rPr>
          <w:i/>
        </w:rPr>
        <w:t xml:space="preserve"> et al</w:t>
      </w:r>
      <w:r w:rsidR="00174F05" w:rsidRPr="00174F05">
        <w:t xml:space="preserve">., </w:t>
      </w:r>
      <w:r w:rsidRPr="00261D54">
        <w:t>2016b</w:t>
      </w:r>
      <w:r w:rsidR="00A33468">
        <w:t>;</w:t>
      </w:r>
      <w:r w:rsidRPr="00261D54">
        <w:t xml:space="preserve"> </w:t>
      </w:r>
      <w:proofErr w:type="spellStart"/>
      <w:r w:rsidRPr="00261D54">
        <w:t>Elsheikha</w:t>
      </w:r>
      <w:proofErr w:type="spellEnd"/>
      <w:r w:rsidR="00AF0763" w:rsidRPr="00AF0763">
        <w:rPr>
          <w:i/>
        </w:rPr>
        <w:t xml:space="preserve"> et al</w:t>
      </w:r>
      <w:r w:rsidR="00174F05" w:rsidRPr="00174F05">
        <w:t xml:space="preserve">., </w:t>
      </w:r>
      <w:r w:rsidRPr="00261D54">
        <w:t>2018</w:t>
      </w:r>
      <w:r w:rsidR="00A33468">
        <w:t>;</w:t>
      </w:r>
      <w:r w:rsidRPr="00261D54">
        <w:t xml:space="preserve"> Bowman</w:t>
      </w:r>
      <w:r w:rsidR="00AF0763" w:rsidRPr="00AF0763">
        <w:rPr>
          <w:i/>
        </w:rPr>
        <w:t xml:space="preserve"> et al</w:t>
      </w:r>
      <w:r w:rsidR="00174F05" w:rsidRPr="00174F05">
        <w:t xml:space="preserve">., </w:t>
      </w:r>
      <w:r w:rsidRPr="00261D54">
        <w:t>2002).</w:t>
      </w:r>
    </w:p>
    <w:p w14:paraId="6577B1AF" w14:textId="6857D7BF" w:rsidR="001D38F1" w:rsidRPr="00261D54" w:rsidRDefault="001D38F1" w:rsidP="001D38F1">
      <w:proofErr w:type="spellStart"/>
      <w:r w:rsidRPr="00261D54">
        <w:rPr>
          <w:i/>
          <w:iCs/>
        </w:rPr>
        <w:t>Angiostrongylus</w:t>
      </w:r>
      <w:proofErr w:type="spellEnd"/>
      <w:r w:rsidRPr="00261D54">
        <w:t xml:space="preserve"> spp. infection is known as </w:t>
      </w:r>
      <w:proofErr w:type="spellStart"/>
      <w:r w:rsidRPr="00261D54">
        <w:t>angiostrongyl</w:t>
      </w:r>
      <w:r w:rsidR="00EB6A78">
        <w:t>osis</w:t>
      </w:r>
      <w:proofErr w:type="spellEnd"/>
      <w:r w:rsidRPr="00261D54">
        <w:t xml:space="preserve"> in vertebrate animals, including humans. The disease primarily causes cardiopulmonary signs, but can also lead to eosinophilic meningitis, eosinophilic encephalitis and ocular </w:t>
      </w:r>
      <w:proofErr w:type="spellStart"/>
      <w:r w:rsidRPr="00261D54">
        <w:t>angiostrongyl</w:t>
      </w:r>
      <w:r w:rsidR="00767281">
        <w:t>osis</w:t>
      </w:r>
      <w:proofErr w:type="spellEnd"/>
      <w:r w:rsidRPr="00261D54">
        <w:t xml:space="preserve"> (Wang</w:t>
      </w:r>
      <w:r w:rsidR="00AF0763" w:rsidRPr="00AF0763">
        <w:rPr>
          <w:i/>
        </w:rPr>
        <w:t xml:space="preserve"> et al</w:t>
      </w:r>
      <w:r w:rsidR="00174F05" w:rsidRPr="00174F05">
        <w:t xml:space="preserve">., </w:t>
      </w:r>
      <w:r w:rsidRPr="00261D54">
        <w:t>2012</w:t>
      </w:r>
      <w:r w:rsidR="00661A9B">
        <w:t>;</w:t>
      </w:r>
      <w:r w:rsidRPr="00261D54">
        <w:t xml:space="preserve"> </w:t>
      </w:r>
      <w:proofErr w:type="spellStart"/>
      <w:r w:rsidRPr="00261D54">
        <w:t>Sawanyawisuth</w:t>
      </w:r>
      <w:proofErr w:type="spellEnd"/>
      <w:r w:rsidRPr="00261D54">
        <w:t xml:space="preserve"> and </w:t>
      </w:r>
      <w:proofErr w:type="spellStart"/>
      <w:r w:rsidRPr="00261D54">
        <w:t>Sawanyawisuth</w:t>
      </w:r>
      <w:proofErr w:type="spellEnd"/>
      <w:r w:rsidRPr="00261D54">
        <w:t>, 2008</w:t>
      </w:r>
      <w:r w:rsidR="00661A9B">
        <w:t>;</w:t>
      </w:r>
      <w:r w:rsidRPr="00261D54">
        <w:t xml:space="preserve"> </w:t>
      </w:r>
      <w:proofErr w:type="spellStart"/>
      <w:r w:rsidRPr="00261D54">
        <w:t>Sawanyawisuth</w:t>
      </w:r>
      <w:proofErr w:type="spellEnd"/>
      <w:r w:rsidR="00AF0763" w:rsidRPr="00AF0763">
        <w:rPr>
          <w:i/>
        </w:rPr>
        <w:t xml:space="preserve"> et al</w:t>
      </w:r>
      <w:r w:rsidR="00174F05" w:rsidRPr="00174F05">
        <w:t xml:space="preserve">., </w:t>
      </w:r>
      <w:r w:rsidRPr="00261D54">
        <w:t xml:space="preserve">2013). Clinical signs from </w:t>
      </w:r>
      <w:r w:rsidRPr="00F01991">
        <w:rPr>
          <w:rStyle w:val="Emphasis"/>
        </w:rPr>
        <w:t>A.</w:t>
      </w:r>
      <w:r w:rsidR="008B515C">
        <w:rPr>
          <w:rStyle w:val="Emphasis"/>
        </w:rPr>
        <w:t> </w:t>
      </w:r>
      <w:r w:rsidRPr="00F01991">
        <w:rPr>
          <w:rStyle w:val="Emphasis"/>
        </w:rPr>
        <w:t>vasorum</w:t>
      </w:r>
      <w:r w:rsidRPr="00261D54">
        <w:t xml:space="preserve"> can be highly variable with cardiopulmonary disorders (</w:t>
      </w:r>
      <w:r w:rsidR="009F6659">
        <w:t xml:space="preserve">e.g. </w:t>
      </w:r>
      <w:r w:rsidRPr="00261D54">
        <w:t>bronchopneumonia, cardiac dysfunction) being most common, followed by coagulopathies, then neurological presentations. Other non-specific signs have been reported such as ocular and gastrointestinal signs. The variability in clinical presentations can make it challenging to differentiate from other canine diseases on initial presentation. There is a long prepatent period of 1 to 4 months (Di Cesare</w:t>
      </w:r>
      <w:r w:rsidR="00AF0763" w:rsidRPr="00AF0763">
        <w:rPr>
          <w:i/>
        </w:rPr>
        <w:t xml:space="preserve"> et al</w:t>
      </w:r>
      <w:r w:rsidR="00174F05" w:rsidRPr="00174F05">
        <w:t xml:space="preserve">., </w:t>
      </w:r>
      <w:r w:rsidRPr="00261D54">
        <w:t>2014). Cases with severe clinical signs</w:t>
      </w:r>
      <w:r w:rsidR="009F6659">
        <w:t>, such as</w:t>
      </w:r>
      <w:r w:rsidRPr="00261D54">
        <w:t xml:space="preserve"> marked pulmonary hypertension, coagulopathies or neurological signs</w:t>
      </w:r>
      <w:r w:rsidR="003E4FCC">
        <w:t>,</w:t>
      </w:r>
      <w:r w:rsidRPr="00261D54">
        <w:t xml:space="preserve"> are associated with a fatal outcome in up to 30% of cases. Conversely, in the absence of severe clinical signs 95% of cases have a positive outcome (Chapmen</w:t>
      </w:r>
      <w:r w:rsidR="00AF0763" w:rsidRPr="00AF0763">
        <w:rPr>
          <w:i/>
        </w:rPr>
        <w:t xml:space="preserve"> et al</w:t>
      </w:r>
      <w:r w:rsidR="00E40093">
        <w:t>.,</w:t>
      </w:r>
      <w:r w:rsidRPr="00261D54">
        <w:t xml:space="preserve"> 2004; Willesen</w:t>
      </w:r>
      <w:r w:rsidR="00AF0763" w:rsidRPr="00AF0763">
        <w:rPr>
          <w:i/>
        </w:rPr>
        <w:t xml:space="preserve"> et al</w:t>
      </w:r>
      <w:r w:rsidR="00E40093">
        <w:t xml:space="preserve">., </w:t>
      </w:r>
      <w:r w:rsidRPr="00261D54">
        <w:t>2007).</w:t>
      </w:r>
    </w:p>
    <w:p w14:paraId="3BE87D1D" w14:textId="21E9B814" w:rsidR="001D38F1" w:rsidRPr="00261D54" w:rsidRDefault="001D38F1" w:rsidP="001D38F1">
      <w:r w:rsidRPr="00261D54">
        <w:t xml:space="preserve">While disease is rare in Australia, eosinophilic meningitis caused by </w:t>
      </w:r>
      <w:r w:rsidRPr="00261D54">
        <w:rPr>
          <w:i/>
          <w:iCs/>
        </w:rPr>
        <w:t>A.</w:t>
      </w:r>
      <w:r w:rsidR="0018039A">
        <w:rPr>
          <w:i/>
          <w:iCs/>
        </w:rPr>
        <w:t> </w:t>
      </w:r>
      <w:proofErr w:type="spellStart"/>
      <w:r w:rsidRPr="00261D54">
        <w:rPr>
          <w:i/>
          <w:iCs/>
        </w:rPr>
        <w:t>cantonensis</w:t>
      </w:r>
      <w:proofErr w:type="spellEnd"/>
      <w:r w:rsidRPr="00261D54">
        <w:t xml:space="preserve"> has been found in a patient who ingested </w:t>
      </w:r>
      <w:r w:rsidR="00480DE5">
        <w:t>two</w:t>
      </w:r>
      <w:r w:rsidRPr="00261D54">
        <w:t xml:space="preserve"> garden slugs as part of a dare (Senanayake</w:t>
      </w:r>
      <w:r w:rsidR="00AF0763" w:rsidRPr="00AF0763">
        <w:rPr>
          <w:i/>
        </w:rPr>
        <w:t xml:space="preserve"> et al</w:t>
      </w:r>
      <w:r w:rsidR="00174F05" w:rsidRPr="00174F05">
        <w:t xml:space="preserve">., </w:t>
      </w:r>
      <w:r w:rsidRPr="00261D54">
        <w:t>2003). In parts of the world where disease is more common, occurrence is also attributed to direct ingestion of the intermediate host as part of the diet (</w:t>
      </w:r>
      <w:proofErr w:type="spellStart"/>
      <w:r w:rsidRPr="00261D54">
        <w:t>Alicata</w:t>
      </w:r>
      <w:proofErr w:type="spellEnd"/>
      <w:r w:rsidRPr="00261D54">
        <w:t xml:space="preserve"> and Brown, 1962) or from ingestion of products contaminated with infective larvae in secretions from infected intermediate hosts (Hughes and Biggs, 2002). In Taiwan cases of eosinophilic meningitis were attributed to contaminated raw vegetable juice (Tsai</w:t>
      </w:r>
      <w:r w:rsidR="00AF0763" w:rsidRPr="00AF0763">
        <w:rPr>
          <w:i/>
        </w:rPr>
        <w:t xml:space="preserve"> et al</w:t>
      </w:r>
      <w:r w:rsidR="00174F05" w:rsidRPr="00174F05">
        <w:t xml:space="preserve">., </w:t>
      </w:r>
      <w:r w:rsidRPr="00261D54">
        <w:t>2004).</w:t>
      </w:r>
    </w:p>
    <w:p w14:paraId="611482A5" w14:textId="3B10DA93" w:rsidR="001D38F1" w:rsidRPr="00261D54" w:rsidRDefault="001D38F1" w:rsidP="001D38F1">
      <w:proofErr w:type="spellStart"/>
      <w:r w:rsidRPr="00261D54">
        <w:rPr>
          <w:i/>
          <w:iCs/>
        </w:rPr>
        <w:t>Angiostrongylus</w:t>
      </w:r>
      <w:proofErr w:type="spellEnd"/>
      <w:r w:rsidR="0018039A">
        <w:rPr>
          <w:i/>
        </w:rPr>
        <w:t> </w:t>
      </w:r>
      <w:proofErr w:type="spellStart"/>
      <w:r w:rsidRPr="00261D54">
        <w:rPr>
          <w:i/>
        </w:rPr>
        <w:t>cantonensis</w:t>
      </w:r>
      <w:proofErr w:type="spellEnd"/>
      <w:r w:rsidRPr="00261D54">
        <w:t xml:space="preserve"> is present in Australia (Aghazadeh</w:t>
      </w:r>
      <w:r w:rsidR="00AF0763" w:rsidRPr="00AF0763">
        <w:rPr>
          <w:i/>
        </w:rPr>
        <w:t xml:space="preserve"> et al</w:t>
      </w:r>
      <w:r w:rsidR="00174F05" w:rsidRPr="00174F05">
        <w:t xml:space="preserve">., </w:t>
      </w:r>
      <w:r w:rsidRPr="00261D54">
        <w:t>2015a</w:t>
      </w:r>
      <w:r w:rsidR="007057DE">
        <w:t>;</w:t>
      </w:r>
      <w:r w:rsidRPr="00261D54">
        <w:t xml:space="preserve"> Chan</w:t>
      </w:r>
      <w:r w:rsidR="00AF0763" w:rsidRPr="00AF0763">
        <w:rPr>
          <w:i/>
        </w:rPr>
        <w:t xml:space="preserve"> et al</w:t>
      </w:r>
      <w:r w:rsidR="00174F05" w:rsidRPr="00174F05">
        <w:t xml:space="preserve">., </w:t>
      </w:r>
      <w:r w:rsidRPr="00261D54">
        <w:t>2015</w:t>
      </w:r>
      <w:r w:rsidR="007057DE">
        <w:t>;</w:t>
      </w:r>
      <w:r w:rsidRPr="00261D54">
        <w:t xml:space="preserve"> </w:t>
      </w:r>
      <w:proofErr w:type="spellStart"/>
      <w:r w:rsidRPr="00261D54">
        <w:t>Prociv</w:t>
      </w:r>
      <w:proofErr w:type="spellEnd"/>
      <w:r w:rsidRPr="00261D54">
        <w:t xml:space="preserve"> and Carlisle, 2001), as is </w:t>
      </w:r>
      <w:r w:rsidRPr="00261D54">
        <w:rPr>
          <w:i/>
          <w:iCs/>
        </w:rPr>
        <w:t>A.</w:t>
      </w:r>
      <w:r w:rsidR="007E58F1">
        <w:rPr>
          <w:i/>
          <w:iCs/>
        </w:rPr>
        <w:t> </w:t>
      </w:r>
      <w:proofErr w:type="spellStart"/>
      <w:r w:rsidRPr="00261D54">
        <w:rPr>
          <w:i/>
          <w:iCs/>
        </w:rPr>
        <w:t>mackerrasae</w:t>
      </w:r>
      <w:proofErr w:type="spellEnd"/>
      <w:r w:rsidRPr="00261D54">
        <w:t xml:space="preserve"> (</w:t>
      </w:r>
      <w:proofErr w:type="spellStart"/>
      <w:r w:rsidRPr="00261D54">
        <w:t>Bhaibulaya</w:t>
      </w:r>
      <w:proofErr w:type="spellEnd"/>
      <w:r w:rsidRPr="00261D54">
        <w:t>, 1968; Aghazadeh</w:t>
      </w:r>
      <w:r w:rsidR="00AF0763" w:rsidRPr="00AF0763">
        <w:rPr>
          <w:i/>
        </w:rPr>
        <w:t xml:space="preserve"> et al</w:t>
      </w:r>
      <w:r w:rsidR="00174F05" w:rsidRPr="00174F05">
        <w:t xml:space="preserve">., </w:t>
      </w:r>
      <w:r w:rsidRPr="00261D54">
        <w:t xml:space="preserve">2015b). </w:t>
      </w:r>
      <w:r w:rsidRPr="00261D54">
        <w:rPr>
          <w:i/>
          <w:iCs/>
        </w:rPr>
        <w:t>A.</w:t>
      </w:r>
      <w:r w:rsidR="007E58F1">
        <w:rPr>
          <w:i/>
          <w:iCs/>
        </w:rPr>
        <w:t> </w:t>
      </w:r>
      <w:proofErr w:type="spellStart"/>
      <w:r w:rsidRPr="00261D54">
        <w:rPr>
          <w:i/>
          <w:iCs/>
        </w:rPr>
        <w:t>abstrusus</w:t>
      </w:r>
      <w:proofErr w:type="spellEnd"/>
      <w:r w:rsidRPr="00261D54">
        <w:t xml:space="preserve"> has been found in Australia (Anderson, 2000, Barrs</w:t>
      </w:r>
      <w:r w:rsidR="00AF0763" w:rsidRPr="00AF0763">
        <w:rPr>
          <w:i/>
        </w:rPr>
        <w:t xml:space="preserve"> et al</w:t>
      </w:r>
      <w:r w:rsidR="00174F05" w:rsidRPr="00174F05">
        <w:t xml:space="preserve">., </w:t>
      </w:r>
      <w:r w:rsidRPr="00261D54">
        <w:t xml:space="preserve">2008), though an extensive study of its range does not appear to have occurred. </w:t>
      </w:r>
      <w:r w:rsidRPr="00261D54">
        <w:rPr>
          <w:i/>
          <w:iCs/>
        </w:rPr>
        <w:t>A.</w:t>
      </w:r>
      <w:r w:rsidR="007E58F1">
        <w:rPr>
          <w:i/>
          <w:iCs/>
        </w:rPr>
        <w:t> </w:t>
      </w:r>
      <w:r w:rsidRPr="00261D54">
        <w:rPr>
          <w:i/>
          <w:iCs/>
        </w:rPr>
        <w:t>vasorum</w:t>
      </w:r>
      <w:r w:rsidRPr="00261D54">
        <w:t xml:space="preserve"> was only identified in Australia in a dog imported from the United Kingdom (</w:t>
      </w:r>
      <w:proofErr w:type="spellStart"/>
      <w:r w:rsidRPr="00261D54">
        <w:t>Tebb</w:t>
      </w:r>
      <w:proofErr w:type="spellEnd"/>
      <w:r w:rsidR="00AF0763" w:rsidRPr="00AF0763">
        <w:rPr>
          <w:i/>
        </w:rPr>
        <w:t xml:space="preserve"> et al</w:t>
      </w:r>
      <w:r w:rsidR="00174F05" w:rsidRPr="00174F05">
        <w:t xml:space="preserve">., </w:t>
      </w:r>
      <w:r w:rsidRPr="00261D54">
        <w:t xml:space="preserve">2007) and </w:t>
      </w:r>
      <w:r w:rsidRPr="00261D54">
        <w:rPr>
          <w:i/>
          <w:iCs/>
        </w:rPr>
        <w:t>A.</w:t>
      </w:r>
      <w:r w:rsidR="007E58F1">
        <w:rPr>
          <w:i/>
          <w:iCs/>
        </w:rPr>
        <w:t> </w:t>
      </w:r>
      <w:proofErr w:type="spellStart"/>
      <w:r w:rsidRPr="00261D54">
        <w:rPr>
          <w:i/>
          <w:iCs/>
        </w:rPr>
        <w:t>chabaudi</w:t>
      </w:r>
      <w:proofErr w:type="spellEnd"/>
      <w:r w:rsidRPr="00261D54">
        <w:rPr>
          <w:i/>
          <w:iCs/>
        </w:rPr>
        <w:t xml:space="preserve"> </w:t>
      </w:r>
      <w:r w:rsidRPr="00261D54">
        <w:t>has not been detected in Australia yet.</w:t>
      </w:r>
    </w:p>
    <w:p w14:paraId="6AE4EE39" w14:textId="6D7FE5BB" w:rsidR="001D38F1" w:rsidRPr="00261D54" w:rsidRDefault="001D38F1" w:rsidP="001D38F1">
      <w:pPr>
        <w:rPr>
          <w:rFonts w:asciiTheme="majorHAnsi" w:eastAsia="Calibri" w:hAnsiTheme="majorHAnsi" w:cs="Times New Roman"/>
          <w:color w:val="000000"/>
          <w:lang w:eastAsia="en-AU"/>
        </w:rPr>
      </w:pPr>
      <w:r w:rsidRPr="00261D54">
        <w:t xml:space="preserve">Little is known about </w:t>
      </w:r>
      <w:r w:rsidRPr="00261D54">
        <w:rPr>
          <w:i/>
          <w:iCs/>
        </w:rPr>
        <w:t>A.</w:t>
      </w:r>
      <w:r w:rsidR="007E58F1">
        <w:rPr>
          <w:i/>
          <w:iCs/>
        </w:rPr>
        <w:t> </w:t>
      </w:r>
      <w:proofErr w:type="spellStart"/>
      <w:r w:rsidRPr="00261D54">
        <w:rPr>
          <w:i/>
          <w:iCs/>
        </w:rPr>
        <w:t>chabaudi</w:t>
      </w:r>
      <w:proofErr w:type="spellEnd"/>
      <w:r w:rsidRPr="00261D54">
        <w:t>. Gherman</w:t>
      </w:r>
      <w:r w:rsidR="00AF0763" w:rsidRPr="00AF0763">
        <w:rPr>
          <w:i/>
        </w:rPr>
        <w:t xml:space="preserve"> et al</w:t>
      </w:r>
      <w:r w:rsidRPr="00261D54">
        <w:t xml:space="preserve">, 2016 state it rarely infects felids. In contrast, </w:t>
      </w:r>
      <w:proofErr w:type="spellStart"/>
      <w:r w:rsidRPr="00261D54">
        <w:t>Varcasia</w:t>
      </w:r>
      <w:proofErr w:type="spellEnd"/>
      <w:r w:rsidR="00AF0763" w:rsidRPr="00AF0763">
        <w:rPr>
          <w:i/>
        </w:rPr>
        <w:t xml:space="preserve"> et al</w:t>
      </w:r>
      <w:r w:rsidRPr="00261D54">
        <w:t xml:space="preserve">, 2014 citing </w:t>
      </w:r>
      <w:proofErr w:type="spellStart"/>
      <w:r w:rsidRPr="00261D54">
        <w:t>Biocca</w:t>
      </w:r>
      <w:proofErr w:type="spellEnd"/>
      <w:r w:rsidRPr="00261D54">
        <w:t xml:space="preserve"> </w:t>
      </w:r>
      <w:r w:rsidR="00AF0763">
        <w:t>(</w:t>
      </w:r>
      <w:r w:rsidRPr="00261D54">
        <w:t>1957</w:t>
      </w:r>
      <w:r w:rsidR="00AF0763">
        <w:t>)</w:t>
      </w:r>
      <w:r w:rsidRPr="00261D54">
        <w:t xml:space="preserve">, stated wildcats may have high burdens of </w:t>
      </w:r>
      <w:r w:rsidRPr="00261D54">
        <w:rPr>
          <w:i/>
          <w:iCs/>
        </w:rPr>
        <w:t>A</w:t>
      </w:r>
      <w:r w:rsidR="007E58F1">
        <w:rPr>
          <w:i/>
          <w:iCs/>
        </w:rPr>
        <w:t>. </w:t>
      </w:r>
      <w:proofErr w:type="spellStart"/>
      <w:r w:rsidRPr="00261D54">
        <w:rPr>
          <w:i/>
          <w:iCs/>
        </w:rPr>
        <w:t>chibaudi</w:t>
      </w:r>
      <w:proofErr w:type="spellEnd"/>
      <w:r w:rsidRPr="00261D54">
        <w:t xml:space="preserve">. </w:t>
      </w:r>
      <w:r w:rsidRPr="00261D54">
        <w:lastRenderedPageBreak/>
        <w:t>Whether wildcats (a different subspecies to the domestic cat) are a reservoir of infection for domestic cats in various parts of the world has not been clarified to date. Additional studies to determine its distribution and impact on the health of wild and domestic cats have been recommended (</w:t>
      </w:r>
      <w:proofErr w:type="spellStart"/>
      <w:r w:rsidRPr="00261D54">
        <w:t>Varcasia</w:t>
      </w:r>
      <w:proofErr w:type="spellEnd"/>
      <w:r w:rsidR="00AF0763" w:rsidRPr="00AF0763">
        <w:rPr>
          <w:i/>
        </w:rPr>
        <w:t xml:space="preserve"> et al</w:t>
      </w:r>
      <w:r w:rsidR="00174F05" w:rsidRPr="00174F05">
        <w:t xml:space="preserve">., </w:t>
      </w:r>
      <w:r w:rsidRPr="00261D54">
        <w:t>2014).</w:t>
      </w:r>
    </w:p>
    <w:p w14:paraId="2C682DDA" w14:textId="6E4005B0" w:rsidR="00A26D88" w:rsidRPr="00261D54" w:rsidRDefault="00A26D88" w:rsidP="007D0305">
      <w:pPr>
        <w:pStyle w:val="Heading4"/>
      </w:pPr>
      <w:r w:rsidRPr="00261D54">
        <w:t>Technical information</w:t>
      </w:r>
    </w:p>
    <w:p w14:paraId="7C1E53CC" w14:textId="2A8BAA29" w:rsidR="001E0194" w:rsidRDefault="001D38F1" w:rsidP="007D0305">
      <w:pPr>
        <w:pStyle w:val="Heading5"/>
        <w:rPr>
          <w:bCs/>
        </w:rPr>
      </w:pPr>
      <w:r w:rsidRPr="00261D54">
        <w:t>Agent properties</w:t>
      </w:r>
    </w:p>
    <w:p w14:paraId="3D580840" w14:textId="2A3E9B39" w:rsidR="001D38F1" w:rsidRPr="00261D54" w:rsidRDefault="001D38F1" w:rsidP="001D38F1">
      <w:proofErr w:type="spellStart"/>
      <w:r w:rsidRPr="00261D54">
        <w:rPr>
          <w:i/>
          <w:iCs/>
        </w:rPr>
        <w:t>Angiostrongylus</w:t>
      </w:r>
      <w:proofErr w:type="spellEnd"/>
      <w:r w:rsidRPr="00261D54">
        <w:t xml:space="preserve"> spp. are part of the phylum Nematoda, Class </w:t>
      </w:r>
      <w:proofErr w:type="spellStart"/>
      <w:r w:rsidRPr="00261D54">
        <w:t>Chromadorea</w:t>
      </w:r>
      <w:proofErr w:type="spellEnd"/>
      <w:r w:rsidRPr="00261D54">
        <w:t xml:space="preserve">, Order </w:t>
      </w:r>
      <w:proofErr w:type="spellStart"/>
      <w:r w:rsidRPr="00261D54">
        <w:t>Strongylida</w:t>
      </w:r>
      <w:proofErr w:type="spellEnd"/>
      <w:r w:rsidRPr="00261D54">
        <w:t xml:space="preserve">, family </w:t>
      </w:r>
      <w:proofErr w:type="spellStart"/>
      <w:r w:rsidRPr="00261D54">
        <w:t>Angiostrongylidae</w:t>
      </w:r>
      <w:proofErr w:type="spellEnd"/>
      <w:r w:rsidRPr="00261D54">
        <w:t xml:space="preserve"> </w:t>
      </w:r>
      <w:r w:rsidRPr="00261D54">
        <w:fldChar w:fldCharType="begin"/>
      </w:r>
      <w:r w:rsidRPr="00261D54">
        <w:instrText xml:space="preserve"> ADDIN EN.CITE &lt;EndNote&gt;&lt;Cite&gt;&lt;Author&gt;GBIF&lt;/Author&gt;&lt;Year&gt;2022&lt;/Year&gt;&lt;RecNum&gt;1817&lt;/RecNum&gt;&lt;DisplayText&gt;(GBIF, 2022a)&lt;/DisplayText&gt;&lt;record&gt;&lt;rec-number&gt;1817&lt;/rec-number&gt;&lt;foreign-keys&gt;&lt;key app="EN" db-id="rrwaerrrmwz007e0sr8vzwfj29zxe9tfwr9r" timestamp="1652768972"&gt;1817&lt;/key&gt;&lt;/foreign-keys&gt;&lt;ref-type name="Online Database"&gt;45&lt;/ref-type&gt;&lt;contributors&gt;&lt;authors&gt;&lt;author&gt;GBIF&lt;/author&gt;&lt;/authors&gt;&lt;/contributors&gt;&lt;titles&gt;&lt;title&gt;&lt;style face="italic" font="default" size="100%"&gt;Angiostrongylus&lt;/style&gt;&lt;style face="normal" font="default" size="100%"&gt; Kamensky, 1905&lt;/style&gt;&lt;/title&gt;&lt;/titles&gt;&lt;dates&gt;&lt;year&gt;2022&lt;/year&gt;&lt;pub-dates&gt;&lt;date&gt;17-05-2022&lt;/date&gt;&lt;/pub-dates&gt;&lt;/dates&gt;&lt;urls&gt;&lt;related-urls&gt;&lt;url&gt;https://www.gbif.org/species/5430007&lt;/url&gt;&lt;/related-urls&gt;&lt;/urls&gt;&lt;/record&gt;&lt;/Cite&gt;&lt;/EndNote&gt;</w:instrText>
      </w:r>
      <w:r w:rsidRPr="00261D54">
        <w:fldChar w:fldCharType="separate"/>
      </w:r>
      <w:r w:rsidRPr="00261D54">
        <w:t>(GBIF, 2022a)</w:t>
      </w:r>
      <w:r w:rsidRPr="00261D54">
        <w:fldChar w:fldCharType="end"/>
      </w:r>
      <w:r w:rsidRPr="00261D54">
        <w:t xml:space="preserve">. </w:t>
      </w:r>
      <w:r w:rsidRPr="00261D54">
        <w:rPr>
          <w:i/>
          <w:iCs/>
        </w:rPr>
        <w:t>A.</w:t>
      </w:r>
      <w:r w:rsidR="001E0194">
        <w:rPr>
          <w:i/>
          <w:iCs/>
        </w:rPr>
        <w:t> </w:t>
      </w:r>
      <w:r w:rsidRPr="00261D54">
        <w:rPr>
          <w:i/>
          <w:iCs/>
        </w:rPr>
        <w:t>vasorum</w:t>
      </w:r>
      <w:r w:rsidRPr="00261D54">
        <w:t xml:space="preserve">, </w:t>
      </w:r>
      <w:r w:rsidRPr="00261D54">
        <w:rPr>
          <w:i/>
          <w:iCs/>
        </w:rPr>
        <w:t>A.</w:t>
      </w:r>
      <w:r w:rsidR="001E0194">
        <w:rPr>
          <w:i/>
          <w:iCs/>
        </w:rPr>
        <w:t> </w:t>
      </w:r>
      <w:proofErr w:type="spellStart"/>
      <w:r w:rsidRPr="00261D54">
        <w:rPr>
          <w:i/>
          <w:iCs/>
        </w:rPr>
        <w:t>abstrusus</w:t>
      </w:r>
      <w:proofErr w:type="spellEnd"/>
      <w:r w:rsidRPr="00261D54">
        <w:t xml:space="preserve">, </w:t>
      </w:r>
      <w:r w:rsidRPr="00261D54">
        <w:rPr>
          <w:i/>
          <w:iCs/>
        </w:rPr>
        <w:t>A.</w:t>
      </w:r>
      <w:r w:rsidR="001E0194">
        <w:rPr>
          <w:i/>
          <w:iCs/>
        </w:rPr>
        <w:t> </w:t>
      </w:r>
      <w:proofErr w:type="spellStart"/>
      <w:r w:rsidRPr="00261D54">
        <w:rPr>
          <w:i/>
          <w:iCs/>
        </w:rPr>
        <w:t>cantonensis</w:t>
      </w:r>
      <w:proofErr w:type="spellEnd"/>
      <w:r w:rsidRPr="00261D54">
        <w:t xml:space="preserve">, and </w:t>
      </w:r>
      <w:r w:rsidRPr="00261D54">
        <w:rPr>
          <w:i/>
          <w:iCs/>
        </w:rPr>
        <w:t>A.</w:t>
      </w:r>
      <w:r w:rsidR="001E0194">
        <w:rPr>
          <w:i/>
          <w:iCs/>
        </w:rPr>
        <w:t> </w:t>
      </w:r>
      <w:proofErr w:type="spellStart"/>
      <w:r w:rsidRPr="00261D54">
        <w:rPr>
          <w:i/>
          <w:iCs/>
        </w:rPr>
        <w:t>chabaudi</w:t>
      </w:r>
      <w:proofErr w:type="spellEnd"/>
      <w:r w:rsidRPr="00261D54">
        <w:t xml:space="preserve">, are known to infect </w:t>
      </w:r>
      <w:r w:rsidR="006F743C" w:rsidRPr="006F743C">
        <w:rPr>
          <w:i/>
          <w:iCs/>
        </w:rPr>
        <w:t>C.</w:t>
      </w:r>
      <w:r w:rsidR="001E0194">
        <w:rPr>
          <w:i/>
          <w:iCs/>
        </w:rPr>
        <w:t> </w:t>
      </w:r>
      <w:r w:rsidR="006F743C" w:rsidRPr="006F743C">
        <w:rPr>
          <w:i/>
          <w:iCs/>
        </w:rPr>
        <w:t>aspersum</w:t>
      </w:r>
      <w:r w:rsidRPr="00261D54">
        <w:t xml:space="preserve"> as an intermediate host. </w:t>
      </w:r>
      <w:proofErr w:type="spellStart"/>
      <w:r w:rsidRPr="00261D54">
        <w:rPr>
          <w:i/>
          <w:iCs/>
        </w:rPr>
        <w:t>Helicarion</w:t>
      </w:r>
      <w:proofErr w:type="spellEnd"/>
      <w:r w:rsidRPr="00261D54">
        <w:t xml:space="preserve"> spp. appear to be the most important intermediate hosts of </w:t>
      </w:r>
      <w:r w:rsidRPr="00261D54">
        <w:rPr>
          <w:i/>
          <w:iCs/>
        </w:rPr>
        <w:t>A.</w:t>
      </w:r>
      <w:r w:rsidR="001E0194">
        <w:rPr>
          <w:i/>
          <w:iCs/>
        </w:rPr>
        <w:t> </w:t>
      </w:r>
      <w:proofErr w:type="spellStart"/>
      <w:r w:rsidRPr="00261D54">
        <w:rPr>
          <w:i/>
          <w:iCs/>
        </w:rPr>
        <w:t>mackerrasae</w:t>
      </w:r>
      <w:proofErr w:type="spellEnd"/>
      <w:r w:rsidRPr="00261D54">
        <w:t xml:space="preserve">, at least in South-East Queensland and is theorised to be instrumental in the spread of the nematode south </w:t>
      </w:r>
      <w:r w:rsidRPr="00261D54">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instrText xml:space="preserve"> ADDIN EN.CITE </w:instrText>
      </w:r>
      <w:r w:rsidRPr="00261D54">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(Prociv</w:t>
      </w:r>
      <w:r w:rsidR="00AF0763" w:rsidRPr="00AF0763">
        <w:rPr>
          <w:i/>
          <w:noProof/>
        </w:rPr>
        <w:t xml:space="preserve"> et al</w:t>
      </w:r>
      <w:r w:rsidR="00174F05" w:rsidRPr="00174F05">
        <w:rPr>
          <w:noProof/>
        </w:rPr>
        <w:t xml:space="preserve">., </w:t>
      </w:r>
      <w:r w:rsidRPr="00261D54">
        <w:rPr>
          <w:noProof/>
        </w:rPr>
        <w:t>2000)</w:t>
      </w:r>
      <w:r w:rsidRPr="00261D54">
        <w:fldChar w:fldCharType="end"/>
      </w:r>
    </w:p>
    <w:p w14:paraId="75415783" w14:textId="47E3A30F" w:rsidR="001D38F1" w:rsidRPr="00261D54" w:rsidRDefault="001D38F1" w:rsidP="001D38F1">
      <w:pPr>
        <w:rPr>
          <w:lang w:eastAsia="en-AU"/>
        </w:rPr>
      </w:pPr>
      <w:r w:rsidRPr="00261D54">
        <w:rPr>
          <w:lang w:eastAsia="en-AU"/>
        </w:rPr>
        <w:t xml:space="preserve">All 5 </w:t>
      </w:r>
      <w:proofErr w:type="spellStart"/>
      <w:r w:rsidRPr="00261D54">
        <w:rPr>
          <w:i/>
          <w:lang w:eastAsia="en-AU"/>
        </w:rPr>
        <w:t>Angiostrongylus</w:t>
      </w:r>
      <w:proofErr w:type="spellEnd"/>
      <w:r w:rsidRPr="00261D54">
        <w:rPr>
          <w:i/>
          <w:lang w:eastAsia="en-AU"/>
        </w:rPr>
        <w:t> </w:t>
      </w:r>
      <w:r w:rsidRPr="00261D54">
        <w:rPr>
          <w:lang w:eastAsia="en-AU"/>
        </w:rPr>
        <w:t xml:space="preserve">spp. have similar lifecycles involving the cardiovascular system and/or lungs in the definitive host. The L1 larvae are shed by the definitive host and are either ingested by or penetrate the cuticle of the intermediate snail host </w:t>
      </w:r>
      <w:r w:rsidRPr="00261D54">
        <w:rPr>
          <w:lang w:eastAsia="en-AU"/>
        </w:rPr>
        <w:fldChar w:fldCharType="begin"/>
      </w:r>
      <w:r w:rsidRPr="00261D54">
        <w:rPr>
          <w:lang w:eastAsia="en-AU"/>
        </w:rPr>
        <w:instrText xml:space="preserve"> ADDIN EN.CITE &lt;EndNote&gt;&lt;Cite&gt;&lt;Author&gt;Anderson&lt;/Author&gt;&lt;Year&gt;2000&lt;/Year&gt;&lt;RecNum&gt;1284&lt;/RecNum&gt;&lt;DisplayText&gt;(Anderson, 2000)&lt;/DisplayText&gt;&lt;record&gt;&lt;rec-number&gt;1284&lt;/rec-number&gt;&lt;foreign-keys&gt;&lt;key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rPr>
          <w:lang w:eastAsia="en-AU"/>
        </w:rPr>
        <w:fldChar w:fldCharType="separate"/>
      </w:r>
      <w:r w:rsidRPr="00261D54">
        <w:rPr>
          <w:noProof/>
          <w:lang w:eastAsia="en-AU"/>
        </w:rPr>
        <w:t>(Anderson, 2000)</w:t>
      </w:r>
      <w:r w:rsidRPr="00261D54">
        <w:rPr>
          <w:lang w:eastAsia="en-AU"/>
        </w:rPr>
        <w:fldChar w:fldCharType="end"/>
      </w:r>
      <w:r w:rsidRPr="00261D54">
        <w:rPr>
          <w:lang w:eastAsia="en-AU"/>
        </w:rPr>
        <w:t xml:space="preserve">. The location of the larvae within the intermediate host varies depending on the species. </w:t>
      </w:r>
      <w:r w:rsidRPr="00261D54">
        <w:rPr>
          <w:i/>
          <w:iCs/>
          <w:lang w:eastAsia="en-AU"/>
        </w:rPr>
        <w:t>A.</w:t>
      </w:r>
      <w:r w:rsidR="007D796E">
        <w:rPr>
          <w:i/>
          <w:iCs/>
          <w:lang w:eastAsia="en-AU"/>
        </w:rPr>
        <w:t> </w:t>
      </w:r>
      <w:proofErr w:type="spellStart"/>
      <w:r w:rsidRPr="00261D54">
        <w:rPr>
          <w:i/>
          <w:iCs/>
          <w:lang w:eastAsia="en-AU"/>
        </w:rPr>
        <w:t>abstrusus</w:t>
      </w:r>
      <w:proofErr w:type="spellEnd"/>
      <w:r w:rsidRPr="00261D54">
        <w:rPr>
          <w:lang w:eastAsia="en-AU"/>
        </w:rPr>
        <w:t xml:space="preserve"> larvae are mostly found in the foot and viscera of the snail </w:t>
      </w:r>
      <w:r w:rsidRPr="00261D54">
        <w:rPr>
          <w:lang w:eastAsia="en-AU"/>
        </w:rPr>
        <w:fldChar w:fldCharType="begin"/>
      </w:r>
      <w:r w:rsidRPr="00261D54">
        <w:rPr>
          <w:lang w:eastAsia="en-AU"/>
        </w:rPr>
        <w:instrText xml:space="preserve"> ADDIN EN.CITE &lt;EndNote&gt;&lt;Cite&gt;&lt;Author&gt;Colella&lt;/Author&gt;&lt;Year&gt;2015&lt;/Year&gt;&lt;RecNum&gt;74&lt;/RecNum&gt;&lt;DisplayText&gt;(Colella et al., 2015)&lt;/DisplayText&gt;&lt;record&gt;&lt;rec-number&gt;74&lt;/rec-number&gt;&lt;foreign-keys&gt;&lt;key app="EN" db-id="rrwaerrrmwz007e0sr8vzwfj29zxe9tfwr9r" timestamp="1627276251"&gt;74&lt;/key&gt;&lt;/foreign-keys&gt;&lt;ref-type name="Journal Article"&gt;17&lt;/ref-type&gt;&lt;contributors&gt;&lt;authors&gt;&lt;author&gt;Colella, V.&lt;/author&gt;&lt;author&gt;Giannelli, A.&lt;/author&gt;&lt;author&gt;Brianti, E.&lt;/author&gt;&lt;author&gt;Ramos, R. A. N.&lt;/author&gt;&lt;author&gt;Cantacessi, C.&lt;/author&gt;&lt;author&gt;Dantas-Torres, F.&lt;/author&gt;&lt;author&gt;Otranto, D.&lt;/author&gt;&lt;/authors&gt;&lt;/contributors&gt;&lt;auth-address&gt;Univ Bari, Dept Vet Med, I-70010 Bari, Italy&amp;#xD;Univ Messina, Dept Vet Sci, I-98122 Messina, Italy&amp;#xD;Univ Cambridge, Dept Vet Med, Cambridge CB3 0ES, England&amp;#xD;Fundacao Oswaldo Cruz, Dept Immunol, Aggeu Magalhaes Res Ctr, BR-50670420 Recife, PE, Brazil&lt;/auth-address&gt;&lt;titles&gt;&lt;title&gt;Feline lungworms unlock a novel mode of parasite transmission&lt;/title&gt;&lt;secondary-title&gt;Scientific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Rep-Uk&lt;/abbr-1&gt;&lt;/alt-periodical&gt;&lt;volume&gt;5&lt;/volume&gt;&lt;keywords&gt;&lt;keyword&gt;angiostrongylus-cantonensis&lt;/keyword&gt;&lt;keyword&gt;eosinophilic meningitis&lt;/keyword&gt;&lt;keyword&gt;helminth-parasites&lt;/keyword&gt;&lt;keyword&gt;infection&lt;/keyword&gt;&lt;keyword&gt;emergence&lt;/keyword&gt;&lt;/keywords&gt;&lt;dates&gt;&lt;year&gt;2015&lt;/year&gt;&lt;pub-dates&gt;&lt;date&gt;Aug 14&lt;/date&gt;&lt;/pub-dates&gt;&lt;/dates&gt;&lt;isbn&gt;2045-2322&lt;/isbn&gt;&lt;accession-num&gt;WOS:000359489400001&lt;/accession-num&gt;&lt;urls&gt;&lt;related-urls&gt;&lt;url&gt;&amp;lt;Go to ISI&amp;gt;://WOS:000359489400001&lt;/url&gt;&lt;/related-urls&gt;&lt;/urls&gt;&lt;electronic-resource-num&gt;ARTN 13105&amp;#xD;10.1038/srep13105&lt;/electronic-resource-num&gt;&lt;language&gt;English&lt;/language&gt;&lt;/record&gt;&lt;/Cite&gt;&lt;/EndNote&gt;</w:instrText>
      </w:r>
      <w:r w:rsidRPr="00261D54">
        <w:rPr>
          <w:lang w:eastAsia="en-AU"/>
        </w:rPr>
        <w:fldChar w:fldCharType="separate"/>
      </w:r>
      <w:r w:rsidRPr="00261D54">
        <w:rPr>
          <w:noProof/>
          <w:lang w:eastAsia="en-AU"/>
        </w:rPr>
        <w:t>(Colella</w:t>
      </w:r>
      <w:r w:rsidR="00AF0763" w:rsidRPr="00AF0763">
        <w:rPr>
          <w:i/>
          <w:noProof/>
          <w:lang w:eastAsia="en-AU"/>
        </w:rPr>
        <w:t xml:space="preserve"> et al</w:t>
      </w:r>
      <w:r w:rsidR="00174F05" w:rsidRPr="00174F05">
        <w:rPr>
          <w:noProof/>
          <w:lang w:eastAsia="en-AU"/>
        </w:rPr>
        <w:t xml:space="preserve">., </w:t>
      </w:r>
      <w:r w:rsidRPr="00261D54">
        <w:rPr>
          <w:noProof/>
          <w:lang w:eastAsia="en-AU"/>
        </w:rPr>
        <w:t>2015)</w:t>
      </w:r>
      <w:r w:rsidRPr="00261D54">
        <w:rPr>
          <w:lang w:eastAsia="en-AU"/>
        </w:rPr>
        <w:fldChar w:fldCharType="end"/>
      </w:r>
      <w:r w:rsidRPr="00261D54">
        <w:rPr>
          <w:lang w:eastAsia="en-AU"/>
        </w:rPr>
        <w:t xml:space="preserve">. </w:t>
      </w:r>
      <w:r w:rsidRPr="00261D54">
        <w:rPr>
          <w:i/>
          <w:iCs/>
        </w:rPr>
        <w:t>A.</w:t>
      </w:r>
      <w:r w:rsidR="007D796E">
        <w:rPr>
          <w:i/>
          <w:iCs/>
        </w:rPr>
        <w:t> </w:t>
      </w:r>
      <w:proofErr w:type="spellStart"/>
      <w:r w:rsidRPr="00261D54">
        <w:rPr>
          <w:i/>
          <w:iCs/>
        </w:rPr>
        <w:t>cantonensis</w:t>
      </w:r>
      <w:proofErr w:type="spellEnd"/>
      <w:r w:rsidRPr="00261D54">
        <w:t xml:space="preserve"> larvae are found in the foot, lung, muscle</w:t>
      </w:r>
      <w:r w:rsidR="00E9426E">
        <w:t>,</w:t>
      </w:r>
      <w:r w:rsidRPr="00261D54">
        <w:t xml:space="preserve"> liver and connective tissue of the snail </w:t>
      </w:r>
      <w:r w:rsidRPr="00261D54">
        <w:fldChar w:fldCharType="begin">
          <w:fldData xml:space="preserve">PEVuZE5vdGU+PENpdGU+PEF1dGhvcj5IZVhpYW5nPC9BdXRob3I+PFllYXI+MjAwOTwvWWVhcj48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</w:fldData>
        </w:fldChar>
      </w:r>
      <w:r w:rsidRPr="00261D54">
        <w:instrText xml:space="preserve"> ADDIN EN.CITE </w:instrText>
      </w:r>
      <w:r w:rsidRPr="00261D54">
        <w:fldChar w:fldCharType="begin">
          <w:fldData xml:space="preserve">PEVuZE5vdGU+PENpdGU+PEF1dGhvcj5IZVhpYW5nPC9BdXRob3I+PFllYXI+MjAwOTwvWWVhcj48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</w:fldData>
        </w:fldChar>
      </w:r>
      <w:r w:rsidRPr="00261D54">
        <w:instrText xml:space="preserve"> ADDIN EN.CITE.DATA </w:instrText>
      </w:r>
      <w:r w:rsidRPr="00261D54">
        <w:fldChar w:fldCharType="end"/>
      </w:r>
      <w:r w:rsidRPr="00261D54">
        <w:fldChar w:fldCharType="separate"/>
      </w:r>
      <w:r w:rsidRPr="00261D54">
        <w:rPr>
          <w:noProof/>
        </w:rPr>
        <w:t>(HeXiang</w:t>
      </w:r>
      <w:r w:rsidR="00AF0763" w:rsidRPr="00AF0763">
        <w:rPr>
          <w:i/>
          <w:noProof/>
        </w:rPr>
        <w:t xml:space="preserve"> et al</w:t>
      </w:r>
      <w:r w:rsidR="00174F05" w:rsidRPr="00174F05">
        <w:rPr>
          <w:noProof/>
        </w:rPr>
        <w:t xml:space="preserve">., </w:t>
      </w:r>
      <w:r w:rsidRPr="00261D54">
        <w:rPr>
          <w:noProof/>
        </w:rPr>
        <w:t>2009</w:t>
      </w:r>
      <w:r w:rsidR="00AF0763">
        <w:rPr>
          <w:noProof/>
        </w:rPr>
        <w:t xml:space="preserve">; </w:t>
      </w:r>
      <w:r w:rsidRPr="00261D54">
        <w:rPr>
          <w:noProof/>
        </w:rPr>
        <w:t>Modry</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w:t>
      </w:r>
      <w:r w:rsidRPr="00261D54">
        <w:rPr>
          <w:lang w:eastAsia="en-AU"/>
        </w:rPr>
        <w:t xml:space="preserve"> The period of larval development within mollusc species can vary depending on temperature and location </w:t>
      </w:r>
      <w:r w:rsidRPr="00261D54">
        <w:rPr>
          <w:lang w:eastAsia="en-AU"/>
        </w:rPr>
        <w:fldChar w:fldCharType="begin"/>
      </w:r>
      <w:r w:rsidRPr="00261D54">
        <w:rPr>
          <w:lang w:eastAsia="en-AU"/>
        </w:rPr>
        <w:instrText xml:space="preserve"> ADDIN EN.CITE &lt;EndNote&gt;&lt;Cite&gt;&lt;Author&gt;Alicata&lt;/Author&gt;&lt;Year&gt;1965&lt;/Year&gt;&lt;RecNum&gt;1486&lt;/RecNum&gt;&lt;DisplayText&gt;(Alicata, 1965, Anderson, 2000)&lt;/DisplayText&gt;&lt;record&gt;&lt;rec-number&gt;1486&lt;/rec-number&gt;&lt;foreign-keys&gt;&lt;key app="EN" db-id="rrwaerrrmwz007e0sr8vzwfj29zxe9tfwr9r" timestamp="1652664174"&gt;1486&lt;/key&gt;&lt;/foreign-keys&gt;&lt;ref-type name="Book Section"&gt;5&lt;/ref-type&gt;&lt;contributors&gt;&lt;authors&gt;&lt;author&gt;Alicata, Joseph E.&lt;/author&gt;&lt;/authors&gt;&lt;/contributors&gt;&lt;titles&gt;&lt;title&gt;Biology and Distribution of the Rat Lungworm, Angiostrongylus cantonensis, and its Relationship to Eosinophilic Meningoencephalitis and other Neurological Disorders of Man and Animals&lt;/title&gt;&lt;secondary-title&gt;Advances in Parasitology Volume 3&lt;/secondary-title&gt;&lt;tertiary-title&gt;Advances in Parasitology&lt;/tertiary-title&gt;&lt;/titles&gt;&lt;pages&gt;223-248&lt;/pages&gt;&lt;dates&gt;&lt;year&gt;1965&lt;/year&gt;&lt;/dates&gt;&lt;isbn&gt;9780120317035&lt;/isbn&gt;&lt;urls&gt;&lt;/urls&gt;&lt;electronic-resource-num&gt;10.1016/s0065-308x(08)60366-8&lt;/electronic-resource-num&gt;&lt;/record&gt;&lt;/Cite&gt;&lt;Cite&gt;&lt;Author&gt;Anderson&lt;/Author&gt;&lt;Year&gt;2000&lt;/Year&gt;&lt;RecNum&gt;1284&lt;/RecNum&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rPr>
          <w:lang w:eastAsia="en-AU"/>
        </w:rPr>
        <w:fldChar w:fldCharType="separate"/>
      </w:r>
      <w:r w:rsidRPr="00261D54">
        <w:rPr>
          <w:noProof/>
          <w:lang w:eastAsia="en-AU"/>
        </w:rPr>
        <w:t>(Alicata, 1965</w:t>
      </w:r>
      <w:r w:rsidR="00AF0763">
        <w:rPr>
          <w:noProof/>
          <w:lang w:eastAsia="en-AU"/>
        </w:rPr>
        <w:t xml:space="preserve">; </w:t>
      </w:r>
      <w:r w:rsidRPr="00261D54">
        <w:rPr>
          <w:noProof/>
          <w:lang w:eastAsia="en-AU"/>
        </w:rPr>
        <w:t>Anderson, 2000</w:t>
      </w:r>
      <w:r w:rsidR="00AF0763">
        <w:rPr>
          <w:noProof/>
          <w:lang w:eastAsia="en-AU"/>
        </w:rPr>
        <w:t xml:space="preserve">; </w:t>
      </w:r>
      <w:r w:rsidRPr="00261D54">
        <w:rPr>
          <w:lang w:eastAsia="en-AU"/>
        </w:rPr>
        <w:fldChar w:fldCharType="end"/>
      </w:r>
      <w:r w:rsidRPr="00261D54">
        <w:rPr>
          <w:lang w:eastAsia="en-AU"/>
        </w:rPr>
        <w:fldChar w:fldCharType="begin"/>
      </w:r>
      <w:r w:rsidRPr="00261D54">
        <w:rPr>
          <w:lang w:eastAsia="en-AU"/>
        </w:rPr>
        <w:instrText xml:space="preserve"> ADDIN EN.CITE &lt;EndNote&gt;&lt;Cite&gt;&lt;Author&gt;HeXiang&lt;/Author&gt;&lt;Year&gt;2009&lt;/Year&gt;&lt;RecNum&gt;1716&lt;/RecNum&gt;&lt;DisplayText&gt;(HeXiang et al., 2009)&lt;/DisplayText&gt;&lt;record&gt;&lt;rec-number&gt;1716&lt;/rec-number&gt;&lt;foreign-keys&gt;&lt;key app="EN" db-id="rrwaerrrmwz007e0sr8vzwfj29zxe9tfwr9r" timestamp="1652700130"&gt;1716&lt;/key&gt;&lt;/foreign-keys&gt;&lt;ref-type name="Journal Article"&gt;17&lt;/ref-type&gt;&lt;contributors&gt;&lt;authors&gt;&lt;author&gt;HeXiang, L.&lt;/author&gt;&lt;author&gt;Shan, L.&lt;/author&gt;&lt;author&gt;Ling, H.&lt;/author&gt;&lt;author&gt;XiaoNong, Z.&lt;/author&gt;&lt;/authors&gt;&lt;/contributors&gt;&lt;titles&gt;&lt;title&gt;&lt;style face="normal" font="default" size="100%"&gt;Establishment and observation of the life cycle of &lt;/style&gt;&lt;style face="italic" font="default" size="100%"&gt;Angiostrongylus cantonensis&lt;/style&gt;&lt;style face="normal" font="default" size="100%"&gt; in a laboratory setting&lt;/style&gt;&lt;/title&gt;&lt;secondary-title&gt;Journal of Pathogen Biology,&lt;/secondary-title&gt;&lt;/titles&gt;&lt;periodical&gt;&lt;full-title&gt;Journal of Pathogen Biology,&lt;/full-title&gt;&lt;/periodical&gt;&lt;pages&gt;836-839&lt;/pages&gt;&lt;volume&gt; 4&lt;/volume&gt;&lt;number&gt;11&lt;/number&gt;&lt;dates&gt;&lt;year&gt;2009&lt;/year&gt;&lt;/dates&gt;&lt;urls&gt;&lt;/urls&gt;&lt;/record&gt;&lt;/Cite&gt;&lt;/EndNote&gt;</w:instrText>
      </w:r>
      <w:r w:rsidRPr="00261D54">
        <w:rPr>
          <w:lang w:eastAsia="en-AU"/>
        </w:rPr>
        <w:fldChar w:fldCharType="separate"/>
      </w:r>
      <w:r w:rsidRPr="00261D54">
        <w:rPr>
          <w:noProof/>
          <w:lang w:eastAsia="en-AU"/>
        </w:rPr>
        <w:t>HeXiang</w:t>
      </w:r>
      <w:r w:rsidR="00AF0763" w:rsidRPr="00AF0763">
        <w:rPr>
          <w:i/>
          <w:noProof/>
          <w:lang w:eastAsia="en-AU"/>
        </w:rPr>
        <w:t xml:space="preserve"> et al</w:t>
      </w:r>
      <w:r w:rsidR="00174F05" w:rsidRPr="00174F05">
        <w:rPr>
          <w:noProof/>
          <w:lang w:eastAsia="en-AU"/>
        </w:rPr>
        <w:t xml:space="preserve">., </w:t>
      </w:r>
      <w:r w:rsidRPr="00261D54">
        <w:rPr>
          <w:noProof/>
          <w:lang w:eastAsia="en-AU"/>
        </w:rPr>
        <w:t>2009)</w:t>
      </w:r>
      <w:r w:rsidRPr="00261D54">
        <w:rPr>
          <w:lang w:eastAsia="en-AU"/>
        </w:rPr>
        <w:fldChar w:fldCharType="end"/>
      </w:r>
      <w:r w:rsidRPr="00261D54">
        <w:rPr>
          <w:lang w:eastAsia="en-AU"/>
        </w:rPr>
        <w:t xml:space="preserve">. The larvae undergo 2 moults in the snail where they develop into an infective third stage (L3). The definitive (and accidental) hosts become infected when they directly ingest the infected snail </w:t>
      </w:r>
      <w:r w:rsidRPr="00261D54">
        <w:rPr>
          <w:lang w:eastAsia="en-AU"/>
        </w:rPr>
        <w:fldChar w:fldCharType="begin"/>
      </w:r>
      <w:r w:rsidRPr="00261D54">
        <w:rPr>
          <w:lang w:eastAsia="en-AU"/>
        </w:rPr>
        <w:instrText xml:space="preserve"> ADDIN EN.CITE &lt;EndNote&gt;&lt;Cite&gt;&lt;Author&gt;Cowie&lt;/Author&gt;&lt;Year&gt;2013&lt;/Year&gt;&lt;RecNum&gt;1712&lt;/RecNum&gt;&lt;DisplayText&gt;(Cowie, 2013)&lt;/DisplayText&gt;&lt;record&gt;&lt;rec-number&gt;1712&lt;/rec-number&gt;&lt;foreign-keys&gt;&lt;key app="EN" db-id="rrwaerrrmwz007e0sr8vzwfj29zxe9tfwr9r" timestamp="1652699752"&gt;1712&lt;/key&gt;&lt;/foreign-keys&gt;&lt;ref-type name="Journal Article"&gt;17&lt;/ref-type&gt;&lt;contributors&gt;&lt;authors&gt;&lt;author&gt;Cowie, R. H.&lt;/author&gt;&lt;/authors&gt;&lt;/contributors&gt;&lt;titles&gt;&lt;title&gt;Pathways for transmission of Angiostrongyliasis and the risk of disease associated with them&lt;/title&gt;&lt;secondary-title&gt;Hawai’i Journal of Medicine and Public Health&lt;/secondary-title&gt;&lt;/titles&gt;&lt;periodical&gt;&lt;full-title&gt;Hawai’i Journal of Medicine and Public Health&lt;/full-title&gt;&lt;/periodical&gt;&lt;pages&gt;70-74&lt;/pages&gt;&lt;volume&gt;72&lt;/volume&gt;&lt;number&gt;6&lt;/number&gt;&lt;dates&gt;&lt;year&gt;2013&lt;/year&gt;&lt;/dates&gt;&lt;urls&gt;&lt;/urls&gt;&lt;/record&gt;&lt;/Cite&gt;&lt;/EndNote&gt;</w:instrText>
      </w:r>
      <w:r w:rsidRPr="00261D54">
        <w:rPr>
          <w:lang w:eastAsia="en-AU"/>
        </w:rPr>
        <w:fldChar w:fldCharType="separate"/>
      </w:r>
      <w:r w:rsidRPr="00261D54">
        <w:rPr>
          <w:lang w:eastAsia="en-AU"/>
        </w:rPr>
        <w:t>(Cowie, 2013)</w:t>
      </w:r>
      <w:r w:rsidRPr="00261D54">
        <w:rPr>
          <w:lang w:eastAsia="en-AU"/>
        </w:rPr>
        <w:fldChar w:fldCharType="end"/>
      </w:r>
      <w:r w:rsidRPr="00261D54">
        <w:rPr>
          <w:lang w:eastAsia="en-AU"/>
        </w:rPr>
        <w:t xml:space="preserve">. They can also become indirectly infected through ingestion or contact with items contaminated by L3 containing secretions from the infected snail </w:t>
      </w:r>
      <w:r w:rsidRPr="00261D54">
        <w:rPr>
          <w:lang w:eastAsia="en-AU"/>
        </w:rPr>
        <w:fldChar w:fldCharType="begin"/>
      </w:r>
      <w:r w:rsidRPr="00261D54">
        <w:rPr>
          <w:lang w:eastAsia="en-AU"/>
        </w:rPr>
        <w:instrText xml:space="preserve"> ADDIN EN.CITE &lt;EndNote&gt;&lt;Cite&gt;&lt;Author&gt;Hughes&lt;/Author&gt;&lt;Year&gt;2002&lt;/Year&gt;&lt;RecNum&gt;1707&lt;/RecNum&gt;&lt;DisplayText&gt;(Hughes and Biggs, 2002)&lt;/DisplayText&gt;&lt;record&gt;&lt;rec-number&gt;1707&lt;/rec-number&gt;&lt;foreign-keys&gt;&lt;key app="EN" db-id="rrwaerrrmwz007e0sr8vzwfj29zxe9tfwr9r" timestamp="1652684152"&gt;1707&lt;/key&gt;&lt;/foreign-keys&gt;&lt;ref-type name="Journal Article"&gt;17&lt;/ref-type&gt;&lt;contributors&gt;&lt;authors&gt;&lt;author&gt;Hughes, A.J.&lt;/author&gt;&lt;author&gt;Biggs, B.A.&lt;/author&gt;&lt;/authors&gt;&lt;/contributors&gt;&lt;titles&gt;&lt;title&gt;Parasitic worms of the central nervous system: an Australian perspective&lt;/title&gt;&lt;secondary-title&gt;Internal Medicine Journal&lt;/secondary-title&gt;&lt;/titles&gt;&lt;periodical&gt;&lt;full-title&gt;Internal Medicine Journal&lt;/full-title&gt;&lt;/periodical&gt;&lt;pages&gt;541-553&lt;/pages&gt;&lt;volume&gt;32&lt;/volume&gt;&lt;dates&gt;&lt;year&gt;2002&lt;/year&gt;&lt;/dates&gt;&lt;urls&gt;&lt;/urls&gt;&lt;/record&gt;&lt;/Cite&gt;&lt;/EndNote&gt;</w:instrText>
      </w:r>
      <w:r w:rsidRPr="00261D54">
        <w:rPr>
          <w:lang w:eastAsia="en-AU"/>
        </w:rPr>
        <w:fldChar w:fldCharType="separate"/>
      </w:r>
      <w:r w:rsidRPr="00261D54">
        <w:rPr>
          <w:noProof/>
          <w:lang w:eastAsia="en-AU"/>
        </w:rPr>
        <w:t>(Hughes and Biggs, 2002)</w:t>
      </w:r>
      <w:r w:rsidRPr="00261D54">
        <w:rPr>
          <w:lang w:eastAsia="en-AU"/>
        </w:rPr>
        <w:fldChar w:fldCharType="end"/>
      </w:r>
      <w:r w:rsidRPr="00261D54">
        <w:rPr>
          <w:lang w:eastAsia="en-AU"/>
        </w:rPr>
        <w:t xml:space="preserve">, noting L3 larvae persist in water and on moist soils </w:t>
      </w:r>
      <w:r w:rsidRPr="00261D54">
        <w:rPr>
          <w:lang w:eastAsia="en-AU"/>
        </w:rPr>
        <w:fldChar w:fldCharType="begin">
          <w:fldData xml:space="preserve">PEVuZE5vdGU+PENpdGU+PEF1dGhvcj5BbGljYXRhPC9BdXRob3I+PFllYXI+MTk2NTwvWWVhcj48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</w:fldData>
        </w:fldChar>
      </w:r>
      <w:r w:rsidRPr="00261D54">
        <w:rPr>
          <w:lang w:eastAsia="en-AU"/>
        </w:rPr>
        <w:instrText xml:space="preserve"> ADDIN EN.CITE </w:instrText>
      </w:r>
      <w:r w:rsidRPr="00261D54">
        <w:rPr>
          <w:lang w:eastAsia="en-AU"/>
        </w:rPr>
        <w:fldChar w:fldCharType="begin">
          <w:fldData xml:space="preserve">PEVuZE5vdGU+PENpdGU+PEF1dGhvcj5BbGljYXRhPC9BdXRob3I+PFllYXI+MTk2NTwvWWVhcj48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(Alicata, 1965</w:t>
      </w:r>
      <w:r w:rsidR="00AF0763">
        <w:rPr>
          <w:noProof/>
          <w:lang w:eastAsia="en-AU"/>
        </w:rPr>
        <w:t xml:space="preserve">; </w:t>
      </w:r>
      <w:r w:rsidRPr="00261D54">
        <w:rPr>
          <w:noProof/>
          <w:lang w:eastAsia="en-AU"/>
        </w:rPr>
        <w:t>Modry</w:t>
      </w:r>
      <w:r w:rsidR="00AF0763" w:rsidRPr="00AF0763">
        <w:rPr>
          <w:i/>
          <w:noProof/>
          <w:lang w:eastAsia="en-AU"/>
        </w:rPr>
        <w:t xml:space="preserve"> et al</w:t>
      </w:r>
      <w:r w:rsidR="00174F05" w:rsidRPr="00174F05">
        <w:rPr>
          <w:noProof/>
          <w:lang w:eastAsia="en-AU"/>
        </w:rPr>
        <w:t xml:space="preserve">., </w:t>
      </w:r>
      <w:r w:rsidRPr="00261D54">
        <w:rPr>
          <w:noProof/>
          <w:lang w:eastAsia="en-AU"/>
        </w:rPr>
        <w:t>2021)</w:t>
      </w:r>
      <w:r w:rsidRPr="00261D54">
        <w:rPr>
          <w:lang w:eastAsia="en-AU"/>
        </w:rPr>
        <w:fldChar w:fldCharType="end"/>
      </w:r>
      <w:r w:rsidRPr="00261D54">
        <w:rPr>
          <w:lang w:eastAsia="en-AU"/>
        </w:rPr>
        <w:t>.</w:t>
      </w:r>
    </w:p>
    <w:p w14:paraId="70A47EB5" w14:textId="4B0BB21E" w:rsidR="007D796E" w:rsidRDefault="00D83A6B" w:rsidP="007D0305">
      <w:pPr>
        <w:pStyle w:val="Heading5"/>
        <w:rPr>
          <w:bCs/>
        </w:rPr>
      </w:pPr>
      <w:r w:rsidRPr="00261D54">
        <w:t>Epidemiology</w:t>
      </w:r>
    </w:p>
    <w:p w14:paraId="044BCB4F" w14:textId="5309A49D" w:rsidR="001D38F1" w:rsidRPr="00261D54" w:rsidRDefault="001D38F1" w:rsidP="001D38F1">
      <w:pPr>
        <w:rPr>
          <w:lang w:eastAsia="en-AU"/>
        </w:rPr>
        <w:sectPr w:rsidR="001D38F1" w:rsidRPr="00261D54" w:rsidSect="00331130">
          <w:headerReference w:type="default" r:id="rId22"/>
          <w:footerReference w:type="default" r:id="rId23"/>
          <w:headerReference w:type="first" r:id="rId24"/>
          <w:pgSz w:w="11906" w:h="16838"/>
          <w:pgMar w:top="1418" w:right="1418" w:bottom="1418" w:left="1418" w:header="567" w:footer="283" w:gutter="0"/>
          <w:cols w:space="708"/>
          <w:titlePg/>
          <w:docGrid w:linePitch="360"/>
        </w:sectPr>
      </w:pPr>
      <w:proofErr w:type="spellStart"/>
      <w:r w:rsidRPr="00261D54">
        <w:rPr>
          <w:i/>
          <w:iCs/>
        </w:rPr>
        <w:t>Angiostrongylus</w:t>
      </w:r>
      <w:proofErr w:type="spellEnd"/>
      <w:r w:rsidRPr="00261D54">
        <w:t xml:space="preserve"> spp. require intermediate and definite hosts to be present in the same environment </w:t>
      </w:r>
      <w:proofErr w:type="gramStart"/>
      <w:r w:rsidRPr="00261D54">
        <w:t>in order to</w:t>
      </w:r>
      <w:proofErr w:type="gramEnd"/>
      <w:r w:rsidRPr="00261D54">
        <w:t xml:space="preserve"> complete their lifecycle. Each </w:t>
      </w:r>
      <w:proofErr w:type="spellStart"/>
      <w:r w:rsidRPr="00261D54">
        <w:rPr>
          <w:i/>
          <w:iCs/>
        </w:rPr>
        <w:t>Angiostrongylus</w:t>
      </w:r>
      <w:proofErr w:type="spellEnd"/>
      <w:r w:rsidRPr="00261D54">
        <w:t> species has different specific intermediate and definitive hosts (</w:t>
      </w:r>
      <w:r w:rsidRPr="00261D54">
        <w:fldChar w:fldCharType="begin"/>
      </w:r>
      <w:r w:rsidRPr="00261D54">
        <w:instrText xml:space="preserve"> REF _Ref170743472 \h  \* MERGEFORMAT </w:instrText>
      </w:r>
      <w:r w:rsidRPr="00261D54">
        <w:fldChar w:fldCharType="separate"/>
      </w:r>
      <w:r w:rsidR="00D24CCC" w:rsidRPr="00261D54">
        <w:t xml:space="preserve">Table </w:t>
      </w:r>
      <w:r w:rsidR="00D24CCC">
        <w:t>4</w:t>
      </w:r>
      <w:r w:rsidRPr="00261D54">
        <w:fldChar w:fldCharType="end"/>
      </w:r>
      <w:r w:rsidRPr="00261D54">
        <w:t>).</w:t>
      </w:r>
    </w:p>
    <w:p w14:paraId="6AC33CA9" w14:textId="3F095AE5" w:rsidR="001D38F1" w:rsidRPr="00261D54" w:rsidRDefault="001D38F1" w:rsidP="001D38F1">
      <w:pPr>
        <w:pStyle w:val="Caption"/>
      </w:pPr>
      <w:bookmarkStart w:id="68" w:name="_Ref170743472"/>
      <w:bookmarkStart w:id="69" w:name="_Toc172820580"/>
      <w:r w:rsidRPr="00261D54">
        <w:lastRenderedPageBreak/>
        <w:t xml:space="preserve">Table </w:t>
      </w:r>
      <w:r w:rsidRPr="00261D54">
        <w:fldChar w:fldCharType="begin"/>
      </w:r>
      <w:r w:rsidRPr="00261D54">
        <w:instrText xml:space="preserve"> SEQ Table \* ARABIC </w:instrText>
      </w:r>
      <w:r w:rsidRPr="00261D54">
        <w:fldChar w:fldCharType="separate"/>
      </w:r>
      <w:r w:rsidR="00D24CCC">
        <w:rPr>
          <w:noProof/>
        </w:rPr>
        <w:t>4</w:t>
      </w:r>
      <w:r w:rsidRPr="00261D54">
        <w:fldChar w:fldCharType="end"/>
      </w:r>
      <w:bookmarkEnd w:id="68"/>
      <w:r w:rsidRPr="00261D54">
        <w:t xml:space="preserve"> </w:t>
      </w:r>
      <w:proofErr w:type="spellStart"/>
      <w:r w:rsidRPr="00261D54">
        <w:rPr>
          <w:i/>
          <w:iCs/>
        </w:rPr>
        <w:t>Angiostrongylus</w:t>
      </w:r>
      <w:proofErr w:type="spellEnd"/>
      <w:r w:rsidRPr="00261D54">
        <w:rPr>
          <w:i/>
          <w:iCs/>
        </w:rPr>
        <w:t xml:space="preserve"> species</w:t>
      </w:r>
      <w:r w:rsidRPr="00261D54">
        <w:t xml:space="preserve"> that use </w:t>
      </w:r>
      <w:r w:rsidR="006F743C" w:rsidRPr="006F743C">
        <w:rPr>
          <w:i/>
          <w:iCs/>
        </w:rPr>
        <w:t>C. aspersum</w:t>
      </w:r>
      <w:r w:rsidRPr="00261D54">
        <w:t xml:space="preserve"> as a host, their intermediate and definitive hosts, their presence in Australia and in snail farms</w:t>
      </w:r>
      <w:bookmarkEnd w:id="69"/>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201"/>
        <w:gridCol w:w="3044"/>
        <w:gridCol w:w="2694"/>
        <w:gridCol w:w="1843"/>
        <w:gridCol w:w="1417"/>
        <w:gridCol w:w="1070"/>
        <w:gridCol w:w="1733"/>
      </w:tblGrid>
      <w:tr w:rsidR="001D38F1" w:rsidRPr="00261D54" w14:paraId="45EB4361" w14:textId="77777777" w:rsidTr="009B6A66">
        <w:trPr>
          <w:cantSplit/>
          <w:tblHeader/>
        </w:trPr>
        <w:tc>
          <w:tcPr>
            <w:tcW w:w="786" w:type="pct"/>
            <w:shd w:val="clear" w:color="auto" w:fill="auto"/>
            <w:hideMark/>
          </w:tcPr>
          <w:p w14:paraId="5EFB0A9E"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Sp</w:t>
            </w:r>
            <w:bookmarkStart w:id="70" w:name="Title_4"/>
            <w:bookmarkEnd w:id="70"/>
            <w:r w:rsidRPr="00261D54">
              <w:rPr>
                <w:lang w:eastAsia="en-AU"/>
              </w:rPr>
              <w:t>ecies</w:t>
            </w:r>
            <w:r w:rsidRPr="00261D54">
              <w:rPr>
                <w:bCs/>
                <w:lang w:eastAsia="en-AU"/>
              </w:rPr>
              <w:t> </w:t>
            </w:r>
          </w:p>
        </w:tc>
        <w:tc>
          <w:tcPr>
            <w:tcW w:w="1087" w:type="pct"/>
            <w:shd w:val="clear" w:color="auto" w:fill="auto"/>
            <w:hideMark/>
          </w:tcPr>
          <w:p w14:paraId="5FD32677"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Intermediate host</w:t>
            </w:r>
            <w:r w:rsidRPr="00261D54">
              <w:rPr>
                <w:bCs/>
                <w:lang w:eastAsia="en-AU"/>
              </w:rPr>
              <w:t> </w:t>
            </w:r>
          </w:p>
        </w:tc>
        <w:tc>
          <w:tcPr>
            <w:tcW w:w="962" w:type="pct"/>
            <w:shd w:val="clear" w:color="auto" w:fill="auto"/>
            <w:hideMark/>
          </w:tcPr>
          <w:p w14:paraId="42777F9E"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Alternative intermediate host</w:t>
            </w:r>
            <w:r w:rsidRPr="00261D54">
              <w:rPr>
                <w:bCs/>
                <w:lang w:eastAsia="en-AU"/>
              </w:rPr>
              <w:t> </w:t>
            </w:r>
          </w:p>
        </w:tc>
        <w:tc>
          <w:tcPr>
            <w:tcW w:w="658" w:type="pct"/>
            <w:shd w:val="clear" w:color="auto" w:fill="auto"/>
            <w:hideMark/>
          </w:tcPr>
          <w:p w14:paraId="7D67A8CF"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Definitive host</w:t>
            </w:r>
            <w:r w:rsidRPr="00261D54">
              <w:rPr>
                <w:bCs/>
                <w:lang w:eastAsia="en-AU"/>
              </w:rPr>
              <w:t> </w:t>
            </w:r>
          </w:p>
        </w:tc>
        <w:tc>
          <w:tcPr>
            <w:tcW w:w="506" w:type="pct"/>
            <w:shd w:val="clear" w:color="auto" w:fill="auto"/>
            <w:hideMark/>
          </w:tcPr>
          <w:p w14:paraId="0CC41A4B"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Accidental or Paratenic host</w:t>
            </w:r>
            <w:r w:rsidRPr="00261D54">
              <w:rPr>
                <w:bCs/>
                <w:lang w:eastAsia="en-AU"/>
              </w:rPr>
              <w:t> </w:t>
            </w:r>
          </w:p>
        </w:tc>
        <w:tc>
          <w:tcPr>
            <w:tcW w:w="382" w:type="pct"/>
            <w:shd w:val="clear" w:color="auto" w:fill="auto"/>
            <w:hideMark/>
          </w:tcPr>
          <w:p w14:paraId="5A3163EB"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Present in Australia</w:t>
            </w:r>
            <w:r w:rsidRPr="00261D54">
              <w:rPr>
                <w:bCs/>
                <w:lang w:eastAsia="en-AU"/>
              </w:rPr>
              <w:t> </w:t>
            </w:r>
          </w:p>
        </w:tc>
        <w:tc>
          <w:tcPr>
            <w:tcW w:w="619" w:type="pct"/>
            <w:shd w:val="clear" w:color="auto" w:fill="auto"/>
            <w:hideMark/>
          </w:tcPr>
          <w:p w14:paraId="33D322D0"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References</w:t>
            </w:r>
            <w:r w:rsidRPr="00261D54">
              <w:rPr>
                <w:bCs/>
                <w:lang w:eastAsia="en-AU"/>
              </w:rPr>
              <w:t> </w:t>
            </w:r>
          </w:p>
        </w:tc>
      </w:tr>
      <w:tr w:rsidR="001D38F1" w:rsidRPr="00261D54" w14:paraId="134CFED6" w14:textId="77777777" w:rsidTr="009B6A66">
        <w:trPr>
          <w:cantSplit/>
        </w:trPr>
        <w:tc>
          <w:tcPr>
            <w:tcW w:w="786" w:type="pct"/>
            <w:shd w:val="clear" w:color="auto" w:fill="auto"/>
            <w:hideMark/>
          </w:tcPr>
          <w:p w14:paraId="6D84B475" w14:textId="77777777" w:rsidR="001D38F1" w:rsidRPr="00261D54" w:rsidRDefault="001D38F1" w:rsidP="00443839">
            <w:pPr>
              <w:pStyle w:val="TableText"/>
              <w:rPr>
                <w:i/>
                <w:iCs/>
              </w:rPr>
            </w:pPr>
            <w:proofErr w:type="spellStart"/>
            <w:r w:rsidRPr="00261D54">
              <w:rPr>
                <w:i/>
                <w:iCs/>
              </w:rPr>
              <w:t>Angiostrongylus</w:t>
            </w:r>
            <w:proofErr w:type="spellEnd"/>
            <w:r w:rsidRPr="00261D54">
              <w:rPr>
                <w:i/>
                <w:iCs/>
              </w:rPr>
              <w:t> vasorum</w:t>
            </w:r>
          </w:p>
        </w:tc>
        <w:tc>
          <w:tcPr>
            <w:tcW w:w="1087" w:type="pct"/>
            <w:shd w:val="clear" w:color="auto" w:fill="auto"/>
            <w:hideMark/>
          </w:tcPr>
          <w:p w14:paraId="46A35238" w14:textId="77777777" w:rsidR="0088081E" w:rsidRDefault="001D38F1" w:rsidP="00443839">
            <w:pPr>
              <w:pStyle w:val="TableText"/>
            </w:pPr>
            <w:r w:rsidRPr="00261D54">
              <w:t>Snail (range of terrestrial and aquatic)</w:t>
            </w:r>
          </w:p>
          <w:p w14:paraId="0C5C7472" w14:textId="77777777" w:rsidR="008E4D99" w:rsidRDefault="006F743C" w:rsidP="00443839">
            <w:pPr>
              <w:pStyle w:val="TableText"/>
              <w:rPr>
                <w:i/>
                <w:iCs/>
              </w:rPr>
            </w:pPr>
            <w:r w:rsidRPr="006F743C">
              <w:rPr>
                <w:i/>
                <w:iCs/>
              </w:rPr>
              <w:t>C.</w:t>
            </w:r>
            <w:r w:rsidR="00EA00BB">
              <w:rPr>
                <w:i/>
                <w:iCs/>
              </w:rPr>
              <w:t> </w:t>
            </w:r>
            <w:r w:rsidRPr="006F743C">
              <w:rPr>
                <w:i/>
                <w:iCs/>
              </w:rPr>
              <w:t>aspersum</w:t>
            </w:r>
          </w:p>
          <w:p w14:paraId="14D19FBF" w14:textId="27308B4B" w:rsidR="001D38F1" w:rsidRPr="00261D54" w:rsidRDefault="001D38F1" w:rsidP="00443839">
            <w:pPr>
              <w:pStyle w:val="TableText"/>
              <w:rPr>
                <w:i/>
                <w:iCs/>
              </w:rPr>
            </w:pPr>
            <w:proofErr w:type="spellStart"/>
            <w:r w:rsidRPr="00261D54">
              <w:rPr>
                <w:i/>
                <w:iCs/>
              </w:rPr>
              <w:t>Omalonyx</w:t>
            </w:r>
            <w:proofErr w:type="spellEnd"/>
            <w:r w:rsidRPr="00261D54">
              <w:rPr>
                <w:i/>
                <w:iCs/>
              </w:rPr>
              <w:t> </w:t>
            </w:r>
            <w:proofErr w:type="spellStart"/>
            <w:r w:rsidRPr="00261D54">
              <w:rPr>
                <w:i/>
                <w:iCs/>
              </w:rPr>
              <w:t>matheroni</w:t>
            </w:r>
            <w:proofErr w:type="spellEnd"/>
          </w:p>
          <w:p w14:paraId="48EA16FC" w14:textId="77777777" w:rsidR="001D38F1" w:rsidRPr="00261D54" w:rsidRDefault="001D38F1" w:rsidP="00443839">
            <w:pPr>
              <w:pStyle w:val="TableText"/>
              <w:rPr>
                <w:i/>
                <w:iCs/>
              </w:rPr>
            </w:pPr>
            <w:proofErr w:type="spellStart"/>
            <w:r w:rsidRPr="00261D54">
              <w:rPr>
                <w:i/>
                <w:iCs/>
              </w:rPr>
              <w:t>Subulina</w:t>
            </w:r>
            <w:proofErr w:type="spellEnd"/>
            <w:r w:rsidRPr="00261D54">
              <w:rPr>
                <w:i/>
                <w:iCs/>
              </w:rPr>
              <w:t> </w:t>
            </w:r>
            <w:proofErr w:type="spellStart"/>
            <w:r w:rsidRPr="00261D54">
              <w:rPr>
                <w:i/>
                <w:iCs/>
              </w:rPr>
              <w:t>octona</w:t>
            </w:r>
            <w:proofErr w:type="spellEnd"/>
          </w:p>
          <w:p w14:paraId="5780AF04" w14:textId="77777777" w:rsidR="001D38F1" w:rsidRPr="00261D54" w:rsidRDefault="001D38F1" w:rsidP="00443839">
            <w:pPr>
              <w:pStyle w:val="TableText"/>
              <w:rPr>
                <w:i/>
                <w:iCs/>
              </w:rPr>
            </w:pPr>
            <w:proofErr w:type="spellStart"/>
            <w:r w:rsidRPr="00261D54">
              <w:rPr>
                <w:i/>
                <w:iCs/>
              </w:rPr>
              <w:t>Arionater</w:t>
            </w:r>
            <w:proofErr w:type="spellEnd"/>
          </w:p>
          <w:p w14:paraId="7EC714C0" w14:textId="77777777" w:rsidR="001D38F1" w:rsidRPr="00261D54" w:rsidRDefault="001D38F1" w:rsidP="00443839">
            <w:pPr>
              <w:pStyle w:val="TableText"/>
              <w:rPr>
                <w:i/>
                <w:iCs/>
              </w:rPr>
            </w:pPr>
            <w:r w:rsidRPr="00261D54">
              <w:rPr>
                <w:i/>
                <w:iCs/>
              </w:rPr>
              <w:t>A. rufus</w:t>
            </w:r>
          </w:p>
          <w:p w14:paraId="367403F5" w14:textId="77777777" w:rsidR="001D38F1" w:rsidRPr="00261D54" w:rsidRDefault="001D38F1" w:rsidP="00443839">
            <w:pPr>
              <w:pStyle w:val="TableText"/>
              <w:rPr>
                <w:i/>
                <w:iCs/>
              </w:rPr>
            </w:pPr>
            <w:proofErr w:type="spellStart"/>
            <w:r w:rsidRPr="00261D54">
              <w:rPr>
                <w:i/>
                <w:iCs/>
              </w:rPr>
              <w:t>Biomphalaria</w:t>
            </w:r>
            <w:proofErr w:type="spellEnd"/>
            <w:r w:rsidRPr="00261D54">
              <w:rPr>
                <w:i/>
                <w:iCs/>
              </w:rPr>
              <w:t> glabrata</w:t>
            </w:r>
          </w:p>
          <w:p w14:paraId="1BC8B1BC" w14:textId="77777777" w:rsidR="001D38F1" w:rsidRPr="00261D54" w:rsidRDefault="001D38F1" w:rsidP="00443839">
            <w:pPr>
              <w:pStyle w:val="TableText"/>
              <w:rPr>
                <w:i/>
                <w:iCs/>
              </w:rPr>
            </w:pPr>
            <w:proofErr w:type="spellStart"/>
            <w:r w:rsidRPr="00261D54">
              <w:rPr>
                <w:i/>
                <w:iCs/>
              </w:rPr>
              <w:t>Bradybaena</w:t>
            </w:r>
            <w:proofErr w:type="spellEnd"/>
            <w:r w:rsidRPr="00261D54">
              <w:rPr>
                <w:i/>
                <w:iCs/>
              </w:rPr>
              <w:t> </w:t>
            </w:r>
            <w:proofErr w:type="spellStart"/>
            <w:r w:rsidRPr="00261D54">
              <w:rPr>
                <w:i/>
                <w:iCs/>
              </w:rPr>
              <w:t>similaris</w:t>
            </w:r>
            <w:proofErr w:type="spellEnd"/>
          </w:p>
          <w:p w14:paraId="7D574A11" w14:textId="77777777" w:rsidR="001D38F1" w:rsidRPr="00261D54" w:rsidRDefault="001D38F1" w:rsidP="00443839">
            <w:pPr>
              <w:pStyle w:val="TableText"/>
              <w:rPr>
                <w:i/>
                <w:iCs/>
              </w:rPr>
            </w:pPr>
            <w:proofErr w:type="spellStart"/>
            <w:r w:rsidRPr="00261D54">
              <w:rPr>
                <w:i/>
                <w:iCs/>
              </w:rPr>
              <w:t>Deroceras</w:t>
            </w:r>
            <w:proofErr w:type="spellEnd"/>
            <w:r w:rsidRPr="00261D54">
              <w:rPr>
                <w:i/>
                <w:iCs/>
              </w:rPr>
              <w:t> leave</w:t>
            </w:r>
          </w:p>
          <w:p w14:paraId="18C1670A" w14:textId="77777777" w:rsidR="001D38F1" w:rsidRPr="00261D54" w:rsidRDefault="001D38F1" w:rsidP="00443839">
            <w:pPr>
              <w:pStyle w:val="TableText"/>
              <w:rPr>
                <w:i/>
                <w:iCs/>
              </w:rPr>
            </w:pPr>
            <w:proofErr w:type="spellStart"/>
            <w:r w:rsidRPr="00261D54">
              <w:rPr>
                <w:i/>
                <w:iCs/>
              </w:rPr>
              <w:t>Laevicaulus</w:t>
            </w:r>
            <w:proofErr w:type="spellEnd"/>
            <w:r w:rsidRPr="00261D54">
              <w:rPr>
                <w:i/>
                <w:iCs/>
              </w:rPr>
              <w:t> </w:t>
            </w:r>
            <w:proofErr w:type="spellStart"/>
            <w:r w:rsidRPr="00261D54">
              <w:rPr>
                <w:i/>
                <w:iCs/>
              </w:rPr>
              <w:t>alte</w:t>
            </w:r>
            <w:proofErr w:type="spellEnd"/>
          </w:p>
          <w:p w14:paraId="4E9A9DA9" w14:textId="77777777" w:rsidR="001D38F1" w:rsidRPr="00261D54" w:rsidRDefault="001D38F1" w:rsidP="00443839">
            <w:pPr>
              <w:pStyle w:val="TableText"/>
            </w:pPr>
            <w:proofErr w:type="spellStart"/>
            <w:r w:rsidRPr="00261D54">
              <w:rPr>
                <w:i/>
                <w:iCs/>
              </w:rPr>
              <w:t>Prosoples</w:t>
            </w:r>
            <w:proofErr w:type="spellEnd"/>
            <w:r w:rsidRPr="00261D54">
              <w:rPr>
                <w:i/>
                <w:iCs/>
              </w:rPr>
              <w:t> </w:t>
            </w:r>
            <w:proofErr w:type="spellStart"/>
            <w:r w:rsidRPr="00261D54">
              <w:rPr>
                <w:i/>
                <w:iCs/>
              </w:rPr>
              <w:t>javanicum</w:t>
            </w:r>
            <w:proofErr w:type="spellEnd"/>
          </w:p>
        </w:tc>
        <w:tc>
          <w:tcPr>
            <w:tcW w:w="962" w:type="pct"/>
            <w:shd w:val="clear" w:color="auto" w:fill="auto"/>
            <w:hideMark/>
          </w:tcPr>
          <w:p w14:paraId="1C9F2A9F" w14:textId="1A640F26" w:rsidR="001D38F1" w:rsidRPr="00261D54" w:rsidRDefault="001D38F1" w:rsidP="00443839">
            <w:pPr>
              <w:pStyle w:val="TableText"/>
            </w:pPr>
            <w:r w:rsidRPr="00261D54">
              <w:t>Slug</w:t>
            </w:r>
          </w:p>
          <w:p w14:paraId="380250EE" w14:textId="77777777" w:rsidR="001D38F1" w:rsidRPr="00261D54" w:rsidRDefault="001D38F1" w:rsidP="00443839">
            <w:pPr>
              <w:pStyle w:val="TableText"/>
            </w:pPr>
            <w:r w:rsidRPr="00261D54">
              <w:t>Frog</w:t>
            </w:r>
          </w:p>
          <w:p w14:paraId="4BE79B58" w14:textId="77777777" w:rsidR="001D38F1" w:rsidRPr="00261D54" w:rsidRDefault="001D38F1" w:rsidP="00443839">
            <w:pPr>
              <w:pStyle w:val="TableText"/>
            </w:pPr>
            <w:r w:rsidRPr="00261D54">
              <w:rPr>
                <w:i/>
                <w:iCs/>
              </w:rPr>
              <w:t>Rana </w:t>
            </w:r>
            <w:proofErr w:type="spellStart"/>
            <w:r w:rsidRPr="00261D54">
              <w:rPr>
                <w:i/>
                <w:iCs/>
              </w:rPr>
              <w:t>temporaria</w:t>
            </w:r>
            <w:proofErr w:type="spellEnd"/>
            <w:r w:rsidRPr="00261D54">
              <w:t xml:space="preserve"> may also act as intermediate host</w:t>
            </w:r>
          </w:p>
        </w:tc>
        <w:tc>
          <w:tcPr>
            <w:tcW w:w="658" w:type="pct"/>
            <w:shd w:val="clear" w:color="auto" w:fill="auto"/>
            <w:hideMark/>
          </w:tcPr>
          <w:p w14:paraId="0F3F537E" w14:textId="78972886" w:rsidR="001D38F1" w:rsidRPr="00261D54" w:rsidRDefault="001D38F1" w:rsidP="00443839">
            <w:pPr>
              <w:pStyle w:val="TableText"/>
            </w:pPr>
            <w:r w:rsidRPr="00261D54">
              <w:t>Canines</w:t>
            </w:r>
          </w:p>
          <w:p w14:paraId="4B0BBC2A" w14:textId="77777777" w:rsidR="001D38F1" w:rsidRPr="00261D54" w:rsidRDefault="001D38F1" w:rsidP="00443839">
            <w:pPr>
              <w:pStyle w:val="TableText"/>
              <w:rPr>
                <w:i/>
                <w:iCs/>
              </w:rPr>
            </w:pPr>
            <w:r w:rsidRPr="00261D54">
              <w:rPr>
                <w:i/>
                <w:iCs/>
              </w:rPr>
              <w:t>Canis lupus </w:t>
            </w:r>
            <w:proofErr w:type="spellStart"/>
            <w:r w:rsidRPr="00261D54">
              <w:rPr>
                <w:i/>
                <w:iCs/>
              </w:rPr>
              <w:t>familiaris</w:t>
            </w:r>
            <w:proofErr w:type="spellEnd"/>
          </w:p>
          <w:p w14:paraId="1C3E7140" w14:textId="77777777" w:rsidR="001D38F1" w:rsidRPr="00261D54" w:rsidRDefault="001D38F1" w:rsidP="00443839">
            <w:pPr>
              <w:pStyle w:val="TableText"/>
              <w:rPr>
                <w:i/>
                <w:iCs/>
              </w:rPr>
            </w:pPr>
            <w:proofErr w:type="spellStart"/>
            <w:r w:rsidRPr="00261D54">
              <w:rPr>
                <w:i/>
                <w:iCs/>
              </w:rPr>
              <w:t>Cerdocyon</w:t>
            </w:r>
            <w:proofErr w:type="spellEnd"/>
            <w:r w:rsidRPr="00261D54">
              <w:rPr>
                <w:i/>
                <w:iCs/>
              </w:rPr>
              <w:t> thous</w:t>
            </w:r>
          </w:p>
          <w:p w14:paraId="228B5D7F" w14:textId="77777777" w:rsidR="001D38F1" w:rsidRPr="00261D54" w:rsidRDefault="001D38F1" w:rsidP="00443839">
            <w:pPr>
              <w:pStyle w:val="TableText"/>
              <w:rPr>
                <w:i/>
                <w:iCs/>
              </w:rPr>
            </w:pPr>
            <w:proofErr w:type="spellStart"/>
            <w:r w:rsidRPr="00261D54">
              <w:rPr>
                <w:i/>
                <w:iCs/>
              </w:rPr>
              <w:t>Ducicyon</w:t>
            </w:r>
            <w:proofErr w:type="spellEnd"/>
            <w:r w:rsidRPr="00261D54">
              <w:rPr>
                <w:i/>
                <w:iCs/>
              </w:rPr>
              <w:t> </w:t>
            </w:r>
            <w:proofErr w:type="spellStart"/>
            <w:r w:rsidRPr="00261D54">
              <w:rPr>
                <w:i/>
                <w:iCs/>
              </w:rPr>
              <w:t>azarae</w:t>
            </w:r>
            <w:proofErr w:type="spellEnd"/>
          </w:p>
          <w:p w14:paraId="578EA248" w14:textId="77777777" w:rsidR="001D38F1" w:rsidRPr="00261D54" w:rsidRDefault="001D38F1" w:rsidP="00443839">
            <w:pPr>
              <w:pStyle w:val="TableText"/>
              <w:rPr>
                <w:i/>
                <w:iCs/>
              </w:rPr>
            </w:pPr>
            <w:r w:rsidRPr="00261D54">
              <w:rPr>
                <w:i/>
                <w:iCs/>
              </w:rPr>
              <w:t>D. </w:t>
            </w:r>
            <w:proofErr w:type="spellStart"/>
            <w:r w:rsidRPr="00261D54">
              <w:rPr>
                <w:i/>
                <w:iCs/>
              </w:rPr>
              <w:t>vetulus</w:t>
            </w:r>
            <w:proofErr w:type="spellEnd"/>
          </w:p>
          <w:p w14:paraId="15F4997F" w14:textId="77777777" w:rsidR="001D38F1" w:rsidRPr="00261D54" w:rsidRDefault="001D38F1" w:rsidP="00443839">
            <w:pPr>
              <w:pStyle w:val="TableText"/>
              <w:rPr>
                <w:i/>
                <w:iCs/>
              </w:rPr>
            </w:pPr>
            <w:proofErr w:type="spellStart"/>
            <w:r w:rsidRPr="00261D54">
              <w:rPr>
                <w:i/>
                <w:iCs/>
              </w:rPr>
              <w:t>Fennecus</w:t>
            </w:r>
            <w:proofErr w:type="spellEnd"/>
            <w:r w:rsidRPr="00261D54">
              <w:rPr>
                <w:i/>
                <w:iCs/>
              </w:rPr>
              <w:t> </w:t>
            </w:r>
            <w:proofErr w:type="spellStart"/>
            <w:r w:rsidRPr="00261D54">
              <w:rPr>
                <w:i/>
                <w:iCs/>
              </w:rPr>
              <w:t>zerda</w:t>
            </w:r>
            <w:proofErr w:type="spellEnd"/>
          </w:p>
          <w:p w14:paraId="63B161D8" w14:textId="77777777" w:rsidR="001D38F1" w:rsidRPr="00261D54" w:rsidRDefault="001D38F1" w:rsidP="00443839">
            <w:pPr>
              <w:pStyle w:val="TableText"/>
            </w:pPr>
            <w:r w:rsidRPr="00261D54">
              <w:rPr>
                <w:i/>
                <w:iCs/>
              </w:rPr>
              <w:t>Vulpes </w:t>
            </w:r>
            <w:proofErr w:type="spellStart"/>
            <w:r w:rsidRPr="00261D54">
              <w:rPr>
                <w:i/>
                <w:iCs/>
              </w:rPr>
              <w:t>vulpes</w:t>
            </w:r>
            <w:proofErr w:type="spellEnd"/>
          </w:p>
        </w:tc>
        <w:tc>
          <w:tcPr>
            <w:tcW w:w="506" w:type="pct"/>
            <w:shd w:val="clear" w:color="auto" w:fill="auto"/>
            <w:hideMark/>
          </w:tcPr>
          <w:p w14:paraId="27038AF7" w14:textId="77777777" w:rsidR="001D38F1" w:rsidRPr="00261D54" w:rsidRDefault="001D38F1" w:rsidP="00443839">
            <w:pPr>
              <w:pStyle w:val="TableText"/>
            </w:pPr>
            <w:r w:rsidRPr="00261D54">
              <w:t>Paratenic: lizards, mice, rats </w:t>
            </w:r>
          </w:p>
        </w:tc>
        <w:tc>
          <w:tcPr>
            <w:tcW w:w="382" w:type="pct"/>
            <w:shd w:val="clear" w:color="auto" w:fill="auto"/>
            <w:hideMark/>
          </w:tcPr>
          <w:p w14:paraId="4DF6E3FF" w14:textId="77777777" w:rsidR="001D38F1" w:rsidRPr="00261D54" w:rsidRDefault="001D38F1" w:rsidP="00443839">
            <w:pPr>
              <w:pStyle w:val="TableText"/>
            </w:pPr>
            <w:r w:rsidRPr="00261D54">
              <w:t>No – only found in one imported dog </w:t>
            </w:r>
          </w:p>
        </w:tc>
        <w:tc>
          <w:tcPr>
            <w:tcW w:w="619" w:type="pct"/>
            <w:shd w:val="clear" w:color="auto" w:fill="auto"/>
            <w:hideMark/>
          </w:tcPr>
          <w:p w14:paraId="1395854E" w14:textId="4398B5E1" w:rsidR="001D38F1" w:rsidRPr="00261D54" w:rsidRDefault="001D38F1" w:rsidP="00443839">
            <w:pPr>
              <w:pStyle w:val="TableText"/>
            </w:pPr>
            <w:r w:rsidRPr="00261D54">
              <w:t>(Rosen</w:t>
            </w:r>
            <w:r w:rsidR="00AF0763" w:rsidRPr="00AF0763">
              <w:rPr>
                <w:i/>
              </w:rPr>
              <w:t xml:space="preserve"> et al</w:t>
            </w:r>
            <w:r w:rsidR="00174F05" w:rsidRPr="00174F05">
              <w:t xml:space="preserve">., </w:t>
            </w:r>
            <w:r w:rsidRPr="00261D54">
              <w:t>1970</w:t>
            </w:r>
            <w:r w:rsidR="00AF0763">
              <w:t xml:space="preserve">; </w:t>
            </w:r>
            <w:r w:rsidRPr="00261D54">
              <w:t>Bolt</w:t>
            </w:r>
            <w:r w:rsidR="00AF0763" w:rsidRPr="00AF0763">
              <w:rPr>
                <w:i/>
              </w:rPr>
              <w:t xml:space="preserve"> et al</w:t>
            </w:r>
            <w:r w:rsidR="00174F05" w:rsidRPr="00174F05">
              <w:t xml:space="preserve">., </w:t>
            </w:r>
            <w:r w:rsidR="005B42DF">
              <w:t>1993</w:t>
            </w:r>
            <w:r w:rsidR="00AF0763">
              <w:t xml:space="preserve">; </w:t>
            </w:r>
            <w:proofErr w:type="spellStart"/>
            <w:r w:rsidRPr="00261D54">
              <w:t>Tebb</w:t>
            </w:r>
            <w:proofErr w:type="spellEnd"/>
            <w:r w:rsidR="00AF0763" w:rsidRPr="00AF0763">
              <w:rPr>
                <w:i/>
              </w:rPr>
              <w:t xml:space="preserve"> et al</w:t>
            </w:r>
            <w:r w:rsidR="00174F05" w:rsidRPr="00174F05">
              <w:t xml:space="preserve">., </w:t>
            </w:r>
            <w:r w:rsidRPr="00261D54">
              <w:t>2007</w:t>
            </w:r>
            <w:r w:rsidR="00AF0763">
              <w:t xml:space="preserve">; </w:t>
            </w:r>
            <w:proofErr w:type="spellStart"/>
            <w:r w:rsidRPr="00261D54">
              <w:t>Ferdushy</w:t>
            </w:r>
            <w:proofErr w:type="spellEnd"/>
            <w:r w:rsidRPr="00261D54">
              <w:t xml:space="preserve"> and Hasan, 2010</w:t>
            </w:r>
            <w:r w:rsidR="00AF0763">
              <w:t xml:space="preserve">; </w:t>
            </w:r>
            <w:r w:rsidRPr="00261D54">
              <w:t>Bessa</w:t>
            </w:r>
            <w:r w:rsidR="00AF0763" w:rsidRPr="00AF0763">
              <w:rPr>
                <w:i/>
              </w:rPr>
              <w:t xml:space="preserve"> et al</w:t>
            </w:r>
            <w:r w:rsidR="00174F05" w:rsidRPr="00174F05">
              <w:t xml:space="preserve">., </w:t>
            </w:r>
            <w:r w:rsidRPr="00261D54">
              <w:t>2000</w:t>
            </w:r>
            <w:r w:rsidR="00AF0763">
              <w:t xml:space="preserve">; </w:t>
            </w:r>
            <w:proofErr w:type="spellStart"/>
            <w:r w:rsidRPr="00261D54">
              <w:t>Mozzer</w:t>
            </w:r>
            <w:proofErr w:type="spellEnd"/>
            <w:r w:rsidR="00AF0763" w:rsidRPr="00AF0763">
              <w:rPr>
                <w:i/>
              </w:rPr>
              <w:t xml:space="preserve"> et al</w:t>
            </w:r>
            <w:r w:rsidR="00174F05" w:rsidRPr="00174F05">
              <w:t xml:space="preserve">., </w:t>
            </w:r>
            <w:r w:rsidRPr="00261D54">
              <w:t>2011</w:t>
            </w:r>
            <w:r w:rsidR="00AF0763">
              <w:t xml:space="preserve">; </w:t>
            </w:r>
            <w:r w:rsidRPr="00261D54">
              <w:t>Di Cesare</w:t>
            </w:r>
            <w:r w:rsidR="00AF0763" w:rsidRPr="00AF0763">
              <w:rPr>
                <w:i/>
              </w:rPr>
              <w:t xml:space="preserve"> et al</w:t>
            </w:r>
            <w:r w:rsidR="00174F05" w:rsidRPr="00174F05">
              <w:t xml:space="preserve">., </w:t>
            </w:r>
            <w:r w:rsidRPr="00261D54">
              <w:t>2015</w:t>
            </w:r>
            <w:r w:rsidR="00AF0763">
              <w:t>)</w:t>
            </w:r>
          </w:p>
          <w:p w14:paraId="6A27C8BE" w14:textId="337810A6" w:rsidR="001D38F1" w:rsidRPr="00261D54" w:rsidRDefault="001D38F1" w:rsidP="00443839">
            <w:pPr>
              <w:pStyle w:val="TableText"/>
            </w:pPr>
            <w:r w:rsidRPr="00261D54">
              <w:t>(</w:t>
            </w:r>
            <w:proofErr w:type="spellStart"/>
            <w:r w:rsidRPr="00261D54">
              <w:t>Ferdushy</w:t>
            </w:r>
            <w:proofErr w:type="spellEnd"/>
            <w:r w:rsidR="00AF0763" w:rsidRPr="00AF0763">
              <w:rPr>
                <w:i/>
              </w:rPr>
              <w:t xml:space="preserve"> et al</w:t>
            </w:r>
            <w:r w:rsidR="00174F05" w:rsidRPr="00174F05">
              <w:t xml:space="preserve">., </w:t>
            </w:r>
            <w:r w:rsidRPr="00261D54">
              <w:t>2009</w:t>
            </w:r>
            <w:r w:rsidR="00AF0763">
              <w:t xml:space="preserve">; </w:t>
            </w:r>
            <w:r w:rsidRPr="00261D54">
              <w:t>Morgan</w:t>
            </w:r>
            <w:r w:rsidR="00AF0763" w:rsidRPr="00AF0763">
              <w:rPr>
                <w:i/>
              </w:rPr>
              <w:t xml:space="preserve"> et al</w:t>
            </w:r>
            <w:r w:rsidR="00174F05" w:rsidRPr="00174F05">
              <w:t xml:space="preserve">., </w:t>
            </w:r>
            <w:r w:rsidRPr="00261D54">
              <w:t>2005</w:t>
            </w:r>
            <w:r w:rsidR="00AF0763">
              <w:t xml:space="preserve">; </w:t>
            </w:r>
            <w:r w:rsidRPr="00261D54">
              <w:t>Grewal</w:t>
            </w:r>
            <w:r w:rsidR="00AF0763" w:rsidRPr="00AF0763">
              <w:rPr>
                <w:i/>
              </w:rPr>
              <w:t xml:space="preserve"> et al</w:t>
            </w:r>
            <w:r w:rsidR="00174F05" w:rsidRPr="00174F05">
              <w:t xml:space="preserve">., </w:t>
            </w:r>
            <w:r w:rsidRPr="00261D54">
              <w:t>2003)</w:t>
            </w:r>
          </w:p>
        </w:tc>
      </w:tr>
      <w:tr w:rsidR="001D38F1" w:rsidRPr="00261D54" w14:paraId="0532BAFE" w14:textId="77777777" w:rsidTr="00602F82">
        <w:tc>
          <w:tcPr>
            <w:tcW w:w="786" w:type="pct"/>
            <w:shd w:val="clear" w:color="auto" w:fill="auto"/>
            <w:hideMark/>
          </w:tcPr>
          <w:p w14:paraId="0BD91B1B" w14:textId="77777777" w:rsidR="001D38F1" w:rsidRPr="00261D54" w:rsidRDefault="001D38F1" w:rsidP="00602F82">
            <w:pPr>
              <w:pStyle w:val="TableText"/>
              <w:rPr>
                <w:i/>
                <w:iCs/>
              </w:rPr>
            </w:pPr>
            <w:proofErr w:type="spellStart"/>
            <w:r w:rsidRPr="00261D54">
              <w:rPr>
                <w:i/>
                <w:iCs/>
              </w:rPr>
              <w:t>Angiostrongylus</w:t>
            </w:r>
            <w:proofErr w:type="spellEnd"/>
            <w:r w:rsidRPr="00261D54">
              <w:rPr>
                <w:i/>
                <w:iCs/>
              </w:rPr>
              <w:t> </w:t>
            </w:r>
            <w:proofErr w:type="spellStart"/>
            <w:r w:rsidRPr="00261D54">
              <w:rPr>
                <w:i/>
                <w:iCs/>
              </w:rPr>
              <w:t>abstrusus</w:t>
            </w:r>
            <w:proofErr w:type="spellEnd"/>
          </w:p>
        </w:tc>
        <w:tc>
          <w:tcPr>
            <w:tcW w:w="1087" w:type="pct"/>
            <w:shd w:val="clear" w:color="auto" w:fill="auto"/>
            <w:hideMark/>
          </w:tcPr>
          <w:p w14:paraId="299E64AA" w14:textId="26197646" w:rsidR="001D38F1" w:rsidRPr="00261D54" w:rsidRDefault="001D38F1" w:rsidP="00602F82">
            <w:pPr>
              <w:pStyle w:val="TableText"/>
            </w:pPr>
            <w:r w:rsidRPr="00261D54">
              <w:t>Snail</w:t>
            </w:r>
          </w:p>
          <w:p w14:paraId="3C889EAE" w14:textId="3113AA9B" w:rsidR="001D38F1" w:rsidRPr="00261D54" w:rsidRDefault="006F743C" w:rsidP="00602F82">
            <w:pPr>
              <w:pStyle w:val="TableText"/>
              <w:rPr>
                <w:i/>
                <w:iCs/>
              </w:rPr>
            </w:pPr>
            <w:r w:rsidRPr="006F743C">
              <w:rPr>
                <w:i/>
                <w:iCs/>
              </w:rPr>
              <w:t>C.</w:t>
            </w:r>
            <w:r w:rsidR="00791E6B">
              <w:rPr>
                <w:i/>
                <w:iCs/>
              </w:rPr>
              <w:t> </w:t>
            </w:r>
            <w:r w:rsidRPr="006F743C">
              <w:rPr>
                <w:i/>
                <w:iCs/>
              </w:rPr>
              <w:t>aspersum</w:t>
            </w:r>
          </w:p>
          <w:p w14:paraId="603C59A4" w14:textId="3B808630" w:rsidR="001D38F1" w:rsidRPr="00261D54" w:rsidRDefault="001D38F1" w:rsidP="00602F82">
            <w:pPr>
              <w:pStyle w:val="TableText"/>
              <w:rPr>
                <w:i/>
                <w:iCs/>
              </w:rPr>
            </w:pPr>
            <w:proofErr w:type="spellStart"/>
            <w:r w:rsidRPr="00261D54">
              <w:rPr>
                <w:i/>
                <w:iCs/>
              </w:rPr>
              <w:t>Agriolimax</w:t>
            </w:r>
            <w:proofErr w:type="spellEnd"/>
            <w:r w:rsidRPr="00261D54">
              <w:rPr>
                <w:i/>
                <w:iCs/>
              </w:rPr>
              <w:t> laevis</w:t>
            </w:r>
          </w:p>
          <w:p w14:paraId="0E69C176" w14:textId="77777777" w:rsidR="001D38F1" w:rsidRPr="00261D54" w:rsidRDefault="001D38F1" w:rsidP="00602F82">
            <w:pPr>
              <w:pStyle w:val="TableText"/>
            </w:pPr>
            <w:r w:rsidRPr="00261D54">
              <w:t>Snails of multiple genera</w:t>
            </w:r>
          </w:p>
        </w:tc>
        <w:tc>
          <w:tcPr>
            <w:tcW w:w="962" w:type="pct"/>
            <w:shd w:val="clear" w:color="auto" w:fill="auto"/>
            <w:hideMark/>
          </w:tcPr>
          <w:p w14:paraId="0A2F94B3" w14:textId="77777777" w:rsidR="001D38F1" w:rsidRPr="00261D54" w:rsidRDefault="001D38F1" w:rsidP="00602F82">
            <w:pPr>
              <w:pStyle w:val="TableText"/>
            </w:pPr>
            <w:r w:rsidRPr="00261D54">
              <w:t>Slug</w:t>
            </w:r>
          </w:p>
        </w:tc>
        <w:tc>
          <w:tcPr>
            <w:tcW w:w="658" w:type="pct"/>
            <w:shd w:val="clear" w:color="auto" w:fill="auto"/>
            <w:hideMark/>
          </w:tcPr>
          <w:p w14:paraId="652F63CE" w14:textId="6BE17E97" w:rsidR="001D38F1" w:rsidRPr="00261D54" w:rsidRDefault="001D38F1" w:rsidP="00602F82">
            <w:pPr>
              <w:pStyle w:val="TableText"/>
            </w:pPr>
            <w:r w:rsidRPr="00261D54">
              <w:t>Felines</w:t>
            </w:r>
          </w:p>
          <w:p w14:paraId="6614C21B" w14:textId="77777777" w:rsidR="001D38F1" w:rsidRPr="00261D54" w:rsidRDefault="001D38F1" w:rsidP="00602F82">
            <w:pPr>
              <w:pStyle w:val="TableText"/>
              <w:rPr>
                <w:i/>
                <w:iCs/>
              </w:rPr>
            </w:pPr>
            <w:r w:rsidRPr="00261D54">
              <w:rPr>
                <w:i/>
                <w:iCs/>
              </w:rPr>
              <w:t>Felis catus</w:t>
            </w:r>
          </w:p>
          <w:p w14:paraId="456771B5" w14:textId="77777777" w:rsidR="001D38F1" w:rsidRPr="00261D54" w:rsidRDefault="001D38F1" w:rsidP="00602F82">
            <w:pPr>
              <w:pStyle w:val="TableText"/>
              <w:rPr>
                <w:i/>
                <w:iCs/>
              </w:rPr>
            </w:pPr>
            <w:r w:rsidRPr="00261D54">
              <w:rPr>
                <w:i/>
                <w:iCs/>
              </w:rPr>
              <w:t>Acinonyx jubatus</w:t>
            </w:r>
          </w:p>
          <w:p w14:paraId="2C81F5CF" w14:textId="77777777" w:rsidR="001D38F1" w:rsidRPr="00261D54" w:rsidRDefault="001D38F1" w:rsidP="00602F82">
            <w:pPr>
              <w:pStyle w:val="TableText"/>
              <w:rPr>
                <w:i/>
                <w:iCs/>
              </w:rPr>
            </w:pPr>
            <w:r w:rsidRPr="00261D54">
              <w:rPr>
                <w:i/>
                <w:iCs/>
              </w:rPr>
              <w:t>Panthera onca</w:t>
            </w:r>
          </w:p>
          <w:p w14:paraId="10BFE3DD" w14:textId="77777777" w:rsidR="001D38F1" w:rsidRPr="00261D54" w:rsidRDefault="001D38F1" w:rsidP="00602F82">
            <w:pPr>
              <w:pStyle w:val="TableText"/>
              <w:rPr>
                <w:i/>
                <w:iCs/>
              </w:rPr>
            </w:pPr>
            <w:r w:rsidRPr="00261D54">
              <w:rPr>
                <w:i/>
                <w:iCs/>
              </w:rPr>
              <w:t>Felis concolor</w:t>
            </w:r>
          </w:p>
          <w:p w14:paraId="2C954AB6" w14:textId="77777777" w:rsidR="001D38F1" w:rsidRPr="00261D54" w:rsidRDefault="001D38F1" w:rsidP="00602F82">
            <w:pPr>
              <w:pStyle w:val="TableText"/>
              <w:rPr>
                <w:i/>
                <w:iCs/>
              </w:rPr>
            </w:pPr>
            <w:r w:rsidRPr="00261D54">
              <w:rPr>
                <w:i/>
                <w:iCs/>
              </w:rPr>
              <w:t>Panthera </w:t>
            </w:r>
            <w:proofErr w:type="spellStart"/>
            <w:r w:rsidRPr="00261D54">
              <w:rPr>
                <w:i/>
                <w:iCs/>
              </w:rPr>
              <w:t>leo</w:t>
            </w:r>
            <w:proofErr w:type="spellEnd"/>
          </w:p>
          <w:p w14:paraId="765FEF25" w14:textId="77777777" w:rsidR="001D38F1" w:rsidRPr="00261D54" w:rsidRDefault="001D38F1" w:rsidP="00602F82">
            <w:pPr>
              <w:pStyle w:val="TableText"/>
              <w:rPr>
                <w:i/>
                <w:iCs/>
              </w:rPr>
            </w:pPr>
            <w:r w:rsidRPr="00261D54">
              <w:rPr>
                <w:i/>
                <w:iCs/>
              </w:rPr>
              <w:t>Panthera </w:t>
            </w:r>
            <w:proofErr w:type="spellStart"/>
            <w:r w:rsidRPr="00261D54">
              <w:rPr>
                <w:i/>
                <w:iCs/>
              </w:rPr>
              <w:t>tigris</w:t>
            </w:r>
            <w:proofErr w:type="spellEnd"/>
            <w:r w:rsidRPr="00261D54">
              <w:rPr>
                <w:i/>
                <w:iCs/>
              </w:rPr>
              <w:t> </w:t>
            </w:r>
            <w:proofErr w:type="spellStart"/>
            <w:r w:rsidRPr="00261D54">
              <w:rPr>
                <w:i/>
                <w:iCs/>
              </w:rPr>
              <w:t>altaica</w:t>
            </w:r>
            <w:proofErr w:type="spellEnd"/>
          </w:p>
        </w:tc>
        <w:tc>
          <w:tcPr>
            <w:tcW w:w="506" w:type="pct"/>
            <w:shd w:val="clear" w:color="auto" w:fill="auto"/>
            <w:hideMark/>
          </w:tcPr>
          <w:p w14:paraId="59666623" w14:textId="0F11DB11" w:rsidR="001D38F1" w:rsidRPr="00261D54" w:rsidRDefault="00C30816" w:rsidP="00602F82">
            <w:pPr>
              <w:pStyle w:val="TableText"/>
            </w:pPr>
            <w:r>
              <w:t>-</w:t>
            </w:r>
          </w:p>
        </w:tc>
        <w:tc>
          <w:tcPr>
            <w:tcW w:w="382" w:type="pct"/>
            <w:shd w:val="clear" w:color="auto" w:fill="auto"/>
            <w:hideMark/>
          </w:tcPr>
          <w:p w14:paraId="486924C1" w14:textId="77777777" w:rsidR="001D38F1" w:rsidRPr="00261D54" w:rsidRDefault="001D38F1" w:rsidP="00602F82">
            <w:pPr>
              <w:pStyle w:val="TableText"/>
            </w:pPr>
            <w:r w:rsidRPr="00261D54">
              <w:t>Yes</w:t>
            </w:r>
          </w:p>
        </w:tc>
        <w:tc>
          <w:tcPr>
            <w:tcW w:w="619" w:type="pct"/>
            <w:shd w:val="clear" w:color="auto" w:fill="auto"/>
            <w:hideMark/>
          </w:tcPr>
          <w:p w14:paraId="04B3EA5E" w14:textId="3F714D73" w:rsidR="001D38F1" w:rsidRPr="00261D54" w:rsidRDefault="001D38F1" w:rsidP="00602F82">
            <w:pPr>
              <w:pStyle w:val="TableText"/>
            </w:pPr>
            <w:r w:rsidRPr="00261D54">
              <w:t>(</w:t>
            </w:r>
            <w:proofErr w:type="spellStart"/>
            <w:r w:rsidRPr="00261D54">
              <w:t>Hobmaier</w:t>
            </w:r>
            <w:proofErr w:type="spellEnd"/>
            <w:r w:rsidRPr="00261D54">
              <w:t xml:space="preserve"> and </w:t>
            </w:r>
            <w:proofErr w:type="spellStart"/>
            <w:r w:rsidRPr="00261D54">
              <w:t>Hobmaier</w:t>
            </w:r>
            <w:proofErr w:type="spellEnd"/>
            <w:r w:rsidRPr="00261D54">
              <w:t>, 1935</w:t>
            </w:r>
            <w:r w:rsidR="00BF1006">
              <w:t>;</w:t>
            </w:r>
            <w:r w:rsidRPr="00261D54">
              <w:t xml:space="preserve"> Mackerras, 1957</w:t>
            </w:r>
            <w:r w:rsidR="00BF1006">
              <w:t>;</w:t>
            </w:r>
            <w:r w:rsidRPr="00261D54">
              <w:t xml:space="preserve"> Anderson, 2000</w:t>
            </w:r>
            <w:r w:rsidR="00BF1006">
              <w:t>;</w:t>
            </w:r>
            <w:r w:rsidRPr="00261D54">
              <w:t xml:space="preserve"> Bjork</w:t>
            </w:r>
            <w:r w:rsidR="00AF0763" w:rsidRPr="00AF0763">
              <w:rPr>
                <w:i/>
              </w:rPr>
              <w:t xml:space="preserve"> et al</w:t>
            </w:r>
            <w:r w:rsidR="00174F05" w:rsidRPr="00174F05">
              <w:t xml:space="preserve">., </w:t>
            </w:r>
            <w:r w:rsidRPr="00261D54">
              <w:t>2000</w:t>
            </w:r>
            <w:r w:rsidR="00BF1006">
              <w:t>;</w:t>
            </w:r>
            <w:r w:rsidRPr="00261D54">
              <w:t xml:space="preserve"> Gonzalez</w:t>
            </w:r>
            <w:r w:rsidR="00AF0763" w:rsidRPr="00AF0763">
              <w:rPr>
                <w:i/>
              </w:rPr>
              <w:t xml:space="preserve"> et al</w:t>
            </w:r>
            <w:r w:rsidR="00174F05" w:rsidRPr="00174F05">
              <w:t xml:space="preserve">., </w:t>
            </w:r>
            <w:r w:rsidRPr="00261D54">
              <w:t>2007</w:t>
            </w:r>
            <w:r w:rsidR="00BF1006">
              <w:t>;</w:t>
            </w:r>
            <w:r w:rsidRPr="00261D54">
              <w:t xml:space="preserve"> Barrs</w:t>
            </w:r>
            <w:r w:rsidR="00AF0763" w:rsidRPr="00AF0763">
              <w:rPr>
                <w:i/>
              </w:rPr>
              <w:t xml:space="preserve"> et al</w:t>
            </w:r>
            <w:r w:rsidR="00174F05" w:rsidRPr="00174F05">
              <w:t xml:space="preserve">., </w:t>
            </w:r>
            <w:r w:rsidRPr="00261D54">
              <w:t>2008</w:t>
            </w:r>
            <w:r w:rsidR="00BF1006">
              <w:t>;</w:t>
            </w:r>
            <w:r w:rsidRPr="00261D54">
              <w:t xml:space="preserve"> </w:t>
            </w:r>
            <w:proofErr w:type="spellStart"/>
            <w:r w:rsidRPr="00261D54">
              <w:t>Thiengo</w:t>
            </w:r>
            <w:proofErr w:type="spellEnd"/>
            <w:r w:rsidR="00AF0763" w:rsidRPr="00AF0763">
              <w:rPr>
                <w:i/>
              </w:rPr>
              <w:t xml:space="preserve"> et al</w:t>
            </w:r>
            <w:r w:rsidR="00174F05" w:rsidRPr="00174F05">
              <w:t xml:space="preserve">., </w:t>
            </w:r>
            <w:r w:rsidRPr="00261D54">
              <w:t>2008</w:t>
            </w:r>
            <w:r w:rsidR="00BF1006">
              <w:t>;</w:t>
            </w:r>
            <w:r w:rsidRPr="00261D54">
              <w:t xml:space="preserve"> </w:t>
            </w:r>
            <w:proofErr w:type="spellStart"/>
            <w:r w:rsidRPr="00261D54">
              <w:t>Moskvina</w:t>
            </w:r>
            <w:proofErr w:type="spellEnd"/>
            <w:r w:rsidRPr="00261D54">
              <w:t>, 2018</w:t>
            </w:r>
            <w:r w:rsidR="00BF1006">
              <w:t>;</w:t>
            </w:r>
            <w:r w:rsidRPr="00261D54">
              <w:t xml:space="preserve"> Di Cesare</w:t>
            </w:r>
            <w:r w:rsidR="00AF0763" w:rsidRPr="00AF0763">
              <w:rPr>
                <w:i/>
              </w:rPr>
              <w:t xml:space="preserve"> et al</w:t>
            </w:r>
            <w:r w:rsidR="00174F05" w:rsidRPr="00174F05">
              <w:t xml:space="preserve">., </w:t>
            </w:r>
            <w:r w:rsidRPr="00261D54">
              <w:t>2013)</w:t>
            </w:r>
          </w:p>
        </w:tc>
      </w:tr>
      <w:tr w:rsidR="001D38F1" w:rsidRPr="00261D54" w14:paraId="18CE842B" w14:textId="77777777" w:rsidTr="00C30816">
        <w:tc>
          <w:tcPr>
            <w:tcW w:w="786" w:type="pct"/>
            <w:shd w:val="clear" w:color="auto" w:fill="auto"/>
            <w:hideMark/>
          </w:tcPr>
          <w:p w14:paraId="063C6783" w14:textId="5A5AFCBC" w:rsidR="001D38F1" w:rsidRPr="00261D54" w:rsidRDefault="001D38F1" w:rsidP="00C30816">
            <w:pPr>
              <w:pStyle w:val="TableText"/>
              <w:rPr>
                <w:i/>
                <w:iCs/>
              </w:rPr>
            </w:pPr>
            <w:proofErr w:type="spellStart"/>
            <w:r w:rsidRPr="00261D54">
              <w:rPr>
                <w:i/>
                <w:iCs/>
              </w:rPr>
              <w:t>Angiostrongylus</w:t>
            </w:r>
            <w:proofErr w:type="spellEnd"/>
            <w:r w:rsidRPr="00261D54">
              <w:rPr>
                <w:i/>
                <w:iCs/>
              </w:rPr>
              <w:t> </w:t>
            </w:r>
            <w:proofErr w:type="spellStart"/>
            <w:r w:rsidRPr="00261D54">
              <w:rPr>
                <w:i/>
                <w:iCs/>
              </w:rPr>
              <w:t>cantonensis</w:t>
            </w:r>
            <w:proofErr w:type="spellEnd"/>
          </w:p>
          <w:p w14:paraId="565BB9C5" w14:textId="77777777" w:rsidR="001D38F1" w:rsidRPr="00261D54" w:rsidRDefault="001D38F1" w:rsidP="00C30816">
            <w:pPr>
              <w:pStyle w:val="TableText"/>
            </w:pPr>
            <w:r w:rsidRPr="00261D54">
              <w:t>Different strains exist</w:t>
            </w:r>
          </w:p>
        </w:tc>
        <w:tc>
          <w:tcPr>
            <w:tcW w:w="1087" w:type="pct"/>
            <w:shd w:val="clear" w:color="auto" w:fill="auto"/>
            <w:hideMark/>
          </w:tcPr>
          <w:p w14:paraId="17F2A8B7" w14:textId="4D38E1C1" w:rsidR="001D38F1" w:rsidRPr="00261D54" w:rsidRDefault="001D38F1" w:rsidP="00C30816">
            <w:pPr>
              <w:pStyle w:val="TableText"/>
            </w:pPr>
            <w:r w:rsidRPr="00261D54">
              <w:t>Snail</w:t>
            </w:r>
          </w:p>
          <w:p w14:paraId="38FDF2E7" w14:textId="40B3A0DA" w:rsidR="001D38F1" w:rsidRPr="00261D54" w:rsidRDefault="006F743C" w:rsidP="00C30816">
            <w:pPr>
              <w:pStyle w:val="TableText"/>
              <w:rPr>
                <w:i/>
                <w:iCs/>
              </w:rPr>
            </w:pPr>
            <w:r w:rsidRPr="006F743C">
              <w:rPr>
                <w:i/>
                <w:iCs/>
              </w:rPr>
              <w:t>C.</w:t>
            </w:r>
            <w:r w:rsidR="00C30816">
              <w:rPr>
                <w:i/>
                <w:iCs/>
              </w:rPr>
              <w:t> </w:t>
            </w:r>
            <w:r w:rsidRPr="006F743C">
              <w:rPr>
                <w:i/>
                <w:iCs/>
              </w:rPr>
              <w:t>aspersum</w:t>
            </w:r>
          </w:p>
          <w:p w14:paraId="4C594C9A" w14:textId="77777777" w:rsidR="001D38F1" w:rsidRPr="00261D54" w:rsidRDefault="001D38F1" w:rsidP="00C30816">
            <w:pPr>
              <w:pStyle w:val="TableText"/>
              <w:rPr>
                <w:i/>
                <w:iCs/>
              </w:rPr>
            </w:pPr>
            <w:r w:rsidRPr="00261D54">
              <w:rPr>
                <w:i/>
                <w:iCs/>
              </w:rPr>
              <w:t>Achatina </w:t>
            </w:r>
            <w:proofErr w:type="spellStart"/>
            <w:r w:rsidRPr="00261D54">
              <w:rPr>
                <w:i/>
                <w:iCs/>
              </w:rPr>
              <w:t>fulica</w:t>
            </w:r>
            <w:proofErr w:type="spellEnd"/>
          </w:p>
          <w:p w14:paraId="18DC8CEF" w14:textId="77777777" w:rsidR="001D38F1" w:rsidRPr="00261D54" w:rsidRDefault="001D38F1" w:rsidP="00C30816">
            <w:pPr>
              <w:pStyle w:val="TableText"/>
              <w:rPr>
                <w:i/>
                <w:iCs/>
              </w:rPr>
            </w:pPr>
            <w:proofErr w:type="spellStart"/>
            <w:r w:rsidRPr="00261D54">
              <w:rPr>
                <w:i/>
                <w:iCs/>
              </w:rPr>
              <w:t>Bellamya</w:t>
            </w:r>
            <w:proofErr w:type="spellEnd"/>
            <w:r w:rsidRPr="00261D54">
              <w:rPr>
                <w:i/>
                <w:iCs/>
              </w:rPr>
              <w:t> </w:t>
            </w:r>
            <w:proofErr w:type="spellStart"/>
            <w:r w:rsidRPr="00261D54">
              <w:rPr>
                <w:i/>
                <w:iCs/>
              </w:rPr>
              <w:t>ingallsiana</w:t>
            </w:r>
            <w:proofErr w:type="spellEnd"/>
          </w:p>
          <w:p w14:paraId="60177BB9" w14:textId="77777777" w:rsidR="001D38F1" w:rsidRPr="00261D54" w:rsidRDefault="001D38F1" w:rsidP="00C30816">
            <w:pPr>
              <w:pStyle w:val="TableText"/>
              <w:rPr>
                <w:i/>
                <w:iCs/>
              </w:rPr>
            </w:pPr>
            <w:proofErr w:type="spellStart"/>
            <w:r w:rsidRPr="00261D54">
              <w:rPr>
                <w:i/>
                <w:iCs/>
              </w:rPr>
              <w:t>Bradybaena</w:t>
            </w:r>
            <w:proofErr w:type="spellEnd"/>
            <w:r w:rsidRPr="00261D54">
              <w:rPr>
                <w:i/>
                <w:iCs/>
              </w:rPr>
              <w:t> </w:t>
            </w:r>
            <w:proofErr w:type="spellStart"/>
            <w:r w:rsidRPr="00261D54">
              <w:rPr>
                <w:i/>
                <w:iCs/>
              </w:rPr>
              <w:t>similaris</w:t>
            </w:r>
            <w:proofErr w:type="spellEnd"/>
          </w:p>
          <w:p w14:paraId="7FF24C4F" w14:textId="77777777" w:rsidR="001D38F1" w:rsidRPr="00261D54" w:rsidRDefault="001D38F1" w:rsidP="00C30816">
            <w:pPr>
              <w:pStyle w:val="TableText"/>
              <w:rPr>
                <w:i/>
                <w:iCs/>
              </w:rPr>
            </w:pPr>
            <w:proofErr w:type="spellStart"/>
            <w:r w:rsidRPr="00261D54">
              <w:rPr>
                <w:i/>
                <w:iCs/>
              </w:rPr>
              <w:t>Cipangopaludina</w:t>
            </w:r>
            <w:proofErr w:type="spellEnd"/>
            <w:r w:rsidRPr="00261D54">
              <w:rPr>
                <w:i/>
                <w:iCs/>
              </w:rPr>
              <w:t> chinensis</w:t>
            </w:r>
          </w:p>
          <w:p w14:paraId="0D666651" w14:textId="77777777" w:rsidR="001D38F1" w:rsidRPr="00261D54" w:rsidRDefault="001D38F1" w:rsidP="00C30816">
            <w:pPr>
              <w:pStyle w:val="TableText"/>
              <w:rPr>
                <w:i/>
                <w:iCs/>
              </w:rPr>
            </w:pPr>
            <w:proofErr w:type="spellStart"/>
            <w:r w:rsidRPr="00261D54">
              <w:rPr>
                <w:i/>
                <w:iCs/>
              </w:rPr>
              <w:t>Derceras</w:t>
            </w:r>
            <w:proofErr w:type="spellEnd"/>
            <w:r w:rsidRPr="00261D54">
              <w:rPr>
                <w:i/>
                <w:iCs/>
              </w:rPr>
              <w:t> leave</w:t>
            </w:r>
          </w:p>
          <w:p w14:paraId="2C6FEF65" w14:textId="77777777" w:rsidR="001D38F1" w:rsidRPr="00261D54" w:rsidRDefault="001D38F1" w:rsidP="00C30816">
            <w:pPr>
              <w:pStyle w:val="TableText"/>
              <w:rPr>
                <w:i/>
                <w:iCs/>
              </w:rPr>
            </w:pPr>
            <w:proofErr w:type="spellStart"/>
            <w:r w:rsidRPr="00261D54">
              <w:rPr>
                <w:i/>
                <w:iCs/>
              </w:rPr>
              <w:t>Euglandina</w:t>
            </w:r>
            <w:proofErr w:type="spellEnd"/>
            <w:r w:rsidRPr="00261D54">
              <w:rPr>
                <w:i/>
                <w:iCs/>
              </w:rPr>
              <w:t> rosea</w:t>
            </w:r>
          </w:p>
          <w:p w14:paraId="5D3FB17C" w14:textId="77777777" w:rsidR="001D38F1" w:rsidRPr="00261D54" w:rsidRDefault="001D38F1" w:rsidP="00C30816">
            <w:pPr>
              <w:pStyle w:val="TableText"/>
              <w:rPr>
                <w:i/>
                <w:iCs/>
              </w:rPr>
            </w:pPr>
            <w:proofErr w:type="spellStart"/>
            <w:r w:rsidRPr="00261D54">
              <w:rPr>
                <w:i/>
                <w:iCs/>
              </w:rPr>
              <w:lastRenderedPageBreak/>
              <w:t>Girasia</w:t>
            </w:r>
            <w:proofErr w:type="spellEnd"/>
            <w:r w:rsidRPr="00261D54">
              <w:rPr>
                <w:i/>
                <w:iCs/>
              </w:rPr>
              <w:t> </w:t>
            </w:r>
            <w:proofErr w:type="spellStart"/>
            <w:r w:rsidRPr="00261D54">
              <w:rPr>
                <w:i/>
                <w:iCs/>
              </w:rPr>
              <w:t>peguensis</w:t>
            </w:r>
            <w:proofErr w:type="spellEnd"/>
          </w:p>
          <w:p w14:paraId="6F88B9EF" w14:textId="77777777" w:rsidR="001D38F1" w:rsidRPr="00261D54" w:rsidRDefault="001D38F1" w:rsidP="00C30816">
            <w:pPr>
              <w:pStyle w:val="TableText"/>
              <w:rPr>
                <w:i/>
                <w:iCs/>
              </w:rPr>
            </w:pPr>
            <w:proofErr w:type="spellStart"/>
            <w:r w:rsidRPr="00261D54">
              <w:rPr>
                <w:i/>
                <w:iCs/>
              </w:rPr>
              <w:t>Indoplanorbis</w:t>
            </w:r>
            <w:proofErr w:type="spellEnd"/>
            <w:r w:rsidRPr="00261D54">
              <w:rPr>
                <w:i/>
                <w:iCs/>
              </w:rPr>
              <w:t> </w:t>
            </w:r>
            <w:proofErr w:type="spellStart"/>
            <w:r w:rsidRPr="00261D54">
              <w:rPr>
                <w:i/>
                <w:iCs/>
              </w:rPr>
              <w:t>exustus</w:t>
            </w:r>
            <w:proofErr w:type="spellEnd"/>
          </w:p>
          <w:p w14:paraId="6B52087F" w14:textId="77777777" w:rsidR="001D38F1" w:rsidRPr="00261D54" w:rsidRDefault="001D38F1" w:rsidP="00C30816">
            <w:pPr>
              <w:pStyle w:val="TableText"/>
              <w:rPr>
                <w:i/>
                <w:iCs/>
              </w:rPr>
            </w:pPr>
            <w:proofErr w:type="spellStart"/>
            <w:r w:rsidRPr="00261D54">
              <w:rPr>
                <w:i/>
                <w:iCs/>
              </w:rPr>
              <w:t>Laevicaulus</w:t>
            </w:r>
            <w:proofErr w:type="spellEnd"/>
            <w:r w:rsidRPr="00261D54">
              <w:rPr>
                <w:i/>
                <w:iCs/>
              </w:rPr>
              <w:t> </w:t>
            </w:r>
            <w:proofErr w:type="spellStart"/>
            <w:r w:rsidRPr="00261D54">
              <w:rPr>
                <w:i/>
                <w:iCs/>
              </w:rPr>
              <w:t>alte</w:t>
            </w:r>
            <w:proofErr w:type="spellEnd"/>
          </w:p>
          <w:p w14:paraId="451CE7F2" w14:textId="77777777" w:rsidR="001D38F1" w:rsidRPr="00261D54" w:rsidRDefault="001D38F1" w:rsidP="00C30816">
            <w:pPr>
              <w:pStyle w:val="TableText"/>
              <w:rPr>
                <w:i/>
                <w:iCs/>
              </w:rPr>
            </w:pPr>
            <w:proofErr w:type="spellStart"/>
            <w:r w:rsidRPr="00261D54">
              <w:rPr>
                <w:i/>
                <w:iCs/>
              </w:rPr>
              <w:t>Macrochlamys</w:t>
            </w:r>
            <w:proofErr w:type="spellEnd"/>
            <w:r w:rsidRPr="00261D54">
              <w:rPr>
                <w:i/>
                <w:iCs/>
              </w:rPr>
              <w:t> </w:t>
            </w:r>
            <w:proofErr w:type="spellStart"/>
            <w:r w:rsidRPr="00261D54">
              <w:rPr>
                <w:i/>
                <w:iCs/>
              </w:rPr>
              <w:t>resplendens</w:t>
            </w:r>
            <w:proofErr w:type="spellEnd"/>
          </w:p>
          <w:p w14:paraId="00FB19D7" w14:textId="77777777" w:rsidR="001D38F1" w:rsidRPr="00261D54" w:rsidRDefault="001D38F1" w:rsidP="00C30816">
            <w:pPr>
              <w:pStyle w:val="TableText"/>
              <w:rPr>
                <w:i/>
                <w:iCs/>
              </w:rPr>
            </w:pPr>
            <w:proofErr w:type="spellStart"/>
            <w:r w:rsidRPr="00261D54">
              <w:rPr>
                <w:i/>
                <w:iCs/>
              </w:rPr>
              <w:t>Microparmarion</w:t>
            </w:r>
            <w:proofErr w:type="spellEnd"/>
            <w:r w:rsidRPr="00261D54">
              <w:rPr>
                <w:i/>
                <w:iCs/>
              </w:rPr>
              <w:t> </w:t>
            </w:r>
            <w:proofErr w:type="spellStart"/>
            <w:r w:rsidRPr="00261D54">
              <w:rPr>
                <w:i/>
                <w:iCs/>
              </w:rPr>
              <w:t>malayanus</w:t>
            </w:r>
            <w:proofErr w:type="spellEnd"/>
          </w:p>
          <w:p w14:paraId="3C1B084D" w14:textId="77777777" w:rsidR="001D38F1" w:rsidRPr="00261D54" w:rsidRDefault="001D38F1" w:rsidP="00C30816">
            <w:pPr>
              <w:pStyle w:val="TableText"/>
              <w:rPr>
                <w:i/>
                <w:iCs/>
              </w:rPr>
            </w:pPr>
            <w:proofErr w:type="spellStart"/>
            <w:r w:rsidRPr="00261D54">
              <w:rPr>
                <w:i/>
                <w:iCs/>
              </w:rPr>
              <w:t>Opeas</w:t>
            </w:r>
            <w:proofErr w:type="spellEnd"/>
            <w:r w:rsidRPr="00261D54">
              <w:rPr>
                <w:i/>
                <w:iCs/>
              </w:rPr>
              <w:t> </w:t>
            </w:r>
            <w:proofErr w:type="spellStart"/>
            <w:r w:rsidRPr="00261D54">
              <w:rPr>
                <w:i/>
                <w:iCs/>
              </w:rPr>
              <w:t>javanicum</w:t>
            </w:r>
            <w:proofErr w:type="spellEnd"/>
          </w:p>
          <w:p w14:paraId="741A387A" w14:textId="77777777" w:rsidR="001D38F1" w:rsidRPr="00261D54" w:rsidRDefault="001D38F1" w:rsidP="00C30816">
            <w:pPr>
              <w:pStyle w:val="TableText"/>
              <w:rPr>
                <w:i/>
                <w:iCs/>
              </w:rPr>
            </w:pPr>
            <w:proofErr w:type="spellStart"/>
            <w:r w:rsidRPr="00261D54">
              <w:rPr>
                <w:i/>
                <w:iCs/>
              </w:rPr>
              <w:t>Pupina</w:t>
            </w:r>
            <w:proofErr w:type="spellEnd"/>
            <w:r w:rsidRPr="00261D54">
              <w:rPr>
                <w:i/>
                <w:iCs/>
              </w:rPr>
              <w:t> complanate</w:t>
            </w:r>
          </w:p>
          <w:p w14:paraId="2CF5A911" w14:textId="77777777" w:rsidR="001D38F1" w:rsidRPr="00261D54" w:rsidRDefault="001D38F1" w:rsidP="00C30816">
            <w:pPr>
              <w:pStyle w:val="TableText"/>
              <w:rPr>
                <w:i/>
                <w:iCs/>
              </w:rPr>
            </w:pPr>
            <w:r w:rsidRPr="00261D54">
              <w:rPr>
                <w:i/>
                <w:iCs/>
              </w:rPr>
              <w:t>Pila ampullaceal</w:t>
            </w:r>
          </w:p>
          <w:p w14:paraId="6763B7AE" w14:textId="77777777" w:rsidR="001D38F1" w:rsidRPr="00261D54" w:rsidRDefault="001D38F1" w:rsidP="00C30816">
            <w:pPr>
              <w:pStyle w:val="TableText"/>
              <w:rPr>
                <w:i/>
                <w:iCs/>
              </w:rPr>
            </w:pPr>
            <w:r w:rsidRPr="00261D54">
              <w:rPr>
                <w:i/>
                <w:iCs/>
              </w:rPr>
              <w:t>P. scutate</w:t>
            </w:r>
          </w:p>
          <w:p w14:paraId="778A8B7D" w14:textId="77777777" w:rsidR="001D38F1" w:rsidRPr="00261D54" w:rsidRDefault="001D38F1" w:rsidP="00C30816">
            <w:pPr>
              <w:pStyle w:val="TableText"/>
              <w:rPr>
                <w:i/>
                <w:iCs/>
              </w:rPr>
            </w:pPr>
            <w:proofErr w:type="spellStart"/>
            <w:r w:rsidRPr="00261D54">
              <w:rPr>
                <w:i/>
                <w:iCs/>
              </w:rPr>
              <w:t>Quantula</w:t>
            </w:r>
            <w:proofErr w:type="spellEnd"/>
            <w:r w:rsidRPr="00261D54">
              <w:rPr>
                <w:i/>
                <w:iCs/>
              </w:rPr>
              <w:t> striata</w:t>
            </w:r>
          </w:p>
          <w:p w14:paraId="19162F3A" w14:textId="77777777" w:rsidR="001D38F1" w:rsidRPr="00261D54" w:rsidRDefault="001D38F1" w:rsidP="00C30816">
            <w:pPr>
              <w:pStyle w:val="TableText"/>
              <w:rPr>
                <w:i/>
                <w:iCs/>
              </w:rPr>
            </w:pPr>
            <w:proofErr w:type="spellStart"/>
            <w:r w:rsidRPr="00261D54">
              <w:rPr>
                <w:i/>
                <w:iCs/>
              </w:rPr>
              <w:t>Subulina</w:t>
            </w:r>
            <w:proofErr w:type="spellEnd"/>
            <w:r w:rsidRPr="00261D54">
              <w:rPr>
                <w:i/>
                <w:iCs/>
              </w:rPr>
              <w:t> </w:t>
            </w:r>
            <w:proofErr w:type="spellStart"/>
            <w:r w:rsidRPr="00261D54">
              <w:rPr>
                <w:i/>
                <w:iCs/>
              </w:rPr>
              <w:t>octona</w:t>
            </w:r>
            <w:proofErr w:type="spellEnd"/>
          </w:p>
          <w:p w14:paraId="031E7E72" w14:textId="77777777" w:rsidR="001D38F1" w:rsidRPr="00261D54" w:rsidRDefault="001D38F1" w:rsidP="00C30816">
            <w:pPr>
              <w:pStyle w:val="TableText"/>
              <w:rPr>
                <w:i/>
                <w:iCs/>
              </w:rPr>
            </w:pPr>
            <w:proofErr w:type="spellStart"/>
            <w:r w:rsidRPr="00261D54">
              <w:rPr>
                <w:i/>
                <w:iCs/>
              </w:rPr>
              <w:t>Vaginalus</w:t>
            </w:r>
            <w:proofErr w:type="spellEnd"/>
            <w:r w:rsidRPr="00261D54">
              <w:rPr>
                <w:i/>
                <w:iCs/>
              </w:rPr>
              <w:t> </w:t>
            </w:r>
            <w:proofErr w:type="spellStart"/>
            <w:r w:rsidRPr="00261D54">
              <w:rPr>
                <w:i/>
                <w:iCs/>
              </w:rPr>
              <w:t>plebeius</w:t>
            </w:r>
            <w:proofErr w:type="spellEnd"/>
          </w:p>
          <w:p w14:paraId="43E57BA2" w14:textId="77777777" w:rsidR="001D38F1" w:rsidRPr="00261D54" w:rsidRDefault="001D38F1" w:rsidP="00C30816">
            <w:pPr>
              <w:pStyle w:val="TableText"/>
            </w:pPr>
            <w:proofErr w:type="spellStart"/>
            <w:r w:rsidRPr="00261D54">
              <w:rPr>
                <w:i/>
                <w:iCs/>
              </w:rPr>
              <w:t>Veronicella</w:t>
            </w:r>
            <w:proofErr w:type="spellEnd"/>
            <w:r w:rsidRPr="00261D54">
              <w:rPr>
                <w:i/>
                <w:iCs/>
              </w:rPr>
              <w:t> </w:t>
            </w:r>
            <w:proofErr w:type="spellStart"/>
            <w:r w:rsidRPr="00261D54">
              <w:rPr>
                <w:i/>
                <w:iCs/>
              </w:rPr>
              <w:t>alte</w:t>
            </w:r>
            <w:proofErr w:type="spellEnd"/>
          </w:p>
        </w:tc>
        <w:tc>
          <w:tcPr>
            <w:tcW w:w="962" w:type="pct"/>
            <w:shd w:val="clear" w:color="auto" w:fill="auto"/>
            <w:hideMark/>
          </w:tcPr>
          <w:p w14:paraId="55C4D3BD" w14:textId="19AD7CF9" w:rsidR="001D38F1" w:rsidRPr="00261D54" w:rsidRDefault="001D38F1" w:rsidP="00C30816">
            <w:pPr>
              <w:pStyle w:val="TableText"/>
            </w:pPr>
            <w:r w:rsidRPr="00261D54">
              <w:lastRenderedPageBreak/>
              <w:t>Slugs</w:t>
            </w:r>
          </w:p>
          <w:p w14:paraId="2B0D1A3E" w14:textId="77777777" w:rsidR="001D38F1" w:rsidRPr="00261D54" w:rsidRDefault="001D38F1" w:rsidP="00C30816">
            <w:pPr>
              <w:pStyle w:val="TableText"/>
              <w:rPr>
                <w:i/>
                <w:iCs/>
              </w:rPr>
            </w:pPr>
            <w:proofErr w:type="spellStart"/>
            <w:r w:rsidRPr="00261D54">
              <w:rPr>
                <w:i/>
              </w:rPr>
              <w:t>Girasia</w:t>
            </w:r>
            <w:proofErr w:type="spellEnd"/>
            <w:r w:rsidRPr="00261D54">
              <w:rPr>
                <w:i/>
                <w:iCs/>
              </w:rPr>
              <w:t> </w:t>
            </w:r>
            <w:proofErr w:type="spellStart"/>
            <w:r w:rsidRPr="00261D54">
              <w:rPr>
                <w:i/>
              </w:rPr>
              <w:t>peguensis</w:t>
            </w:r>
            <w:proofErr w:type="spellEnd"/>
          </w:p>
          <w:p w14:paraId="30B47997" w14:textId="77777777" w:rsidR="001D38F1" w:rsidRPr="00261D54" w:rsidRDefault="001D38F1" w:rsidP="00C30816">
            <w:pPr>
              <w:pStyle w:val="TableText"/>
              <w:rPr>
                <w:i/>
                <w:iCs/>
              </w:rPr>
            </w:pPr>
            <w:proofErr w:type="spellStart"/>
            <w:r w:rsidRPr="00261D54">
              <w:rPr>
                <w:i/>
              </w:rPr>
              <w:t>Microparmarion</w:t>
            </w:r>
            <w:proofErr w:type="spellEnd"/>
            <w:r w:rsidRPr="00261D54">
              <w:rPr>
                <w:i/>
                <w:iCs/>
              </w:rPr>
              <w:t> </w:t>
            </w:r>
            <w:proofErr w:type="spellStart"/>
            <w:r w:rsidRPr="00261D54">
              <w:rPr>
                <w:i/>
              </w:rPr>
              <w:t>malayanurn</w:t>
            </w:r>
            <w:proofErr w:type="spellEnd"/>
          </w:p>
          <w:p w14:paraId="16A9711F" w14:textId="77777777" w:rsidR="001D38F1" w:rsidRPr="00261D54" w:rsidRDefault="001D38F1" w:rsidP="00C30816">
            <w:pPr>
              <w:pStyle w:val="TableText"/>
              <w:rPr>
                <w:i/>
                <w:iCs/>
              </w:rPr>
            </w:pPr>
            <w:proofErr w:type="spellStart"/>
            <w:r w:rsidRPr="00261D54">
              <w:rPr>
                <w:i/>
              </w:rPr>
              <w:t>Deroceras</w:t>
            </w:r>
            <w:proofErr w:type="spellEnd"/>
            <w:r w:rsidRPr="00261D54">
              <w:rPr>
                <w:i/>
                <w:iCs/>
              </w:rPr>
              <w:t> leave</w:t>
            </w:r>
          </w:p>
          <w:p w14:paraId="7D656EE0" w14:textId="77777777" w:rsidR="001D38F1" w:rsidRPr="00261D54" w:rsidRDefault="001D38F1" w:rsidP="00C30816">
            <w:pPr>
              <w:pStyle w:val="TableText"/>
              <w:rPr>
                <w:i/>
                <w:iCs/>
              </w:rPr>
            </w:pPr>
            <w:proofErr w:type="spellStart"/>
            <w:r w:rsidRPr="00261D54">
              <w:rPr>
                <w:i/>
              </w:rPr>
              <w:t>Vaginalus</w:t>
            </w:r>
            <w:proofErr w:type="spellEnd"/>
            <w:r w:rsidRPr="00261D54">
              <w:rPr>
                <w:i/>
                <w:iCs/>
              </w:rPr>
              <w:t> </w:t>
            </w:r>
            <w:proofErr w:type="spellStart"/>
            <w:r w:rsidRPr="00261D54">
              <w:rPr>
                <w:i/>
              </w:rPr>
              <w:t>plebeius</w:t>
            </w:r>
            <w:proofErr w:type="spellEnd"/>
          </w:p>
          <w:p w14:paraId="375B858E" w14:textId="77777777" w:rsidR="001D38F1" w:rsidRPr="00261D54" w:rsidRDefault="001D38F1" w:rsidP="00C30816">
            <w:pPr>
              <w:pStyle w:val="TableText"/>
              <w:rPr>
                <w:i/>
              </w:rPr>
            </w:pPr>
            <w:proofErr w:type="spellStart"/>
            <w:r w:rsidRPr="00261D54">
              <w:rPr>
                <w:i/>
              </w:rPr>
              <w:t>Veronicella</w:t>
            </w:r>
            <w:proofErr w:type="spellEnd"/>
            <w:r w:rsidRPr="00261D54">
              <w:rPr>
                <w:i/>
                <w:iCs/>
              </w:rPr>
              <w:t> </w:t>
            </w:r>
            <w:proofErr w:type="spellStart"/>
            <w:r w:rsidRPr="00261D54">
              <w:rPr>
                <w:i/>
              </w:rPr>
              <w:t>alte</w:t>
            </w:r>
            <w:proofErr w:type="spellEnd"/>
          </w:p>
          <w:p w14:paraId="4D1F6DEE" w14:textId="57480090" w:rsidR="001D38F1" w:rsidRPr="00261D54" w:rsidRDefault="001D38F1" w:rsidP="00C30816">
            <w:pPr>
              <w:pStyle w:val="TableText"/>
            </w:pPr>
          </w:p>
          <w:p w14:paraId="49C91907" w14:textId="77777777" w:rsidR="001D38F1" w:rsidRPr="00261D54" w:rsidRDefault="001D38F1" w:rsidP="00C30816">
            <w:pPr>
              <w:pStyle w:val="TableText"/>
            </w:pPr>
            <w:r w:rsidRPr="00261D54">
              <w:t>Frogs, experimentally</w:t>
            </w:r>
          </w:p>
          <w:p w14:paraId="0F23D391" w14:textId="77777777" w:rsidR="001D38F1" w:rsidRPr="00261D54" w:rsidRDefault="001D38F1" w:rsidP="00C30816">
            <w:pPr>
              <w:pStyle w:val="TableText"/>
              <w:rPr>
                <w:i/>
                <w:iCs/>
              </w:rPr>
            </w:pPr>
            <w:r w:rsidRPr="00261D54">
              <w:rPr>
                <w:i/>
              </w:rPr>
              <w:lastRenderedPageBreak/>
              <w:t>Xenopus </w:t>
            </w:r>
            <w:r w:rsidRPr="00261D54">
              <w:rPr>
                <w:i/>
                <w:iCs/>
              </w:rPr>
              <w:t>laevis</w:t>
            </w:r>
          </w:p>
          <w:p w14:paraId="6C781A8B" w14:textId="77777777" w:rsidR="001D38F1" w:rsidRPr="00261D54" w:rsidRDefault="001D38F1" w:rsidP="00C30816">
            <w:pPr>
              <w:pStyle w:val="TableText"/>
            </w:pPr>
            <w:r w:rsidRPr="00261D54">
              <w:rPr>
                <w:i/>
                <w:iCs/>
              </w:rPr>
              <w:t>Rana</w:t>
            </w:r>
            <w:r w:rsidRPr="00261D54">
              <w:rPr>
                <w:i/>
              </w:rPr>
              <w:t> </w:t>
            </w:r>
            <w:proofErr w:type="spellStart"/>
            <w:r w:rsidRPr="00261D54">
              <w:rPr>
                <w:i/>
              </w:rPr>
              <w:t>chensinensis</w:t>
            </w:r>
            <w:proofErr w:type="spellEnd"/>
          </w:p>
        </w:tc>
        <w:tc>
          <w:tcPr>
            <w:tcW w:w="658" w:type="pct"/>
            <w:shd w:val="clear" w:color="auto" w:fill="auto"/>
            <w:hideMark/>
          </w:tcPr>
          <w:p w14:paraId="569F4187" w14:textId="77777777" w:rsidR="001D38F1" w:rsidRPr="00261D54" w:rsidRDefault="001D38F1" w:rsidP="00C30816">
            <w:pPr>
              <w:pStyle w:val="TableText"/>
            </w:pPr>
            <w:r w:rsidRPr="00261D54">
              <w:lastRenderedPageBreak/>
              <w:t>Rodents</w:t>
            </w:r>
          </w:p>
          <w:p w14:paraId="75AD6BB3" w14:textId="77777777" w:rsidR="001D38F1" w:rsidRPr="00261D54" w:rsidRDefault="001D38F1" w:rsidP="00C30816">
            <w:pPr>
              <w:pStyle w:val="TableText"/>
            </w:pPr>
            <w:r w:rsidRPr="00261D54">
              <w:t xml:space="preserve">24 rat species with </w:t>
            </w:r>
            <w:r w:rsidRPr="00261D54">
              <w:rPr>
                <w:i/>
                <w:iCs/>
              </w:rPr>
              <w:t>Rattus norvegicus</w:t>
            </w:r>
            <w:r w:rsidRPr="00261D54">
              <w:t xml:space="preserve"> and </w:t>
            </w:r>
            <w:r w:rsidRPr="00261D54">
              <w:rPr>
                <w:i/>
                <w:iCs/>
              </w:rPr>
              <w:t>R. </w:t>
            </w:r>
            <w:proofErr w:type="spellStart"/>
            <w:r w:rsidRPr="00261D54">
              <w:rPr>
                <w:i/>
                <w:iCs/>
              </w:rPr>
              <w:t>rattus</w:t>
            </w:r>
            <w:proofErr w:type="spellEnd"/>
            <w:r w:rsidRPr="00261D54">
              <w:t xml:space="preserve"> identified as responsible for greatest distribution</w:t>
            </w:r>
          </w:p>
        </w:tc>
        <w:tc>
          <w:tcPr>
            <w:tcW w:w="506" w:type="pct"/>
            <w:shd w:val="clear" w:color="auto" w:fill="auto"/>
            <w:hideMark/>
          </w:tcPr>
          <w:p w14:paraId="1909AAE4" w14:textId="77777777" w:rsidR="001D38F1" w:rsidRPr="00261D54" w:rsidRDefault="001D38F1" w:rsidP="00C30816">
            <w:pPr>
              <w:pStyle w:val="TableText"/>
            </w:pPr>
            <w:r w:rsidRPr="00261D54">
              <w:t>Low host specificity</w:t>
            </w:r>
          </w:p>
          <w:p w14:paraId="22ED9FDB" w14:textId="4FC132BF" w:rsidR="001D38F1" w:rsidRPr="00261D54" w:rsidRDefault="001D38F1" w:rsidP="00C30816">
            <w:pPr>
              <w:pStyle w:val="TableText"/>
            </w:pPr>
          </w:p>
          <w:p w14:paraId="111A62C9" w14:textId="77777777" w:rsidR="001D38F1" w:rsidRPr="00261D54" w:rsidRDefault="001D38F1" w:rsidP="00C30816">
            <w:pPr>
              <w:pStyle w:val="TableText"/>
            </w:pPr>
            <w:r w:rsidRPr="00261D54">
              <w:t>Accidental hosts: humans, Australian native fauna, domesticated and wild animals</w:t>
            </w:r>
          </w:p>
        </w:tc>
        <w:tc>
          <w:tcPr>
            <w:tcW w:w="382" w:type="pct"/>
            <w:shd w:val="clear" w:color="auto" w:fill="auto"/>
            <w:hideMark/>
          </w:tcPr>
          <w:p w14:paraId="3C4C84C6" w14:textId="77777777" w:rsidR="001D38F1" w:rsidRPr="00261D54" w:rsidRDefault="001D38F1" w:rsidP="00C30816">
            <w:pPr>
              <w:pStyle w:val="TableText"/>
            </w:pPr>
            <w:r w:rsidRPr="00261D54">
              <w:t>Yes</w:t>
            </w:r>
          </w:p>
        </w:tc>
        <w:tc>
          <w:tcPr>
            <w:tcW w:w="619" w:type="pct"/>
            <w:shd w:val="clear" w:color="auto" w:fill="auto"/>
            <w:hideMark/>
          </w:tcPr>
          <w:p w14:paraId="5E8E6BE8" w14:textId="0BF0081F" w:rsidR="001D38F1" w:rsidRPr="00261D54" w:rsidRDefault="001D38F1" w:rsidP="00C30816">
            <w:pPr>
              <w:pStyle w:val="TableText"/>
            </w:pPr>
            <w:r w:rsidRPr="00261D54">
              <w:t>(</w:t>
            </w:r>
            <w:proofErr w:type="spellStart"/>
            <w:r w:rsidRPr="00261D54">
              <w:t>Alicata</w:t>
            </w:r>
            <w:proofErr w:type="spellEnd"/>
            <w:r w:rsidRPr="00261D54">
              <w:t>, 1965</w:t>
            </w:r>
            <w:r w:rsidR="00BF1006">
              <w:t>;</w:t>
            </w:r>
            <w:r w:rsidRPr="00261D54">
              <w:t xml:space="preserve"> </w:t>
            </w:r>
            <w:proofErr w:type="spellStart"/>
            <w:r w:rsidRPr="00261D54">
              <w:t>Bhaibulaya</w:t>
            </w:r>
            <w:proofErr w:type="spellEnd"/>
            <w:r w:rsidRPr="00261D54">
              <w:t>, 1991</w:t>
            </w:r>
            <w:r w:rsidR="00BF1006">
              <w:t>;</w:t>
            </w:r>
            <w:r w:rsidRPr="00261D54">
              <w:t xml:space="preserve"> Anderson, 2000</w:t>
            </w:r>
            <w:r w:rsidR="00BF1006">
              <w:t>;</w:t>
            </w:r>
            <w:r w:rsidRPr="00261D54">
              <w:t xml:space="preserve"> Aghazadeh</w:t>
            </w:r>
            <w:r w:rsidR="00AF0763" w:rsidRPr="00AF0763">
              <w:rPr>
                <w:i/>
              </w:rPr>
              <w:t xml:space="preserve"> et al</w:t>
            </w:r>
            <w:r w:rsidR="00174F05" w:rsidRPr="00174F05">
              <w:t xml:space="preserve">., </w:t>
            </w:r>
            <w:r w:rsidRPr="00261D54">
              <w:t>2015a</w:t>
            </w:r>
            <w:r w:rsidR="00BF1006">
              <w:t>;</w:t>
            </w:r>
            <w:r w:rsidRPr="00261D54">
              <w:t xml:space="preserve"> Chan</w:t>
            </w:r>
            <w:r w:rsidR="00AF0763" w:rsidRPr="00AF0763">
              <w:rPr>
                <w:i/>
              </w:rPr>
              <w:t xml:space="preserve"> et al</w:t>
            </w:r>
            <w:r w:rsidR="00174F05" w:rsidRPr="00174F05">
              <w:t xml:space="preserve">., </w:t>
            </w:r>
            <w:r w:rsidRPr="00261D54">
              <w:t>2015</w:t>
            </w:r>
            <w:r w:rsidR="00BF1006">
              <w:t>;</w:t>
            </w:r>
            <w:r w:rsidRPr="00261D54">
              <w:t xml:space="preserve"> Stokes</w:t>
            </w:r>
            <w:r w:rsidR="00AF0763" w:rsidRPr="00AF0763">
              <w:rPr>
                <w:i/>
              </w:rPr>
              <w:t xml:space="preserve"> et al</w:t>
            </w:r>
            <w:r w:rsidR="00174F05" w:rsidRPr="00174F05">
              <w:t xml:space="preserve">., </w:t>
            </w:r>
            <w:r w:rsidRPr="00261D54">
              <w:t>2007</w:t>
            </w:r>
            <w:r w:rsidR="00BF1006">
              <w:t>;</w:t>
            </w:r>
            <w:r w:rsidRPr="00261D54">
              <w:t xml:space="preserve"> Kim</w:t>
            </w:r>
            <w:r w:rsidR="00AF0763" w:rsidRPr="00AF0763">
              <w:rPr>
                <w:i/>
              </w:rPr>
              <w:t xml:space="preserve"> et al</w:t>
            </w:r>
            <w:r w:rsidR="00174F05" w:rsidRPr="00174F05">
              <w:t xml:space="preserve">., </w:t>
            </w:r>
            <w:r w:rsidRPr="00261D54">
              <w:t>2014</w:t>
            </w:r>
            <w:r w:rsidR="00BF1006">
              <w:t>;</w:t>
            </w:r>
            <w:r w:rsidRPr="00261D54">
              <w:t xml:space="preserve"> Colella</w:t>
            </w:r>
            <w:r w:rsidR="00AF0763" w:rsidRPr="00AF0763">
              <w:rPr>
                <w:i/>
              </w:rPr>
              <w:t xml:space="preserve"> et al</w:t>
            </w:r>
            <w:r w:rsidR="00174F05" w:rsidRPr="00174F05">
              <w:t xml:space="preserve">., </w:t>
            </w:r>
            <w:r w:rsidRPr="00261D54">
              <w:t>2015)</w:t>
            </w:r>
          </w:p>
        </w:tc>
      </w:tr>
      <w:tr w:rsidR="001D38F1" w:rsidRPr="00261D54" w14:paraId="100C580F" w14:textId="77777777" w:rsidTr="00B47B2B">
        <w:tc>
          <w:tcPr>
            <w:tcW w:w="786" w:type="pct"/>
            <w:shd w:val="clear" w:color="auto" w:fill="auto"/>
            <w:hideMark/>
          </w:tcPr>
          <w:p w14:paraId="45B113C7" w14:textId="77777777" w:rsidR="001D38F1" w:rsidRPr="00261D54" w:rsidRDefault="001D38F1" w:rsidP="00B47B2B">
            <w:pPr>
              <w:pStyle w:val="TableText"/>
              <w:rPr>
                <w:i/>
                <w:iCs/>
              </w:rPr>
            </w:pPr>
            <w:proofErr w:type="spellStart"/>
            <w:r w:rsidRPr="00261D54">
              <w:rPr>
                <w:i/>
                <w:iCs/>
              </w:rPr>
              <w:t>Angiostrongylus</w:t>
            </w:r>
            <w:proofErr w:type="spellEnd"/>
            <w:r w:rsidRPr="00261D54">
              <w:rPr>
                <w:i/>
                <w:iCs/>
              </w:rPr>
              <w:t> </w:t>
            </w:r>
            <w:proofErr w:type="spellStart"/>
            <w:r w:rsidRPr="00261D54">
              <w:rPr>
                <w:i/>
                <w:iCs/>
              </w:rPr>
              <w:t>mackerrasae</w:t>
            </w:r>
            <w:proofErr w:type="spellEnd"/>
            <w:r w:rsidRPr="00261D54">
              <w:rPr>
                <w:i/>
                <w:iCs/>
              </w:rPr>
              <w:t> </w:t>
            </w:r>
          </w:p>
        </w:tc>
        <w:tc>
          <w:tcPr>
            <w:tcW w:w="1087" w:type="pct"/>
            <w:shd w:val="clear" w:color="auto" w:fill="auto"/>
            <w:hideMark/>
          </w:tcPr>
          <w:p w14:paraId="35508EF0" w14:textId="77777777" w:rsidR="001D38F1" w:rsidRPr="00261D54" w:rsidRDefault="001D38F1" w:rsidP="00B47B2B">
            <w:pPr>
              <w:pStyle w:val="TableText"/>
            </w:pPr>
            <w:r w:rsidRPr="00261D54">
              <w:t>Snail</w:t>
            </w:r>
          </w:p>
          <w:p w14:paraId="7FAF02B0" w14:textId="77777777" w:rsidR="001D38F1" w:rsidRPr="00261D54" w:rsidRDefault="001D38F1" w:rsidP="00B47B2B">
            <w:pPr>
              <w:pStyle w:val="TableText"/>
            </w:pPr>
            <w:proofErr w:type="spellStart"/>
            <w:r w:rsidRPr="00261D54">
              <w:rPr>
                <w:i/>
                <w:iCs/>
              </w:rPr>
              <w:t>Helicarion</w:t>
            </w:r>
            <w:proofErr w:type="spellEnd"/>
            <w:r w:rsidRPr="00261D54">
              <w:t> spp.</w:t>
            </w:r>
          </w:p>
        </w:tc>
        <w:tc>
          <w:tcPr>
            <w:tcW w:w="962" w:type="pct"/>
            <w:shd w:val="clear" w:color="auto" w:fill="auto"/>
            <w:hideMark/>
          </w:tcPr>
          <w:p w14:paraId="78071FFB" w14:textId="77777777" w:rsidR="001D38F1" w:rsidRPr="00261D54" w:rsidRDefault="001D38F1" w:rsidP="00B47B2B">
            <w:pPr>
              <w:pStyle w:val="TableText"/>
            </w:pPr>
            <w:r w:rsidRPr="00261D54">
              <w:t>Slugs</w:t>
            </w:r>
          </w:p>
        </w:tc>
        <w:tc>
          <w:tcPr>
            <w:tcW w:w="658" w:type="pct"/>
            <w:shd w:val="clear" w:color="auto" w:fill="auto"/>
            <w:hideMark/>
          </w:tcPr>
          <w:p w14:paraId="4462DEBD" w14:textId="77777777" w:rsidR="001D38F1" w:rsidRPr="00261D54" w:rsidRDefault="001D38F1" w:rsidP="00B47B2B">
            <w:pPr>
              <w:pStyle w:val="TableText"/>
            </w:pPr>
            <w:r w:rsidRPr="00261D54">
              <w:t>Rodents</w:t>
            </w:r>
          </w:p>
          <w:p w14:paraId="65F297E1" w14:textId="77777777" w:rsidR="001D38F1" w:rsidRPr="00261D54" w:rsidRDefault="001D38F1" w:rsidP="00B47B2B">
            <w:pPr>
              <w:pStyle w:val="TableText"/>
              <w:rPr>
                <w:i/>
                <w:iCs/>
              </w:rPr>
            </w:pPr>
            <w:r w:rsidRPr="00261D54">
              <w:rPr>
                <w:i/>
                <w:iCs/>
              </w:rPr>
              <w:t>Rattus </w:t>
            </w:r>
            <w:proofErr w:type="spellStart"/>
            <w:r w:rsidRPr="00261D54">
              <w:rPr>
                <w:i/>
                <w:iCs/>
              </w:rPr>
              <w:t>fuscipes</w:t>
            </w:r>
            <w:proofErr w:type="spellEnd"/>
          </w:p>
          <w:p w14:paraId="26B97AF7" w14:textId="77777777" w:rsidR="001D38F1" w:rsidRPr="00261D54" w:rsidRDefault="001D38F1" w:rsidP="00B47B2B">
            <w:pPr>
              <w:pStyle w:val="TableText"/>
              <w:rPr>
                <w:i/>
                <w:iCs/>
              </w:rPr>
            </w:pPr>
            <w:proofErr w:type="spellStart"/>
            <w:r w:rsidRPr="00261D54">
              <w:rPr>
                <w:i/>
                <w:iCs/>
              </w:rPr>
              <w:t>Melomys</w:t>
            </w:r>
            <w:proofErr w:type="spellEnd"/>
            <w:r w:rsidRPr="00261D54">
              <w:rPr>
                <w:i/>
                <w:iCs/>
              </w:rPr>
              <w:t> </w:t>
            </w:r>
            <w:proofErr w:type="spellStart"/>
            <w:r w:rsidRPr="00261D54">
              <w:rPr>
                <w:i/>
                <w:iCs/>
              </w:rPr>
              <w:t>cervinipes</w:t>
            </w:r>
            <w:proofErr w:type="spellEnd"/>
          </w:p>
          <w:p w14:paraId="34AF229C" w14:textId="77777777" w:rsidR="001D38F1" w:rsidRPr="00261D54" w:rsidRDefault="001D38F1" w:rsidP="00B47B2B">
            <w:pPr>
              <w:pStyle w:val="TableText"/>
              <w:rPr>
                <w:i/>
                <w:iCs/>
              </w:rPr>
            </w:pPr>
            <w:r w:rsidRPr="00261D54">
              <w:rPr>
                <w:i/>
                <w:iCs/>
              </w:rPr>
              <w:t>R. </w:t>
            </w:r>
            <w:proofErr w:type="spellStart"/>
            <w:r w:rsidRPr="00261D54">
              <w:rPr>
                <w:i/>
                <w:iCs/>
              </w:rPr>
              <w:t>leucopus</w:t>
            </w:r>
            <w:proofErr w:type="spellEnd"/>
          </w:p>
        </w:tc>
        <w:tc>
          <w:tcPr>
            <w:tcW w:w="506" w:type="pct"/>
            <w:shd w:val="clear" w:color="auto" w:fill="auto"/>
            <w:hideMark/>
          </w:tcPr>
          <w:p w14:paraId="3DCF7C16" w14:textId="77777777" w:rsidR="001D38F1" w:rsidRPr="00261D54" w:rsidRDefault="001D38F1" w:rsidP="00B47B2B">
            <w:pPr>
              <w:pStyle w:val="TableText"/>
            </w:pPr>
            <w:r w:rsidRPr="00261D54">
              <w:t xml:space="preserve">Accidental host: </w:t>
            </w:r>
            <w:proofErr w:type="spellStart"/>
            <w:r w:rsidRPr="00261D54">
              <w:rPr>
                <w:i/>
                <w:iCs/>
              </w:rPr>
              <w:t>Pteropus</w:t>
            </w:r>
            <w:proofErr w:type="spellEnd"/>
            <w:r w:rsidRPr="00261D54">
              <w:rPr>
                <w:i/>
                <w:iCs/>
              </w:rPr>
              <w:t> </w:t>
            </w:r>
            <w:proofErr w:type="spellStart"/>
            <w:r w:rsidRPr="00261D54">
              <w:rPr>
                <w:i/>
                <w:iCs/>
              </w:rPr>
              <w:t>alecto</w:t>
            </w:r>
            <w:proofErr w:type="spellEnd"/>
          </w:p>
        </w:tc>
        <w:tc>
          <w:tcPr>
            <w:tcW w:w="382" w:type="pct"/>
            <w:shd w:val="clear" w:color="auto" w:fill="auto"/>
            <w:hideMark/>
          </w:tcPr>
          <w:p w14:paraId="5BD8216C" w14:textId="77777777" w:rsidR="001D38F1" w:rsidRPr="00261D54" w:rsidRDefault="001D38F1" w:rsidP="00B47B2B">
            <w:pPr>
              <w:pStyle w:val="TableText"/>
            </w:pPr>
            <w:r w:rsidRPr="00261D54">
              <w:t>Yes, thought to be endemic to Australia</w:t>
            </w:r>
          </w:p>
        </w:tc>
        <w:tc>
          <w:tcPr>
            <w:tcW w:w="619" w:type="pct"/>
            <w:shd w:val="clear" w:color="auto" w:fill="auto"/>
            <w:hideMark/>
          </w:tcPr>
          <w:p w14:paraId="0D870660" w14:textId="11883CF7" w:rsidR="001D38F1" w:rsidRPr="00261D54" w:rsidRDefault="001D38F1" w:rsidP="00B47B2B">
            <w:pPr>
              <w:pStyle w:val="TableText"/>
            </w:pPr>
            <w:r w:rsidRPr="00261D54">
              <w:t>(</w:t>
            </w:r>
            <w:proofErr w:type="spellStart"/>
            <w:r w:rsidRPr="00261D54">
              <w:t>Prociv</w:t>
            </w:r>
            <w:proofErr w:type="spellEnd"/>
            <w:r w:rsidR="00AF0763" w:rsidRPr="00AF0763">
              <w:rPr>
                <w:i/>
              </w:rPr>
              <w:t xml:space="preserve"> et al</w:t>
            </w:r>
            <w:r w:rsidR="00174F05" w:rsidRPr="00174F05">
              <w:t xml:space="preserve">., </w:t>
            </w:r>
            <w:r w:rsidRPr="00261D54">
              <w:t>2000</w:t>
            </w:r>
            <w:r w:rsidR="00BF1006">
              <w:t>;</w:t>
            </w:r>
            <w:r w:rsidRPr="00261D54">
              <w:t xml:space="preserve"> Mackie</w:t>
            </w:r>
            <w:r w:rsidR="00AF0763" w:rsidRPr="00AF0763">
              <w:rPr>
                <w:i/>
              </w:rPr>
              <w:t xml:space="preserve"> et al</w:t>
            </w:r>
            <w:r w:rsidR="00174F05" w:rsidRPr="00174F05">
              <w:t xml:space="preserve">., </w:t>
            </w:r>
            <w:r w:rsidRPr="00261D54">
              <w:t>2013)</w:t>
            </w:r>
          </w:p>
        </w:tc>
      </w:tr>
      <w:tr w:rsidR="001D38F1" w:rsidRPr="00261D54" w14:paraId="47BD325E" w14:textId="77777777" w:rsidTr="00B47B2B">
        <w:tc>
          <w:tcPr>
            <w:tcW w:w="786" w:type="pct"/>
            <w:shd w:val="clear" w:color="auto" w:fill="auto"/>
            <w:hideMark/>
          </w:tcPr>
          <w:p w14:paraId="449B005B" w14:textId="77777777" w:rsidR="001D38F1" w:rsidRPr="00261D54" w:rsidRDefault="001D38F1" w:rsidP="00B47B2B">
            <w:pPr>
              <w:pStyle w:val="TableText"/>
              <w:rPr>
                <w:i/>
                <w:iCs/>
              </w:rPr>
            </w:pPr>
            <w:proofErr w:type="spellStart"/>
            <w:r w:rsidRPr="00261D54">
              <w:rPr>
                <w:i/>
                <w:iCs/>
              </w:rPr>
              <w:t>Angiostrongylus</w:t>
            </w:r>
            <w:proofErr w:type="spellEnd"/>
            <w:r w:rsidRPr="00261D54">
              <w:rPr>
                <w:i/>
                <w:iCs/>
              </w:rPr>
              <w:t> </w:t>
            </w:r>
            <w:proofErr w:type="spellStart"/>
            <w:r w:rsidRPr="00261D54">
              <w:rPr>
                <w:i/>
                <w:iCs/>
              </w:rPr>
              <w:t>chabaudi</w:t>
            </w:r>
            <w:proofErr w:type="spellEnd"/>
          </w:p>
        </w:tc>
        <w:tc>
          <w:tcPr>
            <w:tcW w:w="1087" w:type="pct"/>
            <w:shd w:val="clear" w:color="auto" w:fill="auto"/>
            <w:hideMark/>
          </w:tcPr>
          <w:p w14:paraId="096972C9" w14:textId="77777777" w:rsidR="001D38F1" w:rsidRPr="00261D54" w:rsidRDefault="001D38F1" w:rsidP="00B47B2B">
            <w:pPr>
              <w:pStyle w:val="TableText"/>
            </w:pPr>
            <w:r w:rsidRPr="00261D54">
              <w:t>Snail</w:t>
            </w:r>
          </w:p>
          <w:p w14:paraId="21559439" w14:textId="1274BD2C" w:rsidR="001D38F1" w:rsidRPr="00261D54" w:rsidRDefault="006F743C" w:rsidP="00B47B2B">
            <w:pPr>
              <w:pStyle w:val="TableText"/>
              <w:rPr>
                <w:i/>
                <w:iCs/>
              </w:rPr>
            </w:pPr>
            <w:r w:rsidRPr="006F743C">
              <w:rPr>
                <w:i/>
                <w:iCs/>
              </w:rPr>
              <w:t>C. aspersum</w:t>
            </w:r>
          </w:p>
        </w:tc>
        <w:tc>
          <w:tcPr>
            <w:tcW w:w="962" w:type="pct"/>
            <w:shd w:val="clear" w:color="auto" w:fill="auto"/>
            <w:hideMark/>
          </w:tcPr>
          <w:p w14:paraId="6B2410B7" w14:textId="467D652F" w:rsidR="001D38F1" w:rsidRPr="00261D54" w:rsidRDefault="00475638" w:rsidP="00B47B2B">
            <w:pPr>
              <w:pStyle w:val="TableText"/>
            </w:pPr>
            <w:r>
              <w:t>-</w:t>
            </w:r>
          </w:p>
        </w:tc>
        <w:tc>
          <w:tcPr>
            <w:tcW w:w="658" w:type="pct"/>
            <w:shd w:val="clear" w:color="auto" w:fill="auto"/>
            <w:hideMark/>
          </w:tcPr>
          <w:p w14:paraId="61A23DA8" w14:textId="77777777" w:rsidR="001D38F1" w:rsidRPr="00261D54" w:rsidRDefault="001D38F1" w:rsidP="00B47B2B">
            <w:pPr>
              <w:pStyle w:val="TableText"/>
            </w:pPr>
            <w:r w:rsidRPr="00261D54">
              <w:t>Felines</w:t>
            </w:r>
          </w:p>
        </w:tc>
        <w:tc>
          <w:tcPr>
            <w:tcW w:w="506" w:type="pct"/>
            <w:shd w:val="clear" w:color="auto" w:fill="auto"/>
            <w:hideMark/>
          </w:tcPr>
          <w:p w14:paraId="28243591" w14:textId="64B84CD1" w:rsidR="001D38F1" w:rsidRPr="00261D54" w:rsidRDefault="00475638" w:rsidP="00B47B2B">
            <w:pPr>
              <w:pStyle w:val="TableText"/>
            </w:pPr>
            <w:r>
              <w:t>-</w:t>
            </w:r>
          </w:p>
        </w:tc>
        <w:tc>
          <w:tcPr>
            <w:tcW w:w="382" w:type="pct"/>
            <w:shd w:val="clear" w:color="auto" w:fill="auto"/>
            <w:hideMark/>
          </w:tcPr>
          <w:p w14:paraId="1027C5DC" w14:textId="77777777" w:rsidR="001D38F1" w:rsidRPr="00261D54" w:rsidRDefault="001D38F1" w:rsidP="00B47B2B">
            <w:pPr>
              <w:pStyle w:val="TableText"/>
            </w:pPr>
            <w:r w:rsidRPr="00261D54">
              <w:t>No</w:t>
            </w:r>
          </w:p>
        </w:tc>
        <w:tc>
          <w:tcPr>
            <w:tcW w:w="619" w:type="pct"/>
            <w:shd w:val="clear" w:color="auto" w:fill="auto"/>
            <w:hideMark/>
          </w:tcPr>
          <w:p w14:paraId="60DE35A7" w14:textId="78CB02D9" w:rsidR="001D38F1" w:rsidRPr="00261D54" w:rsidRDefault="001D38F1" w:rsidP="00B47B2B">
            <w:pPr>
              <w:pStyle w:val="TableText"/>
            </w:pPr>
            <w:r w:rsidRPr="00261D54">
              <w:t>(Colella</w:t>
            </w:r>
            <w:r w:rsidR="00AF0763" w:rsidRPr="00AF0763">
              <w:rPr>
                <w:i/>
              </w:rPr>
              <w:t xml:space="preserve"> et al</w:t>
            </w:r>
            <w:r w:rsidR="00174F05" w:rsidRPr="00174F05">
              <w:t xml:space="preserve">., </w:t>
            </w:r>
            <w:r w:rsidRPr="00261D54">
              <w:t>2015</w:t>
            </w:r>
            <w:r w:rsidR="00BF1006">
              <w:t>;</w:t>
            </w:r>
            <w:r w:rsidRPr="00261D54">
              <w:t xml:space="preserve"> Colella</w:t>
            </w:r>
            <w:r w:rsidR="00AF0763" w:rsidRPr="00AF0763">
              <w:rPr>
                <w:i/>
              </w:rPr>
              <w:t xml:space="preserve"> et al</w:t>
            </w:r>
            <w:r w:rsidR="00174F05" w:rsidRPr="00174F05">
              <w:t xml:space="preserve">., </w:t>
            </w:r>
            <w:r w:rsidRPr="00261D54">
              <w:t>2017)</w:t>
            </w:r>
          </w:p>
        </w:tc>
      </w:tr>
    </w:tbl>
    <w:p w14:paraId="40420CCD" w14:textId="77777777" w:rsidR="001D38F1" w:rsidRPr="00261D54" w:rsidRDefault="001D38F1" w:rsidP="001D38F1">
      <w:pPr>
        <w:rPr>
          <w:lang w:eastAsia="en-AU"/>
        </w:rPr>
        <w:sectPr w:rsidR="001D38F1" w:rsidRPr="00261D54" w:rsidSect="001D38F1">
          <w:pgSz w:w="16838" w:h="11906" w:orient="landscape"/>
          <w:pgMar w:top="1418" w:right="1418" w:bottom="1418" w:left="1418" w:header="567" w:footer="283" w:gutter="0"/>
          <w:cols w:space="708"/>
          <w:docGrid w:linePitch="360"/>
        </w:sectPr>
      </w:pPr>
    </w:p>
    <w:p w14:paraId="40F1E758" w14:textId="2F007703" w:rsidR="001D38F1" w:rsidRPr="00261D54" w:rsidRDefault="001D38F1" w:rsidP="001D38F1">
      <w:pPr>
        <w:rPr>
          <w:rFonts w:ascii="Calibri" w:hAnsi="Calibri"/>
          <w:b/>
        </w:rPr>
      </w:pPr>
      <w:r w:rsidRPr="00261D54">
        <w:rPr>
          <w:lang w:eastAsia="en-AU"/>
        </w:rPr>
        <w:lastRenderedPageBreak/>
        <w:t xml:space="preserve">The main definitive hosts are rodents for </w:t>
      </w:r>
      <w:r w:rsidRPr="00261D54">
        <w:rPr>
          <w:i/>
          <w:iCs/>
          <w:lang w:eastAsia="en-AU"/>
        </w:rPr>
        <w:t>A. </w:t>
      </w:r>
      <w:proofErr w:type="spellStart"/>
      <w:r w:rsidRPr="00261D54">
        <w:rPr>
          <w:i/>
          <w:iCs/>
          <w:lang w:eastAsia="en-AU"/>
        </w:rPr>
        <w:t>cantonensis</w:t>
      </w:r>
      <w:proofErr w:type="spellEnd"/>
      <w:r w:rsidRPr="00261D54">
        <w:rPr>
          <w:lang w:eastAsia="en-AU"/>
        </w:rPr>
        <w:t xml:space="preserve"> and </w:t>
      </w:r>
      <w:r w:rsidRPr="00261D54">
        <w:rPr>
          <w:i/>
          <w:iCs/>
          <w:lang w:eastAsia="en-AU"/>
        </w:rPr>
        <w:t>A. </w:t>
      </w:r>
      <w:proofErr w:type="spellStart"/>
      <w:r w:rsidRPr="00261D54">
        <w:rPr>
          <w:i/>
          <w:iCs/>
          <w:lang w:eastAsia="en-AU"/>
        </w:rPr>
        <w:t>mackerrasae</w:t>
      </w:r>
      <w:proofErr w:type="spellEnd"/>
      <w:r w:rsidRPr="00261D54">
        <w:rPr>
          <w:lang w:eastAsia="en-AU"/>
        </w:rPr>
        <w:t xml:space="preserve">, are felines for </w:t>
      </w:r>
      <w:r w:rsidRPr="00261D54">
        <w:rPr>
          <w:i/>
          <w:iCs/>
          <w:lang w:eastAsia="en-AU"/>
        </w:rPr>
        <w:t>A. </w:t>
      </w:r>
      <w:proofErr w:type="spellStart"/>
      <w:r w:rsidRPr="00261D54">
        <w:rPr>
          <w:i/>
          <w:iCs/>
          <w:lang w:eastAsia="en-AU"/>
        </w:rPr>
        <w:t>abstrusus</w:t>
      </w:r>
      <w:proofErr w:type="spellEnd"/>
      <w:r w:rsidRPr="00261D54">
        <w:rPr>
          <w:lang w:eastAsia="en-AU"/>
        </w:rPr>
        <w:t xml:space="preserve"> and </w:t>
      </w:r>
      <w:r w:rsidRPr="00261D54">
        <w:rPr>
          <w:i/>
          <w:iCs/>
          <w:lang w:eastAsia="en-AU"/>
        </w:rPr>
        <w:t>A. </w:t>
      </w:r>
      <w:proofErr w:type="spellStart"/>
      <w:r w:rsidRPr="00261D54">
        <w:rPr>
          <w:i/>
          <w:iCs/>
          <w:lang w:eastAsia="en-AU"/>
        </w:rPr>
        <w:t>chabaudi</w:t>
      </w:r>
      <w:proofErr w:type="spellEnd"/>
      <w:r w:rsidRPr="00261D54">
        <w:rPr>
          <w:lang w:eastAsia="en-AU"/>
        </w:rPr>
        <w:t xml:space="preserve">, and canines for </w:t>
      </w:r>
      <w:r w:rsidRPr="00261D54">
        <w:rPr>
          <w:i/>
          <w:iCs/>
          <w:lang w:eastAsia="en-AU"/>
        </w:rPr>
        <w:t>A. vasorum</w:t>
      </w:r>
      <w:r w:rsidRPr="00261D54">
        <w:rPr>
          <w:lang w:eastAsia="en-AU"/>
        </w:rPr>
        <w:t xml:space="preserve">. A wide variety of species can act as paratenic hosts, which are optional hosts that have eaten infected snails. Paratenic hosts include terrestrial crabs, freshwater shrimp, frogs, fish and seas snakes. Their importance as a source of infection is not well understood </w:t>
      </w:r>
      <w:r w:rsidRPr="00261D54">
        <w:rPr>
          <w:lang w:eastAsia="en-AU"/>
        </w:rPr>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rPr>
          <w:lang w:eastAsia="en-AU"/>
        </w:rPr>
        <w:instrText xml:space="preserve"> ADDIN EN.CITE </w:instrText>
      </w:r>
      <w:r w:rsidRPr="00261D54">
        <w:rPr>
          <w:lang w:eastAsia="en-AU"/>
        </w:rPr>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lang w:eastAsia="en-AU"/>
        </w:rPr>
        <w:t>(Prociv</w:t>
      </w:r>
      <w:r w:rsidR="00AF0763" w:rsidRPr="00AF0763">
        <w:rPr>
          <w:i/>
          <w:lang w:eastAsia="en-AU"/>
        </w:rPr>
        <w:t xml:space="preserve"> et al</w:t>
      </w:r>
      <w:r w:rsidR="00174F05" w:rsidRPr="00174F05">
        <w:rPr>
          <w:lang w:eastAsia="en-AU"/>
        </w:rPr>
        <w:t xml:space="preserve">., </w:t>
      </w:r>
      <w:r w:rsidRPr="00261D54">
        <w:rPr>
          <w:lang w:eastAsia="en-AU"/>
        </w:rPr>
        <w:t>2000)</w:t>
      </w:r>
      <w:r w:rsidRPr="00261D54">
        <w:rPr>
          <w:lang w:eastAsia="en-AU"/>
        </w:rPr>
        <w:fldChar w:fldCharType="end"/>
      </w:r>
      <w:r w:rsidRPr="00261D54">
        <w:rPr>
          <w:lang w:eastAsia="en-AU"/>
        </w:rPr>
        <w:t>.</w:t>
      </w:r>
    </w:p>
    <w:p w14:paraId="1B44F0C4" w14:textId="21622DCD" w:rsidR="001D38F1" w:rsidRPr="00261D54" w:rsidRDefault="001D38F1" w:rsidP="001D38F1">
      <w:pPr>
        <w:rPr>
          <w:lang w:eastAsia="en-AU"/>
        </w:rPr>
      </w:pPr>
      <w:r w:rsidRPr="00261D54">
        <w:rPr>
          <w:lang w:eastAsia="en-AU"/>
        </w:rPr>
        <w:t xml:space="preserve">The importation of infected snails such as </w:t>
      </w:r>
      <w:r w:rsidRPr="00261D54">
        <w:rPr>
          <w:i/>
          <w:iCs/>
          <w:lang w:eastAsia="en-AU"/>
        </w:rPr>
        <w:t>Achatina </w:t>
      </w:r>
      <w:proofErr w:type="spellStart"/>
      <w:r w:rsidRPr="00261D54">
        <w:rPr>
          <w:i/>
          <w:iCs/>
          <w:lang w:eastAsia="en-AU"/>
        </w:rPr>
        <w:t>fulica</w:t>
      </w:r>
      <w:proofErr w:type="spellEnd"/>
      <w:r w:rsidRPr="00261D54">
        <w:rPr>
          <w:lang w:eastAsia="en-AU"/>
        </w:rPr>
        <w:t xml:space="preserve"> into areas previously considered infection-free is thought to have facilitated the spread of the parasite (particularly </w:t>
      </w:r>
      <w:r w:rsidRPr="00261D54">
        <w:rPr>
          <w:i/>
          <w:iCs/>
          <w:lang w:eastAsia="en-AU"/>
        </w:rPr>
        <w:t>A. </w:t>
      </w:r>
      <w:proofErr w:type="spellStart"/>
      <w:r w:rsidRPr="00261D54">
        <w:rPr>
          <w:i/>
          <w:iCs/>
          <w:lang w:eastAsia="en-AU"/>
        </w:rPr>
        <w:t>cantonensis</w:t>
      </w:r>
      <w:proofErr w:type="spellEnd"/>
      <w:r w:rsidRPr="00261D54">
        <w:rPr>
          <w:lang w:eastAsia="en-AU"/>
        </w:rPr>
        <w:t xml:space="preserve">) and thus plays an important role in the epidemiology of the disease </w:t>
      </w:r>
      <w:r w:rsidRPr="00261D54">
        <w:rPr>
          <w:lang w:eastAsia="en-AU"/>
        </w:rPr>
        <w:fldChar w:fldCharType="begin"/>
      </w:r>
      <w:r w:rsidRPr="00261D54">
        <w:rPr>
          <w:lang w:eastAsia="en-AU"/>
        </w:rPr>
        <w:instrText xml:space="preserve"> ADDIN EN.CITE &lt;EndNote&gt;&lt;Cite&gt;&lt;Author&gt;Colella&lt;/Author&gt;&lt;Year&gt;2015&lt;/Year&gt;&lt;RecNum&gt;74&lt;/RecNum&gt;&lt;DisplayText&gt;(Colella et al., 2015)&lt;/DisplayText&gt;&lt;record&gt;&lt;rec-number&gt;74&lt;/rec-number&gt;&lt;foreign-keys&gt;&lt;key app="EN" db-id="rrwaerrrmwz007e0sr8vzwfj29zxe9tfwr9r" timestamp="1627276251"&gt;74&lt;/key&gt;&lt;/foreign-keys&gt;&lt;ref-type name="Journal Article"&gt;17&lt;/ref-type&gt;&lt;contributors&gt;&lt;authors&gt;&lt;author&gt;Colella, V.&lt;/author&gt;&lt;author&gt;Giannelli, A.&lt;/author&gt;&lt;author&gt;Brianti, E.&lt;/author&gt;&lt;author&gt;Ramos, R. A. N.&lt;/author&gt;&lt;author&gt;Cantacessi, C.&lt;/author&gt;&lt;author&gt;Dantas-Torres, F.&lt;/author&gt;&lt;author&gt;Otranto, D.&lt;/author&gt;&lt;/authors&gt;&lt;/contributors&gt;&lt;auth-address&gt;Univ Bari, Dept Vet Med, I-70010 Bari, Italy&amp;#xD;Univ Messina, Dept Vet Sci, I-98122 Messina, Italy&amp;#xD;Univ Cambridge, Dept Vet Med, Cambridge CB3 0ES, England&amp;#xD;Fundacao Oswaldo Cruz, Dept Immunol, Aggeu Magalhaes Res Ctr, BR-50670420 Recife, PE, Brazil&lt;/auth-address&gt;&lt;titles&gt;&lt;title&gt;Feline lungworms unlock a novel mode of parasite transmission&lt;/title&gt;&lt;secondary-title&gt;Scientific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Rep-Uk&lt;/abbr-1&gt;&lt;/alt-periodical&gt;&lt;volume&gt;5&lt;/volume&gt;&lt;keywords&gt;&lt;keyword&gt;angiostrongylus-cantonensis&lt;/keyword&gt;&lt;keyword&gt;eosinophilic meningitis&lt;/keyword&gt;&lt;keyword&gt;helminth-parasites&lt;/keyword&gt;&lt;keyword&gt;infection&lt;/keyword&gt;&lt;keyword&gt;emergence&lt;/keyword&gt;&lt;/keywords&gt;&lt;dates&gt;&lt;year&gt;2015&lt;/year&gt;&lt;pub-dates&gt;&lt;date&gt;Aug 14&lt;/date&gt;&lt;/pub-dates&gt;&lt;/dates&gt;&lt;isbn&gt;2045-2322&lt;/isbn&gt;&lt;accession-num&gt;WOS:000359489400001&lt;/accession-num&gt;&lt;urls&gt;&lt;related-urls&gt;&lt;url&gt;&amp;lt;Go to ISI&amp;gt;://WOS:000359489400001&lt;/url&gt;&lt;/related-urls&gt;&lt;/urls&gt;&lt;electronic-resource-num&gt;ARTN 13105&amp;#xD;10.1038/srep13105&lt;/electronic-resource-num&gt;&lt;language&gt;English&lt;/language&gt;&lt;/record&gt;&lt;/Cite&gt;&lt;/EndNote&gt;</w:instrText>
      </w:r>
      <w:r w:rsidRPr="00261D54">
        <w:rPr>
          <w:lang w:eastAsia="en-AU"/>
        </w:rPr>
        <w:fldChar w:fldCharType="separate"/>
      </w:r>
      <w:r w:rsidRPr="00261D54">
        <w:rPr>
          <w:lang w:eastAsia="en-AU"/>
        </w:rPr>
        <w:t>(Colella</w:t>
      </w:r>
      <w:r w:rsidR="00AF0763" w:rsidRPr="00AF0763">
        <w:rPr>
          <w:i/>
          <w:lang w:eastAsia="en-AU"/>
        </w:rPr>
        <w:t xml:space="preserve"> et al</w:t>
      </w:r>
      <w:r w:rsidR="00174F05" w:rsidRPr="00174F05">
        <w:rPr>
          <w:lang w:eastAsia="en-AU"/>
        </w:rPr>
        <w:t xml:space="preserve">., </w:t>
      </w:r>
      <w:r w:rsidRPr="00261D54">
        <w:rPr>
          <w:lang w:eastAsia="en-AU"/>
        </w:rPr>
        <w:t>2015)</w:t>
      </w:r>
      <w:r w:rsidRPr="00261D54">
        <w:rPr>
          <w:lang w:eastAsia="en-AU"/>
        </w:rPr>
        <w:fldChar w:fldCharType="end"/>
      </w:r>
      <w:r w:rsidRPr="00261D54">
        <w:rPr>
          <w:lang w:eastAsia="en-AU"/>
        </w:rPr>
        <w:t xml:space="preserve">. </w:t>
      </w:r>
      <w:r w:rsidRPr="00261D54">
        <w:rPr>
          <w:i/>
          <w:iCs/>
          <w:lang w:eastAsia="en-AU"/>
        </w:rPr>
        <w:t>Achatina (</w:t>
      </w:r>
      <w:proofErr w:type="spellStart"/>
      <w:r w:rsidRPr="00261D54">
        <w:rPr>
          <w:i/>
          <w:iCs/>
          <w:lang w:eastAsia="en-AU"/>
        </w:rPr>
        <w:t>Lissachatina</w:t>
      </w:r>
      <w:proofErr w:type="spellEnd"/>
      <w:r w:rsidRPr="00261D54">
        <w:rPr>
          <w:i/>
          <w:iCs/>
          <w:lang w:eastAsia="en-AU"/>
        </w:rPr>
        <w:t>) </w:t>
      </w:r>
      <w:proofErr w:type="spellStart"/>
      <w:r w:rsidRPr="00261D54">
        <w:rPr>
          <w:i/>
          <w:iCs/>
          <w:lang w:eastAsia="en-AU"/>
        </w:rPr>
        <w:t>fulica</w:t>
      </w:r>
      <w:proofErr w:type="spellEnd"/>
      <w:r w:rsidRPr="00261D54">
        <w:rPr>
          <w:lang w:eastAsia="en-AU"/>
        </w:rPr>
        <w:t xml:space="preserve"> was introduced in Brazil in the 1980s for commercial purposes (escargot farming) and is now </w:t>
      </w:r>
      <w:proofErr w:type="gramStart"/>
      <w:r w:rsidRPr="00261D54">
        <w:rPr>
          <w:lang w:eastAsia="en-AU"/>
        </w:rPr>
        <w:t>widespread, and</w:t>
      </w:r>
      <w:proofErr w:type="gramEnd"/>
      <w:r w:rsidRPr="00261D54">
        <w:rPr>
          <w:lang w:eastAsia="en-AU"/>
        </w:rPr>
        <w:t xml:space="preserve"> has become a pest of public health and veterinary importance </w:t>
      </w:r>
      <w:r w:rsidRPr="00261D54">
        <w:rPr>
          <w:lang w:eastAsia="en-AU"/>
        </w:rPr>
        <w:fldChar w:fldCharType="begin">
          <w:fldData xml:space="preserve">PEVuZE5vdGU+PENpdGU+PEF1dGhvcj5UaGllbmdvPC9BdXRob3I+PFllYXI+MjAwODwvWWVhcj48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</w:fldData>
        </w:fldChar>
      </w:r>
      <w:r w:rsidRPr="00261D54">
        <w:rPr>
          <w:lang w:eastAsia="en-AU"/>
        </w:rPr>
        <w:instrText xml:space="preserve"> ADDIN EN.CITE </w:instrText>
      </w:r>
      <w:r w:rsidRPr="00261D54">
        <w:rPr>
          <w:lang w:eastAsia="en-AU"/>
        </w:rPr>
        <w:fldChar w:fldCharType="begin">
          <w:fldData xml:space="preserve">PEVuZE5vdGU+PENpdGU+PEF1dGhvcj5UaGllbmdvPC9BdXRob3I+PFllYXI+MjAwODwvWWVhcj48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lang w:eastAsia="en-AU"/>
        </w:rPr>
        <w:t>(Thiengo</w:t>
      </w:r>
      <w:r w:rsidR="00AF0763" w:rsidRPr="00AF0763">
        <w:rPr>
          <w:i/>
          <w:lang w:eastAsia="en-AU"/>
        </w:rPr>
        <w:t xml:space="preserve"> et al</w:t>
      </w:r>
      <w:r w:rsidR="00174F05" w:rsidRPr="00174F05">
        <w:rPr>
          <w:lang w:eastAsia="en-AU"/>
        </w:rPr>
        <w:t xml:space="preserve">., </w:t>
      </w:r>
      <w:r w:rsidRPr="00261D54">
        <w:rPr>
          <w:lang w:eastAsia="en-AU"/>
        </w:rPr>
        <w:t>2008)</w:t>
      </w:r>
      <w:r w:rsidRPr="00261D54">
        <w:rPr>
          <w:lang w:eastAsia="en-AU"/>
        </w:rPr>
        <w:fldChar w:fldCharType="end"/>
      </w:r>
      <w:r w:rsidRPr="00261D54">
        <w:rPr>
          <w:lang w:eastAsia="en-AU"/>
        </w:rPr>
        <w:t xml:space="preserve">. </w:t>
      </w:r>
      <w:proofErr w:type="spellStart"/>
      <w:r w:rsidRPr="00261D54">
        <w:rPr>
          <w:i/>
          <w:iCs/>
          <w:lang w:eastAsia="en-AU"/>
        </w:rPr>
        <w:t>Pomacea</w:t>
      </w:r>
      <w:proofErr w:type="spellEnd"/>
      <w:r w:rsidRPr="00261D54">
        <w:rPr>
          <w:i/>
          <w:iCs/>
          <w:lang w:eastAsia="en-AU"/>
        </w:rPr>
        <w:t> </w:t>
      </w:r>
      <w:proofErr w:type="spellStart"/>
      <w:r w:rsidRPr="00261D54">
        <w:rPr>
          <w:i/>
          <w:iCs/>
          <w:lang w:eastAsia="en-AU"/>
        </w:rPr>
        <w:t>canaliculata</w:t>
      </w:r>
      <w:proofErr w:type="spellEnd"/>
      <w:r w:rsidRPr="00261D54">
        <w:rPr>
          <w:lang w:eastAsia="en-AU"/>
        </w:rPr>
        <w:t xml:space="preserve"> was introduced into Taiwan from Argentina for use in commercial snail farms and ended up spreading throughout eastern Asia </w:t>
      </w:r>
      <w:r w:rsidRPr="00261D54">
        <w:rPr>
          <w:lang w:eastAsia="en-AU"/>
        </w:rPr>
        <w:fldChar w:fldCharType="begin"/>
      </w:r>
      <w:r w:rsidRPr="00261D54">
        <w:rPr>
          <w:lang w:eastAsia="en-AU"/>
        </w:rPr>
        <w:instrText xml:space="preserve"> ADDIN EN.CITE &lt;EndNote&gt;&lt;Cite&gt;&lt;Author&gt;Lv&lt;/Author&gt;&lt;Year&gt;2011&lt;/Year&gt;&lt;RecNum&gt;1514&lt;/RecNum&gt;&lt;DisplayText&gt;(Lv et al., 2011)&lt;/DisplayText&gt;&lt;record&gt;&lt;rec-number&gt;1514&lt;/rec-number&gt;&lt;foreign-keys&gt;&lt;key app="EN" db-id="rrwaerrrmwz007e0sr8vzwfj29zxe9tfwr9r" timestamp="1652664215"&gt;1514&lt;/key&gt;&lt;/foreign-keys&gt;&lt;ref-type name="Journal Article"&gt;17&lt;/ref-type&gt;&lt;contributors&gt;&lt;authors&gt;&lt;author&gt;Lv, Shan&lt;/author&gt;&lt;author&gt;Zhang, Y. I.&lt;/author&gt;&lt;author&gt;Steinmann, Peter&lt;/author&gt;&lt;author&gt;Yang, Guo-Jing&lt;/author&gt;&lt;author&gt;Yang, K. U. N.&lt;/author&gt;&lt;author&gt;Zhou, Xiao-Nong&lt;/author&gt;&lt;author&gt;Utzinger, JÜRg&lt;/author&gt;&lt;/authors&gt;&lt;/contributors&gt;&lt;titles&gt;&lt;title&gt;The emergence of angiostrongyliasis in the People’s Republic of China: the interplay between invasive snails, climate change and transmission dynamics&lt;/title&gt;&lt;secondary-title&gt;Freshwater Biology&lt;/secondary-title&gt;&lt;/titles&gt;&lt;periodical&gt;&lt;full-title&gt;Freshwater Biology&lt;/full-title&gt;&lt;/periodical&gt;&lt;pages&gt;717-734&lt;/pages&gt;&lt;volume&gt;56&lt;/volume&gt;&lt;number&gt;4&lt;/number&gt;&lt;section&gt;717&lt;/section&gt;&lt;dates&gt;&lt;year&gt;2011&lt;/year&gt;&lt;/dates&gt;&lt;isbn&gt;00465070&lt;/isbn&gt;&lt;urls&gt;&lt;/urls&gt;&lt;electronic-resource-num&gt;10.1111/j.1365-2427.2011.02579.x&lt;/electronic-resource-num&gt;&lt;/record&gt;&lt;/Cite&gt;&lt;/EndNote&gt;</w:instrText>
      </w:r>
      <w:r w:rsidRPr="00261D54">
        <w:rPr>
          <w:lang w:eastAsia="en-AU"/>
        </w:rPr>
        <w:fldChar w:fldCharType="separate"/>
      </w:r>
      <w:r w:rsidRPr="00261D54">
        <w:rPr>
          <w:lang w:eastAsia="en-AU"/>
        </w:rPr>
        <w:t>(Lv</w:t>
      </w:r>
      <w:r w:rsidR="00AF0763" w:rsidRPr="00AF0763">
        <w:rPr>
          <w:i/>
          <w:lang w:eastAsia="en-AU"/>
        </w:rPr>
        <w:t xml:space="preserve"> et al</w:t>
      </w:r>
      <w:r w:rsidR="00174F05" w:rsidRPr="00174F05">
        <w:rPr>
          <w:lang w:eastAsia="en-AU"/>
        </w:rPr>
        <w:t xml:space="preserve">., </w:t>
      </w:r>
      <w:r w:rsidRPr="00261D54">
        <w:rPr>
          <w:lang w:eastAsia="en-AU"/>
        </w:rPr>
        <w:t>2011)</w:t>
      </w:r>
      <w:r w:rsidRPr="00261D54">
        <w:rPr>
          <w:lang w:eastAsia="en-AU"/>
        </w:rPr>
        <w:fldChar w:fldCharType="end"/>
      </w:r>
      <w:r w:rsidRPr="00261D54">
        <w:rPr>
          <w:lang w:eastAsia="en-AU"/>
        </w:rPr>
        <w:t xml:space="preserve">. Two species, </w:t>
      </w:r>
      <w:r w:rsidRPr="00261D54">
        <w:rPr>
          <w:i/>
          <w:iCs/>
          <w:lang w:eastAsia="en-AU"/>
        </w:rPr>
        <w:t>Achatina </w:t>
      </w:r>
      <w:proofErr w:type="spellStart"/>
      <w:r w:rsidRPr="00261D54">
        <w:rPr>
          <w:i/>
          <w:iCs/>
          <w:lang w:eastAsia="en-AU"/>
        </w:rPr>
        <w:t>fulica</w:t>
      </w:r>
      <w:proofErr w:type="spellEnd"/>
      <w:r w:rsidRPr="00261D54">
        <w:rPr>
          <w:lang w:eastAsia="en-AU"/>
        </w:rPr>
        <w:t xml:space="preserve"> and </w:t>
      </w:r>
      <w:r w:rsidRPr="00261D54">
        <w:rPr>
          <w:i/>
          <w:iCs/>
          <w:lang w:eastAsia="en-AU"/>
        </w:rPr>
        <w:t>P. canaliculate,</w:t>
      </w:r>
      <w:r w:rsidRPr="00261D54">
        <w:rPr>
          <w:lang w:eastAsia="en-AU"/>
        </w:rPr>
        <w:t xml:space="preserve"> are thought to be closely associated with </w:t>
      </w:r>
      <w:proofErr w:type="spellStart"/>
      <w:r w:rsidRPr="00261D54">
        <w:rPr>
          <w:lang w:eastAsia="en-AU"/>
        </w:rPr>
        <w:t>angiostrongyl</w:t>
      </w:r>
      <w:r w:rsidR="00767281">
        <w:rPr>
          <w:lang w:eastAsia="en-AU"/>
        </w:rPr>
        <w:t>osis</w:t>
      </w:r>
      <w:proofErr w:type="spellEnd"/>
      <w:r w:rsidRPr="00261D54">
        <w:rPr>
          <w:lang w:eastAsia="en-AU"/>
        </w:rPr>
        <w:t xml:space="preserve"> in China. These were first imported into mainland China in 1931 and 1981 </w:t>
      </w:r>
      <w:proofErr w:type="gramStart"/>
      <w:r w:rsidRPr="00261D54">
        <w:rPr>
          <w:lang w:eastAsia="en-AU"/>
        </w:rPr>
        <w:t>respectively, and</w:t>
      </w:r>
      <w:proofErr w:type="gramEnd"/>
      <w:r w:rsidRPr="00261D54">
        <w:rPr>
          <w:lang w:eastAsia="en-AU"/>
        </w:rPr>
        <w:t xml:space="preserve"> have rapidly extended their geographic ranges. They are now listed as invasive species in China </w:t>
      </w:r>
      <w:r w:rsidRPr="00261D54">
        <w:rPr>
          <w:lang w:eastAsia="en-AU"/>
        </w:rPr>
        <w:fldChar w:fldCharType="begin"/>
      </w:r>
      <w:r w:rsidRPr="00261D54">
        <w:rPr>
          <w:lang w:eastAsia="en-AU"/>
        </w:rPr>
        <w:instrText xml:space="preserve"> ADDIN EN.CITE &lt;EndNote&gt;&lt;Cite&gt;&lt;Author&gt;Lv&lt;/Author&gt;&lt;Year&gt;2009&lt;/Year&gt;&lt;RecNum&gt;1513&lt;/RecNum&gt;&lt;DisplayText&gt;(Lv et al., 2009)&lt;/DisplayText&gt;&lt;record&gt;&lt;rec-number&gt;1513&lt;/rec-number&gt;&lt;foreign-keys&gt;&lt;key app="EN" db-id="rrwaerrrmwz007e0sr8vzwfj29zxe9tfwr9r" timestamp="1652664213"&gt;1513&lt;/key&gt;&lt;/foreign-keys&gt;&lt;ref-type name="Journal Article"&gt;17&lt;/ref-type&gt;&lt;contributors&gt;&lt;authors&gt;&lt;author&gt;Lv, S.&lt;/author&gt;&lt;author&gt;Zhang, Y.&lt;/author&gt;&lt;author&gt;Liu, H. X.&lt;/author&gt;&lt;author&gt;Hu, L.&lt;/author&gt;&lt;author&gt;Yang, K.&lt;/author&gt;&lt;author&gt;Steinmann, P.&lt;/author&gt;&lt;author&gt;Chen, Z.&lt;/author&gt;&lt;author&gt;Wang, L. Y.&lt;/author&gt;&lt;author&gt;Utzinger, J.&lt;/author&gt;&lt;author&gt;Zhou, X. N.&lt;/author&gt;&lt;/authors&gt;&lt;/contributors&gt;&lt;auth-address&gt;National Institute of Parasitic Diseases, Chinese Center for Disease Control and Prevention, Shanghai, People&amp;apos;s Republic of China.&lt;/auth-address&gt;&lt;titles&gt;&lt;title&gt;Invasive snails and an emerging infectious disease: results from the first national survey on Angiostrongylus cantonensis in China&lt;/title&gt;&lt;secondary-title&gt;PLoS Negl Trop Dis&lt;/secondary-title&gt;&lt;/titles&gt;&lt;periodical&gt;&lt;full-title&gt;PLoS Negl Trop Dis&lt;/full-title&gt;&lt;/periodical&gt;&lt;pages&gt;e368&lt;/pages&gt;&lt;volume&gt;3&lt;/volume&gt;&lt;number&gt;2&lt;/number&gt;&lt;edition&gt;20090203&lt;/edition&gt;&lt;keywords&gt;&lt;keyword&gt;Angiostrongylus cantonensis/*physiology&lt;/keyword&gt;&lt;keyword&gt;Animals&lt;/keyword&gt;&lt;keyword&gt;China/epidemiology&lt;/keyword&gt;&lt;keyword&gt;Data Collection&lt;/keyword&gt;&lt;keyword&gt;Geography&lt;/keyword&gt;&lt;keyword&gt;Humans&lt;/keyword&gt;&lt;keyword&gt;Snails/*parasitology&lt;/keyword&gt;&lt;keyword&gt;Strongylida Infections/*epidemiology/*transmission&lt;/keyword&gt;&lt;/keywords&gt;&lt;dates&gt;&lt;year&gt;2009&lt;/year&gt;&lt;/dates&gt;&lt;isbn&gt;1935-2735 (Electronic)&amp;#xD;1935-2727 (Linking)&lt;/isbn&gt;&lt;accession-num&gt;19190771&lt;/accession-num&gt;&lt;urls&gt;&lt;related-urls&gt;&lt;url&gt;https://www.ncbi.nlm.nih.gov/pubmed/19190771&lt;/url&gt;&lt;/related-urls&gt;&lt;/urls&gt;&lt;custom2&gt;PMC2631131&lt;/custom2&gt;&lt;electronic-resource-num&gt;10.1371/journal.pntd.0000368&lt;/electronic-resource-num&gt;&lt;remote-database-name&gt;Medline&lt;/remote-database-name&gt;&lt;remote-database-provider&gt;NLM&lt;/remote-database-provider&gt;&lt;/record&gt;&lt;/Cite&gt;&lt;/EndNote&gt;</w:instrText>
      </w:r>
      <w:r w:rsidRPr="00261D54">
        <w:rPr>
          <w:lang w:eastAsia="en-AU"/>
        </w:rPr>
        <w:fldChar w:fldCharType="separate"/>
      </w:r>
      <w:r w:rsidRPr="00261D54">
        <w:rPr>
          <w:lang w:eastAsia="en-AU"/>
        </w:rPr>
        <w:t>(Lv</w:t>
      </w:r>
      <w:r w:rsidR="00AF0763" w:rsidRPr="00AF0763">
        <w:rPr>
          <w:i/>
          <w:lang w:eastAsia="en-AU"/>
        </w:rPr>
        <w:t xml:space="preserve"> et al</w:t>
      </w:r>
      <w:r w:rsidR="00174F05" w:rsidRPr="00174F05">
        <w:rPr>
          <w:lang w:eastAsia="en-AU"/>
        </w:rPr>
        <w:t xml:space="preserve">., </w:t>
      </w:r>
      <w:r w:rsidRPr="00261D54">
        <w:rPr>
          <w:lang w:eastAsia="en-AU"/>
        </w:rPr>
        <w:t>2009)</w:t>
      </w:r>
      <w:r w:rsidRPr="00261D54">
        <w:rPr>
          <w:lang w:eastAsia="en-AU"/>
        </w:rPr>
        <w:fldChar w:fldCharType="end"/>
      </w:r>
      <w:r w:rsidRPr="00261D54">
        <w:rPr>
          <w:lang w:eastAsia="en-AU"/>
        </w:rPr>
        <w:t xml:space="preserve">. The snail </w:t>
      </w:r>
      <w:r w:rsidRPr="00261D54">
        <w:rPr>
          <w:i/>
          <w:iCs/>
          <w:lang w:eastAsia="en-AU"/>
        </w:rPr>
        <w:t>P. </w:t>
      </w:r>
      <w:proofErr w:type="spellStart"/>
      <w:r w:rsidRPr="00261D54">
        <w:rPr>
          <w:i/>
          <w:iCs/>
          <w:lang w:eastAsia="en-AU"/>
        </w:rPr>
        <w:t>canaliculata</w:t>
      </w:r>
      <w:proofErr w:type="spellEnd"/>
      <w:r w:rsidRPr="00261D54">
        <w:rPr>
          <w:lang w:eastAsia="en-AU"/>
        </w:rPr>
        <w:t xml:space="preserve"> was introduced into China in 1981 and has become the key intermediate host for </w:t>
      </w:r>
      <w:r w:rsidRPr="00261D54">
        <w:rPr>
          <w:i/>
          <w:iCs/>
          <w:lang w:eastAsia="en-AU"/>
        </w:rPr>
        <w:t>A. </w:t>
      </w:r>
      <w:proofErr w:type="spellStart"/>
      <w:r w:rsidRPr="00261D54">
        <w:rPr>
          <w:i/>
          <w:iCs/>
          <w:lang w:eastAsia="en-AU"/>
        </w:rPr>
        <w:t>cantonensis</w:t>
      </w:r>
      <w:proofErr w:type="spellEnd"/>
      <w:r w:rsidRPr="00261D54">
        <w:rPr>
          <w:lang w:eastAsia="en-AU"/>
        </w:rPr>
        <w:t xml:space="preserve"> in China </w:t>
      </w:r>
      <w:r w:rsidRPr="00261D54">
        <w:rPr>
          <w:lang w:eastAsia="en-AU"/>
        </w:rPr>
        <w:fldChar w:fldCharType="begin"/>
      </w:r>
      <w:r w:rsidRPr="00261D54">
        <w:rPr>
          <w:lang w:eastAsia="en-AU"/>
        </w:rPr>
        <w:instrText xml:space="preserve"> ADDIN EN.CITE &lt;EndNote&gt;&lt;Cite&gt;&lt;Author&gt;Lv&lt;/Author&gt;&lt;Year&gt;2011&lt;/Year&gt;&lt;RecNum&gt;1514&lt;/RecNum&gt;&lt;DisplayText&gt;(Lv et al., 2011)&lt;/DisplayText&gt;&lt;record&gt;&lt;rec-number&gt;1514&lt;/rec-number&gt;&lt;foreign-keys&gt;&lt;key app="EN" db-id="rrwaerrrmwz007e0sr8vzwfj29zxe9tfwr9r" timestamp="1652664215"&gt;1514&lt;/key&gt;&lt;/foreign-keys&gt;&lt;ref-type name="Journal Article"&gt;17&lt;/ref-type&gt;&lt;contributors&gt;&lt;authors&gt;&lt;author&gt;Lv, Shan&lt;/author&gt;&lt;author&gt;Zhang, Y. I.&lt;/author&gt;&lt;author&gt;Steinmann, Peter&lt;/author&gt;&lt;author&gt;Yang, Guo-Jing&lt;/author&gt;&lt;author&gt;Yang, K. U. N.&lt;/author&gt;&lt;author&gt;Zhou, Xiao-Nong&lt;/author&gt;&lt;author&gt;Utzinger, JÜRg&lt;/author&gt;&lt;/authors&gt;&lt;/contributors&gt;&lt;titles&gt;&lt;title&gt;The emergence of angiostrongyliasis in the People’s Republic of China: the interplay between invasive snails, climate change and transmission dynamics&lt;/title&gt;&lt;secondary-title&gt;Freshwater Biology&lt;/secondary-title&gt;&lt;/titles&gt;&lt;periodical&gt;&lt;full-title&gt;Freshwater Biology&lt;/full-title&gt;&lt;/periodical&gt;&lt;pages&gt;717-734&lt;/pages&gt;&lt;volume&gt;56&lt;/volume&gt;&lt;number&gt;4&lt;/number&gt;&lt;section&gt;717&lt;/section&gt;&lt;dates&gt;&lt;year&gt;2011&lt;/year&gt;&lt;/dates&gt;&lt;isbn&gt;00465070&lt;/isbn&gt;&lt;urls&gt;&lt;/urls&gt;&lt;electronic-resource-num&gt;10.1111/j.1365-2427.2011.02579.x&lt;/electronic-resource-num&gt;&lt;/record&gt;&lt;/Cite&gt;&lt;/EndNote&gt;</w:instrText>
      </w:r>
      <w:r w:rsidRPr="00261D54">
        <w:rPr>
          <w:lang w:eastAsia="en-AU"/>
        </w:rPr>
        <w:fldChar w:fldCharType="separate"/>
      </w:r>
      <w:r w:rsidRPr="00261D54">
        <w:rPr>
          <w:lang w:eastAsia="en-AU"/>
        </w:rPr>
        <w:t>(</w:t>
      </w:r>
      <w:proofErr w:type="spellStart"/>
      <w:r w:rsidRPr="00261D54">
        <w:rPr>
          <w:lang w:eastAsia="en-AU"/>
        </w:rPr>
        <w:t>Lv</w:t>
      </w:r>
      <w:proofErr w:type="spellEnd"/>
      <w:r w:rsidR="00AF0763" w:rsidRPr="00AF0763">
        <w:rPr>
          <w:i/>
          <w:lang w:eastAsia="en-AU"/>
        </w:rPr>
        <w:t xml:space="preserve"> et al</w:t>
      </w:r>
      <w:r w:rsidR="00174F05" w:rsidRPr="00174F05">
        <w:rPr>
          <w:lang w:eastAsia="en-AU"/>
        </w:rPr>
        <w:t xml:space="preserve">., </w:t>
      </w:r>
      <w:r w:rsidRPr="00261D54">
        <w:rPr>
          <w:lang w:eastAsia="en-AU"/>
        </w:rPr>
        <w:t>2011)</w:t>
      </w:r>
      <w:r w:rsidRPr="00261D54">
        <w:rPr>
          <w:lang w:eastAsia="en-AU"/>
        </w:rPr>
        <w:fldChar w:fldCharType="end"/>
      </w:r>
      <w:r w:rsidRPr="00261D54">
        <w:rPr>
          <w:lang w:eastAsia="en-AU"/>
        </w:rPr>
        <w:t>.</w:t>
      </w:r>
    </w:p>
    <w:p w14:paraId="3ED541DB" w14:textId="5EA492F3" w:rsidR="001D38F1" w:rsidRPr="00261D54" w:rsidRDefault="001D38F1" w:rsidP="001D38F1">
      <w:pPr>
        <w:rPr>
          <w:lang w:eastAsia="en-AU"/>
        </w:rPr>
      </w:pPr>
      <w:r w:rsidRPr="00261D54">
        <w:rPr>
          <w:lang w:eastAsia="en-AU"/>
        </w:rPr>
        <w:t xml:space="preserve">Global warming, changes in phenology of mollusc intermediate hosts and movements of wild reservoirs have been implicated in spreading mollusc-borne parasites, including </w:t>
      </w:r>
      <w:r w:rsidRPr="00261D54">
        <w:rPr>
          <w:i/>
          <w:iCs/>
          <w:lang w:eastAsia="en-AU"/>
        </w:rPr>
        <w:t>A. vasorum</w:t>
      </w:r>
      <w:r w:rsidRPr="00261D54">
        <w:rPr>
          <w:lang w:eastAsia="en-AU"/>
        </w:rPr>
        <w:t xml:space="preserve"> </w:t>
      </w:r>
      <w:r w:rsidRPr="00261D54">
        <w:rPr>
          <w:lang w:eastAsia="en-AU"/>
        </w:rPr>
        <w:fldChar w:fldCharType="begin"/>
      </w:r>
      <w:r w:rsidRPr="00261D54">
        <w:rPr>
          <w:lang w:eastAsia="en-AU"/>
        </w:rPr>
        <w:instrText xml:space="preserve"> ADDIN EN.CITE &lt;EndNote&gt;&lt;Cite&gt;&lt;Author&gt;Di Cesare&lt;/Author&gt;&lt;Year&gt;2015&lt;/Year&gt;&lt;RecNum&gt;389&lt;/RecNum&gt;&lt;DisplayText&gt;(Di Cesare et al., 2015)&lt;/DisplayText&gt;&lt;record&gt;&lt;rec-number&gt;389&lt;/rec-number&gt;&lt;foreign-keys&gt;&lt;key app="EN" db-id="rrwaerrrmwz007e0sr8vzwfj29zxe9tfwr9r" timestamp="1627277568"&gt;389&lt;/key&gt;&lt;/foreign-keys&gt;&lt;ref-type name="Journal Article"&gt;17&lt;/ref-type&gt;&lt;contributors&gt;&lt;authors&gt;&lt;author&gt;Di Cesare, A.&lt;/author&gt;&lt;author&gt;Crisi, P. E.&lt;/author&gt;&lt;author&gt;Bartolini, R.&lt;/author&gt;&lt;author&gt;Iorio, R.&lt;/author&gt;&lt;author&gt;Talone, T.&lt;/author&gt;&lt;author&gt;Filippi, L.&lt;/author&gt;&lt;author&gt;Traversa, D.&lt;/author&gt;&lt;/authors&gt;&lt;/contributors&gt;&lt;auth-address&gt;Univ Teramo, Fac Vet Med, I-64100 Teramo, Italy&lt;/auth-address&gt;&lt;titles&gt;&lt;title&gt;Larval development of Angiostrongylus vasorum in the land snail Helix aspersa&lt;/title&gt;&lt;secondary-title&gt;Parasitology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Res&lt;/abbr-1&gt;&lt;/alt-periodical&gt;&lt;pages&gt;3649-3655&lt;/pages&gt;&lt;volume&gt;114&lt;/volume&gt;&lt;number&gt;10&lt;/number&gt;&lt;keywords&gt;&lt;keyword&gt;angiostrongylus vasorum&lt;/keyword&gt;&lt;keyword&gt;helix aspersa&lt;/keyword&gt;&lt;keyword&gt;larval development&lt;/keyword&gt;&lt;keyword&gt;intermediate host&lt;/keyword&gt;&lt;keyword&gt;canine angiostrongylosis&lt;/keyword&gt;&lt;keyword&gt;aelurostrongylus-abstrusus&lt;/keyword&gt;&lt;keyword&gt;parasitic nematodes&lt;/keyword&gt;&lt;keyword&gt;french heartworm&lt;/keyword&gt;&lt;keyword&gt;stage larvae&lt;/keyword&gt;&lt;keyword&gt;baillet 1866&lt;/keyword&gt;&lt;keyword&gt;infection&lt;/keyword&gt;&lt;keyword&gt;dogs&lt;/keyword&gt;&lt;keyword&gt;lungworm&lt;/keyword&gt;&lt;keyword&gt;diagnosis&lt;/keyword&gt;&lt;/keywords&gt;&lt;dates&gt;&lt;year&gt;2015&lt;/year&gt;&lt;pub-dates&gt;&lt;date&gt;Oct&lt;/date&gt;&lt;/pub-dates&gt;&lt;/dates&gt;&lt;isbn&gt;0932-0113&lt;/isbn&gt;&lt;accession-num&gt;WOS:000360860900010&lt;/accession-num&gt;&lt;urls&gt;&lt;related-urls&gt;&lt;url&gt;&amp;lt;Go to ISI&amp;gt;://WOS:000360860900010&lt;/url&gt;&lt;/related-urls&gt;&lt;/urls&gt;&lt;electronic-resource-num&gt;10.1007/s00436-015-4592-y&lt;/electronic-resource-num&gt;&lt;language&gt;English&lt;/language&gt;&lt;/record&gt;&lt;/Cite&gt;&lt;/EndNote&gt;</w:instrText>
      </w:r>
      <w:r w:rsidRPr="00261D54">
        <w:rPr>
          <w:lang w:eastAsia="en-AU"/>
        </w:rPr>
        <w:fldChar w:fldCharType="separate"/>
      </w:r>
      <w:r w:rsidRPr="00261D54">
        <w:rPr>
          <w:lang w:eastAsia="en-AU"/>
        </w:rPr>
        <w:t>(Di Cesare</w:t>
      </w:r>
      <w:r w:rsidR="00AF0763" w:rsidRPr="00AF0763">
        <w:rPr>
          <w:i/>
          <w:lang w:eastAsia="en-AU"/>
        </w:rPr>
        <w:t xml:space="preserve"> et al</w:t>
      </w:r>
      <w:r w:rsidR="00174F05" w:rsidRPr="00174F05">
        <w:rPr>
          <w:lang w:eastAsia="en-AU"/>
        </w:rPr>
        <w:t xml:space="preserve">., </w:t>
      </w:r>
      <w:r w:rsidRPr="00261D54">
        <w:rPr>
          <w:lang w:eastAsia="en-AU"/>
        </w:rPr>
        <w:t>2015)</w:t>
      </w:r>
      <w:r w:rsidRPr="00261D54">
        <w:rPr>
          <w:lang w:eastAsia="en-AU"/>
        </w:rPr>
        <w:fldChar w:fldCharType="end"/>
      </w:r>
      <w:r w:rsidRPr="00261D54">
        <w:rPr>
          <w:lang w:eastAsia="en-AU"/>
        </w:rPr>
        <w:t xml:space="preserve">. </w:t>
      </w:r>
      <w:r w:rsidR="006F743C" w:rsidRPr="006F743C">
        <w:rPr>
          <w:i/>
          <w:iCs/>
          <w:lang w:eastAsia="en-AU"/>
        </w:rPr>
        <w:t>C.</w:t>
      </w:r>
      <w:r w:rsidR="00861861">
        <w:rPr>
          <w:i/>
          <w:iCs/>
          <w:lang w:eastAsia="en-AU"/>
        </w:rPr>
        <w:t> </w:t>
      </w:r>
      <w:r w:rsidR="006F743C" w:rsidRPr="006F743C">
        <w:rPr>
          <w:i/>
          <w:iCs/>
          <w:lang w:eastAsia="en-AU"/>
        </w:rPr>
        <w:t>aspersum</w:t>
      </w:r>
      <w:r w:rsidRPr="00261D54">
        <w:rPr>
          <w:lang w:eastAsia="en-AU"/>
        </w:rPr>
        <w:t xml:space="preserve"> is endemic in most regions of the world and is thought to be increasing the range of any parasites that it is harbouring </w:t>
      </w:r>
      <w:r w:rsidRPr="00261D54">
        <w:rPr>
          <w:lang w:eastAsia="en-AU"/>
        </w:rPr>
        <w:fldChar w:fldCharType="begin"/>
      </w:r>
      <w:r w:rsidRPr="00261D54">
        <w:rPr>
          <w:lang w:eastAsia="en-AU"/>
        </w:rPr>
        <w:instrText xml:space="preserve"> ADDIN EN.CITE &lt;EndNote&gt;&lt;Cite&gt;&lt;Author&gt;Di Cesare&lt;/Author&gt;&lt;Year&gt;2015&lt;/Year&gt;&lt;RecNum&gt;389&lt;/RecNum&gt;&lt;DisplayText&gt;(Di Cesare et al., 2015)&lt;/DisplayText&gt;&lt;record&gt;&lt;rec-number&gt;389&lt;/rec-number&gt;&lt;foreign-keys&gt;&lt;key app="EN" db-id="rrwaerrrmwz007e0sr8vzwfj29zxe9tfwr9r" timestamp="1627277568"&gt;389&lt;/key&gt;&lt;/foreign-keys&gt;&lt;ref-type name="Journal Article"&gt;17&lt;/ref-type&gt;&lt;contributors&gt;&lt;authors&gt;&lt;author&gt;Di Cesare, A.&lt;/author&gt;&lt;author&gt;Crisi, P. E.&lt;/author&gt;&lt;author&gt;Bartolini, R.&lt;/author&gt;&lt;author&gt;Iorio, R.&lt;/author&gt;&lt;author&gt;Talone, T.&lt;/author&gt;&lt;author&gt;Filippi, L.&lt;/author&gt;&lt;author&gt;Traversa, D.&lt;/author&gt;&lt;/authors&gt;&lt;/contributors&gt;&lt;auth-address&gt;Univ Teramo, Fac Vet Med, I-64100 Teramo, Italy&lt;/auth-address&gt;&lt;titles&gt;&lt;title&gt;Larval development of Angiostrongylus vasorum in the land snail Helix aspersa&lt;/title&gt;&lt;secondary-title&gt;Parasitology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Res&lt;/abbr-1&gt;&lt;/alt-periodical&gt;&lt;pages&gt;3649-3655&lt;/pages&gt;&lt;volume&gt;114&lt;/volume&gt;&lt;number&gt;10&lt;/number&gt;&lt;keywords&gt;&lt;keyword&gt;angiostrongylus vasorum&lt;/keyword&gt;&lt;keyword&gt;helix aspersa&lt;/keyword&gt;&lt;keyword&gt;larval development&lt;/keyword&gt;&lt;keyword&gt;intermediate host&lt;/keyword&gt;&lt;keyword&gt;canine angiostrongylosis&lt;/keyword&gt;&lt;keyword&gt;aelurostrongylus-abstrusus&lt;/keyword&gt;&lt;keyword&gt;parasitic nematodes&lt;/keyword&gt;&lt;keyword&gt;french heartworm&lt;/keyword&gt;&lt;keyword&gt;stage larvae&lt;/keyword&gt;&lt;keyword&gt;baillet 1866&lt;/keyword&gt;&lt;keyword&gt;infection&lt;/keyword&gt;&lt;keyword&gt;dogs&lt;/keyword&gt;&lt;keyword&gt;lungworm&lt;/keyword&gt;&lt;keyword&gt;diagnosis&lt;/keyword&gt;&lt;/keywords&gt;&lt;dates&gt;&lt;year&gt;2015&lt;/year&gt;&lt;pub-dates&gt;&lt;date&gt;Oct&lt;/date&gt;&lt;/pub-dates&gt;&lt;/dates&gt;&lt;isbn&gt;0932-0113&lt;/isbn&gt;&lt;accession-num&gt;WOS:000360860900010&lt;/accession-num&gt;&lt;urls&gt;&lt;related-urls&gt;&lt;url&gt;&amp;lt;Go to ISI&amp;gt;://WOS:000360860900010&lt;/url&gt;&lt;/related-urls&gt;&lt;/urls&gt;&lt;electronic-resource-num&gt;10.1007/s00436-015-4592-y&lt;/electronic-resource-num&gt;&lt;language&gt;English&lt;/language&gt;&lt;/record&gt;&lt;/Cite&gt;&lt;/EndNote&gt;</w:instrText>
      </w:r>
      <w:r w:rsidRPr="00261D54">
        <w:rPr>
          <w:lang w:eastAsia="en-AU"/>
        </w:rPr>
        <w:fldChar w:fldCharType="separate"/>
      </w:r>
      <w:r w:rsidRPr="00261D54">
        <w:rPr>
          <w:lang w:eastAsia="en-AU"/>
        </w:rPr>
        <w:t>(Di Cesare</w:t>
      </w:r>
      <w:r w:rsidR="00AF0763" w:rsidRPr="00AF0763">
        <w:rPr>
          <w:i/>
          <w:lang w:eastAsia="en-AU"/>
        </w:rPr>
        <w:t xml:space="preserve"> et al</w:t>
      </w:r>
      <w:r w:rsidR="00174F05" w:rsidRPr="00174F05">
        <w:rPr>
          <w:lang w:eastAsia="en-AU"/>
        </w:rPr>
        <w:t xml:space="preserve">., </w:t>
      </w:r>
      <w:r w:rsidRPr="00261D54">
        <w:rPr>
          <w:lang w:eastAsia="en-AU"/>
        </w:rPr>
        <w:t>2015)</w:t>
      </w:r>
      <w:r w:rsidRPr="00261D54">
        <w:rPr>
          <w:lang w:eastAsia="en-AU"/>
        </w:rPr>
        <w:fldChar w:fldCharType="end"/>
      </w:r>
      <w:r w:rsidRPr="00261D54">
        <w:rPr>
          <w:lang w:eastAsia="en-AU"/>
        </w:rPr>
        <w:t>.</w:t>
      </w:r>
    </w:p>
    <w:p w14:paraId="4E178883" w14:textId="6EA62858" w:rsidR="00A243CC" w:rsidRDefault="00A919E5" w:rsidP="005923D2">
      <w:pPr>
        <w:pStyle w:val="Heading5"/>
        <w:rPr>
          <w:bCs/>
        </w:rPr>
      </w:pPr>
      <w:r w:rsidRPr="00261D54">
        <w:t>Diagnosis</w:t>
      </w:r>
    </w:p>
    <w:p w14:paraId="064BD0B3" w14:textId="16929E21" w:rsidR="001D38F1" w:rsidRPr="00261D54" w:rsidRDefault="00A243CC" w:rsidP="001D38F1">
      <w:pPr>
        <w:rPr>
          <w:rFonts w:ascii="Segoe UI" w:hAnsi="Segoe UI" w:cs="Segoe UI"/>
          <w:sz w:val="18"/>
          <w:szCs w:val="18"/>
          <w:lang w:eastAsia="en-AU"/>
        </w:rPr>
      </w:pPr>
      <w:r>
        <w:rPr>
          <w:bCs/>
        </w:rPr>
        <w:t>T</w:t>
      </w:r>
      <w:r w:rsidR="000C3909" w:rsidRPr="00261D54">
        <w:rPr>
          <w:bCs/>
        </w:rPr>
        <w:t>he d</w:t>
      </w:r>
      <w:r w:rsidR="001D38F1" w:rsidRPr="00261D54">
        <w:rPr>
          <w:lang w:eastAsia="en-AU"/>
        </w:rPr>
        <w:t xml:space="preserve">iagnosis of </w:t>
      </w:r>
      <w:proofErr w:type="spellStart"/>
      <w:r w:rsidR="001D38F1" w:rsidRPr="00261D54">
        <w:rPr>
          <w:i/>
          <w:iCs/>
          <w:lang w:eastAsia="en-AU"/>
        </w:rPr>
        <w:t>Angiostrongylus</w:t>
      </w:r>
      <w:proofErr w:type="spellEnd"/>
      <w:r w:rsidR="001D38F1" w:rsidRPr="00261D54">
        <w:rPr>
          <w:i/>
          <w:iCs/>
          <w:lang w:eastAsia="en-AU"/>
        </w:rPr>
        <w:t> </w:t>
      </w:r>
      <w:r w:rsidR="001D38F1" w:rsidRPr="00261D54">
        <w:rPr>
          <w:lang w:eastAsia="en-AU"/>
        </w:rPr>
        <w:t xml:space="preserve">spp. in a snail occurs post-mortem. The shell is removed, and body minced before being digested in a solution of hydrochloric acid and pepsin. This digestive fluid is then filtered and spun in a centrifuge. Larvae can be counted and examined for identifying characteristics under a light microscope </w:t>
      </w:r>
      <w:r w:rsidR="001D38F1" w:rsidRPr="00261D54">
        <w:rPr>
          <w:lang w:eastAsia="en-AU"/>
        </w:rPr>
        <w:fldChar w:fldCharType="begin">
          <w:fldData xml:space="preserve">PEVuZE5vdGU+PENpdGU+PEF1dGhvcj5EaSBDZXNhcmU8L0F1dGhvcj48WWVhcj4yMDEzPC9ZZWFy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PEVuZE5vdGU+PENpdGU+PEF1dGhvcj5EaSBDZXNhcmU8L0F1dGhvcj48WWVhcj4yMDEzPC9ZZWFy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(Di Cesare</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2013</w:t>
      </w:r>
      <w:r w:rsidR="00BF1006">
        <w:rPr>
          <w:noProof/>
          <w:lang w:eastAsia="en-AU"/>
        </w:rPr>
        <w:t>;</w:t>
      </w:r>
      <w:r w:rsidR="001D38F1" w:rsidRPr="00261D54">
        <w:rPr>
          <w:noProof/>
          <w:lang w:eastAsia="en-AU"/>
        </w:rPr>
        <w:t xml:space="preserve"> Cardillo</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2018</w:t>
      </w:r>
      <w:r w:rsidR="00BF1006">
        <w:rPr>
          <w:noProof/>
          <w:lang w:eastAsia="en-AU"/>
        </w:rPr>
        <w:t>;</w:t>
      </w:r>
      <w:r w:rsidR="001D38F1" w:rsidRPr="00261D54">
        <w:rPr>
          <w:noProof/>
          <w:lang w:eastAsia="en-AU"/>
        </w:rPr>
        <w:t xml:space="preserve"> Giannelli</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2014)</w:t>
      </w:r>
      <w:r w:rsidR="001D38F1" w:rsidRPr="00261D54">
        <w:rPr>
          <w:lang w:eastAsia="en-AU"/>
        </w:rPr>
        <w:fldChar w:fldCharType="end"/>
      </w:r>
      <w:r w:rsidR="001D38F1" w:rsidRPr="00261D54">
        <w:rPr>
          <w:lang w:eastAsia="en-AU"/>
        </w:rPr>
        <w:t xml:space="preserve">. The larvae can also have their DNA sequenced using PCR to provide a definitive identification </w:t>
      </w:r>
      <w:r w:rsidR="001D38F1" w:rsidRPr="00261D54">
        <w:rPr>
          <w:lang w:eastAsia="en-AU"/>
        </w:rPr>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(Giannelli</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2014</w:t>
      </w:r>
      <w:r w:rsidR="00FF0E85">
        <w:rPr>
          <w:noProof/>
          <w:lang w:eastAsia="en-AU"/>
        </w:rPr>
        <w:t>;</w:t>
      </w:r>
      <w:r w:rsidR="001D38F1" w:rsidRPr="00261D54">
        <w:rPr>
          <w:lang w:eastAsia="en-AU"/>
        </w:rPr>
        <w:fldChar w:fldCharType="end"/>
      </w:r>
      <w:r w:rsidR="00E62809">
        <w:rPr>
          <w:lang w:eastAsia="en-AU"/>
        </w:rPr>
        <w:t xml:space="preserve"> </w:t>
      </w:r>
      <w:r w:rsidR="001D38F1"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Colella</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2017)</w:t>
      </w:r>
      <w:r w:rsidR="001D38F1" w:rsidRPr="00261D54">
        <w:rPr>
          <w:lang w:eastAsia="en-AU"/>
        </w:rPr>
        <w:fldChar w:fldCharType="end"/>
      </w:r>
      <w:r w:rsidR="001D38F1" w:rsidRPr="00261D54">
        <w:rPr>
          <w:lang w:eastAsia="en-AU"/>
        </w:rPr>
        <w:t>.</w:t>
      </w:r>
    </w:p>
    <w:p w14:paraId="6D7644C8" w14:textId="3A836401" w:rsidR="00811219" w:rsidRDefault="000C3909" w:rsidP="005923D2">
      <w:pPr>
        <w:pStyle w:val="Heading5"/>
        <w:rPr>
          <w:bCs/>
        </w:rPr>
      </w:pPr>
      <w:r w:rsidRPr="00261D54">
        <w:t>Treatment</w:t>
      </w:r>
    </w:p>
    <w:p w14:paraId="6E1A7FB1" w14:textId="2277EAC5" w:rsidR="001D38F1" w:rsidRPr="00261D54" w:rsidRDefault="001D38F1" w:rsidP="001D38F1">
      <w:pPr>
        <w:rPr>
          <w:lang w:eastAsia="en-AU"/>
        </w:rPr>
      </w:pPr>
      <w:r w:rsidRPr="00261D54">
        <w:rPr>
          <w:rFonts w:eastAsia="Times New Roman" w:cs="Calibri"/>
          <w:lang w:eastAsia="en-AU"/>
        </w:rPr>
        <w:t xml:space="preserve">No treatment options for snails were found. Various treatments are available for humans </w:t>
      </w:r>
      <w:r w:rsidRPr="00261D54">
        <w:rPr>
          <w:lang w:eastAsia="en-AU"/>
        </w:rPr>
        <w:t>(</w:t>
      </w:r>
      <w:r w:rsidRPr="00261D54">
        <w:rPr>
          <w:lang w:eastAsia="en-AU"/>
        </w:rPr>
        <w:fldChar w:fldCharType="begin">
          <w:fldData xml:space="preserve">PEVuZE5vdGU+PENpdGU+PEF1dGhvcj5FdmFucy1HaWxiZXJ0PC9BdXRob3I+PFllYXI+MjAxNDwv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</w:fldData>
        </w:fldChar>
      </w:r>
      <w:r w:rsidRPr="00261D54">
        <w:rPr>
          <w:lang w:eastAsia="en-AU"/>
        </w:rPr>
        <w:instrText xml:space="preserve"> ADDIN EN.CITE </w:instrText>
      </w:r>
      <w:r w:rsidRPr="00261D54">
        <w:rPr>
          <w:lang w:eastAsia="en-AU"/>
        </w:rPr>
        <w:fldChar w:fldCharType="begin">
          <w:fldData xml:space="preserve">PEVuZE5vdGU+PENpdGU+PEF1dGhvcj5FdmFucy1HaWxiZXJ0PC9BdXRob3I+PFllYXI+MjAxNDwv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Evans-Gilbert</w:t>
      </w:r>
      <w:r w:rsidR="00AF0763" w:rsidRPr="00AF0763">
        <w:rPr>
          <w:i/>
          <w:noProof/>
          <w:lang w:eastAsia="en-AU"/>
        </w:rPr>
        <w:t xml:space="preserve"> et al</w:t>
      </w:r>
      <w:r w:rsidR="00174F05" w:rsidRPr="00174F05">
        <w:rPr>
          <w:noProof/>
          <w:lang w:eastAsia="en-AU"/>
        </w:rPr>
        <w:t xml:space="preserve">., </w:t>
      </w:r>
      <w:r w:rsidRPr="00261D54">
        <w:rPr>
          <w:noProof/>
          <w:lang w:eastAsia="en-AU"/>
        </w:rPr>
        <w:t>2014</w:t>
      </w:r>
      <w:r w:rsidR="00811219">
        <w:rPr>
          <w:noProof/>
          <w:lang w:eastAsia="en-AU"/>
        </w:rPr>
        <w:t>;</w:t>
      </w:r>
      <w:r w:rsidRPr="00261D54">
        <w:rPr>
          <w:noProof/>
          <w:lang w:eastAsia="en-AU"/>
        </w:rPr>
        <w:t xml:space="preserve"> Senanayake</w:t>
      </w:r>
      <w:r w:rsidR="00AF0763" w:rsidRPr="00AF0763">
        <w:rPr>
          <w:i/>
          <w:noProof/>
          <w:lang w:eastAsia="en-AU"/>
        </w:rPr>
        <w:t xml:space="preserve"> et al</w:t>
      </w:r>
      <w:r w:rsidR="00174F05" w:rsidRPr="00174F05">
        <w:rPr>
          <w:noProof/>
          <w:lang w:eastAsia="en-AU"/>
        </w:rPr>
        <w:t xml:space="preserve">., </w:t>
      </w:r>
      <w:r w:rsidRPr="00261D54">
        <w:rPr>
          <w:noProof/>
          <w:lang w:eastAsia="en-AU"/>
        </w:rPr>
        <w:t>2003)</w:t>
      </w:r>
      <w:r w:rsidRPr="00261D54">
        <w:rPr>
          <w:lang w:eastAsia="en-AU"/>
        </w:rPr>
        <w:fldChar w:fldCharType="end"/>
      </w:r>
      <w:r w:rsidRPr="00261D54">
        <w:rPr>
          <w:lang w:eastAsia="en-AU"/>
        </w:rPr>
        <w:t xml:space="preserve">. Sporadic cases of </w:t>
      </w:r>
      <w:r w:rsidRPr="00261D54">
        <w:rPr>
          <w:i/>
          <w:iCs/>
          <w:lang w:eastAsia="en-AU"/>
        </w:rPr>
        <w:t>A. </w:t>
      </w:r>
      <w:proofErr w:type="spellStart"/>
      <w:r w:rsidRPr="00261D54">
        <w:rPr>
          <w:i/>
          <w:iCs/>
          <w:lang w:eastAsia="en-AU"/>
        </w:rPr>
        <w:t>cantonensis</w:t>
      </w:r>
      <w:proofErr w:type="spellEnd"/>
      <w:r w:rsidRPr="00261D54">
        <w:rPr>
          <w:lang w:eastAsia="en-AU"/>
        </w:rPr>
        <w:t xml:space="preserve"> in Australia occur and medical treatment may not prevent morbidity or death.</w:t>
      </w:r>
    </w:p>
    <w:p w14:paraId="09A19820" w14:textId="6BD394AA" w:rsidR="001D38F1" w:rsidRPr="00261D54" w:rsidRDefault="001D38F1" w:rsidP="001D38F1">
      <w:r w:rsidRPr="00261D54">
        <w:t>Prevention in dogs and cats includes avoiding ingestion of infected intermediate hosts (</w:t>
      </w:r>
      <w:r w:rsidR="00F70E19">
        <w:t>e.g</w:t>
      </w:r>
      <w:r w:rsidRPr="00261D54">
        <w:t xml:space="preserve">. snails, slugs, molluscs), and the use of routine prophylactic anthelmintics. The monthly use of </w:t>
      </w:r>
      <w:proofErr w:type="spellStart"/>
      <w:r w:rsidRPr="00261D54">
        <w:t>spinosad</w:t>
      </w:r>
      <w:proofErr w:type="spellEnd"/>
      <w:r w:rsidRPr="00261D54">
        <w:t xml:space="preserve">/milbemycin oxime, imidacloprid 10%/moxidectin 2.5% has been shown to effectively eliminate larvae thereby preventing clinical </w:t>
      </w:r>
      <w:proofErr w:type="spellStart"/>
      <w:r w:rsidRPr="00261D54">
        <w:t>angiostrongyl</w:t>
      </w:r>
      <w:r w:rsidR="00767281">
        <w:t>osis</w:t>
      </w:r>
      <w:proofErr w:type="spellEnd"/>
      <w:r w:rsidRPr="00261D54">
        <w:t>.</w:t>
      </w:r>
    </w:p>
    <w:p w14:paraId="1755A99E" w14:textId="604C2C3A" w:rsidR="001D38F1" w:rsidRPr="00261D54" w:rsidRDefault="001D38F1" w:rsidP="001D38F1">
      <w:r w:rsidRPr="00261D54">
        <w:rPr>
          <w:lang w:eastAsia="en-AU"/>
        </w:rPr>
        <w:t>In infected definitive felid hosts, several drugs are available to eliminate parasites. Fenbendazole (20</w:t>
      </w:r>
      <w:r w:rsidR="00026C20">
        <w:t>–</w:t>
      </w:r>
      <w:r w:rsidRPr="00261D54">
        <w:rPr>
          <w:lang w:eastAsia="en-AU"/>
        </w:rPr>
        <w:t>25 mg/kg, oral, once a day for 5 days, or 50 mg/kg, oral, once a day for 15 days), moxidectin</w:t>
      </w:r>
      <w:r w:rsidRPr="00261D54">
        <w:t xml:space="preserve"> (1 mg/kg, 1</w:t>
      </w:r>
      <w:r w:rsidR="0055715C">
        <w:t>–</w:t>
      </w:r>
      <w:r w:rsidRPr="00261D54">
        <w:t xml:space="preserve">3 applications topically in combination with imidacloprid), abamectin (0.3 mg/kg, subcutaneous, repeated in 2 weeks) and eprinomectin have all been identified as effective treatment of </w:t>
      </w:r>
      <w:r w:rsidRPr="00261D54">
        <w:rPr>
          <w:i/>
          <w:iCs/>
        </w:rPr>
        <w:t>A.</w:t>
      </w:r>
      <w:r w:rsidR="00833592">
        <w:rPr>
          <w:i/>
          <w:iCs/>
        </w:rPr>
        <w:t> </w:t>
      </w:r>
      <w:proofErr w:type="spellStart"/>
      <w:r w:rsidRPr="00261D54">
        <w:rPr>
          <w:i/>
          <w:iCs/>
        </w:rPr>
        <w:t>abstrusus</w:t>
      </w:r>
      <w:proofErr w:type="spellEnd"/>
      <w:r w:rsidRPr="00261D54">
        <w:rPr>
          <w:i/>
          <w:iCs/>
        </w:rPr>
        <w:t xml:space="preserve"> </w:t>
      </w:r>
      <w:r w:rsidRPr="00261D54">
        <w:t>in cats (Baydar and Kaya</w:t>
      </w:r>
      <w:r w:rsidR="00BF1006">
        <w:t>,</w:t>
      </w:r>
      <w:r w:rsidRPr="00261D54">
        <w:t xml:space="preserve"> 2021).</w:t>
      </w:r>
    </w:p>
    <w:p w14:paraId="4C58C965" w14:textId="03896651" w:rsidR="001D38F1" w:rsidRPr="00261D54" w:rsidRDefault="001D38F1" w:rsidP="001D38F1">
      <w:pPr>
        <w:rPr>
          <w:rFonts w:eastAsia="Cambria" w:cs="Cambria"/>
          <w:color w:val="333333"/>
          <w:sz w:val="24"/>
          <w:szCs w:val="24"/>
        </w:rPr>
      </w:pPr>
      <w:r w:rsidRPr="00261D54">
        <w:lastRenderedPageBreak/>
        <w:t xml:space="preserve">For </w:t>
      </w:r>
      <w:r w:rsidRPr="00261D54">
        <w:rPr>
          <w:i/>
        </w:rPr>
        <w:t>A. </w:t>
      </w:r>
      <w:proofErr w:type="spellStart"/>
      <w:r w:rsidRPr="00261D54">
        <w:rPr>
          <w:i/>
        </w:rPr>
        <w:t>vasosum</w:t>
      </w:r>
      <w:proofErr w:type="spellEnd"/>
      <w:r w:rsidRPr="00261D54">
        <w:t xml:space="preserve">, several drugs are available to eliminate worms in infected canid definitive hosts. Monitoring for anaphylaxis through treatment is advised </w:t>
      </w:r>
      <w:r w:rsidRPr="00261D54">
        <w:fldChar w:fldCharType="begin"/>
      </w:r>
      <w:r w:rsidRPr="00261D54">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fldChar w:fldCharType="separate"/>
      </w:r>
      <w:r w:rsidRPr="00261D54">
        <w:rPr>
          <w:noProof/>
        </w:rPr>
        <w:t>(Elsheikha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A range of anthelmintic protocols have been described for treatment: a spot-on</w:t>
      </w:r>
      <w:r w:rsidR="00A935DB">
        <w:t xml:space="preserve"> </w:t>
      </w:r>
      <w:r w:rsidRPr="00261D54">
        <w:t xml:space="preserve">formulation containing imidacloprid 10% and moxidectin 2.5% has an efficacy of 85.2 % after one single application; the use of 25 mg/kg fenbendazole orally once per day for 20 days has an efficacy of 91.3%; and the use of 0.5 mg/kg milbemycin oxime given orally once a week for 4 weeks has </w:t>
      </w:r>
      <w:proofErr w:type="gramStart"/>
      <w:r w:rsidRPr="00261D54">
        <w:t>a</w:t>
      </w:r>
      <w:proofErr w:type="gramEnd"/>
      <w:r w:rsidRPr="00261D54">
        <w:t xml:space="preserve"> 84.4% efficacy (Di Cesare</w:t>
      </w:r>
      <w:r w:rsidR="00184A16">
        <w:t xml:space="preserve"> and </w:t>
      </w:r>
      <w:r w:rsidRPr="00261D54">
        <w:t>Traversa</w:t>
      </w:r>
      <w:r w:rsidR="00BF1006">
        <w:t>,</w:t>
      </w:r>
      <w:r w:rsidRPr="00261D54">
        <w:t xml:space="preserve"> 2014). In addition to anthelmintics, infected dogs may require supportive treatment according to the presenting clinical signs. This could include oxygen supplementation for respiratory compromise, transfusion of whole blood for coagulopathies, and ACE inhibitors</w:t>
      </w:r>
      <w:r w:rsidR="00184A16">
        <w:t xml:space="preserve"> and </w:t>
      </w:r>
      <w:r w:rsidRPr="00261D54">
        <w:t>diuretics for cardiac dysfunction (Di Cesare</w:t>
      </w:r>
      <w:r w:rsidR="00184A16">
        <w:t xml:space="preserve"> and </w:t>
      </w:r>
      <w:r w:rsidRPr="00261D54">
        <w:t>Traversa</w:t>
      </w:r>
      <w:r w:rsidR="00BF1006">
        <w:t>,</w:t>
      </w:r>
      <w:r w:rsidRPr="00261D54">
        <w:t xml:space="preserve"> 2014)</w:t>
      </w:r>
    </w:p>
    <w:p w14:paraId="05330DF9" w14:textId="77777777" w:rsidR="001D38F1" w:rsidRPr="00261D54" w:rsidRDefault="001D38F1" w:rsidP="001D38F1">
      <w:r w:rsidRPr="00261D54">
        <w:t>The sudden killing of these worms (as occurs with the use of levamisole at 7.5 mg/kg s/c q24 h for 2 days, then 10 mg/kg s/c q24 h for 2 days) can result in a severe allergic reaction, so concurrent treatment with corticosteroids to suppress potential anaphylaxis due to sudden release of worm antigens in those cases is recommended.</w:t>
      </w:r>
    </w:p>
    <w:p w14:paraId="74016738" w14:textId="5212B6B2" w:rsidR="00084CEE" w:rsidRPr="00261D54" w:rsidRDefault="00084CEE" w:rsidP="005923D2">
      <w:pPr>
        <w:pStyle w:val="Heading5"/>
      </w:pPr>
      <w:r w:rsidRPr="00261D54">
        <w:t>Occurrence</w:t>
      </w:r>
    </w:p>
    <w:p w14:paraId="6122D281" w14:textId="6548A4D2" w:rsidR="001D38F1" w:rsidRPr="00261D54" w:rsidRDefault="001D38F1" w:rsidP="001D38F1">
      <w:pPr>
        <w:rPr>
          <w:lang w:eastAsia="en-AU"/>
        </w:rPr>
      </w:pPr>
      <w:proofErr w:type="spellStart"/>
      <w:r w:rsidRPr="00261D54">
        <w:rPr>
          <w:i/>
          <w:lang w:eastAsia="en-AU"/>
        </w:rPr>
        <w:t>Angiostrongylus</w:t>
      </w:r>
      <w:proofErr w:type="spellEnd"/>
      <w:r w:rsidRPr="00261D54">
        <w:rPr>
          <w:i/>
          <w:iCs/>
          <w:lang w:eastAsia="en-AU"/>
        </w:rPr>
        <w:t> </w:t>
      </w:r>
      <w:proofErr w:type="spellStart"/>
      <w:r w:rsidRPr="00261D54">
        <w:rPr>
          <w:i/>
          <w:iCs/>
          <w:lang w:eastAsia="en-AU"/>
        </w:rPr>
        <w:t>abstrusus</w:t>
      </w:r>
      <w:proofErr w:type="spellEnd"/>
      <w:r w:rsidRPr="00261D54">
        <w:rPr>
          <w:lang w:eastAsia="en-AU"/>
        </w:rPr>
        <w:t xml:space="preserve"> and </w:t>
      </w:r>
      <w:r w:rsidRPr="00261D54">
        <w:rPr>
          <w:i/>
          <w:iCs/>
          <w:lang w:eastAsia="en-AU"/>
        </w:rPr>
        <w:t>A. </w:t>
      </w:r>
      <w:proofErr w:type="spellStart"/>
      <w:r w:rsidRPr="00261D54">
        <w:rPr>
          <w:i/>
          <w:iCs/>
          <w:lang w:eastAsia="en-AU"/>
        </w:rPr>
        <w:t>cantonensis</w:t>
      </w:r>
      <w:proofErr w:type="spellEnd"/>
      <w:r w:rsidRPr="00261D54">
        <w:rPr>
          <w:lang w:eastAsia="en-AU"/>
        </w:rPr>
        <w:t xml:space="preserve"> are found globally, including cases within Australia </w:t>
      </w:r>
      <w:r w:rsidRPr="00261D54">
        <w:rPr>
          <w:lang w:eastAsia="en-AU"/>
        </w:rPr>
        <w:fldChar w:fldCharType="begin">
          <w:fldData xml:space="preserve">PEVuZE5vdGU+PENpdGU+PEF1dGhvcj5CYXJjYW50ZTwvQXV0aG9yPjxZZWFyPjIwMDM8L1llYXI+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</w:fldData>
        </w:fldChar>
      </w:r>
      <w:r w:rsidRPr="00261D54">
        <w:rPr>
          <w:lang w:eastAsia="en-AU"/>
        </w:rPr>
        <w:instrText xml:space="preserve"> ADDIN EN.CITE </w:instrText>
      </w:r>
      <w:r w:rsidRPr="00261D54">
        <w:rPr>
          <w:lang w:eastAsia="en-AU"/>
        </w:rPr>
        <w:fldChar w:fldCharType="begin">
          <w:fldData xml:space="preserve">PEVuZE5vdGU+PENpdGU+PEF1dGhvcj5CYXJjYW50ZTwvQXV0aG9yPjxZZWFyPjIwMDM8L1llYXI+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(Barcante</w:t>
      </w:r>
      <w:r w:rsidR="00AF0763" w:rsidRPr="00AF0763">
        <w:rPr>
          <w:i/>
          <w:noProof/>
          <w:lang w:eastAsia="en-AU"/>
        </w:rPr>
        <w:t xml:space="preserve"> et al</w:t>
      </w:r>
      <w:r w:rsidR="00174F05" w:rsidRPr="00174F05">
        <w:rPr>
          <w:noProof/>
          <w:lang w:eastAsia="en-AU"/>
        </w:rPr>
        <w:t xml:space="preserve">., </w:t>
      </w:r>
      <w:r w:rsidRPr="00261D54">
        <w:rPr>
          <w:noProof/>
          <w:lang w:eastAsia="en-AU"/>
        </w:rPr>
        <w:t>2003</w:t>
      </w:r>
      <w:r w:rsidR="00BF1006">
        <w:rPr>
          <w:noProof/>
          <w:lang w:eastAsia="en-AU"/>
        </w:rPr>
        <w:t>;</w:t>
      </w:r>
      <w:r w:rsidRPr="00261D54">
        <w:rPr>
          <w:noProof/>
          <w:lang w:eastAsia="en-AU"/>
        </w:rPr>
        <w:t xml:space="preserve"> Colella</w:t>
      </w:r>
      <w:r w:rsidR="00AF0763" w:rsidRPr="00AF0763">
        <w:rPr>
          <w:i/>
          <w:noProof/>
          <w:lang w:eastAsia="en-AU"/>
        </w:rPr>
        <w:t xml:space="preserve"> et al</w:t>
      </w:r>
      <w:r w:rsidR="00174F05" w:rsidRPr="00174F05">
        <w:rPr>
          <w:noProof/>
          <w:lang w:eastAsia="en-AU"/>
        </w:rPr>
        <w:t xml:space="preserve">., </w:t>
      </w:r>
      <w:r w:rsidRPr="00261D54">
        <w:rPr>
          <w:noProof/>
          <w:lang w:eastAsia="en-AU"/>
        </w:rPr>
        <w:t>2016a</w:t>
      </w:r>
      <w:r w:rsidR="00BF1006">
        <w:rPr>
          <w:noProof/>
          <w:lang w:eastAsia="en-AU"/>
        </w:rPr>
        <w:t xml:space="preserve">; </w:t>
      </w:r>
      <w:r w:rsidRPr="00261D54">
        <w:rPr>
          <w:lang w:eastAsia="en-AU"/>
        </w:rPr>
        <w:fldChar w:fldCharType="end"/>
      </w:r>
      <w:r w:rsidRPr="00261D54">
        <w:rPr>
          <w:lang w:eastAsia="en-AU"/>
        </w:rPr>
        <w:fldChar w:fldCharType="begin"/>
      </w:r>
      <w:r w:rsidRPr="00261D54">
        <w:rPr>
          <w:lang w:eastAsia="en-AU"/>
        </w:rPr>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rPr>
          <w:lang w:eastAsia="en-AU"/>
        </w:rPr>
        <w:fldChar w:fldCharType="separate"/>
      </w:r>
      <w:r w:rsidRPr="00261D54">
        <w:rPr>
          <w:noProof/>
          <w:lang w:eastAsia="en-AU"/>
        </w:rPr>
        <w:t>Elsheikha</w:t>
      </w:r>
      <w:r w:rsidR="00AF0763" w:rsidRPr="00AF0763">
        <w:rPr>
          <w:i/>
          <w:noProof/>
          <w:lang w:eastAsia="en-AU"/>
        </w:rPr>
        <w:t xml:space="preserve"> et al</w:t>
      </w:r>
      <w:r w:rsidR="00174F05" w:rsidRPr="00174F05">
        <w:rPr>
          <w:noProof/>
          <w:lang w:eastAsia="en-AU"/>
        </w:rPr>
        <w:t xml:space="preserve">., </w:t>
      </w:r>
      <w:r w:rsidRPr="00261D54">
        <w:rPr>
          <w:noProof/>
          <w:lang w:eastAsia="en-AU"/>
        </w:rPr>
        <w:t>2018)</w:t>
      </w:r>
      <w:r w:rsidRPr="00261D54">
        <w:rPr>
          <w:lang w:eastAsia="en-AU"/>
        </w:rPr>
        <w:fldChar w:fldCharType="end"/>
      </w:r>
      <w:r w:rsidRPr="00261D54">
        <w:rPr>
          <w:lang w:eastAsia="en-AU"/>
        </w:rPr>
        <w:t>.</w:t>
      </w:r>
    </w:p>
    <w:p w14:paraId="0FF284EB" w14:textId="77777777" w:rsidR="001D38F1" w:rsidRPr="00261D54" w:rsidRDefault="001D38F1" w:rsidP="001D38F1">
      <w:r w:rsidRPr="00261D54">
        <w:t xml:space="preserve">While </w:t>
      </w:r>
      <w:r w:rsidRPr="00261D54">
        <w:rPr>
          <w:i/>
          <w:iCs/>
        </w:rPr>
        <w:t>A. </w:t>
      </w:r>
      <w:proofErr w:type="spellStart"/>
      <w:r w:rsidRPr="00261D54">
        <w:rPr>
          <w:i/>
          <w:iCs/>
        </w:rPr>
        <w:t>abstrusus</w:t>
      </w:r>
      <w:proofErr w:type="spellEnd"/>
      <w:r w:rsidRPr="00261D54">
        <w:rPr>
          <w:i/>
          <w:iCs/>
        </w:rPr>
        <w:t xml:space="preserve"> </w:t>
      </w:r>
      <w:r w:rsidRPr="00261D54">
        <w:t>has been recorded in Australia, an extensive study of its range does not appear to have occurred. It has the potential to be found throughout the country</w:t>
      </w:r>
    </w:p>
    <w:p w14:paraId="65E1EDFB" w14:textId="2D1E46E4" w:rsidR="001D38F1" w:rsidRPr="00261D54" w:rsidRDefault="001D38F1" w:rsidP="001D38F1">
      <w:proofErr w:type="spellStart"/>
      <w:r w:rsidRPr="00261D54">
        <w:rPr>
          <w:i/>
          <w:iCs/>
          <w:lang w:eastAsia="en-AU"/>
        </w:rPr>
        <w:t>Angiostrongylus</w:t>
      </w:r>
      <w:proofErr w:type="spellEnd"/>
      <w:r w:rsidRPr="00261D54">
        <w:rPr>
          <w:i/>
        </w:rPr>
        <w:t> </w:t>
      </w:r>
      <w:proofErr w:type="spellStart"/>
      <w:r w:rsidRPr="00261D54">
        <w:rPr>
          <w:i/>
        </w:rPr>
        <w:t>cantonensis</w:t>
      </w:r>
      <w:proofErr w:type="spellEnd"/>
      <w:r w:rsidRPr="00261D54">
        <w:t xml:space="preserve"> is endemic to temperate and tropical regions </w:t>
      </w:r>
      <w:r w:rsidRPr="00261D54">
        <w:fldChar w:fldCharType="begin">
          <w:fldData xml:space="preserve">PEVuZE5vdGU+PENpdGU+PEF1dGhvcj5Zb3JrPC9BdXRob3I+PFllYXI+MjAxNDwvWWVhcj48UmVj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</w:fldData>
        </w:fldChar>
      </w:r>
      <w:r w:rsidRPr="00261D54">
        <w:instrText xml:space="preserve"> ADDIN EN.CITE </w:instrText>
      </w:r>
      <w:r w:rsidRPr="00261D54">
        <w:fldChar w:fldCharType="begin">
          <w:fldData xml:space="preserve">PEVuZE5vdGU+PENpdGU+PEF1dGhvcj5Zb3JrPC9BdXRob3I+PFllYXI+MjAxNDwvWWVhcj48UmVj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(York</w:t>
      </w:r>
      <w:r w:rsidR="00AF0763" w:rsidRPr="00AF0763">
        <w:rPr>
          <w:i/>
          <w:noProof/>
        </w:rPr>
        <w:t xml:space="preserve"> et al</w:t>
      </w:r>
      <w:r w:rsidR="00174F05" w:rsidRPr="00174F05">
        <w:rPr>
          <w:noProof/>
        </w:rPr>
        <w:t xml:space="preserve">., </w:t>
      </w:r>
      <w:r w:rsidRPr="00261D54">
        <w:rPr>
          <w:noProof/>
        </w:rPr>
        <w:t>2014</w:t>
      </w:r>
      <w:r w:rsidR="001E31B0">
        <w:rPr>
          <w:noProof/>
        </w:rPr>
        <w:t>;</w:t>
      </w:r>
      <w:r w:rsidRPr="00261D54">
        <w:rPr>
          <w:noProof/>
        </w:rPr>
        <w:t xml:space="preserve"> Anderson, 2000)</w:t>
      </w:r>
      <w:r w:rsidRPr="00261D54">
        <w:fldChar w:fldCharType="end"/>
      </w:r>
      <w:r w:rsidRPr="00261D54">
        <w:t xml:space="preserve">. Its current range includes Southeast Asia, Japan, the Pacific Islands, and Australia, as well as parts of Central and South America, the United States and the Caribbean </w:t>
      </w:r>
      <w:r w:rsidRPr="00261D54">
        <w:fldChar w:fldCharType="begin">
          <w:fldData xml:space="preserve">PEVuZE5vdGU+PENpdGU+PEF1dGhvcj5XYW5nPC9BdXRob3I+PFllYXI+MjAwODwvWWVhcj48UmVj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</w:fldData>
        </w:fldChar>
      </w:r>
      <w:r w:rsidRPr="00261D54">
        <w:instrText xml:space="preserve"> ADDIN EN.CITE </w:instrText>
      </w:r>
      <w:r w:rsidRPr="00261D54">
        <w:fldChar w:fldCharType="begin">
          <w:fldData xml:space="preserve">PEVuZE5vdGU+PENpdGU+PEF1dGhvcj5XYW5nPC9BdXRob3I+PFllYXI+MjAwODwvWWVhcj48UmVj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</w:fldData>
        </w:fldChar>
      </w:r>
      <w:r w:rsidRPr="00261D54">
        <w:instrText xml:space="preserve"> ADDIN EN.CITE.DATA </w:instrText>
      </w:r>
      <w:r w:rsidRPr="00261D54">
        <w:fldChar w:fldCharType="end"/>
      </w:r>
      <w:r w:rsidRPr="00261D54">
        <w:fldChar w:fldCharType="separate"/>
      </w:r>
      <w:r w:rsidRPr="00261D54">
        <w:rPr>
          <w:noProof/>
        </w:rPr>
        <w:t>(Wang</w:t>
      </w:r>
      <w:r w:rsidR="00AF0763" w:rsidRPr="00AF0763">
        <w:rPr>
          <w:i/>
          <w:noProof/>
        </w:rPr>
        <w:t xml:space="preserve"> et al</w:t>
      </w:r>
      <w:r w:rsidR="00174F05" w:rsidRPr="00174F05">
        <w:rPr>
          <w:noProof/>
        </w:rPr>
        <w:t xml:space="preserve">., </w:t>
      </w:r>
      <w:r w:rsidRPr="00261D54">
        <w:rPr>
          <w:noProof/>
        </w:rPr>
        <w:t>2008</w:t>
      </w:r>
      <w:r w:rsidR="00BF1006">
        <w:rPr>
          <w:noProof/>
        </w:rPr>
        <w:t>;</w:t>
      </w:r>
      <w:r w:rsidRPr="00261D54">
        <w:rPr>
          <w:noProof/>
        </w:rPr>
        <w:t xml:space="preserve"> Dard</w:t>
      </w:r>
      <w:r w:rsidR="00AF0763" w:rsidRPr="00AF0763">
        <w:rPr>
          <w:i/>
          <w:noProof/>
        </w:rPr>
        <w:t xml:space="preserve"> et al</w:t>
      </w:r>
      <w:r w:rsidR="00174F05" w:rsidRPr="00174F05">
        <w:rPr>
          <w:noProof/>
        </w:rPr>
        <w:t xml:space="preserve">., </w:t>
      </w:r>
      <w:r w:rsidRPr="00261D54">
        <w:rPr>
          <w:noProof/>
        </w:rPr>
        <w:t>2017</w:t>
      </w:r>
      <w:r w:rsidR="00BF1006">
        <w:rPr>
          <w:noProof/>
        </w:rPr>
        <w:t>;</w:t>
      </w:r>
      <w:r w:rsidRPr="00261D54">
        <w:rPr>
          <w:noProof/>
        </w:rPr>
        <w:t xml:space="preserve"> Qvarnstrom</w:t>
      </w:r>
      <w:r w:rsidR="00AF0763" w:rsidRPr="00AF0763">
        <w:rPr>
          <w:i/>
          <w:noProof/>
        </w:rPr>
        <w:t xml:space="preserve"> et al</w:t>
      </w:r>
      <w:r w:rsidR="00174F05" w:rsidRPr="00174F05">
        <w:rPr>
          <w:noProof/>
        </w:rPr>
        <w:t xml:space="preserve">., </w:t>
      </w:r>
      <w:r w:rsidRPr="00261D54">
        <w:rPr>
          <w:noProof/>
        </w:rPr>
        <w:t>2007</w:t>
      </w:r>
      <w:r w:rsidR="00BF1006">
        <w:rPr>
          <w:noProof/>
        </w:rPr>
        <w:t>;</w:t>
      </w:r>
      <w:r w:rsidRPr="00261D54">
        <w:rPr>
          <w:noProof/>
        </w:rPr>
        <w:t xml:space="preserve"> Lv</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004A413E">
        <w:t>;</w:t>
      </w:r>
      <w:r w:rsidRPr="00261D54">
        <w:fldChar w:fldCharType="begin">
          <w:fldData xml:space="preserve">PEVuZE5vdGU+PENpdGU+PEF1dGhvcj5FdmFucy1HaWxiZXJ0PC9BdXRob3I+PFllYXI+MjAxNDwv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</w:fldData>
        </w:fldChar>
      </w:r>
      <w:r w:rsidRPr="00261D54">
        <w:instrText xml:space="preserve"> ADDIN EN.CITE </w:instrText>
      </w:r>
      <w:r w:rsidRPr="00261D54">
        <w:fldChar w:fldCharType="begin">
          <w:fldData xml:space="preserve">PEVuZE5vdGU+PENpdGU+PEF1dGhvcj5FdmFucy1HaWxiZXJ0PC9BdXRob3I+PFllYXI+MjAxNDwv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</w:fldData>
        </w:fldChar>
      </w:r>
      <w:r w:rsidRPr="00261D54">
        <w:instrText xml:space="preserve"> ADDIN EN.CITE.DATA </w:instrText>
      </w:r>
      <w:r w:rsidRPr="00261D54">
        <w:fldChar w:fldCharType="end"/>
      </w:r>
      <w:r w:rsidRPr="00261D54">
        <w:fldChar w:fldCharType="separate"/>
      </w:r>
      <w:r w:rsidRPr="00261D54">
        <w:rPr>
          <w:noProof/>
        </w:rPr>
        <w:t>Evans-Gilbert</w:t>
      </w:r>
      <w:r w:rsidR="00AF0763" w:rsidRPr="00AF0763">
        <w:rPr>
          <w:i/>
          <w:noProof/>
        </w:rPr>
        <w:t xml:space="preserve"> et al</w:t>
      </w:r>
      <w:r w:rsidR="00174F05" w:rsidRPr="00174F05">
        <w:rPr>
          <w:noProof/>
        </w:rPr>
        <w:t xml:space="preserve">., </w:t>
      </w:r>
      <w:r w:rsidRPr="00261D54">
        <w:rPr>
          <w:noProof/>
        </w:rPr>
        <w:t>2014</w:t>
      </w:r>
      <w:r w:rsidR="00BF1006">
        <w:rPr>
          <w:noProof/>
        </w:rPr>
        <w:t>;</w:t>
      </w:r>
      <w:r w:rsidRPr="00261D54">
        <w:rPr>
          <w:noProof/>
        </w:rPr>
        <w:t xml:space="preserve"> Stockdale Walden</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In Australia, </w:t>
      </w:r>
      <w:r w:rsidRPr="00261D54">
        <w:rPr>
          <w:i/>
          <w:iCs/>
        </w:rPr>
        <w:t>A. </w:t>
      </w:r>
      <w:proofErr w:type="spellStart"/>
      <w:r w:rsidRPr="00261D54">
        <w:rPr>
          <w:i/>
          <w:iCs/>
        </w:rPr>
        <w:t>cantonensis</w:t>
      </w:r>
      <w:proofErr w:type="spellEnd"/>
      <w:r w:rsidRPr="00261D54">
        <w:t xml:space="preserve"> has been found in Sydney, Brisbane and in forests around Jervis Bay, NSW </w:t>
      </w:r>
      <w:r w:rsidRPr="00261D54">
        <w:fldChar w:fldCharType="begin">
          <w:fldData xml:space="preserve">PEVuZE5vdGU+PENpdGU+PEF1dGhvcj5BZ2hhemFkZWg8L0F1dGhvcj48WWVhcj4yMDE1PC9ZZWFy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</w:fldData>
        </w:fldChar>
      </w:r>
      <w:r w:rsidRPr="00261D54">
        <w:instrText xml:space="preserve"> ADDIN EN.CITE </w:instrText>
      </w:r>
      <w:r w:rsidRPr="00261D54">
        <w:fldChar w:fldCharType="begin">
          <w:fldData xml:space="preserve">PEVuZE5vdGU+PENpdGU+PEF1dGhvcj5BZ2hhemFkZWg8L0F1dGhvcj48WWVhcj4yMDE1PC9ZZWFy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</w:fldData>
        </w:fldChar>
      </w:r>
      <w:r w:rsidRPr="00261D54">
        <w:instrText xml:space="preserve"> ADDIN EN.CITE.DATA </w:instrText>
      </w:r>
      <w:r w:rsidRPr="00261D54">
        <w:fldChar w:fldCharType="end"/>
      </w:r>
      <w:r w:rsidRPr="00261D54">
        <w:fldChar w:fldCharType="separate"/>
      </w:r>
      <w:r w:rsidRPr="00261D54">
        <w:rPr>
          <w:noProof/>
        </w:rPr>
        <w:t>(Aghazadeh</w:t>
      </w:r>
      <w:r w:rsidR="00AF0763" w:rsidRPr="00AF0763">
        <w:rPr>
          <w:i/>
          <w:noProof/>
        </w:rPr>
        <w:t xml:space="preserve"> et al</w:t>
      </w:r>
      <w:r w:rsidR="00174F05" w:rsidRPr="00174F05">
        <w:rPr>
          <w:noProof/>
        </w:rPr>
        <w:t xml:space="preserve">., </w:t>
      </w:r>
      <w:r w:rsidRPr="00261D54">
        <w:rPr>
          <w:noProof/>
        </w:rPr>
        <w:t>2015a</w:t>
      </w:r>
      <w:r w:rsidR="00BF1006">
        <w:rPr>
          <w:noProof/>
        </w:rPr>
        <w:t>;</w:t>
      </w:r>
      <w:r w:rsidRPr="00261D54">
        <w:rPr>
          <w:noProof/>
        </w:rPr>
        <w:t xml:space="preserve"> Chan</w:t>
      </w:r>
      <w:r w:rsidR="00AF0763" w:rsidRPr="00AF0763">
        <w:rPr>
          <w:i/>
          <w:noProof/>
        </w:rPr>
        <w:t xml:space="preserve"> et al</w:t>
      </w:r>
      <w:r w:rsidR="00174F05" w:rsidRPr="00174F05">
        <w:rPr>
          <w:noProof/>
        </w:rPr>
        <w:t xml:space="preserve">., </w:t>
      </w:r>
      <w:r w:rsidRPr="00261D54">
        <w:rPr>
          <w:noProof/>
        </w:rPr>
        <w:t>2015</w:t>
      </w:r>
      <w:r w:rsidR="00BF1006">
        <w:rPr>
          <w:noProof/>
        </w:rPr>
        <w:t>;</w:t>
      </w:r>
      <w:r w:rsidRPr="00261D54">
        <w:rPr>
          <w:noProof/>
        </w:rPr>
        <w:t xml:space="preserve"> Stokes</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 xml:space="preserve">. The full distribution of </w:t>
      </w:r>
      <w:r w:rsidRPr="00261D54">
        <w:rPr>
          <w:i/>
          <w:iCs/>
        </w:rPr>
        <w:t>A. </w:t>
      </w:r>
      <w:proofErr w:type="spellStart"/>
      <w:r w:rsidRPr="00261D54">
        <w:rPr>
          <w:i/>
          <w:iCs/>
        </w:rPr>
        <w:t>cantonensis</w:t>
      </w:r>
      <w:proofErr w:type="spellEnd"/>
      <w:r w:rsidRPr="00261D54">
        <w:t xml:space="preserve"> within Australia is not known.</w:t>
      </w:r>
    </w:p>
    <w:p w14:paraId="2773A262" w14:textId="250853EC" w:rsidR="001D38F1" w:rsidRPr="00261D54" w:rsidRDefault="001D38F1" w:rsidP="001D38F1">
      <w:r w:rsidRPr="00261D54">
        <w:t xml:space="preserve">There is a patchy distribution of </w:t>
      </w:r>
      <w:r w:rsidRPr="00261D54">
        <w:rPr>
          <w:i/>
          <w:iCs/>
        </w:rPr>
        <w:t>A. vasorum</w:t>
      </w:r>
      <w:r w:rsidRPr="00261D54">
        <w:t xml:space="preserve"> in many parts of the world, including tropical, sub-tropical and temperate regions (</w:t>
      </w:r>
      <w:r w:rsidR="00F70E19">
        <w:t>e.g</w:t>
      </w:r>
      <w:r w:rsidRPr="00261D54">
        <w:t xml:space="preserve">. Europe, Africa, South America, Asia) </w:t>
      </w:r>
      <w:r w:rsidRPr="00261D54">
        <w:fldChar w:fldCharType="begin">
          <w:fldData xml:space="preserve">PEVuZE5vdGU+PENpdGU+PEF1dGhvcj5Db2xlbGxhPC9BdXRob3I+PFllYXI+MjAxNjwvWWVhcj48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</w:fldData>
        </w:fldChar>
      </w:r>
      <w:r w:rsidRPr="00261D54">
        <w:instrText xml:space="preserve"> ADDIN EN.CITE </w:instrText>
      </w:r>
      <w:r w:rsidRPr="00261D54">
        <w:fldChar w:fldCharType="begin">
          <w:fldData xml:space="preserve">PEVuZE5vdGU+PENpdGU+PEF1dGhvcj5Db2xlbGxhPC9BdXRob3I+PFllYXI+MjAxNjwvWWVhcj48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</w:fldData>
        </w:fldChar>
      </w:r>
      <w:r w:rsidRPr="00261D54">
        <w:instrText xml:space="preserve"> ADDIN EN.CITE.DATA </w:instrText>
      </w:r>
      <w:r w:rsidRPr="00261D54">
        <w:fldChar w:fldCharType="end"/>
      </w:r>
      <w:r w:rsidRPr="00261D54">
        <w:fldChar w:fldCharType="separate"/>
      </w:r>
      <w:r w:rsidRPr="00261D54">
        <w:rPr>
          <w:noProof/>
        </w:rPr>
        <w:t>(Colella</w:t>
      </w:r>
      <w:r w:rsidR="00AF0763" w:rsidRPr="00AF0763">
        <w:rPr>
          <w:i/>
          <w:noProof/>
        </w:rPr>
        <w:t xml:space="preserve"> et al</w:t>
      </w:r>
      <w:r w:rsidR="00174F05" w:rsidRPr="00174F05">
        <w:rPr>
          <w:noProof/>
        </w:rPr>
        <w:t xml:space="preserve">., </w:t>
      </w:r>
      <w:r w:rsidRPr="00261D54">
        <w:rPr>
          <w:noProof/>
        </w:rPr>
        <w:t>2016a</w:t>
      </w:r>
      <w:r w:rsidR="00BF1006">
        <w:rPr>
          <w:noProof/>
        </w:rPr>
        <w:t>;</w:t>
      </w:r>
      <w:r w:rsidRPr="00261D54">
        <w:rPr>
          <w:noProof/>
        </w:rPr>
        <w:t xml:space="preserve"> 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xml:space="preserve">. Clear evidence exists of both an increase in the number of cases within known endemic foci (e.g. Denmark, France, UK) and the appearance of new foci in several regions that were previously free of infection </w:t>
      </w:r>
      <w:r w:rsidRPr="00261D54">
        <w:fldChar w:fldCharType="begin">
          <w:fldData xml:space="preserve">PEVuZE5vdGU+PENpdGU+PEF1dGhvcj5Nb3JnYW48L0F1dGhvcj48WWVhcj4yMDA5PC9ZZWFyPjxS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</w:fldData>
        </w:fldChar>
      </w:r>
      <w:r w:rsidRPr="00261D54">
        <w:instrText xml:space="preserve"> ADDIN EN.CITE </w:instrText>
      </w:r>
      <w:r w:rsidRPr="00261D54">
        <w:fldChar w:fldCharType="begin">
          <w:fldData xml:space="preserve">PEVuZE5vdGU+PENpdGU+PEF1dGhvcj5Nb3JnYW48L0F1dGhvcj48WWVhcj4yMDA5PC9ZZWFyPjxS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</w:fldData>
        </w:fldChar>
      </w:r>
      <w:r w:rsidRPr="00261D54">
        <w:instrText xml:space="preserve"> ADDIN EN.CITE.DATA </w:instrText>
      </w:r>
      <w:r w:rsidRPr="00261D54">
        <w:fldChar w:fldCharType="end"/>
      </w:r>
      <w:r w:rsidRPr="00261D54">
        <w:fldChar w:fldCharType="separate"/>
      </w:r>
      <w:r w:rsidRPr="00261D54">
        <w:rPr>
          <w:noProof/>
        </w:rPr>
        <w:t>(Morgan and Wall, 2009</w:t>
      </w:r>
      <w:r w:rsidR="00BF1006">
        <w:rPr>
          <w:noProof/>
        </w:rPr>
        <w:t>;</w:t>
      </w:r>
      <w:r w:rsidRPr="00261D54">
        <w:rPr>
          <w:noProof/>
        </w:rPr>
        <w:t xml:space="preserve"> Morgan</w:t>
      </w:r>
      <w:r w:rsidR="00AF0763" w:rsidRPr="00AF0763">
        <w:rPr>
          <w:i/>
          <w:noProof/>
        </w:rPr>
        <w:t xml:space="preserve"> et al</w:t>
      </w:r>
      <w:r w:rsidR="00174F05" w:rsidRPr="00174F05">
        <w:rPr>
          <w:noProof/>
        </w:rPr>
        <w:t xml:space="preserve">., </w:t>
      </w:r>
      <w:r w:rsidRPr="00261D54">
        <w:rPr>
          <w:noProof/>
        </w:rPr>
        <w:t>2010</w:t>
      </w:r>
      <w:r w:rsidR="00BF1006">
        <w:rPr>
          <w:noProof/>
        </w:rPr>
        <w:t>;</w:t>
      </w:r>
      <w:r w:rsidRPr="00261D54">
        <w:rPr>
          <w:noProof/>
        </w:rPr>
        <w:t xml:space="preserve"> Lurati</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During the 1990s in the UK, </w:t>
      </w:r>
      <w:r w:rsidRPr="00261D54">
        <w:rPr>
          <w:i/>
        </w:rPr>
        <w:t>A. vasorum</w:t>
      </w:r>
      <w:r w:rsidRPr="00261D54">
        <w:t xml:space="preserve"> was largely confined to dogs living </w:t>
      </w:r>
      <w:r w:rsidR="00FB2B6A">
        <w:t xml:space="preserve">in </w:t>
      </w:r>
      <w:r w:rsidRPr="00261D54">
        <w:t xml:space="preserve">the south-east and south-west of England and south Wales. From 2008, the disease has become more common and has been identified as far north as Scotland </w:t>
      </w:r>
      <w:r w:rsidRPr="00261D54">
        <w:fldChar w:fldCharType="begin"/>
      </w:r>
      <w:r w:rsidRPr="00261D54">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fldChar w:fldCharType="separate"/>
      </w:r>
      <w:r w:rsidRPr="00261D54">
        <w:t>(Elsheikha</w:t>
      </w:r>
      <w:r w:rsidR="00AF0763" w:rsidRPr="00AF0763">
        <w:rPr>
          <w:i/>
        </w:rPr>
        <w:t xml:space="preserve"> et al</w:t>
      </w:r>
      <w:r w:rsidR="00174F05" w:rsidRPr="00174F05">
        <w:t xml:space="preserve">., </w:t>
      </w:r>
      <w:r w:rsidRPr="00261D54">
        <w:t>2018)</w:t>
      </w:r>
      <w:r w:rsidRPr="00261D54">
        <w:fldChar w:fldCharType="end"/>
      </w:r>
      <w:r w:rsidRPr="00261D54">
        <w:t xml:space="preserve">. </w:t>
      </w:r>
      <w:r w:rsidRPr="00261D54">
        <w:rPr>
          <w:i/>
        </w:rPr>
        <w:t>A. vasorum</w:t>
      </w:r>
      <w:r w:rsidRPr="00261D54">
        <w:t xml:space="preserve"> has also been found in </w:t>
      </w:r>
      <w:r w:rsidR="006F743C" w:rsidRPr="006F743C">
        <w:rPr>
          <w:i/>
        </w:rPr>
        <w:t>C.</w:t>
      </w:r>
      <w:r w:rsidR="00AD2B51">
        <w:rPr>
          <w:i/>
        </w:rPr>
        <w:t> </w:t>
      </w:r>
      <w:r w:rsidR="006F743C" w:rsidRPr="006F743C">
        <w:rPr>
          <w:i/>
        </w:rPr>
        <w:t>aspersum</w:t>
      </w:r>
      <w:r w:rsidRPr="00261D54">
        <w:t xml:space="preserve"> in Scotland, indicating that this was not just a matter of movement of an infected definitive host </w:t>
      </w:r>
      <w:r w:rsidRPr="00261D54">
        <w:fldChar w:fldCharType="begin"/>
      </w:r>
      <w:r w:rsidRPr="00261D54">
        <w:instrText xml:space="preserve"> ADDIN EN.CITE &lt;EndNote&gt;&lt;Cite&gt;&lt;Author&gt;Helm&lt;/Author&gt;&lt;Year&gt;2015&lt;/Year&gt;&lt;RecNum&gt;76&lt;/RecNum&gt;&lt;DisplayText&gt;(Helm et al., 2015)&lt;/DisplayText&gt;&lt;record&gt;&lt;rec-number&gt;76&lt;/rec-number&gt;&lt;foreign-keys&gt;&lt;key app="EN" db-id="rrwaerrrmwz007e0sr8vzwfj29zxe9tfwr9r" timestamp="1627276251"&gt;76&lt;/key&gt;&lt;/foreign-keys&gt;&lt;ref-type name="Journal Article"&gt;17&lt;/ref-type&gt;&lt;contributors&gt;&lt;authors&gt;&lt;author&gt;Helm, J.&lt;/author&gt;&lt;author&gt;Roberts, L.&lt;/author&gt;&lt;author&gt;Jefferies, R.&lt;/author&gt;&lt;author&gt;Shaw, S. E.&lt;/author&gt;&lt;author&gt;Morgan, E. R.&lt;/author&gt;&lt;/authors&gt;&lt;/contributors&gt;&lt;auth-address&gt;Univ Glasgow, Sch Vet Med, Coll Med Vet &amp;amp; Life Sci, Glasgow G61 1QH, Lanark, Scotland&amp;#xD;Univ Bristol, Sch Vet Sci, Langford BS40 5DU, North Somerset, England&amp;#xD;Univ Melbourne, Fac Med Dent &amp;amp; Hlth Sci, Parkville, Vic 3010, Australia&lt;/auth-address&gt;&lt;titles&gt;&lt;title&gt;Epidemiological survey of Angiostrongylus vasorum in dogs and slugs around a new endemic focus in Scotland&lt;/title&gt;&lt;secondary-title&gt;Veterinary Record&lt;/secondary-title&gt;&lt;alt-title&gt;Vet Rec&lt;/alt-title&gt;&lt;/titles&gt;&lt;periodical&gt;&lt;full-title&gt;Veterinary Record&lt;/full-title&gt;&lt;abbr-1&gt;Vet Rec&lt;/abbr-1&gt;&lt;/periodical&gt;&lt;alt-periodical&gt;&lt;full-title&gt;Veterinary Record&lt;/full-title&gt;&lt;abbr-1&gt;Vet Rec&lt;/abbr-1&gt;&lt;/alt-periodical&gt;&lt;volume&gt;177&lt;/volume&gt;&lt;number&gt;2&lt;/number&gt;&lt;keywords&gt;&lt;keyword&gt;foxes vulpes-vulpes&lt;/keyword&gt;&lt;keyword&gt;canine angiostrongylosis&lt;/keyword&gt;&lt;keyword&gt;infection&lt;/keyword&gt;&lt;keyword&gt;antigen&lt;/keyword&gt;&lt;keyword&gt;identification&lt;/keyword&gt;&lt;keyword&gt;cantonensis&lt;/keyword&gt;&lt;keyword&gt;antibodies&lt;/keyword&gt;&lt;keyword&gt;samples&lt;/keyword&gt;&lt;keyword&gt;pcr&lt;/keyword&gt;&lt;/keywords&gt;&lt;dates&gt;&lt;year&gt;2015&lt;/year&gt;&lt;pub-dates&gt;&lt;date&gt;Jul 11&lt;/date&gt;&lt;/pub-dates&gt;&lt;/dates&gt;&lt;isbn&gt;0042-4900&lt;/isbn&gt;&lt;accession-num&gt;WOS:000357867200016&lt;/accession-num&gt;&lt;urls&gt;&lt;related-urls&gt;&lt;url&gt;&amp;lt;Go to ISI&amp;gt;://WOS:000357867200016&lt;/url&gt;&lt;/related-urls&gt;&lt;/urls&gt;&lt;electronic-resource-num&gt;10.1136/vr.103006&lt;/electronic-resource-num&gt;&lt;language&gt;English&lt;/language&gt;&lt;/record&gt;&lt;/Cite&gt;&lt;/EndNote&gt;</w:instrText>
      </w:r>
      <w:r w:rsidRPr="00261D54">
        <w:fldChar w:fldCharType="separate"/>
      </w:r>
      <w:r w:rsidRPr="00261D54">
        <w:t>(Helm</w:t>
      </w:r>
      <w:r w:rsidR="00AF0763" w:rsidRPr="00AF0763">
        <w:rPr>
          <w:i/>
        </w:rPr>
        <w:t xml:space="preserve"> et al</w:t>
      </w:r>
      <w:r w:rsidR="00174F05" w:rsidRPr="00174F05">
        <w:t xml:space="preserve">., </w:t>
      </w:r>
      <w:r w:rsidRPr="00261D54">
        <w:t>2015)</w:t>
      </w:r>
      <w:r w:rsidRPr="00261D54">
        <w:fldChar w:fldCharType="end"/>
      </w:r>
      <w:r w:rsidRPr="00261D54">
        <w:t xml:space="preserve">. </w:t>
      </w:r>
      <w:r w:rsidRPr="00261D54">
        <w:rPr>
          <w:i/>
          <w:iCs/>
        </w:rPr>
        <w:t>A.</w:t>
      </w:r>
      <w:r w:rsidR="001B576F">
        <w:rPr>
          <w:i/>
          <w:iCs/>
        </w:rPr>
        <w:t> </w:t>
      </w:r>
      <w:r w:rsidRPr="00261D54">
        <w:rPr>
          <w:i/>
          <w:iCs/>
        </w:rPr>
        <w:t>vasorum</w:t>
      </w:r>
      <w:r w:rsidRPr="00261D54">
        <w:t xml:space="preserve"> is not present in Australia and has only been found in one imported dog (</w:t>
      </w:r>
      <w:proofErr w:type="spellStart"/>
      <w:r w:rsidRPr="00261D54">
        <w:t>Tebb</w:t>
      </w:r>
      <w:proofErr w:type="spellEnd"/>
      <w:r w:rsidR="00AF0763" w:rsidRPr="00AF0763">
        <w:rPr>
          <w:i/>
        </w:rPr>
        <w:t xml:space="preserve"> et al</w:t>
      </w:r>
      <w:r w:rsidR="00174F05" w:rsidRPr="00174F05">
        <w:t xml:space="preserve">., </w:t>
      </w:r>
      <w:r w:rsidRPr="00261D54">
        <w:t>2007)</w:t>
      </w:r>
    </w:p>
    <w:p w14:paraId="1A29482B" w14:textId="4667234E" w:rsidR="001D38F1" w:rsidRPr="00261D54" w:rsidRDefault="001D38F1" w:rsidP="001D38F1">
      <w:pPr>
        <w:rPr>
          <w:lang w:eastAsia="en-AU"/>
        </w:rPr>
      </w:pPr>
      <w:proofErr w:type="spellStart"/>
      <w:r w:rsidRPr="00261D54">
        <w:rPr>
          <w:i/>
          <w:iCs/>
          <w:lang w:eastAsia="en-AU"/>
        </w:rPr>
        <w:t>Angiostrongylus</w:t>
      </w:r>
      <w:proofErr w:type="spellEnd"/>
      <w:r w:rsidRPr="00261D54">
        <w:rPr>
          <w:i/>
          <w:iCs/>
          <w:lang w:eastAsia="en-AU"/>
        </w:rPr>
        <w:t> </w:t>
      </w:r>
      <w:proofErr w:type="spellStart"/>
      <w:r w:rsidRPr="00261D54">
        <w:rPr>
          <w:i/>
          <w:iCs/>
          <w:lang w:eastAsia="en-AU"/>
        </w:rPr>
        <w:t>chabaudi</w:t>
      </w:r>
      <w:proofErr w:type="spellEnd"/>
      <w:r w:rsidRPr="00261D54">
        <w:rPr>
          <w:lang w:eastAsia="en-AU"/>
        </w:rPr>
        <w:t xml:space="preserve"> has so far only being identified in several European countries in wild and domestic cats </w:t>
      </w:r>
      <w:r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Pr="00261D54">
        <w:rPr>
          <w:lang w:eastAsia="en-AU"/>
        </w:rPr>
        <w:instrText xml:space="preserve"> ADDIN EN.CITE </w:instrText>
      </w:r>
      <w:r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(Colella</w:t>
      </w:r>
      <w:r w:rsidR="00AF0763" w:rsidRPr="00AF0763">
        <w:rPr>
          <w:i/>
          <w:noProof/>
          <w:lang w:eastAsia="en-AU"/>
        </w:rPr>
        <w:t xml:space="preserve"> et al</w:t>
      </w:r>
      <w:r w:rsidR="00174F05" w:rsidRPr="00174F05">
        <w:rPr>
          <w:noProof/>
          <w:lang w:eastAsia="en-AU"/>
        </w:rPr>
        <w:t xml:space="preserve">., </w:t>
      </w:r>
      <w:r w:rsidRPr="00261D54">
        <w:rPr>
          <w:noProof/>
          <w:lang w:eastAsia="en-AU"/>
        </w:rPr>
        <w:t>2017)</w:t>
      </w:r>
      <w:r w:rsidRPr="00261D54">
        <w:rPr>
          <w:lang w:eastAsia="en-AU"/>
        </w:rPr>
        <w:fldChar w:fldCharType="end"/>
      </w:r>
      <w:r w:rsidRPr="00261D54">
        <w:rPr>
          <w:lang w:eastAsia="en-AU"/>
        </w:rPr>
        <w:t xml:space="preserve">. </w:t>
      </w:r>
      <w:r w:rsidRPr="00261D54">
        <w:t>It is known to be present in Italy and Greece (Morgan</w:t>
      </w:r>
      <w:r w:rsidR="00AF0763" w:rsidRPr="00AF0763">
        <w:rPr>
          <w:i/>
        </w:rPr>
        <w:t xml:space="preserve"> et al</w:t>
      </w:r>
      <w:r w:rsidR="00174F05" w:rsidRPr="00174F05">
        <w:t xml:space="preserve">., </w:t>
      </w:r>
      <w:r w:rsidRPr="00261D54">
        <w:t xml:space="preserve">2021). </w:t>
      </w:r>
      <w:r w:rsidRPr="00261D54">
        <w:rPr>
          <w:lang w:eastAsia="en-AU"/>
        </w:rPr>
        <w:t>It has not yet been found in Australia.</w:t>
      </w:r>
    </w:p>
    <w:p w14:paraId="7F0374F7" w14:textId="44418267" w:rsidR="002602C8" w:rsidRPr="00261D54" w:rsidRDefault="002602C8" w:rsidP="00B42E1E">
      <w:pPr>
        <w:pStyle w:val="Heading4"/>
      </w:pPr>
      <w:r w:rsidRPr="00261D54">
        <w:lastRenderedPageBreak/>
        <w:t>Current biosecurity measures</w:t>
      </w:r>
    </w:p>
    <w:p w14:paraId="08EE7D66" w14:textId="7C6CE731" w:rsidR="001D38F1" w:rsidRPr="00261D54" w:rsidRDefault="001D38F1" w:rsidP="001D38F1">
      <w:r w:rsidRPr="00261D54">
        <w:t xml:space="preserve">For imported dogs and cats, the current </w:t>
      </w:r>
      <w:r w:rsidR="006764EB">
        <w:t xml:space="preserve">generic </w:t>
      </w:r>
      <w:r w:rsidRPr="00261D54">
        <w:t>biosecurity measures for internal parasites</w:t>
      </w:r>
      <w:r w:rsidR="00485623">
        <w:t xml:space="preserve"> for Group 3 countries</w:t>
      </w:r>
      <w:r w:rsidR="003A4B35">
        <w:t xml:space="preserve"> are that:</w:t>
      </w:r>
      <w:r w:rsidR="00A43D6C">
        <w:t xml:space="preserve"> a</w:t>
      </w:r>
      <w:r w:rsidR="00A43D6C" w:rsidRPr="00A43D6C">
        <w:t xml:space="preserve"> government approved veterinarian must treat the dog twice with an internal parasite treatment effective against internal parasites (nematodes and cestodes). The two treatments must be administered at least 14 days apart and within 45 days before export. The second treatment must be given within five (5) days before export.</w:t>
      </w:r>
    </w:p>
    <w:p w14:paraId="750EBAA2" w14:textId="77777777" w:rsidR="001D38F1" w:rsidRPr="00261D54" w:rsidRDefault="001D38F1" w:rsidP="001D38F1">
      <w:pPr>
        <w:rPr>
          <w:lang w:eastAsia="en-AU"/>
        </w:rPr>
      </w:pPr>
      <w:r w:rsidRPr="00261D54">
        <w:rPr>
          <w:lang w:eastAsia="en-AU"/>
        </w:rPr>
        <w:t xml:space="preserve">There are no specific biosecurity measures in place for </w:t>
      </w:r>
      <w:proofErr w:type="spellStart"/>
      <w:r w:rsidRPr="00261D54">
        <w:rPr>
          <w:i/>
          <w:lang w:eastAsia="en-AU"/>
        </w:rPr>
        <w:t>Angiostrongylus</w:t>
      </w:r>
      <w:proofErr w:type="spellEnd"/>
      <w:r w:rsidRPr="00261D54">
        <w:rPr>
          <w:lang w:eastAsia="en-AU"/>
        </w:rPr>
        <w:t> spp.</w:t>
      </w:r>
    </w:p>
    <w:p w14:paraId="11AC690E" w14:textId="43F37E17" w:rsidR="00DC5D3F" w:rsidRPr="00261D54" w:rsidRDefault="00B35413" w:rsidP="00B42E1E">
      <w:pPr>
        <w:pStyle w:val="Heading4"/>
      </w:pPr>
      <w:r>
        <w:t>Risk assessment</w:t>
      </w:r>
    </w:p>
    <w:p w14:paraId="0EDD5636" w14:textId="6E13D702" w:rsidR="001D38F1" w:rsidRPr="00261D54" w:rsidRDefault="00406340" w:rsidP="001D38F1">
      <w:pPr>
        <w:rPr>
          <w:lang w:eastAsia="en-AU"/>
        </w:rPr>
      </w:pPr>
      <w:r w:rsidRPr="00406340">
        <w:rPr>
          <w:i/>
          <w:iCs/>
          <w:lang w:eastAsia="en-AU"/>
        </w:rPr>
        <w:t>Cornu</w:t>
      </w:r>
      <w:r w:rsidR="00B81BEA">
        <w:rPr>
          <w:i/>
          <w:iCs/>
          <w:lang w:eastAsia="en-AU"/>
        </w:rPr>
        <w:t> </w:t>
      </w:r>
      <w:r w:rsidRPr="00406340">
        <w:rPr>
          <w:i/>
          <w:iCs/>
          <w:lang w:eastAsia="en-AU"/>
        </w:rPr>
        <w:t>aspersum</w:t>
      </w:r>
      <w:r w:rsidR="001D38F1" w:rsidRPr="00261D54">
        <w:rPr>
          <w:lang w:eastAsia="en-AU"/>
        </w:rPr>
        <w:t xml:space="preserve"> is present in most regions of the world and is a vector of </w:t>
      </w:r>
      <w:proofErr w:type="spellStart"/>
      <w:r w:rsidR="001D38F1" w:rsidRPr="00261D54">
        <w:rPr>
          <w:i/>
          <w:iCs/>
          <w:lang w:eastAsia="en-AU"/>
        </w:rPr>
        <w:t>Angiostrongylus</w:t>
      </w:r>
      <w:proofErr w:type="spellEnd"/>
      <w:r w:rsidR="001D38F1" w:rsidRPr="00261D54">
        <w:rPr>
          <w:i/>
          <w:iCs/>
          <w:lang w:eastAsia="en-AU"/>
        </w:rPr>
        <w:t> </w:t>
      </w:r>
      <w:r w:rsidR="001D38F1" w:rsidRPr="00261D54">
        <w:rPr>
          <w:lang w:eastAsia="en-AU"/>
        </w:rPr>
        <w:t xml:space="preserve">spp. and other parasites </w:t>
      </w:r>
      <w:r w:rsidR="001D38F1" w:rsidRPr="00261D54">
        <w:rPr>
          <w:lang w:eastAsia="en-AU"/>
        </w:rPr>
        <w:fldChar w:fldCharType="begin">
          <w:fldData xml:space="preserve">PEVuZE5vdGU+PENpdGU+PEF1dGhvcj5EaSBDZXNhcmU8L0F1dGhvcj48WWVhcj4yMDEzPC9ZZWFy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PEVuZE5vdGU+PENpdGU+PEF1dGhvcj5EaSBDZXNhcmU8L0F1dGhvcj48WWVhcj4yMDEzPC9ZZWFy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(Di Cesare</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2013)</w:t>
      </w:r>
      <w:r w:rsidR="001D38F1" w:rsidRPr="00261D54">
        <w:rPr>
          <w:lang w:eastAsia="en-AU"/>
        </w:rPr>
        <w:fldChar w:fldCharType="end"/>
      </w:r>
      <w:r w:rsidR="001D38F1" w:rsidRPr="00261D54">
        <w:rPr>
          <w:lang w:eastAsia="en-AU"/>
        </w:rPr>
        <w:t xml:space="preserve">. Climate change is likely increasing the range of both intermediate and definitive hosts and may further increase expansion of the associated parasitic disease </w:t>
      </w:r>
      <w:r w:rsidR="001D38F1" w:rsidRPr="00261D54">
        <w:rPr>
          <w:lang w:eastAsia="en-AU"/>
        </w:rPr>
        <w:fldChar w:fldCharType="begin"/>
      </w:r>
      <w:r w:rsidR="001D38F1" w:rsidRPr="00261D54">
        <w:rPr>
          <w:lang w:eastAsia="en-AU"/>
        </w:rPr>
        <w:instrText xml:space="preserve"> ADDIN EN.CITE &lt;EndNote&gt;&lt;Cite&gt;&lt;Author&gt;Morgan&lt;/Author&gt;&lt;Year&gt;2009&lt;/Year&gt;&lt;RecNum&gt;1705&lt;/RecNum&gt;&lt;DisplayText&gt;(Morgan and Wall, 2009)&lt;/DisplayText&gt;&lt;record&gt;&lt;rec-number&gt;1705&lt;/rec-number&gt;&lt;foreign-keys&gt;&lt;key app="EN" db-id="rrwaerrrmwz007e0sr8vzwfj29zxe9tfwr9r" timestamp="1652683715"&gt;1705&lt;/key&gt;&lt;/foreign-keys&gt;&lt;ref-type name="Journal Article"&gt;17&lt;/ref-type&gt;&lt;contributors&gt;&lt;authors&gt;&lt;author&gt;Morgan, E. R.&lt;/author&gt;&lt;author&gt;Wall, R.&lt;/author&gt;&lt;/authors&gt;&lt;/contributors&gt;&lt;auth-address&gt;Univ Bristol, Sch Biol Sci, Vet Parasitol &amp;amp; Ecol Grp, Bristol BS8 1UG, Avon, England&lt;/auth-address&gt;&lt;titles&gt;&lt;title&gt;Climate change and parasitic disease: farmer mitigation?&lt;/title&gt;&lt;secondary-title&gt;Trends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Parasitol&lt;/abbr-1&gt;&lt;/alt-periodical&gt;&lt;pages&gt;308-313&lt;/pages&gt;&lt;volume&gt;25&lt;/volume&gt;&lt;number&gt;7&lt;/number&gt;&lt;keywords&gt;&lt;keyword&gt;gastrointestinal nematode parasites&lt;/keyword&gt;&lt;keyword&gt;free-living stages&lt;/keyword&gt;&lt;keyword&gt;blowfly strike&lt;/keyword&gt;&lt;keyword&gt;sheep&lt;/keyword&gt;&lt;keyword&gt;host&lt;/keyword&gt;&lt;keyword&gt;survival&lt;/keyword&gt;&lt;keyword&gt;model&lt;/keyword&gt;&lt;keyword&gt;epidemiology&lt;/keyword&gt;&lt;keyword&gt;populations&lt;/keyword&gt;&lt;keyword&gt;larvae&lt;/keyword&gt;&lt;/keywords&gt;&lt;dates&gt;&lt;year&gt;2009&lt;/year&gt;&lt;pub-dates&gt;&lt;date&gt;Jul&lt;/date&gt;&lt;/pub-dates&gt;&lt;/dates&gt;&lt;isbn&gt;1471-4922&lt;/isbn&gt;&lt;accession-num&gt;WOS:000268378200005&lt;/accession-num&gt;&lt;urls&gt;&lt;related-urls&gt;&lt;url&gt;&amp;lt;Go to ISI&amp;gt;://WOS:000268378200005&lt;/url&gt;&lt;/related-urls&gt;&lt;/urls&gt;&lt;electronic-resource-num&gt;10.1016/j.pt.2009.03.012&lt;/electronic-resource-num&gt;&lt;language&gt;English&lt;/language&gt;&lt;/record&gt;&lt;/Cite&gt;&lt;/EndNote&gt;</w:instrText>
      </w:r>
      <w:r w:rsidR="001D38F1" w:rsidRPr="00261D54">
        <w:rPr>
          <w:lang w:eastAsia="en-AU"/>
        </w:rPr>
        <w:fldChar w:fldCharType="separate"/>
      </w:r>
      <w:r w:rsidR="001D38F1" w:rsidRPr="00261D54">
        <w:rPr>
          <w:noProof/>
          <w:lang w:eastAsia="en-AU"/>
        </w:rPr>
        <w:t>(Morgan and Wall, 2009)</w:t>
      </w:r>
      <w:r w:rsidR="001D38F1" w:rsidRPr="00261D54">
        <w:rPr>
          <w:lang w:eastAsia="en-AU"/>
        </w:rPr>
        <w:fldChar w:fldCharType="end"/>
      </w:r>
      <w:r w:rsidR="001D38F1" w:rsidRPr="00261D54">
        <w:rPr>
          <w:lang w:eastAsia="en-AU"/>
        </w:rPr>
        <w:t xml:space="preserve">. The presence of </w:t>
      </w:r>
      <w:r w:rsidR="001D38F1" w:rsidRPr="00261D54">
        <w:rPr>
          <w:i/>
          <w:lang w:eastAsia="en-AU"/>
        </w:rPr>
        <w:t>A. </w:t>
      </w:r>
      <w:proofErr w:type="spellStart"/>
      <w:r w:rsidR="001D38F1" w:rsidRPr="00261D54">
        <w:rPr>
          <w:i/>
          <w:lang w:eastAsia="en-AU"/>
        </w:rPr>
        <w:t>cantonensis</w:t>
      </w:r>
      <w:proofErr w:type="spellEnd"/>
      <w:r w:rsidR="001D38F1" w:rsidRPr="00261D54">
        <w:rPr>
          <w:lang w:eastAsia="en-AU"/>
        </w:rPr>
        <w:t xml:space="preserve"> in the Australian environment has been raised as a possible issue of concern for future reintroductions of native birds or mammals into areas known to have infected intermediate or definitive hosts. Fatal cases of infection have been reported in flying foxes (</w:t>
      </w:r>
      <w:proofErr w:type="spellStart"/>
      <w:r w:rsidR="001D38F1" w:rsidRPr="00261D54">
        <w:rPr>
          <w:i/>
          <w:lang w:eastAsia="en-AU"/>
        </w:rPr>
        <w:t>Pteropus</w:t>
      </w:r>
      <w:proofErr w:type="spellEnd"/>
      <w:r w:rsidR="001D38F1" w:rsidRPr="00261D54">
        <w:rPr>
          <w:lang w:eastAsia="en-AU"/>
        </w:rPr>
        <w:t> spp.) and tawny frogmouths (</w:t>
      </w:r>
      <w:r w:rsidR="001D38F1" w:rsidRPr="00261D54">
        <w:rPr>
          <w:i/>
          <w:lang w:eastAsia="en-AU"/>
        </w:rPr>
        <w:t>P. </w:t>
      </w:r>
      <w:proofErr w:type="spellStart"/>
      <w:r w:rsidR="001D38F1" w:rsidRPr="00261D54">
        <w:rPr>
          <w:i/>
          <w:lang w:eastAsia="en-AU"/>
        </w:rPr>
        <w:t>strigoides</w:t>
      </w:r>
      <w:proofErr w:type="spellEnd"/>
      <w:r w:rsidR="001D38F1" w:rsidRPr="00261D54">
        <w:rPr>
          <w:lang w:eastAsia="en-AU"/>
        </w:rPr>
        <w:t xml:space="preserve">) </w:t>
      </w:r>
      <w:r w:rsidR="001D38F1" w:rsidRPr="00261D54">
        <w:rPr>
          <w:lang w:eastAsia="en-AU"/>
        </w:rPr>
        <w:fldChar w:fldCharType="begin">
          <w:fldData xml:space="preserve">PEVuZE5vdGU+PENpdGU+PEF1dGhvcj5Qcm9jaXY8L0F1dGhvcj48WWVhcj4yMDAxPC9ZZWFyPjxS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PEVuZE5vdGU+PENpdGU+PEF1dGhvcj5Qcm9jaXY8L0F1dGhvcj48WWVhcj4yMDAxPC9ZZWFyPjxS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(Prociv and Carlisle, 2001</w:t>
      </w:r>
      <w:r w:rsidR="00BF1006">
        <w:rPr>
          <w:noProof/>
          <w:lang w:eastAsia="en-AU"/>
        </w:rPr>
        <w:t>;</w:t>
      </w:r>
      <w:r w:rsidR="001D38F1" w:rsidRPr="00261D54">
        <w:rPr>
          <w:noProof/>
          <w:lang w:eastAsia="en-AU"/>
        </w:rPr>
        <w:t xml:space="preserve"> Barrett</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2002</w:t>
      </w:r>
      <w:r w:rsidR="00BF1006">
        <w:rPr>
          <w:noProof/>
          <w:lang w:eastAsia="en-AU"/>
        </w:rPr>
        <w:t>;</w:t>
      </w:r>
      <w:r w:rsidR="001D38F1" w:rsidRPr="00261D54">
        <w:rPr>
          <w:noProof/>
          <w:lang w:eastAsia="en-AU"/>
        </w:rPr>
        <w:t xml:space="preserve"> Monks</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2005</w:t>
      </w:r>
      <w:r w:rsidR="00BF1006">
        <w:rPr>
          <w:noProof/>
          <w:lang w:eastAsia="en-AU"/>
        </w:rPr>
        <w:t>;</w:t>
      </w:r>
      <w:r w:rsidR="001D38F1" w:rsidRPr="00261D54">
        <w:rPr>
          <w:noProof/>
          <w:lang w:eastAsia="en-AU"/>
        </w:rPr>
        <w:t xml:space="preserve"> Spratt, 2005</w:t>
      </w:r>
      <w:r w:rsidR="00BF1006">
        <w:rPr>
          <w:noProof/>
          <w:lang w:eastAsia="en-AU"/>
        </w:rPr>
        <w:t>;</w:t>
      </w:r>
      <w:r w:rsidR="001D38F1" w:rsidRPr="00261D54">
        <w:rPr>
          <w:noProof/>
          <w:lang w:eastAsia="en-AU"/>
        </w:rPr>
        <w:t xml:space="preserve"> Ma</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2013)</w:t>
      </w:r>
      <w:r w:rsidR="001D38F1" w:rsidRPr="00261D54">
        <w:rPr>
          <w:lang w:eastAsia="en-AU"/>
        </w:rPr>
        <w:fldChar w:fldCharType="end"/>
      </w:r>
      <w:r w:rsidR="001D38F1" w:rsidRPr="00261D54">
        <w:rPr>
          <w:lang w:eastAsia="en-AU"/>
        </w:rPr>
        <w:t>.</w:t>
      </w:r>
    </w:p>
    <w:p w14:paraId="5C411468" w14:textId="68486540" w:rsidR="001D38F1" w:rsidRPr="00261D54" w:rsidRDefault="001D38F1" w:rsidP="00756C36">
      <w:pPr>
        <w:rPr>
          <w:lang w:eastAsia="en-AU"/>
        </w:rPr>
      </w:pPr>
      <w:r w:rsidRPr="00261D54">
        <w:rPr>
          <w:lang w:eastAsia="en-AU"/>
        </w:rPr>
        <w:t>Entry and exposure assessment</w:t>
      </w:r>
      <w:r w:rsidR="00756C36" w:rsidRPr="00261D54">
        <w:rPr>
          <w:lang w:eastAsia="en-AU"/>
        </w:rPr>
        <w:t>:</w:t>
      </w:r>
    </w:p>
    <w:p w14:paraId="47B8BBDD"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t> spp. are parasitic nematodes that utilise an intermediate host (snails) and a definitive host (vertebrates).</w:t>
      </w:r>
    </w:p>
    <w:p w14:paraId="150BDE36"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t> spp. have been detected in snails and produce sold for human consumption.</w:t>
      </w:r>
    </w:p>
    <w:p w14:paraId="035877B1" w14:textId="33596630" w:rsidR="001D38F1" w:rsidRPr="00261D54" w:rsidRDefault="001D38F1" w:rsidP="001D38F1">
      <w:pPr>
        <w:pStyle w:val="ListBullet"/>
        <w:numPr>
          <w:ilvl w:val="0"/>
          <w:numId w:val="1"/>
        </w:numPr>
      </w:pPr>
      <w:r w:rsidRPr="00261D54">
        <w:t xml:space="preserve">There are 4 species of </w:t>
      </w:r>
      <w:proofErr w:type="spellStart"/>
      <w:r w:rsidRPr="00261D54">
        <w:rPr>
          <w:i/>
          <w:iCs/>
        </w:rPr>
        <w:t>Angiostrongylus</w:t>
      </w:r>
      <w:proofErr w:type="spellEnd"/>
      <w:r w:rsidRPr="00261D54">
        <w:t xml:space="preserve"> (</w:t>
      </w:r>
      <w:r w:rsidRPr="00261D54">
        <w:rPr>
          <w:i/>
          <w:iCs/>
        </w:rPr>
        <w:t>A. vasorum</w:t>
      </w:r>
      <w:r w:rsidRPr="00261D54">
        <w:t xml:space="preserve">, </w:t>
      </w:r>
      <w:r w:rsidRPr="00261D54">
        <w:rPr>
          <w:i/>
          <w:iCs/>
        </w:rPr>
        <w:t>A. </w:t>
      </w:r>
      <w:proofErr w:type="spellStart"/>
      <w:r w:rsidRPr="00261D54">
        <w:rPr>
          <w:i/>
          <w:iCs/>
        </w:rPr>
        <w:t>abstrusus</w:t>
      </w:r>
      <w:proofErr w:type="spellEnd"/>
      <w:r w:rsidRPr="00261D54">
        <w:t xml:space="preserve">, </w:t>
      </w:r>
      <w:r w:rsidRPr="00261D54">
        <w:rPr>
          <w:i/>
          <w:iCs/>
        </w:rPr>
        <w:t>A. </w:t>
      </w:r>
      <w:proofErr w:type="spellStart"/>
      <w:r w:rsidRPr="00261D54">
        <w:rPr>
          <w:i/>
          <w:iCs/>
        </w:rPr>
        <w:t>cantonensis</w:t>
      </w:r>
      <w:proofErr w:type="spellEnd"/>
      <w:r w:rsidRPr="00261D54">
        <w:t xml:space="preserve">, </w:t>
      </w:r>
      <w:r w:rsidRPr="00261D54">
        <w:rPr>
          <w:i/>
          <w:iCs/>
        </w:rPr>
        <w:t>A. </w:t>
      </w:r>
      <w:proofErr w:type="spellStart"/>
      <w:r w:rsidRPr="00261D54">
        <w:rPr>
          <w:i/>
          <w:iCs/>
        </w:rPr>
        <w:t>chabaudi</w:t>
      </w:r>
      <w:proofErr w:type="spellEnd"/>
      <w:r w:rsidRPr="00261D54">
        <w:t xml:space="preserve">) known to utilise </w:t>
      </w:r>
      <w:r w:rsidR="006F743C" w:rsidRPr="006F743C">
        <w:rPr>
          <w:i/>
          <w:iCs/>
        </w:rPr>
        <w:t>C.</w:t>
      </w:r>
      <w:r w:rsidR="00053139">
        <w:rPr>
          <w:i/>
          <w:iCs/>
        </w:rPr>
        <w:t> </w:t>
      </w:r>
      <w:r w:rsidR="006F743C" w:rsidRPr="006F743C">
        <w:rPr>
          <w:i/>
          <w:iCs/>
        </w:rPr>
        <w:t>aspersum</w:t>
      </w:r>
      <w:r w:rsidRPr="00261D54">
        <w:t xml:space="preserve"> as an intermediate host. </w:t>
      </w:r>
      <w:r w:rsidRPr="00261D54">
        <w:rPr>
          <w:i/>
          <w:iCs/>
        </w:rPr>
        <w:t>A. </w:t>
      </w:r>
      <w:proofErr w:type="spellStart"/>
      <w:r w:rsidRPr="00261D54">
        <w:rPr>
          <w:i/>
          <w:iCs/>
        </w:rPr>
        <w:t>mackerrasae</w:t>
      </w:r>
      <w:proofErr w:type="spellEnd"/>
      <w:r w:rsidRPr="00261D54">
        <w:t xml:space="preserve"> may also infect </w:t>
      </w:r>
      <w:r w:rsidR="006F743C" w:rsidRPr="006F743C">
        <w:rPr>
          <w:i/>
          <w:iCs/>
        </w:rPr>
        <w:t>C.</w:t>
      </w:r>
      <w:r w:rsidR="00053139">
        <w:rPr>
          <w:i/>
          <w:iCs/>
        </w:rPr>
        <w:t> </w:t>
      </w:r>
      <w:r w:rsidR="006F743C" w:rsidRPr="006F743C">
        <w:rPr>
          <w:i/>
          <w:iCs/>
        </w:rPr>
        <w:t>aspersum</w:t>
      </w:r>
      <w:r w:rsidRPr="00261D54">
        <w:t>.</w:t>
      </w:r>
    </w:p>
    <w:p w14:paraId="73F46C02" w14:textId="4FA2C66F" w:rsidR="001D38F1" w:rsidRPr="00261D54" w:rsidRDefault="00B962C6" w:rsidP="001D38F1">
      <w:pPr>
        <w:pStyle w:val="ListBullet"/>
        <w:numPr>
          <w:ilvl w:val="0"/>
          <w:numId w:val="1"/>
        </w:numPr>
      </w:pPr>
      <w:r w:rsidRPr="00261D54">
        <w:rPr>
          <w:i/>
          <w:iCs/>
        </w:rPr>
        <w:t>A. vasorum</w:t>
      </w:r>
      <w:r w:rsidRPr="00261D54">
        <w:t xml:space="preserve">, </w:t>
      </w:r>
      <w:r w:rsidRPr="00261D54">
        <w:rPr>
          <w:i/>
          <w:iCs/>
        </w:rPr>
        <w:t>A. </w:t>
      </w:r>
      <w:proofErr w:type="spellStart"/>
      <w:r w:rsidRPr="00261D54">
        <w:rPr>
          <w:i/>
          <w:iCs/>
        </w:rPr>
        <w:t>abstrusus</w:t>
      </w:r>
      <w:proofErr w:type="spellEnd"/>
      <w:r w:rsidRPr="00261D54">
        <w:t xml:space="preserve">, </w:t>
      </w:r>
      <w:r w:rsidRPr="00261D54">
        <w:rPr>
          <w:i/>
          <w:iCs/>
        </w:rPr>
        <w:t>A. </w:t>
      </w:r>
      <w:proofErr w:type="spellStart"/>
      <w:r w:rsidRPr="00261D54">
        <w:rPr>
          <w:i/>
          <w:iCs/>
        </w:rPr>
        <w:t>cantonensis</w:t>
      </w:r>
      <w:proofErr w:type="spellEnd"/>
      <w:r w:rsidRPr="00261D54">
        <w:t xml:space="preserve"> </w:t>
      </w:r>
      <w:r>
        <w:t xml:space="preserve">and </w:t>
      </w:r>
      <w:r w:rsidRPr="00261D54">
        <w:rPr>
          <w:i/>
          <w:iCs/>
        </w:rPr>
        <w:t>A. </w:t>
      </w:r>
      <w:proofErr w:type="spellStart"/>
      <w:r w:rsidRPr="00261D54">
        <w:rPr>
          <w:i/>
          <w:iCs/>
        </w:rPr>
        <w:t>chabaudi</w:t>
      </w:r>
      <w:proofErr w:type="spellEnd"/>
      <w:r w:rsidRPr="00261D54" w:rsidDel="00B962C6">
        <w:t xml:space="preserve"> </w:t>
      </w:r>
      <w:r w:rsidR="001D38F1" w:rsidRPr="00261D54">
        <w:t>have similar lifecycles involving the cardiovascular system and/or lungs in the definitive host. The L1 larvae are shed by the definitive host and are either ingested by or penetrate the cuticle of the intermediate snail host.</w:t>
      </w:r>
    </w:p>
    <w:p w14:paraId="02E0771A" w14:textId="77777777" w:rsidR="001D38F1" w:rsidRPr="00261D54" w:rsidRDefault="001D38F1" w:rsidP="001D38F1">
      <w:pPr>
        <w:pStyle w:val="ListBullet"/>
        <w:numPr>
          <w:ilvl w:val="0"/>
          <w:numId w:val="1"/>
        </w:numPr>
      </w:pPr>
      <w:r w:rsidRPr="00261D54">
        <w:t xml:space="preserve">Most </w:t>
      </w:r>
      <w:proofErr w:type="spellStart"/>
      <w:r w:rsidRPr="00261D54">
        <w:rPr>
          <w:i/>
          <w:iCs/>
        </w:rPr>
        <w:t>Angiostrongylus</w:t>
      </w:r>
      <w:proofErr w:type="spellEnd"/>
      <w:r w:rsidRPr="00261D54">
        <w:t xml:space="preserve"> spp. display a high degree of host-specificity, except for </w:t>
      </w:r>
      <w:proofErr w:type="spellStart"/>
      <w:r w:rsidRPr="00261D54">
        <w:rPr>
          <w:i/>
          <w:iCs/>
        </w:rPr>
        <w:t>Angiostrongylus</w:t>
      </w:r>
      <w:proofErr w:type="spellEnd"/>
      <w:r w:rsidRPr="00261D54">
        <w:t xml:space="preserve"> species using rodents as definitive hosts. The definitive hosts for </w:t>
      </w:r>
      <w:r w:rsidRPr="00261D54">
        <w:rPr>
          <w:i/>
          <w:iCs/>
        </w:rPr>
        <w:t>A. vasorum</w:t>
      </w:r>
      <w:r w:rsidRPr="00261D54">
        <w:t xml:space="preserve"> are canines and for </w:t>
      </w:r>
      <w:r w:rsidRPr="00261D54">
        <w:rPr>
          <w:i/>
          <w:iCs/>
        </w:rPr>
        <w:t>A. </w:t>
      </w:r>
      <w:proofErr w:type="spellStart"/>
      <w:r w:rsidRPr="00261D54">
        <w:rPr>
          <w:i/>
          <w:iCs/>
        </w:rPr>
        <w:t>chabaudi</w:t>
      </w:r>
      <w:proofErr w:type="spellEnd"/>
      <w:r w:rsidRPr="00261D54">
        <w:t xml:space="preserve"> are felines.</w:t>
      </w:r>
    </w:p>
    <w:p w14:paraId="7845C2FC"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rPr>
          <w:i/>
          <w:iCs/>
        </w:rPr>
        <w:t> </w:t>
      </w:r>
      <w:proofErr w:type="spellStart"/>
      <w:r w:rsidRPr="00261D54">
        <w:rPr>
          <w:i/>
          <w:iCs/>
        </w:rPr>
        <w:t>cantonensis</w:t>
      </w:r>
      <w:proofErr w:type="spellEnd"/>
      <w:r w:rsidRPr="00261D54">
        <w:rPr>
          <w:i/>
          <w:iCs/>
        </w:rPr>
        <w:t>, A. </w:t>
      </w:r>
      <w:proofErr w:type="spellStart"/>
      <w:r w:rsidRPr="00261D54">
        <w:rPr>
          <w:i/>
          <w:iCs/>
        </w:rPr>
        <w:t>abstrusus</w:t>
      </w:r>
      <w:proofErr w:type="spellEnd"/>
      <w:r w:rsidRPr="00261D54">
        <w:t xml:space="preserve">, and </w:t>
      </w:r>
      <w:r w:rsidRPr="00261D54">
        <w:rPr>
          <w:i/>
          <w:iCs/>
        </w:rPr>
        <w:t>A. </w:t>
      </w:r>
      <w:proofErr w:type="spellStart"/>
      <w:r w:rsidRPr="00261D54">
        <w:rPr>
          <w:i/>
          <w:iCs/>
        </w:rPr>
        <w:t>mackerrasae</w:t>
      </w:r>
      <w:proofErr w:type="spellEnd"/>
      <w:r w:rsidRPr="00261D54">
        <w:t xml:space="preserve"> have been found in Australia and therefore will not be considered further in this risk assessment.</w:t>
      </w:r>
    </w:p>
    <w:p w14:paraId="275633A3"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rPr>
          <w:i/>
          <w:iCs/>
        </w:rPr>
        <w:t> vasorum</w:t>
      </w:r>
      <w:r w:rsidRPr="00261D54">
        <w:t xml:space="preserve"> has a wide geographic distribution and is known to occur in dog populations in Africa, Europe, and North and South America.</w:t>
      </w:r>
    </w:p>
    <w:p w14:paraId="3107C8F6" w14:textId="77777777" w:rsidR="001D38F1" w:rsidRPr="00261D54" w:rsidRDefault="001D38F1" w:rsidP="001D38F1">
      <w:pPr>
        <w:pStyle w:val="ListBullet"/>
        <w:numPr>
          <w:ilvl w:val="0"/>
          <w:numId w:val="1"/>
        </w:numPr>
      </w:pPr>
      <w:r w:rsidRPr="00261D54">
        <w:t xml:space="preserve">Prevalence estimates for </w:t>
      </w:r>
      <w:r w:rsidRPr="00261D54">
        <w:rPr>
          <w:i/>
          <w:iCs/>
        </w:rPr>
        <w:t>A. vasorum</w:t>
      </w:r>
      <w:r w:rsidRPr="00261D54">
        <w:t xml:space="preserve"> in infected countries are not readily </w:t>
      </w:r>
      <w:proofErr w:type="gramStart"/>
      <w:r w:rsidRPr="00261D54">
        <w:t>available, but</w:t>
      </w:r>
      <w:proofErr w:type="gramEnd"/>
      <w:r w:rsidRPr="00261D54">
        <w:t xml:space="preserve"> are likely to vary considerably between regions and within a population based on exposure to infected intermediate or paratenic hosts.</w:t>
      </w:r>
    </w:p>
    <w:p w14:paraId="12B5498E" w14:textId="4E0B566B" w:rsidR="001D38F1" w:rsidRPr="00261D54" w:rsidRDefault="001D38F1" w:rsidP="001D38F1">
      <w:pPr>
        <w:pStyle w:val="ListBullet"/>
        <w:numPr>
          <w:ilvl w:val="0"/>
          <w:numId w:val="1"/>
        </w:numPr>
      </w:pPr>
      <w:proofErr w:type="spellStart"/>
      <w:r w:rsidRPr="00261D54">
        <w:rPr>
          <w:i/>
          <w:iCs/>
        </w:rPr>
        <w:t>Angiostrongylus</w:t>
      </w:r>
      <w:proofErr w:type="spellEnd"/>
      <w:r w:rsidR="00355E42">
        <w:rPr>
          <w:i/>
          <w:iCs/>
        </w:rPr>
        <w:t> </w:t>
      </w:r>
      <w:r w:rsidRPr="00261D54">
        <w:rPr>
          <w:i/>
          <w:iCs/>
        </w:rPr>
        <w:t>vasorum</w:t>
      </w:r>
      <w:r w:rsidRPr="00261D54">
        <w:t xml:space="preserve"> has spread across Europe since the 1990s and is now broadly endemic. It is likely that spread of the infected intermediate snail hosts have contributed (not simply </w:t>
      </w:r>
      <w:r w:rsidRPr="00261D54">
        <w:lastRenderedPageBreak/>
        <w:t>movement of definitive hosts). Affected countries includes countries proposed for sourcing of snails for breed stock in Australia.</w:t>
      </w:r>
    </w:p>
    <w:p w14:paraId="4FD38B4D" w14:textId="29873B2F" w:rsidR="001D38F1" w:rsidRPr="00261D54" w:rsidRDefault="001D38F1" w:rsidP="001D38F1">
      <w:pPr>
        <w:pStyle w:val="ListBullet"/>
        <w:numPr>
          <w:ilvl w:val="0"/>
          <w:numId w:val="1"/>
        </w:numPr>
      </w:pPr>
      <w:r w:rsidRPr="00261D54">
        <w:t xml:space="preserve">To determine if a snail is infected with any </w:t>
      </w:r>
      <w:proofErr w:type="spellStart"/>
      <w:r w:rsidRPr="00261D54">
        <w:rPr>
          <w:i/>
          <w:iCs/>
        </w:rPr>
        <w:t>Angiostrongylus</w:t>
      </w:r>
      <w:proofErr w:type="spellEnd"/>
      <w:r w:rsidRPr="00261D54">
        <w:t> spp</w:t>
      </w:r>
      <w:r w:rsidR="00174F05" w:rsidRPr="00174F05">
        <w:t xml:space="preserve">., </w:t>
      </w:r>
      <w:r w:rsidRPr="00261D54">
        <w:t>the snail must first be euthanised. No treatment options for snails were found.</w:t>
      </w:r>
    </w:p>
    <w:p w14:paraId="0193E417" w14:textId="77777777" w:rsidR="001D38F1" w:rsidRPr="00261D54" w:rsidRDefault="001D38F1" w:rsidP="001D38F1">
      <w:pPr>
        <w:pStyle w:val="ListBullet"/>
        <w:numPr>
          <w:ilvl w:val="0"/>
          <w:numId w:val="1"/>
        </w:numPr>
      </w:pPr>
      <w:r w:rsidRPr="00261D54">
        <w:t>A possible pathway for introduction</w:t>
      </w:r>
      <w:r w:rsidRPr="00261D54" w:rsidDel="000306E3">
        <w:t xml:space="preserve"> of </w:t>
      </w:r>
      <w:r w:rsidRPr="00261D54" w:rsidDel="000306E3">
        <w:rPr>
          <w:i/>
          <w:iCs/>
        </w:rPr>
        <w:t>A.</w:t>
      </w:r>
      <w:r w:rsidRPr="00261D54">
        <w:rPr>
          <w:i/>
          <w:iCs/>
        </w:rPr>
        <w:t> vasorum</w:t>
      </w:r>
      <w:r w:rsidRPr="00261D54">
        <w:t xml:space="preserve"> to Australia is via infected snails (as the intermediate host) if there is exposure to the L1 larvae shed by infected canids (as the definitive host). Entry of infected snails onto a snail farm may occur where the security of the farm is not sufficient to prevent entry and exit of snails from the external environment, or fattening or grow-out stages are situated outdoors. It is noted that many, if not all, commercial snail farms have external grow out stages.</w:t>
      </w:r>
    </w:p>
    <w:p w14:paraId="21A1F50A" w14:textId="57F3C031" w:rsidR="001D38F1" w:rsidRPr="00261D54" w:rsidRDefault="001D38F1" w:rsidP="001D38F1">
      <w:pPr>
        <w:pStyle w:val="ListBullet"/>
        <w:numPr>
          <w:ilvl w:val="0"/>
          <w:numId w:val="1"/>
        </w:numPr>
      </w:pPr>
      <w:r w:rsidRPr="00261D54">
        <w:t xml:space="preserve">There is a long history of importation of dogs from countries where canine pulmonary </w:t>
      </w:r>
      <w:proofErr w:type="spellStart"/>
      <w:r w:rsidRPr="00261D54">
        <w:t>angiostrongylosis</w:t>
      </w:r>
      <w:proofErr w:type="spellEnd"/>
      <w:r w:rsidRPr="00261D54">
        <w:t xml:space="preserve"> due to infection with </w:t>
      </w:r>
      <w:r w:rsidRPr="00261D54">
        <w:rPr>
          <w:i/>
          <w:iCs/>
        </w:rPr>
        <w:t>A. vasorum</w:t>
      </w:r>
      <w:r w:rsidRPr="00261D54">
        <w:t xml:space="preserve">, is endemic. Available records indicate only one case of canine pulmonary </w:t>
      </w:r>
      <w:proofErr w:type="spellStart"/>
      <w:r w:rsidRPr="00261D54">
        <w:t>angiostrongylus</w:t>
      </w:r>
      <w:proofErr w:type="spellEnd"/>
      <w:r w:rsidRPr="00261D54">
        <w:t xml:space="preserve"> in Australia in 2007. The entry likelihood via a potentially infected definitive host is still considered to be very low (</w:t>
      </w:r>
      <w:r w:rsidR="001E3DFD" w:rsidRPr="001E3DFD">
        <w:t>Department of Agriculture</w:t>
      </w:r>
      <w:r w:rsidR="001E3DFD">
        <w:t xml:space="preserve">, </w:t>
      </w:r>
      <w:r w:rsidR="001E3DFD" w:rsidRPr="001E3DFD">
        <w:t>2013)</w:t>
      </w:r>
      <w:r w:rsidRPr="00261D54">
        <w:t>.</w:t>
      </w:r>
    </w:p>
    <w:p w14:paraId="5D423A54" w14:textId="77777777" w:rsidR="001D38F1" w:rsidRPr="00261D54" w:rsidRDefault="001D38F1" w:rsidP="001D38F1">
      <w:pPr>
        <w:pStyle w:val="ListBullet"/>
        <w:numPr>
          <w:ilvl w:val="0"/>
          <w:numId w:val="1"/>
        </w:numPr>
      </w:pPr>
      <w:r w:rsidRPr="00261D54">
        <w:t xml:space="preserve">The prevalence of </w:t>
      </w:r>
      <w:r w:rsidRPr="00261D54">
        <w:rPr>
          <w:i/>
          <w:iCs/>
        </w:rPr>
        <w:t>A. </w:t>
      </w:r>
      <w:proofErr w:type="spellStart"/>
      <w:r w:rsidRPr="00261D54">
        <w:rPr>
          <w:i/>
          <w:iCs/>
        </w:rPr>
        <w:t>chabaudi</w:t>
      </w:r>
      <w:proofErr w:type="spellEnd"/>
      <w:r w:rsidRPr="00261D54">
        <w:t xml:space="preserve"> and where it occurs in the world is unclear. </w:t>
      </w:r>
      <w:r w:rsidRPr="00261D54">
        <w:rPr>
          <w:i/>
          <w:iCs/>
        </w:rPr>
        <w:t>A. </w:t>
      </w:r>
      <w:proofErr w:type="spellStart"/>
      <w:r w:rsidRPr="00261D54">
        <w:rPr>
          <w:i/>
          <w:iCs/>
        </w:rPr>
        <w:t>chabaudi</w:t>
      </w:r>
      <w:proofErr w:type="spellEnd"/>
      <w:r w:rsidRPr="00261D54">
        <w:t xml:space="preserve"> has so far only being identified in wild and domestic cats in several European countries. It is known to be present in Italy and Greece. At least one paper has called for further research and greater awareness of this parasite.</w:t>
      </w:r>
    </w:p>
    <w:p w14:paraId="50C4889C" w14:textId="76C7664B" w:rsidR="001D38F1" w:rsidRPr="00261D54" w:rsidRDefault="001D38F1" w:rsidP="001D38F1">
      <w:r w:rsidRPr="00261D54">
        <w:t xml:space="preserve">Based on this information, the likelihood of entry of </w:t>
      </w:r>
      <w:r w:rsidRPr="00261D54">
        <w:rPr>
          <w:i/>
          <w:iCs/>
        </w:rPr>
        <w:t>A. vasorum</w:t>
      </w:r>
      <w:r w:rsidRPr="00261D54">
        <w:t xml:space="preserve"> or </w:t>
      </w:r>
      <w:r w:rsidRPr="00261D54">
        <w:rPr>
          <w:i/>
          <w:iCs/>
        </w:rPr>
        <w:t>A. </w:t>
      </w:r>
      <w:proofErr w:type="spellStart"/>
      <w:r w:rsidRPr="00261D54">
        <w:rPr>
          <w:i/>
          <w:iCs/>
        </w:rPr>
        <w:t>chabaudi</w:t>
      </w:r>
      <w:proofErr w:type="spellEnd"/>
      <w:r w:rsidRPr="00261D54">
        <w:rPr>
          <w:i/>
          <w:iCs/>
        </w:rPr>
        <w:t xml:space="preserve"> </w:t>
      </w:r>
      <w:r w:rsidRPr="00261D54">
        <w:t xml:space="preserve">associated with the importation of infested farmed </w:t>
      </w:r>
      <w:r w:rsidR="006F743C" w:rsidRPr="006F743C">
        <w:rPr>
          <w:i/>
          <w:iCs/>
        </w:rPr>
        <w:t>C.</w:t>
      </w:r>
      <w:r w:rsidR="00285826">
        <w:rPr>
          <w:i/>
          <w:iCs/>
        </w:rPr>
        <w:t> </w:t>
      </w:r>
      <w:r w:rsidR="006F743C" w:rsidRPr="006F743C">
        <w:rPr>
          <w:i/>
          <w:iCs/>
        </w:rPr>
        <w:t>aspersum</w:t>
      </w:r>
      <w:r w:rsidRPr="00261D54">
        <w:t xml:space="preserve"> and exposure of potential hosts in Australia was estimated to be moderate.</w:t>
      </w:r>
    </w:p>
    <w:p w14:paraId="1EB9B3F9" w14:textId="592B68C3" w:rsidR="001D38F1" w:rsidRPr="00261D54" w:rsidRDefault="001D38F1" w:rsidP="001D38F1">
      <w:pPr>
        <w:rPr>
          <w:rFonts w:asciiTheme="majorHAnsi" w:hAnsiTheme="majorHAnsi"/>
        </w:rPr>
      </w:pPr>
      <w:r w:rsidRPr="00261D54">
        <w:t xml:space="preserve">This takes into account that no snail farm, even </w:t>
      </w:r>
      <w:proofErr w:type="spellStart"/>
      <w:proofErr w:type="gramStart"/>
      <w:r w:rsidRPr="00261D54">
        <w:t xml:space="preserve">well </w:t>
      </w:r>
      <w:r w:rsidR="003953FC">
        <w:t>e</w:t>
      </w:r>
      <w:r w:rsidRPr="00261D54">
        <w:t>stablished</w:t>
      </w:r>
      <w:proofErr w:type="spellEnd"/>
      <w:proofErr w:type="gramEnd"/>
      <w:r w:rsidRPr="00261D54">
        <w:t xml:space="preserve"> commercial facilities, could be considered ‘closed’ systems from the biosecurity perspective. </w:t>
      </w:r>
      <w:r w:rsidRPr="00261D54">
        <w:rPr>
          <w:i/>
          <w:iCs/>
        </w:rPr>
        <w:t>A. vasorum</w:t>
      </w:r>
      <w:r w:rsidRPr="00261D54">
        <w:t xml:space="preserve"> appears to be endemic in </w:t>
      </w:r>
      <w:proofErr w:type="gramStart"/>
      <w:r w:rsidRPr="00261D54">
        <w:t>a number of</w:t>
      </w:r>
      <w:proofErr w:type="gramEnd"/>
      <w:r w:rsidRPr="00261D54">
        <w:t xml:space="preserve"> European countries and</w:t>
      </w:r>
      <w:r w:rsidRPr="00261D54">
        <w:rPr>
          <w:i/>
          <w:iCs/>
        </w:rPr>
        <w:t xml:space="preserve"> A.</w:t>
      </w:r>
      <w:r w:rsidR="00285826">
        <w:rPr>
          <w:i/>
          <w:iCs/>
        </w:rPr>
        <w:t> </w:t>
      </w:r>
      <w:proofErr w:type="spellStart"/>
      <w:r w:rsidRPr="00261D54">
        <w:rPr>
          <w:i/>
          <w:iCs/>
        </w:rPr>
        <w:t>chabaudi</w:t>
      </w:r>
      <w:proofErr w:type="spellEnd"/>
      <w:r w:rsidRPr="00261D54">
        <w:t xml:space="preserve"> has also been reported. A closed system does not allow for snail trade or the cryptic nature of snails which may enter and leave undetected within even very well-established facilities with certification of their premises and procedures.</w:t>
      </w:r>
    </w:p>
    <w:p w14:paraId="553A0F21" w14:textId="410E6EBB" w:rsidR="001D38F1" w:rsidRPr="00261D54" w:rsidRDefault="001D38F1" w:rsidP="00756C36">
      <w:r w:rsidRPr="00261D54">
        <w:t>Consequence assessment</w:t>
      </w:r>
      <w:r w:rsidR="00756C36" w:rsidRPr="00261D54">
        <w:t>:</w:t>
      </w:r>
    </w:p>
    <w:p w14:paraId="2F633D41" w14:textId="65896893" w:rsidR="001D38F1" w:rsidRPr="00261D54" w:rsidRDefault="001D38F1" w:rsidP="001D38F1">
      <w:pPr>
        <w:pStyle w:val="ListBullet"/>
        <w:numPr>
          <w:ilvl w:val="0"/>
          <w:numId w:val="1"/>
        </w:numPr>
      </w:pPr>
      <w:proofErr w:type="spellStart"/>
      <w:r w:rsidRPr="00261D54">
        <w:rPr>
          <w:i/>
          <w:iCs/>
        </w:rPr>
        <w:t>Angiostrongylus</w:t>
      </w:r>
      <w:proofErr w:type="spellEnd"/>
      <w:r w:rsidRPr="00261D54">
        <w:t xml:space="preserve"> spp. cause </w:t>
      </w:r>
      <w:proofErr w:type="spellStart"/>
      <w:r w:rsidRPr="00261D54">
        <w:t>angiostrongyl</w:t>
      </w:r>
      <w:r w:rsidR="00767281">
        <w:t>osis</w:t>
      </w:r>
      <w:proofErr w:type="spellEnd"/>
      <w:r w:rsidRPr="00261D54">
        <w:t xml:space="preserve"> in vertebrate animals, including humans, in the form of respiratory and cardiac disease, as well as eosinophilic meningitis, eosinophilic encephalitis and ocular </w:t>
      </w:r>
      <w:proofErr w:type="spellStart"/>
      <w:r w:rsidRPr="00261D54">
        <w:t>angiostrongyl</w:t>
      </w:r>
      <w:r w:rsidR="00767281">
        <w:t>osis</w:t>
      </w:r>
      <w:proofErr w:type="spellEnd"/>
      <w:r w:rsidRPr="00261D54">
        <w:t>.</w:t>
      </w:r>
    </w:p>
    <w:p w14:paraId="0D31BF68" w14:textId="77777777" w:rsidR="001D38F1" w:rsidRPr="00261D54" w:rsidRDefault="001D38F1" w:rsidP="001D38F1">
      <w:pPr>
        <w:pStyle w:val="ListBullet"/>
        <w:numPr>
          <w:ilvl w:val="0"/>
          <w:numId w:val="1"/>
        </w:numPr>
      </w:pPr>
      <w:r w:rsidRPr="00261D54">
        <w:rPr>
          <w:lang w:eastAsia="en-AU"/>
        </w:rPr>
        <w:t>The definitive (and accidental/paratenic) hosts become infected when they directly ingest the infected snail host. They can also become infected indirectly through ingestion or contact with items contaminated by L3 containing secretions shed from the infective intermediate host.</w:t>
      </w:r>
    </w:p>
    <w:p w14:paraId="4888B59F" w14:textId="6ABB2678" w:rsidR="001D38F1" w:rsidRPr="00261D54" w:rsidRDefault="001D38F1" w:rsidP="001D38F1">
      <w:pPr>
        <w:pStyle w:val="ListBullet"/>
        <w:numPr>
          <w:ilvl w:val="0"/>
          <w:numId w:val="1"/>
        </w:numPr>
        <w:rPr>
          <w:rFonts w:cs="Segoe UI"/>
          <w:lang w:eastAsia="en-AU"/>
        </w:rPr>
      </w:pPr>
      <w:r w:rsidRPr="00261D54">
        <w:t xml:space="preserve">In the UK in the 1990s, </w:t>
      </w:r>
      <w:r w:rsidRPr="00261D54">
        <w:rPr>
          <w:i/>
          <w:iCs/>
        </w:rPr>
        <w:t>A. vasorum</w:t>
      </w:r>
      <w:r w:rsidRPr="00261D54">
        <w:t xml:space="preserve"> was largely confined to dogs living </w:t>
      </w:r>
      <w:r w:rsidR="005251C6">
        <w:t xml:space="preserve">in </w:t>
      </w:r>
      <w:r w:rsidRPr="00261D54">
        <w:t xml:space="preserve">the south-east and south-west of England and south Wales, but from 2008, the disease has become more common and has been identified as far north as Scotland. This was not likely to be just a matter of movement of an infected definitive host (dogs), as </w:t>
      </w:r>
      <w:r w:rsidRPr="00261D54">
        <w:rPr>
          <w:i/>
          <w:iCs/>
        </w:rPr>
        <w:t>A. vasorum</w:t>
      </w:r>
      <w:r w:rsidRPr="00261D54">
        <w:t xml:space="preserve"> was also found in </w:t>
      </w:r>
      <w:r w:rsidR="006F743C" w:rsidRPr="006F743C">
        <w:rPr>
          <w:i/>
          <w:iCs/>
        </w:rPr>
        <w:t>C.</w:t>
      </w:r>
      <w:r w:rsidR="00B2379E">
        <w:rPr>
          <w:i/>
          <w:iCs/>
        </w:rPr>
        <w:t> </w:t>
      </w:r>
      <w:r w:rsidR="006F743C" w:rsidRPr="006F743C">
        <w:rPr>
          <w:i/>
          <w:iCs/>
        </w:rPr>
        <w:t>aspersum</w:t>
      </w:r>
      <w:r w:rsidRPr="00261D54">
        <w:t xml:space="preserve"> in Scotland. A similar scenario could unfold in Australia.</w:t>
      </w:r>
    </w:p>
    <w:p w14:paraId="3FAC817C" w14:textId="77777777" w:rsidR="001D38F1" w:rsidRPr="00261D54" w:rsidRDefault="001D38F1" w:rsidP="001D38F1">
      <w:pPr>
        <w:pStyle w:val="ListBullet"/>
        <w:numPr>
          <w:ilvl w:val="0"/>
          <w:numId w:val="1"/>
        </w:numPr>
        <w:rPr>
          <w:rFonts w:cs="Segoe UI"/>
          <w:lang w:eastAsia="en-AU"/>
        </w:rPr>
      </w:pPr>
      <w:r w:rsidRPr="00261D54">
        <w:rPr>
          <w:rFonts w:cs="Segoe UI"/>
          <w:lang w:eastAsia="en-AU"/>
        </w:rPr>
        <w:lastRenderedPageBreak/>
        <w:t xml:space="preserve">Adverse health outcomes may occur for Australian dogs, with significant flow on impacts to their owners, if the intermediate host (snail) is imported in large volumes over time, spreads widely, and is carrying exotic </w:t>
      </w:r>
      <w:proofErr w:type="spellStart"/>
      <w:r w:rsidRPr="00261D54">
        <w:rPr>
          <w:i/>
          <w:iCs/>
        </w:rPr>
        <w:t>Angiostrongylus</w:t>
      </w:r>
      <w:proofErr w:type="spellEnd"/>
      <w:r w:rsidRPr="00261D54">
        <w:t> spp.</w:t>
      </w:r>
    </w:p>
    <w:p w14:paraId="57F03B07" w14:textId="77777777" w:rsidR="001D38F1" w:rsidRPr="00261D54" w:rsidRDefault="001D38F1" w:rsidP="001D38F1">
      <w:pPr>
        <w:pStyle w:val="ListBullet"/>
        <w:numPr>
          <w:ilvl w:val="0"/>
          <w:numId w:val="1"/>
        </w:numPr>
        <w:rPr>
          <w:rFonts w:eastAsia="Calibri" w:cs="Times New Roman"/>
          <w:color w:val="000000"/>
          <w:lang w:eastAsia="en-AU"/>
        </w:rPr>
      </w:pPr>
      <w:r w:rsidRPr="00261D54">
        <w:rPr>
          <w:i/>
          <w:iCs/>
        </w:rPr>
        <w:t>A. </w:t>
      </w:r>
      <w:proofErr w:type="spellStart"/>
      <w:r w:rsidRPr="00261D54">
        <w:rPr>
          <w:i/>
          <w:iCs/>
        </w:rPr>
        <w:t>chabaudi</w:t>
      </w:r>
      <w:proofErr w:type="spellEnd"/>
      <w:r w:rsidRPr="00261D54">
        <w:t xml:space="preserve"> has not been detected in Australia. There is general uncertainty about the prevalence and potential impacts on domestic cats. It can cause cardio</w:t>
      </w:r>
      <w:r w:rsidRPr="00261D54">
        <w:noBreakHyphen/>
        <w:t xml:space="preserve">pulmonary disease in felids. Similarly to dogs, adverse health outcomes may eventuate in cats if the intermediate host (snail) is imported in large volumes over time and is carrying </w:t>
      </w:r>
      <w:r w:rsidRPr="00261D54">
        <w:rPr>
          <w:i/>
          <w:iCs/>
        </w:rPr>
        <w:t>A. </w:t>
      </w:r>
      <w:proofErr w:type="spellStart"/>
      <w:r w:rsidRPr="00261D54">
        <w:rPr>
          <w:i/>
          <w:iCs/>
        </w:rPr>
        <w:t>chibaudi</w:t>
      </w:r>
      <w:proofErr w:type="spellEnd"/>
      <w:r w:rsidRPr="00261D54">
        <w:rPr>
          <w:i/>
          <w:iCs/>
        </w:rPr>
        <w:t>.</w:t>
      </w:r>
    </w:p>
    <w:p w14:paraId="3615523C" w14:textId="3D66C947" w:rsidR="001D38F1" w:rsidRPr="00261D54" w:rsidRDefault="001D38F1" w:rsidP="001D38F1">
      <w:pPr>
        <w:pStyle w:val="ListBullet"/>
        <w:numPr>
          <w:ilvl w:val="0"/>
          <w:numId w:val="1"/>
        </w:numPr>
        <w:rPr>
          <w:rFonts w:cs="Segoe UI"/>
          <w:lang w:eastAsia="en-AU"/>
        </w:rPr>
      </w:pPr>
      <w:r w:rsidRPr="00261D54">
        <w:rPr>
          <w:lang w:eastAsia="en-AU"/>
        </w:rPr>
        <w:t xml:space="preserve">Treatment options for definitive hosts, and humans exist but are not always successful in preventing morbidity and mortality in the occasional cases of </w:t>
      </w:r>
      <w:proofErr w:type="spellStart"/>
      <w:r w:rsidR="00F15307">
        <w:rPr>
          <w:rStyle w:val="EndnoteTextChar"/>
        </w:rPr>
        <w:t>a</w:t>
      </w:r>
      <w:r w:rsidRPr="00F53B91">
        <w:rPr>
          <w:rStyle w:val="EndnoteTextChar"/>
        </w:rPr>
        <w:t>ngiostrongylus</w:t>
      </w:r>
      <w:proofErr w:type="spellEnd"/>
      <w:r w:rsidRPr="00261D54">
        <w:rPr>
          <w:lang w:eastAsia="en-AU"/>
        </w:rPr>
        <w:t xml:space="preserve"> reported in Australia due to endemic</w:t>
      </w:r>
      <w:r w:rsidRPr="00261D54">
        <w:rPr>
          <w:i/>
          <w:iCs/>
        </w:rPr>
        <w:t xml:space="preserve"> </w:t>
      </w:r>
      <w:proofErr w:type="spellStart"/>
      <w:r w:rsidRPr="00261D54">
        <w:rPr>
          <w:i/>
          <w:iCs/>
        </w:rPr>
        <w:t>Angiostrongylus</w:t>
      </w:r>
      <w:proofErr w:type="spellEnd"/>
      <w:r w:rsidRPr="00261D54">
        <w:t> spp.</w:t>
      </w:r>
    </w:p>
    <w:p w14:paraId="6B00A7B4" w14:textId="4A836466" w:rsidR="001D38F1" w:rsidRPr="00261D54" w:rsidRDefault="001D38F1" w:rsidP="001D38F1">
      <w:pPr>
        <w:rPr>
          <w:rFonts w:cstheme="minorHAnsi"/>
        </w:rPr>
      </w:pPr>
      <w:r w:rsidRPr="00261D54">
        <w:rPr>
          <w:rFonts w:cstheme="minorHAnsi"/>
        </w:rPr>
        <w:t>Based on this information, the likely consequences of establishment and/or spread of</w:t>
      </w:r>
      <w:r w:rsidRPr="00261D54">
        <w:rPr>
          <w:rFonts w:cstheme="minorHAnsi"/>
          <w:i/>
        </w:rPr>
        <w:t xml:space="preserve"> </w:t>
      </w:r>
      <w:proofErr w:type="spellStart"/>
      <w:r w:rsidRPr="00261D54">
        <w:rPr>
          <w:rFonts w:cstheme="minorHAnsi"/>
          <w:i/>
        </w:rPr>
        <w:t>Angiostrongylus</w:t>
      </w:r>
      <w:proofErr w:type="spellEnd"/>
      <w:r w:rsidRPr="00261D54">
        <w:rPr>
          <w:rFonts w:cstheme="minorHAnsi"/>
        </w:rPr>
        <w:t xml:space="preserve"> spp. associated with the importation of </w:t>
      </w:r>
      <w:r w:rsidR="006F743C" w:rsidRPr="006F743C">
        <w:rPr>
          <w:rFonts w:cstheme="minorHAnsi"/>
          <w:i/>
        </w:rPr>
        <w:t>C.</w:t>
      </w:r>
      <w:r w:rsidR="00F53B91">
        <w:rPr>
          <w:rFonts w:cstheme="minorHAnsi"/>
          <w:i/>
        </w:rPr>
        <w:t> </w:t>
      </w:r>
      <w:r w:rsidR="006F743C" w:rsidRPr="006F743C">
        <w:rPr>
          <w:rFonts w:cstheme="minorHAnsi"/>
          <w:i/>
        </w:rPr>
        <w:t>aspersum</w:t>
      </w:r>
      <w:r w:rsidRPr="00261D54">
        <w:rPr>
          <w:rFonts w:cstheme="minorHAnsi"/>
        </w:rPr>
        <w:t xml:space="preserve"> was estimated to be low.</w:t>
      </w:r>
    </w:p>
    <w:p w14:paraId="6119E4DA" w14:textId="34E7C413" w:rsidR="000C7968" w:rsidRPr="00261D54" w:rsidRDefault="000C7968" w:rsidP="00447BF4">
      <w:pPr>
        <w:pStyle w:val="Heading5"/>
      </w:pPr>
      <w:r w:rsidRPr="00261D54">
        <w:t>Conclusions</w:t>
      </w:r>
    </w:p>
    <w:p w14:paraId="7C8D4E12" w14:textId="62999CA3" w:rsidR="001D38F1" w:rsidRPr="00261D54" w:rsidRDefault="001D38F1" w:rsidP="001D38F1">
      <w:r w:rsidRPr="00261D54">
        <w:t xml:space="preserve">Based on the preceding information, the likelihood of entry of </w:t>
      </w:r>
      <w:proofErr w:type="spellStart"/>
      <w:r w:rsidRPr="00261D54">
        <w:rPr>
          <w:i/>
          <w:iCs/>
        </w:rPr>
        <w:t>Angiostrongylus</w:t>
      </w:r>
      <w:proofErr w:type="spellEnd"/>
      <w:r w:rsidRPr="00261D54">
        <w:t xml:space="preserve"> spp. associated with imports of </w:t>
      </w:r>
      <w:r w:rsidR="006F743C" w:rsidRPr="006F743C">
        <w:rPr>
          <w:rFonts w:cstheme="minorHAnsi"/>
          <w:i/>
          <w:iCs/>
        </w:rPr>
        <w:t>C.</w:t>
      </w:r>
      <w:r w:rsidR="00215D00">
        <w:rPr>
          <w:rFonts w:cstheme="minorHAnsi"/>
          <w:i/>
          <w:iCs/>
        </w:rPr>
        <w:t> </w:t>
      </w:r>
      <w:r w:rsidR="006F743C" w:rsidRPr="006F743C">
        <w:rPr>
          <w:rFonts w:cstheme="minorHAnsi"/>
          <w:i/>
          <w:iCs/>
        </w:rPr>
        <w:t>aspersum</w:t>
      </w:r>
      <w:r w:rsidRPr="00261D54">
        <w:t xml:space="preserve"> sourced from commercial, government certified snail farms </w:t>
      </w:r>
      <w:proofErr w:type="gramStart"/>
      <w:r w:rsidRPr="00261D54">
        <w:t>is</w:t>
      </w:r>
      <w:proofErr w:type="gramEnd"/>
      <w:r w:rsidRPr="00261D54">
        <w:t xml:space="preserve"> considered to be moderate </w:t>
      </w:r>
      <w:r w:rsidRPr="00261D54">
        <w:rPr>
          <w:vanish/>
        </w:rPr>
        <w:t xml:space="preserve">and </w:t>
      </w:r>
      <w:r w:rsidRPr="00261D54">
        <w:t xml:space="preserve">the likely consequences of establishment and/or spread of </w:t>
      </w:r>
      <w:proofErr w:type="spellStart"/>
      <w:r w:rsidRPr="00261D54">
        <w:rPr>
          <w:i/>
          <w:iCs/>
        </w:rPr>
        <w:t>Angiostrongylus</w:t>
      </w:r>
      <w:proofErr w:type="spellEnd"/>
      <w:r w:rsidRPr="00261D54">
        <w:rPr>
          <w:i/>
          <w:iCs/>
        </w:rPr>
        <w:t> </w:t>
      </w:r>
      <w:r w:rsidRPr="00261D54">
        <w:t xml:space="preserve">spp. 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00813734" w:rsidRPr="00261D54">
        <w:t>,</w:t>
      </w:r>
      <w:r w:rsidRPr="00261D54">
        <w:t xml:space="preserve"> the likelihood of entry and exposure (moderate) was combined with the likely consequences of establishment and/or spread (low), which resulted in a risk estimation for </w:t>
      </w:r>
      <w:proofErr w:type="spellStart"/>
      <w:r w:rsidRPr="00261D54">
        <w:rPr>
          <w:i/>
          <w:iCs/>
        </w:rPr>
        <w:t>Angiostrongylus</w:t>
      </w:r>
      <w:proofErr w:type="spellEnd"/>
      <w:r w:rsidRPr="00261D54">
        <w:t> spp.</w:t>
      </w:r>
      <w:r w:rsidRPr="00261D54">
        <w:rPr>
          <w:i/>
          <w:iCs/>
        </w:rPr>
        <w:t xml:space="preserve"> (A.</w:t>
      </w:r>
      <w:r w:rsidR="00215D00">
        <w:rPr>
          <w:i/>
          <w:iCs/>
        </w:rPr>
        <w:t> </w:t>
      </w:r>
      <w:r w:rsidRPr="00261D54">
        <w:rPr>
          <w:i/>
          <w:iCs/>
        </w:rPr>
        <w:t>vasorum, A.</w:t>
      </w:r>
      <w:r w:rsidR="00215D00">
        <w:rPr>
          <w:i/>
          <w:iCs/>
        </w:rPr>
        <w:t> </w:t>
      </w:r>
      <w:proofErr w:type="spellStart"/>
      <w:r w:rsidRPr="00261D54">
        <w:rPr>
          <w:i/>
          <w:iCs/>
        </w:rPr>
        <w:t>chibaudi</w:t>
      </w:r>
      <w:proofErr w:type="spellEnd"/>
      <w:r w:rsidRPr="00261D54">
        <w:rPr>
          <w:i/>
          <w:iCs/>
        </w:rPr>
        <w:t>)</w:t>
      </w:r>
      <w:r w:rsidRPr="00261D54">
        <w:rPr>
          <w:rFonts w:cstheme="minorHAnsi"/>
        </w:rPr>
        <w:t xml:space="preserve"> </w:t>
      </w:r>
      <w:r w:rsidRPr="00261D54">
        <w:t>of low risk.</w:t>
      </w:r>
    </w:p>
    <w:p w14:paraId="53F8FC14" w14:textId="42384867" w:rsidR="001D38F1" w:rsidRPr="00261D54" w:rsidRDefault="001D38F1" w:rsidP="001D38F1">
      <w:pPr>
        <w:rPr>
          <w:lang w:eastAsia="en-AU"/>
        </w:rPr>
      </w:pPr>
      <w:r w:rsidRPr="00261D54">
        <w:rPr>
          <w:lang w:eastAsia="en-AU"/>
        </w:rPr>
        <w:t xml:space="preserve">As the overall risk of </w:t>
      </w:r>
      <w:proofErr w:type="spellStart"/>
      <w:r w:rsidRPr="00261D54">
        <w:rPr>
          <w:i/>
          <w:iCs/>
          <w:lang w:eastAsia="en-AU"/>
        </w:rPr>
        <w:t>Angiostrongylus</w:t>
      </w:r>
      <w:proofErr w:type="spellEnd"/>
      <w:r w:rsidRPr="00261D54">
        <w:rPr>
          <w:i/>
          <w:iCs/>
          <w:lang w:eastAsia="en-AU"/>
        </w:rPr>
        <w:t> </w:t>
      </w:r>
      <w:r w:rsidRPr="00261D54">
        <w:rPr>
          <w:lang w:eastAsia="en-AU"/>
        </w:rPr>
        <w:t xml:space="preserve">spp. associated with the importation of </w:t>
      </w:r>
      <w:r w:rsidR="006F743C" w:rsidRPr="006F743C">
        <w:rPr>
          <w:i/>
          <w:iCs/>
          <w:lang w:eastAsia="en-AU"/>
        </w:rPr>
        <w:t>C.</w:t>
      </w:r>
      <w:r w:rsidR="006D1311">
        <w:rPr>
          <w:i/>
          <w:iCs/>
          <w:lang w:eastAsia="en-AU"/>
        </w:rPr>
        <w:t> </w:t>
      </w:r>
      <w:r w:rsidR="006F743C" w:rsidRPr="006F743C">
        <w:rPr>
          <w:i/>
          <w:iCs/>
          <w:lang w:eastAsia="en-AU"/>
        </w:rPr>
        <w:t>aspersum</w:t>
      </w:r>
      <w:r w:rsidRPr="00261D54">
        <w:t xml:space="preserve"> from commercial government certified snail farms that produce snails for human consumption</w:t>
      </w:r>
      <w:r w:rsidRPr="00261D54">
        <w:rPr>
          <w:lang w:eastAsia="en-AU"/>
        </w:rPr>
        <w:t xml:space="preserve"> is</w:t>
      </w:r>
      <w:r w:rsidRPr="00B64548">
        <w:rPr>
          <w:lang w:eastAsia="en-AU"/>
        </w:rPr>
        <w:t xml:space="preserve"> </w:t>
      </w:r>
      <w:r w:rsidRPr="00261D54">
        <w:rPr>
          <w:lang w:eastAsia="en-AU"/>
        </w:rPr>
        <w:t xml:space="preserve">low and therefore does not achieve Australia’s ALOP with respect to animal biosecurity risks, additional biosecurity measures for </w:t>
      </w:r>
      <w:proofErr w:type="spellStart"/>
      <w:r w:rsidRPr="00261D54">
        <w:rPr>
          <w:i/>
          <w:iCs/>
          <w:lang w:eastAsia="en-AU"/>
        </w:rPr>
        <w:t>Angiostrongylus</w:t>
      </w:r>
      <w:proofErr w:type="spellEnd"/>
      <w:r w:rsidRPr="00261D54">
        <w:rPr>
          <w:i/>
          <w:iCs/>
          <w:lang w:eastAsia="en-AU"/>
        </w:rPr>
        <w:t> </w:t>
      </w:r>
      <w:r w:rsidRPr="00261D54">
        <w:rPr>
          <w:lang w:eastAsia="en-AU"/>
        </w:rPr>
        <w:t>spp. are required.</w:t>
      </w:r>
    </w:p>
    <w:p w14:paraId="11EB68B4" w14:textId="2712047A" w:rsidR="001D38F1" w:rsidRPr="00261D54" w:rsidRDefault="001D38F1" w:rsidP="001D38F1">
      <w:pPr>
        <w:rPr>
          <w:lang w:eastAsia="en-AU"/>
        </w:rPr>
      </w:pPr>
      <w:r w:rsidRPr="00261D54">
        <w:rPr>
          <w:lang w:eastAsia="en-AU"/>
        </w:rPr>
        <w:t xml:space="preserve">The </w:t>
      </w:r>
      <w:r w:rsidR="00192F60">
        <w:rPr>
          <w:lang w:eastAsia="en-AU"/>
        </w:rPr>
        <w:t xml:space="preserve">Australian Government </w:t>
      </w:r>
      <w:r w:rsidRPr="00261D54">
        <w:rPr>
          <w:lang w:eastAsia="en-AU"/>
        </w:rPr>
        <w:t xml:space="preserve">Department of Health </w:t>
      </w:r>
      <w:r w:rsidR="00192F60">
        <w:rPr>
          <w:lang w:eastAsia="en-AU"/>
        </w:rPr>
        <w:t>and Age</w:t>
      </w:r>
      <w:r w:rsidR="00BE10A6">
        <w:rPr>
          <w:lang w:eastAsia="en-AU"/>
        </w:rPr>
        <w:t>d Care</w:t>
      </w:r>
      <w:r w:rsidR="00192F60">
        <w:rPr>
          <w:lang w:eastAsia="en-AU"/>
        </w:rPr>
        <w:t xml:space="preserve"> </w:t>
      </w:r>
      <w:r w:rsidRPr="00261D54">
        <w:rPr>
          <w:lang w:eastAsia="en-AU"/>
        </w:rPr>
        <w:t>may wish to consider implications for human health.</w:t>
      </w:r>
    </w:p>
    <w:p w14:paraId="3AEF11CE" w14:textId="5D68E370" w:rsidR="00756C36" w:rsidRPr="00261D54" w:rsidRDefault="00754B07" w:rsidP="00447BF4">
      <w:pPr>
        <w:pStyle w:val="Heading4"/>
      </w:pPr>
      <w:r w:rsidRPr="00261D54">
        <w:t>Risk management measures</w:t>
      </w:r>
    </w:p>
    <w:p w14:paraId="54A4B8D3" w14:textId="58178B81" w:rsidR="001D38F1" w:rsidRPr="00261D54" w:rsidRDefault="001D38F1" w:rsidP="001D38F1">
      <w:pPr>
        <w:rPr>
          <w:lang w:eastAsia="en-AU"/>
        </w:rPr>
      </w:pPr>
      <w:r w:rsidRPr="00261D54">
        <w:t xml:space="preserve">For the risk of </w:t>
      </w:r>
      <w:proofErr w:type="spellStart"/>
      <w:r w:rsidRPr="00261D54">
        <w:rPr>
          <w:i/>
          <w:lang w:eastAsia="en-AU"/>
        </w:rPr>
        <w:t>Angiostrongylus</w:t>
      </w:r>
      <w:proofErr w:type="spellEnd"/>
      <w:r w:rsidRPr="00261D54">
        <w:rPr>
          <w:lang w:eastAsia="en-AU"/>
        </w:rPr>
        <w:t> spp.</w:t>
      </w:r>
      <w:r w:rsidRPr="00261D54">
        <w:t xml:space="preserve"> associated with the importation of live garden snails (</w:t>
      </w:r>
      <w:r w:rsidR="006F743C" w:rsidRPr="006F743C">
        <w:rPr>
          <w:i/>
          <w:iCs/>
        </w:rPr>
        <w:t>C.</w:t>
      </w:r>
      <w:r w:rsidR="00B35772">
        <w:rPr>
          <w:i/>
          <w:iCs/>
        </w:rPr>
        <w:t> </w:t>
      </w:r>
      <w:r w:rsidR="006F743C" w:rsidRPr="006F743C">
        <w:rPr>
          <w:i/>
          <w:iCs/>
        </w:rPr>
        <w:t>aspersum</w:t>
      </w:r>
      <w:r w:rsidRPr="00261D54">
        <w:rPr>
          <w:i/>
          <w:iCs/>
        </w:rPr>
        <w:t>)</w:t>
      </w:r>
      <w:r w:rsidRPr="00261D54">
        <w:t xml:space="preserve">, to achieve Australia’s ALOP, the snails must be imported </w:t>
      </w:r>
      <w:r w:rsidRPr="00261D54">
        <w:rPr>
          <w:lang w:eastAsia="en-AU"/>
        </w:rPr>
        <w:t xml:space="preserve">into an </w:t>
      </w:r>
      <w:r w:rsidR="00F5414A">
        <w:rPr>
          <w:lang w:eastAsia="en-AU"/>
        </w:rPr>
        <w:t>a</w:t>
      </w:r>
      <w:r w:rsidRPr="00261D54">
        <w:rPr>
          <w:lang w:eastAsia="en-AU"/>
        </w:rPr>
        <w:t xml:space="preserve">pproved </w:t>
      </w:r>
      <w:r w:rsidR="00F5414A">
        <w:rPr>
          <w:lang w:eastAsia="en-AU"/>
        </w:rPr>
        <w:t>a</w:t>
      </w:r>
      <w:r w:rsidRPr="00261D54">
        <w:rPr>
          <w:lang w:eastAsia="en-AU"/>
        </w:rPr>
        <w:t xml:space="preserve">rrangement site, where they </w:t>
      </w:r>
      <w:r w:rsidR="000056AE">
        <w:rPr>
          <w:lang w:eastAsia="en-AU"/>
        </w:rPr>
        <w:t xml:space="preserve">will be </w:t>
      </w:r>
      <w:r w:rsidRPr="00261D54">
        <w:rPr>
          <w:lang w:eastAsia="en-AU"/>
        </w:rPr>
        <w:t xml:space="preserve">reared in isolation from other snails and the definitive host, thus breaking the lifecycle of the nematode. The next generation of </w:t>
      </w:r>
      <w:r w:rsidR="006F743C" w:rsidRPr="006F743C">
        <w:rPr>
          <w:i/>
          <w:lang w:eastAsia="en-AU"/>
        </w:rPr>
        <w:t>C.</w:t>
      </w:r>
      <w:r w:rsidR="00F5414A">
        <w:rPr>
          <w:i/>
          <w:lang w:eastAsia="en-AU"/>
        </w:rPr>
        <w:t> </w:t>
      </w:r>
      <w:r w:rsidR="006F743C" w:rsidRPr="006F743C">
        <w:rPr>
          <w:i/>
          <w:lang w:eastAsia="en-AU"/>
        </w:rPr>
        <w:t>aspersum</w:t>
      </w:r>
      <w:r w:rsidRPr="00261D54">
        <w:rPr>
          <w:lang w:eastAsia="en-AU"/>
        </w:rPr>
        <w:t xml:space="preserve"> would be free of </w:t>
      </w:r>
      <w:proofErr w:type="spellStart"/>
      <w:r w:rsidRPr="00261D54">
        <w:rPr>
          <w:i/>
          <w:lang w:eastAsia="en-AU"/>
        </w:rPr>
        <w:t>Angiostrongylus</w:t>
      </w:r>
      <w:proofErr w:type="spellEnd"/>
      <w:r w:rsidRPr="00261D54">
        <w:rPr>
          <w:lang w:eastAsia="en-AU"/>
        </w:rPr>
        <w:t xml:space="preserve"> spp. and </w:t>
      </w:r>
      <w:r w:rsidR="000056AE">
        <w:rPr>
          <w:lang w:eastAsia="en-AU"/>
        </w:rPr>
        <w:t xml:space="preserve">would be </w:t>
      </w:r>
      <w:r w:rsidRPr="00261D54">
        <w:rPr>
          <w:lang w:eastAsia="en-AU"/>
        </w:rPr>
        <w:t xml:space="preserve">eligible for release from the </w:t>
      </w:r>
      <w:r w:rsidR="00F5414A">
        <w:rPr>
          <w:lang w:eastAsia="en-AU"/>
        </w:rPr>
        <w:t>a</w:t>
      </w:r>
      <w:r w:rsidRPr="00261D54">
        <w:rPr>
          <w:lang w:eastAsia="en-AU"/>
        </w:rPr>
        <w:t xml:space="preserve">pproved </w:t>
      </w:r>
      <w:r w:rsidR="00F5414A">
        <w:rPr>
          <w:lang w:eastAsia="en-AU"/>
        </w:rPr>
        <w:t>a</w:t>
      </w:r>
      <w:r w:rsidRPr="00261D54">
        <w:rPr>
          <w:lang w:eastAsia="en-AU"/>
        </w:rPr>
        <w:t>rrangement</w:t>
      </w:r>
      <w:r w:rsidR="00BF00BE">
        <w:rPr>
          <w:lang w:eastAsia="en-AU"/>
        </w:rPr>
        <w:t xml:space="preserve"> site</w:t>
      </w:r>
      <w:r w:rsidRPr="00261D54">
        <w:rPr>
          <w:lang w:eastAsia="en-AU"/>
        </w:rPr>
        <w:t>.</w:t>
      </w:r>
    </w:p>
    <w:p w14:paraId="4E5356DC" w14:textId="77777777" w:rsidR="001D38F1" w:rsidRPr="00261D54" w:rsidRDefault="001D38F1" w:rsidP="00754B07">
      <w:pPr>
        <w:pStyle w:val="Heading3"/>
        <w:spacing w:before="120" w:after="240"/>
      </w:pPr>
      <w:bookmarkStart w:id="71" w:name="_Toc170833842"/>
      <w:bookmarkStart w:id="72" w:name="_Toc172820561"/>
      <w:proofErr w:type="spellStart"/>
      <w:r w:rsidRPr="00261D54">
        <w:rPr>
          <w:i/>
          <w:iCs/>
        </w:rPr>
        <w:lastRenderedPageBreak/>
        <w:t>Brachylaima</w:t>
      </w:r>
      <w:proofErr w:type="spellEnd"/>
      <w:r w:rsidRPr="00261D54">
        <w:t> spp.</w:t>
      </w:r>
      <w:bookmarkEnd w:id="71"/>
      <w:bookmarkEnd w:id="72"/>
    </w:p>
    <w:p w14:paraId="73F6B89B" w14:textId="77777777" w:rsidR="00084CEE" w:rsidRPr="00261D54" w:rsidRDefault="00084CEE" w:rsidP="00447BF4">
      <w:pPr>
        <w:pStyle w:val="Heading4"/>
      </w:pPr>
      <w:r w:rsidRPr="00261D54">
        <w:t>Background</w:t>
      </w:r>
    </w:p>
    <w:p w14:paraId="790EEE82" w14:textId="68A7D321" w:rsidR="001D38F1" w:rsidRPr="00261D54" w:rsidRDefault="001D38F1" w:rsidP="00754B07">
      <w:pPr>
        <w:keepNext/>
        <w:keepLines/>
        <w:rPr>
          <w:i/>
          <w:color w:val="000000"/>
          <w:shd w:val="clear" w:color="auto" w:fill="FFFFFF"/>
        </w:rPr>
      </w:pPr>
      <w:proofErr w:type="spellStart"/>
      <w:r w:rsidRPr="00261D54">
        <w:rPr>
          <w:i/>
          <w:iCs/>
        </w:rPr>
        <w:t>Brachylaima</w:t>
      </w:r>
      <w:proofErr w:type="spellEnd"/>
      <w:r w:rsidRPr="00261D54">
        <w:t xml:space="preserve"> spp. are parasitic trematodes that have 2 intermediate hosts (snails) and a definitive host (vertebrate). There are </w:t>
      </w:r>
      <w:r w:rsidR="00EC225C">
        <w:t>four</w:t>
      </w:r>
      <w:r w:rsidRPr="00261D54">
        <w:t xml:space="preserve"> species of </w:t>
      </w:r>
      <w:proofErr w:type="spellStart"/>
      <w:r w:rsidRPr="00261D54">
        <w:rPr>
          <w:i/>
          <w:iCs/>
        </w:rPr>
        <w:t>Brachylaima</w:t>
      </w:r>
      <w:proofErr w:type="spellEnd"/>
      <w:r w:rsidRPr="00261D54">
        <w:t xml:space="preserve"> (</w:t>
      </w:r>
      <w:r w:rsidRPr="00261D54">
        <w:rPr>
          <w:i/>
          <w:iCs/>
        </w:rPr>
        <w:t>B. </w:t>
      </w:r>
      <w:proofErr w:type="spellStart"/>
      <w:r w:rsidRPr="00261D54">
        <w:rPr>
          <w:i/>
          <w:iCs/>
        </w:rPr>
        <w:t>aspersae</w:t>
      </w:r>
      <w:proofErr w:type="spellEnd"/>
      <w:r w:rsidRPr="00261D54">
        <w:rPr>
          <w:i/>
          <w:iCs/>
        </w:rPr>
        <w:t>, B. </w:t>
      </w:r>
      <w:proofErr w:type="spellStart"/>
      <w:r w:rsidRPr="00261D54">
        <w:rPr>
          <w:i/>
          <w:iCs/>
        </w:rPr>
        <w:t>cribbi</w:t>
      </w:r>
      <w:proofErr w:type="spellEnd"/>
      <w:r w:rsidRPr="00261D54">
        <w:rPr>
          <w:i/>
          <w:iCs/>
        </w:rPr>
        <w:t>, B. </w:t>
      </w:r>
      <w:proofErr w:type="spellStart"/>
      <w:r w:rsidRPr="00261D54">
        <w:rPr>
          <w:i/>
          <w:iCs/>
        </w:rPr>
        <w:t>mascomai</w:t>
      </w:r>
      <w:proofErr w:type="spellEnd"/>
      <w:r w:rsidRPr="00261D54">
        <w:t xml:space="preserve"> and </w:t>
      </w:r>
      <w:r w:rsidRPr="00261D54">
        <w:rPr>
          <w:i/>
          <w:iCs/>
        </w:rPr>
        <w:t>B. </w:t>
      </w:r>
      <w:proofErr w:type="spellStart"/>
      <w:r w:rsidRPr="00261D54">
        <w:rPr>
          <w:i/>
          <w:iCs/>
        </w:rPr>
        <w:t>llobregatensis</w:t>
      </w:r>
      <w:proofErr w:type="spellEnd"/>
      <w:r w:rsidRPr="00261D54">
        <w:t xml:space="preserve">) that have been recorded using </w:t>
      </w:r>
      <w:r w:rsidR="006F743C" w:rsidRPr="006F743C">
        <w:rPr>
          <w:i/>
          <w:iCs/>
        </w:rPr>
        <w:t>C.</w:t>
      </w:r>
      <w:r w:rsidR="004175AB">
        <w:rPr>
          <w:i/>
          <w:iCs/>
        </w:rPr>
        <w:t> </w:t>
      </w:r>
      <w:r w:rsidR="006F743C" w:rsidRPr="006F743C">
        <w:rPr>
          <w:i/>
          <w:iCs/>
        </w:rPr>
        <w:t>aspersum</w:t>
      </w:r>
      <w:r w:rsidRPr="00261D54">
        <w:t xml:space="preserve"> as an intermediate host</w:t>
      </w:r>
      <w:r w:rsidRPr="00261D54">
        <w:rPr>
          <w:i/>
          <w:iCs/>
        </w:rPr>
        <w:t xml:space="preserve">. </w:t>
      </w:r>
      <w:proofErr w:type="spellStart"/>
      <w:r w:rsidRPr="004175AB">
        <w:rPr>
          <w:rStyle w:val="Emphasis"/>
        </w:rPr>
        <w:t>Brachylaima</w:t>
      </w:r>
      <w:proofErr w:type="spellEnd"/>
      <w:r w:rsidRPr="00261D54">
        <w:rPr>
          <w:color w:val="000000"/>
          <w:shd w:val="clear" w:color="auto" w:fill="FFFFFF"/>
        </w:rPr>
        <w:t xml:space="preserve"> spp. are common in field populations of </w:t>
      </w:r>
      <w:r w:rsidR="006F743C" w:rsidRPr="006F743C">
        <w:rPr>
          <w:i/>
          <w:color w:val="000000"/>
          <w:shd w:val="clear" w:color="auto" w:fill="FFFFFF"/>
        </w:rPr>
        <w:t>C.</w:t>
      </w:r>
      <w:r w:rsidR="004175AB">
        <w:rPr>
          <w:i/>
          <w:color w:val="000000"/>
          <w:shd w:val="clear" w:color="auto" w:fill="FFFFFF"/>
        </w:rPr>
        <w:t> </w:t>
      </w:r>
      <w:r w:rsidR="006F743C" w:rsidRPr="006F743C">
        <w:rPr>
          <w:i/>
          <w:color w:val="000000"/>
          <w:shd w:val="clear" w:color="auto" w:fill="FFFFFF"/>
        </w:rPr>
        <w:t>aspersum</w:t>
      </w:r>
      <w:r w:rsidRPr="00261D54">
        <w:rPr>
          <w:color w:val="000000"/>
          <w:shd w:val="clear" w:color="auto" w:fill="FFFFFF"/>
        </w:rPr>
        <w:t xml:space="preserve"> </w:t>
      </w:r>
      <w:r w:rsidRPr="00261D54">
        <w:rPr>
          <w:i/>
          <w:color w:val="000000"/>
          <w:shd w:val="clear" w:color="auto" w:fill="FFFFFF"/>
        </w:rPr>
        <w:fldChar w:fldCharType="begin">
          <w:fldData xml:space="preserve">PEVuZE5vdGU+PENpdGU+PEF1dGhvcj5HZXJhcmQ8L0F1dGhvcj48WWVhcj4yMDIwPC9ZZWFyPjxS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PEVuZE5vdGU+PENpdGU+PEF1dGhvcj5HZXJhcmQ8L0F1dGhvcj48WWVhcj4yMDIwPC9ZZWFyPjxS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(Gerard</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2020</w:t>
      </w:r>
      <w:r w:rsidR="009D4816">
        <w:rPr>
          <w:color w:val="000000"/>
          <w:shd w:val="clear" w:color="auto" w:fill="FFFFFF"/>
        </w:rPr>
        <w:t>;</w:t>
      </w:r>
      <w:r w:rsidRPr="00261D54">
        <w:rPr>
          <w:color w:val="000000"/>
          <w:shd w:val="clear" w:color="auto" w:fill="FFFFFF"/>
        </w:rPr>
        <w:t xml:space="preserve"> Kose</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2015)</w:t>
      </w:r>
      <w:r w:rsidRPr="00261D54">
        <w:rPr>
          <w:i/>
          <w:color w:val="000000"/>
          <w:shd w:val="clear" w:color="auto" w:fill="FFFFFF"/>
        </w:rPr>
        <w:fldChar w:fldCharType="end"/>
      </w:r>
      <w:r w:rsidRPr="00261D54">
        <w:rPr>
          <w:color w:val="000000"/>
          <w:shd w:val="clear" w:color="auto" w:fill="FFFFFF"/>
        </w:rPr>
        <w:t xml:space="preserve"> and snail farms </w:t>
      </w:r>
      <w:r w:rsidRPr="00261D54">
        <w:rPr>
          <w:i/>
          <w:color w:val="000000"/>
          <w:shd w:val="clear" w:color="auto" w:fill="FFFFFF"/>
        </w:rPr>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(Segade</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2013</w:t>
      </w:r>
      <w:r w:rsidR="009E7F08">
        <w:rPr>
          <w:color w:val="000000"/>
          <w:shd w:val="clear" w:color="auto" w:fill="FFFFFF"/>
        </w:rPr>
        <w:t xml:space="preserve">; </w:t>
      </w:r>
      <w:r w:rsidRPr="00261D54">
        <w:rPr>
          <w:color w:val="000000"/>
          <w:shd w:val="clear" w:color="auto" w:fill="FFFFFF"/>
        </w:rPr>
        <w:t>Segade</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2011)</w:t>
      </w:r>
      <w:r w:rsidRPr="00261D54">
        <w:rPr>
          <w:i/>
          <w:color w:val="000000"/>
          <w:shd w:val="clear" w:color="auto" w:fill="FFFFFF"/>
        </w:rPr>
        <w:fldChar w:fldCharType="end"/>
      </w:r>
      <w:r w:rsidRPr="00261D54">
        <w:rPr>
          <w:color w:val="000000"/>
          <w:shd w:val="clear" w:color="auto" w:fill="FFFFFF"/>
        </w:rPr>
        <w:t xml:space="preserve">. </w:t>
      </w:r>
      <w:proofErr w:type="spellStart"/>
      <w:r w:rsidRPr="004175AB">
        <w:rPr>
          <w:rStyle w:val="Emphasis"/>
        </w:rPr>
        <w:t>Brachylaima</w:t>
      </w:r>
      <w:proofErr w:type="spellEnd"/>
      <w:r w:rsidRPr="00261D54">
        <w:rPr>
          <w:color w:val="000000"/>
          <w:shd w:val="clear" w:color="auto" w:fill="FFFFFF"/>
        </w:rPr>
        <w:t xml:space="preserve"> spp. can cause </w:t>
      </w:r>
      <w:proofErr w:type="spellStart"/>
      <w:r w:rsidRPr="00261D54">
        <w:rPr>
          <w:color w:val="000000"/>
          <w:shd w:val="clear" w:color="auto" w:fill="FFFFFF"/>
        </w:rPr>
        <w:t>brachylaimiasis</w:t>
      </w:r>
      <w:proofErr w:type="spellEnd"/>
      <w:r w:rsidRPr="00261D54">
        <w:rPr>
          <w:color w:val="000000"/>
          <w:shd w:val="clear" w:color="auto" w:fill="FFFFFF"/>
        </w:rPr>
        <w:t xml:space="preserve"> in humans. The clinical signs of </w:t>
      </w:r>
      <w:proofErr w:type="spellStart"/>
      <w:r w:rsidRPr="00261D54">
        <w:rPr>
          <w:color w:val="000000"/>
          <w:shd w:val="clear" w:color="auto" w:fill="FFFFFF"/>
        </w:rPr>
        <w:t>brachylaimiasis</w:t>
      </w:r>
      <w:proofErr w:type="spellEnd"/>
      <w:r w:rsidRPr="00261D54">
        <w:rPr>
          <w:color w:val="000000"/>
          <w:shd w:val="clear" w:color="auto" w:fill="FFFFFF"/>
        </w:rPr>
        <w:t xml:space="preserve"> in humans include abdominal pain and recurrent diarrhoea and it has a mortality rate of 5</w:t>
      </w:r>
      <w:r w:rsidR="00026C20">
        <w:t>–</w:t>
      </w:r>
      <w:r w:rsidRPr="00261D54">
        <w:rPr>
          <w:color w:val="000000"/>
          <w:shd w:val="clear" w:color="auto" w:fill="FFFFFF"/>
        </w:rPr>
        <w:t xml:space="preserve">10% without treatment </w:t>
      </w:r>
      <w:r w:rsidRPr="00261D54">
        <w:rPr>
          <w:i/>
          <w:color w:val="000000"/>
          <w:shd w:val="clear" w:color="auto" w:fill="FFFFFF"/>
        </w:rPr>
        <w:fldChar w:fldCharType="begin">
          <w:fldData xml:space="preserve">PEVuZE5vdGU+PENpdGU+PEF1dGhvcj5HcmFjZW5lYTwvQXV0aG9yPjxZZWFyPjIwMTc8L1llYXI+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ZXJpb2RpY2FsPjxwYWdlcz40NDAtNDUwPC9wYWdlcz48dm9sdW1lPjEwMzwvdm9sdW1lPjxudW1i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=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PEVuZE5vdGU+PENpdGU+PEF1dGhvcj5HcmFjZW5lYTwvQXV0aG9yPjxZZWFyPjIwMTc8L1llYXI+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ZXJpb2RpY2FsPjxwYWdlcz40NDAtNDUwPC9wYWdlcz48dm9sdW1lPjEwMzwvdm9sdW1lPjxudW1i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=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(Gracenea and Gallego, 2017</w:t>
      </w:r>
      <w:r w:rsidR="009E7F08">
        <w:rPr>
          <w:color w:val="000000"/>
          <w:shd w:val="clear" w:color="auto" w:fill="FFFFFF"/>
        </w:rPr>
        <w:t xml:space="preserve">; </w:t>
      </w:r>
      <w:r w:rsidRPr="00261D54">
        <w:rPr>
          <w:color w:val="000000"/>
          <w:shd w:val="clear" w:color="auto" w:fill="FFFFFF"/>
        </w:rPr>
        <w:t>Butcher, 2016)</w:t>
      </w:r>
      <w:r w:rsidRPr="00261D54">
        <w:rPr>
          <w:i/>
          <w:color w:val="000000"/>
          <w:shd w:val="clear" w:color="auto" w:fill="FFFFFF"/>
        </w:rPr>
        <w:fldChar w:fldCharType="end"/>
      </w:r>
      <w:r w:rsidRPr="00261D54">
        <w:rPr>
          <w:color w:val="000000"/>
          <w:shd w:val="clear" w:color="auto" w:fill="FFFFFF"/>
        </w:rPr>
        <w:t xml:space="preserve">. </w:t>
      </w:r>
      <w:proofErr w:type="spellStart"/>
      <w:r w:rsidRPr="00261D54">
        <w:rPr>
          <w:color w:val="000000"/>
          <w:shd w:val="clear" w:color="auto" w:fill="FFFFFF"/>
        </w:rPr>
        <w:t>Brachylaimaisis</w:t>
      </w:r>
      <w:proofErr w:type="spellEnd"/>
      <w:r w:rsidRPr="00261D54">
        <w:rPr>
          <w:color w:val="000000"/>
          <w:shd w:val="clear" w:color="auto" w:fill="FFFFFF"/>
        </w:rPr>
        <w:t xml:space="preserve"> is rare but has been found in several patients in Australia through infection with </w:t>
      </w:r>
      <w:r w:rsidRPr="004175AB">
        <w:rPr>
          <w:rStyle w:val="Emphasis"/>
        </w:rPr>
        <w:t>B.</w:t>
      </w:r>
      <w:r w:rsidR="004175AB" w:rsidRPr="004175AB">
        <w:rPr>
          <w:rStyle w:val="Emphasis"/>
        </w:rPr>
        <w:t> </w:t>
      </w:r>
      <w:proofErr w:type="spellStart"/>
      <w:r w:rsidRPr="004175AB">
        <w:rPr>
          <w:rStyle w:val="Emphasis"/>
        </w:rPr>
        <w:t>cribbi</w:t>
      </w:r>
      <w:proofErr w:type="spellEnd"/>
      <w:r w:rsidRPr="00261D54">
        <w:rPr>
          <w:color w:val="000000"/>
          <w:shd w:val="clear" w:color="auto" w:fill="FFFFFF"/>
        </w:rPr>
        <w:t xml:space="preserve"> </w:t>
      </w:r>
      <w:r w:rsidRPr="00261D54">
        <w:rPr>
          <w:i/>
          <w:color w:val="000000"/>
          <w:shd w:val="clear" w:color="auto" w:fill="FFFFFF"/>
        </w:rPr>
        <w:fldChar w:fldCharType="begin">
          <w:fldData xml:space="preserve">PEVuZE5vdGU+PENpdGU+PEF1dGhvcj5CdXRjaGVyPC9BdXRob3I+PFllYXI+MjAxNjwvWWVhcj48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PEVuZE5vdGU+PENpdGU+PEF1dGhvcj5CdXRjaGVyPC9BdXRob3I+PFllYXI+MjAxNjwvWWVhcj48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(Butcher, 2016</w:t>
      </w:r>
      <w:r w:rsidR="009D4816">
        <w:rPr>
          <w:color w:val="000000"/>
          <w:shd w:val="clear" w:color="auto" w:fill="FFFFFF"/>
        </w:rPr>
        <w:t>;</w:t>
      </w:r>
      <w:r w:rsidRPr="00261D54">
        <w:rPr>
          <w:color w:val="000000"/>
          <w:shd w:val="clear" w:color="auto" w:fill="FFFFFF"/>
        </w:rPr>
        <w:t xml:space="preserve"> Butcher</w:t>
      </w:r>
      <w:r w:rsidR="00AF0763" w:rsidRPr="00AF0763">
        <w:rPr>
          <w:i/>
          <w:color w:val="000000"/>
          <w:shd w:val="clear" w:color="auto" w:fill="FFFFFF"/>
        </w:rPr>
        <w:t xml:space="preserve"> et al</w:t>
      </w:r>
      <w:r w:rsidR="00174F05" w:rsidRPr="00174F05">
        <w:rPr>
          <w:color w:val="000000"/>
          <w:shd w:val="clear" w:color="auto" w:fill="FFFFFF"/>
        </w:rPr>
        <w:t>.</w:t>
      </w:r>
      <w:r w:rsidR="009E7F08">
        <w:rPr>
          <w:color w:val="000000"/>
          <w:shd w:val="clear" w:color="auto" w:fill="FFFFFF"/>
        </w:rPr>
        <w:t xml:space="preserve">; </w:t>
      </w:r>
      <w:r w:rsidRPr="00261D54">
        <w:rPr>
          <w:color w:val="000000"/>
          <w:shd w:val="clear" w:color="auto" w:fill="FFFFFF"/>
        </w:rPr>
        <w:t>1996, Butcher</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1998)</w:t>
      </w:r>
      <w:r w:rsidRPr="00261D54">
        <w:rPr>
          <w:i/>
          <w:color w:val="000000"/>
          <w:shd w:val="clear" w:color="auto" w:fill="FFFFFF"/>
        </w:rPr>
        <w:fldChar w:fldCharType="end"/>
      </w:r>
      <w:r w:rsidRPr="00261D54">
        <w:rPr>
          <w:color w:val="000000"/>
          <w:shd w:val="clear" w:color="auto" w:fill="FFFFFF"/>
        </w:rPr>
        <w:t xml:space="preserve">. The trematode would have been ingested with the snails or from vegetables that had been in contact with snails </w:t>
      </w:r>
      <w:r w:rsidRPr="00261D54">
        <w:rPr>
          <w:i/>
          <w:color w:val="000000"/>
          <w:shd w:val="clear" w:color="auto" w:fill="FFFFFF"/>
        </w:rPr>
        <w:fldChar w:fldCharType="begin"/>
      </w:r>
      <w:r w:rsidRPr="00261D54">
        <w:rPr>
          <w:color w:val="000000"/>
          <w:shd w:val="clear" w:color="auto" w:fill="FFFFFF"/>
        </w:rPr>
        <w:instrText xml:space="preserve"> ADDIN EN.CITE &lt;EndNote&gt;&lt;Cite&gt;&lt;Author&gt;Butcher&lt;/Author&gt;&lt;Year&gt;2016&lt;/Year&gt;&lt;RecNum&gt;1233&lt;/RecNum&gt;&lt;DisplayText&gt;(Butcher, 2016)&lt;/DisplayText&gt;&lt;record&gt;&lt;rec-number&gt;1233&lt;/rec-number&gt;&lt;foreign-keys&gt;&lt;key app="EN" db-id="rrwaerrrmwz007e0sr8vzwfj29zxe9tfwr9r" timestamp="1642374810"&gt;1233&lt;/key&gt;&lt;/foreign-keys&gt;&lt;ref-type name="Journal Article"&gt;17&lt;/ref-type&gt;&lt;contributors&gt;&lt;authors&gt;&lt;author&gt;Butcher, A.R.&lt;/author&gt;&lt;/authors&gt;&lt;/contributors&gt;&lt;titles&gt;&lt;title&gt;&lt;style face="normal" font="default" size="100%"&gt;Children, snails and worms: the &lt;/style&gt;&lt;style face="italic" font="default" size="100%"&gt;Brachylaima cribbi&lt;/style&gt;&lt;style face="normal" font="default" size="100%"&gt; story&lt;/style&gt;&lt;/title&gt;&lt;secondary-title&gt;Microbiology Australia&lt;/secondary-title&gt;&lt;/titles&gt;&lt;periodical&gt;&lt;full-title&gt;Microbiology Australia&lt;/full-title&gt;&lt;/periodical&gt;&lt;pages&gt;30-33.&lt;/pages&gt;&lt;volume&gt;37&lt;/volume&gt;&lt;number&gt;1&lt;/number&gt;&lt;dates&gt;&lt;year&gt;2016&lt;/year&gt;&lt;/dates&gt;&lt;urls&gt;&lt;/urls&gt;&lt;/record&gt;&lt;/Cite&gt;&lt;/EndNote&gt;</w:instrText>
      </w:r>
      <w:r w:rsidRPr="00261D54">
        <w:rPr>
          <w:i/>
          <w:color w:val="000000"/>
          <w:shd w:val="clear" w:color="auto" w:fill="FFFFFF"/>
        </w:rPr>
        <w:fldChar w:fldCharType="separate"/>
      </w:r>
      <w:r w:rsidRPr="00261D54">
        <w:rPr>
          <w:color w:val="000000"/>
          <w:shd w:val="clear" w:color="auto" w:fill="FFFFFF"/>
        </w:rPr>
        <w:t>(Butcher, 2016)</w:t>
      </w:r>
      <w:r w:rsidRPr="00261D54">
        <w:rPr>
          <w:i/>
          <w:color w:val="000000"/>
          <w:shd w:val="clear" w:color="auto" w:fill="FFFFFF"/>
        </w:rPr>
        <w:fldChar w:fldCharType="end"/>
      </w:r>
      <w:r w:rsidRPr="00261D54">
        <w:rPr>
          <w:color w:val="000000"/>
          <w:shd w:val="clear" w:color="auto" w:fill="FFFFFF"/>
        </w:rPr>
        <w:t>.</w:t>
      </w:r>
    </w:p>
    <w:p w14:paraId="4CE0DF72" w14:textId="423B26D4" w:rsidR="001D38F1" w:rsidRPr="00261D54" w:rsidRDefault="001D38F1" w:rsidP="001D38F1">
      <w:pPr>
        <w:rPr>
          <w:i/>
          <w:iCs/>
          <w:color w:val="000000"/>
          <w:shd w:val="clear" w:color="auto" w:fill="FFFFFF"/>
        </w:rPr>
      </w:pPr>
      <w:r w:rsidRPr="004175AB">
        <w:rPr>
          <w:rStyle w:val="Emphasis"/>
        </w:rPr>
        <w:t>B.</w:t>
      </w:r>
      <w:r w:rsidR="004175AB" w:rsidRPr="004175AB">
        <w:rPr>
          <w:rStyle w:val="Emphasis"/>
        </w:rPr>
        <w:t> </w:t>
      </w:r>
      <w:proofErr w:type="spellStart"/>
      <w:r w:rsidRPr="004175AB">
        <w:rPr>
          <w:rStyle w:val="Emphasis"/>
        </w:rPr>
        <w:t>cribbi</w:t>
      </w:r>
      <w:proofErr w:type="spellEnd"/>
      <w:r w:rsidRPr="00261D54">
        <w:rPr>
          <w:color w:val="000000"/>
          <w:shd w:val="clear" w:color="auto" w:fill="FFFFFF"/>
        </w:rPr>
        <w:t xml:space="preserve"> is present in Australia but the other </w:t>
      </w:r>
      <w:proofErr w:type="spellStart"/>
      <w:r w:rsidRPr="004175AB">
        <w:rPr>
          <w:rStyle w:val="Emphasis"/>
        </w:rPr>
        <w:t>Brachylaima</w:t>
      </w:r>
      <w:proofErr w:type="spellEnd"/>
      <w:r w:rsidRPr="004175AB">
        <w:rPr>
          <w:rStyle w:val="Emphasis"/>
        </w:rPr>
        <w:t> </w:t>
      </w:r>
      <w:r w:rsidRPr="00261D54">
        <w:rPr>
          <w:color w:val="000000"/>
          <w:shd w:val="clear" w:color="auto" w:fill="FFFFFF"/>
        </w:rPr>
        <w:t xml:space="preserve">spp. found in </w:t>
      </w:r>
      <w:r w:rsidR="006F743C" w:rsidRPr="006F743C">
        <w:rPr>
          <w:i/>
          <w:color w:val="000000"/>
          <w:shd w:val="clear" w:color="auto" w:fill="FFFFFF"/>
        </w:rPr>
        <w:t>C.</w:t>
      </w:r>
      <w:r w:rsidR="004175AB">
        <w:rPr>
          <w:i/>
          <w:color w:val="000000"/>
          <w:shd w:val="clear" w:color="auto" w:fill="FFFFFF"/>
        </w:rPr>
        <w:t> </w:t>
      </w:r>
      <w:r w:rsidR="006F743C" w:rsidRPr="006F743C">
        <w:rPr>
          <w:i/>
          <w:color w:val="000000"/>
          <w:shd w:val="clear" w:color="auto" w:fill="FFFFFF"/>
        </w:rPr>
        <w:t>aspersum</w:t>
      </w:r>
      <w:r w:rsidRPr="00261D54">
        <w:rPr>
          <w:color w:val="000000"/>
          <w:shd w:val="clear" w:color="auto" w:fill="FFFFFF"/>
        </w:rPr>
        <w:t xml:space="preserve"> have not yet been recorded in Australia. </w:t>
      </w:r>
      <w:r w:rsidRPr="00261D54">
        <w:rPr>
          <w:i/>
          <w:color w:val="000000"/>
          <w:shd w:val="clear" w:color="auto" w:fill="FFFFFF"/>
        </w:rPr>
        <w:fldChar w:fldCharType="begin"/>
      </w:r>
      <w:r w:rsidRPr="00261D54">
        <w:rPr>
          <w:color w:val="000000"/>
          <w:shd w:val="clear" w:color="auto" w:fill="FFFFFF"/>
        </w:rPr>
        <w:instrText xml:space="preserve"> ADDIN EN.CITE &lt;EndNote&gt;&lt;Cite&gt;&lt;Author&gt;Gallego&lt;/Author&gt;&lt;Year&gt;2014&lt;/Year&gt;&lt;RecNum&gt;209&lt;/RecNum&gt;&lt;DisplayText&gt;(Gallego et al., 2014)&lt;/DisplayText&gt;&lt;record&gt;&lt;rec-number&gt;209&lt;/rec-number&gt;&lt;foreign-keys&gt;&lt;key app="EN" db-id="rrwaerrrmwz007e0sr8vzwfj29zxe9tfwr9r" timestamp="1627276783"&gt;209&lt;/key&gt;&lt;/foreign-keys&gt;&lt;ref-type name="Journal Article"&gt;17&lt;/ref-type&gt;&lt;contributors&gt;&lt;authors&gt;&lt;author&gt;Gallego, L.&lt;/author&gt;&lt;author&gt;Gonzalez-Moreno, O.&lt;/author&gt;&lt;author&gt;Gracenea, M.&lt;/author&gt;&lt;/authors&gt;&lt;/contributors&gt;&lt;auth-address&gt;Univ Barcelona, Fac Pharm, Dept Hlth Microbiol &amp;amp; Parasitol, Parasitol Lab, Barcelona 08028, Spain&lt;/auth-address&gt;&lt;titles&gt;&lt;title&gt;Terrestrial Edible Land Snails as Vectors for Geographic Dissemination of Brachylaima Species&lt;/title&gt;&lt;secondary-title&gt;Journal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674-678&lt;/pages&gt;&lt;volume&gt;100&lt;/volume&gt;&lt;number&gt;5&lt;/number&gt;&lt;keywords&gt;&lt;keyword&gt;life-cycle&lt;/keyword&gt;&lt;keyword&gt;helix-aspersa&lt;/keyword&gt;&lt;keyword&gt;fasciola-hepatica&lt;/keyword&gt;&lt;keyword&gt;sp trematoda&lt;/keyword&gt;&lt;keyword&gt;sp digenea&lt;/keyword&gt;&lt;keyword&gt;n-sp&lt;/keyword&gt;&lt;keyword&gt;gastropoda&lt;/keyword&gt;&lt;keyword&gt;australia&lt;/keyword&gt;&lt;keyword&gt;monogenea&lt;/keyword&gt;&lt;keyword&gt;patterns&lt;/keyword&gt;&lt;/keywords&gt;&lt;dates&gt;&lt;year&gt;2014&lt;/year&gt;&lt;pub-dates&gt;&lt;date&gt;Oct&lt;/date&gt;&lt;/pub-dates&gt;&lt;/dates&gt;&lt;isbn&gt;0022-3395&lt;/isbn&gt;&lt;accession-num&gt;WOS:000344159300017&lt;/accession-num&gt;&lt;urls&gt;&lt;related-urls&gt;&lt;url&gt;&amp;lt;Go to ISI&amp;gt;://WOS:000344159300017&lt;/url&gt;&lt;/related-urls&gt;&lt;/urls&gt;&lt;electronic-resource-num&gt;10.1645/13-386.1&lt;/electronic-resource-num&gt;&lt;language&gt;English&lt;/language&gt;&lt;/record&gt;&lt;/Cite&gt;&lt;/EndNote&gt;</w:instrText>
      </w:r>
      <w:r w:rsidRPr="00261D54">
        <w:rPr>
          <w:i/>
          <w:color w:val="000000"/>
          <w:shd w:val="clear" w:color="auto" w:fill="FFFFFF"/>
        </w:rPr>
        <w:fldChar w:fldCharType="separate"/>
      </w:r>
      <w:r w:rsidRPr="00261D54">
        <w:rPr>
          <w:color w:val="000000"/>
          <w:shd w:val="clear" w:color="auto" w:fill="FFFFFF"/>
        </w:rPr>
        <w:t>(Gallego</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2014)</w:t>
      </w:r>
      <w:r w:rsidRPr="00261D54">
        <w:rPr>
          <w:i/>
          <w:color w:val="000000"/>
          <w:shd w:val="clear" w:color="auto" w:fill="FFFFFF"/>
        </w:rPr>
        <w:fldChar w:fldCharType="end"/>
      </w:r>
      <w:r w:rsidRPr="00261D54">
        <w:rPr>
          <w:color w:val="000000"/>
          <w:shd w:val="clear" w:color="auto" w:fill="FFFFFF"/>
        </w:rPr>
        <w:t>.</w:t>
      </w:r>
    </w:p>
    <w:p w14:paraId="610784E1" w14:textId="77777777" w:rsidR="00084CEE" w:rsidRPr="00261D54" w:rsidRDefault="00084CEE" w:rsidP="00447BF4">
      <w:pPr>
        <w:pStyle w:val="Heading4"/>
      </w:pPr>
      <w:r w:rsidRPr="00261D54">
        <w:t>Technical information</w:t>
      </w:r>
    </w:p>
    <w:p w14:paraId="4FD6C6D3" w14:textId="1A4FA9E2" w:rsidR="002E3A8E" w:rsidRDefault="00D83A6B" w:rsidP="00447BF4">
      <w:pPr>
        <w:pStyle w:val="Heading5"/>
        <w:rPr>
          <w:bCs/>
        </w:rPr>
      </w:pPr>
      <w:r w:rsidRPr="00261D54">
        <w:t>Agent properties</w:t>
      </w:r>
    </w:p>
    <w:p w14:paraId="0F951BFB" w14:textId="09431503" w:rsidR="001D38F1" w:rsidRPr="00261D54" w:rsidRDefault="001D38F1" w:rsidP="001D38F1">
      <w:proofErr w:type="spellStart"/>
      <w:r w:rsidRPr="00261D54">
        <w:rPr>
          <w:i/>
          <w:iCs/>
        </w:rPr>
        <w:t>Brachylaima</w:t>
      </w:r>
      <w:proofErr w:type="spellEnd"/>
      <w:r w:rsidRPr="00261D54">
        <w:rPr>
          <w:i/>
          <w:iCs/>
        </w:rPr>
        <w:t> </w:t>
      </w:r>
      <w:r w:rsidRPr="00261D54">
        <w:t xml:space="preserve">spp. are part of the </w:t>
      </w:r>
      <w:r w:rsidR="0018085C">
        <w:t>p</w:t>
      </w:r>
      <w:r w:rsidRPr="00261D54">
        <w:t xml:space="preserve">hylum Platyhelminthes, class Trematoda, order </w:t>
      </w:r>
      <w:proofErr w:type="spellStart"/>
      <w:r w:rsidRPr="00261D54">
        <w:t>Diplostomida</w:t>
      </w:r>
      <w:proofErr w:type="spellEnd"/>
      <w:r w:rsidRPr="00261D54">
        <w:t xml:space="preserve"> and family </w:t>
      </w:r>
      <w:proofErr w:type="spellStart"/>
      <w:r w:rsidRPr="00261D54">
        <w:t>Brachylaimidae</w:t>
      </w:r>
      <w:proofErr w:type="spellEnd"/>
      <w:r w:rsidRPr="00261D54">
        <w:t xml:space="preserve"> </w:t>
      </w:r>
      <w:r w:rsidRPr="00261D54">
        <w:fldChar w:fldCharType="begin"/>
      </w:r>
      <w:r w:rsidRPr="00261D54">
        <w:instrText xml:space="preserve"> ADDIN EN.CITE &lt;EndNote&gt;&lt;Cite&gt;&lt;Author&gt;GBIF&lt;/Author&gt;&lt;Year&gt;2022&lt;/Year&gt;&lt;RecNum&gt;1283&lt;/RecNum&gt;&lt;DisplayText&gt;(GBIF, 2022b)&lt;/DisplayText&gt;&lt;record&gt;&lt;rec-number&gt;1283&lt;/rec-number&gt;&lt;foreign-keys&gt;&lt;key app="EN" db-id="rrwaerrrmwz007e0sr8vzwfj29zxe9tfwr9r" timestamp="1646718077"&gt;1283&lt;/key&gt;&lt;/foreign-keys&gt;&lt;ref-type name="Web Page"&gt;12&lt;/ref-type&gt;&lt;contributors&gt;&lt;authors&gt;&lt;author&gt;GBIF&lt;/author&gt;&lt;/authors&gt;&lt;/contributors&gt;&lt;titles&gt;&lt;title&gt;Brachylaima Dujardin, 1843&lt;/title&gt;&lt;/titles&gt;&lt;dates&gt;&lt;year&gt;2022&lt;/year&gt;&lt;/dates&gt;&lt;urls&gt;&lt;related-urls&gt;&lt;url&gt;https://www.gbif.org/species/2503343&lt;/url&gt;&lt;/related-urls&gt;&lt;/urls&gt;&lt;/record&gt;&lt;/Cite&gt;&lt;/EndNote&gt;</w:instrText>
      </w:r>
      <w:r w:rsidRPr="00261D54">
        <w:fldChar w:fldCharType="separate"/>
      </w:r>
      <w:r w:rsidRPr="00261D54">
        <w:t>(GBIF, 2022b)</w:t>
      </w:r>
      <w:r w:rsidRPr="00261D54">
        <w:fldChar w:fldCharType="end"/>
      </w:r>
      <w:r w:rsidRPr="00261D54">
        <w:t xml:space="preserve">. Four species are known to occur: </w:t>
      </w:r>
      <w:r w:rsidRPr="00261D54">
        <w:rPr>
          <w:i/>
          <w:iCs/>
        </w:rPr>
        <w:t>B. </w:t>
      </w:r>
      <w:proofErr w:type="spellStart"/>
      <w:r w:rsidRPr="00261D54">
        <w:rPr>
          <w:i/>
          <w:iCs/>
        </w:rPr>
        <w:t>aspersae</w:t>
      </w:r>
      <w:proofErr w:type="spellEnd"/>
      <w:r w:rsidRPr="00261D54">
        <w:t xml:space="preserve">, </w:t>
      </w:r>
      <w:r w:rsidRPr="00261D54">
        <w:rPr>
          <w:i/>
          <w:iCs/>
        </w:rPr>
        <w:t>B. </w:t>
      </w:r>
      <w:proofErr w:type="spellStart"/>
      <w:r w:rsidRPr="00261D54">
        <w:rPr>
          <w:i/>
          <w:iCs/>
        </w:rPr>
        <w:t>cribbi</w:t>
      </w:r>
      <w:proofErr w:type="spellEnd"/>
      <w:r w:rsidRPr="00261D54">
        <w:t xml:space="preserve">, </w:t>
      </w:r>
      <w:r w:rsidRPr="00261D54">
        <w:rPr>
          <w:i/>
          <w:iCs/>
        </w:rPr>
        <w:t>B. </w:t>
      </w:r>
      <w:proofErr w:type="spellStart"/>
      <w:r w:rsidRPr="00261D54">
        <w:rPr>
          <w:i/>
          <w:iCs/>
        </w:rPr>
        <w:t>mascomai</w:t>
      </w:r>
      <w:proofErr w:type="spellEnd"/>
      <w:r w:rsidRPr="00261D54">
        <w:t xml:space="preserve"> and </w:t>
      </w:r>
      <w:r w:rsidRPr="00261D54">
        <w:rPr>
          <w:i/>
          <w:iCs/>
        </w:rPr>
        <w:t>B. </w:t>
      </w:r>
      <w:proofErr w:type="spellStart"/>
      <w:r w:rsidRPr="00261D54">
        <w:rPr>
          <w:i/>
          <w:iCs/>
        </w:rPr>
        <w:t>llobregatensis</w:t>
      </w:r>
      <w:proofErr w:type="spellEnd"/>
      <w:r w:rsidRPr="00261D54">
        <w:t xml:space="preserve"> </w:t>
      </w:r>
      <w:r w:rsidRPr="00261D54">
        <w:fldChar w:fldCharType="begin">
          <w:fldData xml:space="preserve">PEVuZE5vdGU+PENpdGU+PEF1dGhvcj5CdXRjaGVyPC9BdXRob3I+PFllYXI+MjAwMTwvWWVhcj48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</w:fldData>
        </w:fldChar>
      </w:r>
      <w:r w:rsidRPr="00261D54">
        <w:instrText xml:space="preserve"> ADDIN EN.CITE </w:instrText>
      </w:r>
      <w:r w:rsidRPr="00261D54">
        <w:fldChar w:fldCharType="begin">
          <w:fldData xml:space="preserve">PEVuZE5vdGU+PENpdGU+PEF1dGhvcj5CdXRjaGVyPC9BdXRob3I+PFllYXI+MjAwMTwvWWVhcj48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</w:fldData>
        </w:fldChar>
      </w:r>
      <w:r w:rsidRPr="00261D54">
        <w:instrText xml:space="preserve"> ADDIN EN.CITE.DATA </w:instrText>
      </w:r>
      <w:r w:rsidRPr="00261D54">
        <w:fldChar w:fldCharType="end"/>
      </w:r>
      <w:r w:rsidRPr="00261D54">
        <w:fldChar w:fldCharType="separate"/>
      </w:r>
      <w:r w:rsidRPr="00261D54">
        <w:t>(Butcher and Grove, 2001</w:t>
      </w:r>
      <w:r w:rsidR="009E7F08">
        <w:t xml:space="preserve">; </w:t>
      </w:r>
      <w:r w:rsidRPr="00261D54">
        <w:t>Gonzalez-Moreno and Gracenea, 2006</w:t>
      </w:r>
      <w:r w:rsidR="009E7F08">
        <w:t xml:space="preserve">; </w:t>
      </w:r>
      <w:r w:rsidRPr="00261D54">
        <w:t>Segade</w:t>
      </w:r>
      <w:r w:rsidR="00AF0763" w:rsidRPr="00AF0763">
        <w:rPr>
          <w:i/>
        </w:rPr>
        <w:t xml:space="preserve"> et al</w:t>
      </w:r>
      <w:r w:rsidR="00174F05" w:rsidRPr="00174F05">
        <w:t xml:space="preserve">., </w:t>
      </w:r>
      <w:r w:rsidRPr="00261D54">
        <w:t>2011</w:t>
      </w:r>
      <w:r w:rsidR="009E7F08">
        <w:t xml:space="preserve">; </w:t>
      </w:r>
      <w:r w:rsidRPr="00261D54">
        <w:t>Gracenea and Gonzalez-Moreno, 2002)</w:t>
      </w:r>
      <w:r w:rsidRPr="00261D54">
        <w:fldChar w:fldCharType="end"/>
      </w:r>
      <w:r w:rsidRPr="00261D54">
        <w:t xml:space="preserve">. Recent studies have shown that little is known about </w:t>
      </w:r>
      <w:proofErr w:type="spellStart"/>
      <w:r w:rsidRPr="00261D54">
        <w:rPr>
          <w:i/>
          <w:iCs/>
        </w:rPr>
        <w:t>Brachylaima</w:t>
      </w:r>
      <w:proofErr w:type="spellEnd"/>
      <w:r w:rsidRPr="00261D54">
        <w:t> spp</w:t>
      </w:r>
      <w:r w:rsidR="00174F05" w:rsidRPr="00174F05">
        <w:t xml:space="preserve">., </w:t>
      </w:r>
      <w:r w:rsidRPr="00261D54">
        <w:t xml:space="preserve">with new species being discovered in France </w:t>
      </w:r>
      <w:r w:rsidRPr="00261D54">
        <w:fldChar w:fldCharType="begin"/>
      </w:r>
      <w:r w:rsidRPr="00261D54">
        <w:instrText xml:space="preserve"> ADDIN EN.CITE &lt;EndNote&gt;&lt;Cite&gt;&lt;Author&gt;Gerard&lt;/Author&gt;&lt;Year&gt;2020&lt;/Year&gt;&lt;RecNum&gt;215&lt;/RecNum&gt;&lt;DisplayText&gt;(Gerard et al., 2020)&lt;/DisplayText&gt;&lt;record&gt;&lt;rec-number&gt;215&lt;/rec-number&gt;&lt;foreign-keys&gt;&lt;key app="EN" db-id="rrwaerrrmwz007e0sr8vzwfj29zxe9tfwr9r" timestamp="1627276821"&gt;215&lt;/key&gt;&lt;/foreign-keys&gt;&lt;ref-type name="Journal Article"&gt;17&lt;/ref-type&gt;&lt;contributors&gt;&lt;authors&gt;&lt;author&gt;Gerard, C.&lt;/author&gt;&lt;author&gt;Ansart, A.&lt;/author&gt;&lt;author&gt;Decanter, N.&lt;/author&gt;&lt;author&gt;Martin, M. C.&lt;/author&gt;&lt;author&gt;Dahirel, M.&lt;/author&gt;&lt;/authors&gt;&lt;/contributors&gt;&lt;auth-address&gt;Univ Rennes, CNRS, ECOBIO Ecosyst Biodivers Evolut UMR 653, F-35000 Rennes, France&amp;#xD;Univ Cote Azur, INRAE, CNRS, ISA, F-06903 Sophia Antipolis, France&lt;/auth-address&gt;&lt;titles&gt;&lt;title&gt;Brachylaima spp. (Trematoda) parasitizing Cornu aspersum (Gastropoda) in France with potential risk of human consumption&lt;/title&gt;&lt;secondary-title&gt;Parasite&lt;/secondary-title&gt;&lt;alt-title&gt;Parasite&lt;/alt-title&gt;&lt;/titles&gt;&lt;periodical&gt;&lt;full-title&gt;Parasite&lt;/full-title&gt;&lt;abbr-1&gt;Parasite&lt;/abbr-1&gt;&lt;/periodical&gt;&lt;alt-periodical&gt;&lt;full-title&gt;Parasite&lt;/full-title&gt;&lt;abbr-1&gt;Parasite&lt;/abbr-1&gt;&lt;/alt-periodical&gt;&lt;volume&gt;27&lt;/volume&gt;&lt;keywords&gt;&lt;keyword&gt;cornu aspersum&lt;/keyword&gt;&lt;keyword&gt;brachylaima&lt;/keyword&gt;&lt;keyword&gt;prevalence&lt;/keyword&gt;&lt;keyword&gt;edible land snail&lt;/keyword&gt;&lt;keyword&gt;trematode&lt;/keyword&gt;&lt;keyword&gt;human parasitosis&lt;/keyword&gt;&lt;keyword&gt;helix-aspersa&lt;/keyword&gt;&lt;keyword&gt;life-cycle&lt;/keyword&gt;&lt;keyword&gt;land snails&lt;/keyword&gt;&lt;keyword&gt;digenea brachylaimidae&lt;/keyword&gt;&lt;keyword&gt;larval development&lt;/keyword&gt;&lt;keyword&gt;garden snail&lt;/keyword&gt;&lt;keyword&gt;helicidae&lt;/keyword&gt;&lt;keyword&gt;cribbi&lt;/keyword&gt;&lt;keyword&gt;plasticity&lt;/keyword&gt;&lt;keyword&gt;infection&lt;/keyword&gt;&lt;/keywords&gt;&lt;dates&gt;&lt;year&gt;2020&lt;/year&gt;&lt;pub-dates&gt;&lt;date&gt;Mar 13&lt;/date&gt;&lt;/pub-dates&gt;&lt;/dates&gt;&lt;isbn&gt;1252-607x&lt;/isbn&gt;&lt;accession-num&gt;WOS:000520499700002&lt;/accession-num&gt;&lt;urls&gt;&lt;related-urls&gt;&lt;url&gt;&amp;lt;Go to ISI&amp;gt;://WOS:000520499700002&lt;/url&gt;&lt;/related-urls&gt;&lt;/urls&gt;&lt;electronic-resource-num&gt;ARTN 15&amp;#xD;10.1051/parasite/2020012&lt;/electronic-resource-num&gt;&lt;language&gt;English&lt;/language&gt;&lt;/record&gt;&lt;/Cite&gt;&lt;/EndNote&gt;</w:instrText>
      </w:r>
      <w:r w:rsidRPr="00261D54">
        <w:fldChar w:fldCharType="separate"/>
      </w:r>
      <w:r w:rsidRPr="00261D54">
        <w:t>(Gerard</w:t>
      </w:r>
      <w:r w:rsidR="00AF0763" w:rsidRPr="00AF0763">
        <w:rPr>
          <w:i/>
        </w:rPr>
        <w:t xml:space="preserve"> et al</w:t>
      </w:r>
      <w:r w:rsidR="00174F05" w:rsidRPr="00174F05">
        <w:t xml:space="preserve">., </w:t>
      </w:r>
      <w:r w:rsidRPr="00261D54">
        <w:t>2020)</w:t>
      </w:r>
      <w:r w:rsidRPr="00261D54">
        <w:fldChar w:fldCharType="end"/>
      </w:r>
      <w:r w:rsidRPr="00261D54">
        <w:t>. Further snail research elsewhere may uncover more species.</w:t>
      </w:r>
    </w:p>
    <w:p w14:paraId="06442A91" w14:textId="7D350AA8" w:rsidR="002E3A8E" w:rsidRDefault="00D83A6B" w:rsidP="00447BF4">
      <w:pPr>
        <w:pStyle w:val="Heading5"/>
        <w:rPr>
          <w:bCs/>
        </w:rPr>
      </w:pPr>
      <w:r w:rsidRPr="00261D54">
        <w:t>Epidemiology</w:t>
      </w:r>
    </w:p>
    <w:p w14:paraId="686E5DA9" w14:textId="07DEB7F7" w:rsidR="001D38F1" w:rsidRPr="00261D54" w:rsidRDefault="001D38F1" w:rsidP="001D38F1">
      <w:r w:rsidRPr="00261D54">
        <w:t xml:space="preserve">All </w:t>
      </w:r>
      <w:r w:rsidR="00723DBE">
        <w:t>four</w:t>
      </w:r>
      <w:r w:rsidRPr="00261D54">
        <w:t xml:space="preserve"> </w:t>
      </w:r>
      <w:proofErr w:type="spellStart"/>
      <w:r w:rsidRPr="00261D54">
        <w:rPr>
          <w:i/>
          <w:iCs/>
        </w:rPr>
        <w:t>Brachylaima</w:t>
      </w:r>
      <w:proofErr w:type="spellEnd"/>
      <w:r w:rsidRPr="00261D54">
        <w:t xml:space="preserve"> spp. have a similar lifecycle. </w:t>
      </w:r>
      <w:proofErr w:type="spellStart"/>
      <w:r w:rsidRPr="00261D54">
        <w:rPr>
          <w:i/>
          <w:iCs/>
        </w:rPr>
        <w:t>Brachylaima</w:t>
      </w:r>
      <w:proofErr w:type="spellEnd"/>
      <w:r w:rsidRPr="00261D54">
        <w:rPr>
          <w:i/>
          <w:iCs/>
        </w:rPr>
        <w:t xml:space="preserve"> </w:t>
      </w:r>
      <w:r w:rsidRPr="00261D54">
        <w:t xml:space="preserve">eggs are ingested by the first snail host, in which cercariae will develop in sporocysts. When they reach maturity, the cercariae exit the host and crawl until they find a second host (another snail). Once inside the second host, they will form </w:t>
      </w:r>
      <w:proofErr w:type="spellStart"/>
      <w:r w:rsidRPr="00261D54">
        <w:t>metacercariae</w:t>
      </w:r>
      <w:proofErr w:type="spellEnd"/>
      <w:r w:rsidRPr="00261D54">
        <w:t xml:space="preserve"> usually located in the snail kidney. If the snail is ingested by a vertebrate (the definitive host), the trematode may become adults and colonise the intestine where they will mate. Eggs are excreted with the host faeces. If these eggs are ingested by a suitable first intermediate host, the lifecycle continues </w:t>
      </w:r>
      <w:r w:rsidRPr="00261D54">
        <w:fldChar w:fldCharType="begin">
          <w:fldData xml:space="preserve">PEVuZE5vdGU+PENpdGU+PEF1dGhvcj5TZWdhZGU8L0F1dGhvcj48WWVhcj4yMDExPC9ZZWFyPjxS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</w:fldData>
        </w:fldChar>
      </w:r>
      <w:r w:rsidRPr="00261D54">
        <w:instrText xml:space="preserve"> ADDIN EN.CITE </w:instrText>
      </w:r>
      <w:r w:rsidRPr="00261D54">
        <w:fldChar w:fldCharType="begin">
          <w:fldData xml:space="preserve">PEVuZE5vdGU+PENpdGU+PEF1dGhvcj5TZWdhZGU8L0F1dGhvcj48WWVhcj4yMDExPC9ZZWFyPjxS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</w:fldData>
        </w:fldChar>
      </w:r>
      <w:r w:rsidRPr="00261D54">
        <w:instrText xml:space="preserve"> ADDIN EN.CITE.DATA </w:instrText>
      </w:r>
      <w:r w:rsidRPr="00261D54">
        <w:fldChar w:fldCharType="end"/>
      </w:r>
      <w:r w:rsidRPr="00261D54">
        <w:fldChar w:fldCharType="separate"/>
      </w:r>
      <w:r w:rsidRPr="00261D54">
        <w:t>(Segade</w:t>
      </w:r>
      <w:r w:rsidR="00AF0763" w:rsidRPr="00AF0763">
        <w:rPr>
          <w:i/>
        </w:rPr>
        <w:t xml:space="preserve"> et al</w:t>
      </w:r>
      <w:r w:rsidR="00174F05" w:rsidRPr="00174F05">
        <w:t xml:space="preserve">., </w:t>
      </w:r>
      <w:r w:rsidRPr="00261D54">
        <w:t>2011</w:t>
      </w:r>
      <w:r w:rsidR="009E7F08">
        <w:t xml:space="preserve">; </w:t>
      </w:r>
      <w:r w:rsidRPr="00261D54">
        <w:t>Butcher, 2016</w:t>
      </w:r>
      <w:r w:rsidR="009E7F08">
        <w:t xml:space="preserve">; </w:t>
      </w:r>
      <w:r w:rsidRPr="00261D54">
        <w:t>Gracenea and Gonzalez-Moreno, 2002)</w:t>
      </w:r>
      <w:r w:rsidRPr="00261D54">
        <w:fldChar w:fldCharType="end"/>
      </w:r>
      <w:r w:rsidRPr="00261D54">
        <w:t>.</w:t>
      </w:r>
    </w:p>
    <w:p w14:paraId="6D0C19D2" w14:textId="076FFC51" w:rsidR="001D38F1" w:rsidRPr="00261D54" w:rsidRDefault="001D38F1" w:rsidP="001D38F1">
      <w:pPr>
        <w:sectPr w:rsidR="001D38F1" w:rsidRPr="00261D54" w:rsidSect="001D38F1">
          <w:pgSz w:w="11906" w:h="16838"/>
          <w:pgMar w:top="1418" w:right="1418" w:bottom="1418" w:left="1418" w:header="567" w:footer="283" w:gutter="0"/>
          <w:cols w:space="708"/>
          <w:docGrid w:linePitch="360"/>
        </w:sectPr>
      </w:pPr>
      <w:r w:rsidRPr="00261D54">
        <w:t xml:space="preserve">The intermediate and definitive hosts relevant to the lifecycle depend on the </w:t>
      </w:r>
      <w:proofErr w:type="spellStart"/>
      <w:r w:rsidRPr="00261D54">
        <w:rPr>
          <w:i/>
          <w:iCs/>
        </w:rPr>
        <w:t>Brachylaima</w:t>
      </w:r>
      <w:proofErr w:type="spellEnd"/>
      <w:r w:rsidRPr="00261D54">
        <w:t> spp. (</w:t>
      </w:r>
      <w:r w:rsidRPr="00261D54">
        <w:fldChar w:fldCharType="begin"/>
      </w:r>
      <w:r w:rsidRPr="00261D54">
        <w:instrText xml:space="preserve"> REF _Ref170744621 \h  \* MERGEFORMAT </w:instrText>
      </w:r>
      <w:r w:rsidRPr="00261D54">
        <w:fldChar w:fldCharType="separate"/>
      </w:r>
      <w:r w:rsidR="00D24CCC" w:rsidRPr="00261D54">
        <w:t xml:space="preserve">Table </w:t>
      </w:r>
      <w:r w:rsidR="00D24CCC">
        <w:rPr>
          <w:noProof/>
        </w:rPr>
        <w:t>5</w:t>
      </w:r>
      <w:r w:rsidRPr="00261D54">
        <w:fldChar w:fldCharType="end"/>
      </w:r>
      <w:r w:rsidRPr="00261D54">
        <w:t xml:space="preserve">). The most thorough study on hosts was done in Australia with </w:t>
      </w:r>
      <w:r w:rsidRPr="00261D54">
        <w:rPr>
          <w:i/>
          <w:iCs/>
        </w:rPr>
        <w:t>B. </w:t>
      </w:r>
      <w:proofErr w:type="spellStart"/>
      <w:r w:rsidRPr="00261D54">
        <w:rPr>
          <w:i/>
          <w:iCs/>
        </w:rPr>
        <w:t>cribbi</w:t>
      </w:r>
      <w:proofErr w:type="spellEnd"/>
      <w:r w:rsidRPr="00261D54">
        <w:t xml:space="preserve">. In Australia, all snail species tested by Butcher and Grove (2005) were found to be second intermediate hosts of </w:t>
      </w:r>
      <w:r w:rsidRPr="00261D54">
        <w:rPr>
          <w:i/>
          <w:iCs/>
        </w:rPr>
        <w:t>B. </w:t>
      </w:r>
      <w:proofErr w:type="spellStart"/>
      <w:r w:rsidRPr="00261D54">
        <w:rPr>
          <w:i/>
          <w:iCs/>
        </w:rPr>
        <w:t>cribbi</w:t>
      </w:r>
      <w:proofErr w:type="spellEnd"/>
      <w:r w:rsidRPr="00261D54">
        <w:t>. The snail species tested included</w:t>
      </w:r>
      <w:r w:rsidR="00124CF6">
        <w:t xml:space="preserve"> six</w:t>
      </w:r>
      <w:r w:rsidRPr="00261D54">
        <w:t xml:space="preserve"> introduced and </w:t>
      </w:r>
      <w:r w:rsidR="00124CF6">
        <w:t xml:space="preserve">two </w:t>
      </w:r>
      <w:r w:rsidRPr="00261D54">
        <w:t xml:space="preserve">native species </w:t>
      </w:r>
      <w:r w:rsidRPr="00261D54">
        <w:fldChar w:fldCharType="begin"/>
      </w:r>
      <w:r w:rsidRPr="00261D54">
        <w:instrText xml:space="preserve"> ADDIN EN.CITE &lt;EndNote&gt;&lt;Cite&gt;&lt;Author&gt;Butcher&lt;/Author&gt;&lt;Year&gt;2005&lt;/Year&gt;&lt;RecNum&gt;1204&lt;/RecNum&gt;&lt;DisplayText&gt;(Butcher and Grove, 2005b)&lt;/DisplayText&gt;&lt;record&gt;&lt;rec-number&gt;1204&lt;/rec-number&gt;&lt;foreign-keys&gt;&lt;key app="EN" db-id="rrwaerrrmwz007e0sr8vzwfj29zxe9tfwr9r" timestamp="1636427220"&gt;1204&lt;/key&gt;&lt;/foreign-keys&gt;&lt;ref-type name="Journal Article"&gt;17&lt;/ref-type&gt;&lt;contributors&gt;&lt;authors&gt;&lt;author&gt;Butcher, A. R.&lt;/author&gt;&lt;author&gt;Grove, D. I.&lt;/author&gt;&lt;/authors&gt;&lt;/contributors&gt;&lt;auth-address&gt;Queen Elizabeth Hosp, Inst Med &amp;amp; Vet Sci, Dept Clin Microbiol &amp;amp; Infect Dis, Woodville, SA 5011, Australia&lt;/auth-address&gt;&lt;titles&gt;&lt;title&gt;Second intermediate host land snails and definitive host animals of Brachylaima cribbi in southern Australia&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31-37&lt;/pages&gt;&lt;volume&gt;12&lt;/volume&gt;&lt;number&gt;1&lt;/number&gt;&lt;keywords&gt;&lt;keyword&gt;digenea&lt;/keyword&gt;&lt;keyword&gt;brachylaimidae&lt;/keyword&gt;&lt;keyword&gt;brachylaima cribbi&lt;/keyword&gt;&lt;keyword&gt;second intermediate host&lt;/keyword&gt;&lt;keyword&gt;definitive host animals&lt;/keyword&gt;&lt;keyword&gt;metacercaria&lt;/keyword&gt;&lt;keyword&gt;helicid snails&lt;/keyword&gt;&lt;keyword&gt;hydromiid snails&lt;/keyword&gt;&lt;keyword&gt;n. sp digenea&lt;/keyword&gt;&lt;keyword&gt;susceptibility&lt;/keyword&gt;&lt;keyword&gt;infection&lt;/keyword&gt;&lt;keyword&gt;trematode&lt;/keyword&gt;&lt;keyword&gt;eggs&lt;/keyword&gt;&lt;keyword&gt;mice&lt;/keyword&gt;&lt;/keywords&gt;&lt;dates&gt;&lt;year&gt;2005&lt;/year&gt;&lt;pub-dates&gt;&lt;date&gt;Mar&lt;/date&gt;&lt;/pub-dates&gt;&lt;/dates&gt;&lt;isbn&gt;1252-607x&lt;/isbn&gt;&lt;accession-num&gt;WOS:000228220900005&lt;/accession-num&gt;&lt;urls&gt;&lt;related-urls&gt;&lt;url&gt;&amp;lt;Go to ISI&amp;gt;://WOS:000228220900005&lt;/url&gt;&lt;/related-urls&gt;&lt;/urls&gt;&lt;electronic-resource-num&gt;10.1051/parasite/2005121031&lt;/electronic-resource-num&gt;&lt;language&gt;English&lt;/language&gt;&lt;/record&gt;&lt;/Cite&gt;&lt;/EndNote&gt;</w:instrText>
      </w:r>
      <w:r w:rsidRPr="00261D54">
        <w:fldChar w:fldCharType="separate"/>
      </w:r>
      <w:r w:rsidRPr="00261D54">
        <w:rPr>
          <w:noProof/>
        </w:rPr>
        <w:t>(Butcher and Grove, 2005b)</w:t>
      </w:r>
      <w:r w:rsidRPr="00261D54">
        <w:fldChar w:fldCharType="end"/>
      </w:r>
      <w:r w:rsidRPr="00261D54">
        <w:t xml:space="preserve">. This indicates that other snail species not yet tested could also be intermediate hosts. Mammals, birds and lizards were found to be definitive hosts but the authors suggest that more research is needed to fully ascertain host range </w:t>
      </w:r>
      <w:r w:rsidRPr="00261D54">
        <w:fldChar w:fldCharType="begin"/>
      </w:r>
      <w:r w:rsidRPr="00261D54">
        <w:instrText xml:space="preserve"> ADDIN EN.CITE &lt;EndNote&gt;&lt;Cite&gt;&lt;Author&gt;Butcher&lt;/Author&gt;&lt;Year&gt;2005&lt;/Year&gt;&lt;RecNum&gt;1204&lt;/RecNum&gt;&lt;DisplayText&gt;(Butcher and Grove, 2005b)&lt;/DisplayText&gt;&lt;record&gt;&lt;rec-number&gt;1204&lt;/rec-number&gt;&lt;foreign-keys&gt;&lt;key app="EN" db-id="rrwaerrrmwz007e0sr8vzwfj29zxe9tfwr9r" timestamp="1636427220"&gt;1204&lt;/key&gt;&lt;/foreign-keys&gt;&lt;ref-type name="Journal Article"&gt;17&lt;/ref-type&gt;&lt;contributors&gt;&lt;authors&gt;&lt;author&gt;Butcher, A. R.&lt;/author&gt;&lt;author&gt;Grove, D. I.&lt;/author&gt;&lt;/authors&gt;&lt;/contributors&gt;&lt;auth-address&gt;Queen Elizabeth Hosp, Inst Med &amp;amp; Vet Sci, Dept Clin Microbiol &amp;amp; Infect Dis, Woodville, SA 5011, Australia&lt;/auth-address&gt;&lt;titles&gt;&lt;title&gt;Second intermediate host land snails and definitive host animals of Brachylaima cribbi in southern Australia&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31-37&lt;/pages&gt;&lt;volume&gt;12&lt;/volume&gt;&lt;number&gt;1&lt;/number&gt;&lt;keywords&gt;&lt;keyword&gt;digenea&lt;/keyword&gt;&lt;keyword&gt;brachylaimidae&lt;/keyword&gt;&lt;keyword&gt;brachylaima cribbi&lt;/keyword&gt;&lt;keyword&gt;second intermediate host&lt;/keyword&gt;&lt;keyword&gt;definitive host animals&lt;/keyword&gt;&lt;keyword&gt;metacercaria&lt;/keyword&gt;&lt;keyword&gt;helicid snails&lt;/keyword&gt;&lt;keyword&gt;hydromiid snails&lt;/keyword&gt;&lt;keyword&gt;n. sp digenea&lt;/keyword&gt;&lt;keyword&gt;susceptibility&lt;/keyword&gt;&lt;keyword&gt;infection&lt;/keyword&gt;&lt;keyword&gt;trematode&lt;/keyword&gt;&lt;keyword&gt;eggs&lt;/keyword&gt;&lt;keyword&gt;mice&lt;/keyword&gt;&lt;/keywords&gt;&lt;dates&gt;&lt;year&gt;2005&lt;/year&gt;&lt;pub-dates&gt;&lt;date&gt;Mar&lt;/date&gt;&lt;/pub-dates&gt;&lt;/dates&gt;&lt;isbn&gt;1252-607x&lt;/isbn&gt;&lt;accession-num&gt;WOS:000228220900005&lt;/accession-num&gt;&lt;urls&gt;&lt;related-urls&gt;&lt;url&gt;&amp;lt;Go to ISI&amp;gt;://WOS:000228220900005&lt;/url&gt;&lt;/related-urls&gt;&lt;/urls&gt;&lt;electronic-resource-num&gt;10.1051/parasite/2005121031&lt;/electronic-resource-num&gt;&lt;language&gt;English&lt;/language&gt;&lt;/record&gt;&lt;/Cite&gt;&lt;/EndNote&gt;</w:instrText>
      </w:r>
      <w:r w:rsidRPr="00261D54">
        <w:fldChar w:fldCharType="separate"/>
      </w:r>
      <w:r w:rsidRPr="00261D54">
        <w:rPr>
          <w:noProof/>
        </w:rPr>
        <w:t>(Butcher and Grove, 2005b)</w:t>
      </w:r>
      <w:r w:rsidRPr="00261D54">
        <w:fldChar w:fldCharType="end"/>
      </w:r>
      <w:r w:rsidRPr="00261D54">
        <w:t xml:space="preserve">. Birds likely spread the parasite broadly while mice and lizards contribute to local dispersion </w:t>
      </w:r>
      <w:r w:rsidRPr="00261D54">
        <w:fldChar w:fldCharType="begin"/>
      </w:r>
      <w:r w:rsidRPr="00261D54">
        <w:instrText xml:space="preserve"> ADDIN EN.CITE &lt;EndNote&gt;&lt;Cite&gt;&lt;Author&gt;Butcher&lt;/Author&gt;&lt;Year&gt;2005&lt;/Year&gt;&lt;RecNum&gt;1204&lt;/RecNum&gt;&lt;DisplayText&gt;(Butcher and Grove, 2005b)&lt;/DisplayText&gt;&lt;record&gt;&lt;rec-number&gt;1204&lt;/rec-number&gt;&lt;foreign-keys&gt;&lt;key app="EN" db-id="rrwaerrrmwz007e0sr8vzwfj29zxe9tfwr9r" timestamp="1636427220"&gt;1204&lt;/key&gt;&lt;/foreign-keys&gt;&lt;ref-type name="Journal Article"&gt;17&lt;/ref-type&gt;&lt;contributors&gt;&lt;authors&gt;&lt;author&gt;Butcher, A. R.&lt;/author&gt;&lt;author&gt;Grove, D. I.&lt;/author&gt;&lt;/authors&gt;&lt;/contributors&gt;&lt;auth-address&gt;Queen Elizabeth Hosp, Inst Med &amp;amp; Vet Sci, Dept Clin Microbiol &amp;amp; Infect Dis, Woodville, SA 5011, Australia&lt;/auth-address&gt;&lt;titles&gt;&lt;title&gt;Second intermediate host land snails and definitive host animals of Brachylaima cribbi in southern Australia&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31-37&lt;/pages&gt;&lt;volume&gt;12&lt;/volume&gt;&lt;number&gt;1&lt;/number&gt;&lt;keywords&gt;&lt;keyword&gt;digenea&lt;/keyword&gt;&lt;keyword&gt;brachylaimidae&lt;/keyword&gt;&lt;keyword&gt;brachylaima cribbi&lt;/keyword&gt;&lt;keyword&gt;second intermediate host&lt;/keyword&gt;&lt;keyword&gt;definitive host animals&lt;/keyword&gt;&lt;keyword&gt;metacercaria&lt;/keyword&gt;&lt;keyword&gt;helicid snails&lt;/keyword&gt;&lt;keyword&gt;hydromiid snails&lt;/keyword&gt;&lt;keyword&gt;n. sp digenea&lt;/keyword&gt;&lt;keyword&gt;susceptibility&lt;/keyword&gt;&lt;keyword&gt;infection&lt;/keyword&gt;&lt;keyword&gt;trematode&lt;/keyword&gt;&lt;keyword&gt;eggs&lt;/keyword&gt;&lt;keyword&gt;mice&lt;/keyword&gt;&lt;/keywords&gt;&lt;dates&gt;&lt;year&gt;2005&lt;/year&gt;&lt;pub-dates&gt;&lt;date&gt;Mar&lt;/date&gt;&lt;/pub-dates&gt;&lt;/dates&gt;&lt;isbn&gt;1252-607x&lt;/isbn&gt;&lt;accession-num&gt;WOS:000228220900005&lt;/accession-num&gt;&lt;urls&gt;&lt;related-urls&gt;&lt;url&gt;&amp;lt;Go to ISI&amp;gt;://WOS:000228220900005&lt;/url&gt;&lt;/related-urls&gt;&lt;/urls&gt;&lt;electronic-resource-num&gt;10.1051/parasite/2005121031&lt;/electronic-resource-num&gt;&lt;language&gt;English&lt;/language&gt;&lt;/record&gt;&lt;/Cite&gt;&lt;/EndNote&gt;</w:instrText>
      </w:r>
      <w:r w:rsidRPr="00261D54">
        <w:fldChar w:fldCharType="separate"/>
      </w:r>
      <w:r w:rsidRPr="00261D54">
        <w:rPr>
          <w:noProof/>
        </w:rPr>
        <w:t>(Butcher and Grove, 2005b)</w:t>
      </w:r>
      <w:r w:rsidRPr="00261D54">
        <w:fldChar w:fldCharType="end"/>
      </w:r>
      <w:r w:rsidRPr="00261D54">
        <w:t xml:space="preserve">. There is </w:t>
      </w:r>
      <w:r w:rsidRPr="00261D54">
        <w:lastRenderedPageBreak/>
        <w:t xml:space="preserve">seasonal variation in </w:t>
      </w:r>
      <w:r w:rsidRPr="00261D54">
        <w:rPr>
          <w:i/>
          <w:iCs/>
        </w:rPr>
        <w:t>B. </w:t>
      </w:r>
      <w:proofErr w:type="spellStart"/>
      <w:r w:rsidRPr="00261D54">
        <w:rPr>
          <w:i/>
          <w:iCs/>
        </w:rPr>
        <w:t>cribbi</w:t>
      </w:r>
      <w:proofErr w:type="spellEnd"/>
      <w:r w:rsidRPr="00261D54">
        <w:t xml:space="preserve"> infection in snails, with</w:t>
      </w:r>
      <w:r w:rsidRPr="00261D54" w:rsidDel="00E800AB">
        <w:t xml:space="preserve"> </w:t>
      </w:r>
      <w:r w:rsidRPr="00261D54">
        <w:t xml:space="preserve">infection rates being higher in winter and spring, and lower in summer </w:t>
      </w:r>
      <w:r w:rsidRPr="00261D54">
        <w:fldChar w:fldCharType="begin"/>
      </w:r>
      <w:r w:rsidRPr="00261D54">
        <w:instrText xml:space="preserve"> ADDIN EN.CITE &lt;EndNote&gt;&lt;Cite&gt;&lt;Author&gt;Butcher&lt;/Author&gt;&lt;Year&gt;2005&lt;/Year&gt;&lt;RecNum&gt;1235&lt;/RecNum&gt;&lt;DisplayText&gt;(Butcher and Grove, 2005a)&lt;/DisplayText&gt;&lt;record&gt;&lt;rec-number&gt;1235&lt;/rec-number&gt;&lt;foreign-keys&gt;&lt;key app="EN" db-id="rrwaerrrmwz007e0sr8vzwfj29zxe9tfwr9r" timestamp="1643068497"&gt;1235&lt;/key&gt;&lt;/foreign-keys&gt;&lt;ref-type name="Journal Article"&gt;17&lt;/ref-type&gt;&lt;contributors&gt;&lt;authors&gt;&lt;author&gt;Butcher, A. R.&lt;/author&gt;&lt;author&gt;Grove, D. I.&lt;/author&gt;&lt;/authors&gt;&lt;/contributors&gt;&lt;auth-address&gt;Queen Elizabeth Hosp, Dept Clin Microbiol &amp;amp; Infect Dis, Inst Med &amp;amp; Vet Sci, Woodville, SA 5011, Australia&lt;/auth-address&gt;&lt;titles&gt;&lt;title&gt;Seasonal variation in rates of sporocyst and metacercarial infection by Brachylaima cribbi in helicid and hygromiid land snails on the Yorke Peninsula, South Australia&lt;/title&gt;&lt;secondary-title&gt;Australian Journal of Zoology&lt;/secondary-title&gt;&lt;alt-title&gt;Aust J Zool&lt;/alt-title&gt;&lt;/titles&gt;&lt;periodical&gt;&lt;full-title&gt;Australian Journal of Zoology&lt;/full-title&gt;&lt;abbr-1&gt;Aust J Zool&lt;/abbr-1&gt;&lt;/periodical&gt;&lt;alt-periodical&gt;&lt;full-title&gt;Australian Journal of Zoology&lt;/full-title&gt;&lt;abbr-1&gt;Aust J Zool&lt;/abbr-1&gt;&lt;/alt-periodical&gt;&lt;pages&gt;375-382&lt;/pages&gt;&lt;volume&gt;53&lt;/volume&gt;&lt;number&gt;6&lt;/number&gt;&lt;keywords&gt;&lt;keyword&gt;population-dynamics&lt;/keyword&gt;&lt;keyword&gt;life-history&lt;/keyword&gt;&lt;keyword&gt;mathematical-models&lt;/keyword&gt;&lt;keyword&gt;transmission dynamics&lt;/keyword&gt;&lt;keyword&gt;helminth infections&lt;/keyword&gt;&lt;keyword&gt;sp digenea&lt;/keyword&gt;&lt;keyword&gt;prevalence&lt;/keyword&gt;&lt;keyword&gt;mollusca&lt;/keyword&gt;&lt;keyword&gt;schistosomiasis&lt;/keyword&gt;&lt;keyword&gt;polymorphism&lt;/keyword&gt;&lt;/keywords&gt;&lt;dates&gt;&lt;year&gt;2005&lt;/year&gt;&lt;/dates&gt;&lt;isbn&gt;0004-959x&lt;/isbn&gt;&lt;accession-num&gt;WOS:000234417900005&lt;/accession-num&gt;&lt;urls&gt;&lt;related-urls&gt;&lt;url&gt;&amp;lt;Go to ISI&amp;gt;://WOS:000234417900005&lt;/url&gt;&lt;/related-urls&gt;&lt;/urls&gt;&lt;electronic-resource-num&gt;10.1071/Zo05054&lt;/electronic-resource-num&gt;&lt;language&gt;English&lt;/language&gt;&lt;/record&gt;&lt;/Cite&gt;&lt;/EndNote&gt;</w:instrText>
      </w:r>
      <w:r w:rsidRPr="00261D54">
        <w:fldChar w:fldCharType="separate"/>
      </w:r>
      <w:r w:rsidRPr="00261D54">
        <w:rPr>
          <w:noProof/>
        </w:rPr>
        <w:t>(Butcher and Grove, 2005a)</w:t>
      </w:r>
      <w:r w:rsidRPr="00261D54">
        <w:fldChar w:fldCharType="end"/>
      </w:r>
      <w:r w:rsidRPr="00261D54">
        <w:t>.</w:t>
      </w:r>
    </w:p>
    <w:p w14:paraId="0447900B" w14:textId="70977978" w:rsidR="001D38F1" w:rsidRPr="00261D54" w:rsidRDefault="001D38F1" w:rsidP="001D38F1">
      <w:pPr>
        <w:pStyle w:val="Caption"/>
      </w:pPr>
      <w:bookmarkStart w:id="73" w:name="_Ref170744621"/>
      <w:bookmarkStart w:id="74" w:name="_Toc172820581"/>
      <w:r w:rsidRPr="00261D54">
        <w:lastRenderedPageBreak/>
        <w:t xml:space="preserve">Table </w:t>
      </w:r>
      <w:r w:rsidRPr="00261D54">
        <w:fldChar w:fldCharType="begin"/>
      </w:r>
      <w:r w:rsidRPr="00261D54">
        <w:instrText xml:space="preserve"> SEQ Table \* ARABIC </w:instrText>
      </w:r>
      <w:r w:rsidRPr="00261D54">
        <w:fldChar w:fldCharType="separate"/>
      </w:r>
      <w:r w:rsidR="00D24CCC">
        <w:rPr>
          <w:noProof/>
        </w:rPr>
        <w:t>5</w:t>
      </w:r>
      <w:r w:rsidRPr="00261D54">
        <w:fldChar w:fldCharType="end"/>
      </w:r>
      <w:bookmarkEnd w:id="73"/>
      <w:r w:rsidRPr="00261D54">
        <w:t xml:space="preserve"> </w:t>
      </w:r>
      <w:proofErr w:type="spellStart"/>
      <w:r w:rsidRPr="00261D54">
        <w:rPr>
          <w:i/>
          <w:iCs/>
        </w:rPr>
        <w:t>Brachylaima</w:t>
      </w:r>
      <w:proofErr w:type="spellEnd"/>
      <w:r w:rsidRPr="00261D54">
        <w:t xml:space="preserve"> species that use </w:t>
      </w:r>
      <w:r w:rsidR="006F743C" w:rsidRPr="006F743C">
        <w:rPr>
          <w:i/>
          <w:iCs/>
        </w:rPr>
        <w:t>C. aspersum</w:t>
      </w:r>
      <w:r w:rsidRPr="00261D54">
        <w:t xml:space="preserve"> as a host, their intermediate and definitive hosts, their presence in Australia and in snail farms</w:t>
      </w:r>
      <w:bookmarkEnd w:id="7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92"/>
        <w:gridCol w:w="2179"/>
        <w:gridCol w:w="2179"/>
        <w:gridCol w:w="2394"/>
        <w:gridCol w:w="1073"/>
        <w:gridCol w:w="1143"/>
        <w:gridCol w:w="2842"/>
      </w:tblGrid>
      <w:tr w:rsidR="001D38F1" w:rsidRPr="00261D54" w14:paraId="78A142B6" w14:textId="77777777" w:rsidTr="004B4013">
        <w:trPr>
          <w:cantSplit/>
          <w:tblHeader/>
        </w:trPr>
        <w:tc>
          <w:tcPr>
            <w:tcW w:w="783" w:type="pct"/>
            <w:shd w:val="clear" w:color="auto" w:fill="auto"/>
          </w:tcPr>
          <w:p w14:paraId="486DA81F" w14:textId="77777777" w:rsidR="001D38F1" w:rsidRPr="00261D54" w:rsidRDefault="001D38F1" w:rsidP="004B4013">
            <w:pPr>
              <w:pStyle w:val="TableHeading"/>
            </w:pPr>
            <w:r w:rsidRPr="00261D54">
              <w:t>Spec</w:t>
            </w:r>
            <w:bookmarkStart w:id="75" w:name="Title_5"/>
            <w:bookmarkEnd w:id="75"/>
            <w:r w:rsidRPr="00261D54">
              <w:t>ies</w:t>
            </w:r>
          </w:p>
        </w:tc>
        <w:tc>
          <w:tcPr>
            <w:tcW w:w="778" w:type="pct"/>
            <w:shd w:val="clear" w:color="auto" w:fill="auto"/>
          </w:tcPr>
          <w:p w14:paraId="31D79AF5" w14:textId="77777777" w:rsidR="001D38F1" w:rsidRPr="00261D54" w:rsidRDefault="001D38F1" w:rsidP="004B4013">
            <w:pPr>
              <w:pStyle w:val="TableHeading"/>
            </w:pPr>
            <w:r w:rsidRPr="00261D54">
              <w:t>Intermediate host 1</w:t>
            </w:r>
          </w:p>
        </w:tc>
        <w:tc>
          <w:tcPr>
            <w:tcW w:w="778" w:type="pct"/>
            <w:shd w:val="clear" w:color="auto" w:fill="auto"/>
          </w:tcPr>
          <w:p w14:paraId="37607FD9" w14:textId="77777777" w:rsidR="001D38F1" w:rsidRPr="00261D54" w:rsidRDefault="001D38F1" w:rsidP="004B4013">
            <w:pPr>
              <w:pStyle w:val="TableHeading"/>
            </w:pPr>
            <w:r w:rsidRPr="00261D54">
              <w:t>Intermediate host 2</w:t>
            </w:r>
          </w:p>
        </w:tc>
        <w:tc>
          <w:tcPr>
            <w:tcW w:w="855" w:type="pct"/>
            <w:shd w:val="clear" w:color="auto" w:fill="auto"/>
          </w:tcPr>
          <w:p w14:paraId="0C156F51" w14:textId="77777777" w:rsidR="001D38F1" w:rsidRPr="00261D54" w:rsidRDefault="001D38F1" w:rsidP="004B4013">
            <w:pPr>
              <w:pStyle w:val="TableHeading"/>
            </w:pPr>
            <w:r w:rsidRPr="00261D54">
              <w:t>Definitive host</w:t>
            </w:r>
          </w:p>
        </w:tc>
        <w:tc>
          <w:tcPr>
            <w:tcW w:w="383" w:type="pct"/>
            <w:shd w:val="clear" w:color="auto" w:fill="auto"/>
          </w:tcPr>
          <w:p w14:paraId="2D5C34D8" w14:textId="77777777" w:rsidR="001D38F1" w:rsidRPr="00261D54" w:rsidRDefault="001D38F1" w:rsidP="004B4013">
            <w:pPr>
              <w:pStyle w:val="TableHeading"/>
            </w:pPr>
            <w:r w:rsidRPr="00261D54">
              <w:t>Present in Australia</w:t>
            </w:r>
          </w:p>
        </w:tc>
        <w:tc>
          <w:tcPr>
            <w:tcW w:w="408" w:type="pct"/>
            <w:shd w:val="clear" w:color="auto" w:fill="auto"/>
          </w:tcPr>
          <w:p w14:paraId="456401B5" w14:textId="77777777" w:rsidR="001D38F1" w:rsidRPr="00261D54" w:rsidRDefault="001D38F1" w:rsidP="004B4013">
            <w:pPr>
              <w:pStyle w:val="TableHeading"/>
            </w:pPr>
            <w:r w:rsidRPr="00261D54">
              <w:t>Detected in snail farms</w:t>
            </w:r>
          </w:p>
        </w:tc>
        <w:tc>
          <w:tcPr>
            <w:tcW w:w="1015" w:type="pct"/>
            <w:shd w:val="clear" w:color="auto" w:fill="auto"/>
          </w:tcPr>
          <w:p w14:paraId="28A26249" w14:textId="77777777" w:rsidR="001D38F1" w:rsidRPr="00261D54" w:rsidRDefault="001D38F1" w:rsidP="004B4013">
            <w:pPr>
              <w:pStyle w:val="TableHeading"/>
            </w:pPr>
            <w:r w:rsidRPr="00261D54">
              <w:t>References</w:t>
            </w:r>
          </w:p>
        </w:tc>
      </w:tr>
      <w:tr w:rsidR="001D38F1" w:rsidRPr="00261D54" w14:paraId="063355AC" w14:textId="77777777" w:rsidTr="004B4013">
        <w:tc>
          <w:tcPr>
            <w:tcW w:w="783" w:type="pct"/>
            <w:shd w:val="clear" w:color="auto" w:fill="auto"/>
          </w:tcPr>
          <w:p w14:paraId="5D894929" w14:textId="77777777" w:rsidR="001D38F1" w:rsidRPr="00261D54" w:rsidRDefault="001D38F1" w:rsidP="004B4013">
            <w:pPr>
              <w:pStyle w:val="TableText"/>
              <w:rPr>
                <w:i/>
                <w:iCs/>
              </w:rPr>
            </w:pPr>
            <w:proofErr w:type="spellStart"/>
            <w:r w:rsidRPr="00261D54">
              <w:rPr>
                <w:i/>
                <w:iCs/>
              </w:rPr>
              <w:t>Brachylaima</w:t>
            </w:r>
            <w:proofErr w:type="spellEnd"/>
            <w:r w:rsidRPr="00261D54">
              <w:rPr>
                <w:i/>
                <w:iCs/>
              </w:rPr>
              <w:t> </w:t>
            </w:r>
            <w:proofErr w:type="spellStart"/>
            <w:r w:rsidRPr="00261D54">
              <w:rPr>
                <w:i/>
                <w:iCs/>
              </w:rPr>
              <w:t>aspersae</w:t>
            </w:r>
            <w:proofErr w:type="spellEnd"/>
          </w:p>
        </w:tc>
        <w:tc>
          <w:tcPr>
            <w:tcW w:w="778" w:type="pct"/>
            <w:shd w:val="clear" w:color="auto" w:fill="auto"/>
          </w:tcPr>
          <w:p w14:paraId="76C88C46" w14:textId="77777777" w:rsidR="001D38F1" w:rsidRPr="00261D54" w:rsidRDefault="001D38F1" w:rsidP="004B4013">
            <w:pPr>
              <w:pStyle w:val="TableText"/>
            </w:pPr>
            <w:r w:rsidRPr="00261D54">
              <w:t>Snail</w:t>
            </w:r>
          </w:p>
          <w:p w14:paraId="06BA463B" w14:textId="1F95F31C" w:rsidR="001D38F1" w:rsidRPr="00261D54" w:rsidRDefault="006F743C" w:rsidP="004B4013">
            <w:pPr>
              <w:pStyle w:val="TableText"/>
              <w:rPr>
                <w:i/>
                <w:iCs/>
              </w:rPr>
            </w:pPr>
            <w:r w:rsidRPr="006F743C">
              <w:rPr>
                <w:i/>
                <w:iCs/>
              </w:rPr>
              <w:t>C.</w:t>
            </w:r>
            <w:r w:rsidR="00FA6C2F">
              <w:rPr>
                <w:i/>
                <w:iCs/>
              </w:rPr>
              <w:t> </w:t>
            </w:r>
            <w:r w:rsidRPr="006F743C">
              <w:rPr>
                <w:i/>
                <w:iCs/>
              </w:rPr>
              <w:t>aspersum</w:t>
            </w:r>
          </w:p>
        </w:tc>
        <w:tc>
          <w:tcPr>
            <w:tcW w:w="778" w:type="pct"/>
            <w:shd w:val="clear" w:color="auto" w:fill="auto"/>
          </w:tcPr>
          <w:p w14:paraId="3324EF05" w14:textId="77777777" w:rsidR="001D38F1" w:rsidRPr="00261D54" w:rsidRDefault="001D38F1" w:rsidP="004B4013">
            <w:pPr>
              <w:pStyle w:val="TableText"/>
            </w:pPr>
            <w:r w:rsidRPr="00261D54">
              <w:t>Snail</w:t>
            </w:r>
          </w:p>
          <w:p w14:paraId="2AF26564" w14:textId="6E94D59E" w:rsidR="001D38F1" w:rsidRPr="00261D54" w:rsidRDefault="006F743C" w:rsidP="004B4013">
            <w:pPr>
              <w:pStyle w:val="TableText"/>
              <w:rPr>
                <w:i/>
                <w:iCs/>
              </w:rPr>
            </w:pPr>
            <w:r w:rsidRPr="006F743C">
              <w:rPr>
                <w:i/>
                <w:iCs/>
              </w:rPr>
              <w:t>C.</w:t>
            </w:r>
            <w:r w:rsidR="00FA6C2F">
              <w:rPr>
                <w:i/>
                <w:iCs/>
              </w:rPr>
              <w:t> </w:t>
            </w:r>
            <w:r w:rsidRPr="006F743C">
              <w:rPr>
                <w:i/>
                <w:iCs/>
              </w:rPr>
              <w:t>aspersum</w:t>
            </w:r>
          </w:p>
        </w:tc>
        <w:tc>
          <w:tcPr>
            <w:tcW w:w="855" w:type="pct"/>
            <w:shd w:val="clear" w:color="auto" w:fill="auto"/>
          </w:tcPr>
          <w:p w14:paraId="30286740" w14:textId="77777777" w:rsidR="001D38F1" w:rsidRPr="00261D54" w:rsidRDefault="001D38F1" w:rsidP="004B4013">
            <w:pPr>
              <w:pStyle w:val="TableText"/>
            </w:pPr>
            <w:r w:rsidRPr="00261D54">
              <w:t>Rodent</w:t>
            </w:r>
          </w:p>
          <w:p w14:paraId="190DC563" w14:textId="77777777" w:rsidR="001D38F1" w:rsidRPr="00261D54" w:rsidRDefault="001D38F1" w:rsidP="004B4013">
            <w:pPr>
              <w:pStyle w:val="TableText"/>
            </w:pPr>
            <w:r w:rsidRPr="00261D54">
              <w:t>mouse (</w:t>
            </w:r>
            <w:r w:rsidRPr="00261D54">
              <w:rPr>
                <w:i/>
                <w:iCs/>
              </w:rPr>
              <w:t>Mus musculus</w:t>
            </w:r>
            <w:r w:rsidRPr="00261D54">
              <w:t>)</w:t>
            </w:r>
          </w:p>
        </w:tc>
        <w:tc>
          <w:tcPr>
            <w:tcW w:w="383" w:type="pct"/>
            <w:shd w:val="clear" w:color="auto" w:fill="auto"/>
          </w:tcPr>
          <w:p w14:paraId="405A3737" w14:textId="77777777" w:rsidR="001D38F1" w:rsidRPr="00261D54" w:rsidRDefault="001D38F1" w:rsidP="004B4013">
            <w:pPr>
              <w:pStyle w:val="TableText"/>
            </w:pPr>
            <w:r w:rsidRPr="00261D54">
              <w:t>No</w:t>
            </w:r>
          </w:p>
        </w:tc>
        <w:tc>
          <w:tcPr>
            <w:tcW w:w="408" w:type="pct"/>
            <w:shd w:val="clear" w:color="auto" w:fill="auto"/>
          </w:tcPr>
          <w:p w14:paraId="6005010F" w14:textId="77777777" w:rsidR="001D38F1" w:rsidRPr="00261D54" w:rsidRDefault="001D38F1" w:rsidP="004B4013">
            <w:pPr>
              <w:pStyle w:val="TableText"/>
            </w:pPr>
            <w:r w:rsidRPr="00261D54">
              <w:t>Yes</w:t>
            </w:r>
          </w:p>
        </w:tc>
        <w:tc>
          <w:tcPr>
            <w:tcW w:w="1015" w:type="pct"/>
            <w:shd w:val="clear" w:color="auto" w:fill="auto"/>
          </w:tcPr>
          <w:p w14:paraId="3B06929D" w14:textId="5F087D68" w:rsidR="001D38F1" w:rsidRPr="00261D54" w:rsidRDefault="001D38F1" w:rsidP="004B4013">
            <w:pPr>
              <w:pStyle w:val="TableText"/>
            </w:pPr>
            <w:r w:rsidRPr="00261D54">
              <w:t>(Segade</w:t>
            </w:r>
            <w:r w:rsidR="00AF0763" w:rsidRPr="00AF0763">
              <w:rPr>
                <w:i/>
              </w:rPr>
              <w:t xml:space="preserve"> et al</w:t>
            </w:r>
            <w:r w:rsidR="00174F05" w:rsidRPr="00174F05">
              <w:t xml:space="preserve">., </w:t>
            </w:r>
            <w:r w:rsidRPr="00261D54">
              <w:t>2013</w:t>
            </w:r>
            <w:r w:rsidR="009E7F08">
              <w:t xml:space="preserve">; </w:t>
            </w:r>
            <w:r w:rsidRPr="00261D54">
              <w:t>Segade</w:t>
            </w:r>
            <w:r w:rsidR="00AF0763" w:rsidRPr="00AF0763">
              <w:rPr>
                <w:i/>
              </w:rPr>
              <w:t xml:space="preserve"> et al</w:t>
            </w:r>
            <w:r w:rsidR="00174F05" w:rsidRPr="00174F05">
              <w:t xml:space="preserve">., </w:t>
            </w:r>
            <w:r w:rsidRPr="00261D54">
              <w:t>2011)</w:t>
            </w:r>
          </w:p>
        </w:tc>
      </w:tr>
      <w:tr w:rsidR="001D38F1" w:rsidRPr="00261D54" w14:paraId="5B8B0600" w14:textId="77777777" w:rsidTr="004B4013">
        <w:tc>
          <w:tcPr>
            <w:tcW w:w="783" w:type="pct"/>
            <w:shd w:val="clear" w:color="auto" w:fill="auto"/>
          </w:tcPr>
          <w:p w14:paraId="7A6A69A5" w14:textId="77777777" w:rsidR="001D38F1" w:rsidRPr="0042161D" w:rsidRDefault="001D38F1" w:rsidP="004B4013">
            <w:pPr>
              <w:pStyle w:val="TableText"/>
              <w:rPr>
                <w:i/>
                <w:iCs/>
              </w:rPr>
            </w:pPr>
            <w:proofErr w:type="spellStart"/>
            <w:r w:rsidRPr="0042161D">
              <w:rPr>
                <w:i/>
                <w:iCs/>
              </w:rPr>
              <w:t>Brachylaima</w:t>
            </w:r>
            <w:proofErr w:type="spellEnd"/>
            <w:r w:rsidRPr="0042161D">
              <w:rPr>
                <w:i/>
                <w:iCs/>
              </w:rPr>
              <w:t> </w:t>
            </w:r>
            <w:proofErr w:type="spellStart"/>
            <w:r w:rsidRPr="0042161D">
              <w:rPr>
                <w:i/>
                <w:iCs/>
              </w:rPr>
              <w:t>cribbi</w:t>
            </w:r>
            <w:proofErr w:type="spellEnd"/>
          </w:p>
        </w:tc>
        <w:tc>
          <w:tcPr>
            <w:tcW w:w="778" w:type="pct"/>
            <w:shd w:val="clear" w:color="auto" w:fill="auto"/>
          </w:tcPr>
          <w:p w14:paraId="5F63C7B1" w14:textId="77777777" w:rsidR="001D38F1" w:rsidRPr="00261D54" w:rsidRDefault="001D38F1" w:rsidP="004B4013">
            <w:pPr>
              <w:pStyle w:val="TableText"/>
            </w:pPr>
            <w:r w:rsidRPr="00261D54">
              <w:t>Snail</w:t>
            </w:r>
          </w:p>
          <w:p w14:paraId="11F0A8BF" w14:textId="668A1D73" w:rsidR="001D38F1" w:rsidRPr="00261D54" w:rsidRDefault="006F743C" w:rsidP="004B4013">
            <w:pPr>
              <w:pStyle w:val="TableText"/>
              <w:rPr>
                <w:i/>
                <w:iCs/>
              </w:rPr>
            </w:pPr>
            <w:r w:rsidRPr="006F743C">
              <w:rPr>
                <w:i/>
                <w:iCs/>
              </w:rPr>
              <w:t>C.</w:t>
            </w:r>
            <w:r w:rsidR="00FA6C2F">
              <w:rPr>
                <w:i/>
                <w:iCs/>
              </w:rPr>
              <w:t> </w:t>
            </w:r>
            <w:r w:rsidRPr="006F743C">
              <w:rPr>
                <w:i/>
                <w:iCs/>
              </w:rPr>
              <w:t>aspersum</w:t>
            </w:r>
          </w:p>
          <w:p w14:paraId="588659E3" w14:textId="77777777" w:rsidR="001D38F1" w:rsidRPr="00261D54" w:rsidRDefault="001D38F1" w:rsidP="004B4013">
            <w:pPr>
              <w:pStyle w:val="TableText"/>
              <w:rPr>
                <w:i/>
                <w:iCs/>
              </w:rPr>
            </w:pPr>
            <w:r w:rsidRPr="00261D54">
              <w:rPr>
                <w:i/>
                <w:iCs/>
              </w:rPr>
              <w:t>Theba </w:t>
            </w:r>
            <w:proofErr w:type="spellStart"/>
            <w:r w:rsidRPr="00261D54">
              <w:rPr>
                <w:i/>
                <w:iCs/>
              </w:rPr>
              <w:t>pisana</w:t>
            </w:r>
            <w:proofErr w:type="spellEnd"/>
          </w:p>
          <w:p w14:paraId="353343A4"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acuta</w:t>
            </w:r>
          </w:p>
          <w:p w14:paraId="0AB6ACD1"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w:t>
            </w:r>
            <w:proofErr w:type="spellStart"/>
            <w:r w:rsidRPr="00261D54">
              <w:rPr>
                <w:i/>
                <w:iCs/>
              </w:rPr>
              <w:t>barbara</w:t>
            </w:r>
            <w:proofErr w:type="spellEnd"/>
          </w:p>
          <w:p w14:paraId="1D109748" w14:textId="77777777" w:rsidR="001D38F1" w:rsidRPr="00261D54" w:rsidRDefault="001D38F1" w:rsidP="004B4013">
            <w:pPr>
              <w:pStyle w:val="TableText"/>
            </w:pPr>
            <w:proofErr w:type="spellStart"/>
            <w:r w:rsidRPr="00261D54">
              <w:rPr>
                <w:i/>
                <w:iCs/>
              </w:rPr>
              <w:t>Microxeromagna</w:t>
            </w:r>
            <w:proofErr w:type="spellEnd"/>
            <w:r w:rsidRPr="00261D54">
              <w:rPr>
                <w:i/>
                <w:iCs/>
              </w:rPr>
              <w:t> </w:t>
            </w:r>
            <w:proofErr w:type="spellStart"/>
            <w:r w:rsidRPr="00261D54">
              <w:rPr>
                <w:i/>
                <w:iCs/>
              </w:rPr>
              <w:t>armillata</w:t>
            </w:r>
            <w:proofErr w:type="spellEnd"/>
          </w:p>
        </w:tc>
        <w:tc>
          <w:tcPr>
            <w:tcW w:w="778" w:type="pct"/>
            <w:shd w:val="clear" w:color="auto" w:fill="auto"/>
          </w:tcPr>
          <w:p w14:paraId="20887854" w14:textId="77777777" w:rsidR="001D38F1" w:rsidRPr="00261D54" w:rsidRDefault="001D38F1" w:rsidP="004B4013">
            <w:pPr>
              <w:pStyle w:val="TableText"/>
            </w:pPr>
            <w:r w:rsidRPr="00261D54">
              <w:t>Snail</w:t>
            </w:r>
          </w:p>
          <w:p w14:paraId="2E7CF9D2" w14:textId="77777777" w:rsidR="001D38F1" w:rsidRPr="00261D54" w:rsidRDefault="001D38F1" w:rsidP="004B4013">
            <w:pPr>
              <w:pStyle w:val="TableText"/>
            </w:pPr>
            <w:r w:rsidRPr="00261D54">
              <w:t>Introduced:</w:t>
            </w:r>
          </w:p>
          <w:p w14:paraId="0B88B5D3" w14:textId="100D326F" w:rsidR="001D38F1" w:rsidRPr="00261D54" w:rsidRDefault="006F743C" w:rsidP="004B4013">
            <w:pPr>
              <w:pStyle w:val="TableText"/>
              <w:rPr>
                <w:i/>
                <w:iCs/>
              </w:rPr>
            </w:pPr>
            <w:r w:rsidRPr="006F743C">
              <w:rPr>
                <w:i/>
                <w:iCs/>
              </w:rPr>
              <w:t>C.</w:t>
            </w:r>
            <w:r w:rsidR="00FA6C2F">
              <w:rPr>
                <w:i/>
                <w:iCs/>
              </w:rPr>
              <w:t> </w:t>
            </w:r>
            <w:r w:rsidRPr="006F743C">
              <w:rPr>
                <w:i/>
                <w:iCs/>
              </w:rPr>
              <w:t>aspersum</w:t>
            </w:r>
          </w:p>
          <w:p w14:paraId="16B40C8A" w14:textId="77777777" w:rsidR="001D38F1" w:rsidRPr="00261D54" w:rsidRDefault="001D38F1" w:rsidP="004B4013">
            <w:pPr>
              <w:pStyle w:val="TableText"/>
              <w:rPr>
                <w:i/>
                <w:iCs/>
              </w:rPr>
            </w:pPr>
            <w:r w:rsidRPr="00261D54">
              <w:rPr>
                <w:i/>
                <w:iCs/>
              </w:rPr>
              <w:t>Theba </w:t>
            </w:r>
            <w:proofErr w:type="spellStart"/>
            <w:r w:rsidRPr="00261D54">
              <w:rPr>
                <w:i/>
                <w:iCs/>
              </w:rPr>
              <w:t>pisana</w:t>
            </w:r>
            <w:proofErr w:type="spellEnd"/>
          </w:p>
          <w:p w14:paraId="1451B60B"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acuta</w:t>
            </w:r>
          </w:p>
          <w:p w14:paraId="1DC18868"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Barbara</w:t>
            </w:r>
          </w:p>
          <w:p w14:paraId="249AD167" w14:textId="77777777" w:rsidR="001D38F1" w:rsidRPr="00261D54" w:rsidRDefault="001D38F1" w:rsidP="004B4013">
            <w:pPr>
              <w:pStyle w:val="TableText"/>
              <w:rPr>
                <w:i/>
                <w:iCs/>
              </w:rPr>
            </w:pPr>
            <w:proofErr w:type="spellStart"/>
            <w:r w:rsidRPr="00261D54">
              <w:rPr>
                <w:i/>
                <w:iCs/>
              </w:rPr>
              <w:t>Cernuella</w:t>
            </w:r>
            <w:proofErr w:type="spellEnd"/>
            <w:r w:rsidRPr="00261D54">
              <w:rPr>
                <w:i/>
                <w:iCs/>
              </w:rPr>
              <w:t> virgata</w:t>
            </w:r>
          </w:p>
          <w:p w14:paraId="62602B2A" w14:textId="77777777" w:rsidR="001D38F1" w:rsidRPr="00261D54" w:rsidRDefault="001D38F1" w:rsidP="004B4013">
            <w:pPr>
              <w:pStyle w:val="TableText"/>
              <w:rPr>
                <w:i/>
                <w:iCs/>
              </w:rPr>
            </w:pPr>
            <w:proofErr w:type="spellStart"/>
            <w:r w:rsidRPr="00261D54">
              <w:rPr>
                <w:i/>
                <w:iCs/>
              </w:rPr>
              <w:t>Microxeromagna</w:t>
            </w:r>
            <w:proofErr w:type="spellEnd"/>
            <w:r w:rsidRPr="00261D54">
              <w:rPr>
                <w:i/>
                <w:iCs/>
              </w:rPr>
              <w:t> </w:t>
            </w:r>
            <w:proofErr w:type="spellStart"/>
            <w:r w:rsidRPr="00261D54">
              <w:rPr>
                <w:i/>
                <w:iCs/>
              </w:rPr>
              <w:t>armillata</w:t>
            </w:r>
            <w:proofErr w:type="spellEnd"/>
          </w:p>
          <w:p w14:paraId="1E64E6CA" w14:textId="389C2D5E" w:rsidR="001D38F1" w:rsidRPr="00261D54" w:rsidRDefault="001D38F1" w:rsidP="004B4013">
            <w:pPr>
              <w:pStyle w:val="TableText"/>
            </w:pPr>
          </w:p>
          <w:p w14:paraId="1FF6A8E1" w14:textId="77777777" w:rsidR="001D38F1" w:rsidRPr="00261D54" w:rsidRDefault="001D38F1" w:rsidP="004B4013">
            <w:pPr>
              <w:pStyle w:val="TableText"/>
            </w:pPr>
            <w:r w:rsidRPr="00261D54">
              <w:t>Native:</w:t>
            </w:r>
          </w:p>
          <w:p w14:paraId="54B97CE1" w14:textId="77777777" w:rsidR="001D38F1" w:rsidRPr="00261D54" w:rsidRDefault="001D38F1" w:rsidP="004B4013">
            <w:pPr>
              <w:pStyle w:val="TableText"/>
              <w:rPr>
                <w:i/>
                <w:iCs/>
              </w:rPr>
            </w:pPr>
            <w:proofErr w:type="spellStart"/>
            <w:r w:rsidRPr="00261D54">
              <w:rPr>
                <w:i/>
                <w:iCs/>
              </w:rPr>
              <w:t>Succinea</w:t>
            </w:r>
            <w:proofErr w:type="spellEnd"/>
            <w:r w:rsidRPr="00261D54">
              <w:rPr>
                <w:i/>
                <w:iCs/>
              </w:rPr>
              <w:t> australis</w:t>
            </w:r>
          </w:p>
          <w:p w14:paraId="6AF8A5F8" w14:textId="77777777" w:rsidR="001D38F1" w:rsidRPr="00261D54" w:rsidRDefault="001D38F1" w:rsidP="004B4013">
            <w:pPr>
              <w:pStyle w:val="TableText"/>
            </w:pPr>
            <w:proofErr w:type="spellStart"/>
            <w:r w:rsidRPr="00261D54">
              <w:rPr>
                <w:i/>
                <w:iCs/>
              </w:rPr>
              <w:t>Strangesta</w:t>
            </w:r>
            <w:proofErr w:type="spellEnd"/>
            <w:r w:rsidRPr="00261D54">
              <w:rPr>
                <w:i/>
                <w:iCs/>
              </w:rPr>
              <w:t> </w:t>
            </w:r>
            <w:proofErr w:type="spellStart"/>
            <w:r w:rsidRPr="00261D54">
              <w:rPr>
                <w:i/>
                <w:iCs/>
              </w:rPr>
              <w:t>gawleri</w:t>
            </w:r>
            <w:proofErr w:type="spellEnd"/>
          </w:p>
        </w:tc>
        <w:tc>
          <w:tcPr>
            <w:tcW w:w="855" w:type="pct"/>
            <w:shd w:val="clear" w:color="auto" w:fill="auto"/>
          </w:tcPr>
          <w:p w14:paraId="6003F9F4" w14:textId="77777777" w:rsidR="001D38F1" w:rsidRPr="00261D54" w:rsidRDefault="001D38F1" w:rsidP="004B4013">
            <w:pPr>
              <w:pStyle w:val="TableText"/>
            </w:pPr>
            <w:r w:rsidRPr="00261D54">
              <w:t>Bird:</w:t>
            </w:r>
          </w:p>
          <w:p w14:paraId="1398DDFC" w14:textId="77777777" w:rsidR="001D38F1" w:rsidRPr="00261D54" w:rsidRDefault="001D38F1" w:rsidP="004B4013">
            <w:pPr>
              <w:pStyle w:val="TableText"/>
            </w:pPr>
            <w:r w:rsidRPr="00261D54">
              <w:t>Emu</w:t>
            </w:r>
          </w:p>
          <w:p w14:paraId="6A88C5F1" w14:textId="77777777" w:rsidR="001D38F1" w:rsidRPr="00261D54" w:rsidRDefault="001D38F1" w:rsidP="004B4013">
            <w:pPr>
              <w:pStyle w:val="TableText"/>
            </w:pPr>
            <w:r w:rsidRPr="00261D54">
              <w:t>(</w:t>
            </w:r>
            <w:proofErr w:type="spellStart"/>
            <w:r w:rsidRPr="00261D54">
              <w:rPr>
                <w:i/>
                <w:iCs/>
              </w:rPr>
              <w:t>Dromaius</w:t>
            </w:r>
            <w:proofErr w:type="spellEnd"/>
            <w:r w:rsidRPr="00261D54">
              <w:rPr>
                <w:i/>
                <w:iCs/>
              </w:rPr>
              <w:t> </w:t>
            </w:r>
            <w:proofErr w:type="spellStart"/>
            <w:r w:rsidRPr="00261D54">
              <w:rPr>
                <w:i/>
                <w:iCs/>
              </w:rPr>
              <w:t>novaehollandiae</w:t>
            </w:r>
            <w:proofErr w:type="spellEnd"/>
            <w:r w:rsidRPr="00261D54">
              <w:t>)</w:t>
            </w:r>
          </w:p>
          <w:p w14:paraId="1C1E8DA3" w14:textId="77777777" w:rsidR="001D38F1" w:rsidRPr="00261D54" w:rsidRDefault="001D38F1" w:rsidP="004B4013">
            <w:pPr>
              <w:pStyle w:val="TableText"/>
            </w:pPr>
            <w:r w:rsidRPr="00261D54">
              <w:t>Chickens</w:t>
            </w:r>
          </w:p>
          <w:p w14:paraId="5B2C6CF2" w14:textId="77777777" w:rsidR="001D38F1" w:rsidRPr="00261D54" w:rsidRDefault="001D38F1" w:rsidP="004B4013">
            <w:pPr>
              <w:pStyle w:val="TableText"/>
            </w:pPr>
            <w:r w:rsidRPr="00261D54">
              <w:t>(</w:t>
            </w:r>
            <w:r w:rsidRPr="00261D54">
              <w:rPr>
                <w:i/>
                <w:iCs/>
              </w:rPr>
              <w:t>Gallus gallus</w:t>
            </w:r>
            <w:r w:rsidRPr="00261D54">
              <w:t>)</w:t>
            </w:r>
          </w:p>
          <w:p w14:paraId="525C6BBC" w14:textId="77777777" w:rsidR="001D38F1" w:rsidRPr="00261D54" w:rsidRDefault="001D38F1" w:rsidP="004B4013">
            <w:pPr>
              <w:pStyle w:val="TableText"/>
            </w:pPr>
            <w:r w:rsidRPr="00261D54">
              <w:t>Pigeon</w:t>
            </w:r>
          </w:p>
          <w:p w14:paraId="3E9DF3BF" w14:textId="77777777" w:rsidR="001D38F1" w:rsidRPr="00261D54" w:rsidRDefault="001D38F1" w:rsidP="004B4013">
            <w:pPr>
              <w:pStyle w:val="TableText"/>
            </w:pPr>
            <w:r w:rsidRPr="00261D54">
              <w:t>(</w:t>
            </w:r>
            <w:r w:rsidRPr="00261D54">
              <w:rPr>
                <w:i/>
                <w:iCs/>
              </w:rPr>
              <w:t>Columba </w:t>
            </w:r>
            <w:proofErr w:type="spellStart"/>
            <w:r w:rsidRPr="00261D54">
              <w:rPr>
                <w:i/>
                <w:iCs/>
              </w:rPr>
              <w:t>livia</w:t>
            </w:r>
            <w:proofErr w:type="spellEnd"/>
            <w:r w:rsidRPr="00261D54">
              <w:t>)</w:t>
            </w:r>
          </w:p>
          <w:p w14:paraId="4C9CC82B" w14:textId="77777777" w:rsidR="001D38F1" w:rsidRPr="00261D54" w:rsidRDefault="001D38F1" w:rsidP="004B4013">
            <w:pPr>
              <w:pStyle w:val="TableText"/>
            </w:pPr>
            <w:r w:rsidRPr="00261D54">
              <w:t>Little raven</w:t>
            </w:r>
          </w:p>
          <w:p w14:paraId="35B7F509" w14:textId="12B54E31" w:rsidR="001D38F1" w:rsidRPr="00261D54" w:rsidRDefault="001D38F1" w:rsidP="004B4013">
            <w:pPr>
              <w:pStyle w:val="TableText"/>
            </w:pPr>
            <w:r w:rsidRPr="00261D54">
              <w:t>(</w:t>
            </w:r>
            <w:r w:rsidRPr="00261D54">
              <w:rPr>
                <w:i/>
                <w:iCs/>
              </w:rPr>
              <w:t>Corvus </w:t>
            </w:r>
            <w:proofErr w:type="spellStart"/>
            <w:r w:rsidRPr="00261D54">
              <w:rPr>
                <w:i/>
                <w:iCs/>
              </w:rPr>
              <w:t>mellori</w:t>
            </w:r>
            <w:proofErr w:type="spellEnd"/>
            <w:r w:rsidRPr="00261D54">
              <w:t>)</w:t>
            </w:r>
          </w:p>
          <w:p w14:paraId="6D4024D2" w14:textId="77777777" w:rsidR="001D38F1" w:rsidRPr="00261D54" w:rsidRDefault="001D38F1" w:rsidP="004B4013">
            <w:pPr>
              <w:pStyle w:val="TableText"/>
            </w:pPr>
            <w:r w:rsidRPr="00261D54">
              <w:t>Black bird</w:t>
            </w:r>
          </w:p>
          <w:p w14:paraId="50D1823A" w14:textId="77777777" w:rsidR="001D38F1" w:rsidRPr="00261D54" w:rsidRDefault="001D38F1" w:rsidP="004B4013">
            <w:pPr>
              <w:pStyle w:val="TableText"/>
            </w:pPr>
            <w:r w:rsidRPr="00261D54">
              <w:t>(</w:t>
            </w:r>
            <w:r w:rsidRPr="00261D54">
              <w:rPr>
                <w:i/>
                <w:iCs/>
              </w:rPr>
              <w:t>Turdus merula</w:t>
            </w:r>
            <w:r w:rsidRPr="00261D54">
              <w:t>)</w:t>
            </w:r>
          </w:p>
          <w:p w14:paraId="107DC151" w14:textId="77777777" w:rsidR="001D38F1" w:rsidRPr="00261D54" w:rsidRDefault="001D38F1" w:rsidP="004B4013">
            <w:pPr>
              <w:pStyle w:val="TableText"/>
            </w:pPr>
            <w:r w:rsidRPr="00261D54">
              <w:t>Starling</w:t>
            </w:r>
          </w:p>
          <w:p w14:paraId="436DF686" w14:textId="77777777" w:rsidR="001D38F1" w:rsidRPr="00261D54" w:rsidRDefault="001D38F1" w:rsidP="004B4013">
            <w:pPr>
              <w:pStyle w:val="TableText"/>
            </w:pPr>
            <w:r w:rsidRPr="00261D54">
              <w:t>(</w:t>
            </w:r>
            <w:r w:rsidRPr="00261D54">
              <w:rPr>
                <w:i/>
                <w:iCs/>
              </w:rPr>
              <w:t>Sturnus vulgaris</w:t>
            </w:r>
            <w:r w:rsidRPr="00261D54">
              <w:t>)</w:t>
            </w:r>
          </w:p>
          <w:p w14:paraId="0434126C" w14:textId="77777777" w:rsidR="001D38F1" w:rsidRPr="00261D54" w:rsidRDefault="001D38F1" w:rsidP="004B4013">
            <w:pPr>
              <w:pStyle w:val="TableText"/>
            </w:pPr>
            <w:r w:rsidRPr="00261D54">
              <w:t>Mammal:</w:t>
            </w:r>
          </w:p>
          <w:p w14:paraId="5CB36E35" w14:textId="77777777" w:rsidR="001D38F1" w:rsidRPr="00261D54" w:rsidRDefault="001D38F1" w:rsidP="004B4013">
            <w:pPr>
              <w:pStyle w:val="TableText"/>
            </w:pPr>
            <w:r w:rsidRPr="00261D54">
              <w:t>Mouse</w:t>
            </w:r>
          </w:p>
          <w:p w14:paraId="6A97D133" w14:textId="77777777" w:rsidR="001D38F1" w:rsidRPr="00261D54" w:rsidRDefault="001D38F1" w:rsidP="004B4013">
            <w:pPr>
              <w:pStyle w:val="TableText"/>
            </w:pPr>
            <w:r w:rsidRPr="00261D54">
              <w:t>(</w:t>
            </w:r>
            <w:r w:rsidRPr="00261D54">
              <w:rPr>
                <w:i/>
                <w:iCs/>
              </w:rPr>
              <w:t>Mus </w:t>
            </w:r>
            <w:proofErr w:type="spellStart"/>
            <w:r w:rsidRPr="00261D54">
              <w:rPr>
                <w:i/>
                <w:iCs/>
              </w:rPr>
              <w:t>domesticus</w:t>
            </w:r>
            <w:proofErr w:type="spellEnd"/>
            <w:r w:rsidRPr="00261D54">
              <w:t>)</w:t>
            </w:r>
          </w:p>
          <w:p w14:paraId="5D418B96" w14:textId="77777777" w:rsidR="001D38F1" w:rsidRPr="00261D54" w:rsidRDefault="001D38F1" w:rsidP="004B4013">
            <w:pPr>
              <w:pStyle w:val="TableText"/>
            </w:pPr>
            <w:r w:rsidRPr="00261D54">
              <w:t>Sheep</w:t>
            </w:r>
          </w:p>
          <w:p w14:paraId="3694CF36" w14:textId="77777777" w:rsidR="001D38F1" w:rsidRPr="00261D54" w:rsidRDefault="001D38F1" w:rsidP="004B4013">
            <w:pPr>
              <w:pStyle w:val="TableText"/>
            </w:pPr>
            <w:r w:rsidRPr="00261D54">
              <w:t>(</w:t>
            </w:r>
            <w:r w:rsidRPr="00261D54">
              <w:rPr>
                <w:i/>
                <w:iCs/>
              </w:rPr>
              <w:t>Ovis</w:t>
            </w:r>
            <w:r w:rsidRPr="00261D54">
              <w:t> spp.)</w:t>
            </w:r>
          </w:p>
          <w:p w14:paraId="05DE1CAB" w14:textId="77777777" w:rsidR="001D38F1" w:rsidRPr="00261D54" w:rsidRDefault="001D38F1" w:rsidP="004B4013">
            <w:pPr>
              <w:pStyle w:val="TableText"/>
            </w:pPr>
            <w:r w:rsidRPr="00261D54">
              <w:t>Cat (</w:t>
            </w:r>
            <w:r w:rsidRPr="00261D54">
              <w:rPr>
                <w:i/>
                <w:iCs/>
              </w:rPr>
              <w:t>Felis catus</w:t>
            </w:r>
            <w:r w:rsidRPr="00261D54">
              <w:t>)</w:t>
            </w:r>
          </w:p>
          <w:p w14:paraId="21D9891C" w14:textId="77777777" w:rsidR="001D38F1" w:rsidRPr="00261D54" w:rsidRDefault="001D38F1" w:rsidP="004B4013">
            <w:pPr>
              <w:pStyle w:val="TableText"/>
            </w:pPr>
            <w:r w:rsidRPr="00261D54">
              <w:t>Reptile:</w:t>
            </w:r>
          </w:p>
          <w:p w14:paraId="316DC4CC" w14:textId="77777777" w:rsidR="001D38F1" w:rsidRPr="00261D54" w:rsidRDefault="001D38F1" w:rsidP="004B4013">
            <w:pPr>
              <w:pStyle w:val="TableText"/>
            </w:pPr>
            <w:r w:rsidRPr="00261D54">
              <w:t>Shingleback lizards (</w:t>
            </w:r>
            <w:proofErr w:type="spellStart"/>
            <w:r w:rsidRPr="00261D54">
              <w:rPr>
                <w:i/>
                <w:iCs/>
              </w:rPr>
              <w:t>Tiliqua</w:t>
            </w:r>
            <w:proofErr w:type="spellEnd"/>
            <w:r w:rsidRPr="00261D54">
              <w:rPr>
                <w:i/>
                <w:iCs/>
              </w:rPr>
              <w:t> rugosa</w:t>
            </w:r>
            <w:r w:rsidRPr="00261D54">
              <w:t>)</w:t>
            </w:r>
          </w:p>
        </w:tc>
        <w:tc>
          <w:tcPr>
            <w:tcW w:w="383" w:type="pct"/>
            <w:shd w:val="clear" w:color="auto" w:fill="auto"/>
          </w:tcPr>
          <w:p w14:paraId="5B23A6D7" w14:textId="77777777" w:rsidR="001D38F1" w:rsidRPr="00261D54" w:rsidRDefault="001D38F1" w:rsidP="004B4013">
            <w:pPr>
              <w:pStyle w:val="TableText"/>
            </w:pPr>
            <w:r w:rsidRPr="00261D54">
              <w:t>Yes</w:t>
            </w:r>
          </w:p>
        </w:tc>
        <w:tc>
          <w:tcPr>
            <w:tcW w:w="408" w:type="pct"/>
            <w:shd w:val="clear" w:color="auto" w:fill="auto"/>
          </w:tcPr>
          <w:p w14:paraId="01C4730E" w14:textId="54A20E8F" w:rsidR="001D38F1" w:rsidRPr="00261D54" w:rsidRDefault="00652136" w:rsidP="004B4013">
            <w:pPr>
              <w:pStyle w:val="TableText"/>
            </w:pPr>
            <w:r>
              <w:t>Unknown</w:t>
            </w:r>
          </w:p>
        </w:tc>
        <w:tc>
          <w:tcPr>
            <w:tcW w:w="1015" w:type="pct"/>
            <w:shd w:val="clear" w:color="auto" w:fill="auto"/>
          </w:tcPr>
          <w:p w14:paraId="687E979B" w14:textId="7570FD58" w:rsidR="001D38F1" w:rsidRPr="00261D54" w:rsidRDefault="001D38F1" w:rsidP="004B4013">
            <w:pPr>
              <w:pStyle w:val="TableText"/>
            </w:pPr>
            <w:r w:rsidRPr="00261D54">
              <w:t>(Butcher</w:t>
            </w:r>
            <w:r w:rsidR="00AF0763" w:rsidRPr="00AF0763">
              <w:rPr>
                <w:i/>
              </w:rPr>
              <w:t xml:space="preserve"> et al</w:t>
            </w:r>
            <w:r w:rsidR="00174F05" w:rsidRPr="00174F05">
              <w:t xml:space="preserve">., </w:t>
            </w:r>
            <w:r w:rsidRPr="00261D54">
              <w:t>1996</w:t>
            </w:r>
            <w:r w:rsidR="009E7F08">
              <w:t xml:space="preserve">; </w:t>
            </w:r>
            <w:r w:rsidRPr="00261D54">
              <w:t>Butcher and Grove, 2001</w:t>
            </w:r>
            <w:r w:rsidR="009E7F08">
              <w:t xml:space="preserve">; </w:t>
            </w:r>
            <w:r w:rsidRPr="00261D54">
              <w:t>Butcher, 2016</w:t>
            </w:r>
            <w:r w:rsidR="009E7F08">
              <w:t xml:space="preserve">; </w:t>
            </w:r>
            <w:r w:rsidRPr="00261D54">
              <w:t>Butcher and Grove, 2005b</w:t>
            </w:r>
            <w:r w:rsidR="009E7F08">
              <w:t xml:space="preserve">; </w:t>
            </w:r>
            <w:r w:rsidRPr="00261D54">
              <w:t>Butcher and Grove, 2003)</w:t>
            </w:r>
          </w:p>
        </w:tc>
      </w:tr>
      <w:tr w:rsidR="001D38F1" w:rsidRPr="00261D54" w14:paraId="261A0312" w14:textId="77777777" w:rsidTr="004B4013">
        <w:tc>
          <w:tcPr>
            <w:tcW w:w="783" w:type="pct"/>
            <w:shd w:val="clear" w:color="auto" w:fill="auto"/>
          </w:tcPr>
          <w:p w14:paraId="7F722608" w14:textId="77777777" w:rsidR="001D38F1" w:rsidRPr="00261D54" w:rsidRDefault="001D38F1" w:rsidP="004B4013">
            <w:pPr>
              <w:pStyle w:val="TableText"/>
              <w:rPr>
                <w:i/>
                <w:iCs/>
              </w:rPr>
            </w:pPr>
            <w:proofErr w:type="spellStart"/>
            <w:r w:rsidRPr="00261D54">
              <w:rPr>
                <w:i/>
                <w:iCs/>
              </w:rPr>
              <w:t>Brachylaima</w:t>
            </w:r>
            <w:proofErr w:type="spellEnd"/>
            <w:r w:rsidRPr="00261D54">
              <w:rPr>
                <w:i/>
                <w:iCs/>
              </w:rPr>
              <w:t> </w:t>
            </w:r>
            <w:proofErr w:type="spellStart"/>
            <w:r w:rsidRPr="00261D54">
              <w:rPr>
                <w:i/>
                <w:iCs/>
              </w:rPr>
              <w:t>Ilobregatensis</w:t>
            </w:r>
            <w:proofErr w:type="spellEnd"/>
          </w:p>
        </w:tc>
        <w:tc>
          <w:tcPr>
            <w:tcW w:w="778" w:type="pct"/>
            <w:shd w:val="clear" w:color="auto" w:fill="auto"/>
          </w:tcPr>
          <w:p w14:paraId="592A00A8" w14:textId="77777777" w:rsidR="001D38F1" w:rsidRPr="00261D54" w:rsidRDefault="001D38F1" w:rsidP="004B4013">
            <w:pPr>
              <w:pStyle w:val="TableText"/>
            </w:pPr>
            <w:r w:rsidRPr="00261D54">
              <w:t>Snail</w:t>
            </w:r>
          </w:p>
          <w:p w14:paraId="3B6821B2" w14:textId="69669F8A" w:rsidR="001D38F1" w:rsidRPr="00261D54" w:rsidRDefault="006F743C" w:rsidP="004B4013">
            <w:pPr>
              <w:pStyle w:val="TableText"/>
              <w:rPr>
                <w:i/>
                <w:iCs/>
              </w:rPr>
            </w:pPr>
            <w:r w:rsidRPr="006F743C">
              <w:rPr>
                <w:i/>
                <w:iCs/>
              </w:rPr>
              <w:t>C.</w:t>
            </w:r>
            <w:r w:rsidR="00FF6B0C">
              <w:rPr>
                <w:i/>
                <w:iCs/>
              </w:rPr>
              <w:t> </w:t>
            </w:r>
            <w:r w:rsidRPr="006F743C">
              <w:rPr>
                <w:i/>
                <w:iCs/>
              </w:rPr>
              <w:t>aspersum</w:t>
            </w:r>
          </w:p>
        </w:tc>
        <w:tc>
          <w:tcPr>
            <w:tcW w:w="778" w:type="pct"/>
            <w:shd w:val="clear" w:color="auto" w:fill="auto"/>
          </w:tcPr>
          <w:p w14:paraId="24E17C63" w14:textId="77777777" w:rsidR="001D38F1" w:rsidRPr="00261D54" w:rsidRDefault="001D38F1" w:rsidP="004B4013">
            <w:pPr>
              <w:pStyle w:val="TableText"/>
            </w:pPr>
            <w:r w:rsidRPr="00261D54">
              <w:t>Snail</w:t>
            </w:r>
          </w:p>
          <w:p w14:paraId="796DA9D1" w14:textId="479B2FD7" w:rsidR="001D38F1" w:rsidRPr="00261D54" w:rsidRDefault="006F743C" w:rsidP="004B4013">
            <w:pPr>
              <w:pStyle w:val="TableText"/>
              <w:rPr>
                <w:i/>
                <w:iCs/>
              </w:rPr>
            </w:pPr>
            <w:r w:rsidRPr="006F743C">
              <w:rPr>
                <w:i/>
                <w:iCs/>
              </w:rPr>
              <w:t>C.</w:t>
            </w:r>
            <w:r w:rsidR="00FF6B0C">
              <w:rPr>
                <w:i/>
                <w:iCs/>
              </w:rPr>
              <w:t> </w:t>
            </w:r>
            <w:r w:rsidRPr="006F743C">
              <w:rPr>
                <w:i/>
                <w:iCs/>
              </w:rPr>
              <w:t>aspersum</w:t>
            </w:r>
          </w:p>
          <w:p w14:paraId="7F18BE8B" w14:textId="77777777" w:rsidR="001D38F1" w:rsidRPr="00261D54" w:rsidRDefault="001D38F1" w:rsidP="004B4013">
            <w:pPr>
              <w:pStyle w:val="TableText"/>
            </w:pPr>
            <w:r w:rsidRPr="00261D54">
              <w:rPr>
                <w:i/>
                <w:iCs/>
              </w:rPr>
              <w:t>Theba </w:t>
            </w:r>
            <w:proofErr w:type="spellStart"/>
            <w:r w:rsidRPr="00261D54">
              <w:rPr>
                <w:i/>
                <w:iCs/>
              </w:rPr>
              <w:t>pisana</w:t>
            </w:r>
            <w:proofErr w:type="spellEnd"/>
          </w:p>
        </w:tc>
        <w:tc>
          <w:tcPr>
            <w:tcW w:w="855" w:type="pct"/>
            <w:shd w:val="clear" w:color="auto" w:fill="auto"/>
          </w:tcPr>
          <w:p w14:paraId="7352D201" w14:textId="77777777" w:rsidR="001D38F1" w:rsidRPr="00261D54" w:rsidRDefault="001D38F1" w:rsidP="004B4013">
            <w:pPr>
              <w:pStyle w:val="TableText"/>
            </w:pPr>
            <w:r w:rsidRPr="00261D54">
              <w:t>Rodent</w:t>
            </w:r>
          </w:p>
          <w:p w14:paraId="4B4F65C7" w14:textId="77777777" w:rsidR="001D38F1" w:rsidRPr="00261D54" w:rsidRDefault="001D38F1" w:rsidP="004B4013">
            <w:pPr>
              <w:pStyle w:val="TableText"/>
              <w:rPr>
                <w:i/>
                <w:iCs/>
              </w:rPr>
            </w:pPr>
            <w:proofErr w:type="spellStart"/>
            <w:r w:rsidRPr="00261D54">
              <w:rPr>
                <w:i/>
                <w:iCs/>
              </w:rPr>
              <w:t>Crocidura</w:t>
            </w:r>
            <w:proofErr w:type="spellEnd"/>
            <w:r w:rsidRPr="00261D54">
              <w:rPr>
                <w:i/>
                <w:iCs/>
              </w:rPr>
              <w:t> </w:t>
            </w:r>
            <w:proofErr w:type="spellStart"/>
            <w:r w:rsidRPr="00261D54">
              <w:rPr>
                <w:i/>
                <w:iCs/>
              </w:rPr>
              <w:t>russula</w:t>
            </w:r>
            <w:proofErr w:type="spellEnd"/>
          </w:p>
          <w:p w14:paraId="40004F0C" w14:textId="77777777" w:rsidR="001D38F1" w:rsidRPr="00261D54" w:rsidRDefault="001D38F1" w:rsidP="004B4013">
            <w:pPr>
              <w:pStyle w:val="TableText"/>
              <w:rPr>
                <w:i/>
                <w:iCs/>
              </w:rPr>
            </w:pPr>
            <w:r w:rsidRPr="00261D54">
              <w:rPr>
                <w:i/>
                <w:iCs/>
              </w:rPr>
              <w:t>Mus </w:t>
            </w:r>
            <w:proofErr w:type="spellStart"/>
            <w:r w:rsidRPr="00261D54">
              <w:rPr>
                <w:i/>
                <w:iCs/>
              </w:rPr>
              <w:t>spretus</w:t>
            </w:r>
            <w:proofErr w:type="spellEnd"/>
          </w:p>
          <w:p w14:paraId="66E54B56" w14:textId="77777777" w:rsidR="001D38F1" w:rsidRPr="00261D54" w:rsidRDefault="001D38F1" w:rsidP="004B4013">
            <w:pPr>
              <w:pStyle w:val="TableText"/>
            </w:pPr>
            <w:r w:rsidRPr="00261D54">
              <w:rPr>
                <w:i/>
                <w:iCs/>
              </w:rPr>
              <w:lastRenderedPageBreak/>
              <w:t>Mus musculus</w:t>
            </w:r>
          </w:p>
        </w:tc>
        <w:tc>
          <w:tcPr>
            <w:tcW w:w="383" w:type="pct"/>
            <w:shd w:val="clear" w:color="auto" w:fill="auto"/>
          </w:tcPr>
          <w:p w14:paraId="05880321" w14:textId="77777777" w:rsidR="001D38F1" w:rsidRPr="00261D54" w:rsidRDefault="001D38F1" w:rsidP="004B4013">
            <w:pPr>
              <w:pStyle w:val="TableText"/>
            </w:pPr>
            <w:r w:rsidRPr="00261D54">
              <w:lastRenderedPageBreak/>
              <w:t>No</w:t>
            </w:r>
          </w:p>
        </w:tc>
        <w:tc>
          <w:tcPr>
            <w:tcW w:w="408" w:type="pct"/>
            <w:shd w:val="clear" w:color="auto" w:fill="auto"/>
          </w:tcPr>
          <w:p w14:paraId="4DECB725" w14:textId="77777777" w:rsidR="001D38F1" w:rsidRPr="00261D54" w:rsidRDefault="001D38F1" w:rsidP="004B4013">
            <w:pPr>
              <w:pStyle w:val="TableText"/>
            </w:pPr>
            <w:r w:rsidRPr="00261D54">
              <w:t>No</w:t>
            </w:r>
          </w:p>
        </w:tc>
        <w:tc>
          <w:tcPr>
            <w:tcW w:w="1015" w:type="pct"/>
            <w:shd w:val="clear" w:color="auto" w:fill="auto"/>
          </w:tcPr>
          <w:p w14:paraId="0D3ADC16" w14:textId="24A57E73" w:rsidR="001D38F1" w:rsidRPr="00261D54" w:rsidRDefault="001D38F1" w:rsidP="004B4013">
            <w:pPr>
              <w:pStyle w:val="TableText"/>
            </w:pPr>
            <w:r w:rsidRPr="00261D54">
              <w:t xml:space="preserve">(Gonzalez-Moreno and </w:t>
            </w:r>
            <w:proofErr w:type="spellStart"/>
            <w:r w:rsidRPr="00261D54">
              <w:t>Gracenea</w:t>
            </w:r>
            <w:proofErr w:type="spellEnd"/>
            <w:r w:rsidRPr="00261D54">
              <w:t>, 2006</w:t>
            </w:r>
            <w:r w:rsidR="009E7F08">
              <w:t xml:space="preserve">; </w:t>
            </w:r>
            <w:r w:rsidRPr="00261D54">
              <w:t>Gallego</w:t>
            </w:r>
            <w:r w:rsidR="00AF0763" w:rsidRPr="00AF0763">
              <w:rPr>
                <w:i/>
              </w:rPr>
              <w:t xml:space="preserve"> et al</w:t>
            </w:r>
            <w:r w:rsidR="00174F05" w:rsidRPr="00174F05">
              <w:t xml:space="preserve">., </w:t>
            </w:r>
            <w:r w:rsidRPr="00261D54">
              <w:t>2014)</w:t>
            </w:r>
          </w:p>
        </w:tc>
      </w:tr>
      <w:tr w:rsidR="001D38F1" w:rsidRPr="00261D54" w14:paraId="32EA793D" w14:textId="77777777" w:rsidTr="004B4013">
        <w:tc>
          <w:tcPr>
            <w:tcW w:w="783" w:type="pct"/>
            <w:shd w:val="clear" w:color="auto" w:fill="auto"/>
          </w:tcPr>
          <w:p w14:paraId="4EF4A387" w14:textId="77777777" w:rsidR="001D38F1" w:rsidRPr="00261D54" w:rsidRDefault="001D38F1" w:rsidP="004B4013">
            <w:pPr>
              <w:pStyle w:val="TableText"/>
              <w:rPr>
                <w:i/>
                <w:iCs/>
              </w:rPr>
            </w:pPr>
            <w:proofErr w:type="spellStart"/>
            <w:r w:rsidRPr="00261D54">
              <w:rPr>
                <w:i/>
                <w:iCs/>
              </w:rPr>
              <w:t>Brachylaima</w:t>
            </w:r>
            <w:proofErr w:type="spellEnd"/>
            <w:r w:rsidRPr="00261D54">
              <w:rPr>
                <w:i/>
                <w:iCs/>
              </w:rPr>
              <w:t> </w:t>
            </w:r>
            <w:proofErr w:type="spellStart"/>
            <w:r w:rsidRPr="00261D54">
              <w:rPr>
                <w:i/>
                <w:iCs/>
              </w:rPr>
              <w:t>mascomai</w:t>
            </w:r>
            <w:proofErr w:type="spellEnd"/>
          </w:p>
        </w:tc>
        <w:tc>
          <w:tcPr>
            <w:tcW w:w="778" w:type="pct"/>
            <w:shd w:val="clear" w:color="auto" w:fill="auto"/>
          </w:tcPr>
          <w:p w14:paraId="1A3251A7" w14:textId="77777777" w:rsidR="001D38F1" w:rsidRPr="00261D54" w:rsidRDefault="001D38F1" w:rsidP="004B4013">
            <w:pPr>
              <w:pStyle w:val="TableText"/>
            </w:pPr>
            <w:r w:rsidRPr="00261D54">
              <w:t>Snail</w:t>
            </w:r>
          </w:p>
          <w:p w14:paraId="177344D1" w14:textId="77777777" w:rsidR="001D38F1" w:rsidRPr="00261D54" w:rsidRDefault="001D38F1" w:rsidP="004B4013">
            <w:pPr>
              <w:pStyle w:val="TableText"/>
              <w:rPr>
                <w:i/>
                <w:iCs/>
              </w:rPr>
            </w:pPr>
            <w:proofErr w:type="spellStart"/>
            <w:r w:rsidRPr="00261D54">
              <w:rPr>
                <w:i/>
                <w:iCs/>
              </w:rPr>
              <w:t>Pseudotachea</w:t>
            </w:r>
            <w:proofErr w:type="spellEnd"/>
            <w:r w:rsidRPr="00261D54">
              <w:rPr>
                <w:i/>
                <w:iCs/>
              </w:rPr>
              <w:t> </w:t>
            </w:r>
            <w:proofErr w:type="spellStart"/>
            <w:r w:rsidRPr="00261D54">
              <w:rPr>
                <w:i/>
                <w:iCs/>
              </w:rPr>
              <w:t>splendida</w:t>
            </w:r>
            <w:proofErr w:type="spellEnd"/>
          </w:p>
        </w:tc>
        <w:tc>
          <w:tcPr>
            <w:tcW w:w="778" w:type="pct"/>
            <w:shd w:val="clear" w:color="auto" w:fill="auto"/>
          </w:tcPr>
          <w:p w14:paraId="3C23D4E7" w14:textId="77777777" w:rsidR="001D38F1" w:rsidRPr="00261D54" w:rsidRDefault="001D38F1" w:rsidP="004B4013">
            <w:pPr>
              <w:pStyle w:val="TableText"/>
            </w:pPr>
            <w:r w:rsidRPr="00261D54">
              <w:t>Snail</w:t>
            </w:r>
          </w:p>
          <w:p w14:paraId="45AB66A1" w14:textId="2B39C27B" w:rsidR="001D38F1" w:rsidRPr="00261D54" w:rsidRDefault="006F743C" w:rsidP="004B4013">
            <w:pPr>
              <w:pStyle w:val="TableText"/>
              <w:rPr>
                <w:i/>
                <w:iCs/>
              </w:rPr>
            </w:pPr>
            <w:r w:rsidRPr="006F743C">
              <w:rPr>
                <w:i/>
                <w:iCs/>
              </w:rPr>
              <w:t>C.</w:t>
            </w:r>
            <w:r w:rsidR="00893F35">
              <w:rPr>
                <w:i/>
                <w:iCs/>
              </w:rPr>
              <w:t> </w:t>
            </w:r>
            <w:r w:rsidRPr="006F743C">
              <w:rPr>
                <w:i/>
                <w:iCs/>
              </w:rPr>
              <w:t>aspersum</w:t>
            </w:r>
          </w:p>
          <w:p w14:paraId="5B8CF79E" w14:textId="508561F3" w:rsidR="001D38F1" w:rsidRPr="00261D54" w:rsidRDefault="001D38F1" w:rsidP="004B4013">
            <w:pPr>
              <w:pStyle w:val="TableText"/>
              <w:rPr>
                <w:i/>
                <w:iCs/>
              </w:rPr>
            </w:pPr>
            <w:r w:rsidRPr="00261D54">
              <w:rPr>
                <w:i/>
                <w:iCs/>
              </w:rPr>
              <w:t>Theba </w:t>
            </w:r>
            <w:proofErr w:type="spellStart"/>
            <w:r w:rsidRPr="00261D54">
              <w:rPr>
                <w:i/>
                <w:iCs/>
              </w:rPr>
              <w:t>pisana</w:t>
            </w:r>
            <w:proofErr w:type="spellEnd"/>
          </w:p>
          <w:p w14:paraId="4A044D07" w14:textId="77777777" w:rsidR="001D38F1" w:rsidRPr="00261D54" w:rsidRDefault="001D38F1" w:rsidP="004B4013">
            <w:pPr>
              <w:pStyle w:val="TableText"/>
              <w:rPr>
                <w:i/>
                <w:iCs/>
              </w:rPr>
            </w:pPr>
            <w:proofErr w:type="spellStart"/>
            <w:r w:rsidRPr="00261D54">
              <w:rPr>
                <w:i/>
                <w:iCs/>
              </w:rPr>
              <w:t>Otala</w:t>
            </w:r>
            <w:proofErr w:type="spellEnd"/>
            <w:r w:rsidRPr="00261D54">
              <w:rPr>
                <w:i/>
                <w:iCs/>
              </w:rPr>
              <w:t> punctata</w:t>
            </w:r>
          </w:p>
          <w:p w14:paraId="220BDD36" w14:textId="77777777" w:rsidR="001D38F1" w:rsidRPr="00261D54" w:rsidRDefault="001D38F1" w:rsidP="004B4013">
            <w:pPr>
              <w:pStyle w:val="TableText"/>
            </w:pPr>
            <w:proofErr w:type="spellStart"/>
            <w:r w:rsidRPr="00261D54">
              <w:rPr>
                <w:i/>
                <w:iCs/>
              </w:rPr>
              <w:t>Pseudotachea</w:t>
            </w:r>
            <w:proofErr w:type="spellEnd"/>
            <w:r w:rsidRPr="00261D54">
              <w:rPr>
                <w:i/>
                <w:iCs/>
              </w:rPr>
              <w:t> </w:t>
            </w:r>
            <w:proofErr w:type="spellStart"/>
            <w:r w:rsidRPr="00261D54">
              <w:rPr>
                <w:i/>
                <w:iCs/>
              </w:rPr>
              <w:t>splendida</w:t>
            </w:r>
            <w:proofErr w:type="spellEnd"/>
          </w:p>
        </w:tc>
        <w:tc>
          <w:tcPr>
            <w:tcW w:w="855" w:type="pct"/>
            <w:shd w:val="clear" w:color="auto" w:fill="auto"/>
          </w:tcPr>
          <w:p w14:paraId="3C322806" w14:textId="77777777" w:rsidR="001D38F1" w:rsidRPr="00261D54" w:rsidRDefault="001D38F1" w:rsidP="004B4013">
            <w:pPr>
              <w:pStyle w:val="TableText"/>
            </w:pPr>
            <w:r w:rsidRPr="00261D54">
              <w:t>Rodent</w:t>
            </w:r>
          </w:p>
          <w:p w14:paraId="6B364BFD" w14:textId="77777777" w:rsidR="001D38F1" w:rsidRPr="0090203E" w:rsidRDefault="001D38F1" w:rsidP="004B4013">
            <w:pPr>
              <w:pStyle w:val="TableText"/>
              <w:rPr>
                <w:rStyle w:val="Emphasis"/>
              </w:rPr>
            </w:pPr>
            <w:r w:rsidRPr="0090203E">
              <w:rPr>
                <w:rStyle w:val="Emphasis"/>
              </w:rPr>
              <w:t>Rattus norvegicus</w:t>
            </w:r>
          </w:p>
          <w:p w14:paraId="1D0E12A3" w14:textId="77777777" w:rsidR="001D38F1" w:rsidRPr="0090203E" w:rsidRDefault="001D38F1" w:rsidP="004B4013">
            <w:pPr>
              <w:pStyle w:val="TableText"/>
              <w:rPr>
                <w:rStyle w:val="Emphasis"/>
              </w:rPr>
            </w:pPr>
            <w:r w:rsidRPr="0090203E">
              <w:rPr>
                <w:rStyle w:val="Emphasis"/>
              </w:rPr>
              <w:t>Rattus </w:t>
            </w:r>
            <w:proofErr w:type="spellStart"/>
            <w:r w:rsidRPr="0090203E">
              <w:rPr>
                <w:rStyle w:val="Emphasis"/>
              </w:rPr>
              <w:t>rattus</w:t>
            </w:r>
            <w:proofErr w:type="spellEnd"/>
          </w:p>
          <w:p w14:paraId="3FEDB614" w14:textId="77777777" w:rsidR="001D38F1" w:rsidRPr="0090203E" w:rsidRDefault="001D38F1" w:rsidP="004B4013">
            <w:pPr>
              <w:pStyle w:val="TableText"/>
              <w:rPr>
                <w:rStyle w:val="Emphasis"/>
              </w:rPr>
            </w:pPr>
            <w:r w:rsidRPr="0090203E">
              <w:rPr>
                <w:rStyle w:val="Emphasis"/>
              </w:rPr>
              <w:t>Mus musculus</w:t>
            </w:r>
          </w:p>
          <w:p w14:paraId="1D6F0651" w14:textId="280B914D" w:rsidR="001D38F1" w:rsidRPr="0090203E" w:rsidRDefault="001D38F1" w:rsidP="004B4013">
            <w:pPr>
              <w:pStyle w:val="TableText"/>
              <w:rPr>
                <w:rStyle w:val="Emphasis"/>
              </w:rPr>
            </w:pPr>
            <w:proofErr w:type="spellStart"/>
            <w:r w:rsidRPr="0090203E">
              <w:rPr>
                <w:rStyle w:val="Emphasis"/>
              </w:rPr>
              <w:t>Crocidura</w:t>
            </w:r>
            <w:proofErr w:type="spellEnd"/>
            <w:r w:rsidRPr="0090203E">
              <w:rPr>
                <w:rStyle w:val="Emphasis"/>
              </w:rPr>
              <w:t> </w:t>
            </w:r>
            <w:proofErr w:type="spellStart"/>
            <w:r w:rsidRPr="0090203E">
              <w:rPr>
                <w:rStyle w:val="Emphasis"/>
              </w:rPr>
              <w:t>russula</w:t>
            </w:r>
            <w:proofErr w:type="spellEnd"/>
          </w:p>
          <w:p w14:paraId="47521E3A" w14:textId="77777777" w:rsidR="001D38F1" w:rsidRPr="0090203E" w:rsidRDefault="001D38F1" w:rsidP="004B4013">
            <w:pPr>
              <w:pStyle w:val="TableText"/>
              <w:rPr>
                <w:rStyle w:val="Emphasis"/>
              </w:rPr>
            </w:pPr>
            <w:proofErr w:type="spellStart"/>
            <w:r w:rsidRPr="0090203E">
              <w:rPr>
                <w:rStyle w:val="Emphasis"/>
              </w:rPr>
              <w:t>Meriones</w:t>
            </w:r>
            <w:proofErr w:type="spellEnd"/>
            <w:r w:rsidRPr="0090203E">
              <w:rPr>
                <w:rStyle w:val="Emphasis"/>
              </w:rPr>
              <w:t> </w:t>
            </w:r>
            <w:proofErr w:type="spellStart"/>
            <w:r w:rsidRPr="0090203E">
              <w:rPr>
                <w:rStyle w:val="Emphasis"/>
              </w:rPr>
              <w:t>unguiculatus</w:t>
            </w:r>
            <w:proofErr w:type="spellEnd"/>
          </w:p>
          <w:p w14:paraId="345E77E1" w14:textId="77777777" w:rsidR="001D38F1" w:rsidRPr="00261D54" w:rsidRDefault="001D38F1" w:rsidP="004B4013">
            <w:pPr>
              <w:pStyle w:val="TableText"/>
            </w:pPr>
            <w:proofErr w:type="spellStart"/>
            <w:r w:rsidRPr="0090203E">
              <w:rPr>
                <w:rStyle w:val="Emphasis"/>
              </w:rPr>
              <w:t>Apodemus</w:t>
            </w:r>
            <w:proofErr w:type="spellEnd"/>
            <w:r w:rsidRPr="0090203E">
              <w:rPr>
                <w:rStyle w:val="Emphasis"/>
              </w:rPr>
              <w:t> </w:t>
            </w:r>
            <w:proofErr w:type="spellStart"/>
            <w:r w:rsidRPr="0090203E">
              <w:rPr>
                <w:rStyle w:val="Emphasis"/>
              </w:rPr>
              <w:t>sylvaticus</w:t>
            </w:r>
            <w:proofErr w:type="spellEnd"/>
          </w:p>
        </w:tc>
        <w:tc>
          <w:tcPr>
            <w:tcW w:w="383" w:type="pct"/>
            <w:shd w:val="clear" w:color="auto" w:fill="auto"/>
          </w:tcPr>
          <w:p w14:paraId="2729C04A" w14:textId="77777777" w:rsidR="001D38F1" w:rsidRPr="00261D54" w:rsidRDefault="001D38F1" w:rsidP="004B4013">
            <w:pPr>
              <w:pStyle w:val="TableText"/>
            </w:pPr>
            <w:r w:rsidRPr="00261D54">
              <w:t>No</w:t>
            </w:r>
          </w:p>
        </w:tc>
        <w:tc>
          <w:tcPr>
            <w:tcW w:w="408" w:type="pct"/>
            <w:shd w:val="clear" w:color="auto" w:fill="auto"/>
          </w:tcPr>
          <w:p w14:paraId="07C2B0A7" w14:textId="77777777" w:rsidR="001D38F1" w:rsidRPr="00261D54" w:rsidRDefault="001D38F1" w:rsidP="004B4013">
            <w:pPr>
              <w:pStyle w:val="TableText"/>
            </w:pPr>
            <w:r w:rsidRPr="00261D54">
              <w:t>No</w:t>
            </w:r>
          </w:p>
        </w:tc>
        <w:tc>
          <w:tcPr>
            <w:tcW w:w="1015" w:type="pct"/>
            <w:shd w:val="clear" w:color="auto" w:fill="auto"/>
          </w:tcPr>
          <w:p w14:paraId="52FF9B02" w14:textId="68375622" w:rsidR="001D38F1" w:rsidRPr="00261D54" w:rsidRDefault="001D38F1" w:rsidP="004B4013">
            <w:pPr>
              <w:pStyle w:val="TableText"/>
            </w:pPr>
            <w:r w:rsidRPr="00261D54">
              <w:t>(</w:t>
            </w:r>
            <w:proofErr w:type="spellStart"/>
            <w:r w:rsidRPr="00261D54">
              <w:t>Gracenea</w:t>
            </w:r>
            <w:proofErr w:type="spellEnd"/>
            <w:r w:rsidRPr="00261D54">
              <w:t xml:space="preserve"> and Gonzalez-Moreno, 2002</w:t>
            </w:r>
            <w:r w:rsidR="009E7F08">
              <w:t xml:space="preserve">; </w:t>
            </w:r>
            <w:proofErr w:type="spellStart"/>
            <w:r w:rsidRPr="00261D54">
              <w:t>Gracenea</w:t>
            </w:r>
            <w:proofErr w:type="spellEnd"/>
            <w:r w:rsidRPr="00261D54">
              <w:t xml:space="preserve"> and Gallego, 2017</w:t>
            </w:r>
            <w:r w:rsidR="009E7F08">
              <w:t>;</w:t>
            </w:r>
            <w:r w:rsidRPr="00261D54">
              <w:t xml:space="preserve"> Gallego</w:t>
            </w:r>
            <w:r w:rsidR="00AF0763" w:rsidRPr="00AF0763">
              <w:rPr>
                <w:i/>
              </w:rPr>
              <w:t xml:space="preserve"> et al</w:t>
            </w:r>
            <w:r w:rsidR="00174F05" w:rsidRPr="00174F05">
              <w:t xml:space="preserve">., </w:t>
            </w:r>
            <w:r w:rsidRPr="00261D54">
              <w:t>2014)</w:t>
            </w:r>
          </w:p>
        </w:tc>
      </w:tr>
    </w:tbl>
    <w:p w14:paraId="6839E702" w14:textId="77777777" w:rsidR="001D38F1" w:rsidRPr="00261D54" w:rsidRDefault="001D38F1" w:rsidP="001D38F1">
      <w:pPr>
        <w:sectPr w:rsidR="001D38F1" w:rsidRPr="00261D54" w:rsidSect="001D38F1">
          <w:pgSz w:w="16838" w:h="11906" w:orient="landscape"/>
          <w:pgMar w:top="1418" w:right="1418" w:bottom="1418" w:left="1418" w:header="567" w:footer="283" w:gutter="0"/>
          <w:cols w:space="708"/>
          <w:docGrid w:linePitch="360"/>
        </w:sectPr>
      </w:pPr>
    </w:p>
    <w:p w14:paraId="10602D5E" w14:textId="6F399A87" w:rsidR="001D38F1" w:rsidRPr="00261D54" w:rsidRDefault="001D38F1" w:rsidP="001D38F1">
      <w:r w:rsidRPr="00261D54">
        <w:lastRenderedPageBreak/>
        <w:t xml:space="preserve">The definitive host for </w:t>
      </w:r>
      <w:r w:rsidRPr="00261D54">
        <w:rPr>
          <w:i/>
          <w:iCs/>
        </w:rPr>
        <w:t>B</w:t>
      </w:r>
      <w:r w:rsidR="0090203E">
        <w:rPr>
          <w:i/>
          <w:iCs/>
        </w:rPr>
        <w:t>.</w:t>
      </w:r>
      <w:r w:rsidRPr="00261D54">
        <w:rPr>
          <w:i/>
          <w:iCs/>
        </w:rPr>
        <w:t> </w:t>
      </w:r>
      <w:proofErr w:type="spellStart"/>
      <w:r w:rsidRPr="00261D54">
        <w:rPr>
          <w:i/>
          <w:iCs/>
        </w:rPr>
        <w:t>aspersae</w:t>
      </w:r>
      <w:proofErr w:type="spellEnd"/>
      <w:r w:rsidRPr="00261D54">
        <w:t xml:space="preserve">, is the domestic mouse, </w:t>
      </w:r>
      <w:r w:rsidRPr="00261D54">
        <w:rPr>
          <w:i/>
          <w:iCs/>
        </w:rPr>
        <w:t>Mus musculus</w:t>
      </w:r>
      <w:r w:rsidRPr="00261D54">
        <w:t xml:space="preserve"> </w:t>
      </w:r>
      <w:r w:rsidRPr="00261D54">
        <w:fldChar w:fldCharType="begin">
          <w:fldData xml:space="preserve">PEVuZE5vdGU+PENpdGU+PEF1dGhvcj5TZWdhZGU8L0F1dGhvcj48WWVhcj4yMDExPC9ZZWFyPjxS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</w:fldData>
        </w:fldChar>
      </w:r>
      <w:r w:rsidRPr="00261D54">
        <w:instrText xml:space="preserve"> ADDIN EN.CITE </w:instrText>
      </w:r>
      <w:r w:rsidRPr="00261D54">
        <w:fldChar w:fldCharType="begin">
          <w:fldData xml:space="preserve">PEVuZE5vdGU+PENpdGU+PEF1dGhvcj5TZWdhZGU8L0F1dGhvcj48WWVhcj4yMDExPC9ZZWFyPjxS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</w:fldData>
        </w:fldChar>
      </w:r>
      <w:r w:rsidRPr="00261D54">
        <w:instrText xml:space="preserve"> ADDIN EN.CITE.DATA </w:instrText>
      </w:r>
      <w:r w:rsidRPr="00261D54">
        <w:fldChar w:fldCharType="end"/>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 xml:space="preserve">. All other </w:t>
      </w:r>
      <w:proofErr w:type="spellStart"/>
      <w:r w:rsidRPr="00261D54">
        <w:rPr>
          <w:i/>
          <w:iCs/>
        </w:rPr>
        <w:t>Brachylaima</w:t>
      </w:r>
      <w:proofErr w:type="spellEnd"/>
      <w:r w:rsidRPr="00261D54">
        <w:t> spp. should be considered as non-specific as they have several definitive hosts, usually rodents (</w:t>
      </w:r>
      <w:r w:rsidRPr="00261D54">
        <w:fldChar w:fldCharType="begin"/>
      </w:r>
      <w:r w:rsidRPr="00261D54">
        <w:instrText xml:space="preserve"> REF _Ref170744621 \h  \* MERGEFORMAT </w:instrText>
      </w:r>
      <w:r w:rsidRPr="00261D54">
        <w:fldChar w:fldCharType="separate"/>
      </w:r>
      <w:r w:rsidR="00D24CCC" w:rsidRPr="00261D54">
        <w:t xml:space="preserve">Table </w:t>
      </w:r>
      <w:r w:rsidR="00D24CCC">
        <w:rPr>
          <w:noProof/>
        </w:rPr>
        <w:t>5</w:t>
      </w:r>
      <w:r w:rsidRPr="00261D54">
        <w:fldChar w:fldCharType="end"/>
      </w:r>
      <w:r w:rsidRPr="00261D54">
        <w:t>).</w:t>
      </w:r>
    </w:p>
    <w:p w14:paraId="54B9295E" w14:textId="75EA68E8" w:rsidR="001D38F1" w:rsidRPr="00261D54" w:rsidRDefault="001D38F1" w:rsidP="001D38F1">
      <w:r>
        <w:t>G</w:t>
      </w:r>
      <w:r w:rsidR="00A57063">
        <w:t>e</w:t>
      </w:r>
      <w:r>
        <w:t>rard</w:t>
      </w:r>
      <w:r w:rsidR="00AF0763" w:rsidRPr="1D5C680C">
        <w:rPr>
          <w:i/>
          <w:iCs/>
        </w:rPr>
        <w:t xml:space="preserve"> et al</w:t>
      </w:r>
      <w:r w:rsidR="00174F05">
        <w:t xml:space="preserve">., </w:t>
      </w:r>
      <w:r>
        <w:t xml:space="preserve">2023 suggest that </w:t>
      </w:r>
      <w:r w:rsidR="006F743C" w:rsidRPr="1D5C680C">
        <w:rPr>
          <w:i/>
          <w:iCs/>
        </w:rPr>
        <w:t>C.</w:t>
      </w:r>
      <w:r w:rsidR="002327B0">
        <w:rPr>
          <w:i/>
          <w:iCs/>
        </w:rPr>
        <w:t> </w:t>
      </w:r>
      <w:r w:rsidR="006F743C" w:rsidRPr="1D5C680C">
        <w:rPr>
          <w:i/>
          <w:iCs/>
        </w:rPr>
        <w:t>aspersum</w:t>
      </w:r>
      <w:r>
        <w:t xml:space="preserve"> is capable of trapping</w:t>
      </w:r>
      <w:r w:rsidR="00A43D6C">
        <w:t xml:space="preserve"> </w:t>
      </w:r>
      <w:r w:rsidR="614B09C9">
        <w:t xml:space="preserve">cercariae (trematode larvae) </w:t>
      </w:r>
      <w:r>
        <w:t>in its shell, thus possibly reducing the intensity of infestation by these parasites.</w:t>
      </w:r>
    </w:p>
    <w:p w14:paraId="670847FA" w14:textId="5ED211A2" w:rsidR="00824391" w:rsidRDefault="000C3909" w:rsidP="00564335">
      <w:pPr>
        <w:pStyle w:val="Heading5"/>
        <w:rPr>
          <w:bCs/>
        </w:rPr>
      </w:pPr>
      <w:r w:rsidRPr="00261D54">
        <w:t>Diagnosis</w:t>
      </w:r>
    </w:p>
    <w:p w14:paraId="43E216A9" w14:textId="4D739AD9" w:rsidR="001D38F1" w:rsidRPr="00261D54" w:rsidRDefault="001D38F1" w:rsidP="001D38F1">
      <w:r w:rsidRPr="00261D54">
        <w:t xml:space="preserve">To determine if a snail is infected with </w:t>
      </w:r>
      <w:proofErr w:type="spellStart"/>
      <w:r w:rsidRPr="00261D54">
        <w:rPr>
          <w:i/>
          <w:iCs/>
        </w:rPr>
        <w:t>Brachylaima</w:t>
      </w:r>
      <w:proofErr w:type="spellEnd"/>
      <w:r w:rsidRPr="00261D54">
        <w:t> spp</w:t>
      </w:r>
      <w:r w:rsidR="00174F05" w:rsidRPr="00174F05">
        <w:t xml:space="preserve">., </w:t>
      </w:r>
      <w:r w:rsidRPr="00261D54">
        <w:t xml:space="preserve">it needs to be dissected to look for the presence of sporocysts and </w:t>
      </w:r>
      <w:proofErr w:type="spellStart"/>
      <w:r w:rsidRPr="1D5C680C">
        <w:t>metacercariae</w:t>
      </w:r>
      <w:proofErr w:type="spellEnd"/>
      <w:r w:rsidRPr="00261D54">
        <w:t xml:space="preserve"> </w:t>
      </w:r>
      <w:r w:rsidRPr="00261D54">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instrText xml:space="preserve"> ADDIN EN.CITE </w:instrText>
      </w:r>
      <w:r w:rsidRPr="00261D54">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instrText xml:space="preserve"> ADDIN EN.CITE.DATA </w:instrText>
      </w:r>
      <w:r w:rsidRPr="00261D54">
        <w:fldChar w:fldCharType="end"/>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009E7F08">
        <w:rPr>
          <w:noProof/>
        </w:rPr>
        <w:t>;</w:t>
      </w:r>
      <w:r w:rsidRPr="00261D54">
        <w:rPr>
          <w:noProof/>
        </w:rPr>
        <w:t xml:space="preserve"> Segade</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 xml:space="preserve">. In definitive hosts, dissections can also be used to look for the presence of adults in the gastrointestinal tract and eggs can be found in faeces </w:t>
      </w:r>
      <w:r w:rsidRPr="00261D54">
        <w:fldChar w:fldCharType="begin">
          <w:fldData xml:space="preserve">PEVuZE5vdGU+PENpdGU+PEF1dGhvcj5CdXRjaGVyPC9BdXRob3I+PFllYXI+MjAwNTwvWWVhcj48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</w:fldData>
        </w:fldChar>
      </w:r>
      <w:r w:rsidRPr="00261D54">
        <w:instrText xml:space="preserve"> ADDIN EN.CITE </w:instrText>
      </w:r>
      <w:r w:rsidRPr="00261D54">
        <w:fldChar w:fldCharType="begin">
          <w:fldData xml:space="preserve">PEVuZE5vdGU+PENpdGU+PEF1dGhvcj5CdXRjaGVyPC9BdXRob3I+PFllYXI+MjAwNTwvWWVhcj48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</w:fldData>
        </w:fldChar>
      </w:r>
      <w:r w:rsidRPr="00261D54">
        <w:instrText xml:space="preserve"> ADDIN EN.CITE.DATA </w:instrText>
      </w:r>
      <w:r w:rsidRPr="00261D54">
        <w:fldChar w:fldCharType="end"/>
      </w:r>
      <w:r w:rsidRPr="00261D54">
        <w:fldChar w:fldCharType="separate"/>
      </w:r>
      <w:r w:rsidRPr="00261D54">
        <w:rPr>
          <w:noProof/>
        </w:rPr>
        <w:t>(Butcher and Grove, 2005b</w:t>
      </w:r>
      <w:r w:rsidR="009E7F08">
        <w:rPr>
          <w:noProof/>
        </w:rPr>
        <w:t xml:space="preserve">; </w:t>
      </w:r>
      <w:r w:rsidRPr="00261D54">
        <w:rPr>
          <w:noProof/>
        </w:rPr>
        <w:t>Butcher and Grove, 2001)</w:t>
      </w:r>
      <w:r w:rsidRPr="00261D54">
        <w:fldChar w:fldCharType="end"/>
      </w:r>
      <w:r w:rsidRPr="00261D54">
        <w:t>.</w:t>
      </w:r>
    </w:p>
    <w:p w14:paraId="538C1AF9" w14:textId="634FCA4B" w:rsidR="001D38F1" w:rsidRPr="00261D54" w:rsidRDefault="001D38F1" w:rsidP="001D38F1">
      <w:r w:rsidRPr="00261D54">
        <w:rPr>
          <w:bCs/>
        </w:rPr>
        <w:t xml:space="preserve">In humans, symptoms are linked to intestinal issues (abdominal pain, diarrhoea, weight loss) </w:t>
      </w:r>
      <w:r w:rsidRPr="00261D54">
        <w:rPr>
          <w:bCs/>
        </w:rPr>
        <w:fldChar w:fldCharType="begin"/>
      </w:r>
      <w:r w:rsidRPr="00261D54">
        <w:rPr>
          <w:bCs/>
        </w:rPr>
        <w:instrText xml:space="preserve"> ADDIN EN.CITE &lt;EndNote&gt;&lt;Cite&gt;&lt;Author&gt;Butcher&lt;/Author&gt;&lt;Year&gt;2016&lt;/Year&gt;&lt;RecNum&gt;1233&lt;/RecNum&gt;&lt;DisplayText&gt;(Butcher, 2016)&lt;/DisplayText&gt;&lt;record&gt;&lt;rec-number&gt;1233&lt;/rec-number&gt;&lt;foreign-keys&gt;&lt;key app="EN" db-id="rrwaerrrmwz007e0sr8vzwfj29zxe9tfwr9r" timestamp="1642374810"&gt;1233&lt;/key&gt;&lt;/foreign-keys&gt;&lt;ref-type name="Journal Article"&gt;17&lt;/ref-type&gt;&lt;contributors&gt;&lt;authors&gt;&lt;author&gt;Butcher, A.R.&lt;/author&gt;&lt;/authors&gt;&lt;/contributors&gt;&lt;titles&gt;&lt;title&gt;&lt;style face="normal" font="default" size="100%"&gt;Children, snails and worms: the &lt;/style&gt;&lt;style face="italic" font="default" size="100%"&gt;Brachylaima cribbi&lt;/style&gt;&lt;style face="normal" font="default" size="100%"&gt; story&lt;/style&gt;&lt;/title&gt;&lt;secondary-title&gt;Microbiology Australia&lt;/secondary-title&gt;&lt;/titles&gt;&lt;periodical&gt;&lt;full-title&gt;Microbiology Australia&lt;/full-title&gt;&lt;/periodical&gt;&lt;pages&gt;30-33.&lt;/pages&gt;&lt;volume&gt;37&lt;/volume&gt;&lt;number&gt;1&lt;/number&gt;&lt;dates&gt;&lt;year&gt;2016&lt;/year&gt;&lt;/dates&gt;&lt;urls&gt;&lt;/urls&gt;&lt;/record&gt;&lt;/Cite&gt;&lt;/EndNote&gt;</w:instrText>
      </w:r>
      <w:r w:rsidRPr="00261D54">
        <w:rPr>
          <w:bCs/>
        </w:rPr>
        <w:fldChar w:fldCharType="separate"/>
      </w:r>
      <w:r w:rsidRPr="00261D54">
        <w:rPr>
          <w:bCs/>
          <w:noProof/>
        </w:rPr>
        <w:t>(Butcher, 2016)</w:t>
      </w:r>
      <w:r w:rsidRPr="00261D54">
        <w:rPr>
          <w:bCs/>
        </w:rPr>
        <w:fldChar w:fldCharType="end"/>
      </w:r>
      <w:r w:rsidRPr="00261D54">
        <w:rPr>
          <w:bCs/>
        </w:rPr>
        <w:t xml:space="preserve">. Symptoms can last from </w:t>
      </w:r>
      <w:r w:rsidR="006515DF">
        <w:rPr>
          <w:bCs/>
        </w:rPr>
        <w:t>one</w:t>
      </w:r>
      <w:r w:rsidRPr="00261D54">
        <w:rPr>
          <w:bCs/>
        </w:rPr>
        <w:t xml:space="preserve"> month to </w:t>
      </w:r>
      <w:r w:rsidR="006515DF">
        <w:rPr>
          <w:bCs/>
        </w:rPr>
        <w:t>one</w:t>
      </w:r>
      <w:r w:rsidRPr="00261D54">
        <w:rPr>
          <w:bCs/>
        </w:rPr>
        <w:t xml:space="preserve"> year. Diagnosis involves looking for eggs in faeces </w:t>
      </w:r>
      <w:r w:rsidRPr="00261D54">
        <w:rPr>
          <w:bCs/>
        </w:rPr>
        <w:fldChar w:fldCharType="begin">
          <w:fldData xml:space="preserve">PEVuZE5vdGU+PENpdGU+PEF1dGhvcj5CdXRjaGVyPC9BdXRob3I+PFllYXI+MjAxNjwvWWVhcj48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</w:fldData>
        </w:fldChar>
      </w:r>
      <w:r w:rsidRPr="00261D54">
        <w:rPr>
          <w:bCs/>
        </w:rPr>
        <w:instrText xml:space="preserve"> ADDIN EN.CITE </w:instrText>
      </w:r>
      <w:r w:rsidRPr="00261D54">
        <w:rPr>
          <w:bCs/>
        </w:rPr>
        <w:fldChar w:fldCharType="begin">
          <w:fldData xml:space="preserve">PEVuZE5vdGU+PENpdGU+PEF1dGhvcj5CdXRjaGVyPC9BdXRob3I+PFllYXI+MjAxNjwvWWVhcj48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</w:fldData>
        </w:fldChar>
      </w:r>
      <w:r w:rsidRPr="00261D54">
        <w:rPr>
          <w:bCs/>
        </w:rPr>
        <w:instrText xml:space="preserve"> ADDIN EN.CITE.DATA </w:instrText>
      </w:r>
      <w:r w:rsidRPr="00261D54">
        <w:rPr>
          <w:bCs/>
        </w:rPr>
      </w:r>
      <w:r w:rsidRPr="00261D54">
        <w:rPr>
          <w:bCs/>
        </w:rPr>
        <w:fldChar w:fldCharType="end"/>
      </w:r>
      <w:r w:rsidRPr="00261D54">
        <w:rPr>
          <w:bCs/>
        </w:rPr>
      </w:r>
      <w:r w:rsidRPr="00261D54">
        <w:rPr>
          <w:bCs/>
        </w:rPr>
        <w:fldChar w:fldCharType="separate"/>
      </w:r>
      <w:r w:rsidRPr="00261D54">
        <w:rPr>
          <w:bCs/>
          <w:noProof/>
        </w:rPr>
        <w:t>(Butcher, 2016</w:t>
      </w:r>
      <w:r w:rsidR="009E7F08">
        <w:rPr>
          <w:bCs/>
          <w:noProof/>
        </w:rPr>
        <w:t xml:space="preserve">; </w:t>
      </w:r>
      <w:r w:rsidRPr="00261D54">
        <w:rPr>
          <w:bCs/>
          <w:noProof/>
        </w:rPr>
        <w:t>Butcher</w:t>
      </w:r>
      <w:r w:rsidR="00AF0763" w:rsidRPr="00AF0763">
        <w:rPr>
          <w:bCs/>
          <w:i/>
          <w:noProof/>
        </w:rPr>
        <w:t xml:space="preserve"> et al</w:t>
      </w:r>
      <w:r w:rsidR="00174F05" w:rsidRPr="00174F05">
        <w:rPr>
          <w:bCs/>
          <w:noProof/>
        </w:rPr>
        <w:t xml:space="preserve">., </w:t>
      </w:r>
      <w:r w:rsidRPr="00261D54">
        <w:rPr>
          <w:bCs/>
          <w:noProof/>
        </w:rPr>
        <w:t>1996)</w:t>
      </w:r>
      <w:r w:rsidRPr="00261D54">
        <w:rPr>
          <w:bCs/>
        </w:rPr>
        <w:fldChar w:fldCharType="end"/>
      </w:r>
      <w:r w:rsidRPr="00261D54">
        <w:rPr>
          <w:bCs/>
        </w:rPr>
        <w:t>.</w:t>
      </w:r>
    </w:p>
    <w:p w14:paraId="5F97D23A" w14:textId="3BFB6BD0" w:rsidR="000E1E4F" w:rsidRDefault="00756C36" w:rsidP="00564335">
      <w:pPr>
        <w:pStyle w:val="Heading5"/>
        <w:rPr>
          <w:bCs/>
        </w:rPr>
      </w:pPr>
      <w:r w:rsidRPr="00261D54">
        <w:t>Treatment</w:t>
      </w:r>
    </w:p>
    <w:p w14:paraId="5EE208B5" w14:textId="7501C2B7" w:rsidR="001D38F1" w:rsidRPr="00261D54" w:rsidRDefault="001D38F1" w:rsidP="001D38F1">
      <w:r w:rsidRPr="00261D54">
        <w:t xml:space="preserve">Snails can be treated with praziquantel by mixing it with food </w:t>
      </w:r>
      <w:r w:rsidRPr="00261D54">
        <w:fldChar w:fldCharType="begin">
          <w:fldData xml:space="preserve">PEVuZE5vdGU+PENpdGU+PEF1dGhvcj5HYWxsZWdvPC9BdXRob3I+PFllYXI+MjAxNTwvWWVhcj48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</w:fldData>
        </w:fldChar>
      </w:r>
      <w:r w:rsidRPr="00261D54">
        <w:instrText xml:space="preserve"> ADDIN EN.CITE </w:instrText>
      </w:r>
      <w:r w:rsidRPr="00261D54">
        <w:fldChar w:fldCharType="begin">
          <w:fldData xml:space="preserve">PEVuZE5vdGU+PENpdGU+PEF1dGhvcj5HYWxsZWdvPC9BdXRob3I+PFllYXI+MjAxNTwvWWVhcj48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</w:fldData>
        </w:fldChar>
      </w:r>
      <w:r w:rsidRPr="00261D54">
        <w:instrText xml:space="preserve"> ADDIN EN.CITE.DATA </w:instrText>
      </w:r>
      <w:r w:rsidRPr="00261D54">
        <w:fldChar w:fldCharType="end"/>
      </w:r>
      <w:r w:rsidRPr="00261D54">
        <w:fldChar w:fldCharType="separate"/>
      </w:r>
      <w:r w:rsidRPr="00261D54">
        <w:rPr>
          <w:noProof/>
        </w:rPr>
        <w:t>(Gallego and Gracenea, 2015)</w:t>
      </w:r>
      <w:r w:rsidRPr="00261D54">
        <w:fldChar w:fldCharType="end"/>
      </w:r>
      <w:r w:rsidRPr="00261D54">
        <w:t>.</w:t>
      </w:r>
    </w:p>
    <w:p w14:paraId="2074F7C6" w14:textId="3BD7BCCA" w:rsidR="001D38F1" w:rsidRPr="00261D54" w:rsidRDefault="001D38F1" w:rsidP="001D38F1">
      <w:r w:rsidRPr="00261D54">
        <w:t xml:space="preserve">In humans, </w:t>
      </w:r>
      <w:proofErr w:type="spellStart"/>
      <w:r w:rsidRPr="00261D54">
        <w:rPr>
          <w:rFonts w:cstheme="minorHAnsi"/>
          <w:shd w:val="clear" w:color="auto" w:fill="FFFFFF"/>
        </w:rPr>
        <w:t>brachylaimiasis</w:t>
      </w:r>
      <w:proofErr w:type="spellEnd"/>
      <w:r w:rsidRPr="00261D54">
        <w:t xml:space="preserve"> was successfully treated with a daily dose of 20 mg/kg of praziquantel for </w:t>
      </w:r>
      <w:r w:rsidR="00F02E85">
        <w:t>three</w:t>
      </w:r>
      <w:r w:rsidRPr="00261D54">
        <w:t xml:space="preserve"> days. The treatment had no side effect </w:t>
      </w:r>
      <w:r w:rsidRPr="00261D54">
        <w:fldChar w:fldCharType="begin"/>
      </w:r>
      <w:r w:rsidRPr="00261D54">
        <w:instrText xml:space="preserve"> ADDIN EN.CITE &lt;EndNote&gt;&lt;Cite&gt;&lt;Author&gt;Butcher&lt;/Author&gt;&lt;Year&gt;2016&lt;/Year&gt;&lt;RecNum&gt;1233&lt;/RecNum&gt;&lt;DisplayText&gt;(Butcher, 2016)&lt;/DisplayText&gt;&lt;record&gt;&lt;rec-number&gt;1233&lt;/rec-number&gt;&lt;foreign-keys&gt;&lt;key app="EN" db-id="rrwaerrrmwz007e0sr8vzwfj29zxe9tfwr9r" timestamp="1642374810"&gt;1233&lt;/key&gt;&lt;/foreign-keys&gt;&lt;ref-type name="Journal Article"&gt;17&lt;/ref-type&gt;&lt;contributors&gt;&lt;authors&gt;&lt;author&gt;Butcher, A.R.&lt;/author&gt;&lt;/authors&gt;&lt;/contributors&gt;&lt;titles&gt;&lt;title&gt;&lt;style face="normal" font="default" size="100%"&gt;Children, snails and worms: the &lt;/style&gt;&lt;style face="italic" font="default" size="100%"&gt;Brachylaima cribbi&lt;/style&gt;&lt;style face="normal" font="default" size="100%"&gt; story&lt;/style&gt;&lt;/title&gt;&lt;secondary-title&gt;Microbiology Australia&lt;/secondary-title&gt;&lt;/titles&gt;&lt;periodical&gt;&lt;full-title&gt;Microbiology Australia&lt;/full-title&gt;&lt;/periodical&gt;&lt;pages&gt;30-33.&lt;/pages&gt;&lt;volume&gt;37&lt;/volume&gt;&lt;number&gt;1&lt;/number&gt;&lt;dates&gt;&lt;year&gt;2016&lt;/year&gt;&lt;/dates&gt;&lt;urls&gt;&lt;/urls&gt;&lt;/record&gt;&lt;/Cite&gt;&lt;/EndNote&gt;</w:instrText>
      </w:r>
      <w:r w:rsidRPr="00261D54">
        <w:fldChar w:fldCharType="separate"/>
      </w:r>
      <w:r w:rsidRPr="00261D54">
        <w:rPr>
          <w:noProof/>
        </w:rPr>
        <w:t>(Butcher, 2016)</w:t>
      </w:r>
      <w:r w:rsidRPr="00261D54">
        <w:fldChar w:fldCharType="end"/>
      </w:r>
      <w:r w:rsidRPr="00261D54">
        <w:t>.</w:t>
      </w:r>
    </w:p>
    <w:p w14:paraId="3B1636E0" w14:textId="77777777" w:rsidR="00084CEE" w:rsidRPr="00261D54" w:rsidRDefault="00084CEE" w:rsidP="00564335">
      <w:pPr>
        <w:pStyle w:val="Heading5"/>
      </w:pPr>
      <w:r w:rsidRPr="00261D54">
        <w:t>Occurrence</w:t>
      </w:r>
    </w:p>
    <w:p w14:paraId="65F954DA" w14:textId="3763DCFC" w:rsidR="001D38F1" w:rsidRPr="00261D54" w:rsidRDefault="001D38F1" w:rsidP="001D38F1">
      <w:r w:rsidRPr="00261D54">
        <w:rPr>
          <w:i/>
          <w:iCs/>
        </w:rPr>
        <w:t>B. </w:t>
      </w:r>
      <w:proofErr w:type="spellStart"/>
      <w:r w:rsidRPr="00261D54">
        <w:rPr>
          <w:i/>
          <w:iCs/>
        </w:rPr>
        <w:t>cribbi</w:t>
      </w:r>
      <w:proofErr w:type="spellEnd"/>
      <w:r w:rsidRPr="00261D54">
        <w:t xml:space="preserve"> has been found in Australia (Victoria, South Australia and Western Australia). The origin of this parasite has not been confirmed. It is unclear whether </w:t>
      </w:r>
      <w:r w:rsidRPr="00261D54">
        <w:rPr>
          <w:i/>
          <w:iCs/>
        </w:rPr>
        <w:t>B. </w:t>
      </w:r>
      <w:proofErr w:type="spellStart"/>
      <w:r w:rsidRPr="00261D54">
        <w:rPr>
          <w:i/>
          <w:iCs/>
        </w:rPr>
        <w:t>cribbi</w:t>
      </w:r>
      <w:proofErr w:type="spellEnd"/>
      <w:r w:rsidRPr="00261D54">
        <w:rPr>
          <w:i/>
          <w:iCs/>
        </w:rPr>
        <w:t xml:space="preserve"> </w:t>
      </w:r>
      <w:r w:rsidRPr="00261D54">
        <w:t xml:space="preserve">is native or introduced </w:t>
      </w:r>
      <w:r w:rsidRPr="00261D54">
        <w:fldChar w:fldCharType="begin"/>
      </w:r>
      <w:r w:rsidRPr="00261D54">
        <w:instrText xml:space="preserve"> ADDIN EN.CITE &lt;EndNote&gt;&lt;Cite&gt;&lt;Author&gt;Butcher&lt;/Author&gt;&lt;Year&gt;2003&lt;/Year&gt;&lt;RecNum&gt;1237&lt;/RecNum&gt;&lt;DisplayText&gt;(Butcher and Grove, 2003)&lt;/DisplayText&gt;&lt;record&gt;&lt;rec-number&gt;1237&lt;/rec-number&gt;&lt;foreign-keys&gt;&lt;key app="EN" db-id="rrwaerrrmwz007e0sr8vzwfj29zxe9tfwr9r" timestamp="1643068497"&gt;1237&lt;/key&gt;&lt;/foreign-keys&gt;&lt;ref-type name="Journal Article"&gt;17&lt;/ref-type&gt;&lt;contributors&gt;&lt;authors&gt;&lt;author&gt;Butcher, A. R.&lt;/author&gt;&lt;author&gt;Grove, D. I.&lt;/author&gt;&lt;/authors&gt;&lt;/contributors&gt;&lt;auth-address&gt;Queen Elizabeth Hosp, Dept Clin Microbiol &amp;amp; Infect Dis, Inst Med &amp;amp; Vet Sci, Woodville, SA 5011, Australia&lt;/auth-address&gt;&lt;titles&gt;&lt;title&gt;Field prevalence and laboratory susceptibility of southern Australian land snails to Brachylaima cribbi sporocyst infection&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119-125&lt;/pages&gt;&lt;volume&gt;10&lt;/volume&gt;&lt;number&gt;2&lt;/number&gt;&lt;keywords&gt;&lt;keyword&gt;digenea&lt;/keyword&gt;&lt;keyword&gt;brachylaimidae&lt;/keyword&gt;&lt;keyword&gt;brachylaima cribbi&lt;/keyword&gt;&lt;keyword&gt;first intermediate&lt;/keyword&gt;&lt;keyword&gt;host infection&lt;/keyword&gt;&lt;keyword&gt;sporocyst&lt;/keyword&gt;&lt;keyword&gt;helicid snails&lt;/keyword&gt;&lt;keyword&gt;hygromiid snails&lt;/keyword&gt;&lt;keyword&gt;life-cycle&lt;/keyword&gt;&lt;keyword&gt;sp trematoda&lt;/keyword&gt;&lt;keyword&gt;sp digenea&lt;/keyword&gt;&lt;keyword&gt;parasite&lt;/keyword&gt;&lt;keyword&gt;eggs&lt;/keyword&gt;&lt;/keywords&gt;&lt;dates&gt;&lt;year&gt;2003&lt;/year&gt;&lt;pub-dates&gt;&lt;date&gt;Jun&lt;/date&gt;&lt;/pub-dates&gt;&lt;/dates&gt;&lt;isbn&gt;1252-607x&lt;/isbn&gt;&lt;accession-num&gt;WOS:000184724900003&lt;/accession-num&gt;&lt;urls&gt;&lt;related-urls&gt;&lt;url&gt;&amp;lt;Go to ISI&amp;gt;://WOS:000184724900003&lt;/url&gt;&lt;/related-urls&gt;&lt;/urls&gt;&lt;electronic-resource-num&gt;DOI 10.1051/parasite/2003102119&lt;/electronic-resource-num&gt;&lt;language&gt;English&lt;/language&gt;&lt;/record&gt;&lt;/Cite&gt;&lt;/EndNote&gt;</w:instrText>
      </w:r>
      <w:r w:rsidRPr="00261D54">
        <w:fldChar w:fldCharType="separate"/>
      </w:r>
      <w:r w:rsidRPr="00261D54">
        <w:rPr>
          <w:noProof/>
        </w:rPr>
        <w:t>(Butcher and Grove, 2003)</w:t>
      </w:r>
      <w:r w:rsidRPr="00261D54">
        <w:fldChar w:fldCharType="end"/>
      </w:r>
      <w:r w:rsidRPr="00261D54">
        <w:t xml:space="preserve">. </w:t>
      </w:r>
      <w:r w:rsidRPr="00261D54">
        <w:rPr>
          <w:i/>
          <w:iCs/>
        </w:rPr>
        <w:t>B. </w:t>
      </w:r>
      <w:proofErr w:type="spellStart"/>
      <w:r w:rsidRPr="00261D54">
        <w:rPr>
          <w:i/>
          <w:iCs/>
        </w:rPr>
        <w:t>aspersae</w:t>
      </w:r>
      <w:proofErr w:type="spellEnd"/>
      <w:r w:rsidRPr="00261D54">
        <w:t xml:space="preserve"> is currently only found in Spain, while</w:t>
      </w:r>
      <w:r w:rsidRPr="00261D54">
        <w:rPr>
          <w:i/>
          <w:iCs/>
        </w:rPr>
        <w:t xml:space="preserve"> B. </w:t>
      </w:r>
      <w:proofErr w:type="spellStart"/>
      <w:r w:rsidRPr="00261D54">
        <w:rPr>
          <w:i/>
          <w:iCs/>
        </w:rPr>
        <w:t>ilobregatensis</w:t>
      </w:r>
      <w:proofErr w:type="spellEnd"/>
      <w:r w:rsidRPr="00261D54">
        <w:t xml:space="preserve"> is found in Spain and Algeria </w:t>
      </w:r>
      <w:r w:rsidRPr="00261D54">
        <w:fldChar w:fldCharType="begin">
          <w:fldData xml:space="preserve">PEVuZE5vdGU+PENpdGU+PEF1dGhvcj5Hb256YWxlei1Nb3Jlbm88L0F1dGhvcj48WWVhcj4yMDA2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ZXJpb2RpY2FsPjxwYWdlcz4xMzA1LTEzMTI8L3BhZ2VzPjx2b2x1bWU+OTI8L3ZvbHVtZT48bnVt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</w:fldData>
        </w:fldChar>
      </w:r>
      <w:r w:rsidRPr="00261D54">
        <w:instrText xml:space="preserve"> ADDIN EN.CITE </w:instrText>
      </w:r>
      <w:r w:rsidRPr="00261D54">
        <w:fldChar w:fldCharType="begin">
          <w:fldData xml:space="preserve">PEVuZE5vdGU+PENpdGU+PEF1dGhvcj5Hb256YWxlei1Nb3Jlbm88L0F1dGhvcj48WWVhcj4yMDA2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ZXJpb2RpY2FsPjxwYWdlcz4xMzA1LTEzMTI8L3BhZ2VzPjx2b2x1bWU+OTI8L3ZvbHVtZT48bnVt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</w:fldData>
        </w:fldChar>
      </w:r>
      <w:r w:rsidRPr="00261D54">
        <w:instrText xml:space="preserve"> ADDIN EN.CITE.DATA </w:instrText>
      </w:r>
      <w:r w:rsidRPr="00261D54">
        <w:fldChar w:fldCharType="end"/>
      </w:r>
      <w:r w:rsidRPr="00261D54">
        <w:fldChar w:fldCharType="separate"/>
      </w:r>
      <w:r w:rsidRPr="00261D54">
        <w:rPr>
          <w:noProof/>
        </w:rPr>
        <w:t>(Gonzalez-Moreno and Gracenea, 2006</w:t>
      </w:r>
      <w:r w:rsidR="00712650">
        <w:rPr>
          <w:noProof/>
        </w:rPr>
        <w:t xml:space="preserve">; </w:t>
      </w:r>
      <w:r w:rsidRPr="00261D54">
        <w:rPr>
          <w:noProof/>
        </w:rPr>
        <w:t>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and </w:t>
      </w:r>
      <w:r w:rsidRPr="00261D54">
        <w:rPr>
          <w:i/>
          <w:iCs/>
        </w:rPr>
        <w:t>B. </w:t>
      </w:r>
      <w:proofErr w:type="spellStart"/>
      <w:r w:rsidRPr="00261D54">
        <w:rPr>
          <w:i/>
          <w:iCs/>
        </w:rPr>
        <w:t>mascomai</w:t>
      </w:r>
      <w:proofErr w:type="spellEnd"/>
      <w:r w:rsidRPr="00261D54">
        <w:t xml:space="preserve"> is found in Spain and South Africa </w:t>
      </w:r>
      <w:r w:rsidRPr="00261D54">
        <w:fldChar w:fldCharType="begin"/>
      </w:r>
      <w:r w:rsidRPr="00261D54">
        <w:instrText xml:space="preserve"> ADDIN EN.CITE &lt;EndNote&gt;&lt;Cite&gt;&lt;Author&gt;Gracenea&lt;/Author&gt;&lt;Year&gt;2002&lt;/Year&gt;&lt;RecNum&gt;510&lt;/RecNum&gt;&lt;DisplayText&gt;(Gracenea and Gonzalez-Moreno, 2002)&lt;/DisplayText&gt;&lt;record&gt;&lt;rec-number&gt;510&lt;/rec-number&gt;&lt;foreign-keys&gt;&lt;key app="EN" db-id="rrwaerrrmwz007e0sr8vzwfj29zxe9tfwr9r" timestamp="1627277622"&gt;510&lt;/key&gt;&lt;/foreign-keys&gt;&lt;ref-type name="Journal Article"&gt;17&lt;/ref-type&gt;&lt;contributors&gt;&lt;authors&gt;&lt;author&gt;Gracenea, M.&lt;/author&gt;&lt;author&gt;Gonzalez-Moreno, O.&lt;/author&gt;&lt;/authors&gt;&lt;/contributors&gt;&lt;auth-address&gt;Fac Pharm, Parasitol Lab, Barcelona, Spain&lt;/auth-address&gt;&lt;titles&gt;&lt;title&gt;Life cycle of Brachylaima mascomai n. sp (Trematoda : Brachylaimidae), a parasite of rats in the Llobregat Delta (Spain)&lt;/title&gt;&lt;secondary-title&gt;Journal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Parasitol&lt;/abbr-1&gt;&lt;/alt-periodical&gt;&lt;pages&gt;124-133&lt;/pages&gt;&lt;volume&gt;88&lt;/volume&gt;&lt;number&gt;1&lt;/number&gt;&lt;keywords&gt;&lt;keyword&gt;sp digenea&lt;/keyword&gt;&lt;keyword&gt;chaetotaxy&lt;/keyword&gt;&lt;keyword&gt;mammals&lt;/keyword&gt;&lt;keyword&gt;birds&lt;/keyword&gt;&lt;/keywords&gt;&lt;dates&gt;&lt;year&gt;2002&lt;/year&gt;&lt;pub-dates&gt;&lt;date&gt;Feb&lt;/date&gt;&lt;/pub-dates&gt;&lt;/dates&gt;&lt;isbn&gt;0022-3395&lt;/isbn&gt;&lt;accession-num&gt;WOS:000174215300022&lt;/accession-num&gt;&lt;urls&gt;&lt;related-urls&gt;&lt;url&gt;&amp;lt;Go to ISI&amp;gt;://WOS:000174215300022&lt;/url&gt;&lt;/related-urls&gt;&lt;/urls&gt;&lt;electronic-resource-num&gt;Doi 10.2307/3285403&lt;/electronic-resource-num&gt;&lt;language&gt;English&lt;/language&gt;&lt;/record&gt;&lt;/Cite&gt;&lt;/EndNote&gt;</w:instrText>
      </w:r>
      <w:r w:rsidRPr="00261D54">
        <w:fldChar w:fldCharType="separate"/>
      </w:r>
      <w:r w:rsidRPr="00261D54">
        <w:rPr>
          <w:noProof/>
        </w:rPr>
        <w:t>(Gracenea and Gonzalez-Moreno, 2002)</w:t>
      </w:r>
      <w:r w:rsidRPr="00261D54">
        <w:fldChar w:fldCharType="end"/>
      </w:r>
      <w:r w:rsidRPr="00261D54">
        <w:t xml:space="preserve">. In </w:t>
      </w:r>
      <w:r w:rsidR="009B7609" w:rsidRPr="009B7609">
        <w:t>the Republic of Türkiye</w:t>
      </w:r>
      <w:r w:rsidRPr="00261D54">
        <w:t xml:space="preserve">, a </w:t>
      </w:r>
      <w:proofErr w:type="spellStart"/>
      <w:r w:rsidRPr="00261D54">
        <w:rPr>
          <w:i/>
          <w:iCs/>
        </w:rPr>
        <w:t>Brachylaima</w:t>
      </w:r>
      <w:proofErr w:type="spellEnd"/>
      <w:r w:rsidRPr="00261D54">
        <w:t xml:space="preserve"> species was detected in </w:t>
      </w:r>
      <w:r w:rsidR="006F743C" w:rsidRPr="006F743C">
        <w:rPr>
          <w:i/>
          <w:iCs/>
        </w:rPr>
        <w:t>C.</w:t>
      </w:r>
      <w:r w:rsidR="0044693F">
        <w:rPr>
          <w:i/>
          <w:iCs/>
        </w:rPr>
        <w:t> </w:t>
      </w:r>
      <w:r w:rsidR="006F743C" w:rsidRPr="006F743C">
        <w:rPr>
          <w:i/>
          <w:iCs/>
        </w:rPr>
        <w:t>aspersum</w:t>
      </w:r>
      <w:r w:rsidRPr="00261D54">
        <w:t xml:space="preserve"> on pasture, with 2% of individuals infected. The </w:t>
      </w:r>
      <w:proofErr w:type="spellStart"/>
      <w:r w:rsidRPr="00261D54">
        <w:rPr>
          <w:i/>
          <w:iCs/>
        </w:rPr>
        <w:t>Brachylaima</w:t>
      </w:r>
      <w:proofErr w:type="spellEnd"/>
      <w:r w:rsidRPr="00261D54">
        <w:t xml:space="preserve"> were not identified at the species level </w: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(Kose</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r w:rsidRPr="00261D54">
        <w:rPr>
          <w:rFonts w:cstheme="minorHAnsi"/>
        </w:rPr>
        <w:t xml:space="preserve"> </w:t>
      </w:r>
      <w:r w:rsidRPr="00261D54">
        <w:t>Recently, Gerard</w:t>
      </w:r>
      <w:r w:rsidR="00AF0763" w:rsidRPr="00AF0763">
        <w:rPr>
          <w:i/>
        </w:rPr>
        <w:t xml:space="preserve"> et al</w:t>
      </w:r>
      <w:r w:rsidR="00174F05" w:rsidRPr="00174F05">
        <w:t xml:space="preserve">., </w:t>
      </w:r>
      <w:r w:rsidRPr="00261D54">
        <w:t xml:space="preserve">(2020) identified a novel </w:t>
      </w:r>
      <w:proofErr w:type="spellStart"/>
      <w:r w:rsidRPr="00261D54">
        <w:rPr>
          <w:i/>
          <w:iCs/>
        </w:rPr>
        <w:t>Brachylaima</w:t>
      </w:r>
      <w:proofErr w:type="spellEnd"/>
      <w:r w:rsidRPr="00261D54">
        <w:t xml:space="preserve"> species on </w:t>
      </w:r>
      <w:r w:rsidR="006F743C" w:rsidRPr="006F743C">
        <w:rPr>
          <w:i/>
          <w:iCs/>
        </w:rPr>
        <w:t>C.</w:t>
      </w:r>
      <w:r w:rsidR="0044693F">
        <w:rPr>
          <w:i/>
          <w:iCs/>
        </w:rPr>
        <w:t> </w:t>
      </w:r>
      <w:proofErr w:type="spellStart"/>
      <w:r w:rsidR="006F743C" w:rsidRPr="006F743C">
        <w:rPr>
          <w:i/>
          <w:iCs/>
        </w:rPr>
        <w:t>aspersum</w:t>
      </w:r>
      <w:proofErr w:type="spellEnd"/>
      <w:r w:rsidRPr="00261D54">
        <w:t xml:space="preserve"> in France. This species has yet to be named.</w:t>
      </w:r>
      <w:r w:rsidRPr="00261D54">
        <w:rPr>
          <w:rFonts w:cstheme="minorHAnsi"/>
        </w:rPr>
        <w:t xml:space="preserve"> Prevalence in 2 wild populations was high with 10% and 73% of snails being infected </w:t>
      </w:r>
      <w:r w:rsidRPr="00261D54">
        <w:rPr>
          <w:rFonts w:cstheme="minorHAnsi"/>
        </w:rPr>
        <w:fldChar w:fldCharType="begin"/>
      </w:r>
      <w:r w:rsidRPr="00261D54">
        <w:rPr>
          <w:rFonts w:cstheme="minorHAnsi"/>
        </w:rPr>
        <w:instrText xml:space="preserve"> ADDIN EN.CITE &lt;EndNote&gt;&lt;Cite&gt;&lt;Author&gt;Gerard&lt;/Author&gt;&lt;Year&gt;2020&lt;/Year&gt;&lt;RecNum&gt;215&lt;/RecNum&gt;&lt;DisplayText&gt;(Gerard et al., 2020)&lt;/DisplayText&gt;&lt;record&gt;&lt;rec-number&gt;215&lt;/rec-number&gt;&lt;foreign-keys&gt;&lt;key app="EN" db-id="rrwaerrrmwz007e0sr8vzwfj29zxe9tfwr9r" timestamp="1627276821"&gt;215&lt;/key&gt;&lt;/foreign-keys&gt;&lt;ref-type name="Journal Article"&gt;17&lt;/ref-type&gt;&lt;contributors&gt;&lt;authors&gt;&lt;author&gt;Gerard, C.&lt;/author&gt;&lt;author&gt;Ansart, A.&lt;/author&gt;&lt;author&gt;Decanter, N.&lt;/author&gt;&lt;author&gt;Martin, M. C.&lt;/author&gt;&lt;author&gt;Dahirel, M.&lt;/author&gt;&lt;/authors&gt;&lt;/contributors&gt;&lt;auth-address&gt;Univ Rennes, CNRS, ECOBIO Ecosyst Biodivers Evolut UMR 653, F-35000 Rennes, France&amp;#xD;Univ Cote Azur, INRAE, CNRS, ISA, F-06903 Sophia Antipolis, France&lt;/auth-address&gt;&lt;titles&gt;&lt;title&gt;Brachylaima spp. (Trematoda) parasitizing Cornu aspersum (Gastropoda) in France with potential risk of human consumption&lt;/title&gt;&lt;secondary-title&gt;Parasite&lt;/secondary-title&gt;&lt;alt-title&gt;Parasite&lt;/alt-title&gt;&lt;/titles&gt;&lt;periodical&gt;&lt;full-title&gt;Parasite&lt;/full-title&gt;&lt;abbr-1&gt;Parasite&lt;/abbr-1&gt;&lt;/periodical&gt;&lt;alt-periodical&gt;&lt;full-title&gt;Parasite&lt;/full-title&gt;&lt;abbr-1&gt;Parasite&lt;/abbr-1&gt;&lt;/alt-periodical&gt;&lt;volume&gt;27&lt;/volume&gt;&lt;keywords&gt;&lt;keyword&gt;cornu aspersum&lt;/keyword&gt;&lt;keyword&gt;brachylaima&lt;/keyword&gt;&lt;keyword&gt;prevalence&lt;/keyword&gt;&lt;keyword&gt;edible land snail&lt;/keyword&gt;&lt;keyword&gt;trematode&lt;/keyword&gt;&lt;keyword&gt;human parasitosis&lt;/keyword&gt;&lt;keyword&gt;helix-aspersa&lt;/keyword&gt;&lt;keyword&gt;life-cycle&lt;/keyword&gt;&lt;keyword&gt;land snails&lt;/keyword&gt;&lt;keyword&gt;digenea brachylaimidae&lt;/keyword&gt;&lt;keyword&gt;larval development&lt;/keyword&gt;&lt;keyword&gt;garden snail&lt;/keyword&gt;&lt;keyword&gt;helicidae&lt;/keyword&gt;&lt;keyword&gt;cribbi&lt;/keyword&gt;&lt;keyword&gt;plasticity&lt;/keyword&gt;&lt;keyword&gt;infection&lt;/keyword&gt;&lt;/keywords&gt;&lt;dates&gt;&lt;year&gt;2020&lt;/year&gt;&lt;pub-dates&gt;&lt;date&gt;Mar 13&lt;/date&gt;&lt;/pub-dates&gt;&lt;/dates&gt;&lt;isbn&gt;1252-607x&lt;/isbn&gt;&lt;accession-num&gt;WOS:000520499700002&lt;/accession-num&gt;&lt;urls&gt;&lt;related-urls&gt;&lt;url&gt;&amp;lt;Go to ISI&amp;gt;://WOS:000520499700002&lt;/url&gt;&lt;/related-urls&gt;&lt;/urls&gt;&lt;electronic-resource-num&gt;ARTN 15&amp;#xD;10.1051/parasite/2020012&lt;/electronic-resource-num&gt;&lt;language&gt;English&lt;/language&gt;&lt;/record&gt;&lt;/Cite&gt;&lt;/EndNote&gt;</w:instrText>
      </w:r>
      <w:r w:rsidRPr="00261D54">
        <w:rPr>
          <w:rFonts w:cstheme="minorHAnsi"/>
        </w:rPr>
        <w:fldChar w:fldCharType="separate"/>
      </w:r>
      <w:r w:rsidRPr="00261D54">
        <w:rPr>
          <w:rFonts w:cstheme="minorHAnsi"/>
          <w:noProof/>
        </w:rPr>
        <w:t>(Gerard</w:t>
      </w:r>
      <w:r w:rsidR="00AF0763" w:rsidRPr="00AF0763">
        <w:rPr>
          <w:rFonts w:cstheme="minorHAnsi"/>
          <w:i/>
          <w:noProof/>
        </w:rPr>
        <w:t xml:space="preserve"> et al</w:t>
      </w:r>
      <w:r w:rsidR="00174F05" w:rsidRPr="00174F05">
        <w:rPr>
          <w:rFonts w:cstheme="minorHAnsi"/>
          <w:noProof/>
        </w:rPr>
        <w:t xml:space="preserve">., </w:t>
      </w:r>
      <w:r w:rsidRPr="00261D54">
        <w:rPr>
          <w:rFonts w:cstheme="minorHAnsi"/>
          <w:noProof/>
        </w:rPr>
        <w:t>2020)</w:t>
      </w:r>
      <w:r w:rsidRPr="00261D54">
        <w:rPr>
          <w:rFonts w:cstheme="minorHAnsi"/>
        </w:rPr>
        <w:fldChar w:fldCharType="end"/>
      </w:r>
      <w:r w:rsidRPr="00261D54">
        <w:rPr>
          <w:rFonts w:cstheme="minorHAnsi"/>
        </w:rPr>
        <w:t>.</w:t>
      </w:r>
    </w:p>
    <w:p w14:paraId="29391F97" w14:textId="131FCE7A" w:rsidR="001D38F1" w:rsidRPr="00261D54" w:rsidRDefault="001D38F1" w:rsidP="001D38F1">
      <w:proofErr w:type="spellStart"/>
      <w:r w:rsidRPr="00261D54">
        <w:rPr>
          <w:i/>
          <w:iCs/>
        </w:rPr>
        <w:t>Brachylaima</w:t>
      </w:r>
      <w:proofErr w:type="spellEnd"/>
      <w:r w:rsidRPr="00261D54">
        <w:t xml:space="preserve"> spp. are commonly found in </w:t>
      </w:r>
      <w:r w:rsidR="006F743C" w:rsidRPr="006F743C">
        <w:rPr>
          <w:i/>
          <w:iCs/>
        </w:rPr>
        <w:t>C.</w:t>
      </w:r>
      <w:r w:rsidR="0044693F">
        <w:rPr>
          <w:i/>
          <w:iCs/>
        </w:rPr>
        <w:t> </w:t>
      </w:r>
      <w:r w:rsidR="006F743C" w:rsidRPr="006F743C">
        <w:rPr>
          <w:i/>
          <w:iCs/>
        </w:rPr>
        <w:t>aspersum</w:t>
      </w:r>
      <w:r w:rsidRPr="00261D54">
        <w:t xml:space="preserve"> sold in markets </w:t>
      </w:r>
      <w:r w:rsidRPr="00261D54">
        <w:fldChar w:fldCharType="begin">
          <w:fldData xml:space="preserve">PEVuZE5vdGU+PENpdGU+PEF1dGhvcj5HcmFjZW5lYTwvQXV0aG9yPjxZZWFyPjIwMTc8L1llYXI+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</w:fldData>
        </w:fldChar>
      </w:r>
      <w:r w:rsidRPr="00261D54">
        <w:instrText xml:space="preserve"> ADDIN EN.CITE </w:instrText>
      </w:r>
      <w:r w:rsidRPr="00261D54">
        <w:fldChar w:fldCharType="begin">
          <w:fldData xml:space="preserve">PEVuZE5vdGU+PENpdGU+PEF1dGhvcj5HcmFjZW5lYTwvQXV0aG9yPjxZZWFyPjIwMTc8L1llYXI+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</w:fldData>
        </w:fldChar>
      </w:r>
      <w:r w:rsidRPr="00261D54">
        <w:instrText xml:space="preserve"> ADDIN EN.CITE.DATA </w:instrText>
      </w:r>
      <w:r w:rsidRPr="00261D54">
        <w:fldChar w:fldCharType="end"/>
      </w:r>
      <w:r w:rsidRPr="00261D54">
        <w:fldChar w:fldCharType="separate"/>
      </w:r>
      <w:r w:rsidRPr="00261D54">
        <w:rPr>
          <w:noProof/>
        </w:rPr>
        <w:t>(Gracenea and Gallego, 2017</w:t>
      </w:r>
      <w:r w:rsidR="00E55D2F">
        <w:rPr>
          <w:noProof/>
        </w:rPr>
        <w:t>;</w:t>
      </w:r>
      <w:r w:rsidRPr="00261D54">
        <w:rPr>
          <w:noProof/>
        </w:rPr>
        <w:t xml:space="preserve"> 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In Spain, the overall percentage of snails infected in markets was over 40%, and closer to 60% in autumn </w:t>
      </w:r>
      <w:r w:rsidRPr="00261D54">
        <w:fldChar w:fldCharType="begin"/>
      </w:r>
      <w:r w:rsidRPr="00261D54">
        <w:instrText xml:space="preserve"> ADDIN EN.CITE &lt;EndNote&gt;&lt;Cite&gt;&lt;Author&gt;Gracenea&lt;/Author&gt;&lt;Year&gt;2017&lt;/Year&gt;&lt;RecNum&gt;274&lt;/RecNum&gt;&lt;DisplayText&gt;(Gracenea and Gallego, 2017)&lt;/DisplayText&gt;&lt;record&gt;&lt;rec-number&gt;274&lt;/rec-number&gt;&lt;foreign-keys&gt;&lt;key app="EN" db-id="rrwaerrrmwz007e0sr8vzwfj29zxe9tfwr9r" timestamp="1627276958"&gt;274&lt;/key&gt;&lt;/foreign-keys&gt;&lt;ref-type name="Journal Article"&gt;17&lt;/ref-type&gt;&lt;contributors&gt;&lt;authors&gt;&lt;author&gt;Gracenea, M.&lt;/author&gt;&lt;author&gt;Gallego, L.&lt;/author&gt;&lt;/authors&gt;&lt;/contributors&gt;&lt;auth-address&gt;Univ Barcelona, Fac Pharm &amp;amp; Food Sci, Dept Biol Healthcare &amp;amp; Environm, Lab Parasitol, Av Joan XXIII S-N, E-08028 Barcelona, Spain&lt;/auth-address&gt;&lt;titles&gt;&lt;title&gt;Brachylaimiasis: Brachylaima Spp. (Digenea: Brachylaimidae) Metacercariae Parasitizing the Edible Snail Cornu Aspersum (Helicidae) in Spanish Public Marketplaces and Health-Associated Risk Factors&lt;/title&gt;&lt;secondary-title&gt;Journal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Parasitol&lt;/abbr-1&gt;&lt;/alt-periodical&gt;&lt;pages&gt;440-450&lt;/pages&gt;&lt;volume&gt;103&lt;/volume&gt;&lt;number&gt;5&lt;/number&gt;&lt;keywords&gt;&lt;keyword&gt;life-cycle&lt;/keyword&gt;&lt;keyword&gt;digestive gland&lt;/keyword&gt;&lt;keyword&gt;sp trematoda&lt;/keyword&gt;&lt;keyword&gt;consequences&lt;/keyword&gt;&lt;/keywords&gt;&lt;dates&gt;&lt;year&gt;2017&lt;/year&gt;&lt;pub-dates&gt;&lt;date&gt;Oct&lt;/date&gt;&lt;/pub-dates&gt;&lt;/dates&gt;&lt;isbn&gt;0022-3395&lt;/isbn&gt;&lt;accession-num&gt;WOS:000413457100002&lt;/accession-num&gt;&lt;urls&gt;&lt;related-urls&gt;&lt;url&gt;&amp;lt;Go to ISI&amp;gt;://WOS:000413457100002&lt;/url&gt;&lt;/related-urls&gt;&lt;/urls&gt;&lt;electronic-resource-num&gt;10.1645/17-29&lt;/electronic-resource-num&gt;&lt;language&gt;English&lt;/language&gt;&lt;/record&gt;&lt;/Cite&gt;&lt;/EndNote&gt;</w:instrText>
      </w:r>
      <w:r w:rsidRPr="00261D54">
        <w:fldChar w:fldCharType="separate"/>
      </w:r>
      <w:r w:rsidRPr="00261D54">
        <w:rPr>
          <w:noProof/>
        </w:rPr>
        <w:t>(Gracenea and Gallego, 2017)</w:t>
      </w:r>
      <w:r w:rsidRPr="00261D54">
        <w:fldChar w:fldCharType="end"/>
      </w:r>
      <w:r w:rsidRPr="00261D54">
        <w:t xml:space="preserve">. Studies have shown that imported </w:t>
      </w:r>
      <w:r w:rsidR="006F743C" w:rsidRPr="006F743C">
        <w:rPr>
          <w:i/>
          <w:iCs/>
        </w:rPr>
        <w:t>C.</w:t>
      </w:r>
      <w:r w:rsidR="00BA6405">
        <w:rPr>
          <w:i/>
          <w:iCs/>
        </w:rPr>
        <w:t> </w:t>
      </w:r>
      <w:r w:rsidR="006F743C" w:rsidRPr="006F743C">
        <w:rPr>
          <w:i/>
          <w:iCs/>
        </w:rPr>
        <w:t>aspersum</w:t>
      </w:r>
      <w:r w:rsidRPr="00261D54">
        <w:t xml:space="preserve"> sold in markets in Spain were infected with different </w:t>
      </w:r>
      <w:proofErr w:type="spellStart"/>
      <w:r w:rsidRPr="00261D54">
        <w:rPr>
          <w:i/>
          <w:iCs/>
        </w:rPr>
        <w:t>Brachylaima</w:t>
      </w:r>
      <w:proofErr w:type="spellEnd"/>
      <w:r w:rsidRPr="00261D54">
        <w:t xml:space="preserve"> species </w:t>
      </w:r>
      <w:r w:rsidRPr="00261D54">
        <w:fldChar w:fldCharType="begin"/>
      </w:r>
      <w:r w:rsidRPr="00261D54">
        <w:instrText xml:space="preserve"> ADDIN EN.CITE &lt;EndNote&gt;&lt;Cite&gt;&lt;Author&gt;Gallego&lt;/Author&gt;&lt;Year&gt;2014&lt;/Year&gt;&lt;RecNum&gt;209&lt;/RecNum&gt;&lt;DisplayText&gt;(Gallego et al., 2014)&lt;/DisplayText&gt;&lt;record&gt;&lt;rec-number&gt;209&lt;/rec-number&gt;&lt;foreign-keys&gt;&lt;key app="EN" db-id="rrwaerrrmwz007e0sr8vzwfj29zxe9tfwr9r" timestamp="1627276783"&gt;209&lt;/key&gt;&lt;/foreign-keys&gt;&lt;ref-type name="Journal Article"&gt;17&lt;/ref-type&gt;&lt;contributors&gt;&lt;authors&gt;&lt;author&gt;Gallego, L.&lt;/author&gt;&lt;author&gt;Gonzalez-Moreno, O.&lt;/author&gt;&lt;author&gt;Gracenea, M.&lt;/author&gt;&lt;/authors&gt;&lt;/contributors&gt;&lt;auth-address&gt;Univ Barcelona, Fac Pharm, Dept Hlth Microbiol &amp;amp; Parasitol, Parasitol Lab, Barcelona 08028, Spain&lt;/auth-address&gt;&lt;titles&gt;&lt;title&gt;Terrestrial Edible Land Snails as Vectors for Geographic Dissemination of Brachylaima Species&lt;/title&gt;&lt;secondary-title&gt;Journal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674-678&lt;/pages&gt;&lt;volume&gt;100&lt;/volume&gt;&lt;number&gt;5&lt;/number&gt;&lt;keywords&gt;&lt;keyword&gt;life-cycle&lt;/keyword&gt;&lt;keyword&gt;helix-aspersa&lt;/keyword&gt;&lt;keyword&gt;fasciola-hepatica&lt;/keyword&gt;&lt;keyword&gt;sp trematoda&lt;/keyword&gt;&lt;keyword&gt;sp digenea&lt;/keyword&gt;&lt;keyword&gt;n-sp&lt;/keyword&gt;&lt;keyword&gt;gastropoda&lt;/keyword&gt;&lt;keyword&gt;australia&lt;/keyword&gt;&lt;keyword&gt;monogenea&lt;/keyword&gt;&lt;keyword&gt;patterns&lt;/keyword&gt;&lt;/keywords&gt;&lt;dates&gt;&lt;year&gt;2014&lt;/year&gt;&lt;pub-dates&gt;&lt;date&gt;Oct&lt;/date&gt;&lt;/pub-dates&gt;&lt;/dates&gt;&lt;isbn&gt;0022-3395&lt;/isbn&gt;&lt;accession-num&gt;WOS:000344159300017&lt;/accession-num&gt;&lt;urls&gt;&lt;related-urls&gt;&lt;url&gt;&amp;lt;Go to ISI&amp;gt;://WOS:000344159300017&lt;/url&gt;&lt;/related-urls&gt;&lt;/urls&gt;&lt;electronic-resource-num&gt;10.1645/13-386.1&lt;/electronic-resource-num&gt;&lt;language&gt;English&lt;/language&gt;&lt;/record&gt;&lt;/Cite&gt;&lt;/EndNote&gt;</w:instrText>
      </w:r>
      <w:r w:rsidRPr="00261D54">
        <w:fldChar w:fldCharType="separate"/>
      </w:r>
      <w:r w:rsidRPr="00261D54">
        <w:rPr>
          <w:noProof/>
        </w:rPr>
        <w:t>(Gallego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Imported snails could therefore contribute to the geographic spread of </w:t>
      </w:r>
      <w:proofErr w:type="spellStart"/>
      <w:r w:rsidRPr="00261D54">
        <w:rPr>
          <w:i/>
          <w:iCs/>
        </w:rPr>
        <w:t>Brachylaima</w:t>
      </w:r>
      <w:proofErr w:type="spellEnd"/>
      <w:r w:rsidRPr="00261D54">
        <w:t xml:space="preserve"> if they come in contact with local intermediate and definitive hosts </w:t>
      </w:r>
      <w:r w:rsidRPr="00261D54">
        <w:fldChar w:fldCharType="begin"/>
      </w:r>
      <w:r w:rsidRPr="00261D54">
        <w:instrText xml:space="preserve"> ADDIN EN.CITE &lt;EndNote&gt;&lt;Cite&gt;&lt;Author&gt;Gallego&lt;/Author&gt;&lt;Year&gt;2014&lt;/Year&gt;&lt;RecNum&gt;209&lt;/RecNum&gt;&lt;DisplayText&gt;(Gallego et al., 2014)&lt;/DisplayText&gt;&lt;record&gt;&lt;rec-number&gt;209&lt;/rec-number&gt;&lt;foreign-keys&gt;&lt;key app="EN" db-id="rrwaerrrmwz007e0sr8vzwfj29zxe9tfwr9r" timestamp="1627276783"&gt;209&lt;/key&gt;&lt;/foreign-keys&gt;&lt;ref-type name="Journal Article"&gt;17&lt;/ref-type&gt;&lt;contributors&gt;&lt;authors&gt;&lt;author&gt;Gallego, L.&lt;/author&gt;&lt;author&gt;Gonzalez-Moreno, O.&lt;/author&gt;&lt;author&gt;Gracenea, M.&lt;/author&gt;&lt;/authors&gt;&lt;/contributors&gt;&lt;auth-address&gt;Univ Barcelona, Fac Pharm, Dept Hlth Microbiol &amp;amp; Parasitol, Parasitol Lab, Barcelona 08028, Spain&lt;/auth-address&gt;&lt;titles&gt;&lt;title&gt;Terrestrial Edible Land Snails as Vectors for Geographic Dissemination of Brachylaima Species&lt;/title&gt;&lt;secondary-title&gt;Journal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674-678&lt;/pages&gt;&lt;volume&gt;100&lt;/volume&gt;&lt;number&gt;5&lt;/number&gt;&lt;keywords&gt;&lt;keyword&gt;life-cycle&lt;/keyword&gt;&lt;keyword&gt;helix-aspersa&lt;/keyword&gt;&lt;keyword&gt;fasciola-hepatica&lt;/keyword&gt;&lt;keyword&gt;sp trematoda&lt;/keyword&gt;&lt;keyword&gt;sp digenea&lt;/keyword&gt;&lt;keyword&gt;n-sp&lt;/keyword&gt;&lt;keyword&gt;gastropoda&lt;/keyword&gt;&lt;keyword&gt;australia&lt;/keyword&gt;&lt;keyword&gt;monogenea&lt;/keyword&gt;&lt;keyword&gt;patterns&lt;/keyword&gt;&lt;/keywords&gt;&lt;dates&gt;&lt;year&gt;2014&lt;/year&gt;&lt;pub-dates&gt;&lt;date&gt;Oct&lt;/date&gt;&lt;/pub-dates&gt;&lt;/dates&gt;&lt;isbn&gt;0022-3395&lt;/isbn&gt;&lt;accession-num&gt;WOS:000344159300017&lt;/accession-num&gt;&lt;urls&gt;&lt;related-urls&gt;&lt;url&gt;&amp;lt;Go to ISI&amp;gt;://WOS:000344159300017&lt;/url&gt;&lt;/related-urls&gt;&lt;/urls&gt;&lt;electronic-resource-num&gt;10.1645/13-386.1&lt;/electronic-resource-num&gt;&lt;language&gt;English&lt;/language&gt;&lt;/record&gt;&lt;/Cite&gt;&lt;/EndNote&gt;</w:instrText>
      </w:r>
      <w:r w:rsidRPr="00261D54">
        <w:fldChar w:fldCharType="separate"/>
      </w:r>
      <w:r w:rsidRPr="00261D54">
        <w:rPr>
          <w:noProof/>
        </w:rPr>
        <w:t>(Gallego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w:t>
      </w:r>
    </w:p>
    <w:p w14:paraId="0F7DA904" w14:textId="35E204EA" w:rsidR="001D38F1" w:rsidRPr="00261D54" w:rsidRDefault="001D38F1" w:rsidP="001D38F1">
      <w:r w:rsidRPr="00261D54">
        <w:rPr>
          <w:i/>
          <w:iCs/>
        </w:rPr>
        <w:t>B </w:t>
      </w:r>
      <w:proofErr w:type="spellStart"/>
      <w:r w:rsidRPr="00261D54">
        <w:rPr>
          <w:i/>
          <w:iCs/>
        </w:rPr>
        <w:t>aspersae</w:t>
      </w:r>
      <w:proofErr w:type="spellEnd"/>
      <w:r w:rsidRPr="00261D54">
        <w:t xml:space="preserve"> is prevalent in snail farms and was found in every farm sampled in Spain </w:t>
      </w:r>
      <w:r w:rsidRPr="00261D54">
        <w:fldChar w:fldCharType="begin">
          <w:fldData xml:space="preserve">PEVuZE5vdGU+PENpdGU+PEF1dGhvcj5TZWdhZGU8L0F1dGhvcj48WWVhcj4yMDExPC9ZZWFyPjxS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</w:fldData>
        </w:fldChar>
      </w:r>
      <w:r w:rsidRPr="00261D54">
        <w:instrText xml:space="preserve"> ADDIN EN.CITE </w:instrText>
      </w:r>
      <w:r w:rsidRPr="00261D54">
        <w:fldChar w:fldCharType="begin">
          <w:fldData xml:space="preserve">PEVuZE5vdGU+PENpdGU+PEF1dGhvcj5TZWdhZGU8L0F1dGhvcj48WWVhcj4yMDExPC9ZZWFyPjxS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</w:fldData>
        </w:fldChar>
      </w:r>
      <w:r w:rsidRPr="00261D54">
        <w:instrText xml:space="preserve"> ADDIN EN.CITE.DATA </w:instrText>
      </w:r>
      <w:r w:rsidRPr="00261D54">
        <w:fldChar w:fldCharType="end"/>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2011</w:t>
      </w:r>
      <w:r w:rsidR="00712650">
        <w:rPr>
          <w:noProof/>
        </w:rPr>
        <w:t xml:space="preserve">; </w:t>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with </w:t>
      </w:r>
      <w:proofErr w:type="spellStart"/>
      <w:r w:rsidRPr="00261D54">
        <w:t>metacercariae</w:t>
      </w:r>
      <w:proofErr w:type="spellEnd"/>
      <w:r w:rsidRPr="00261D54">
        <w:t xml:space="preserve"> found in 10 to 97% of snails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Infections was more common in </w:t>
      </w:r>
      <w:r w:rsidRPr="00261D54">
        <w:rPr>
          <w:i/>
          <w:iCs/>
        </w:rPr>
        <w:t>C. a. aspersum</w:t>
      </w:r>
      <w:r w:rsidRPr="00261D54">
        <w:t xml:space="preserve"> than </w:t>
      </w:r>
      <w:r w:rsidR="006F743C" w:rsidRPr="006F743C">
        <w:rPr>
          <w:i/>
          <w:iCs/>
        </w:rPr>
        <w:t>C.</w:t>
      </w:r>
      <w:r w:rsidR="00BA6405">
        <w:rPr>
          <w:i/>
          <w:iCs/>
        </w:rPr>
        <w:t> </w:t>
      </w:r>
      <w:r w:rsidR="006F743C" w:rsidRPr="006F743C">
        <w:rPr>
          <w:i/>
          <w:iCs/>
        </w:rPr>
        <w:t>aspersum</w:t>
      </w:r>
      <w:r w:rsidRPr="00261D54">
        <w:t> </w:t>
      </w:r>
      <w:r w:rsidRPr="00261D54">
        <w:rPr>
          <w:i/>
          <w:iCs/>
        </w:rPr>
        <w:t>maximum</w:t>
      </w:r>
      <w:r w:rsidRPr="00261D54">
        <w:t xml:space="preserve">)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Segade</w:t>
      </w:r>
      <w:r w:rsidR="00AF0763" w:rsidRPr="00AF0763">
        <w:rPr>
          <w:i/>
        </w:rPr>
        <w:t xml:space="preserve"> et al</w:t>
      </w:r>
      <w:r w:rsidR="00174F05" w:rsidRPr="00174F05">
        <w:t xml:space="preserve">., </w:t>
      </w:r>
      <w:r w:rsidRPr="00261D54">
        <w:t xml:space="preserve">(2011) suggested that controlling mice, the definitive host of </w:t>
      </w:r>
      <w:r w:rsidRPr="00261D54">
        <w:rPr>
          <w:i/>
          <w:iCs/>
        </w:rPr>
        <w:t>B. </w:t>
      </w:r>
      <w:proofErr w:type="spellStart"/>
      <w:r w:rsidRPr="00261D54">
        <w:rPr>
          <w:i/>
          <w:iCs/>
        </w:rPr>
        <w:t>aspersae</w:t>
      </w:r>
      <w:proofErr w:type="spellEnd"/>
      <w:r w:rsidRPr="00261D54">
        <w:t xml:space="preserve">, would help reduce the infection rates of </w:t>
      </w:r>
      <w:r w:rsidR="006F743C" w:rsidRPr="006F743C">
        <w:rPr>
          <w:i/>
          <w:iCs/>
        </w:rPr>
        <w:t>C.</w:t>
      </w:r>
      <w:r w:rsidR="00BA6405">
        <w:rPr>
          <w:i/>
          <w:iCs/>
        </w:rPr>
        <w:t> </w:t>
      </w:r>
      <w:r w:rsidR="006F743C" w:rsidRPr="006F743C">
        <w:rPr>
          <w:i/>
          <w:iCs/>
        </w:rPr>
        <w:t>aspersum</w:t>
      </w:r>
      <w:r w:rsidRPr="00261D54">
        <w:t xml:space="preserve"> on farms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7F7004CC" w14:textId="35B33FA4" w:rsidR="002602C8" w:rsidRPr="00261D54" w:rsidRDefault="002602C8" w:rsidP="00564335">
      <w:pPr>
        <w:pStyle w:val="Heading4"/>
      </w:pPr>
      <w:r w:rsidRPr="00261D54">
        <w:lastRenderedPageBreak/>
        <w:t>Current biosecurity measures</w:t>
      </w:r>
    </w:p>
    <w:p w14:paraId="727EBDCE" w14:textId="77777777" w:rsidR="001D38F1" w:rsidRPr="00261D54" w:rsidRDefault="001D38F1" w:rsidP="001D38F1">
      <w:r w:rsidRPr="00261D54">
        <w:t xml:space="preserve">There are no specific biosecurity measures for </w:t>
      </w:r>
      <w:proofErr w:type="spellStart"/>
      <w:r w:rsidRPr="00261D54">
        <w:rPr>
          <w:i/>
          <w:iCs/>
        </w:rPr>
        <w:t>Brachylaima</w:t>
      </w:r>
      <w:proofErr w:type="spellEnd"/>
      <w:r w:rsidRPr="00261D54">
        <w:t> spp. in Australia.</w:t>
      </w:r>
    </w:p>
    <w:p w14:paraId="6CAD5531" w14:textId="7A7365BB" w:rsidR="00626C2E" w:rsidRPr="00261D54" w:rsidRDefault="00B35413" w:rsidP="00564335">
      <w:pPr>
        <w:pStyle w:val="Heading4"/>
      </w:pPr>
      <w:r>
        <w:t>Risk assessment</w:t>
      </w:r>
    </w:p>
    <w:p w14:paraId="7726992C" w14:textId="26ADFFC4" w:rsidR="001D38F1" w:rsidRPr="00261D54" w:rsidRDefault="001D38F1" w:rsidP="00756C36">
      <w:r w:rsidRPr="00261D54">
        <w:t>Entry and exposure assessment</w:t>
      </w:r>
      <w:r w:rsidR="00756C36" w:rsidRPr="00261D54">
        <w:t>:</w:t>
      </w:r>
    </w:p>
    <w:p w14:paraId="1ECF289F" w14:textId="5F7AB5BA" w:rsidR="001D38F1" w:rsidRPr="00261D54" w:rsidRDefault="001D38F1" w:rsidP="001D38F1">
      <w:pPr>
        <w:pStyle w:val="ListBullet"/>
        <w:numPr>
          <w:ilvl w:val="0"/>
          <w:numId w:val="1"/>
        </w:numPr>
      </w:pPr>
      <w:proofErr w:type="spellStart"/>
      <w:r w:rsidRPr="00261D54">
        <w:rPr>
          <w:i/>
          <w:iCs/>
        </w:rPr>
        <w:t>Brachylaima</w:t>
      </w:r>
      <w:proofErr w:type="spellEnd"/>
      <w:r w:rsidRPr="00261D54">
        <w:t> spp</w:t>
      </w:r>
      <w:r w:rsidR="00174F05" w:rsidRPr="00174F05">
        <w:t xml:space="preserve">., </w:t>
      </w:r>
      <w:r w:rsidRPr="00261D54">
        <w:t xml:space="preserve">including species not reported in Australia, may be common in snail farms overseas. </w:t>
      </w:r>
      <w:proofErr w:type="spellStart"/>
      <w:r w:rsidRPr="00261D54">
        <w:rPr>
          <w:i/>
          <w:iCs/>
        </w:rPr>
        <w:t>Brachylaima</w:t>
      </w:r>
      <w:proofErr w:type="spellEnd"/>
      <w:r w:rsidRPr="00261D54">
        <w:t> spp</w:t>
      </w:r>
      <w:r w:rsidR="00546D1E">
        <w:t>.</w:t>
      </w:r>
      <w:r w:rsidRPr="00261D54" w:rsidDel="0017425A">
        <w:t xml:space="preserve"> </w:t>
      </w:r>
      <w:r w:rsidRPr="00261D54">
        <w:t>have been found in snails sold in markets and natural environments.</w:t>
      </w:r>
    </w:p>
    <w:p w14:paraId="0C561B14" w14:textId="528A4862" w:rsidR="001D38F1" w:rsidRPr="00261D54" w:rsidRDefault="001D38F1" w:rsidP="001D38F1">
      <w:pPr>
        <w:pStyle w:val="ListBullet"/>
        <w:numPr>
          <w:ilvl w:val="0"/>
          <w:numId w:val="1"/>
        </w:numPr>
      </w:pPr>
      <w:proofErr w:type="spellStart"/>
      <w:r w:rsidRPr="00261D54">
        <w:rPr>
          <w:i/>
          <w:iCs/>
        </w:rPr>
        <w:t>Brachylaima</w:t>
      </w:r>
      <w:proofErr w:type="spellEnd"/>
      <w:r w:rsidRPr="00261D54">
        <w:t xml:space="preserve"> spp. have been poorly studied; however, at least </w:t>
      </w:r>
      <w:r w:rsidR="00B6569F">
        <w:t>four</w:t>
      </w:r>
      <w:r w:rsidRPr="00261D54">
        <w:t xml:space="preserve"> species are known to use </w:t>
      </w:r>
      <w:r w:rsidR="006F743C" w:rsidRPr="006F743C">
        <w:rPr>
          <w:i/>
          <w:iCs/>
        </w:rPr>
        <w:t>C.</w:t>
      </w:r>
      <w:r w:rsidR="00546D1E">
        <w:rPr>
          <w:i/>
          <w:iCs/>
        </w:rPr>
        <w:t> </w:t>
      </w:r>
      <w:r w:rsidR="006F743C" w:rsidRPr="006F743C">
        <w:rPr>
          <w:i/>
          <w:iCs/>
        </w:rPr>
        <w:t>aspersum</w:t>
      </w:r>
      <w:r w:rsidRPr="00261D54">
        <w:t xml:space="preserve"> as a host (</w:t>
      </w:r>
      <w:r w:rsidR="00B6569F">
        <w:t xml:space="preserve">three </w:t>
      </w:r>
      <w:r w:rsidRPr="00261D54">
        <w:t>of which have not been reported in Australia). More species are likely to be described in the future.</w:t>
      </w:r>
    </w:p>
    <w:p w14:paraId="5E599466" w14:textId="145F0D70" w:rsidR="001D38F1" w:rsidRPr="00261D54" w:rsidRDefault="006F743C" w:rsidP="001D38F1">
      <w:pPr>
        <w:pStyle w:val="ListBullet"/>
        <w:numPr>
          <w:ilvl w:val="0"/>
          <w:numId w:val="1"/>
        </w:numPr>
      </w:pPr>
      <w:r w:rsidRPr="006F743C">
        <w:rPr>
          <w:i/>
          <w:iCs/>
        </w:rPr>
        <w:t>C.</w:t>
      </w:r>
      <w:r w:rsidR="00546D1E">
        <w:rPr>
          <w:i/>
          <w:iCs/>
        </w:rPr>
        <w:t> </w:t>
      </w:r>
      <w:r w:rsidRPr="006F743C">
        <w:rPr>
          <w:i/>
          <w:iCs/>
        </w:rPr>
        <w:t>aspersum</w:t>
      </w:r>
      <w:r w:rsidR="001D38F1" w:rsidRPr="00261D54">
        <w:t xml:space="preserve"> is capable of trapping </w:t>
      </w:r>
      <w:hyperlink r:id="rId25" w:tooltip="Cercariae" w:history="1">
        <w:r w:rsidR="001D38F1" w:rsidRPr="00261D54">
          <w:t>cercariae</w:t>
        </w:r>
      </w:hyperlink>
      <w:r w:rsidR="001D38F1" w:rsidRPr="00261D54">
        <w:t> (</w:t>
      </w:r>
      <w:hyperlink r:id="rId26" w:tooltip="Trematode" w:history="1">
        <w:r w:rsidR="001D38F1" w:rsidRPr="00261D54">
          <w:t>trematode</w:t>
        </w:r>
      </w:hyperlink>
      <w:r w:rsidR="001D38F1" w:rsidRPr="00261D54">
        <w:t> larvae) in its shell, thus possibly reducing the intensity of infestation by these parasites.</w:t>
      </w:r>
    </w:p>
    <w:p w14:paraId="2D9EE77F" w14:textId="77777777" w:rsidR="001D38F1" w:rsidRPr="00261D54" w:rsidRDefault="001D38F1" w:rsidP="001D38F1">
      <w:pPr>
        <w:pStyle w:val="ListBullet"/>
        <w:numPr>
          <w:ilvl w:val="0"/>
          <w:numId w:val="1"/>
        </w:numPr>
      </w:pPr>
      <w:proofErr w:type="spellStart"/>
      <w:r w:rsidRPr="00261D54">
        <w:rPr>
          <w:i/>
          <w:iCs/>
        </w:rPr>
        <w:t>Brachylaima</w:t>
      </w:r>
      <w:proofErr w:type="spellEnd"/>
      <w:r w:rsidRPr="00261D54">
        <w:t xml:space="preserve"> sporocysts and </w:t>
      </w:r>
      <w:proofErr w:type="spellStart"/>
      <w:r w:rsidRPr="00261D54">
        <w:t>metacercariae</w:t>
      </w:r>
      <w:proofErr w:type="spellEnd"/>
      <w:r w:rsidRPr="00261D54">
        <w:t xml:space="preserve"> can only be detected by microscopic examination following dissection of the snails.</w:t>
      </w:r>
    </w:p>
    <w:p w14:paraId="4423AFD4" w14:textId="77777777" w:rsidR="001D38F1" w:rsidRPr="00261D54" w:rsidRDefault="001D38F1" w:rsidP="001D38F1">
      <w:pPr>
        <w:pStyle w:val="ListBullet"/>
        <w:numPr>
          <w:ilvl w:val="0"/>
          <w:numId w:val="1"/>
        </w:numPr>
      </w:pPr>
      <w:r w:rsidRPr="00261D54">
        <w:t>Infested wild or field reared snails may introduce the infection to a snail farm. It is unknown whether testing is, or would be, regularly undertaken for this parasite on commercial premises.</w:t>
      </w:r>
    </w:p>
    <w:p w14:paraId="7B2F7883" w14:textId="767D85C0" w:rsidR="001901F4" w:rsidRDefault="001D38F1" w:rsidP="007103FB">
      <w:pPr>
        <w:pStyle w:val="ListBullet"/>
        <w:numPr>
          <w:ilvl w:val="0"/>
          <w:numId w:val="1"/>
        </w:numPr>
      </w:pPr>
      <w:r w:rsidRPr="00261D54">
        <w:t xml:space="preserve">A probable pathway for the introduction of exotic </w:t>
      </w:r>
      <w:proofErr w:type="spellStart"/>
      <w:r w:rsidRPr="001901F4">
        <w:rPr>
          <w:i/>
          <w:iCs/>
        </w:rPr>
        <w:t>Brachylaima</w:t>
      </w:r>
      <w:proofErr w:type="spellEnd"/>
      <w:r w:rsidRPr="00261D54">
        <w:t xml:space="preserve"> spp. is via the importation of parasitised imported snails (infested intermediate host). </w:t>
      </w:r>
      <w:r w:rsidR="001901F4" w:rsidRPr="00261D54">
        <w:t xml:space="preserve">These snails may then </w:t>
      </w:r>
      <w:r w:rsidR="001901F4">
        <w:t>shed metacercaria that infect other intermediate hosts or that may be consumed by definitive vertebrate hosts. The possible impact on Australian wildlife is unknown.</w:t>
      </w:r>
    </w:p>
    <w:p w14:paraId="03CC27B3" w14:textId="0964632B" w:rsidR="001D38F1" w:rsidRPr="00261D54" w:rsidRDefault="001D38F1" w:rsidP="001D38F1">
      <w:r w:rsidRPr="00261D54">
        <w:t xml:space="preserve">Based on this information, the likelihood of entry of </w:t>
      </w:r>
      <w:proofErr w:type="spellStart"/>
      <w:r w:rsidRPr="00261D54">
        <w:rPr>
          <w:i/>
          <w:iCs/>
        </w:rPr>
        <w:t>Brachylaima</w:t>
      </w:r>
      <w:proofErr w:type="spellEnd"/>
      <w:r w:rsidRPr="00261D54">
        <w:t xml:space="preserve"> spp. associated with the importation of infested farmed </w:t>
      </w:r>
      <w:r w:rsidR="006F743C" w:rsidRPr="006F743C">
        <w:rPr>
          <w:i/>
          <w:iCs/>
        </w:rPr>
        <w:t>C.</w:t>
      </w:r>
      <w:r w:rsidR="006F5C63">
        <w:rPr>
          <w:i/>
          <w:iCs/>
        </w:rPr>
        <w:t> </w:t>
      </w:r>
      <w:r w:rsidR="006F743C" w:rsidRPr="006F743C">
        <w:rPr>
          <w:i/>
          <w:iCs/>
        </w:rPr>
        <w:t>aspersum</w:t>
      </w:r>
      <w:r w:rsidRPr="00261D54">
        <w:t>, and exposure of potential hosts in Australia was estimated to be high.</w:t>
      </w:r>
    </w:p>
    <w:p w14:paraId="4A1BAD9B" w14:textId="3F51B682" w:rsidR="001D38F1" w:rsidRPr="00261D54" w:rsidRDefault="001D38F1" w:rsidP="00756C36">
      <w:r w:rsidRPr="00261D54">
        <w:t>Consequence assessment</w:t>
      </w:r>
      <w:r w:rsidR="00756C36" w:rsidRPr="00261D54">
        <w:t>:</w:t>
      </w:r>
    </w:p>
    <w:p w14:paraId="22DFFA43" w14:textId="149591F2" w:rsidR="001D38F1" w:rsidRPr="00261D54" w:rsidRDefault="001D38F1" w:rsidP="001D38F1">
      <w:pPr>
        <w:pStyle w:val="ListBullet"/>
        <w:numPr>
          <w:ilvl w:val="0"/>
          <w:numId w:val="1"/>
        </w:numPr>
      </w:pPr>
      <w:r w:rsidRPr="00261D54">
        <w:t xml:space="preserve">Importation of </w:t>
      </w:r>
      <w:r w:rsidR="006F743C" w:rsidRPr="006F743C">
        <w:rPr>
          <w:i/>
          <w:iCs/>
        </w:rPr>
        <w:t>C.</w:t>
      </w:r>
      <w:r w:rsidR="006F5C63">
        <w:rPr>
          <w:i/>
          <w:iCs/>
        </w:rPr>
        <w:t> </w:t>
      </w:r>
      <w:r w:rsidR="006F743C" w:rsidRPr="006F743C">
        <w:rPr>
          <w:i/>
          <w:iCs/>
        </w:rPr>
        <w:t>aspersum</w:t>
      </w:r>
      <w:r w:rsidRPr="00261D54">
        <w:t xml:space="preserve"> for human consumption has been identified as a risk for the expansion of </w:t>
      </w:r>
      <w:proofErr w:type="spellStart"/>
      <w:r w:rsidRPr="00261D54">
        <w:rPr>
          <w:i/>
          <w:iCs/>
        </w:rPr>
        <w:t>Brachylaima</w:t>
      </w:r>
      <w:proofErr w:type="spellEnd"/>
      <w:r w:rsidRPr="00261D54">
        <w:t> spp. distribution.</w:t>
      </w:r>
    </w:p>
    <w:p w14:paraId="0590A5D9" w14:textId="082B6CA1" w:rsidR="001D38F1" w:rsidRPr="00261D54" w:rsidRDefault="001D38F1" w:rsidP="001D38F1">
      <w:pPr>
        <w:pStyle w:val="ListBullet"/>
        <w:numPr>
          <w:ilvl w:val="0"/>
          <w:numId w:val="1"/>
        </w:numPr>
      </w:pPr>
      <w:r w:rsidRPr="00261D54">
        <w:t xml:space="preserve">Because detection requires dissection of the snail, an incursion of exotic </w:t>
      </w:r>
      <w:proofErr w:type="spellStart"/>
      <w:r w:rsidRPr="00261D54">
        <w:rPr>
          <w:i/>
          <w:iCs/>
        </w:rPr>
        <w:t>Brachylaima</w:t>
      </w:r>
      <w:proofErr w:type="spellEnd"/>
      <w:r w:rsidRPr="00261D54">
        <w:rPr>
          <w:i/>
          <w:iCs/>
        </w:rPr>
        <w:t> </w:t>
      </w:r>
      <w:r w:rsidRPr="00261D54">
        <w:t xml:space="preserve">spp. would likely remain undetected until a suitable survey was </w:t>
      </w:r>
      <w:r w:rsidR="00F20FB0" w:rsidRPr="00261D54">
        <w:t>undertaken,</w:t>
      </w:r>
      <w:r w:rsidRPr="00261D54">
        <w:t xml:space="preserve"> or associated disease presented.</w:t>
      </w:r>
    </w:p>
    <w:p w14:paraId="19373094" w14:textId="77777777" w:rsidR="001D38F1" w:rsidRPr="00261D54" w:rsidRDefault="001D38F1" w:rsidP="001D38F1">
      <w:pPr>
        <w:pStyle w:val="ListBullet"/>
        <w:numPr>
          <w:ilvl w:val="0"/>
          <w:numId w:val="1"/>
        </w:numPr>
      </w:pPr>
      <w:r w:rsidRPr="00261D54">
        <w:t xml:space="preserve">Some species of </w:t>
      </w:r>
      <w:proofErr w:type="spellStart"/>
      <w:r w:rsidRPr="00261D54">
        <w:rPr>
          <w:i/>
          <w:iCs/>
        </w:rPr>
        <w:t>Brachylaima</w:t>
      </w:r>
      <w:proofErr w:type="spellEnd"/>
      <w:r w:rsidRPr="00261D54">
        <w:t xml:space="preserve"> can infect humans.</w:t>
      </w:r>
    </w:p>
    <w:p w14:paraId="754F60D3" w14:textId="379FA036" w:rsidR="001D38F1" w:rsidRPr="00261D54" w:rsidRDefault="001D38F1" w:rsidP="001D38F1">
      <w:pPr>
        <w:pStyle w:val="ListBullet"/>
        <w:numPr>
          <w:ilvl w:val="0"/>
          <w:numId w:val="1"/>
        </w:numPr>
      </w:pPr>
      <w:r w:rsidRPr="00261D54">
        <w:t xml:space="preserve">There is potential for serious health impacts of </w:t>
      </w:r>
      <w:proofErr w:type="spellStart"/>
      <w:r w:rsidRPr="00261D54">
        <w:rPr>
          <w:i/>
          <w:iCs/>
        </w:rPr>
        <w:t>Brachylaima</w:t>
      </w:r>
      <w:proofErr w:type="spellEnd"/>
      <w:r w:rsidRPr="00261D54">
        <w:t xml:space="preserve"> infested </w:t>
      </w:r>
      <w:r w:rsidR="006F743C" w:rsidRPr="006F743C">
        <w:rPr>
          <w:i/>
          <w:iCs/>
        </w:rPr>
        <w:t>C.</w:t>
      </w:r>
      <w:r w:rsidR="006F5C63">
        <w:rPr>
          <w:i/>
          <w:iCs/>
        </w:rPr>
        <w:t> </w:t>
      </w:r>
      <w:proofErr w:type="spellStart"/>
      <w:r w:rsidR="006F743C" w:rsidRPr="006F743C">
        <w:rPr>
          <w:i/>
          <w:iCs/>
        </w:rPr>
        <w:t>aspersum</w:t>
      </w:r>
      <w:proofErr w:type="spellEnd"/>
      <w:r w:rsidRPr="00261D54">
        <w:t xml:space="preserve"> on other definitive hosts (likely rodents). This has not yet been scientifically investigated.</w:t>
      </w:r>
    </w:p>
    <w:p w14:paraId="01426E4D" w14:textId="77777777" w:rsidR="001D38F1" w:rsidRPr="00261D54" w:rsidRDefault="001D38F1" w:rsidP="001D38F1">
      <w:pPr>
        <w:pStyle w:val="ListBullet"/>
        <w:numPr>
          <w:ilvl w:val="0"/>
          <w:numId w:val="1"/>
        </w:numPr>
      </w:pPr>
      <w:r w:rsidRPr="00261D54">
        <w:t xml:space="preserve">It is possible that the introduction, spread and establishment of exotic </w:t>
      </w:r>
      <w:proofErr w:type="spellStart"/>
      <w:r w:rsidRPr="00261D54">
        <w:rPr>
          <w:i/>
          <w:iCs/>
        </w:rPr>
        <w:t>Brachylaima</w:t>
      </w:r>
      <w:proofErr w:type="spellEnd"/>
      <w:r w:rsidRPr="00261D54">
        <w:t> spp. could adversely</w:t>
      </w:r>
      <w:r w:rsidRPr="00261D54" w:rsidDel="008735D1">
        <w:t xml:space="preserve"> </w:t>
      </w:r>
      <w:r w:rsidRPr="00261D54">
        <w:t>impact native and introduced animals in Australia. There is little information in the available scientific literature to suggest consequences of animal biosecurity significance.</w:t>
      </w:r>
    </w:p>
    <w:p w14:paraId="44524609" w14:textId="23872239" w:rsidR="008E3E14" w:rsidRPr="00261D54" w:rsidRDefault="001D38F1" w:rsidP="001D38F1">
      <w:r w:rsidRPr="00261D54">
        <w:t xml:space="preserve">Based on this information, the likely consequences of establishment and/or spread of </w:t>
      </w:r>
      <w:proofErr w:type="spellStart"/>
      <w:r w:rsidRPr="00261D54">
        <w:rPr>
          <w:i/>
          <w:iCs/>
        </w:rPr>
        <w:t>Brachylaima</w:t>
      </w:r>
      <w:proofErr w:type="spellEnd"/>
      <w:r w:rsidRPr="00261D54">
        <w:rPr>
          <w:i/>
          <w:iCs/>
        </w:rPr>
        <w:t> </w:t>
      </w:r>
      <w:r w:rsidRPr="00261D54">
        <w:t xml:space="preserve">spp. associated with the importation of </w:t>
      </w:r>
      <w:r w:rsidR="006F743C" w:rsidRPr="006F743C">
        <w:rPr>
          <w:i/>
          <w:iCs/>
        </w:rPr>
        <w:t>C.</w:t>
      </w:r>
      <w:r w:rsidR="006F5C63">
        <w:rPr>
          <w:i/>
          <w:iCs/>
        </w:rPr>
        <w:t> </w:t>
      </w:r>
      <w:r w:rsidR="006F743C" w:rsidRPr="006F743C">
        <w:rPr>
          <w:i/>
          <w:iCs/>
        </w:rPr>
        <w:t>aspersum</w:t>
      </w:r>
      <w:r w:rsidRPr="00261D54">
        <w:t xml:space="preserve"> was estimated to be very low from an animal biosecurity perspective.</w:t>
      </w:r>
    </w:p>
    <w:p w14:paraId="24532BBB" w14:textId="57B7E17C" w:rsidR="001D38F1" w:rsidRPr="00261D54" w:rsidRDefault="001D38F1" w:rsidP="001D38F1">
      <w:pPr>
        <w:rPr>
          <w:rFonts w:cstheme="minorHAnsi"/>
        </w:rPr>
      </w:pPr>
      <w:r w:rsidRPr="00261D54">
        <w:rPr>
          <w:rFonts w:cstheme="minorHAnsi"/>
        </w:rPr>
        <w:lastRenderedPageBreak/>
        <w:t>The consequence assessment rating should be reviewed by relevant experts within the Australian Government Department of Health and Aged Care as this agency has responsibility for estimating the level of adverse impacts on human health that might eventuate associated with importation of this parasite.</w:t>
      </w:r>
    </w:p>
    <w:p w14:paraId="2679DAB2" w14:textId="77777777" w:rsidR="000C7968" w:rsidRPr="00261D54" w:rsidRDefault="000C7968" w:rsidP="00564335">
      <w:pPr>
        <w:pStyle w:val="Heading5"/>
      </w:pPr>
      <w:r w:rsidRPr="00261D54">
        <w:t>Conclusions</w:t>
      </w:r>
    </w:p>
    <w:p w14:paraId="09015C70" w14:textId="41B7A455" w:rsidR="001D38F1" w:rsidRPr="00261D54" w:rsidRDefault="001D38F1" w:rsidP="001D38F1">
      <w:pPr>
        <w:rPr>
          <w:rFonts w:cstheme="minorHAnsi"/>
        </w:rPr>
      </w:pPr>
      <w:r w:rsidRPr="00261D54">
        <w:rPr>
          <w:rFonts w:cstheme="minorHAnsi"/>
        </w:rPr>
        <w:t xml:space="preserve">Based on the preceding information, the likelihood of entry of </w:t>
      </w:r>
      <w:proofErr w:type="spellStart"/>
      <w:r w:rsidRPr="00261D54">
        <w:rPr>
          <w:rFonts w:cstheme="minorHAnsi"/>
          <w:i/>
          <w:iCs/>
        </w:rPr>
        <w:t>Brachylaima</w:t>
      </w:r>
      <w:proofErr w:type="spellEnd"/>
      <w:r w:rsidRPr="00261D54">
        <w:rPr>
          <w:rFonts w:cstheme="minorHAnsi"/>
          <w:i/>
          <w:iCs/>
        </w:rPr>
        <w:t> </w:t>
      </w:r>
      <w:r w:rsidRPr="00261D54">
        <w:rPr>
          <w:rFonts w:cstheme="minorHAnsi"/>
        </w:rPr>
        <w:t xml:space="preserve">spp. associated with the importation of infested </w:t>
      </w:r>
      <w:r w:rsidR="006F743C" w:rsidRPr="006F743C">
        <w:rPr>
          <w:rFonts w:cstheme="minorHAnsi"/>
          <w:i/>
          <w:iCs/>
        </w:rPr>
        <w:t>C.</w:t>
      </w:r>
      <w:r w:rsidR="00AC1CC0">
        <w:rPr>
          <w:rFonts w:cstheme="minorHAnsi"/>
          <w:i/>
          <w:iCs/>
        </w:rPr>
        <w:t> </w:t>
      </w:r>
      <w:r w:rsidR="006F743C" w:rsidRPr="006F743C">
        <w:rPr>
          <w:rFonts w:cstheme="minorHAnsi"/>
          <w:i/>
          <w:iCs/>
        </w:rPr>
        <w:t>aspersum</w:t>
      </w:r>
      <w:r w:rsidRPr="00261D54">
        <w:rPr>
          <w:rFonts w:cstheme="minorHAnsi"/>
        </w:rPr>
        <w:t xml:space="preserve"> sourced from commercial, government certified snail farms </w:t>
      </w:r>
      <w:proofErr w:type="gramStart"/>
      <w:r w:rsidRPr="00261D54">
        <w:rPr>
          <w:rFonts w:cstheme="minorHAnsi"/>
        </w:rPr>
        <w:t>is</w:t>
      </w:r>
      <w:proofErr w:type="gramEnd"/>
      <w:r w:rsidRPr="00261D54">
        <w:rPr>
          <w:rFonts w:cstheme="minorHAnsi"/>
        </w:rPr>
        <w:t xml:space="preserve"> considered to be high and the likely consequences of establishment and/or spread of </w:t>
      </w:r>
      <w:proofErr w:type="spellStart"/>
      <w:r w:rsidRPr="00261D54">
        <w:rPr>
          <w:rFonts w:cstheme="minorHAnsi"/>
          <w:i/>
          <w:iCs/>
        </w:rPr>
        <w:t>Brachylaima</w:t>
      </w:r>
      <w:proofErr w:type="spellEnd"/>
      <w:r w:rsidRPr="00261D54">
        <w:rPr>
          <w:rFonts w:cstheme="minorHAnsi"/>
          <w:i/>
          <w:iCs/>
        </w:rPr>
        <w:t> </w:t>
      </w:r>
      <w:r w:rsidRPr="00261D54">
        <w:rPr>
          <w:rFonts w:cstheme="minorHAnsi"/>
        </w:rPr>
        <w:t xml:space="preserve">spp. are considered to be very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Pr="00261D54">
        <w:rPr>
          <w:rFonts w:cstheme="minorHAnsi"/>
        </w:rPr>
        <w:t xml:space="preserve">, the likelihood of entry and exposure (high) was combined with the likely consequences of establishment and/or spread (very low), which resulted in a risk estimation for </w:t>
      </w:r>
      <w:proofErr w:type="spellStart"/>
      <w:r w:rsidRPr="00261D54">
        <w:rPr>
          <w:rFonts w:cstheme="minorHAnsi"/>
          <w:i/>
          <w:iCs/>
        </w:rPr>
        <w:t>Brachylaima</w:t>
      </w:r>
      <w:proofErr w:type="spellEnd"/>
      <w:r w:rsidRPr="00261D54">
        <w:rPr>
          <w:rFonts w:cstheme="minorHAnsi"/>
        </w:rPr>
        <w:t> spp. of very low.</w:t>
      </w:r>
    </w:p>
    <w:p w14:paraId="6996C0E9" w14:textId="30FD3FA2" w:rsidR="00754B07" w:rsidRPr="00261D54" w:rsidRDefault="001D38F1" w:rsidP="001D38F1">
      <w:r w:rsidRPr="00261D54">
        <w:t xml:space="preserve">As the overall risk of </w:t>
      </w:r>
      <w:proofErr w:type="spellStart"/>
      <w:r w:rsidRPr="00261D54">
        <w:rPr>
          <w:rFonts w:cstheme="minorHAnsi"/>
          <w:i/>
          <w:iCs/>
        </w:rPr>
        <w:t>Brachylaima</w:t>
      </w:r>
      <w:proofErr w:type="spellEnd"/>
      <w:r w:rsidRPr="00261D54">
        <w:rPr>
          <w:rFonts w:cstheme="minorHAnsi"/>
          <w:i/>
          <w:iCs/>
        </w:rPr>
        <w:t> </w:t>
      </w:r>
      <w:r w:rsidRPr="00261D54">
        <w:rPr>
          <w:rFonts w:cstheme="minorHAnsi"/>
        </w:rPr>
        <w:t>spp</w:t>
      </w:r>
      <w:r w:rsidRPr="00261D54">
        <w:t xml:space="preserve">. associated with the importation of </w:t>
      </w:r>
      <w:r w:rsidR="006F743C" w:rsidRPr="006F743C">
        <w:rPr>
          <w:rFonts w:cstheme="minorHAnsi"/>
          <w:i/>
          <w:iCs/>
        </w:rPr>
        <w:t>C.</w:t>
      </w:r>
      <w:r w:rsidR="00227590">
        <w:rPr>
          <w:rFonts w:cstheme="minorHAnsi"/>
          <w:i/>
          <w:iCs/>
        </w:rPr>
        <w:t> </w:t>
      </w:r>
      <w:r w:rsidR="006F743C" w:rsidRPr="006F743C">
        <w:rPr>
          <w:rFonts w:cstheme="minorHAnsi"/>
          <w:i/>
          <w:iCs/>
        </w:rPr>
        <w:t>aspersum</w:t>
      </w:r>
      <w:r w:rsidRPr="00261D54">
        <w:t xml:space="preserve"> is very low and therefore achieve Australia’s ALOP with respect to animal biosecurity risks, additional biosecurity measures for </w:t>
      </w:r>
      <w:proofErr w:type="spellStart"/>
      <w:r w:rsidRPr="00261D54">
        <w:rPr>
          <w:rFonts w:cstheme="minorHAnsi"/>
          <w:i/>
          <w:iCs/>
        </w:rPr>
        <w:t>Brachylaima</w:t>
      </w:r>
      <w:proofErr w:type="spellEnd"/>
      <w:r w:rsidRPr="00261D54">
        <w:rPr>
          <w:rFonts w:cstheme="minorHAnsi"/>
          <w:i/>
          <w:iCs/>
        </w:rPr>
        <w:t> </w:t>
      </w:r>
      <w:r w:rsidRPr="00261D54">
        <w:rPr>
          <w:rFonts w:cstheme="minorHAnsi"/>
        </w:rPr>
        <w:t>spp.</w:t>
      </w:r>
      <w:r w:rsidRPr="00261D54">
        <w:t xml:space="preserve"> are not required.</w:t>
      </w:r>
    </w:p>
    <w:p w14:paraId="09F53E8A" w14:textId="77777777" w:rsidR="001D38F1" w:rsidRPr="00261D54" w:rsidRDefault="001D38F1" w:rsidP="00A26D88">
      <w:pPr>
        <w:pStyle w:val="Heading3"/>
        <w:spacing w:before="120" w:after="240"/>
        <w:rPr>
          <w:i/>
          <w:iCs/>
        </w:rPr>
      </w:pPr>
      <w:bookmarkStart w:id="76" w:name="_Toc170833843"/>
      <w:bookmarkStart w:id="77" w:name="_Ref170975358"/>
      <w:bookmarkStart w:id="78" w:name="_Toc172820562"/>
      <w:proofErr w:type="spellStart"/>
      <w:r w:rsidRPr="00261D54">
        <w:rPr>
          <w:i/>
          <w:iCs/>
        </w:rPr>
        <w:t>Crenosoma</w:t>
      </w:r>
      <w:proofErr w:type="spellEnd"/>
      <w:r w:rsidRPr="00261D54">
        <w:rPr>
          <w:i/>
          <w:iCs/>
        </w:rPr>
        <w:t> </w:t>
      </w:r>
      <w:proofErr w:type="spellStart"/>
      <w:r w:rsidRPr="00261D54">
        <w:rPr>
          <w:i/>
          <w:iCs/>
        </w:rPr>
        <w:t>vulpis</w:t>
      </w:r>
      <w:bookmarkEnd w:id="76"/>
      <w:bookmarkEnd w:id="77"/>
      <w:bookmarkEnd w:id="78"/>
      <w:proofErr w:type="spellEnd"/>
    </w:p>
    <w:p w14:paraId="3BB6D85B" w14:textId="77777777" w:rsidR="00084CEE" w:rsidRPr="00261D54" w:rsidRDefault="00084CEE" w:rsidP="00564335">
      <w:pPr>
        <w:pStyle w:val="Heading4"/>
      </w:pPr>
      <w:r w:rsidRPr="00261D54">
        <w:t>Background</w:t>
      </w:r>
    </w:p>
    <w:p w14:paraId="0E798C47" w14:textId="77BD2263" w:rsidR="001D38F1" w:rsidRPr="00261D54" w:rsidRDefault="001D38F1" w:rsidP="001D38F1">
      <w:proofErr w:type="spellStart"/>
      <w:r w:rsidRPr="00261D54">
        <w:rPr>
          <w:i/>
          <w:iCs/>
        </w:rPr>
        <w:t>Crenosoma</w:t>
      </w:r>
      <w:proofErr w:type="spellEnd"/>
      <w:r w:rsidRPr="00261D54">
        <w:rPr>
          <w:i/>
          <w:iCs/>
        </w:rPr>
        <w:t> </w:t>
      </w:r>
      <w:proofErr w:type="spellStart"/>
      <w:r w:rsidRPr="00261D54">
        <w:rPr>
          <w:i/>
          <w:iCs/>
        </w:rPr>
        <w:t>vulpis</w:t>
      </w:r>
      <w:proofErr w:type="spellEnd"/>
      <w:r w:rsidRPr="00261D54">
        <w:t xml:space="preserve"> identified by Dujardin (1845) is a lungworm nematode that causes chronic respiratory disease in domestic dogs in parts of Europe and in the north-eastern region of North America </w:t>
      </w:r>
      <w:r w:rsidRPr="00261D54">
        <w:fldChar w:fldCharType="begin">
          <w:fldData xml:space="preserve">PEVuZE5vdGU+PENpdGU+PEF1dGhvcj5CaWhyPC9BdXRob3I+PFllYXI+MTk5OTwvWWVhcj48UmVj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</w:fldData>
        </w:fldChar>
      </w:r>
      <w:r w:rsidRPr="00261D54">
        <w:instrText xml:space="preserve"> ADDIN EN.CITE </w:instrText>
      </w:r>
      <w:r w:rsidRPr="00261D54">
        <w:fldChar w:fldCharType="begin">
          <w:fldData xml:space="preserve">PEVuZE5vdGU+PENpdGU+PEF1dGhvcj5CaWhyPC9BdXRob3I+PFllYXI+MTk5OTwvWWVhcj48UmVj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</w:fldData>
        </w:fldChar>
      </w:r>
      <w:r w:rsidRPr="00261D54">
        <w:instrText xml:space="preserve"> ADDIN EN.CITE.DATA </w:instrText>
      </w:r>
      <w:r w:rsidRPr="00261D54">
        <w:fldChar w:fldCharType="end"/>
      </w:r>
      <w:r w:rsidRPr="00261D54">
        <w:fldChar w:fldCharType="separate"/>
      </w:r>
      <w:r w:rsidRPr="00261D54">
        <w:t>(Bihr and Conboy, 1999</w:t>
      </w:r>
      <w:r w:rsidR="002F7F67">
        <w:t xml:space="preserve">; </w:t>
      </w:r>
      <w:r w:rsidRPr="00261D54">
        <w:t>Maksimov</w:t>
      </w:r>
      <w:r w:rsidR="00AF0763" w:rsidRPr="00AF0763">
        <w:rPr>
          <w:i/>
        </w:rPr>
        <w:t xml:space="preserve"> et al</w:t>
      </w:r>
      <w:r w:rsidR="00174F05" w:rsidRPr="00174F05">
        <w:t xml:space="preserve">., </w:t>
      </w:r>
      <w:r w:rsidRPr="00261D54">
        <w:t>2017</w:t>
      </w:r>
      <w:r w:rsidR="002F7F67">
        <w:t>;</w:t>
      </w:r>
      <w:r w:rsidRPr="00261D54">
        <w:t xml:space="preserve"> Fuehrer</w:t>
      </w:r>
      <w:r w:rsidR="00AF0763" w:rsidRPr="00AF0763">
        <w:rPr>
          <w:i/>
        </w:rPr>
        <w:t xml:space="preserve"> et al</w:t>
      </w:r>
      <w:r w:rsidR="00174F05" w:rsidRPr="00174F05">
        <w:t xml:space="preserve">., </w:t>
      </w:r>
      <w:r w:rsidRPr="00261D54">
        <w:t>2020</w:t>
      </w:r>
      <w:r w:rsidR="002F7F67">
        <w:t>;</w:t>
      </w:r>
      <w:r w:rsidRPr="00261D54">
        <w:t xml:space="preserve"> Elsheikha</w:t>
      </w:r>
      <w:r w:rsidR="00AF0763" w:rsidRPr="00AF0763">
        <w:rPr>
          <w:i/>
        </w:rPr>
        <w:t xml:space="preserve"> et al</w:t>
      </w:r>
      <w:r w:rsidR="00174F05" w:rsidRPr="00174F05">
        <w:t xml:space="preserve">., </w:t>
      </w:r>
      <w:r w:rsidRPr="00261D54">
        <w:t>2014)</w:t>
      </w:r>
      <w:r w:rsidRPr="00261D54">
        <w:fldChar w:fldCharType="end"/>
      </w:r>
      <w:r w:rsidRPr="00261D54">
        <w:t xml:space="preserve">. It is considered endemic in red fox populations across these regions. </w:t>
      </w:r>
      <w:r w:rsidRPr="00261D54">
        <w:rPr>
          <w:i/>
          <w:iCs/>
        </w:rPr>
        <w:t>C. </w:t>
      </w:r>
      <w:proofErr w:type="spellStart"/>
      <w:r w:rsidRPr="00261D54">
        <w:rPr>
          <w:i/>
          <w:iCs/>
        </w:rPr>
        <w:t>vulpis</w:t>
      </w:r>
      <w:proofErr w:type="spellEnd"/>
      <w:r w:rsidRPr="00261D54">
        <w:t xml:space="preserve"> needs an intermediate host snail, including </w:t>
      </w:r>
      <w:r w:rsidR="006F743C" w:rsidRPr="006F743C">
        <w:rPr>
          <w:i/>
          <w:iCs/>
        </w:rPr>
        <w:t>C.</w:t>
      </w:r>
      <w:r w:rsidR="00D44E2A">
        <w:rPr>
          <w:i/>
          <w:iCs/>
        </w:rPr>
        <w:t> </w:t>
      </w:r>
      <w:r w:rsidR="006F743C" w:rsidRPr="006F743C">
        <w:rPr>
          <w:i/>
          <w:iCs/>
        </w:rPr>
        <w:t>aspersum</w:t>
      </w:r>
      <w:r w:rsidRPr="00261D54">
        <w:t xml:space="preserve">, and a vertebrate definitive host canid to complete its development </w:t>
      </w:r>
      <w:r w:rsidRPr="00261D54">
        <w:fldChar w:fldCharType="begin">
          <w:fldData xml:space="preserve">PEVuZE5vdGU+PENpdGU+PEF1dGhvcj5Db2xlbGxhPC9BdXRob3I+PFllYXI+MjAxNjwvWWVhcj48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</w:fldData>
        </w:fldChar>
      </w:r>
      <w:r w:rsidRPr="00261D54">
        <w:instrText xml:space="preserve"> ADDIN EN.CITE </w:instrText>
      </w:r>
      <w:r w:rsidRPr="00261D54">
        <w:fldChar w:fldCharType="begin">
          <w:fldData xml:space="preserve">PEVuZE5vdGU+PENpdGU+PEF1dGhvcj5Db2xlbGxhPC9BdXRob3I+PFllYXI+MjAxNjwvWWVhcj48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</w:fldData>
        </w:fldChar>
      </w:r>
      <w:r w:rsidRPr="00261D54">
        <w:instrText xml:space="preserve"> ADDIN EN.CITE.DATA </w:instrText>
      </w:r>
      <w:r w:rsidRPr="00261D54">
        <w:fldChar w:fldCharType="end"/>
      </w:r>
      <w:r w:rsidRPr="00261D54">
        <w:fldChar w:fldCharType="separate"/>
      </w:r>
      <w:r w:rsidRPr="00261D54">
        <w:t>(Colella</w:t>
      </w:r>
      <w:r w:rsidR="00AF0763" w:rsidRPr="00AF0763">
        <w:rPr>
          <w:i/>
        </w:rPr>
        <w:t xml:space="preserve"> et al</w:t>
      </w:r>
      <w:r w:rsidR="00174F05" w:rsidRPr="00174F05">
        <w:t xml:space="preserve">., </w:t>
      </w:r>
      <w:r w:rsidRPr="00261D54">
        <w:t>2016b</w:t>
      </w:r>
      <w:r w:rsidR="002F7F67">
        <w:t>;</w:t>
      </w:r>
      <w:r w:rsidRPr="00261D54">
        <w:t xml:space="preserve"> Fuehrer</w:t>
      </w:r>
      <w:r w:rsidR="00AF0763" w:rsidRPr="00AF0763">
        <w:rPr>
          <w:i/>
        </w:rPr>
        <w:t xml:space="preserve"> et al</w:t>
      </w:r>
      <w:r w:rsidR="00174F05" w:rsidRPr="00174F05">
        <w:t xml:space="preserve">., </w:t>
      </w:r>
      <w:r w:rsidRPr="00261D54">
        <w:t>2020)</w:t>
      </w:r>
      <w:r w:rsidRPr="00261D54">
        <w:fldChar w:fldCharType="end"/>
      </w:r>
      <w:r w:rsidRPr="00261D54">
        <w:t xml:space="preserve">. It is thought that </w:t>
      </w:r>
      <w:r w:rsidR="006F743C" w:rsidRPr="006F743C">
        <w:rPr>
          <w:i/>
          <w:iCs/>
        </w:rPr>
        <w:t>C.</w:t>
      </w:r>
      <w:r w:rsidR="00D44E2A">
        <w:rPr>
          <w:i/>
          <w:iCs/>
        </w:rPr>
        <w:t> </w:t>
      </w:r>
      <w:r w:rsidR="006F743C" w:rsidRPr="006F743C">
        <w:rPr>
          <w:i/>
          <w:iCs/>
        </w:rPr>
        <w:t>aspersum</w:t>
      </w:r>
      <w:r w:rsidRPr="00261D54">
        <w:t xml:space="preserve"> plays an important role in infecting animals in the Mediterranean basin and in Austria </w: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 </w:instrTex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EN.CITE.DATA </w:instrText>
      </w:r>
      <w:r w:rsidRPr="00261D54">
        <w:fldChar w:fldCharType="end"/>
      </w:r>
      <w:r w:rsidRPr="00261D54">
        <w:fldChar w:fldCharType="separate"/>
      </w:r>
      <w:r w:rsidRPr="00261D54">
        <w:rPr>
          <w:noProof/>
        </w:rPr>
        <w:t>(Colella</w:t>
      </w:r>
      <w:r w:rsidR="00AF0763" w:rsidRPr="00AF0763">
        <w:rPr>
          <w:i/>
          <w:noProof/>
        </w:rPr>
        <w:t xml:space="preserve"> et al</w:t>
      </w:r>
      <w:r w:rsidR="00174F05" w:rsidRPr="00174F05">
        <w:rPr>
          <w:noProof/>
        </w:rPr>
        <w:t xml:space="preserve">., </w:t>
      </w:r>
      <w:r w:rsidRPr="00261D54">
        <w:rPr>
          <w:noProof/>
        </w:rPr>
        <w:t>2016b)</w:t>
      </w:r>
      <w:r w:rsidRPr="00261D54">
        <w:fldChar w:fldCharType="end"/>
      </w:r>
      <w:r w:rsidRPr="00261D54">
        <w:t xml:space="preserve">. Other snail species, particularly the giant African snail </w:t>
      </w:r>
      <w:r w:rsidRPr="00261D54">
        <w:rPr>
          <w:i/>
          <w:iCs/>
        </w:rPr>
        <w:t>Achatina </w:t>
      </w:r>
      <w:proofErr w:type="spellStart"/>
      <w:r w:rsidRPr="00261D54">
        <w:rPr>
          <w:i/>
          <w:iCs/>
        </w:rPr>
        <w:t>fulica</w:t>
      </w:r>
      <w:proofErr w:type="spellEnd"/>
      <w:r w:rsidRPr="00261D54">
        <w:t xml:space="preserve">, have been identified as important intermediate hosts of canine lungworm species, including </w:t>
      </w:r>
      <w:r w:rsidRPr="00261D54">
        <w:rPr>
          <w:i/>
          <w:iCs/>
        </w:rPr>
        <w:t>C. </w:t>
      </w:r>
      <w:proofErr w:type="spellStart"/>
      <w:r w:rsidRPr="00261D54">
        <w:rPr>
          <w:i/>
          <w:iCs/>
        </w:rPr>
        <w:t>vulpis</w:t>
      </w:r>
      <w:proofErr w:type="spellEnd"/>
      <w:r w:rsidRPr="00261D54">
        <w:t xml:space="preserve"> </w:t>
      </w:r>
      <w:r w:rsidRPr="00261D54">
        <w:fldChar w:fldCharType="begin">
          <w:fldData xml:space="preserve">PEVuZE5vdGU+PENpdGU+PEF1dGhvcj5QZW5hZ29zLVRhYmFyZXM8L0F1dGhvcj48WWVhcj4yMDE5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</w:fldData>
        </w:fldChar>
      </w:r>
      <w:r w:rsidRPr="00261D54">
        <w:instrText xml:space="preserve"> ADDIN EN.CITE </w:instrText>
      </w:r>
      <w:r w:rsidRPr="00261D54">
        <w:fldChar w:fldCharType="begin">
          <w:fldData xml:space="preserve">PEVuZE5vdGU+PENpdGU+PEF1dGhvcj5QZW5hZ29zLVRhYmFyZXM8L0F1dGhvcj48WWVhcj4yMDE5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(Penagos-Tabares</w:t>
      </w:r>
      <w:r w:rsidR="00AF0763" w:rsidRPr="00AF0763">
        <w:rPr>
          <w:i/>
          <w:noProof/>
        </w:rPr>
        <w:t xml:space="preserve"> et al</w:t>
      </w:r>
      <w:r w:rsidR="00174F05" w:rsidRPr="00174F05">
        <w:rPr>
          <w:noProof/>
        </w:rPr>
        <w:t xml:space="preserve">., </w:t>
      </w:r>
      <w:r w:rsidRPr="00261D54">
        <w:rPr>
          <w:noProof/>
        </w:rPr>
        <w:t>2019)</w:t>
      </w:r>
      <w:r w:rsidRPr="00261D54">
        <w:fldChar w:fldCharType="end"/>
      </w:r>
      <w:r w:rsidRPr="00261D54">
        <w:t>.</w:t>
      </w:r>
    </w:p>
    <w:p w14:paraId="68072BEC" w14:textId="77777777" w:rsidR="001D38F1" w:rsidRPr="00261D54" w:rsidRDefault="001D38F1" w:rsidP="001D38F1">
      <w:r w:rsidRPr="00261D54">
        <w:rPr>
          <w:i/>
          <w:iCs/>
        </w:rPr>
        <w:t>C.</w:t>
      </w:r>
      <w:r w:rsidRPr="00261D54">
        <w:t> </w:t>
      </w:r>
      <w:proofErr w:type="spellStart"/>
      <w:r w:rsidRPr="00261D54">
        <w:rPr>
          <w:i/>
          <w:iCs/>
        </w:rPr>
        <w:t>vulpis</w:t>
      </w:r>
      <w:proofErr w:type="spellEnd"/>
      <w:r w:rsidRPr="00261D54">
        <w:t xml:space="preserve"> has not been detected in Australia.</w:t>
      </w:r>
    </w:p>
    <w:p w14:paraId="5EAB6434" w14:textId="77777777" w:rsidR="00084CEE" w:rsidRPr="00261D54" w:rsidRDefault="00084CEE" w:rsidP="00564335">
      <w:pPr>
        <w:pStyle w:val="Heading4"/>
      </w:pPr>
      <w:r w:rsidRPr="00261D54">
        <w:t>Technical information</w:t>
      </w:r>
    </w:p>
    <w:p w14:paraId="033ACF98" w14:textId="0D2181E6" w:rsidR="004B5FB2" w:rsidRDefault="00D83A6B" w:rsidP="00564335">
      <w:pPr>
        <w:pStyle w:val="Heading5"/>
        <w:rPr>
          <w:bCs/>
        </w:rPr>
      </w:pPr>
      <w:r w:rsidRPr="00261D54">
        <w:t>Agent properties</w:t>
      </w:r>
    </w:p>
    <w:p w14:paraId="39077027" w14:textId="4D7100DC" w:rsidR="001D38F1" w:rsidRPr="00261D54" w:rsidRDefault="001D38F1" w:rsidP="001D38F1">
      <w:r w:rsidRPr="00261D54">
        <w:rPr>
          <w:i/>
          <w:iCs/>
        </w:rPr>
        <w:t>C. </w:t>
      </w:r>
      <w:proofErr w:type="spellStart"/>
      <w:r w:rsidRPr="00261D54">
        <w:rPr>
          <w:i/>
          <w:iCs/>
        </w:rPr>
        <w:t>vulpis</w:t>
      </w:r>
      <w:proofErr w:type="spellEnd"/>
      <w:r w:rsidRPr="00261D54">
        <w:rPr>
          <w:i/>
          <w:iCs/>
        </w:rPr>
        <w:t xml:space="preserve"> </w:t>
      </w:r>
      <w:r w:rsidRPr="00261D54">
        <w:t xml:space="preserve">is part of the phylum Nematoda, class </w:t>
      </w:r>
      <w:proofErr w:type="spellStart"/>
      <w:r w:rsidRPr="00261D54">
        <w:t>Secernentea</w:t>
      </w:r>
      <w:proofErr w:type="spellEnd"/>
      <w:r w:rsidRPr="00261D54">
        <w:t xml:space="preserve">, order </w:t>
      </w:r>
      <w:proofErr w:type="spellStart"/>
      <w:r w:rsidRPr="00261D54">
        <w:t>Strongylida</w:t>
      </w:r>
      <w:proofErr w:type="spellEnd"/>
      <w:r w:rsidRPr="00261D54">
        <w:t xml:space="preserve">, and family </w:t>
      </w:r>
      <w:proofErr w:type="spellStart"/>
      <w:r w:rsidRPr="00261D54">
        <w:t>Crenosomatidae</w:t>
      </w:r>
      <w:proofErr w:type="spellEnd"/>
      <w:r w:rsidRPr="00261D54">
        <w:t xml:space="preserve"> </w:t>
      </w:r>
      <w:r w:rsidRPr="00261D54">
        <w:fldChar w:fldCharType="begin"/>
      </w:r>
      <w:r w:rsidRPr="00261D54">
        <w:instrText xml:space="preserve"> ADDIN EN.CITE &lt;EndNote&gt;&lt;Cite&gt;&lt;Author&gt;Anderson&lt;/Author&gt;&lt;Year&gt;2000&lt;/Year&gt;&lt;RecNum&gt;1284&lt;/RecNum&gt;&lt;DisplayText&gt;(Anderson, 2000)&lt;/DisplayText&gt;&lt;record&gt;&lt;rec-number&gt;1284&lt;/rec-number&gt;&lt;foreign-keys&gt;&lt;key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fldChar w:fldCharType="separate"/>
      </w:r>
      <w:r w:rsidRPr="00261D54">
        <w:rPr>
          <w:noProof/>
        </w:rPr>
        <w:t>(Anderson, 2000)</w:t>
      </w:r>
      <w:r w:rsidRPr="00261D54">
        <w:fldChar w:fldCharType="end"/>
      </w:r>
      <w:r w:rsidRPr="00261D54">
        <w:t xml:space="preserve">. Four haplotypes of </w:t>
      </w:r>
      <w:r w:rsidRPr="00261D54">
        <w:rPr>
          <w:i/>
          <w:iCs/>
        </w:rPr>
        <w:t>C. </w:t>
      </w:r>
      <w:proofErr w:type="spellStart"/>
      <w:r w:rsidRPr="00261D54">
        <w:rPr>
          <w:i/>
          <w:iCs/>
        </w:rPr>
        <w:t>vulpis</w:t>
      </w:r>
      <w:proofErr w:type="spellEnd"/>
      <w:r w:rsidRPr="00261D54">
        <w:t xml:space="preserve"> in wild and domestic carnivores were identified in Italy, with only one haplotype being infective to dogs and all </w:t>
      </w:r>
      <w:r w:rsidR="003237B2">
        <w:t>four</w:t>
      </w:r>
      <w:r w:rsidRPr="00261D54">
        <w:t xml:space="preserve"> being infective to foxes </w: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 </w:instrTex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EN.CITE.DATA </w:instrText>
      </w:r>
      <w:r w:rsidRPr="00261D54">
        <w:fldChar w:fldCharType="end"/>
      </w:r>
      <w:r w:rsidRPr="00261D54">
        <w:fldChar w:fldCharType="separate"/>
      </w:r>
      <w:r w:rsidRPr="00261D54">
        <w:rPr>
          <w:noProof/>
        </w:rPr>
        <w:t>(Latrofa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6D665ABD" w14:textId="664059B0" w:rsidR="001D38F1" w:rsidRPr="00261D54" w:rsidRDefault="001D38F1" w:rsidP="001D38F1">
      <w:pPr>
        <w:rPr>
          <w:rFonts w:eastAsia="Calibri" w:cs="Times New Roman"/>
          <w:color w:val="000000"/>
          <w:lang w:eastAsia="en-AU"/>
        </w:rPr>
      </w:pPr>
      <w:r w:rsidRPr="00261D54">
        <w:t xml:space="preserve">The lifecycle of </w:t>
      </w:r>
      <w:r w:rsidRPr="00261D54">
        <w:rPr>
          <w:i/>
          <w:iCs/>
        </w:rPr>
        <w:t>C.</w:t>
      </w:r>
      <w:r w:rsidR="002A771E">
        <w:rPr>
          <w:i/>
          <w:iCs/>
        </w:rPr>
        <w:t> </w:t>
      </w:r>
      <w:proofErr w:type="spellStart"/>
      <w:r w:rsidRPr="00261D54">
        <w:rPr>
          <w:i/>
          <w:iCs/>
        </w:rPr>
        <w:t>vulpis</w:t>
      </w:r>
      <w:proofErr w:type="spellEnd"/>
      <w:r w:rsidRPr="00261D54">
        <w:t xml:space="preserve"> starts in the </w:t>
      </w:r>
      <w:r w:rsidRPr="00261D54">
        <w:rPr>
          <w:rFonts w:eastAsia="Calibri" w:cs="Times New Roman"/>
          <w:color w:val="000000"/>
          <w:lang w:eastAsia="en-AU"/>
        </w:rPr>
        <w:t xml:space="preserve">definitive host, a canid. The first-stage larvae (L1) are coughed out of the lungs and swallowed, and then pass through with the faeces. Once in the environment the L1 infects the intermediate host, a snail, via the foot. It will then develop into the infective third-stage larvae (L3) within 17 days </w:t>
      </w:r>
      <w:r w:rsidRPr="00261D54">
        <w:rPr>
          <w:rFonts w:eastAsia="Calibri" w:cs="Times New Roman"/>
          <w:color w:val="000000"/>
          <w:lang w:eastAsia="en-AU"/>
        </w:rPr>
        <w:fldChar w:fldCharType="begin"/>
      </w:r>
      <w:r w:rsidRPr="00261D54">
        <w:rPr>
          <w:rFonts w:eastAsia="Calibri" w:cs="Times New Roman"/>
          <w:color w:val="000000"/>
          <w:lang w:eastAsia="en-AU"/>
        </w:rPr>
        <w:instrText xml:space="preserve"> ADDIN EN.CITE &lt;EndNote&gt;&lt;Cite&gt;&lt;Author&gt;Stockdale&lt;/Author&gt;&lt;Year&gt;1970&lt;/Year&gt;&lt;RecNum&gt;1307&lt;/RecNum&gt;&lt;DisplayText&gt;(Stockdale and Hulland, 1970)&lt;/DisplayText&gt;&lt;record&gt;&lt;rec-number&gt;1307&lt;/rec-number&gt;&lt;foreign-keys&gt;&lt;key app="EN" db-id="rrwaerrrmwz007e0sr8vzwfj29zxe9tfwr9r" timestamp="1649323312"&gt;1307&lt;/key&gt;&lt;/foreign-keys&gt;&lt;ref-type name="Journal Article"&gt;17&lt;/ref-type&gt;&lt;contributors&gt;&lt;authors&gt;&lt;author&gt;Stockdale, P. H.&lt;/author&gt;&lt;author&gt;Hulland, T. J.&lt;/author&gt;&lt;/authors&gt;&lt;/contributors&gt;&lt;titles&gt;&lt;title&gt;Pathogenesis, Route of Migration, and Development of Crenosoma-Vulpis in Dog&lt;/title&gt;&lt;secondary-title&gt;Pathologia Veterinaria&lt;/secondary-title&gt;&lt;alt-title&gt;Pathol Vet&lt;/alt-title&gt;&lt;/titles&gt;&lt;periodical&gt;&lt;full-title&gt;Pathologia Veterinaria&lt;/full-title&gt;&lt;abbr-1&gt;Pathol Vet&lt;/abbr-1&gt;&lt;/periodical&gt;&lt;alt-periodical&gt;&lt;full-title&gt;Pathologia Veterinaria&lt;/full-title&gt;&lt;abbr-1&gt;Pathol Vet&lt;/abbr-1&gt;&lt;/alt-periodical&gt;&lt;pages&gt;28-+&lt;/pages&gt;&lt;volume&gt;7&lt;/volume&gt;&lt;number&gt;1&lt;/number&gt;&lt;dates&gt;&lt;year&gt;1970&lt;/year&gt;&lt;/dates&gt;&lt;isbn&gt;0031-2975&lt;/isbn&gt;&lt;accession-num&gt;WOS:A1970H085300004&lt;/accession-num&gt;&lt;urls&gt;&lt;related-urls&gt;&lt;url&gt;&amp;lt;Go to ISI&amp;gt;://WOS:A1970H085300004&lt;/url&gt;&lt;/related-urls&gt;&lt;/urls&gt;&lt;electronic-resource-num&gt;Doi 10.1177/030098587000700104&lt;/electronic-resource-num&gt;&lt;language&gt;English&lt;/language&gt;&lt;/record&gt;&lt;/Cite&gt;&lt;/EndNote&gt;</w:instrText>
      </w:r>
      <w:r w:rsidRPr="00261D54">
        <w:rPr>
          <w:rFonts w:eastAsia="Calibri" w:cs="Times New Roman"/>
          <w:color w:val="000000"/>
          <w:lang w:eastAsia="en-AU"/>
        </w:rPr>
        <w:fldChar w:fldCharType="separate"/>
      </w:r>
      <w:r w:rsidRPr="00261D54">
        <w:rPr>
          <w:rFonts w:eastAsia="Calibri" w:cs="Times New Roman"/>
          <w:color w:val="000000"/>
          <w:lang w:eastAsia="en-AU"/>
        </w:rPr>
        <w:t>(Stockdale and Hulland, 1970)</w:t>
      </w:r>
      <w:r w:rsidRPr="00261D54">
        <w:rPr>
          <w:rFonts w:eastAsia="Calibri" w:cs="Times New Roman"/>
          <w:color w:val="000000"/>
          <w:lang w:eastAsia="en-AU"/>
        </w:rPr>
        <w:fldChar w:fldCharType="end"/>
      </w:r>
      <w:r w:rsidRPr="00261D54">
        <w:rPr>
          <w:rFonts w:eastAsia="Calibri" w:cs="Times New Roman"/>
          <w:color w:val="000000"/>
          <w:lang w:eastAsia="en-AU"/>
        </w:rPr>
        <w:t xml:space="preserve">. In infected snails, larvae are primarily located in the viscera (69%) and foot (31%) </w:t>
      </w:r>
      <w:r w:rsidRPr="00261D54">
        <w:rPr>
          <w:rFonts w:eastAsia="Calibri" w:cs="Times New Roman"/>
          <w:color w:val="000000"/>
          <w:lang w:eastAsia="en-AU"/>
        </w:rPr>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(Colella</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2016b)</w:t>
      </w:r>
      <w:r w:rsidRPr="00261D54">
        <w:rPr>
          <w:rFonts w:eastAsia="Calibri" w:cs="Times New Roman"/>
          <w:color w:val="000000"/>
          <w:lang w:eastAsia="en-AU"/>
        </w:rPr>
        <w:fldChar w:fldCharType="end"/>
      </w:r>
      <w:r w:rsidRPr="00261D54">
        <w:rPr>
          <w:rFonts w:eastAsia="Calibri" w:cs="Times New Roman"/>
          <w:color w:val="000000"/>
          <w:lang w:eastAsia="en-AU"/>
        </w:rPr>
        <w:t xml:space="preserve">. L3 </w:t>
      </w:r>
      <w:r w:rsidRPr="00261D54">
        <w:rPr>
          <w:rFonts w:eastAsia="Calibri" w:cs="Times New Roman"/>
          <w:i/>
          <w:iCs/>
          <w:color w:val="000000"/>
          <w:lang w:eastAsia="en-AU"/>
        </w:rPr>
        <w:t>C. </w:t>
      </w:r>
      <w:proofErr w:type="spellStart"/>
      <w:r w:rsidRPr="00261D54">
        <w:rPr>
          <w:rFonts w:eastAsia="Calibri" w:cs="Times New Roman"/>
          <w:i/>
          <w:iCs/>
          <w:color w:val="000000"/>
          <w:lang w:eastAsia="en-AU"/>
        </w:rPr>
        <w:t>vulpis</w:t>
      </w:r>
      <w:proofErr w:type="spellEnd"/>
      <w:r w:rsidRPr="00261D54">
        <w:rPr>
          <w:rFonts w:eastAsia="Calibri" w:cs="Times New Roman"/>
          <w:color w:val="000000"/>
          <w:lang w:eastAsia="en-AU"/>
        </w:rPr>
        <w:t xml:space="preserve"> can also be shed by the snail host and may remain infective in the environment for up to 8 weeks </w:t>
      </w:r>
      <w:r w:rsidRPr="00261D54">
        <w:rPr>
          <w:rFonts w:eastAsia="Calibri" w:cs="Times New Roman"/>
          <w:color w:val="000000"/>
          <w:lang w:eastAsia="en-AU"/>
        </w:rPr>
        <w:fldChar w:fldCharType="begin">
          <w:fldData xml:space="preserve">PEVuZE5vdGU+PENpdGU+PEF1dGhvcj5Sb2JiaW5zPC9BdXRob3I+PFllYXI+MjAyMTwvWWVhcj48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PEVuZE5vdGU+PENpdGU+PEF1dGhvcj5Sb2JiaW5zPC9BdXRob3I+PFllYXI+MjAyMTwvWWVhcj48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(Robbins</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2021)</w:t>
      </w:r>
      <w:r w:rsidRPr="00261D54">
        <w:rPr>
          <w:rFonts w:eastAsia="Calibri" w:cs="Times New Roman"/>
          <w:color w:val="000000"/>
          <w:lang w:eastAsia="en-AU"/>
        </w:rPr>
        <w:fldChar w:fldCharType="end"/>
      </w:r>
      <w:r w:rsidRPr="00261D54">
        <w:rPr>
          <w:rFonts w:eastAsia="Calibri" w:cs="Times New Roman"/>
          <w:color w:val="000000"/>
          <w:lang w:eastAsia="en-AU"/>
        </w:rPr>
        <w:t>.</w:t>
      </w:r>
    </w:p>
    <w:p w14:paraId="0AB3E4F2" w14:textId="15065F3D" w:rsidR="001D38F1" w:rsidRPr="00261D54" w:rsidRDefault="001D38F1" w:rsidP="001D38F1">
      <w:pPr>
        <w:rPr>
          <w:rFonts w:eastAsia="Calibri" w:cs="Times New Roman"/>
          <w:color w:val="000000"/>
          <w:lang w:eastAsia="en-AU"/>
        </w:rPr>
      </w:pPr>
      <w:r w:rsidRPr="00261D54">
        <w:rPr>
          <w:rFonts w:eastAsia="Calibri" w:cs="Times New Roman"/>
          <w:color w:val="000000" w:themeColor="text1"/>
          <w:lang w:eastAsia="en-AU"/>
        </w:rPr>
        <w:lastRenderedPageBreak/>
        <w:t xml:space="preserve">The definitive host becomes infected after ingesting L3 larvae, either from environmental contamination or from ingesting an infected intermediate host </w:t>
      </w:r>
      <w:r w:rsidRPr="00261D54">
        <w:rPr>
          <w:rFonts w:eastAsia="Calibri" w:cs="Times New Roman"/>
          <w:color w:val="000000" w:themeColor="text1"/>
          <w:lang w:eastAsia="en-AU"/>
        </w:rPr>
        <w:fldChar w:fldCharType="begin"/>
      </w:r>
      <w:r w:rsidRPr="00261D54">
        <w:rPr>
          <w:rFonts w:eastAsia="Calibri" w:cs="Times New Roman"/>
          <w:color w:val="000000" w:themeColor="text1"/>
          <w:lang w:eastAsia="en-AU"/>
        </w:rPr>
        <w:instrText xml:space="preserve"> ADDIN EN.CITE &lt;EndNote&gt;&lt;Cite&gt;&lt;Author&gt;Stockdale&lt;/Author&gt;&lt;Year&gt;1970&lt;/Year&gt;&lt;RecNum&gt;1307&lt;/RecNum&gt;&lt;DisplayText&gt;(Stockdale and Hulland, 1970)&lt;/DisplayText&gt;&lt;record&gt;&lt;rec-number&gt;1307&lt;/rec-number&gt;&lt;foreign-keys&gt;&lt;key app="EN" db-id="rrwaerrrmwz007e0sr8vzwfj29zxe9tfwr9r" timestamp="1649323312"&gt;1307&lt;/key&gt;&lt;/foreign-keys&gt;&lt;ref-type name="Journal Article"&gt;17&lt;/ref-type&gt;&lt;contributors&gt;&lt;authors&gt;&lt;author&gt;Stockdale, P. H.&lt;/author&gt;&lt;author&gt;Hulland, T. J.&lt;/author&gt;&lt;/authors&gt;&lt;/contributors&gt;&lt;titles&gt;&lt;title&gt;Pathogenesis, Route of Migration, and Development of Crenosoma-Vulpis in Dog&lt;/title&gt;&lt;secondary-title&gt;Pathologia Veterinaria&lt;/secondary-title&gt;&lt;alt-title&gt;Pathol Vet&lt;/alt-title&gt;&lt;/titles&gt;&lt;periodical&gt;&lt;full-title&gt;Pathologia Veterinaria&lt;/full-title&gt;&lt;abbr-1&gt;Pathol Vet&lt;/abbr-1&gt;&lt;/periodical&gt;&lt;alt-periodical&gt;&lt;full-title&gt;Pathologia Veterinaria&lt;/full-title&gt;&lt;abbr-1&gt;Pathol Vet&lt;/abbr-1&gt;&lt;/alt-periodical&gt;&lt;pages&gt;28-+&lt;/pages&gt;&lt;volume&gt;7&lt;/volume&gt;&lt;number&gt;1&lt;/number&gt;&lt;dates&gt;&lt;year&gt;1970&lt;/year&gt;&lt;/dates&gt;&lt;isbn&gt;0031-2975&lt;/isbn&gt;&lt;accession-num&gt;WOS:A1970H085300004&lt;/accession-num&gt;&lt;urls&gt;&lt;related-urls&gt;&lt;url&gt;&amp;lt;Go to ISI&amp;gt;://WOS:A1970H085300004&lt;/url&gt;&lt;/related-urls&gt;&lt;/urls&gt;&lt;electronic-resource-num&gt;Doi 10.1177/030098587000700104&lt;/electronic-resource-num&gt;&lt;language&gt;English&lt;/language&gt;&lt;/record&gt;&lt;/Cite&gt;&lt;/EndNote&gt;</w:instrText>
      </w:r>
      <w:r w:rsidRPr="00261D54">
        <w:rPr>
          <w:rFonts w:eastAsia="Calibri" w:cs="Times New Roman"/>
          <w:color w:val="000000" w:themeColor="text1"/>
          <w:lang w:eastAsia="en-AU"/>
        </w:rPr>
        <w:fldChar w:fldCharType="separate"/>
      </w:r>
      <w:r w:rsidRPr="00261D54">
        <w:rPr>
          <w:rFonts w:eastAsia="Calibri" w:cs="Times New Roman"/>
          <w:color w:val="000000" w:themeColor="text1"/>
          <w:lang w:eastAsia="en-AU"/>
        </w:rPr>
        <w:t>(Stockdale and Hulland, 1970</w:t>
      </w:r>
      <w:r w:rsidR="006F564F">
        <w:rPr>
          <w:rFonts w:eastAsia="Calibri" w:cs="Times New Roman"/>
          <w:color w:val="000000" w:themeColor="text1"/>
          <w:lang w:eastAsia="en-AU"/>
        </w:rPr>
        <w:t>;</w:t>
      </w:r>
      <w:r w:rsidRPr="00261D54">
        <w:rPr>
          <w:rFonts w:eastAsia="Calibri" w:cs="Times New Roman"/>
          <w:color w:val="000000" w:themeColor="text1"/>
          <w:lang w:eastAsia="en-AU"/>
        </w:rPr>
        <w:t xml:space="preserve"> Robbins</w:t>
      </w:r>
      <w:r w:rsidR="00AF0763" w:rsidRPr="00AF0763">
        <w:rPr>
          <w:rFonts w:eastAsia="Calibri" w:cs="Times New Roman"/>
          <w:i/>
          <w:color w:val="000000" w:themeColor="text1"/>
          <w:lang w:eastAsia="en-AU"/>
        </w:rPr>
        <w:t xml:space="preserve"> et al</w:t>
      </w:r>
      <w:r w:rsidR="00174F05" w:rsidRPr="00174F05">
        <w:rPr>
          <w:rFonts w:eastAsia="Calibri" w:cs="Times New Roman"/>
          <w:color w:val="000000" w:themeColor="text1"/>
          <w:lang w:eastAsia="en-AU"/>
        </w:rPr>
        <w:t xml:space="preserve">., </w:t>
      </w:r>
      <w:r w:rsidRPr="00261D54">
        <w:rPr>
          <w:rFonts w:eastAsia="Calibri" w:cs="Times New Roman"/>
          <w:color w:val="000000" w:themeColor="text1"/>
          <w:lang w:eastAsia="en-AU"/>
        </w:rPr>
        <w:t>2021)</w:t>
      </w:r>
      <w:r w:rsidRPr="00261D54">
        <w:rPr>
          <w:rFonts w:eastAsia="Calibri" w:cs="Times New Roman"/>
          <w:color w:val="000000" w:themeColor="text1"/>
          <w:lang w:eastAsia="en-AU"/>
        </w:rPr>
        <w:fldChar w:fldCharType="end"/>
      </w:r>
      <w:r w:rsidRPr="00261D54">
        <w:rPr>
          <w:rFonts w:eastAsia="Calibri" w:cs="Times New Roman"/>
          <w:color w:val="000000" w:themeColor="text1"/>
          <w:lang w:eastAsia="en-AU"/>
        </w:rPr>
        <w:t>. Canids can be infected through eating or licking contaminated material or surfaces.</w:t>
      </w:r>
    </w:p>
    <w:p w14:paraId="3262DB20" w14:textId="05EE0DE8" w:rsidR="001D38F1" w:rsidRPr="00261D54" w:rsidRDefault="001D38F1" w:rsidP="001D38F1">
      <w:pPr>
        <w:rPr>
          <w:rFonts w:eastAsia="Calibri" w:cs="Times New Roman"/>
          <w:color w:val="000000"/>
          <w:lang w:eastAsia="en-AU"/>
        </w:rPr>
      </w:pPr>
      <w:r w:rsidRPr="00261D54">
        <w:rPr>
          <w:rFonts w:eastAsia="Calibri" w:cs="Times New Roman"/>
          <w:color w:val="000000"/>
          <w:lang w:eastAsia="en-AU"/>
        </w:rPr>
        <w:t xml:space="preserve">Once ingested, the L3 larva penetrates the definitive host’s intestines and will reach its lungs within 20 hours using the hepatic portal system </w:t>
      </w:r>
      <w:r w:rsidRPr="00261D54">
        <w:rPr>
          <w:rFonts w:eastAsia="Calibri" w:cs="Times New Roman"/>
          <w:color w:val="000000"/>
          <w:lang w:eastAsia="en-AU"/>
        </w:rPr>
        <w:fldChar w:fldCharType="begin"/>
      </w:r>
      <w:r w:rsidRPr="00261D54">
        <w:rPr>
          <w:rFonts w:eastAsia="Calibri" w:cs="Times New Roman"/>
          <w:color w:val="000000"/>
          <w:lang w:eastAsia="en-AU"/>
        </w:rPr>
        <w:instrText xml:space="preserve"> ADDIN EN.CITE &lt;EndNote&gt;&lt;Cite&gt;&lt;Author&gt;Anderson&lt;/Author&gt;&lt;Year&gt;2000&lt;/Year&gt;&lt;RecNum&gt;1284&lt;/RecNum&gt;&lt;DisplayText&gt;(Anderson, 2000, Elsheikha et al., 2018)&lt;/DisplayText&gt;&lt;record&gt;&lt;rec-number&gt;1284&lt;/rec-number&gt;&lt;foreign-keys&gt;&lt;key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Publishing&lt;/publisher&gt;&lt;urls&gt;&lt;/urls&gt;&lt;/record&gt;&lt;/Cite&gt;&lt;Cite&gt;&lt;Author&gt;Elsheikha&lt;/Author&gt;&lt;Year&gt;2018&lt;/Year&gt;&lt;RecNum&gt;1641&lt;/RecNum&gt;&lt;record&gt;&lt;rec-number&gt;1641&lt;/rec-number&gt;&lt;foreign-keys&gt;&lt;key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rPr>
          <w:rFonts w:eastAsia="Calibri" w:cs="Times New Roman"/>
          <w:color w:val="000000"/>
          <w:lang w:eastAsia="en-AU"/>
        </w:rPr>
        <w:fldChar w:fldCharType="separate"/>
      </w:r>
      <w:r w:rsidRPr="00261D54">
        <w:rPr>
          <w:rFonts w:eastAsia="Calibri" w:cs="Times New Roman"/>
          <w:color w:val="000000"/>
          <w:lang w:eastAsia="en-AU"/>
        </w:rPr>
        <w:t>(Anderson, 2000</w:t>
      </w:r>
      <w:r w:rsidR="002F7F67">
        <w:rPr>
          <w:rFonts w:eastAsia="Calibri" w:cs="Times New Roman"/>
          <w:color w:val="000000"/>
          <w:lang w:eastAsia="en-AU"/>
        </w:rPr>
        <w:t>;</w:t>
      </w:r>
      <w:r w:rsidRPr="00261D54">
        <w:rPr>
          <w:rFonts w:eastAsia="Calibri" w:cs="Times New Roman"/>
          <w:color w:val="000000"/>
          <w:lang w:eastAsia="en-AU"/>
        </w:rPr>
        <w:t xml:space="preserve"> Elsheikha</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2018)</w:t>
      </w:r>
      <w:r w:rsidRPr="00261D54">
        <w:rPr>
          <w:rFonts w:eastAsia="Calibri" w:cs="Times New Roman"/>
          <w:color w:val="000000"/>
          <w:lang w:eastAsia="en-AU"/>
        </w:rPr>
        <w:fldChar w:fldCharType="end"/>
      </w:r>
      <w:r w:rsidRPr="00261D54">
        <w:rPr>
          <w:rFonts w:eastAsia="Calibri" w:cs="Times New Roman"/>
          <w:color w:val="000000"/>
          <w:lang w:eastAsia="en-AU"/>
        </w:rPr>
        <w:t xml:space="preserve">. The larvae colonise the small bronchi and bronchioles of the lung. They moult twice before reaching adulthood </w: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UmVjTnVtPjEyOTg8L1JlY051bT48RGlzcGxheVRleHQ+KE5ldmFyZXogZXQgYWwuLCAyMDA1LCBF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UmVjTnVtPjEyOTg8L1JlY051bT48RGlzcGxheVRleHQ+KE5ldmFyZXogZXQgYWwuLCAyMDA1LCBF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(Nevarez</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2005</w:t>
      </w:r>
      <w:r w:rsidR="002F7F67">
        <w:rPr>
          <w:rFonts w:eastAsia="Calibri" w:cs="Times New Roman"/>
          <w:color w:val="000000"/>
          <w:lang w:eastAsia="en-AU"/>
        </w:rPr>
        <w:t>;</w:t>
      </w:r>
      <w:r w:rsidRPr="00261D54">
        <w:rPr>
          <w:rFonts w:eastAsia="Calibri" w:cs="Times New Roman"/>
          <w:color w:val="000000"/>
          <w:lang w:eastAsia="en-AU"/>
        </w:rPr>
        <w:t xml:space="preserve"> Elsheikha</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2018)</w:t>
      </w:r>
      <w:r w:rsidRPr="00261D54">
        <w:rPr>
          <w:rFonts w:eastAsia="Calibri" w:cs="Times New Roman"/>
          <w:color w:val="000000"/>
          <w:lang w:eastAsia="en-AU"/>
        </w:rPr>
        <w:fldChar w:fldCharType="end"/>
      </w:r>
      <w:r w:rsidRPr="00261D54">
        <w:rPr>
          <w:rFonts w:eastAsia="Calibri" w:cs="Times New Roman"/>
          <w:color w:val="000000"/>
          <w:lang w:eastAsia="en-AU"/>
        </w:rPr>
        <w:t xml:space="preserve">. Females are ovoviviparous and will start laying larvae 19 days post-infection. Adults are large, measuring 5 to 10 mm in length and can live up to nearly 10 months </w:t>
      </w:r>
      <w:r w:rsidRPr="00261D54">
        <w:rPr>
          <w:rFonts w:eastAsia="Calibri" w:cs="Times New Roman"/>
          <w:color w:val="000000"/>
          <w:lang w:eastAsia="en-AU"/>
        </w:rPr>
        <w:fldChar w:fldCharType="begin"/>
      </w:r>
      <w:r w:rsidRPr="00261D54">
        <w:rPr>
          <w:rFonts w:eastAsia="Calibri" w:cs="Times New Roman"/>
          <w:color w:val="000000"/>
          <w:lang w:eastAsia="en-AU"/>
        </w:rPr>
        <w:instrText xml:space="preserve"> ADDIN EN.CITE &lt;EndNote&gt;&lt;Cite&gt;&lt;Author&gt;Anderson&lt;/Author&gt;&lt;Year&gt;2000&lt;/Year&gt;&lt;RecNum&gt;1284&lt;/RecNum&gt;&lt;DisplayText&gt;(Anderson, 2000)&lt;/DisplayText&gt;&lt;record&gt;&lt;rec-number&gt;1284&lt;/rec-number&gt;&lt;foreign-keys&gt;&lt;key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rPr>
          <w:rFonts w:eastAsia="Calibri" w:cs="Times New Roman"/>
          <w:color w:val="000000"/>
          <w:lang w:eastAsia="en-AU"/>
        </w:rPr>
        <w:fldChar w:fldCharType="separate"/>
      </w:r>
      <w:r w:rsidRPr="00261D54">
        <w:rPr>
          <w:rFonts w:eastAsia="Calibri" w:cs="Times New Roman"/>
          <w:color w:val="000000"/>
          <w:lang w:eastAsia="en-AU"/>
        </w:rPr>
        <w:t>(Anderson, 2000)</w:t>
      </w:r>
      <w:r w:rsidRPr="00261D54">
        <w:rPr>
          <w:rFonts w:eastAsia="Calibri" w:cs="Times New Roman"/>
          <w:color w:val="000000"/>
          <w:lang w:eastAsia="en-AU"/>
        </w:rPr>
        <w:fldChar w:fldCharType="end"/>
      </w:r>
      <w:r w:rsidRPr="00261D54">
        <w:rPr>
          <w:rFonts w:eastAsia="Calibri" w:cs="Times New Roman"/>
          <w:color w:val="000000"/>
          <w:lang w:eastAsia="en-AU"/>
        </w:rPr>
        <w:t>.</w:t>
      </w:r>
    </w:p>
    <w:p w14:paraId="157D31D8" w14:textId="3A6AB5AF" w:rsidR="001D38F1" w:rsidRPr="00261D54" w:rsidRDefault="001D38F1" w:rsidP="001D38F1">
      <w:r w:rsidRPr="00261D54">
        <w:rPr>
          <w:rFonts w:eastAsia="Calibri" w:cs="Times New Roman"/>
          <w:color w:val="000000"/>
          <w:lang w:eastAsia="en-AU"/>
        </w:rPr>
        <w:t xml:space="preserve">The parasite causes microscopic lesions around the bronchi and bronchioles and to a lesser extent around the alveoli </w: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UmVjTnVtPjEyOTg8L1JlY051bT48RGlzcGxheVRleHQ+KE5ldmFyZXogZXQgYWwuLCAyMDA1KTwv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UmVjTnVtPjEyOTg8L1JlY051bT48RGlzcGxheVRleHQ+KE5ldmFyZXogZXQgYWwuLCAyMDA1KTwv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(Nevarez</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2005)</w:t>
      </w:r>
      <w:r w:rsidRPr="00261D54">
        <w:rPr>
          <w:rFonts w:eastAsia="Calibri" w:cs="Times New Roman"/>
          <w:color w:val="000000"/>
          <w:lang w:eastAsia="en-AU"/>
        </w:rPr>
        <w:fldChar w:fldCharType="end"/>
      </w:r>
      <w:r w:rsidRPr="00261D54">
        <w:rPr>
          <w:rFonts w:eastAsia="Calibri" w:cs="Times New Roman"/>
          <w:color w:val="000000"/>
          <w:lang w:eastAsia="en-AU"/>
        </w:rPr>
        <w:t xml:space="preserve">. </w:t>
      </w:r>
      <w:proofErr w:type="spellStart"/>
      <w:r w:rsidRPr="00261D54">
        <w:rPr>
          <w:rFonts w:eastAsia="Calibri" w:cs="Times New Roman"/>
          <w:color w:val="000000"/>
          <w:lang w:eastAsia="en-AU"/>
        </w:rPr>
        <w:t>Crenosomosis</w:t>
      </w:r>
      <w:proofErr w:type="spellEnd"/>
      <w:r w:rsidRPr="00261D54">
        <w:rPr>
          <w:rFonts w:eastAsia="Calibri" w:cs="Times New Roman"/>
          <w:color w:val="000000"/>
          <w:lang w:eastAsia="en-AU"/>
        </w:rPr>
        <w:t xml:space="preserve"> is a frequent cause of chronic</w:t>
      </w:r>
      <w:r w:rsidRPr="00261D54">
        <w:t xml:space="preserve"> respiratory disease in domestic dogs </w:t>
      </w:r>
      <w:r w:rsidRPr="00261D54">
        <w:fldChar w:fldCharType="begin"/>
      </w:r>
      <w:r w:rsidRPr="00261D54">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fldChar w:fldCharType="separate"/>
      </w:r>
      <w:r w:rsidRPr="00261D54">
        <w:rPr>
          <w:noProof/>
        </w:rPr>
        <w:t>(Elsheikha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xml:space="preserve">, although it is rarely fatal </w: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 </w:instrTex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EN.CITE.DATA </w:instrText>
      </w:r>
      <w:r w:rsidRPr="00261D54">
        <w:fldChar w:fldCharType="end"/>
      </w:r>
      <w:r w:rsidRPr="00261D54">
        <w:fldChar w:fldCharType="separate"/>
      </w:r>
      <w:r w:rsidRPr="00261D54">
        <w:rPr>
          <w:noProof/>
        </w:rPr>
        <w:t>(Maksimov</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w:t>
      </w:r>
    </w:p>
    <w:p w14:paraId="6278E265" w14:textId="5980F991" w:rsidR="004B5FB2" w:rsidRDefault="000268D3" w:rsidP="00564335">
      <w:pPr>
        <w:pStyle w:val="Heading5"/>
        <w:rPr>
          <w:bCs/>
        </w:rPr>
      </w:pPr>
      <w:r w:rsidRPr="00261D54">
        <w:t>Epidemiology</w:t>
      </w:r>
    </w:p>
    <w:p w14:paraId="09071F23" w14:textId="038A0F48" w:rsidR="001D38F1" w:rsidRPr="00261D54" w:rsidRDefault="001D38F1" w:rsidP="001D38F1">
      <w:r w:rsidRPr="00261D54">
        <w:t xml:space="preserve">Definitive hosts of </w:t>
      </w:r>
      <w:r w:rsidRPr="00261D54">
        <w:rPr>
          <w:i/>
          <w:iCs/>
        </w:rPr>
        <w:t>C. </w:t>
      </w:r>
      <w:proofErr w:type="spellStart"/>
      <w:r w:rsidRPr="00261D54">
        <w:rPr>
          <w:i/>
          <w:iCs/>
        </w:rPr>
        <w:t>vulpis</w:t>
      </w:r>
      <w:proofErr w:type="spellEnd"/>
      <w:r w:rsidRPr="00261D54">
        <w:t xml:space="preserve"> are foxes (</w:t>
      </w:r>
      <w:r w:rsidRPr="00261D54">
        <w:rPr>
          <w:i/>
          <w:iCs/>
        </w:rPr>
        <w:t>Vulpes vulpes</w:t>
      </w:r>
      <w:r w:rsidRPr="00261D54">
        <w:t>), coyotes (</w:t>
      </w:r>
      <w:r w:rsidRPr="00261D54">
        <w:rPr>
          <w:i/>
          <w:iCs/>
        </w:rPr>
        <w:t>Canis latrans</w:t>
      </w:r>
      <w:r w:rsidRPr="00261D54">
        <w:t>), dogs (</w:t>
      </w:r>
      <w:r w:rsidRPr="00261D54">
        <w:rPr>
          <w:i/>
          <w:iCs/>
        </w:rPr>
        <w:t>Canis </w:t>
      </w:r>
      <w:proofErr w:type="spellStart"/>
      <w:r w:rsidRPr="00261D54">
        <w:rPr>
          <w:i/>
          <w:iCs/>
        </w:rPr>
        <w:t>familiaris</w:t>
      </w:r>
      <w:proofErr w:type="spellEnd"/>
      <w:r w:rsidRPr="00261D54">
        <w:t>) and badgers (</w:t>
      </w:r>
      <w:r w:rsidRPr="00261D54">
        <w:rPr>
          <w:i/>
          <w:iCs/>
        </w:rPr>
        <w:t>Meles meles</w:t>
      </w:r>
      <w:r w:rsidRPr="00261D54">
        <w:t xml:space="preserve">) </w:t>
      </w:r>
      <w:r w:rsidRPr="00261D54">
        <w:fldChar w:fldCharType="begin">
          <w:fldData xml:space="preserve">PEVuZE5vdGU+PENpdGU+PEF1dGhvcj5CaWhyPC9BdXRob3I+PFllYXI+MTk5OTwvWWVhcj48UmVj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==
</w:fldData>
        </w:fldChar>
      </w:r>
      <w:r w:rsidRPr="00261D54">
        <w:instrText xml:space="preserve"> ADDIN EN.CITE </w:instrText>
      </w:r>
      <w:r w:rsidRPr="00261D54">
        <w:fldChar w:fldCharType="begin">
          <w:fldData xml:space="preserve">PEVuZE5vdGU+PENpdGU+PEF1dGhvcj5CaWhyPC9BdXRob3I+PFllYXI+MTk5OTwvWWVhcj48UmVj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==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(Bihr and Conboy, 1999</w:t>
      </w:r>
      <w:r w:rsidR="002F7F67">
        <w:rPr>
          <w:noProof/>
        </w:rPr>
        <w:t>;</w:t>
      </w:r>
      <w:r w:rsidRPr="00261D54">
        <w:rPr>
          <w:noProof/>
        </w:rPr>
        <w:t xml:space="preserve"> Barutzki and Schaper, 2009</w:t>
      </w:r>
      <w:r w:rsidR="002F7F67">
        <w:rPr>
          <w:noProof/>
        </w:rPr>
        <w:t>;</w:t>
      </w:r>
      <w:r w:rsidRPr="00261D54">
        <w:rPr>
          <w:noProof/>
        </w:rPr>
        <w:t xml:space="preserve"> Nelson</w:t>
      </w:r>
      <w:r w:rsidR="00AF0763" w:rsidRPr="00AF0763">
        <w:rPr>
          <w:i/>
          <w:noProof/>
        </w:rPr>
        <w:t xml:space="preserve"> et al</w:t>
      </w:r>
      <w:r w:rsidR="00174F05" w:rsidRPr="00174F05">
        <w:rPr>
          <w:noProof/>
        </w:rPr>
        <w:t xml:space="preserve">., </w:t>
      </w:r>
      <w:r w:rsidRPr="00261D54">
        <w:rPr>
          <w:noProof/>
        </w:rPr>
        <w:t>2007</w:t>
      </w:r>
      <w:r w:rsidR="002F7F67">
        <w:rPr>
          <w:noProof/>
        </w:rPr>
        <w:t>;</w:t>
      </w:r>
      <w:r w:rsidRPr="00261D54">
        <w:rPr>
          <w:noProof/>
        </w:rPr>
        <w:t xml:space="preserve"> Popiolek</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w:t>
      </w:r>
    </w:p>
    <w:p w14:paraId="714242FA" w14:textId="18AE270C" w:rsidR="001D38F1" w:rsidRPr="00261D54" w:rsidRDefault="001D38F1" w:rsidP="001D38F1">
      <w:r w:rsidRPr="00261D54">
        <w:t xml:space="preserve">A large range of terrestrial gastropods, including both snails and slugs can serve as the intermediate hosts for </w:t>
      </w:r>
      <w:r w:rsidRPr="00261D54">
        <w:rPr>
          <w:i/>
          <w:iCs/>
        </w:rPr>
        <w:t>C. </w:t>
      </w:r>
      <w:proofErr w:type="spellStart"/>
      <w:r w:rsidRPr="00261D54">
        <w:rPr>
          <w:i/>
          <w:iCs/>
        </w:rPr>
        <w:t>vulpis</w:t>
      </w:r>
      <w:proofErr w:type="spellEnd"/>
      <w:r w:rsidRPr="00261D54">
        <w:t xml:space="preserve"> </w:t>
      </w:r>
      <w:r w:rsidRPr="00261D54">
        <w:fldChar w:fldCharType="begin">
          <w:fldData xml:space="preserve">PEVuZE5vdGU+PENpdGU+PEF1dGhvcj5TdG9ja2RhbGU8L0F1dGhvcj48WWVhcj4xOTcwPC9ZZWFy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</w:fldData>
        </w:fldChar>
      </w:r>
      <w:r w:rsidRPr="00261D54">
        <w:instrText xml:space="preserve"> ADDIN EN.CITE </w:instrText>
      </w:r>
      <w:r w:rsidRPr="00261D54">
        <w:fldChar w:fldCharType="begin">
          <w:fldData xml:space="preserve">PEVuZE5vdGU+PENpdGU+PEF1dGhvcj5TdG9ja2RhbGU8L0F1dGhvcj48WWVhcj4xOTcwPC9ZZWFy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(Stockdale and Hulland, 1970</w:t>
      </w:r>
      <w:r w:rsidR="002F7F67">
        <w:rPr>
          <w:noProof/>
        </w:rPr>
        <w:t>;</w:t>
      </w:r>
      <w:r w:rsidRPr="00261D54">
        <w:rPr>
          <w:noProof/>
        </w:rPr>
        <w:t xml:space="preserve"> Anderson, 2000</w:t>
      </w:r>
      <w:r w:rsidR="002F7F67">
        <w:rPr>
          <w:noProof/>
        </w:rPr>
        <w:t>;</w:t>
      </w:r>
      <w:r w:rsidRPr="00261D54">
        <w:rPr>
          <w:noProof/>
        </w:rPr>
        <w:t xml:space="preserve"> Conboy</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w:t>
      </w:r>
      <w:r w:rsidR="006F743C" w:rsidRPr="006F743C">
        <w:rPr>
          <w:i/>
          <w:iCs/>
        </w:rPr>
        <w:t>C.</w:t>
      </w:r>
      <w:r w:rsidR="00500611">
        <w:rPr>
          <w:i/>
          <w:iCs/>
        </w:rPr>
        <w:t> </w:t>
      </w:r>
      <w:r w:rsidR="006F743C" w:rsidRPr="006F743C">
        <w:rPr>
          <w:i/>
          <w:iCs/>
        </w:rPr>
        <w:t>aspersum</w:t>
      </w:r>
      <w:r w:rsidRPr="00261D54">
        <w:t xml:space="preserve"> is a suitable intermediate host </w: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 </w:instrTex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EN.CITE.DATA </w:instrText>
      </w:r>
      <w:r w:rsidRPr="00261D54">
        <w:fldChar w:fldCharType="end"/>
      </w:r>
      <w:r w:rsidRPr="00261D54">
        <w:fldChar w:fldCharType="separate"/>
      </w:r>
      <w:r w:rsidRPr="00261D54">
        <w:rPr>
          <w:noProof/>
        </w:rPr>
        <w:t>(Colella</w:t>
      </w:r>
      <w:r w:rsidR="00AF0763" w:rsidRPr="00AF0763">
        <w:rPr>
          <w:i/>
          <w:noProof/>
        </w:rPr>
        <w:t xml:space="preserve"> et al</w:t>
      </w:r>
      <w:r w:rsidR="00174F05" w:rsidRPr="00174F05">
        <w:rPr>
          <w:noProof/>
        </w:rPr>
        <w:t xml:space="preserve">., </w:t>
      </w:r>
      <w:r w:rsidRPr="00261D54">
        <w:rPr>
          <w:noProof/>
        </w:rPr>
        <w:t>2016b)</w:t>
      </w:r>
      <w:r w:rsidRPr="00261D54">
        <w:fldChar w:fldCharType="end"/>
      </w:r>
      <w:r w:rsidRPr="00261D54">
        <w:t>.</w:t>
      </w:r>
    </w:p>
    <w:p w14:paraId="161052AE" w14:textId="3720EEFE" w:rsidR="001D38F1" w:rsidRPr="00261D54" w:rsidRDefault="001D38F1" w:rsidP="001D38F1">
      <w:r w:rsidRPr="00261D54">
        <w:t xml:space="preserve">There is seasonal variation in </w:t>
      </w:r>
      <w:r w:rsidRPr="00261D54">
        <w:rPr>
          <w:i/>
          <w:iCs/>
        </w:rPr>
        <w:t>C. </w:t>
      </w:r>
      <w:proofErr w:type="spellStart"/>
      <w:r w:rsidRPr="00261D54">
        <w:rPr>
          <w:i/>
          <w:iCs/>
        </w:rPr>
        <w:t>vulpis</w:t>
      </w:r>
      <w:proofErr w:type="spellEnd"/>
      <w:r w:rsidRPr="00261D54">
        <w:t xml:space="preserve"> infection and distribution is thought to be influenced by precipitation and temperature </w:t>
      </w:r>
      <w:r w:rsidRPr="00261D54">
        <w:fldChar w:fldCharType="begin"/>
      </w:r>
      <w:r w:rsidRPr="00261D54">
        <w:instrText xml:space="preserve"> ADDIN EN.CITE &lt;EndNote&gt;&lt;Cite&gt;&lt;Author&gt;Tolnai&lt;/Author&gt;&lt;Year&gt;2015&lt;/Year&gt;&lt;RecNum&gt;1308&lt;/RecNum&gt;&lt;DisplayText&gt;(Tolnai et al., 2015)&lt;/DisplayText&gt;&lt;record&gt;&lt;rec-number&gt;1308&lt;/rec-number&gt;&lt;foreign-keys&gt;&lt;key app="EN" db-id="rrwaerrrmwz007e0sr8vzwfj29zxe9tfwr9r" timestamp="1649323312"&gt;1308&lt;/key&gt;&lt;/foreign-keys&gt;&lt;ref-type name="Journal Article"&gt;17&lt;/ref-type&gt;&lt;contributors&gt;&lt;authors&gt;&lt;author&gt;Tolnai, Z.&lt;/author&gt;&lt;author&gt;Szell, Z.&lt;/author&gt;&lt;author&gt;Sreter, T.&lt;/author&gt;&lt;/authors&gt;&lt;/contributors&gt;&lt;auth-address&gt;Natl Food Chain Safety Off, Fish &amp;amp; Bee Dis Vet Diagnost Directorate, Labs Parasitol, H-1143 Budapest, Hungary&lt;/auth-address&gt;&lt;titles&gt;&lt;title&gt;Environmental determinants of the spatial distribution of Angiostrongylus vasorum, Crenosoma vulpis and Eucoleus aerophilus in Hungary&lt;/title&gt;&lt;secondary-title&gt;Veterinary Parasitology&lt;/secondary-title&gt;&lt;alt-title&gt;Vet Parasitol&lt;/alt-title&gt;&lt;/titles&gt;&lt;periodical&gt;&lt;full-title&gt;Veterinary Parasitology&lt;/full-title&gt;&lt;abbr-1&gt;Vet Parasitol&lt;/abbr-1&gt;&lt;/periodical&gt;&lt;alt-periodical&gt;&lt;full-title&gt;Veterinary Parasitology&lt;/full-title&gt;&lt;abbr-1&gt;Vet Parasitol&lt;/abbr-1&gt;&lt;/alt-periodical&gt;&lt;pages&gt;355-358&lt;/pages&gt;&lt;volume&gt;207&lt;/volume&gt;&lt;number&gt;3-4&lt;/number&gt;&lt;keywords&gt;&lt;keyword&gt;lungworms&lt;/keyword&gt;&lt;keyword&gt;red fox&lt;/keyword&gt;&lt;keyword&gt;angiostrongylus vasorum&lt;/keyword&gt;&lt;keyword&gt;crenosoma vulpis&lt;/keyword&gt;&lt;keyword&gt;eucoleus aerophilus&lt;/keyword&gt;&lt;keyword&gt;spatial distribution&lt;/keyword&gt;&lt;keyword&gt;echinococcus-multilocularis&lt;/keyword&gt;&lt;/keywords&gt;&lt;dates&gt;&lt;year&gt;2015&lt;/year&gt;&lt;pub-dates&gt;&lt;date&gt;Jan 30&lt;/date&gt;&lt;/pub-dates&gt;&lt;/dates&gt;&lt;isbn&gt;0304-4017&lt;/isbn&gt;&lt;accession-num&gt;WOS:000349271100022&lt;/accession-num&gt;&lt;urls&gt;&lt;related-urls&gt;&lt;url&gt;&amp;lt;Go to ISI&amp;gt;://WOS:000349271100022&lt;/url&gt;&lt;/related-urls&gt;&lt;/urls&gt;&lt;electronic-resource-num&gt;10.1016/j.vetpar.2014.12.008&lt;/electronic-resource-num&gt;&lt;language&gt;English&lt;/language&gt;&lt;/record&gt;&lt;/Cite&gt;&lt;/EndNote&gt;</w:instrText>
      </w:r>
      <w:r w:rsidRPr="00261D54">
        <w:fldChar w:fldCharType="separate"/>
      </w:r>
      <w:r w:rsidRPr="00261D54">
        <w:rPr>
          <w:noProof/>
        </w:rPr>
        <w:t>(Tolnai</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0735B654" w14:textId="43F3258A" w:rsidR="004B5FB2" w:rsidRDefault="000C3909" w:rsidP="00564335">
      <w:pPr>
        <w:pStyle w:val="Heading5"/>
        <w:rPr>
          <w:bCs/>
        </w:rPr>
      </w:pPr>
      <w:r w:rsidRPr="00261D54">
        <w:t>Diagnosis</w:t>
      </w:r>
    </w:p>
    <w:p w14:paraId="4848F29B" w14:textId="61F3EE41" w:rsidR="001D38F1" w:rsidRPr="00261D54" w:rsidRDefault="004B5FB2" w:rsidP="001D38F1">
      <w:r>
        <w:rPr>
          <w:bCs/>
        </w:rPr>
        <w:t>T</w:t>
      </w:r>
      <w:r w:rsidR="000C3909" w:rsidRPr="00261D54">
        <w:rPr>
          <w:bCs/>
        </w:rPr>
        <w:t>he d</w:t>
      </w:r>
      <w:r w:rsidR="001D38F1" w:rsidRPr="00261D54">
        <w:t xml:space="preserve">iagnosis in the intermediate host involves killing the snail and digesting it in a solution of hydrochloric acid and pepsin before being spun in a microcentrifuge </w:t>
      </w:r>
      <w:r w:rsidR="001D38F1"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001D38F1" w:rsidRPr="00261D54">
        <w:instrText xml:space="preserve"> ADDIN EN.CITE </w:instrText>
      </w:r>
      <w:r w:rsidR="001D38F1"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(Colella</w:t>
      </w:r>
      <w:r w:rsidR="00AF0763" w:rsidRPr="00AF0763">
        <w:rPr>
          <w:i/>
          <w:noProof/>
        </w:rPr>
        <w:t xml:space="preserve"> et al</w:t>
      </w:r>
      <w:r w:rsidR="00174F05" w:rsidRPr="00174F05">
        <w:rPr>
          <w:noProof/>
        </w:rPr>
        <w:t xml:space="preserve">., </w:t>
      </w:r>
      <w:r w:rsidR="001D38F1" w:rsidRPr="00261D54">
        <w:rPr>
          <w:noProof/>
        </w:rPr>
        <w:t>2016b)</w:t>
      </w:r>
      <w:r w:rsidR="001D38F1" w:rsidRPr="00261D54">
        <w:fldChar w:fldCharType="end"/>
      </w:r>
      <w:r w:rsidR="001D38F1" w:rsidRPr="00261D54">
        <w:t xml:space="preserve">. Any nematode larvae can be examined under a light microscope. It is also possible to identify </w:t>
      </w:r>
      <w:r w:rsidR="001D38F1" w:rsidRPr="00261D54">
        <w:rPr>
          <w:i/>
          <w:iCs/>
        </w:rPr>
        <w:t>C. </w:t>
      </w:r>
      <w:proofErr w:type="spellStart"/>
      <w:r w:rsidR="001D38F1" w:rsidRPr="00261D54">
        <w:rPr>
          <w:i/>
          <w:iCs/>
        </w:rPr>
        <w:t>vulpis</w:t>
      </w:r>
      <w:proofErr w:type="spellEnd"/>
      <w:r w:rsidR="001D38F1" w:rsidRPr="00261D54">
        <w:t xml:space="preserve"> larvae using a duplex RT-PCR </w:t>
      </w:r>
      <w:r w:rsidR="001D38F1" w:rsidRPr="00261D54">
        <w:fldChar w:fldCharType="begin">
          <w:fldData xml:space="preserve">PEVuZE5vdGU+PENpdGU+PEF1dGhvcj5MYW5nZTwvQXV0aG9yPjxZZWFyPjIwMTg8L1llYXI+PFJl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</w:fldData>
        </w:fldChar>
      </w:r>
      <w:r w:rsidR="001D38F1" w:rsidRPr="00261D54">
        <w:instrText xml:space="preserve"> ADDIN EN.CITE </w:instrText>
      </w:r>
      <w:r w:rsidR="001D38F1" w:rsidRPr="00261D54">
        <w:fldChar w:fldCharType="begin">
          <w:fldData xml:space="preserve">PEVuZE5vdGU+PENpdGU+PEF1dGhvcj5MYW5nZTwvQXV0aG9yPjxZZWFyPjIwMTg8L1llYXI+PFJl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(Lange</w:t>
      </w:r>
      <w:r w:rsidR="00AF0763" w:rsidRPr="00AF0763">
        <w:rPr>
          <w:i/>
          <w:noProof/>
        </w:rPr>
        <w:t xml:space="preserve"> et al</w:t>
      </w:r>
      <w:r w:rsidR="00174F05" w:rsidRPr="00174F05">
        <w:rPr>
          <w:noProof/>
        </w:rPr>
        <w:t xml:space="preserve">., </w:t>
      </w:r>
      <w:r w:rsidR="001D38F1" w:rsidRPr="00261D54">
        <w:rPr>
          <w:noProof/>
        </w:rPr>
        <w:t>2018)</w:t>
      </w:r>
      <w:r w:rsidR="001D38F1" w:rsidRPr="00261D54">
        <w:fldChar w:fldCharType="end"/>
      </w:r>
      <w:r w:rsidR="001D38F1" w:rsidRPr="00261D54">
        <w:t>. However, availability and other details of this test are not clear.</w:t>
      </w:r>
    </w:p>
    <w:p w14:paraId="31901261" w14:textId="77777777" w:rsidR="001D38F1" w:rsidRPr="00261D54" w:rsidRDefault="001D38F1" w:rsidP="001D38F1">
      <w:r w:rsidRPr="00261D54">
        <w:t>In definitive hosts, diagnoses are made through detection of first-stage larvae in faeces or via transtracheal wash samples.</w:t>
      </w:r>
    </w:p>
    <w:p w14:paraId="65BA5C0D" w14:textId="66082C9F" w:rsidR="004B5FB2" w:rsidRDefault="00756C36" w:rsidP="00564335">
      <w:pPr>
        <w:pStyle w:val="Heading5"/>
        <w:rPr>
          <w:bCs/>
        </w:rPr>
      </w:pPr>
      <w:r w:rsidRPr="00261D54">
        <w:t>Treatment</w:t>
      </w:r>
    </w:p>
    <w:p w14:paraId="3922D531" w14:textId="1F38EBCA" w:rsidR="001D38F1" w:rsidRPr="00261D54" w:rsidRDefault="001D38F1" w:rsidP="001D38F1">
      <w:r w:rsidRPr="00261D54">
        <w:t>There is no treatment for the immediate snail host.</w:t>
      </w:r>
    </w:p>
    <w:p w14:paraId="0859792B" w14:textId="15DA9B6A" w:rsidR="001D38F1" w:rsidRPr="00261D54" w:rsidRDefault="001D38F1" w:rsidP="001D38F1">
      <w:r w:rsidRPr="00261D54">
        <w:t>In domestic dogs, treatment includes the administration of Febantel (14 mg/kg, oral, once a day for 7 days) and fenbendazole (25</w:t>
      </w:r>
      <w:r w:rsidR="00835F48">
        <w:t>–</w:t>
      </w:r>
      <w:r w:rsidRPr="00261D54">
        <w:t>50 mg/kg, oral, once a day for 3</w:t>
      </w:r>
      <w:r w:rsidR="00835F48">
        <w:t>–</w:t>
      </w:r>
      <w:r w:rsidRPr="00261D54">
        <w:t>14 days) or with oral milbemycin oxime (0.5 mg/kg) and moxidectin spot-on treatments with clinical cure reportedly occurring 7</w:t>
      </w:r>
      <w:r w:rsidR="00835F48">
        <w:t>–</w:t>
      </w:r>
      <w:r w:rsidRPr="00261D54">
        <w:t>10 days post-treatment with an efficacy of 98</w:t>
      </w:r>
      <w:r w:rsidR="00835F48">
        <w:t>–</w:t>
      </w:r>
      <w:r w:rsidRPr="00261D54">
        <w:t xml:space="preserve">99% </w:t>
      </w:r>
      <w:r w:rsidRPr="00261D54">
        <w:fldChar w:fldCharType="begin">
          <w:fldData xml:space="preserve">PEVuZE5vdGU+PENpdGU+PEF1dGhvcj5Db25ib3k8L0F1dGhvcj48WWVhcj4yMDA0PC9ZZWFyPjxS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</w:fldData>
        </w:fldChar>
      </w:r>
      <w:r w:rsidRPr="00261D54">
        <w:instrText xml:space="preserve"> ADDIN EN.CITE </w:instrText>
      </w:r>
      <w:r w:rsidRPr="00261D54">
        <w:fldChar w:fldCharType="begin">
          <w:fldData xml:space="preserve">PEVuZE5vdGU+PENpdGU+PEF1dGhvcj5Db25ib3k8L0F1dGhvcj48WWVhcj4yMDA0PC9ZZWFyPjxS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</w:fldData>
        </w:fldChar>
      </w:r>
      <w:r w:rsidRPr="00261D54">
        <w:instrText xml:space="preserve"> ADDIN EN.CITE.DATA </w:instrText>
      </w:r>
      <w:r w:rsidRPr="00261D54">
        <w:fldChar w:fldCharType="end"/>
      </w:r>
      <w:r w:rsidRPr="00261D54">
        <w:fldChar w:fldCharType="separate"/>
      </w:r>
      <w:r w:rsidRPr="00261D54">
        <w:rPr>
          <w:noProof/>
        </w:rPr>
        <w:t>(Conboy, 2004</w:t>
      </w:r>
      <w:r w:rsidR="002F7F67">
        <w:rPr>
          <w:noProof/>
        </w:rPr>
        <w:t>;</w:t>
      </w:r>
      <w:r w:rsidRPr="00261D54">
        <w:rPr>
          <w:noProof/>
        </w:rPr>
        <w:t xml:space="preserve"> 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w:t>
      </w:r>
    </w:p>
    <w:p w14:paraId="26159F0F" w14:textId="77777777" w:rsidR="00116944" w:rsidRPr="00261D54" w:rsidRDefault="00116944" w:rsidP="00564335">
      <w:pPr>
        <w:pStyle w:val="Heading5"/>
      </w:pPr>
      <w:r w:rsidRPr="00261D54">
        <w:lastRenderedPageBreak/>
        <w:t>Occurrence</w:t>
      </w:r>
    </w:p>
    <w:p w14:paraId="2C4320D1" w14:textId="0D37CE33" w:rsidR="001D38F1" w:rsidRPr="00261D54" w:rsidRDefault="001D38F1" w:rsidP="0001044F">
      <w:pPr>
        <w:keepNext/>
        <w:keepLines/>
      </w:pPr>
      <w:proofErr w:type="spellStart"/>
      <w:r w:rsidRPr="00261D54">
        <w:rPr>
          <w:i/>
          <w:iCs/>
        </w:rPr>
        <w:t>Crenosoma</w:t>
      </w:r>
      <w:proofErr w:type="spellEnd"/>
      <w:r w:rsidRPr="00261D54">
        <w:rPr>
          <w:i/>
          <w:iCs/>
        </w:rPr>
        <w:t> </w:t>
      </w:r>
      <w:proofErr w:type="spellStart"/>
      <w:r w:rsidRPr="00261D54">
        <w:rPr>
          <w:i/>
          <w:iCs/>
        </w:rPr>
        <w:t>vulpis</w:t>
      </w:r>
      <w:proofErr w:type="spellEnd"/>
      <w:r w:rsidRPr="00261D54">
        <w:t xml:space="preserve"> is endemic in red fox populations across Europe and north-east North America and the range of this nematode is thought to be expanding </w:t>
      </w:r>
      <w:r w:rsidRPr="00261D54">
        <w:fldChar w:fldCharType="begin"/>
      </w:r>
      <w:r w:rsidRPr="00261D54">
        <w:instrText xml:space="preserve"> ADDIN EN.CITE &lt;EndNote&gt;&lt;Cite&gt;&lt;Author&gt;Bihr&lt;/Author&gt;&lt;Year&gt;1999&lt;/Year&gt;&lt;RecNum&gt;1285&lt;/RecNum&gt;&lt;DisplayText&gt;(Bihr and Conboy, 1999)&lt;/DisplayText&gt;&lt;record&gt;&lt;rec-number&gt;1285&lt;/rec-number&gt;&lt;foreign-keys&gt;&lt;key app="EN" db-id="rrwaerrrmwz007e0sr8vzwfj29zxe9tfwr9r" timestamp="1649323113"&gt;1285&lt;/key&gt;&lt;/foreign-keys&gt;&lt;ref-type name="Journal Article"&gt;17&lt;/ref-type&gt;&lt;contributors&gt;&lt;authors&gt;&lt;author&gt;Bihr, T.&lt;/author&gt;&lt;author&gt;Conboy, G. A.&lt;/author&gt;&lt;/authors&gt;&lt;/contributors&gt;&lt;auth-address&gt;Univ Prince Edward Isl, Atlantic Vet Coll, Dept Pathol &amp;amp; Microbiol, Charlottetown, PE C1A 4P3, Canada&lt;/auth-address&gt;&lt;titles&gt;&lt;title&gt;Lungworm (Crenosoma vulpis) infection in dogs on Prince Edward Island&lt;/title&gt;&lt;secondary-title&gt;Canadian Veterinary Journal-Revue Veterinaire Canadienne&lt;/secondary-title&gt;&lt;alt-title&gt;Can Vet J&lt;/alt-title&gt;&lt;/titles&gt;&lt;periodical&gt;&lt;full-title&gt;Canadian Veterinary Journal-Revue Veterinaire Canadienne&lt;/full-title&gt;&lt;abbr-1&gt;Can Vet J&lt;/abbr-1&gt;&lt;/periodical&gt;&lt;alt-periodical&gt;&lt;full-title&gt;Canadian Veterinary Journal-Revue Veterinaire Canadienne&lt;/full-title&gt;&lt;abbr-1&gt;Can Vet J&lt;/abbr-1&gt;&lt;/alt-periodical&gt;&lt;pages&gt;555-559&lt;/pages&gt;&lt;volume&gt;40&lt;/volume&gt;&lt;number&gt;8&lt;/number&gt;&lt;dates&gt;&lt;year&gt;1999&lt;/year&gt;&lt;pub-dates&gt;&lt;date&gt;Aug&lt;/date&gt;&lt;/pub-dates&gt;&lt;/dates&gt;&lt;isbn&gt;0008-5286&lt;/isbn&gt;&lt;accession-num&gt;WOS:000081849600005&lt;/accession-num&gt;&lt;urls&gt;&lt;related-urls&gt;&lt;url&gt;&amp;lt;Go to ISI&amp;gt;://WOS:000081849600005&lt;/url&gt;&lt;/related-urls&gt;&lt;/urls&gt;&lt;language&gt;English&lt;/language&gt;&lt;/record&gt;&lt;/Cite&gt;&lt;/EndNote&gt;</w:instrText>
      </w:r>
      <w:r w:rsidRPr="00261D54">
        <w:fldChar w:fldCharType="separate"/>
      </w:r>
      <w:r w:rsidRPr="00261D54">
        <w:rPr>
          <w:noProof/>
        </w:rPr>
        <w:t>(Bihr and Conboy, 1999)</w:t>
      </w:r>
      <w:r w:rsidRPr="00261D54">
        <w:fldChar w:fldCharType="end"/>
      </w:r>
      <w:r w:rsidRPr="00261D54">
        <w:t xml:space="preserve"> </w: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 </w:instrTex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EN.CITE.DATA </w:instrText>
      </w:r>
      <w:r w:rsidRPr="00261D54">
        <w:fldChar w:fldCharType="end"/>
      </w:r>
      <w:r w:rsidRPr="00261D54">
        <w:fldChar w:fldCharType="separate"/>
      </w:r>
      <w:r w:rsidRPr="00261D54">
        <w:rPr>
          <w:noProof/>
        </w:rPr>
        <w:t>(Maksimov</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004D0090">
        <w:t>;</w:t>
      </w:r>
      <w:r w:rsidRPr="00261D54">
        <w:fldChar w:fldCharType="begin"/>
      </w:r>
      <w:r w:rsidRPr="00261D54">
        <w:instrText xml:space="preserve"> ADDIN EN.CITE &lt;EndNote&gt;&lt;Cite&gt;&lt;Author&gt;Rinaldi&lt;/Author&gt;&lt;Year&gt;2007&lt;/Year&gt;&lt;RecNum&gt;1427&lt;/RecNum&gt;&lt;DisplayText&gt;(Rinaldi et al., 2007)&lt;/DisplayText&gt;&lt;record&gt;&lt;rec-number&gt;1427&lt;/rec-number&gt;&lt;foreign-keys&gt;&lt;key app="EN" db-id="rrwaerrrmwz007e0sr8vzwfj29zxe9tfwr9r" timestamp="1652337469"&gt;1427&lt;/key&gt;&lt;/foreign-keys&gt;&lt;ref-type name="Journal Article"&gt;17&lt;/ref-type&gt;&lt;contributors&gt;&lt;authors&gt;&lt;author&gt;Rinaldi, L.&lt;/author&gt;&lt;author&gt;Calabria, G.&lt;/author&gt;&lt;author&gt;Carbone, S.&lt;/author&gt;&lt;author&gt;Carrella, A.&lt;/author&gt;&lt;author&gt;Cringoli, G.&lt;/author&gt;&lt;/authors&gt;&lt;/contributors&gt;&lt;titles&gt;&lt;title&gt;Crenosoma vulpis in dog: first case report in Italy and use of the FLOTAC technique for copromicroscopic diagnosis&lt;/title&gt;&lt;secondary-title&gt;Parasitology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1681-1684&lt;/pages&gt;&lt;volume&gt;101&lt;/volume&gt;&lt;number&gt;6&lt;/number&gt;&lt;keywords&gt;&lt;keyword&gt;infection&lt;/keyword&gt;&lt;keyword&gt;lungworm&lt;/keyword&gt;&lt;/keywords&gt;&lt;dates&gt;&lt;year&gt;2007&lt;/year&gt;&lt;pub-dates&gt;&lt;date&gt;Nov&lt;/date&gt;&lt;/pub-dates&gt;&lt;/dates&gt;&lt;isbn&gt;0932-0113&lt;/isbn&gt;&lt;accession-num&gt;WOS:000249919900031&lt;/accession-num&gt;&lt;urls&gt;&lt;related-urls&gt;&lt;url&gt;&amp;lt;Go to ISI&amp;gt;://WOS:000249919900031&lt;/url&gt;&lt;/related-urls&gt;&lt;/urls&gt;&lt;electronic-resource-num&gt;10.1007/s00436-007-0713-6&lt;/electronic-resource-num&gt;&lt;language&gt;English&lt;/language&gt;&lt;/record&gt;&lt;/Cite&gt;&lt;/EndNote&gt;</w:instrText>
      </w:r>
      <w:r w:rsidRPr="00261D54">
        <w:fldChar w:fldCharType="separate"/>
      </w:r>
      <w:r w:rsidRPr="00261D54">
        <w:rPr>
          <w:noProof/>
        </w:rPr>
        <w:t>Rinaldi</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 xml:space="preserve">. In North America, occurrence primarily occurs in Canada’s Atlantic provinces (New Brunswick, Newfoundland-Labrador, Nova Scotia, PEI), with some cases also reported in Ontario, Quebec, New York and Illinois </w:t>
      </w:r>
      <w:r w:rsidRPr="00261D54">
        <w:fldChar w:fldCharType="begin">
          <w:fldData xml:space="preserve">PEVuZE5vdGU+PENpdGU+PEF1dGhvcj5OZWxzb248L0F1dGhvcj48WWVhcj4yMDA3PC9ZZWFyPjxS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</w:fldData>
        </w:fldChar>
      </w:r>
      <w:r w:rsidRPr="00261D54">
        <w:instrText xml:space="preserve"> ADDIN EN.CITE </w:instrText>
      </w:r>
      <w:r w:rsidRPr="00261D54">
        <w:fldChar w:fldCharType="begin">
          <w:fldData xml:space="preserve">PEVuZE5vdGU+PENpdGU+PEF1dGhvcj5OZWxzb248L0F1dGhvcj48WWVhcj4yMDA3PC9ZZWFyPjxS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</w:fldData>
        </w:fldChar>
      </w:r>
      <w:r w:rsidRPr="00261D54">
        <w:instrText xml:space="preserve"> ADDIN EN.CITE.DATA </w:instrText>
      </w:r>
      <w:r w:rsidRPr="00261D54">
        <w:fldChar w:fldCharType="end"/>
      </w:r>
      <w:r w:rsidRPr="00261D54">
        <w:fldChar w:fldCharType="separate"/>
      </w:r>
      <w:r w:rsidRPr="00261D54">
        <w:rPr>
          <w:noProof/>
        </w:rPr>
        <w:t>(Nelson</w:t>
      </w:r>
      <w:r w:rsidR="00AF0763" w:rsidRPr="00AF0763">
        <w:rPr>
          <w:i/>
          <w:noProof/>
        </w:rPr>
        <w:t xml:space="preserve"> et al</w:t>
      </w:r>
      <w:r w:rsidR="00174F05" w:rsidRPr="00174F05">
        <w:rPr>
          <w:noProof/>
        </w:rPr>
        <w:t xml:space="preserve">., </w:t>
      </w:r>
      <w:r w:rsidRPr="00261D54">
        <w:rPr>
          <w:noProof/>
        </w:rPr>
        <w:t>2007</w:t>
      </w:r>
      <w:r w:rsidR="002F7F67">
        <w:rPr>
          <w:noProof/>
        </w:rPr>
        <w:t>;</w:t>
      </w:r>
      <w:r w:rsidRPr="00261D54">
        <w:rPr>
          <w:noProof/>
        </w:rPr>
        <w:t xml:space="preserve"> Maksimov</w:t>
      </w:r>
      <w:r w:rsidR="00AF0763" w:rsidRPr="00AF0763">
        <w:rPr>
          <w:i/>
          <w:noProof/>
        </w:rPr>
        <w:t xml:space="preserve"> et al</w:t>
      </w:r>
      <w:r w:rsidR="00174F05" w:rsidRPr="00174F05">
        <w:rPr>
          <w:noProof/>
        </w:rPr>
        <w:t xml:space="preserve">., </w:t>
      </w:r>
      <w:r w:rsidRPr="00261D54">
        <w:rPr>
          <w:noProof/>
        </w:rPr>
        <w:t>2017</w:t>
      </w:r>
      <w:r w:rsidR="002F7F67">
        <w:rPr>
          <w:noProof/>
        </w:rPr>
        <w:t>;</w:t>
      </w:r>
      <w:r w:rsidRPr="00261D54">
        <w:rPr>
          <w:noProof/>
        </w:rPr>
        <w:t xml:space="preserve"> Barutzki and Schaper, 2011</w:t>
      </w:r>
      <w:r w:rsidR="002F7F67">
        <w:rPr>
          <w:noProof/>
        </w:rPr>
        <w:t>;</w:t>
      </w:r>
      <w:r w:rsidRPr="00261D54">
        <w:rPr>
          <w:noProof/>
        </w:rPr>
        <w:t xml:space="preserve"> Conboy</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w:t>
      </w:r>
    </w:p>
    <w:p w14:paraId="264EB3F1" w14:textId="09EDEA0B" w:rsidR="001D38F1" w:rsidRPr="00261D54" w:rsidRDefault="001D38F1" w:rsidP="001D38F1">
      <w:r w:rsidRPr="00261D54">
        <w:t xml:space="preserve">The expansion of </w:t>
      </w:r>
      <w:r w:rsidRPr="00261D54">
        <w:rPr>
          <w:i/>
          <w:iCs/>
        </w:rPr>
        <w:t>C. </w:t>
      </w:r>
      <w:proofErr w:type="spellStart"/>
      <w:r w:rsidRPr="00261D54">
        <w:rPr>
          <w:i/>
          <w:iCs/>
        </w:rPr>
        <w:t>vulpis</w:t>
      </w:r>
      <w:proofErr w:type="spellEnd"/>
      <w:r w:rsidRPr="00261D54">
        <w:t xml:space="preserve"> is a likely consequence of the red fox carrying the parasite across geographical boundaries and bringing the parasite into contact with domestic dogs and other susceptible wildlife </w: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 </w:instrTex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EN.CITE.DATA </w:instrText>
      </w:r>
      <w:r w:rsidRPr="00261D54">
        <w:fldChar w:fldCharType="end"/>
      </w:r>
      <w:r w:rsidRPr="00261D54">
        <w:fldChar w:fldCharType="separate"/>
      </w:r>
      <w:r w:rsidRPr="00261D54">
        <w:rPr>
          <w:noProof/>
        </w:rPr>
        <w:t>(Latrofa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3459D900" w14:textId="4505A218" w:rsidR="001D38F1" w:rsidRPr="00261D54" w:rsidRDefault="001D38F1" w:rsidP="001D38F1">
      <w:r w:rsidRPr="00261D54">
        <w:t xml:space="preserve">There is no record of </w:t>
      </w:r>
      <w:r w:rsidRPr="00261D54">
        <w:rPr>
          <w:i/>
          <w:iCs/>
        </w:rPr>
        <w:t>C. </w:t>
      </w:r>
      <w:proofErr w:type="spellStart"/>
      <w:r w:rsidRPr="00261D54">
        <w:rPr>
          <w:i/>
          <w:iCs/>
        </w:rPr>
        <w:t>vulpis</w:t>
      </w:r>
      <w:proofErr w:type="spellEnd"/>
      <w:r w:rsidRPr="00261D54">
        <w:t xml:space="preserve"> in snail farms. However, absence of evidence does not infer evidence of absence. There may have been no incentive to specifically look for this parasite on snail farms to date. In the absence of targeted surveillance</w:t>
      </w:r>
      <w:r w:rsidR="002F7F67">
        <w:t>,</w:t>
      </w:r>
      <w:r w:rsidRPr="00261D54">
        <w:t xml:space="preserve"> the prevalence of this parasite is undefined.</w:t>
      </w:r>
    </w:p>
    <w:p w14:paraId="26B6A898" w14:textId="0E2C7C88" w:rsidR="002602C8" w:rsidRPr="00261D54" w:rsidRDefault="002602C8" w:rsidP="00564335">
      <w:pPr>
        <w:pStyle w:val="Heading4"/>
      </w:pPr>
      <w:r w:rsidRPr="00261D54">
        <w:t>Current biosecurity measures</w:t>
      </w:r>
      <w:r w:rsidR="006764EB">
        <w:t xml:space="preserve"> </w:t>
      </w:r>
    </w:p>
    <w:p w14:paraId="2EA8B5F3" w14:textId="5BB22ED1" w:rsidR="001D38F1" w:rsidRPr="00261D54" w:rsidRDefault="006764EB" w:rsidP="001D38F1">
      <w:r w:rsidRPr="00261D54">
        <w:t xml:space="preserve">For imported dogs and cats, the current </w:t>
      </w:r>
      <w:r>
        <w:t xml:space="preserve">generic </w:t>
      </w:r>
      <w:r w:rsidRPr="00261D54">
        <w:t>biosecurity measures for internal parasites</w:t>
      </w:r>
      <w:r>
        <w:t xml:space="preserve"> for Group 3 countries are that</w:t>
      </w:r>
      <w:r w:rsidR="001D38F1" w:rsidRPr="00261D54">
        <w:t>:</w:t>
      </w:r>
      <w:r>
        <w:t xml:space="preserve"> a</w:t>
      </w:r>
      <w:r w:rsidRPr="006764EB">
        <w:t xml:space="preserve"> government approved veterinarian must treat the dog twice with an internal parasite treatment effective against internal parasites (nematodes and cestodes). The two treatments must be administered at least 14 days apart and within 45 days before export. The second treatment must be given within five (5) days before export.</w:t>
      </w:r>
    </w:p>
    <w:p w14:paraId="06292CF4" w14:textId="77777777" w:rsidR="001D38F1" w:rsidRPr="00261D54" w:rsidRDefault="001D38F1" w:rsidP="001D38F1">
      <w:r w:rsidRPr="00261D54">
        <w:t xml:space="preserve">There are no specific biosecurity measures for </w:t>
      </w:r>
      <w:r w:rsidRPr="00261D54">
        <w:rPr>
          <w:i/>
          <w:iCs/>
        </w:rPr>
        <w:t>C. </w:t>
      </w:r>
      <w:proofErr w:type="spellStart"/>
      <w:r w:rsidRPr="00261D54">
        <w:rPr>
          <w:i/>
          <w:iCs/>
        </w:rPr>
        <w:t>vulpis</w:t>
      </w:r>
      <w:proofErr w:type="spellEnd"/>
      <w:r w:rsidRPr="00261D54">
        <w:t xml:space="preserve"> in Australia.</w:t>
      </w:r>
    </w:p>
    <w:p w14:paraId="5AC989D3" w14:textId="405093BD" w:rsidR="000C7968" w:rsidRPr="00261D54" w:rsidRDefault="00B35413" w:rsidP="002648CD">
      <w:pPr>
        <w:pStyle w:val="Heading4"/>
      </w:pPr>
      <w:r>
        <w:t>Risk assessment</w:t>
      </w:r>
    </w:p>
    <w:p w14:paraId="5E683357" w14:textId="463F3666" w:rsidR="001D38F1" w:rsidRPr="00261D54" w:rsidRDefault="001D38F1" w:rsidP="00756C36">
      <w:r w:rsidRPr="00261D54">
        <w:t>Entry and exposure assessment</w:t>
      </w:r>
      <w:r w:rsidR="00756C36" w:rsidRPr="00261D54">
        <w:t>:</w:t>
      </w:r>
    </w:p>
    <w:p w14:paraId="5E8685B8" w14:textId="77777777"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is endemic in red fox populations across Europe and north-east North America and the range of this nematode is thought to be expanding. Coyotes, dogs and badgers are other definitive hosts.</w:t>
      </w:r>
    </w:p>
    <w:p w14:paraId="69C4BA02" w14:textId="2B7DB2F4"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can use </w:t>
      </w:r>
      <w:r w:rsidR="006F743C" w:rsidRPr="006F743C">
        <w:rPr>
          <w:i/>
          <w:iCs/>
        </w:rPr>
        <w:t>C.</w:t>
      </w:r>
      <w:r w:rsidR="00944C3F">
        <w:rPr>
          <w:i/>
          <w:iCs/>
        </w:rPr>
        <w:t> </w:t>
      </w:r>
      <w:proofErr w:type="spellStart"/>
      <w:r w:rsidR="006F743C" w:rsidRPr="006F743C">
        <w:rPr>
          <w:i/>
          <w:iCs/>
        </w:rPr>
        <w:t>aspersum</w:t>
      </w:r>
      <w:proofErr w:type="spellEnd"/>
      <w:r w:rsidRPr="00261D54">
        <w:t xml:space="preserve"> as an intermediate host.</w:t>
      </w:r>
    </w:p>
    <w:p w14:paraId="3B20DA95" w14:textId="77777777" w:rsidR="001D38F1" w:rsidRPr="00261D54" w:rsidRDefault="001D38F1" w:rsidP="001D38F1">
      <w:pPr>
        <w:pStyle w:val="ListBullet"/>
        <w:numPr>
          <w:ilvl w:val="0"/>
          <w:numId w:val="1"/>
        </w:numPr>
      </w:pPr>
      <w:r w:rsidRPr="00261D54">
        <w:t>The first-stage larvae (L1) are coughed out of the lungs of the canid definitive host, swallowed and are then passed in faeces. Once in the environment the L1 infects the intermediate host, a snail, via the foot. It will then develop into the infective third-stage larvae (L3) in the snail.</w:t>
      </w:r>
    </w:p>
    <w:p w14:paraId="766E69A1" w14:textId="77777777" w:rsidR="001D38F1" w:rsidRPr="00261D54" w:rsidRDefault="001D38F1" w:rsidP="001D38F1">
      <w:pPr>
        <w:pStyle w:val="ListBullet"/>
        <w:numPr>
          <w:ilvl w:val="0"/>
          <w:numId w:val="1"/>
        </w:numPr>
      </w:pPr>
      <w:r w:rsidRPr="00261D54">
        <w:t xml:space="preserve">There are no records of </w:t>
      </w:r>
      <w:r w:rsidRPr="00261D54">
        <w:rPr>
          <w:i/>
          <w:iCs/>
        </w:rPr>
        <w:t>C. </w:t>
      </w:r>
      <w:proofErr w:type="spellStart"/>
      <w:r w:rsidRPr="00261D54">
        <w:rPr>
          <w:i/>
          <w:iCs/>
        </w:rPr>
        <w:t>vulpis</w:t>
      </w:r>
      <w:proofErr w:type="spellEnd"/>
      <w:r w:rsidRPr="00261D54">
        <w:t xml:space="preserve"> on snail farms to date. However, this information should receive appropriate weighting considering a general paucity of information and detailed scientific reports assessing the prevalence of pathogens and parasites in farmed snails that may represent a biosecurity (rather than food safety) risk.</w:t>
      </w:r>
    </w:p>
    <w:p w14:paraId="04D74E16" w14:textId="77777777" w:rsidR="001D38F1" w:rsidRPr="00261D54" w:rsidRDefault="001D38F1" w:rsidP="001D38F1">
      <w:pPr>
        <w:pStyle w:val="ListBullet"/>
        <w:numPr>
          <w:ilvl w:val="0"/>
          <w:numId w:val="1"/>
        </w:numPr>
      </w:pPr>
      <w:r w:rsidRPr="00261D54">
        <w:t>Diagnosis in the snail is a laboratory procedure. It involves killing and digesting the snail in a solution of hydrochloric acid and pepsin before being spun in a microcentrifuge. A species-specific PCR has also been used for diagnosis. However, test specific details are unclear.</w:t>
      </w:r>
    </w:p>
    <w:p w14:paraId="52DB5A90" w14:textId="77777777" w:rsidR="001D38F1" w:rsidRPr="00261D54" w:rsidRDefault="001D38F1" w:rsidP="001D38F1">
      <w:pPr>
        <w:pStyle w:val="ListBullet"/>
        <w:numPr>
          <w:ilvl w:val="0"/>
          <w:numId w:val="1"/>
        </w:numPr>
      </w:pPr>
      <w:r w:rsidRPr="00261D54">
        <w:t>There is no treatment for the immediate snail host.</w:t>
      </w:r>
    </w:p>
    <w:p w14:paraId="442E2579" w14:textId="16284433" w:rsidR="001D38F1" w:rsidRPr="00261D54" w:rsidRDefault="001D38F1" w:rsidP="001D38F1">
      <w:pPr>
        <w:pStyle w:val="ListBullet"/>
        <w:numPr>
          <w:ilvl w:val="0"/>
          <w:numId w:val="1"/>
        </w:numPr>
      </w:pPr>
      <w:r w:rsidRPr="00261D54">
        <w:lastRenderedPageBreak/>
        <w:t xml:space="preserve">A possible pathway for introduction of </w:t>
      </w:r>
      <w:r w:rsidRPr="00261D54">
        <w:rPr>
          <w:i/>
          <w:iCs/>
        </w:rPr>
        <w:t>C. </w:t>
      </w:r>
      <w:proofErr w:type="spellStart"/>
      <w:r w:rsidRPr="00261D54">
        <w:rPr>
          <w:i/>
          <w:iCs/>
        </w:rPr>
        <w:t>vulpis</w:t>
      </w:r>
      <w:proofErr w:type="spellEnd"/>
      <w:r w:rsidRPr="00261D54">
        <w:t xml:space="preserve"> to Australia from farmed </w:t>
      </w:r>
      <w:r w:rsidR="006F743C" w:rsidRPr="006F743C">
        <w:rPr>
          <w:i/>
          <w:iCs/>
        </w:rPr>
        <w:t>C.</w:t>
      </w:r>
      <w:r w:rsidR="00D961EF">
        <w:rPr>
          <w:i/>
          <w:iCs/>
        </w:rPr>
        <w:t> </w:t>
      </w:r>
      <w:r w:rsidR="006F743C" w:rsidRPr="006F743C">
        <w:rPr>
          <w:i/>
          <w:iCs/>
        </w:rPr>
        <w:t>aspersum</w:t>
      </w:r>
      <w:r w:rsidRPr="00261D54">
        <w:t xml:space="preserve"> could be through importation of parasitised snails that have entered a snail farming unit (e.g. at the fattening stage outside) or been introduced into a facility (snail farm). In addition, if parasitised dogs or foxes are allowed access to the snail breeding facilities, and the snails </w:t>
      </w:r>
      <w:proofErr w:type="gramStart"/>
      <w:r w:rsidRPr="00261D54">
        <w:t>are able to</w:t>
      </w:r>
      <w:proofErr w:type="gramEnd"/>
      <w:r w:rsidRPr="00261D54">
        <w:t xml:space="preserve"> come into contact with the faeces of these canids, the lifecycle could be maintained within the facility. (Note: Depending on the mode of operation of the sourcing facility, this latter scenario with dogs accessing commercial government certified facilities may be more improbable than entry of parasitised snails).</w:t>
      </w:r>
    </w:p>
    <w:p w14:paraId="396060A9" w14:textId="77777777" w:rsidR="001D38F1" w:rsidRPr="00261D54" w:rsidRDefault="001D38F1" w:rsidP="001D38F1">
      <w:r w:rsidRPr="00261D54">
        <w:t xml:space="preserve">It is also noted that there is a history of importation of dogs from countries where </w:t>
      </w:r>
      <w:r w:rsidRPr="00261D54">
        <w:rPr>
          <w:i/>
          <w:iCs/>
        </w:rPr>
        <w:t>C. </w:t>
      </w:r>
      <w:proofErr w:type="spellStart"/>
      <w:r w:rsidRPr="00261D54">
        <w:rPr>
          <w:i/>
          <w:iCs/>
        </w:rPr>
        <w:t>vulpis</w:t>
      </w:r>
      <w:proofErr w:type="spellEnd"/>
      <w:r w:rsidRPr="00261D54">
        <w:t xml:space="preserve"> is endemic. No cases have been reported in Australian dogs. The risk management applied currently for internal parasites for imported dogs into Australia is considered appropriate, and infections in pet dogs in Australia would be highly likely to have been detected through veterinary investigation over the years.</w:t>
      </w:r>
    </w:p>
    <w:p w14:paraId="4168F4BB" w14:textId="058A5E6B" w:rsidR="001D38F1" w:rsidRPr="00261D54" w:rsidRDefault="001D38F1" w:rsidP="001D38F1">
      <w:r w:rsidRPr="00261D54">
        <w:t xml:space="preserve">Based on this information, the likelihood of entry of </w:t>
      </w:r>
      <w:r w:rsidRPr="00261D54">
        <w:rPr>
          <w:i/>
          <w:iCs/>
        </w:rPr>
        <w:t>C. </w:t>
      </w:r>
      <w:proofErr w:type="spellStart"/>
      <w:r w:rsidRPr="00261D54">
        <w:rPr>
          <w:i/>
          <w:iCs/>
        </w:rPr>
        <w:t>vulpis</w:t>
      </w:r>
      <w:proofErr w:type="spellEnd"/>
      <w:r w:rsidRPr="00261D54">
        <w:t xml:space="preserve"> associated with the importation of infested farmed </w:t>
      </w:r>
      <w:r w:rsidR="006F743C" w:rsidRPr="006F743C">
        <w:rPr>
          <w:i/>
          <w:iCs/>
        </w:rPr>
        <w:t>C.</w:t>
      </w:r>
      <w:r w:rsidR="00D961EF">
        <w:rPr>
          <w:i/>
          <w:iCs/>
        </w:rPr>
        <w:t> </w:t>
      </w:r>
      <w:r w:rsidR="006F743C" w:rsidRPr="006F743C">
        <w:rPr>
          <w:i/>
          <w:iCs/>
        </w:rPr>
        <w:t>aspersum</w:t>
      </w:r>
      <w:r w:rsidRPr="00261D54">
        <w:t>, and exposure of potential hosts in Australia was estimated to be moderate.</w:t>
      </w:r>
    </w:p>
    <w:p w14:paraId="728192C1" w14:textId="2A52240E" w:rsidR="001D38F1" w:rsidRPr="00261D54" w:rsidRDefault="001D38F1" w:rsidP="00756C36">
      <w:r w:rsidRPr="00261D54">
        <w:t>Consequence assessment</w:t>
      </w:r>
      <w:r w:rsidR="00756C36" w:rsidRPr="00261D54">
        <w:t>:</w:t>
      </w:r>
    </w:p>
    <w:p w14:paraId="6FE7FABC" w14:textId="77777777"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has not yet been detected in Australia.</w:t>
      </w:r>
    </w:p>
    <w:p w14:paraId="318AEB9E" w14:textId="77777777"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is a lungworm nematode that causes chronic respiratory disease in domestic dogs in parts of Europe and in the north-eastern region of North America. </w:t>
      </w:r>
      <w:proofErr w:type="spellStart"/>
      <w:r w:rsidRPr="00261D54">
        <w:t>Crenosomosis</w:t>
      </w:r>
      <w:proofErr w:type="spellEnd"/>
      <w:r w:rsidRPr="00261D54">
        <w:t xml:space="preserve"> is reported as a common cause of chronic respiratory disease in domestic dogs, although it is rarely fatal.</w:t>
      </w:r>
    </w:p>
    <w:p w14:paraId="397DE6D6" w14:textId="31280978" w:rsidR="001D38F1" w:rsidRPr="00261D54" w:rsidRDefault="001D38F1" w:rsidP="001D38F1">
      <w:pPr>
        <w:pStyle w:val="ListBullet"/>
        <w:numPr>
          <w:ilvl w:val="0"/>
          <w:numId w:val="1"/>
        </w:numPr>
      </w:pPr>
      <w:r w:rsidRPr="00261D54">
        <w:t xml:space="preserve">Terrestrial gastropods, including both snails and slugs, serve as the intermediate hosts for </w:t>
      </w:r>
      <w:r w:rsidRPr="00261D54">
        <w:rPr>
          <w:i/>
          <w:iCs/>
        </w:rPr>
        <w:t>C. </w:t>
      </w:r>
      <w:proofErr w:type="spellStart"/>
      <w:r w:rsidRPr="00261D54">
        <w:rPr>
          <w:i/>
          <w:iCs/>
        </w:rPr>
        <w:t>vulpis</w:t>
      </w:r>
      <w:proofErr w:type="spellEnd"/>
      <w:r w:rsidRPr="00261D54">
        <w:t xml:space="preserve">. </w:t>
      </w:r>
      <w:r w:rsidR="006F743C" w:rsidRPr="006F743C">
        <w:rPr>
          <w:i/>
          <w:iCs/>
        </w:rPr>
        <w:t>C.</w:t>
      </w:r>
      <w:r w:rsidR="004524D5">
        <w:rPr>
          <w:i/>
          <w:iCs/>
        </w:rPr>
        <w:t> </w:t>
      </w:r>
      <w:r w:rsidR="006F743C" w:rsidRPr="006F743C">
        <w:rPr>
          <w:i/>
          <w:iCs/>
        </w:rPr>
        <w:t>aspersum</w:t>
      </w:r>
      <w:r w:rsidRPr="00261D54">
        <w:t xml:space="preserve"> has been identified as a suitable intermediate host</w:t>
      </w:r>
      <w:r w:rsidRPr="00261D54">
        <w:fldChar w:fldCharType="begin"/>
      </w:r>
      <w:r w:rsidRPr="00261D54">
        <w:instrText xml:space="preserve"> ADDIN EN.CITE </w:instrText>
      </w:r>
      <w:r w:rsidRPr="00261D54">
        <w:fldChar w:fldCharType="begin"/>
      </w:r>
      <w:r w:rsidRPr="00261D54">
        <w:instrText xml:space="preserve"> ADDIN EN.CITE.DATA </w:instrText>
      </w:r>
      <w:r w:rsidRPr="00261D54">
        <w:fldChar w:fldCharType="end"/>
      </w:r>
      <w:r w:rsidR="00075F7D">
        <w:fldChar w:fldCharType="separate"/>
      </w:r>
      <w:r w:rsidRPr="00261D54">
        <w:fldChar w:fldCharType="end"/>
      </w:r>
      <w:r w:rsidRPr="00261D54">
        <w:t>.</w:t>
      </w:r>
    </w:p>
    <w:p w14:paraId="2E0D82CC" w14:textId="59F9C77E" w:rsidR="001D38F1" w:rsidRPr="00261D54" w:rsidRDefault="001D38F1" w:rsidP="001D38F1">
      <w:pPr>
        <w:pStyle w:val="ListBullet"/>
        <w:numPr>
          <w:ilvl w:val="0"/>
          <w:numId w:val="1"/>
        </w:numPr>
      </w:pPr>
      <w:r w:rsidRPr="00261D54">
        <w:t xml:space="preserve">Canids can be infected by eating intermediate hosts with L3 forms of this parasite. L3 </w:t>
      </w:r>
      <w:r w:rsidRPr="00261D54">
        <w:rPr>
          <w:i/>
          <w:iCs/>
        </w:rPr>
        <w:t>C. </w:t>
      </w:r>
      <w:proofErr w:type="spellStart"/>
      <w:r w:rsidRPr="00261D54">
        <w:rPr>
          <w:i/>
          <w:iCs/>
        </w:rPr>
        <w:t>vulpis</w:t>
      </w:r>
      <w:proofErr w:type="spellEnd"/>
      <w:r w:rsidRPr="00261D54">
        <w:t xml:space="preserve"> can be shed by the gastropod intermediate host and remain infective in the environment for up to </w:t>
      </w:r>
      <w:r w:rsidR="0098224E">
        <w:t>eight</w:t>
      </w:r>
      <w:r w:rsidRPr="00261D54">
        <w:t> weeks. The canine hosts could become infected through eating or licking contaminated material or surfaces or eating parasitised snails.</w:t>
      </w:r>
    </w:p>
    <w:p w14:paraId="575FAAE4" w14:textId="239BB94E" w:rsidR="001D38F1" w:rsidRPr="00261D54" w:rsidRDefault="001D38F1" w:rsidP="001D38F1">
      <w:pPr>
        <w:pStyle w:val="ListBullet"/>
        <w:numPr>
          <w:ilvl w:val="0"/>
          <w:numId w:val="1"/>
        </w:numPr>
      </w:pPr>
      <w:r w:rsidRPr="00261D54">
        <w:t xml:space="preserve">Since foxes and dogs are definitive hosts of this parasite, the presence of feral foxes and dogs in Australia could result in a rapid spread of this parasite (introduced by parasitised </w:t>
      </w:r>
      <w:r w:rsidR="006F743C" w:rsidRPr="006F743C">
        <w:rPr>
          <w:i/>
          <w:iCs/>
        </w:rPr>
        <w:t>C.</w:t>
      </w:r>
      <w:r w:rsidR="004524D5">
        <w:rPr>
          <w:i/>
          <w:iCs/>
        </w:rPr>
        <w:t> </w:t>
      </w:r>
      <w:r w:rsidR="006F743C" w:rsidRPr="006F743C">
        <w:rPr>
          <w:i/>
          <w:iCs/>
        </w:rPr>
        <w:t>aspersum</w:t>
      </w:r>
      <w:r w:rsidRPr="00261D54">
        <w:t xml:space="preserve"> and potentially extending to </w:t>
      </w:r>
      <w:r w:rsidR="006F743C" w:rsidRPr="006F743C">
        <w:rPr>
          <w:i/>
          <w:iCs/>
        </w:rPr>
        <w:t>C.</w:t>
      </w:r>
      <w:r w:rsidR="004524D5">
        <w:rPr>
          <w:i/>
          <w:iCs/>
        </w:rPr>
        <w:t> </w:t>
      </w:r>
      <w:r w:rsidR="006F743C" w:rsidRPr="006F743C">
        <w:rPr>
          <w:i/>
          <w:iCs/>
        </w:rPr>
        <w:t>aspersum</w:t>
      </w:r>
      <w:r w:rsidRPr="00261D54">
        <w:t xml:space="preserve"> populations already present in Australia) from agricultural to urban areas and natural areas. There is also a significant population of working and assistance dogs in rural and regional areas overlapping with populations of foxes and feral dogs. This parasite appears to prefer cold temperatures so this could limit its spread in parts of northern Australia.</w:t>
      </w:r>
    </w:p>
    <w:p w14:paraId="0C2BE46B" w14:textId="77777777" w:rsidR="001D38F1" w:rsidRPr="00261D54" w:rsidRDefault="001D38F1" w:rsidP="001D38F1">
      <w:pPr>
        <w:pStyle w:val="ListBullet"/>
        <w:numPr>
          <w:ilvl w:val="0"/>
          <w:numId w:val="1"/>
        </w:numPr>
      </w:pPr>
      <w:r w:rsidRPr="00261D54">
        <w:t xml:space="preserve">The introduction of this parasite into Australia would impact domestic dog and dingo populations resulting in chronic respiratory disease of a new origin. There is a large companion dog owning population in Australia, </w:t>
      </w:r>
      <w:proofErr w:type="gramStart"/>
      <w:r w:rsidRPr="00261D54">
        <w:t>a number of</w:t>
      </w:r>
      <w:proofErr w:type="gramEnd"/>
      <w:r w:rsidRPr="00261D54">
        <w:t xml:space="preserve"> whom could be impacted by introduction of a parasite that could cause significant disability in their animals as well as expense related to veterinary investigations and treatment. The impact on the working ability of working dogs on animal production could also be significant for primary producers.</w:t>
      </w:r>
    </w:p>
    <w:p w14:paraId="0AE68C74" w14:textId="24767C44" w:rsidR="001D38F1" w:rsidRPr="00261D54" w:rsidRDefault="001D38F1" w:rsidP="001D38F1">
      <w:pPr>
        <w:rPr>
          <w:rFonts w:cstheme="minorHAnsi"/>
        </w:rPr>
      </w:pPr>
      <w:r w:rsidRPr="00261D54">
        <w:rPr>
          <w:rFonts w:cstheme="minorHAnsi"/>
        </w:rPr>
        <w:lastRenderedPageBreak/>
        <w:t>Based on this information, the likely consequences of establishment and/or spread of</w:t>
      </w:r>
      <w:r w:rsidRPr="00261D54">
        <w:rPr>
          <w:rFonts w:cstheme="minorHAnsi"/>
          <w:i/>
          <w:iCs/>
        </w:rPr>
        <w:t xml:space="preserve"> C. </w:t>
      </w:r>
      <w:proofErr w:type="spellStart"/>
      <w:r w:rsidRPr="00261D54">
        <w:rPr>
          <w:rFonts w:cstheme="minorHAnsi"/>
          <w:i/>
          <w:iCs/>
        </w:rPr>
        <w:t>vulpis</w:t>
      </w:r>
      <w:proofErr w:type="spellEnd"/>
      <w:r w:rsidRPr="00261D54">
        <w:rPr>
          <w:rFonts w:cstheme="minorHAnsi"/>
        </w:rPr>
        <w:t xml:space="preserve"> associated with the importation of </w:t>
      </w:r>
      <w:r w:rsidR="006F743C" w:rsidRPr="006F743C">
        <w:rPr>
          <w:rFonts w:cstheme="minorHAnsi"/>
          <w:i/>
          <w:iCs/>
        </w:rPr>
        <w:t>C.</w:t>
      </w:r>
      <w:r w:rsidR="004524D5">
        <w:rPr>
          <w:rFonts w:cstheme="minorHAnsi"/>
          <w:i/>
          <w:iCs/>
        </w:rPr>
        <w:t> </w:t>
      </w:r>
      <w:r w:rsidR="006F743C" w:rsidRPr="006F743C">
        <w:rPr>
          <w:rFonts w:cstheme="minorHAnsi"/>
          <w:i/>
          <w:iCs/>
        </w:rPr>
        <w:t>aspersum</w:t>
      </w:r>
      <w:r w:rsidRPr="00261D54">
        <w:rPr>
          <w:rFonts w:cstheme="minorHAnsi"/>
        </w:rPr>
        <w:t xml:space="preserve"> was estimated to be low</w:t>
      </w:r>
      <w:r w:rsidRPr="00261D54">
        <w:rPr>
          <w:rFonts w:cstheme="minorHAnsi"/>
          <w:strike/>
        </w:rPr>
        <w:t xml:space="preserve"> </w:t>
      </w:r>
      <w:r w:rsidRPr="00261D54">
        <w:rPr>
          <w:rFonts w:cstheme="minorHAnsi"/>
        </w:rPr>
        <w:t>from an animal biosecurity perspective.</w:t>
      </w:r>
    </w:p>
    <w:p w14:paraId="088F51EC" w14:textId="77777777" w:rsidR="000C7968" w:rsidRPr="00261D54" w:rsidRDefault="000C7968" w:rsidP="002648CD">
      <w:pPr>
        <w:pStyle w:val="Heading5"/>
      </w:pPr>
      <w:r w:rsidRPr="00261D54">
        <w:t>Conclusions</w:t>
      </w:r>
    </w:p>
    <w:p w14:paraId="26871571" w14:textId="0378A3BC" w:rsidR="001D38F1" w:rsidRPr="00261D54" w:rsidRDefault="001D38F1" w:rsidP="001D38F1">
      <w:r w:rsidRPr="00261D54">
        <w:t xml:space="preserve">Based on the preceding information, the likelihood of entry of </w:t>
      </w:r>
      <w:r w:rsidRPr="00261D54">
        <w:rPr>
          <w:i/>
          <w:iCs/>
        </w:rPr>
        <w:t>C. </w:t>
      </w:r>
      <w:proofErr w:type="spellStart"/>
      <w:r w:rsidRPr="00261D54">
        <w:rPr>
          <w:i/>
          <w:iCs/>
        </w:rPr>
        <w:t>vulpis</w:t>
      </w:r>
      <w:proofErr w:type="spellEnd"/>
      <w:r w:rsidRPr="00261D54">
        <w:t xml:space="preserve"> associated</w:t>
      </w:r>
      <w:r w:rsidRPr="00261D54">
        <w:rPr>
          <w:iCs/>
        </w:rPr>
        <w:t xml:space="preserve"> with</w:t>
      </w:r>
      <w:r w:rsidRPr="00261D54">
        <w:t xml:space="preserve"> imports of </w:t>
      </w:r>
      <w:r w:rsidR="006F743C" w:rsidRPr="006F743C">
        <w:rPr>
          <w:i/>
          <w:iCs/>
        </w:rPr>
        <w:t>C.</w:t>
      </w:r>
      <w:r w:rsidR="00DE1157">
        <w:rPr>
          <w:i/>
          <w:iCs/>
        </w:rPr>
        <w:t> </w:t>
      </w:r>
      <w:r w:rsidR="006F743C" w:rsidRPr="006F743C">
        <w:rPr>
          <w:i/>
          <w:iCs/>
        </w:rPr>
        <w:t>aspersum</w:t>
      </w:r>
      <w:r w:rsidRPr="00261D54">
        <w:t xml:space="preserve"> from commercial, government certified snail farms </w:t>
      </w:r>
      <w:proofErr w:type="gramStart"/>
      <w:r w:rsidRPr="00261D54">
        <w:t>is</w:t>
      </w:r>
      <w:proofErr w:type="gramEnd"/>
      <w:r w:rsidRPr="00261D54">
        <w:t xml:space="preserve"> considered t</w:t>
      </w:r>
      <w:r w:rsidRPr="00261D54">
        <w:rPr>
          <w:iCs/>
        </w:rPr>
        <w:t>o be</w:t>
      </w:r>
      <w:r w:rsidRPr="00261D54">
        <w:t xml:space="preserve"> moderate and the likely consequences of establishment and/or spread of </w:t>
      </w:r>
      <w:r w:rsidRPr="00261D54">
        <w:rPr>
          <w:i/>
          <w:iCs/>
        </w:rPr>
        <w:t>C. </w:t>
      </w:r>
      <w:proofErr w:type="spellStart"/>
      <w:r w:rsidRPr="00261D54">
        <w:rPr>
          <w:i/>
          <w:iCs/>
        </w:rPr>
        <w:t>vulpis</w:t>
      </w:r>
      <w:proofErr w:type="spellEnd"/>
      <w:r w:rsidRPr="00261D54">
        <w:t xml:space="preserve"> 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Pr="00261D54">
        <w:t xml:space="preserve">, the likelihood of entry and exposure moderate was combined with the likely consequences of establishment and/or spread (low), which resulted in a risk estimation for </w:t>
      </w:r>
      <w:r w:rsidRPr="00DE1157">
        <w:rPr>
          <w:rStyle w:val="Emphasis"/>
        </w:rPr>
        <w:t>C.</w:t>
      </w:r>
      <w:r w:rsidR="00DE1157">
        <w:rPr>
          <w:rStyle w:val="Emphasis"/>
        </w:rPr>
        <w:t> </w:t>
      </w:r>
      <w:proofErr w:type="spellStart"/>
      <w:r w:rsidRPr="00DE1157">
        <w:rPr>
          <w:rStyle w:val="Emphasis"/>
        </w:rPr>
        <w:t>vulpis</w:t>
      </w:r>
      <w:proofErr w:type="spellEnd"/>
      <w:r w:rsidRPr="00261D54">
        <w:t xml:space="preserve"> of low risk.</w:t>
      </w:r>
    </w:p>
    <w:p w14:paraId="5D8116AD" w14:textId="06398F15" w:rsidR="00754B07" w:rsidRPr="00261D54" w:rsidRDefault="001D38F1" w:rsidP="001D38F1">
      <w:r w:rsidRPr="00261D54">
        <w:t>As the overall risk of</w:t>
      </w:r>
      <w:r w:rsidRPr="00261D54">
        <w:rPr>
          <w:rFonts w:cstheme="minorHAnsi"/>
          <w:i/>
          <w:iCs/>
        </w:rPr>
        <w:t xml:space="preserve"> C. </w:t>
      </w:r>
      <w:proofErr w:type="spellStart"/>
      <w:r w:rsidRPr="00261D54">
        <w:rPr>
          <w:rFonts w:cstheme="minorHAnsi"/>
          <w:i/>
          <w:iCs/>
        </w:rPr>
        <w:t>vulpis</w:t>
      </w:r>
      <w:proofErr w:type="spellEnd"/>
      <w:r w:rsidRPr="00261D54">
        <w:rPr>
          <w:rFonts w:cstheme="minorHAnsi"/>
          <w:i/>
          <w:iCs/>
        </w:rPr>
        <w:t xml:space="preserve"> </w:t>
      </w:r>
      <w:r w:rsidRPr="00261D54">
        <w:t xml:space="preserve">associated with the importation of </w:t>
      </w:r>
      <w:r w:rsidR="006F743C" w:rsidRPr="006F743C">
        <w:rPr>
          <w:rFonts w:cstheme="minorHAnsi"/>
          <w:i/>
          <w:iCs/>
        </w:rPr>
        <w:t>C.</w:t>
      </w:r>
      <w:r w:rsidR="00DE1157">
        <w:rPr>
          <w:rFonts w:cstheme="minorHAnsi"/>
          <w:i/>
          <w:iCs/>
        </w:rPr>
        <w:t> </w:t>
      </w:r>
      <w:r w:rsidR="006F743C" w:rsidRPr="006F743C">
        <w:rPr>
          <w:rFonts w:cstheme="minorHAnsi"/>
          <w:i/>
          <w:iCs/>
        </w:rPr>
        <w:t>aspersum</w:t>
      </w:r>
      <w:r w:rsidRPr="00261D54">
        <w:t xml:space="preserve"> is low and therefore does not achieve Australia’s ALOP with respect to animal biosecurity risks, specific biosecurity measures for </w:t>
      </w:r>
      <w:r w:rsidRPr="00261D54">
        <w:rPr>
          <w:rFonts w:cstheme="minorHAnsi"/>
          <w:i/>
          <w:iCs/>
        </w:rPr>
        <w:t>C. </w:t>
      </w:r>
      <w:proofErr w:type="spellStart"/>
      <w:r w:rsidRPr="00261D54">
        <w:rPr>
          <w:rFonts w:cstheme="minorHAnsi"/>
          <w:i/>
          <w:iCs/>
        </w:rPr>
        <w:t>vulpis</w:t>
      </w:r>
      <w:proofErr w:type="spellEnd"/>
      <w:r w:rsidRPr="00261D54">
        <w:rPr>
          <w:rFonts w:cstheme="minorHAnsi"/>
        </w:rPr>
        <w:t xml:space="preserve"> </w:t>
      </w:r>
      <w:r w:rsidRPr="00261D54">
        <w:t>are required.</w:t>
      </w:r>
    </w:p>
    <w:p w14:paraId="12A9F1E5" w14:textId="77777777" w:rsidR="00813734" w:rsidRPr="00261D54" w:rsidRDefault="00813734" w:rsidP="002648CD">
      <w:pPr>
        <w:pStyle w:val="Heading4"/>
      </w:pPr>
      <w:r w:rsidRPr="00261D54">
        <w:t>Risk management measures</w:t>
      </w:r>
    </w:p>
    <w:p w14:paraId="1CB18C20" w14:textId="1ECA71A0" w:rsidR="00813734" w:rsidRPr="00261D54" w:rsidRDefault="00813734" w:rsidP="00813734">
      <w:pPr>
        <w:rPr>
          <w:lang w:eastAsia="en-AU"/>
        </w:rPr>
      </w:pPr>
      <w:r w:rsidRPr="00261D54">
        <w:t xml:space="preserve">For the risk of </w:t>
      </w:r>
      <w:r w:rsidRPr="00261D54">
        <w:rPr>
          <w:rFonts w:cstheme="minorHAnsi"/>
          <w:i/>
          <w:iCs/>
        </w:rPr>
        <w:t>C. </w:t>
      </w:r>
      <w:proofErr w:type="spellStart"/>
      <w:r w:rsidRPr="00261D54">
        <w:rPr>
          <w:rFonts w:cstheme="minorHAnsi"/>
          <w:i/>
          <w:iCs/>
        </w:rPr>
        <w:t>vulpis</w:t>
      </w:r>
      <w:proofErr w:type="spellEnd"/>
      <w:r w:rsidRPr="00261D54">
        <w:t xml:space="preserve"> associated with the importation of live garden snails (</w:t>
      </w:r>
      <w:r w:rsidR="006F743C" w:rsidRPr="006F743C">
        <w:rPr>
          <w:i/>
          <w:iCs/>
        </w:rPr>
        <w:t>C.</w:t>
      </w:r>
      <w:r w:rsidR="00DE1157">
        <w:rPr>
          <w:i/>
          <w:iCs/>
        </w:rPr>
        <w:t> </w:t>
      </w:r>
      <w:r w:rsidR="006F743C" w:rsidRPr="006F743C">
        <w:rPr>
          <w:i/>
          <w:iCs/>
        </w:rPr>
        <w:t>aspersum</w:t>
      </w:r>
      <w:r w:rsidRPr="00261D54">
        <w:rPr>
          <w:i/>
          <w:iCs/>
        </w:rPr>
        <w:t>)</w:t>
      </w:r>
      <w:r w:rsidRPr="00261D54">
        <w:t xml:space="preserve">, to achieve Australia’s ALOP, the snails must be imported </w:t>
      </w:r>
      <w:r w:rsidRPr="00261D54">
        <w:rPr>
          <w:lang w:eastAsia="en-AU"/>
        </w:rPr>
        <w:t xml:space="preserve">into an </w:t>
      </w:r>
      <w:r w:rsidR="00DE6F25">
        <w:rPr>
          <w:lang w:eastAsia="en-AU"/>
        </w:rPr>
        <w:t>a</w:t>
      </w:r>
      <w:r w:rsidRPr="00261D54">
        <w:rPr>
          <w:lang w:eastAsia="en-AU"/>
        </w:rPr>
        <w:t xml:space="preserve">pproved </w:t>
      </w:r>
      <w:r w:rsidR="00DE6F25">
        <w:rPr>
          <w:lang w:eastAsia="en-AU"/>
        </w:rPr>
        <w:t>a</w:t>
      </w:r>
      <w:r w:rsidRPr="00261D54">
        <w:rPr>
          <w:lang w:eastAsia="en-AU"/>
        </w:rPr>
        <w:t xml:space="preserve">rrangement site, where they </w:t>
      </w:r>
      <w:r w:rsidR="000056AE">
        <w:rPr>
          <w:lang w:eastAsia="en-AU"/>
        </w:rPr>
        <w:t xml:space="preserve">will be </w:t>
      </w:r>
      <w:r w:rsidRPr="00261D54">
        <w:rPr>
          <w:lang w:eastAsia="en-AU"/>
        </w:rPr>
        <w:t xml:space="preserve">reared in isolation from other snails and the definitive host, thus breaking the lifecycle of the nematode. The next generation of </w:t>
      </w:r>
      <w:r w:rsidR="006F743C" w:rsidRPr="006F743C">
        <w:rPr>
          <w:i/>
          <w:lang w:eastAsia="en-AU"/>
        </w:rPr>
        <w:t>C.</w:t>
      </w:r>
      <w:r w:rsidR="00DE6F25">
        <w:rPr>
          <w:i/>
          <w:lang w:eastAsia="en-AU"/>
        </w:rPr>
        <w:t> </w:t>
      </w:r>
      <w:r w:rsidR="006F743C" w:rsidRPr="006F743C">
        <w:rPr>
          <w:i/>
          <w:lang w:eastAsia="en-AU"/>
        </w:rPr>
        <w:t>aspersum</w:t>
      </w:r>
      <w:r w:rsidRPr="00261D54">
        <w:rPr>
          <w:lang w:eastAsia="en-AU"/>
        </w:rPr>
        <w:t xml:space="preserve"> would be free of </w:t>
      </w:r>
      <w:r w:rsidRPr="00261D54">
        <w:rPr>
          <w:rFonts w:cstheme="minorHAnsi"/>
          <w:i/>
          <w:iCs/>
        </w:rPr>
        <w:t>C. </w:t>
      </w:r>
      <w:proofErr w:type="spellStart"/>
      <w:r w:rsidRPr="00261D54">
        <w:rPr>
          <w:rFonts w:cstheme="minorHAnsi"/>
          <w:i/>
          <w:iCs/>
        </w:rPr>
        <w:t>vulpis</w:t>
      </w:r>
      <w:proofErr w:type="spellEnd"/>
      <w:r w:rsidRPr="00261D54">
        <w:rPr>
          <w:lang w:eastAsia="en-AU"/>
        </w:rPr>
        <w:t xml:space="preserve"> and eligible for release from the </w:t>
      </w:r>
      <w:r w:rsidR="00DE6F25">
        <w:rPr>
          <w:lang w:eastAsia="en-AU"/>
        </w:rPr>
        <w:t>a</w:t>
      </w:r>
      <w:r w:rsidRPr="00261D54">
        <w:rPr>
          <w:lang w:eastAsia="en-AU"/>
        </w:rPr>
        <w:t xml:space="preserve">pproved </w:t>
      </w:r>
      <w:r w:rsidR="00DE6F25">
        <w:rPr>
          <w:lang w:eastAsia="en-AU"/>
        </w:rPr>
        <w:t>a</w:t>
      </w:r>
      <w:r w:rsidRPr="00261D54">
        <w:rPr>
          <w:lang w:eastAsia="en-AU"/>
        </w:rPr>
        <w:t>rrangement</w:t>
      </w:r>
      <w:r w:rsidR="00BF00BE">
        <w:rPr>
          <w:lang w:eastAsia="en-AU"/>
        </w:rPr>
        <w:t xml:space="preserve"> site</w:t>
      </w:r>
      <w:r w:rsidRPr="00261D54">
        <w:rPr>
          <w:lang w:eastAsia="en-AU"/>
        </w:rPr>
        <w:t>.</w:t>
      </w:r>
    </w:p>
    <w:p w14:paraId="0198372D" w14:textId="77777777" w:rsidR="001D38F1" w:rsidRPr="00261D54" w:rsidRDefault="001D38F1" w:rsidP="00A26D88">
      <w:pPr>
        <w:pStyle w:val="Heading3"/>
        <w:spacing w:before="120" w:after="240"/>
        <w:rPr>
          <w:i/>
          <w:iCs/>
        </w:rPr>
      </w:pPr>
      <w:bookmarkStart w:id="79" w:name="_Toc170833844"/>
      <w:bookmarkStart w:id="80" w:name="_Toc172820563"/>
      <w:proofErr w:type="spellStart"/>
      <w:r w:rsidRPr="00261D54">
        <w:rPr>
          <w:i/>
          <w:iCs/>
        </w:rPr>
        <w:t>Dicrocoelium</w:t>
      </w:r>
      <w:proofErr w:type="spellEnd"/>
      <w:r w:rsidRPr="00261D54">
        <w:rPr>
          <w:i/>
          <w:iCs/>
        </w:rPr>
        <w:t> </w:t>
      </w:r>
      <w:proofErr w:type="spellStart"/>
      <w:r w:rsidRPr="00261D54">
        <w:rPr>
          <w:i/>
          <w:iCs/>
        </w:rPr>
        <w:t>dendriticum</w:t>
      </w:r>
      <w:bookmarkEnd w:id="79"/>
      <w:bookmarkEnd w:id="80"/>
      <w:proofErr w:type="spellEnd"/>
    </w:p>
    <w:p w14:paraId="0B21E418" w14:textId="77777777" w:rsidR="00084CEE" w:rsidRPr="00261D54" w:rsidRDefault="00084CEE" w:rsidP="002648CD">
      <w:pPr>
        <w:pStyle w:val="Heading4"/>
      </w:pPr>
      <w:r w:rsidRPr="00261D54">
        <w:t>Background</w:t>
      </w:r>
    </w:p>
    <w:p w14:paraId="7BA568E7" w14:textId="66D729FD" w:rsidR="001D38F1" w:rsidRPr="00261D54" w:rsidRDefault="001D38F1" w:rsidP="001D38F1">
      <w:proofErr w:type="spellStart"/>
      <w:r w:rsidRPr="00261D54">
        <w:rPr>
          <w:i/>
          <w:iCs/>
        </w:rPr>
        <w:t>Dicrocoelium</w:t>
      </w:r>
      <w:proofErr w:type="spellEnd"/>
      <w:r w:rsidRPr="00261D54">
        <w:rPr>
          <w:i/>
          <w:iCs/>
        </w:rPr>
        <w:t> </w:t>
      </w:r>
      <w:proofErr w:type="spellStart"/>
      <w:r w:rsidRPr="00261D54">
        <w:rPr>
          <w:i/>
          <w:iCs/>
        </w:rPr>
        <w:t>dendriticum</w:t>
      </w:r>
      <w:proofErr w:type="spellEnd"/>
      <w:r w:rsidRPr="00261D54">
        <w:t xml:space="preserve"> (Rudolphi, 1819)</w:t>
      </w:r>
      <w:r w:rsidRPr="00261D54">
        <w:rPr>
          <w:i/>
          <w:iCs/>
        </w:rPr>
        <w:t>,</w:t>
      </w:r>
      <w:r w:rsidRPr="00261D54">
        <w:t xml:space="preserve"> formerly known as </w:t>
      </w:r>
      <w:proofErr w:type="spellStart"/>
      <w:r w:rsidRPr="00261D54">
        <w:rPr>
          <w:i/>
          <w:iCs/>
        </w:rPr>
        <w:t>Distoma</w:t>
      </w:r>
      <w:proofErr w:type="spellEnd"/>
      <w:r w:rsidRPr="00261D54">
        <w:rPr>
          <w:i/>
          <w:iCs/>
        </w:rPr>
        <w:t> </w:t>
      </w:r>
      <w:proofErr w:type="spellStart"/>
      <w:r w:rsidRPr="00261D54">
        <w:rPr>
          <w:i/>
          <w:iCs/>
        </w:rPr>
        <w:t>dendriticum</w:t>
      </w:r>
      <w:proofErr w:type="spellEnd"/>
      <w:r w:rsidRPr="00261D54">
        <w:rPr>
          <w:i/>
          <w:iCs/>
        </w:rPr>
        <w:t>,</w:t>
      </w:r>
      <w:r w:rsidRPr="00261D54">
        <w:t xml:space="preserve"> is commonly known as the lancet liver fluke. It is a trematode that infests herbivorous and omnivorous mammals including humans. It requires </w:t>
      </w:r>
      <w:r w:rsidR="00AD0955">
        <w:t>two</w:t>
      </w:r>
      <w:r w:rsidRPr="00261D54">
        <w:t xml:space="preserve"> intermediate hosts, a snail and an ant </w:t>
      </w:r>
      <w:r w:rsidRPr="00261D54">
        <w:fldChar w:fldCharType="begin"/>
      </w:r>
      <w:r w:rsidRPr="00261D54">
        <w:instrText xml:space="preserve"> ADDIN EN.CITE &lt;EndNote&gt;&lt;Cite&gt;&lt;Author&gt;Ismail&lt;/Author&gt;&lt;Year&gt;2018&lt;/Year&gt;&lt;RecNum&gt;503&lt;/RecNum&gt;&lt;DisplayText&gt;(Ismail and Gurelli, 2018)&lt;/DisplayText&gt;&lt;record&gt;&lt;rec-number&gt;503&lt;/rec-number&gt;&lt;foreign-keys&gt;&lt;key app="EN" db-id="rrwaerrrmwz007e0sr8vzwfj29zxe9tfwr9r" timestamp="1627277622"&gt;503&lt;/key&gt;&lt;/foreign-keys&gt;&lt;ref-type name="Journal Article"&gt;17&lt;/ref-type&gt;&lt;contributors&gt;&lt;authors&gt;&lt;author&gt;Ismail, F. M. A. K.&lt;/author&gt;&lt;author&gt;Gurelli, G.&lt;/author&gt;&lt;/authors&gt;&lt;/contributors&gt;&lt;auth-address&gt;Kastamonu Univ, Fac Sci &amp;amp; Letters, Dept Biol, Kastamonu, Turkey&lt;/auth-address&gt;&lt;titles&gt;&lt;title&gt;First report of natural infection of Xerolenta obvia (Pulmonata, Mollusca) by Dicrocoeliidae (Digenea) larval stages in Turkey&lt;/title&gt;&lt;secondary-title&gt;Kastamonu University Journal of Forestry Faculty&lt;/secondary-title&gt;&lt;alt-title&gt;Kastamonu Univ J For&lt;/alt-title&gt;&lt;/titles&gt;&lt;periodical&gt;&lt;full-title&gt;Kastamonu University Journal of Forestry Faculty&lt;/full-title&gt;&lt;abbr-1&gt;Kastamonu Univ J For&lt;/abbr-1&gt;&lt;/periodical&gt;&lt;alt-periodical&gt;&lt;full-title&gt;Kastamonu University Journal of Forestry Faculty&lt;/full-title&gt;&lt;abbr-1&gt;Kastamonu Univ J For&lt;/abbr-1&gt;&lt;/alt-periodical&gt;&lt;pages&gt;272-278&lt;/pages&gt;&lt;volume&gt;18&lt;/volume&gt;&lt;number&gt;3&lt;/number&gt;&lt;keywords&gt;&lt;keyword&gt;xerolenta obvia&lt;/keyword&gt;&lt;keyword&gt;dicrocoeliidae&lt;/keyword&gt;&lt;keyword&gt;dicrocoelium dendriticum&lt;/keyword&gt;&lt;keyword&gt;larval stages&lt;/keyword&gt;&lt;keyword&gt;kastamonu&lt;/keyword&gt;&lt;keyword&gt;turkey&lt;/keyword&gt;&lt;keyword&gt;intermediate host&lt;/keyword&gt;&lt;keyword&gt;helix-aspersa&lt;/keyword&gt;&lt;keyword&gt;1819 looss&lt;/keyword&gt;&lt;keyword&gt;dendriticum&lt;/keyword&gt;&lt;keyword&gt;prevalence&lt;/keyword&gt;&lt;keyword&gt;rudolphi&lt;/keyword&gt;&lt;/keywords&gt;&lt;dates&gt;&lt;year&gt;2018&lt;/year&gt;&lt;/dates&gt;&lt;isbn&gt;1303-2399&lt;/isbn&gt;&lt;accession-num&gt;WOS:000454320600004&lt;/accession-num&gt;&lt;urls&gt;&lt;related-urls&gt;&lt;url&gt;&amp;lt;Go to ISI&amp;gt;://WOS:000454320600004&lt;/url&gt;&lt;/related-urls&gt;&lt;/urls&gt;&lt;electronic-resource-num&gt;10.17475/kastorman.498750&lt;/electronic-resource-num&gt;&lt;language&gt;English&lt;/language&gt;&lt;/record&gt;&lt;/Cite&gt;&lt;/EndNote&gt;</w:instrText>
      </w:r>
      <w:r w:rsidRPr="00261D54">
        <w:fldChar w:fldCharType="separate"/>
      </w:r>
      <w:r w:rsidRPr="00261D54">
        <w:rPr>
          <w:noProof/>
        </w:rPr>
        <w:t>(Ismail and Gurelli, 2018)</w:t>
      </w:r>
      <w:r w:rsidRPr="00261D54">
        <w:fldChar w:fldCharType="end"/>
      </w:r>
      <w:r w:rsidRPr="00261D54">
        <w:t xml:space="preserve">. The definitive hosts are often ruminants such as sheep and cattle, but can include rabbits, pigs and dogs </w:t>
      </w:r>
      <w:r w:rsidRPr="00261D54">
        <w:fldChar w:fldCharType="begin"/>
      </w:r>
      <w:r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Pr="00261D54">
        <w:fldChar w:fldCharType="separate"/>
      </w:r>
      <w:r w:rsidRPr="00261D54">
        <w:rPr>
          <w:noProof/>
        </w:rPr>
        <w:t>(Kahl</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w:t>
      </w:r>
      <w:r w:rsidRPr="00261D54">
        <w:rPr>
          <w:i/>
          <w:iCs/>
        </w:rPr>
        <w:t>D. </w:t>
      </w:r>
      <w:proofErr w:type="spellStart"/>
      <w:r w:rsidRPr="00261D54">
        <w:rPr>
          <w:i/>
          <w:iCs/>
        </w:rPr>
        <w:t>dendriticum</w:t>
      </w:r>
      <w:proofErr w:type="spellEnd"/>
      <w:r w:rsidRPr="00261D54">
        <w:t xml:space="preserve"> infection is known as dicrocoeliasis and can infect many vertebrate species, including humans. Most infections are subclinical and any clinical signs are typical of liver disease, as caused by other liver flukes </w:t>
      </w:r>
      <w:r w:rsidRPr="00261D54">
        <w:fldChar w:fldCharType="begin"/>
      </w:r>
      <w:r w:rsidRPr="00261D54">
        <w:instrText xml:space="preserve"> ADDIN EN.CITE &lt;EndNote&gt;&lt;Cite&gt;&lt;Author&gt;Jeandron&lt;/Author&gt;&lt;Year&gt;2011&lt;/Year&gt;&lt;RecNum&gt;1835&lt;/RecNum&gt;&lt;DisplayText&gt;(Jeandron et al., 2011)&lt;/DisplayText&gt;&lt;record&gt;&lt;rec-number&gt;1835&lt;/rec-number&gt;&lt;foreign-keys&gt;&lt;key app="EN" db-id="rrwaerrrmwz007e0sr8vzwfj29zxe9tfwr9r" timestamp="1653693474"&gt;1835&lt;/key&gt;&lt;/foreign-keys&gt;&lt;ref-type name="Journal Article"&gt;17&lt;/ref-type&gt;&lt;contributors&gt;&lt;authors&gt;&lt;author&gt;Jeandron, A.&lt;/author&gt;&lt;author&gt;Rinaldi, L.&lt;/author&gt;&lt;author&gt;Abdyldaieva, G.&lt;/author&gt;&lt;author&gt;Usubalieva, J.&lt;/author&gt;&lt;author&gt;Steinmann, P.&lt;/author&gt;&lt;author&gt;Cringoli, G.&lt;/author&gt;&lt;author&gt;Utzinger, J.&lt;/author&gt;&lt;/authors&gt;&lt;/contributors&gt;&lt;auth-address&gt;Swiss Trop &amp;amp; Publ Hlth Inst, Dept Epidemiol &amp;amp; Publ Hlth, Basel, Switzerland&amp;#xD;Univ Basel, Basel, Switzerland&amp;#xD;London Sch Hyg &amp;amp; Trop Med, Dept Infect &amp;amp; Trop Dis, London WC1, England&amp;#xD;Univ Naples Federico 2, Fac Vet Med, Dept Pathol &amp;amp; Anim Hlth, CREMOPAR Reg Campania, Naples, Italy&amp;#xD;Republican Sanit &amp;amp; Epidemiol Serv, Dept Parasitol, Bishkek, Kyrgyzstan&lt;/auth-address&gt;&lt;titles&gt;&lt;title&gt;Human Infections with Dicrocoelium dendriticum in Kyrgyzstan: The Tip of the Iceberg?&lt;/title&gt;&lt;secondary-title&gt;Journal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Parasitol&lt;/abbr-1&gt;&lt;/alt-periodical&gt;&lt;pages&gt;1170-1172&lt;/pages&gt;&lt;volume&gt;97&lt;/volume&gt;&lt;number&gt;6&lt;/number&gt;&lt;keywords&gt;&lt;keyword&gt;fluke disease&lt;/keyword&gt;&lt;keyword&gt;diagnosis&lt;/keyword&gt;&lt;keyword&gt;echinococcosis&lt;/keyword&gt;&lt;keyword&gt;ruminants&lt;/keyword&gt;&lt;keyword&gt;flotac&lt;/keyword&gt;&lt;keyword&gt;iran&lt;/keyword&gt;&lt;/keywords&gt;&lt;dates&gt;&lt;year&gt;2011&lt;/year&gt;&lt;pub-dates&gt;&lt;date&gt;Dec&lt;/date&gt;&lt;/pub-dates&gt;&lt;/dates&gt;&lt;isbn&gt;0022-3395&lt;/isbn&gt;&lt;accession-num&gt;WOS:000299022100035&lt;/accession-num&gt;&lt;urls&gt;&lt;related-urls&gt;&lt;url&gt;&amp;lt;Go to ISI&amp;gt;://WOS:000299022100035&lt;/url&gt;&lt;/related-urls&gt;&lt;/urls&gt;&lt;electronic-resource-num&gt;10.1645/Ge-2828.1&lt;/electronic-resource-num&gt;&lt;language&gt;English&lt;/language&gt;&lt;/record&gt;&lt;/Cite&gt;&lt;/EndNote&gt;</w:instrText>
      </w:r>
      <w:r w:rsidRPr="00261D54">
        <w:fldChar w:fldCharType="separate"/>
      </w:r>
      <w:r w:rsidRPr="00261D54">
        <w:rPr>
          <w:noProof/>
        </w:rPr>
        <w:t>(Jeandron</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w:t>
      </w:r>
    </w:p>
    <w:p w14:paraId="13B6672C" w14:textId="2C1F4AD7" w:rsidR="001D38F1" w:rsidRPr="00261D54" w:rsidRDefault="001D38F1" w:rsidP="001D38F1">
      <w:r w:rsidRPr="00261D54">
        <w:t xml:space="preserve">This parasite is reported as problematic in northern and southern Europe, northern Africa, western and eastern America and Asia </w:t>
      </w:r>
      <w:r w:rsidRPr="00261D54">
        <w:fldChar w:fldCharType="begin">
          <w:fldData xml:space="preserve">PEVuZE5vdGU+PENpdGU+PEF1dGhvcj5BcmJhYmk8L0F1dGhvcj48WWVhcj4yMDIxPC9ZZWFyPjxS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==
</w:fldData>
        </w:fldChar>
      </w:r>
      <w:r w:rsidRPr="00261D54">
        <w:instrText xml:space="preserve"> ADDIN EN.CITE </w:instrText>
      </w:r>
      <w:r w:rsidRPr="00261D54">
        <w:fldChar w:fldCharType="begin">
          <w:fldData xml:space="preserve">PEVuZE5vdGU+PENpdGU+PEF1dGhvcj5BcmJhYmk8L0F1dGhvcj48WWVhcj4yMDIxPC9ZZWFyPjxS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==
</w:fldData>
        </w:fldChar>
      </w:r>
      <w:r w:rsidRPr="00261D54">
        <w:instrText xml:space="preserve"> ADDIN EN.CITE.DATA </w:instrText>
      </w:r>
      <w:r w:rsidRPr="00261D54">
        <w:fldChar w:fldCharType="end"/>
      </w:r>
      <w:r w:rsidRPr="00261D54">
        <w:fldChar w:fldCharType="separate"/>
      </w:r>
      <w:r w:rsidRPr="00261D54">
        <w:rPr>
          <w:noProof/>
        </w:rPr>
        <w:t>(Arbabi</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It is unclear whether this parasite is in Australia. According to the online Global Biodiversity Information Facility database (GBIF), </w:t>
      </w:r>
      <w:r w:rsidRPr="00261D54">
        <w:rPr>
          <w:i/>
          <w:iCs/>
        </w:rPr>
        <w:t>D. </w:t>
      </w:r>
      <w:proofErr w:type="spellStart"/>
      <w:r w:rsidRPr="00261D54">
        <w:rPr>
          <w:i/>
          <w:iCs/>
        </w:rPr>
        <w:t>dendriticum</w:t>
      </w:r>
      <w:proofErr w:type="spellEnd"/>
      <w:r w:rsidRPr="00261D54">
        <w:t xml:space="preserve"> is not present in Australia </w:t>
      </w:r>
      <w:r w:rsidRPr="00261D54">
        <w:fldChar w:fldCharType="begin"/>
      </w:r>
      <w:r w:rsidRPr="00261D54">
        <w:instrText xml:space="preserve"> ADDIN EN.CITE &lt;EndNote&gt;&lt;Cite&gt;&lt;Author&gt;GBIF&lt;/Author&gt;&lt;Year&gt;2022&lt;/Year&gt;&lt;RecNum&gt;1832&lt;/RecNum&gt;&lt;DisplayText&gt;(GBIF, 2022c)&lt;/DisplayText&gt;&lt;record&gt;&lt;rec-number&gt;1832&lt;/rec-number&gt;&lt;foreign-keys&gt;&lt;key app="EN" db-id="rrwaerrrmwz007e0sr8vzwfj29zxe9tfwr9r" timestamp="1653634125"&gt;1832&lt;/key&gt;&lt;/foreign-keys&gt;&lt;ref-type name="Online Database"&gt;45&lt;/ref-type&gt;&lt;contributors&gt;&lt;authors&gt;&lt;author&gt;GBIF&lt;/author&gt;&lt;/authors&gt;&lt;/contributors&gt;&lt;titles&gt;&lt;title&gt;&lt;style face="italic" font="default" size="100%"&gt;Dicrocoelium dendriticum&lt;/style&gt;&lt;style face="normal" font="default" size="100%"&gt; (Rudolphi, 1819)&lt;/style&gt;&lt;/title&gt;&lt;/titles&gt;&lt;dates&gt;&lt;year&gt;2022&lt;/year&gt;&lt;pub-dates&gt;&lt;date&gt;27-05-2022&lt;/date&gt;&lt;/pub-dates&gt;&lt;/dates&gt;&lt;urls&gt;&lt;related-urls&gt;&lt;url&gt;https://www.gbif.org/species/2504447/metrics&lt;/url&gt;&lt;/related-urls&gt;&lt;/urls&gt;&lt;/record&gt;&lt;/Cite&gt;&lt;/EndNote&gt;</w:instrText>
      </w:r>
      <w:r w:rsidRPr="00261D54">
        <w:fldChar w:fldCharType="separate"/>
      </w:r>
      <w:r w:rsidRPr="00261D54">
        <w:rPr>
          <w:noProof/>
        </w:rPr>
        <w:t>(GBIF, 2022c)</w:t>
      </w:r>
      <w:r w:rsidRPr="00261D54">
        <w:fldChar w:fldCharType="end"/>
      </w:r>
      <w:r w:rsidRPr="00261D54">
        <w:t xml:space="preserve">. The Atlas of Living Australia database only includes one species of </w:t>
      </w:r>
      <w:proofErr w:type="spellStart"/>
      <w:r w:rsidRPr="00261D54">
        <w:rPr>
          <w:i/>
          <w:iCs/>
        </w:rPr>
        <w:t>Dicrocoelium</w:t>
      </w:r>
      <w:proofErr w:type="spellEnd"/>
      <w:r w:rsidRPr="00261D54">
        <w:rPr>
          <w:i/>
          <w:iCs/>
        </w:rPr>
        <w:t xml:space="preserve"> </w:t>
      </w:r>
      <w:r w:rsidRPr="00261D54">
        <w:t>(</w:t>
      </w:r>
      <w:r w:rsidRPr="00261D54">
        <w:rPr>
          <w:i/>
          <w:iCs/>
        </w:rPr>
        <w:t>D. </w:t>
      </w:r>
      <w:proofErr w:type="spellStart"/>
      <w:r w:rsidRPr="00261D54">
        <w:rPr>
          <w:i/>
          <w:iCs/>
        </w:rPr>
        <w:t>antechini</w:t>
      </w:r>
      <w:proofErr w:type="spellEnd"/>
      <w:r w:rsidRPr="00261D54">
        <w:t>) (Cribb</w:t>
      </w:r>
      <w:r w:rsidR="009F1860">
        <w:t xml:space="preserve">, </w:t>
      </w:r>
      <w:r w:rsidRPr="00261D54">
        <w:t xml:space="preserve">1992). This parasite has been reported to infect people in </w:t>
      </w:r>
      <w:r w:rsidR="009B7609" w:rsidRPr="009B7609">
        <w:t>the Republic of Türkiye</w:t>
      </w:r>
      <w:r w:rsidRPr="00261D54">
        <w:t xml:space="preserve">, Iran, Canada and Kyrgyzstan </w:t>
      </w:r>
      <w:r w:rsidRPr="00261D54">
        <w:fldChar w:fldCharType="begin"/>
      </w:r>
      <w:r w:rsidRPr="00261D54">
        <w:instrText xml:space="preserve"> ADDIN EN.CITE &lt;EndNote&gt;&lt;Cite&gt;&lt;Author&gt;Jeandron&lt;/Author&gt;&lt;Year&gt;2011&lt;/Year&gt;&lt;RecNum&gt;1835&lt;/RecNum&gt;&lt;DisplayText&gt;(Jeandron et al., 2011)&lt;/DisplayText&gt;&lt;record&gt;&lt;rec-number&gt;1835&lt;/rec-number&gt;&lt;foreign-keys&gt;&lt;key app="EN" db-id="rrwaerrrmwz007e0sr8vzwfj29zxe9tfwr9r" timestamp="1653693474"&gt;1835&lt;/key&gt;&lt;/foreign-keys&gt;&lt;ref-type name="Journal Article"&gt;17&lt;/ref-type&gt;&lt;contributors&gt;&lt;authors&gt;&lt;author&gt;Jeandron, A.&lt;/author&gt;&lt;author&gt;Rinaldi, L.&lt;/author&gt;&lt;author&gt;Abdyldaieva, G.&lt;/author&gt;&lt;author&gt;Usubalieva, J.&lt;/author&gt;&lt;author&gt;Steinmann, P.&lt;/author&gt;&lt;author&gt;Cringoli, G.&lt;/author&gt;&lt;author&gt;Utzinger, J.&lt;/author&gt;&lt;/authors&gt;&lt;/contributors&gt;&lt;auth-address&gt;Swiss Trop &amp;amp; Publ Hlth Inst, Dept Epidemiol &amp;amp; Publ Hlth, Basel, Switzerland&amp;#xD;Univ Basel, Basel, Switzerland&amp;#xD;London Sch Hyg &amp;amp; Trop Med, Dept Infect &amp;amp; Trop Dis, London WC1, England&amp;#xD;Univ Naples Federico 2, Fac Vet Med, Dept Pathol &amp;amp; Anim Hlth, CREMOPAR Reg Campania, Naples, Italy&amp;#xD;Republican Sanit &amp;amp; Epidemiol Serv, Dept Parasitol, Bishkek, Kyrgyzstan&lt;/auth-address&gt;&lt;titles&gt;&lt;title&gt;Human Infections with Dicrocoelium dendriticum in Kyrgyzstan: The Tip of the Iceberg?&lt;/title&gt;&lt;secondary-title&gt;Journal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Parasitol&lt;/abbr-1&gt;&lt;/alt-periodical&gt;&lt;pages&gt;1170-1172&lt;/pages&gt;&lt;volume&gt;97&lt;/volume&gt;&lt;number&gt;6&lt;/number&gt;&lt;keywords&gt;&lt;keyword&gt;fluke disease&lt;/keyword&gt;&lt;keyword&gt;diagnosis&lt;/keyword&gt;&lt;keyword&gt;echinococcosis&lt;/keyword&gt;&lt;keyword&gt;ruminants&lt;/keyword&gt;&lt;keyword&gt;flotac&lt;/keyword&gt;&lt;keyword&gt;iran&lt;/keyword&gt;&lt;/keywords&gt;&lt;dates&gt;&lt;year&gt;2011&lt;/year&gt;&lt;pub-dates&gt;&lt;date&gt;Dec&lt;/date&gt;&lt;/pub-dates&gt;&lt;/dates&gt;&lt;isbn&gt;0022-3395&lt;/isbn&gt;&lt;accession-num&gt;WOS:000299022100035&lt;/accession-num&gt;&lt;urls&gt;&lt;related-urls&gt;&lt;url&gt;&amp;lt;Go to ISI&amp;gt;://WOS:000299022100035&lt;/url&gt;&lt;/related-urls&gt;&lt;/urls&gt;&lt;electronic-resource-num&gt;10.1645/Ge-2828.1&lt;/electronic-resource-num&gt;&lt;language&gt;English&lt;/language&gt;&lt;/record&gt;&lt;/Cite&gt;&lt;/EndNote&gt;</w:instrText>
      </w:r>
      <w:r w:rsidRPr="00261D54">
        <w:fldChar w:fldCharType="separate"/>
      </w:r>
      <w:r w:rsidRPr="00261D54">
        <w:rPr>
          <w:noProof/>
        </w:rPr>
        <w:t>(Jeandron</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006B6D98">
        <w:t xml:space="preserve">. </w:t>
      </w:r>
      <w:r w:rsidRPr="00261D54">
        <w:t>Several references state</w:t>
      </w:r>
      <w:r w:rsidRPr="00261D54" w:rsidDel="000A599A">
        <w:t xml:space="preserve"> </w:t>
      </w:r>
      <w:r w:rsidRPr="00261D54">
        <w:t xml:space="preserve">that it is present in Australia, but the source of this information is unclear. For example, according to </w:t>
      </w:r>
      <w:r w:rsidRPr="00261D54">
        <w:fldChar w:fldCharType="begin"/>
      </w:r>
      <w:r w:rsidRPr="00261D54">
        <w:instrText xml:space="preserve"> ADDIN EN.CITE &lt;EndNote&gt;&lt;Cite&gt;&lt;Author&gt;Otranto&lt;/Author&gt;&lt;Year&gt;2003&lt;/Year&gt;&lt;RecNum&gt;1831&lt;/RecNum&gt;&lt;DisplayText&gt;(Otranto and Traversa, 2003)&lt;/DisplayText&gt;&lt;record&gt;&lt;rec-number&gt;1831&lt;/rec-number&gt;&lt;foreign-keys&gt;&lt;key app="EN" db-id="rrwaerrrmwz007e0sr8vzwfj29zxe9tfwr9r" timestamp="1653632202"&gt;1831&lt;/key&gt;&lt;/foreign-keys&gt;&lt;ref-type name="Journal Article"&gt;17&lt;/ref-type&gt;&lt;contributors&gt;&lt;authors&gt;&lt;author&gt;Otranto, D.&lt;/author&gt;&lt;author&gt;Traversa, D.&lt;/author&gt;&lt;/authors&gt;&lt;/contributors&gt;&lt;auth-address&gt;Fac Vet Med, Dept Anim Hlth, I-70010 Bari, Italy&amp;#xD;Fac Vet Med, Comparat Biomed Sci Dept, I-64100 Teramo, Italy&lt;/auth-address&gt;&lt;titles&gt;&lt;title&gt;Dicrocoeliosis of ruminants: a little known fluke disease&lt;/title&gt;&lt;secondary-title&gt;Trends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Parasitol&lt;/abbr-1&gt;&lt;/alt-periodical&gt;&lt;pages&gt;12-15&lt;/pages&gt;&lt;volume&gt;19&lt;/volume&gt;&lt;number&gt;1&lt;/number&gt;&lt;keywords&gt;&lt;keyword&gt;dendriticum digenea&lt;/keyword&gt;&lt;keyword&gt;somatic antigens&lt;/keyword&gt;&lt;keyword&gt;sheep&lt;/keyword&gt;&lt;keyword&gt;prevalence&lt;/keyword&gt;&lt;keyword&gt;cattle&lt;/keyword&gt;&lt;keyword&gt;infection&lt;/keyword&gt;&lt;keyword&gt;goats&lt;/keyword&gt;&lt;keyword&gt;host&lt;/keyword&gt;&lt;/keywords&gt;&lt;dates&gt;&lt;year&gt;2003&lt;/year&gt;&lt;pub-dates&gt;&lt;date&gt;Jan&lt;/date&gt;&lt;/pub-dates&gt;&lt;/dates&gt;&lt;isbn&gt;1471-4922&lt;/isbn&gt;&lt;accession-num&gt;WOS:000180215800005&lt;/accession-num&gt;&lt;urls&gt;&lt;related-urls&gt;&lt;url&gt;&amp;lt;Go to ISI&amp;gt;://WOS:000180215800005&lt;/url&gt;&lt;/related-urls&gt;&lt;/urls&gt;&lt;electronic-resource-num&gt;Pii S1471-4922(02)00009-0&amp;#xD;Doi 10.1016/S1471-4922(02)00009-0&lt;/electronic-resource-num&gt;&lt;language&gt;English&lt;/language&gt;&lt;/record&gt;&lt;/Cite&gt;&lt;/EndNote&gt;</w:instrText>
      </w:r>
      <w:r w:rsidRPr="00261D54">
        <w:fldChar w:fldCharType="separate"/>
      </w:r>
      <w:r w:rsidRPr="00261D54">
        <w:rPr>
          <w:noProof/>
        </w:rPr>
        <w:t>Otranto and Traversa, 2003</w:t>
      </w:r>
      <w:r w:rsidRPr="00261D54">
        <w:fldChar w:fldCharType="end"/>
      </w:r>
      <w:r w:rsidRPr="00261D54">
        <w:t>, it is found in some focal points in Australia, but no references are provided for this statement. Noting that cattle and sheep may show very large numbers of these parasites in the bile ducts it is probable that surveillance activities would have detected its presence if it were in Australia.</w:t>
      </w:r>
    </w:p>
    <w:p w14:paraId="57A0C332" w14:textId="1C63CE4F" w:rsidR="001D38F1" w:rsidRPr="00261D54" w:rsidRDefault="001D38F1" w:rsidP="001D38F1">
      <w:pPr>
        <w:rPr>
          <w:color w:val="000000" w:themeColor="text1"/>
        </w:rPr>
      </w:pPr>
      <w:r w:rsidRPr="00261D54">
        <w:rPr>
          <w:color w:val="000000" w:themeColor="text1"/>
        </w:rPr>
        <w:t xml:space="preserve">This group of trematodes usually have wide host range. </w:t>
      </w:r>
      <w:proofErr w:type="spellStart"/>
      <w:r w:rsidRPr="00261D54">
        <w:rPr>
          <w:i/>
          <w:iCs/>
          <w:color w:val="000000" w:themeColor="text1"/>
        </w:rPr>
        <w:t>Dicrocoelium</w:t>
      </w:r>
      <w:proofErr w:type="spellEnd"/>
      <w:r w:rsidRPr="00261D54">
        <w:rPr>
          <w:i/>
          <w:iCs/>
          <w:color w:val="000000" w:themeColor="text1"/>
        </w:rPr>
        <w:t> </w:t>
      </w:r>
      <w:proofErr w:type="spellStart"/>
      <w:r w:rsidRPr="00261D54">
        <w:rPr>
          <w:i/>
          <w:iCs/>
          <w:color w:val="000000" w:themeColor="text1"/>
        </w:rPr>
        <w:t>dendriticum</w:t>
      </w:r>
      <w:proofErr w:type="spellEnd"/>
      <w:r w:rsidRPr="00261D54">
        <w:rPr>
          <w:color w:val="000000" w:themeColor="text1"/>
        </w:rPr>
        <w:t xml:space="preserve"> has only been recorded in one study on </w:t>
      </w:r>
      <w:r w:rsidR="006F743C" w:rsidRPr="006F743C">
        <w:rPr>
          <w:i/>
          <w:iCs/>
          <w:color w:val="000000" w:themeColor="text1"/>
        </w:rPr>
        <w:t>C.</w:t>
      </w:r>
      <w:r w:rsidR="00AC5397">
        <w:rPr>
          <w:i/>
          <w:iCs/>
          <w:color w:val="000000" w:themeColor="text1"/>
        </w:rPr>
        <w:t> </w:t>
      </w:r>
      <w:r w:rsidR="006F743C" w:rsidRPr="006F743C">
        <w:rPr>
          <w:i/>
          <w:iCs/>
          <w:color w:val="000000" w:themeColor="text1"/>
        </w:rPr>
        <w:t>aspersum</w:t>
      </w:r>
      <w:r w:rsidRPr="00261D54">
        <w:rPr>
          <w:color w:val="000000" w:themeColor="text1"/>
        </w:rPr>
        <w:t xml:space="preserve"> </w:t>
      </w:r>
      <w:r w:rsidRPr="00261D54">
        <w:rPr>
          <w:color w:val="000000" w:themeColor="text1"/>
        </w:rPr>
        <w:fldChar w:fldCharType="begin"/>
      </w:r>
      <w:r w:rsidRPr="00261D54">
        <w:rPr>
          <w:color w:val="000000" w:themeColor="text1"/>
        </w:rPr>
        <w:instrText xml:space="preserve"> ADDIN EN.CITE &lt;EndNote&gt;&lt;Cite&gt;&lt;Author&gt;Ismail&lt;/Author&gt;&lt;Year&gt;2018&lt;/Year&gt;&lt;RecNum&gt;503&lt;/RecNum&gt;&lt;DisplayText&gt;(Ismail and Gurelli, 2018)&lt;/DisplayText&gt;&lt;record&gt;&lt;rec-number&gt;503&lt;/rec-number&gt;&lt;foreign-keys&gt;&lt;key app="EN" db-id="rrwaerrrmwz007e0sr8vzwfj29zxe9tfwr9r" timestamp="1627277622"&gt;503&lt;/key&gt;&lt;/foreign-keys&gt;&lt;ref-type name="Journal Article"&gt;17&lt;/ref-type&gt;&lt;contributors&gt;&lt;authors&gt;&lt;author&gt;Ismail, F. M. A. K.&lt;/author&gt;&lt;author&gt;Gurelli, G.&lt;/author&gt;&lt;/authors&gt;&lt;/contributors&gt;&lt;auth-address&gt;Kastamonu Univ, Fac Sci &amp;amp; Letters, Dept Biol, Kastamonu, Turkey&lt;/auth-address&gt;&lt;titles&gt;&lt;title&gt;First report of natural infection of Xerolenta obvia (Pulmonata, Mollusca) by Dicrocoeliidae (Digenea) larval stages in Turkey&lt;/title&gt;&lt;secondary-title&gt;Kastamonu University Journal of Forestry Faculty&lt;/secondary-title&gt;&lt;alt-title&gt;Kastamonu Univ J For&lt;/alt-title&gt;&lt;/titles&gt;&lt;periodical&gt;&lt;full-title&gt;Kastamonu University Journal of Forestry Faculty&lt;/full-title&gt;&lt;abbr-1&gt;Kastamonu Univ J For&lt;/abbr-1&gt;&lt;/periodical&gt;&lt;alt-periodical&gt;&lt;full-title&gt;Kastamonu University Journal of Forestry Faculty&lt;/full-title&gt;&lt;abbr-1&gt;Kastamonu Univ J For&lt;/abbr-1&gt;&lt;/alt-periodical&gt;&lt;pages&gt;272-278&lt;/pages&gt;&lt;volume&gt;18&lt;/volume&gt;&lt;number&gt;3&lt;/number&gt;&lt;keywords&gt;&lt;keyword&gt;xerolenta obvia&lt;/keyword&gt;&lt;keyword&gt;dicrocoeliidae&lt;/keyword&gt;&lt;keyword&gt;dicrocoelium dendriticum&lt;/keyword&gt;&lt;keyword&gt;larval stages&lt;/keyword&gt;&lt;keyword&gt;kastamonu&lt;/keyword&gt;&lt;keyword&gt;turkey&lt;/keyword&gt;&lt;keyword&gt;intermediate host&lt;/keyword&gt;&lt;keyword&gt;helix-aspersa&lt;/keyword&gt;&lt;keyword&gt;1819 looss&lt;/keyword&gt;&lt;keyword&gt;dendriticum&lt;/keyword&gt;&lt;keyword&gt;prevalence&lt;/keyword&gt;&lt;keyword&gt;rudolphi&lt;/keyword&gt;&lt;/keywords&gt;&lt;dates&gt;&lt;year&gt;2018&lt;/year&gt;&lt;/dates&gt;&lt;isbn&gt;1303-2399&lt;/isbn&gt;&lt;accession-num&gt;WOS:000454320600004&lt;/accession-num&gt;&lt;urls&gt;&lt;related-urls&gt;&lt;url&gt;&amp;lt;Go to ISI&amp;gt;://WOS:000454320600004&lt;/url&gt;&lt;/related-urls&gt;&lt;/urls&gt;&lt;electronic-resource-num&gt;10.17475/kastorman.498750&lt;/electronic-resource-num&gt;&lt;language&gt;English&lt;/language&gt;&lt;/record&gt;&lt;/Cite&gt;&lt;/EndNote&gt;</w:instrText>
      </w:r>
      <w:r w:rsidRPr="00261D54">
        <w:rPr>
          <w:color w:val="000000" w:themeColor="text1"/>
        </w:rPr>
        <w:fldChar w:fldCharType="separate"/>
      </w:r>
      <w:r w:rsidRPr="00261D54">
        <w:rPr>
          <w:color w:val="000000" w:themeColor="text1"/>
        </w:rPr>
        <w:t>(Ismail and Gurelli, 2018)</w:t>
      </w:r>
      <w:r w:rsidRPr="00261D54">
        <w:rPr>
          <w:color w:val="000000" w:themeColor="text1"/>
        </w:rPr>
        <w:fldChar w:fldCharType="end"/>
      </w:r>
      <w:r w:rsidRPr="00261D54">
        <w:rPr>
          <w:color w:val="000000" w:themeColor="text1"/>
        </w:rPr>
        <w:t>.</w:t>
      </w:r>
    </w:p>
    <w:p w14:paraId="227C0D29" w14:textId="77777777" w:rsidR="00084CEE" w:rsidRPr="00261D54" w:rsidRDefault="00084CEE" w:rsidP="002648CD">
      <w:pPr>
        <w:pStyle w:val="Heading4"/>
      </w:pPr>
      <w:r w:rsidRPr="00261D54">
        <w:lastRenderedPageBreak/>
        <w:t>Technical information</w:t>
      </w:r>
    </w:p>
    <w:p w14:paraId="71F77FA4" w14:textId="4786E02A" w:rsidR="001E5F2C" w:rsidRDefault="00D83A6B" w:rsidP="002648CD">
      <w:pPr>
        <w:pStyle w:val="Heading5"/>
        <w:rPr>
          <w:bCs/>
        </w:rPr>
      </w:pPr>
      <w:r w:rsidRPr="00261D54">
        <w:t>Agent properties</w:t>
      </w:r>
    </w:p>
    <w:p w14:paraId="36CC3E60" w14:textId="31C51D08" w:rsidR="001D38F1" w:rsidRPr="00261D54" w:rsidRDefault="001D38F1" w:rsidP="001D38F1">
      <w:r w:rsidRPr="00261D54">
        <w:t xml:space="preserve">The genus </w:t>
      </w:r>
      <w:proofErr w:type="spellStart"/>
      <w:r w:rsidRPr="00261D54">
        <w:rPr>
          <w:i/>
          <w:iCs/>
        </w:rPr>
        <w:t>Dicrocoelium</w:t>
      </w:r>
      <w:proofErr w:type="spellEnd"/>
      <w:r w:rsidRPr="00261D54">
        <w:rPr>
          <w:i/>
          <w:iCs/>
        </w:rPr>
        <w:t xml:space="preserve"> </w:t>
      </w:r>
      <w:r w:rsidRPr="00261D54">
        <w:t xml:space="preserve">(Rudolphi, 1819) is in the phylum Platyhelminthes, class Trematoda, order </w:t>
      </w:r>
      <w:proofErr w:type="spellStart"/>
      <w:r w:rsidRPr="00261D54">
        <w:t>Plagiorchiida</w:t>
      </w:r>
      <w:proofErr w:type="spellEnd"/>
      <w:r w:rsidRPr="00261D54">
        <w:t xml:space="preserve"> and in family </w:t>
      </w:r>
      <w:proofErr w:type="spellStart"/>
      <w:r w:rsidRPr="00261D54">
        <w:t>Dicrocoeliidae</w:t>
      </w:r>
      <w:proofErr w:type="spellEnd"/>
      <w:r w:rsidRPr="00261D54">
        <w:t>.</w:t>
      </w:r>
    </w:p>
    <w:p w14:paraId="5481C3E9" w14:textId="4B85A798" w:rsidR="001D38F1" w:rsidRPr="00261D54" w:rsidRDefault="001D38F1" w:rsidP="001D38F1">
      <w:r w:rsidRPr="00261D54">
        <w:t>The adults are semitransparent, 6</w:t>
      </w:r>
      <w:r w:rsidR="00AC5397">
        <w:t>–</w:t>
      </w:r>
      <w:r w:rsidRPr="00261D54">
        <w:t>12</w:t>
      </w:r>
      <w:r w:rsidR="00AC5397">
        <w:t> </w:t>
      </w:r>
      <w:r w:rsidRPr="00261D54">
        <w:t>mm length and 1.5</w:t>
      </w:r>
      <w:r w:rsidR="00AC5397">
        <w:t>–</w:t>
      </w:r>
      <w:r w:rsidRPr="00261D54">
        <w:t>2.5</w:t>
      </w:r>
      <w:r w:rsidR="00AC5397">
        <w:t> </w:t>
      </w:r>
      <w:r w:rsidRPr="00261D54">
        <w:t>mm width, with a small oral sucker and a larger ventral sucker. The eggs are dark brown, 35</w:t>
      </w:r>
      <w:r w:rsidR="00AC5397">
        <w:t>–</w:t>
      </w:r>
      <w:r w:rsidRPr="00261D54">
        <w:t>45</w:t>
      </w:r>
      <w:r w:rsidR="00AC5397">
        <w:t> </w:t>
      </w:r>
      <w:r w:rsidRPr="00261D54">
        <w:rPr>
          <w:color w:val="000000"/>
          <w:shd w:val="clear" w:color="auto" w:fill="FFFFFF"/>
        </w:rPr>
        <w:t xml:space="preserve">µm in </w:t>
      </w:r>
      <w:r w:rsidRPr="00261D54">
        <w:t>length and 22</w:t>
      </w:r>
      <w:r w:rsidR="00AC5397">
        <w:t>–</w:t>
      </w:r>
      <w:r w:rsidRPr="00261D54">
        <w:t>30</w:t>
      </w:r>
      <w:r w:rsidR="00AC5397">
        <w:t> </w:t>
      </w:r>
      <w:r w:rsidRPr="00261D54">
        <w:rPr>
          <w:color w:val="000000"/>
          <w:shd w:val="clear" w:color="auto" w:fill="FFFFFF"/>
        </w:rPr>
        <w:t xml:space="preserve">µm wide </w:t>
      </w:r>
      <w:r w:rsidRPr="00261D54">
        <w:fldChar w:fldCharType="begin"/>
      </w:r>
      <w:r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Pr="00261D54">
        <w:fldChar w:fldCharType="separate"/>
      </w:r>
      <w:r w:rsidRPr="00261D54">
        <w:rPr>
          <w:noProof/>
        </w:rPr>
        <w:t>(Kahl</w:t>
      </w:r>
      <w:r w:rsidR="00AF0763" w:rsidRPr="00AF0763">
        <w:rPr>
          <w:i/>
          <w:noProof/>
        </w:rPr>
        <w:t xml:space="preserve"> et al</w:t>
      </w:r>
      <w:r w:rsidR="00174F05" w:rsidRPr="00174F05">
        <w:rPr>
          <w:noProof/>
        </w:rPr>
        <w:t xml:space="preserve">., </w:t>
      </w:r>
      <w:r w:rsidRPr="00261D54">
        <w:rPr>
          <w:noProof/>
        </w:rPr>
        <w:t>2021)</w:t>
      </w:r>
      <w:r w:rsidRPr="00261D54">
        <w:fldChar w:fldCharType="end"/>
      </w:r>
    </w:p>
    <w:p w14:paraId="1145B616" w14:textId="159B9AF4" w:rsidR="001D38F1" w:rsidRPr="00261D54" w:rsidRDefault="001D38F1" w:rsidP="001D38F1">
      <w:r w:rsidRPr="00261D54">
        <w:t xml:space="preserve">Adults reside in the gall bladder and bile ducts of the definitive host. Embryonated eggs are shed via bile to the intestine and then are excreted in faeces into the environment. The first intermediate host, snails, feed on faeces consuming the eggs. The egg will hatch into a miracidium, then migrates through the intestinal wall into the hepatopancreas. The parasite remains inside the snail for 3 to 4 months while developing from miracidium to cercariae. The cercariae migrate to the respiratory tract and are expelled through the respiratory movements once coated in slime. The second intermediate host, an ant, will consume the ball of slime with the cercariae. Some of the cercariae will migrate into the suboesophageal ganglion causing a shift in ant behaviour where the ants cling to the vegetation. This increases the chance of being consumed by the definitive host. The remaining cercariae encyst in the abdomen of the ant. Once in the definitive host, the </w:t>
      </w:r>
      <w:proofErr w:type="spellStart"/>
      <w:r w:rsidRPr="00261D54">
        <w:t>metacercariae</w:t>
      </w:r>
      <w:proofErr w:type="spellEnd"/>
      <w:r w:rsidRPr="00261D54">
        <w:t xml:space="preserve"> excyst as juvenile fluke which follow the bile duct to the liver to mature into adult fluke thus completing the lifecycle </w:t>
      </w:r>
      <w:r w:rsidRPr="00261D54">
        <w:fldChar w:fldCharType="begin"/>
      </w:r>
      <w:r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Pr="00261D54">
        <w:fldChar w:fldCharType="separate"/>
      </w:r>
      <w:r w:rsidRPr="00261D54">
        <w:rPr>
          <w:noProof/>
        </w:rPr>
        <w:t>(Kahl</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w:t>
      </w:r>
    </w:p>
    <w:p w14:paraId="0564215E" w14:textId="1C527EBB" w:rsidR="0087761D" w:rsidRDefault="000268D3" w:rsidP="002648CD">
      <w:pPr>
        <w:pStyle w:val="Heading5"/>
        <w:rPr>
          <w:bCs/>
        </w:rPr>
      </w:pPr>
      <w:r w:rsidRPr="00261D54">
        <w:t>Epidemiology</w:t>
      </w:r>
    </w:p>
    <w:p w14:paraId="226F046C" w14:textId="2113DEBC" w:rsidR="001D38F1" w:rsidRPr="00261D54" w:rsidRDefault="001D38F1" w:rsidP="001D38F1">
      <w:r w:rsidRPr="00261D54">
        <w:rPr>
          <w:i/>
          <w:iCs/>
        </w:rPr>
        <w:t>D. </w:t>
      </w:r>
      <w:proofErr w:type="spellStart"/>
      <w:r w:rsidRPr="00261D54">
        <w:rPr>
          <w:i/>
          <w:iCs/>
        </w:rPr>
        <w:t>dendriticum</w:t>
      </w:r>
      <w:proofErr w:type="spellEnd"/>
      <w:r w:rsidRPr="00261D54">
        <w:t xml:space="preserve"> requires two suitable intermediate hosts co</w:t>
      </w:r>
      <w:r w:rsidRPr="00261D54">
        <w:noBreakHyphen/>
        <w:t xml:space="preserve">occurring in the environment to complete its lifecycle: a snail and an ant. Over 90 mollusc species, mostly from the </w:t>
      </w:r>
      <w:proofErr w:type="spellStart"/>
      <w:r w:rsidRPr="00261D54">
        <w:t>Helicidae</w:t>
      </w:r>
      <w:proofErr w:type="spellEnd"/>
      <w:r w:rsidRPr="00261D54">
        <w:t xml:space="preserve"> and </w:t>
      </w:r>
      <w:proofErr w:type="spellStart"/>
      <w:r w:rsidRPr="00261D54">
        <w:t>Geomitridae</w:t>
      </w:r>
      <w:proofErr w:type="spellEnd"/>
      <w:r w:rsidRPr="00261D54">
        <w:t xml:space="preserve"> families, can be intermediate hosts (Otranto and Traversa, 2003</w:t>
      </w:r>
      <w:r w:rsidR="00A01275">
        <w:t xml:space="preserve">; </w:t>
      </w:r>
      <w:r w:rsidRPr="00261D54">
        <w:t>Sanchez</w:t>
      </w:r>
      <w:r w:rsidR="00AF0763" w:rsidRPr="00AF0763">
        <w:rPr>
          <w:i/>
        </w:rPr>
        <w:t xml:space="preserve"> et al</w:t>
      </w:r>
      <w:r w:rsidR="00174F05" w:rsidRPr="00174F05">
        <w:t xml:space="preserve">., </w:t>
      </w:r>
      <w:r w:rsidRPr="00261D54">
        <w:t xml:space="preserve">2021). </w:t>
      </w:r>
      <w:proofErr w:type="spellStart"/>
      <w:r w:rsidRPr="00261D54">
        <w:rPr>
          <w:i/>
          <w:iCs/>
        </w:rPr>
        <w:t>Cernuella</w:t>
      </w:r>
      <w:proofErr w:type="spellEnd"/>
      <w:r w:rsidRPr="00261D54">
        <w:rPr>
          <w:i/>
          <w:iCs/>
        </w:rPr>
        <w:t> virgata</w:t>
      </w:r>
      <w:r w:rsidRPr="00261D54">
        <w:t xml:space="preserve"> and </w:t>
      </w:r>
      <w:proofErr w:type="spellStart"/>
      <w:r w:rsidRPr="00261D54">
        <w:rPr>
          <w:i/>
          <w:iCs/>
        </w:rPr>
        <w:t>Cochlicella</w:t>
      </w:r>
      <w:proofErr w:type="spellEnd"/>
      <w:r w:rsidRPr="00261D54">
        <w:rPr>
          <w:i/>
          <w:iCs/>
        </w:rPr>
        <w:t> acuta</w:t>
      </w:r>
      <w:r w:rsidRPr="00261D54">
        <w:t xml:space="preserve"> are commonly first intermediate hosts (Mitchell</w:t>
      </w:r>
      <w:r w:rsidR="00AF0763" w:rsidRPr="00AF0763">
        <w:rPr>
          <w:i/>
        </w:rPr>
        <w:t xml:space="preserve"> et al</w:t>
      </w:r>
      <w:r w:rsidR="00174F05" w:rsidRPr="00174F05">
        <w:t xml:space="preserve">., </w:t>
      </w:r>
      <w:r w:rsidRPr="00261D54">
        <w:t>2017</w:t>
      </w:r>
      <w:r w:rsidR="00DF627A">
        <w:t xml:space="preserve">; </w:t>
      </w:r>
      <w:r w:rsidRPr="00261D54">
        <w:t>Fasanella</w:t>
      </w:r>
      <w:r w:rsidR="00AF0763" w:rsidRPr="00AF0763">
        <w:rPr>
          <w:i/>
        </w:rPr>
        <w:t xml:space="preserve"> et al</w:t>
      </w:r>
      <w:r w:rsidR="00174F05" w:rsidRPr="00174F05">
        <w:t xml:space="preserve">., </w:t>
      </w:r>
      <w:r w:rsidRPr="00261D54">
        <w:t xml:space="preserve">1995). These </w:t>
      </w:r>
      <w:r w:rsidR="001A0B82">
        <w:t>two</w:t>
      </w:r>
      <w:r w:rsidRPr="00261D54">
        <w:t> introduced species are now widespread in Australia and are major pests of grain crops (Baker, 2008).</w:t>
      </w:r>
      <w:r w:rsidRPr="00261D54">
        <w:rPr>
          <w:i/>
          <w:iCs/>
        </w:rPr>
        <w:t xml:space="preserve"> D. </w:t>
      </w:r>
      <w:proofErr w:type="spellStart"/>
      <w:r w:rsidRPr="00261D54">
        <w:rPr>
          <w:i/>
          <w:iCs/>
        </w:rPr>
        <w:t>dendriticum</w:t>
      </w:r>
      <w:proofErr w:type="spellEnd"/>
      <w:r w:rsidRPr="00261D54">
        <w:t xml:space="preserve"> has been detected in </w:t>
      </w:r>
      <w:r w:rsidR="006F743C" w:rsidRPr="006F743C">
        <w:rPr>
          <w:i/>
          <w:iCs/>
        </w:rPr>
        <w:t>C.</w:t>
      </w:r>
      <w:r w:rsidR="00E43AEC">
        <w:rPr>
          <w:i/>
          <w:iCs/>
        </w:rPr>
        <w:t> </w:t>
      </w:r>
      <w:r w:rsidR="006F743C" w:rsidRPr="006F743C">
        <w:rPr>
          <w:i/>
          <w:iCs/>
        </w:rPr>
        <w:t>aspersum</w:t>
      </w:r>
      <w:r w:rsidRPr="00261D54">
        <w:t xml:space="preserve"> in only one study to date. This study was conducted in Türkiye </w: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(Kose</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18095D02" w14:textId="3F6806A2" w:rsidR="001D38F1" w:rsidRPr="00261D54" w:rsidRDefault="001D38F1" w:rsidP="001D38F1">
      <w:r w:rsidRPr="00261D54">
        <w:rPr>
          <w:i/>
          <w:iCs/>
        </w:rPr>
        <w:t>D. </w:t>
      </w:r>
      <w:proofErr w:type="spellStart"/>
      <w:r w:rsidRPr="00261D54">
        <w:rPr>
          <w:i/>
          <w:iCs/>
        </w:rPr>
        <w:t>dendriticum</w:t>
      </w:r>
      <w:proofErr w:type="spellEnd"/>
      <w:r w:rsidRPr="00261D54">
        <w:t xml:space="preserve"> is less pathogenic than the liver fluke </w:t>
      </w:r>
      <w:r w:rsidRPr="00261D54">
        <w:rPr>
          <w:i/>
          <w:iCs/>
        </w:rPr>
        <w:t>Fasciola</w:t>
      </w:r>
      <w:r w:rsidR="00E43AEC">
        <w:rPr>
          <w:i/>
          <w:iCs/>
        </w:rPr>
        <w:t> </w:t>
      </w:r>
      <w:r w:rsidRPr="00261D54">
        <w:rPr>
          <w:i/>
          <w:iCs/>
        </w:rPr>
        <w:t>hepatica</w:t>
      </w:r>
      <w:r w:rsidRPr="00261D54">
        <w:t xml:space="preserve"> (Cengiz</w:t>
      </w:r>
      <w:r w:rsidR="00AF0763" w:rsidRPr="00AF0763">
        <w:rPr>
          <w:i/>
        </w:rPr>
        <w:t xml:space="preserve"> et al</w:t>
      </w:r>
      <w:r w:rsidR="00174F05" w:rsidRPr="00174F05">
        <w:t xml:space="preserve">., </w:t>
      </w:r>
      <w:r w:rsidRPr="00261D54">
        <w:t xml:space="preserve">2010). </w:t>
      </w:r>
      <w:proofErr w:type="gramStart"/>
      <w:r w:rsidRPr="00261D54">
        <w:t>It’s</w:t>
      </w:r>
      <w:proofErr w:type="gramEnd"/>
      <w:r w:rsidRPr="00261D54">
        <w:t xml:space="preserve"> patholo</w:t>
      </w:r>
      <w:r w:rsidR="00E43AEC">
        <w:t>g</w:t>
      </w:r>
      <w:r w:rsidRPr="00261D54">
        <w:t>y is often masked by the pathological effects of other parasitic infections of ruminants (Arbabi</w:t>
      </w:r>
      <w:r w:rsidR="00AF0763" w:rsidRPr="00AF0763">
        <w:rPr>
          <w:i/>
        </w:rPr>
        <w:t xml:space="preserve"> et al</w:t>
      </w:r>
      <w:r w:rsidR="00174F05" w:rsidRPr="00174F05">
        <w:t xml:space="preserve">., </w:t>
      </w:r>
      <w:r w:rsidRPr="00261D54">
        <w:t xml:space="preserve">2011). Unlike other flukes, </w:t>
      </w:r>
      <w:r w:rsidRPr="00261D54">
        <w:rPr>
          <w:i/>
          <w:iCs/>
        </w:rPr>
        <w:t>D. </w:t>
      </w:r>
      <w:proofErr w:type="spellStart"/>
      <w:r w:rsidRPr="00261D54">
        <w:rPr>
          <w:i/>
          <w:iCs/>
        </w:rPr>
        <w:t>dendriticum</w:t>
      </w:r>
      <w:proofErr w:type="spellEnd"/>
      <w:r w:rsidRPr="00261D54">
        <w:t xml:space="preserve"> doesn’t migrate within the host so doesn’t cause tissue damage or bleeding. This helps explain</w:t>
      </w:r>
      <w:r w:rsidRPr="00261D54" w:rsidDel="00A91F94">
        <w:t xml:space="preserve"> </w:t>
      </w:r>
      <w:r w:rsidRPr="00261D54">
        <w:t>the lack of clinical symptoms in infected animals (Kahl</w:t>
      </w:r>
      <w:r w:rsidR="00AF0763" w:rsidRPr="00AF0763">
        <w:rPr>
          <w:i/>
        </w:rPr>
        <w:t xml:space="preserve"> et al</w:t>
      </w:r>
      <w:r w:rsidR="00174F05" w:rsidRPr="00174F05">
        <w:t xml:space="preserve">., </w:t>
      </w:r>
      <w:r w:rsidRPr="00261D54">
        <w:t>2021). However, Arbabi</w:t>
      </w:r>
      <w:r w:rsidR="00AF0763" w:rsidRPr="00AF0763">
        <w:rPr>
          <w:i/>
        </w:rPr>
        <w:t xml:space="preserve"> et al</w:t>
      </w:r>
      <w:r w:rsidR="00174F05">
        <w:t>.</w:t>
      </w:r>
      <w:r w:rsidR="00DF627A">
        <w:t xml:space="preserve"> (</w:t>
      </w:r>
      <w:r w:rsidRPr="00261D54">
        <w:t>2018</w:t>
      </w:r>
      <w:r w:rsidR="00DF627A">
        <w:t>)</w:t>
      </w:r>
      <w:r w:rsidRPr="00261D54">
        <w:t xml:space="preserve"> observed that infection can cause slow development and impaired fertility in animals, which can reduce product quality and rate of production. It could also increase costs of anthelmintic treatments and costs of stock replacement </w:t>
      </w:r>
      <w:r w:rsidRPr="00261D54">
        <w:fldChar w:fldCharType="begin"/>
      </w:r>
      <w:r w:rsidRPr="00261D54">
        <w:instrText xml:space="preserve"> ADDIN EN.CITE &lt;EndNote&gt;&lt;Cite&gt;&lt;Author&gt;Arbabi&lt;/Author&gt;&lt;Year&gt;2018&lt;/Year&gt;&lt;RecNum&gt;1839&lt;/RecNum&gt;&lt;DisplayText&gt;(Arbabi et al., 2018)&lt;/DisplayText&gt;&lt;record&gt;&lt;rec-number&gt;1839&lt;/rec-number&gt;&lt;foreign-keys&gt;&lt;key app="EN" db-id="rrwaerrrmwz007e0sr8vzwfj29zxe9tfwr9r" timestamp="1653694410"&gt;1839&lt;/key&gt;&lt;/foreign-keys&gt;&lt;ref-type name="Journal Article"&gt;17&lt;/ref-type&gt;&lt;contributors&gt;&lt;authors&gt;&lt;author&gt;Arbabi, M.&lt;/author&gt;&lt;author&gt;Nezami, E.&lt;/author&gt;&lt;author&gt;Hooshyar, H.&lt;/author&gt;&lt;author&gt;Delavari, M.&lt;/author&gt;&lt;/authors&gt;&lt;/contributors&gt;&lt;auth-address&gt;Kashan Univ Med Sci, Sch Med, Dept Med Parasitol &amp;amp; Mycol, Kashan, Iran&lt;/auth-address&gt;&lt;titles&gt;&lt;title&gt;Epidemiology and economic loss of fasciolosis and dicrocoeliosis in Arak, Iran&lt;/title&gt;&lt;secondary-title&gt;Veterinary World&lt;/secondary-title&gt;&lt;alt-title&gt;Vet World&lt;/alt-title&gt;&lt;/titles&gt;&lt;periodical&gt;&lt;full-title&gt;Veterinary World&lt;/full-title&gt;&lt;abbr-1&gt;Vet World&lt;/abbr-1&gt;&lt;/periodical&gt;&lt;alt-periodical&gt;&lt;full-title&gt;Veterinary World&lt;/full-title&gt;&lt;abbr-1&gt;Vet World&lt;/abbr-1&gt;&lt;/alt-periodical&gt;&lt;pages&gt;1648-1655&lt;/pages&gt;&lt;volume&gt;11&lt;/volume&gt;&lt;number&gt;12&lt;/number&gt;&lt;keywords&gt;&lt;keyword&gt;dicrocoeliosis&lt;/keyword&gt;&lt;keyword&gt;economic loss&lt;/keyword&gt;&lt;keyword&gt;epidemiology&lt;/keyword&gt;&lt;keyword&gt;fasciolosis&lt;/keyword&gt;&lt;keyword&gt;iran&lt;/keyword&gt;&lt;keyword&gt;slaughtered animal&lt;/keyword&gt;&lt;keyword&gt;molecular epidemiology&lt;/keyword&gt;&lt;keyword&gt;animal fascioliasis&lt;/keyword&gt;&lt;keyword&gt;hepatica infection&lt;/keyword&gt;&lt;keyword&gt;global prevalence&lt;/keyword&gt;&lt;keyword&gt;cattle&lt;/keyword&gt;&lt;keyword&gt;gigantica&lt;/keyword&gt;&lt;keyword&gt;abattoirs&lt;/keyword&gt;&lt;keyword&gt;province&lt;/keyword&gt;&lt;keyword&gt;goats&lt;/keyword&gt;&lt;keyword&gt;sheep&lt;/keyword&gt;&lt;/keywords&gt;&lt;dates&gt;&lt;year&gt;2018&lt;/year&gt;&lt;pub-dates&gt;&lt;date&gt;Dec&lt;/date&gt;&lt;/pub-dates&gt;&lt;/dates&gt;&lt;isbn&gt;0972-8988&lt;/isbn&gt;&lt;accession-num&gt;WOS:000454738000001&lt;/accession-num&gt;&lt;urls&gt;&lt;related-urls&gt;&lt;url&gt;&amp;lt;Go to ISI&amp;gt;://WOS:000454738000001&lt;/url&gt;&lt;/related-urls&gt;&lt;/urls&gt;&lt;electronic-resource-num&gt;10.14202/vetworld.2018.1648-1655&lt;/electronic-resource-num&gt;&lt;language&gt;English&lt;/language&gt;&lt;/record&gt;&lt;/Cite&gt;&lt;/EndNote&gt;</w:instrText>
      </w:r>
      <w:r w:rsidRPr="00261D54">
        <w:fldChar w:fldCharType="separate"/>
      </w:r>
      <w:r w:rsidRPr="00261D54">
        <w:t>(Arbabi</w:t>
      </w:r>
      <w:r w:rsidR="00AF0763" w:rsidRPr="00AF0763">
        <w:rPr>
          <w:i/>
        </w:rPr>
        <w:t xml:space="preserve"> et al</w:t>
      </w:r>
      <w:r w:rsidR="00174F05" w:rsidRPr="00174F05">
        <w:t xml:space="preserve">., </w:t>
      </w:r>
      <w:r w:rsidRPr="00261D54">
        <w:t>2018)</w:t>
      </w:r>
      <w:r w:rsidRPr="00261D54">
        <w:fldChar w:fldCharType="end"/>
      </w:r>
      <w:r w:rsidRPr="00261D54">
        <w:t>.</w:t>
      </w:r>
    </w:p>
    <w:p w14:paraId="3A41CAED" w14:textId="0AC9620E" w:rsidR="001D38F1" w:rsidRPr="00261D54" w:rsidRDefault="001D38F1" w:rsidP="001D38F1">
      <w:r w:rsidRPr="00261D54">
        <w:t xml:space="preserve">In humans, </w:t>
      </w:r>
      <w:r w:rsidRPr="00261D54">
        <w:rPr>
          <w:i/>
          <w:iCs/>
        </w:rPr>
        <w:t>D. </w:t>
      </w:r>
      <w:proofErr w:type="spellStart"/>
      <w:r w:rsidRPr="00261D54">
        <w:rPr>
          <w:i/>
          <w:iCs/>
        </w:rPr>
        <w:t>dendriticum</w:t>
      </w:r>
      <w:proofErr w:type="spellEnd"/>
      <w:r w:rsidRPr="00261D54">
        <w:t xml:space="preserve"> infection can cause abdominal pain, weight loss and chronic diarrhoea. Patients are often asymptomatic. Heavier infections can cause symptoms including anaemia, constipation, and eosinophilia (Cengiz</w:t>
      </w:r>
      <w:r w:rsidR="00AF0763" w:rsidRPr="00AF0763">
        <w:rPr>
          <w:i/>
        </w:rPr>
        <w:t xml:space="preserve"> et al</w:t>
      </w:r>
      <w:r w:rsidR="00174F05" w:rsidRPr="00174F05">
        <w:t xml:space="preserve">., </w:t>
      </w:r>
      <w:r w:rsidRPr="00261D54">
        <w:t>2010).</w:t>
      </w:r>
    </w:p>
    <w:p w14:paraId="0912BE97" w14:textId="77777777" w:rsidR="001D38F1" w:rsidRPr="00261D54" w:rsidRDefault="001D38F1" w:rsidP="001D38F1">
      <w:r w:rsidRPr="00261D54">
        <w:t>Egg excretion in sheep in the Mediterranean regions is seasonal, peaking during winter (Otranto and Traversa 2002). The eggs are very resistant, and they can survive for up to 20 months on pastures with the right conditions (dry and calcareous soils) (Otranto and Traversa, 2003).</w:t>
      </w:r>
    </w:p>
    <w:p w14:paraId="3C01188E" w14:textId="23D48CC0" w:rsidR="0087761D" w:rsidRDefault="000C3909" w:rsidP="002648CD">
      <w:pPr>
        <w:pStyle w:val="Heading5"/>
        <w:rPr>
          <w:bCs/>
        </w:rPr>
      </w:pPr>
      <w:r w:rsidRPr="00261D54">
        <w:lastRenderedPageBreak/>
        <w:t>Diagnosis</w:t>
      </w:r>
    </w:p>
    <w:p w14:paraId="705DFE47" w14:textId="2C2859CC" w:rsidR="001D38F1" w:rsidRPr="00261D54" w:rsidRDefault="00482CEF" w:rsidP="001D38F1">
      <w:r>
        <w:rPr>
          <w:bCs/>
        </w:rPr>
        <w:t>T</w:t>
      </w:r>
      <w:r w:rsidR="000C3909" w:rsidRPr="00261D54">
        <w:rPr>
          <w:bCs/>
        </w:rPr>
        <w:t>he d</w:t>
      </w:r>
      <w:r w:rsidR="001D38F1" w:rsidRPr="00261D54">
        <w:t xml:space="preserve">iagnosis of </w:t>
      </w:r>
      <w:r w:rsidR="001D38F1" w:rsidRPr="00261D54">
        <w:rPr>
          <w:i/>
          <w:iCs/>
        </w:rPr>
        <w:t>D. </w:t>
      </w:r>
      <w:proofErr w:type="spellStart"/>
      <w:r w:rsidR="001D38F1" w:rsidRPr="00261D54">
        <w:rPr>
          <w:i/>
          <w:iCs/>
        </w:rPr>
        <w:t>dendriticum</w:t>
      </w:r>
      <w:proofErr w:type="spellEnd"/>
      <w:r w:rsidR="001D38F1" w:rsidRPr="00261D54">
        <w:t xml:space="preserve"> in humans is through the FLOTAC technique which identifies the presence of eggs in the stool.</w:t>
      </w:r>
    </w:p>
    <w:p w14:paraId="60F0D7A3" w14:textId="662B4982" w:rsidR="001D38F1" w:rsidRPr="00261D54" w:rsidRDefault="001D38F1" w:rsidP="001D38F1">
      <w:r w:rsidRPr="00261D54">
        <w:t xml:space="preserve">It can be diagnosed in ruminants at slaughterhouses through the presence of worms in the bile duct and gall bladder, swollen livers, whitish spots and scarring on liver and cholangitis </w:t>
      </w:r>
      <w:r w:rsidRPr="00261D54">
        <w:fldChar w:fldCharType="begin"/>
      </w:r>
      <w:r w:rsidRPr="00261D54">
        <w:instrText xml:space="preserve"> ADDIN EN.CITE &lt;EndNote&gt;&lt;Cite&gt;&lt;Author&gt;Arbabi&lt;/Author&gt;&lt;Year&gt;2011&lt;/Year&gt;&lt;RecNum&gt;1842&lt;/RecNum&gt;&lt;DisplayText&gt;(Arbabi et al., 2011)&lt;/DisplayText&gt;&lt;record&gt;&lt;rec-number&gt;1842&lt;/rec-number&gt;&lt;foreign-keys&gt;&lt;key app="EN" db-id="rrwaerrrmwz007e0sr8vzwfj29zxe9tfwr9r" timestamp="1653695077"&gt;1842&lt;/key&gt;&lt;/foreign-keys&gt;&lt;ref-type name="Journal Article"&gt;17&lt;/ref-type&gt;&lt;contributors&gt;&lt;authors&gt;&lt;author&gt;Arbabi, M.&lt;/author&gt;&lt;author&gt;Dalimi, A.&lt;/author&gt;&lt;author&gt;Ghafarifar, F.&lt;/author&gt;&lt;author&gt;Moghadam, M.F.&lt;/author&gt;&lt;/authors&gt;&lt;/contributors&gt;&lt;titles&gt;&lt;title&gt;Prevalence and intensity of Dicrocoelium dendriticum in sheep and goats of Iran&lt;/title&gt;&lt;secondary-title&gt; Research Journal of Parasitology&lt;/secondary-title&gt;&lt;/titles&gt;&lt;pages&gt;160-167&lt;/pages&gt;&lt;volume&gt;6&lt;/volume&gt;&lt;number&gt;5&lt;/number&gt;&lt;dates&gt;&lt;year&gt;2011&lt;/year&gt;&lt;/dates&gt;&lt;urls&gt;&lt;/urls&gt;&lt;/record&gt;&lt;/Cite&gt;&lt;/EndNote&gt;</w:instrText>
      </w:r>
      <w:r w:rsidRPr="00261D54">
        <w:fldChar w:fldCharType="separate"/>
      </w:r>
      <w:r w:rsidRPr="00261D54">
        <w:rPr>
          <w:noProof/>
        </w:rPr>
        <w:t>(Arbabi</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w:t>
      </w:r>
    </w:p>
    <w:p w14:paraId="128D6D25" w14:textId="67F41CD6" w:rsidR="001D38F1" w:rsidRPr="00261D54" w:rsidRDefault="001D38F1" w:rsidP="001D38F1">
      <w:r w:rsidRPr="00261D54">
        <w:t xml:space="preserve">Diagnosis in the intermediate hosts involves dissection followed by either microscopic morphological examination or molecular analysis using PCR. The PCR molecular analysis has a higher sensitivity </w:t>
      </w:r>
      <w:r w:rsidRPr="00261D54">
        <w:fldChar w:fldCharType="begin">
          <w:fldData xml:space="preserve">PEVuZE5vdGU+PENpdGU+PEF1dGhvcj5NaXRjaGVsbDwvQXV0aG9yPjxZZWFyPjIwMTc8L1llYXI+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</w:fldData>
        </w:fldChar>
      </w:r>
      <w:r w:rsidRPr="00261D54">
        <w:instrText xml:space="preserve"> ADDIN EN.CITE </w:instrText>
      </w:r>
      <w:r w:rsidRPr="00261D54">
        <w:fldChar w:fldCharType="begin">
          <w:fldData xml:space="preserve">PEVuZE5vdGU+PENpdGU+PEF1dGhvcj5NaXRjaGVsbDwvQXV0aG9yPjxZZWFyPjIwMTc8L1llYXI+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(Mitchell</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w:t>
      </w:r>
    </w:p>
    <w:p w14:paraId="201A5C8D" w14:textId="2309BBDB" w:rsidR="00482CEF" w:rsidRDefault="00DF627A" w:rsidP="002648CD">
      <w:pPr>
        <w:pStyle w:val="Heading5"/>
      </w:pPr>
      <w:r w:rsidRPr="00DF627A">
        <w:t>Transmission</w:t>
      </w:r>
    </w:p>
    <w:p w14:paraId="776217AE" w14:textId="5B53275F" w:rsidR="001D38F1" w:rsidRPr="00261D54" w:rsidRDefault="00DF627A" w:rsidP="001D38F1">
      <w:r>
        <w:t>D</w:t>
      </w:r>
      <w:r w:rsidR="001D38F1" w:rsidRPr="00261D54">
        <w:t xml:space="preserve">efinitive hosts are infected through ingestion of the second intermediate host (the ant). The trematode inside the ant intermittently changes its behaviour so it clings to vegetation, increasing its chance of being eaten by the definitive host </w:t>
      </w:r>
      <w:r w:rsidR="001D38F1" w:rsidRPr="00261D54">
        <w:fldChar w:fldCharType="begin"/>
      </w:r>
      <w:r w:rsidR="001D38F1"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001D38F1" w:rsidRPr="00261D54">
        <w:fldChar w:fldCharType="separate"/>
      </w:r>
      <w:r w:rsidR="001D38F1" w:rsidRPr="00261D54">
        <w:rPr>
          <w:noProof/>
        </w:rPr>
        <w:t>(Kahl</w:t>
      </w:r>
      <w:r w:rsidR="00AF0763" w:rsidRPr="00AF0763">
        <w:rPr>
          <w:i/>
          <w:noProof/>
        </w:rPr>
        <w:t xml:space="preserve"> et al</w:t>
      </w:r>
      <w:r w:rsidR="00174F05" w:rsidRPr="00174F05">
        <w:rPr>
          <w:noProof/>
        </w:rPr>
        <w:t xml:space="preserve">., </w:t>
      </w:r>
      <w:r w:rsidR="001D38F1" w:rsidRPr="00261D54">
        <w:rPr>
          <w:noProof/>
        </w:rPr>
        <w:t>2021)</w:t>
      </w:r>
      <w:r w:rsidR="001D38F1" w:rsidRPr="00261D54">
        <w:fldChar w:fldCharType="end"/>
      </w:r>
      <w:r w:rsidR="001D38F1" w:rsidRPr="00261D54">
        <w:t xml:space="preserve">. The ant will attach to vegetation in cooler temperatures, but will detach if temperature exceeds 20°C. The ant then returns to normal worker activities but will reattach to the same place once the temperature cools down </w:t>
      </w:r>
      <w:r w:rsidR="001D38F1" w:rsidRPr="00261D54">
        <w:fldChar w:fldCharType="begin">
          <w:fldData xml:space="preserve">PEVuZE5vdGU+PENpdGU+PEF1dGhvcj5NYXJ0aW4tVmVnYTwvQXV0aG9yPjxZZWFyPjIwMTg8L1ll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bWU+ODwvdm9sdW1lPjxrZXl3b3Jkcz48a2V5d29yZD5zdWJlc29waGFnZWFsIGdhbmdsaW9uPC9r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==
</w:fldData>
        </w:fldChar>
      </w:r>
      <w:r w:rsidR="001D38F1" w:rsidRPr="00261D54">
        <w:instrText xml:space="preserve"> ADDIN EN.CITE </w:instrText>
      </w:r>
      <w:r w:rsidR="001D38F1" w:rsidRPr="00261D54">
        <w:fldChar w:fldCharType="begin">
          <w:fldData xml:space="preserve">PEVuZE5vdGU+PENpdGU+PEF1dGhvcj5NYXJ0aW4tVmVnYTwvQXV0aG9yPjxZZWFyPjIwMTg8L1ll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bWU+ODwvdm9sdW1lPjxrZXl3b3Jkcz48a2V5d29yZD5zdWJlc29waGFnZWFsIGdhbmdsaW9uPC9r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==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(Martin-Vega</w:t>
      </w:r>
      <w:r w:rsidR="00AF0763" w:rsidRPr="00AF0763">
        <w:rPr>
          <w:i/>
          <w:noProof/>
        </w:rPr>
        <w:t xml:space="preserve"> et al</w:t>
      </w:r>
      <w:r w:rsidR="00174F05" w:rsidRPr="00174F05">
        <w:rPr>
          <w:noProof/>
        </w:rPr>
        <w:t xml:space="preserve">., </w:t>
      </w:r>
      <w:r w:rsidR="001D38F1" w:rsidRPr="00261D54">
        <w:rPr>
          <w:noProof/>
        </w:rPr>
        <w:t>2018)</w:t>
      </w:r>
      <w:r w:rsidR="001D38F1" w:rsidRPr="00261D54">
        <w:fldChar w:fldCharType="end"/>
      </w:r>
      <w:r w:rsidR="001D38F1" w:rsidRPr="00261D54">
        <w:t>.</w:t>
      </w:r>
    </w:p>
    <w:p w14:paraId="093373E3" w14:textId="3AE88916" w:rsidR="001D38F1" w:rsidRPr="00261D54" w:rsidRDefault="001D38F1" w:rsidP="001D38F1">
      <w:r w:rsidRPr="00261D54">
        <w:t xml:space="preserve">Terrestrial snails enter hibernation during colder months. Transmission of </w:t>
      </w:r>
      <w:r w:rsidRPr="00261D54">
        <w:rPr>
          <w:i/>
          <w:iCs/>
        </w:rPr>
        <w:t>D. </w:t>
      </w:r>
      <w:proofErr w:type="spellStart"/>
      <w:r w:rsidRPr="00261D54">
        <w:rPr>
          <w:i/>
          <w:iCs/>
        </w:rPr>
        <w:t>dendriticum</w:t>
      </w:r>
      <w:proofErr w:type="spellEnd"/>
      <w:r w:rsidRPr="00261D54">
        <w:rPr>
          <w:i/>
          <w:iCs/>
        </w:rPr>
        <w:t xml:space="preserve"> </w:t>
      </w:r>
      <w:r w:rsidRPr="00261D54">
        <w:t xml:space="preserve">is higher in warmer months when snails are more active (Ismail and </w:t>
      </w:r>
      <w:proofErr w:type="spellStart"/>
      <w:r w:rsidRPr="00261D54">
        <w:t>Gurelli</w:t>
      </w:r>
      <w:proofErr w:type="spellEnd"/>
      <w:r w:rsidRPr="00261D54">
        <w:t>, 2018).</w:t>
      </w:r>
    </w:p>
    <w:p w14:paraId="4CA10B70" w14:textId="477884BE" w:rsidR="00482CEF" w:rsidRDefault="00756C36" w:rsidP="002648CD">
      <w:pPr>
        <w:pStyle w:val="Heading5"/>
        <w:rPr>
          <w:bCs/>
        </w:rPr>
      </w:pPr>
      <w:r w:rsidRPr="00261D54">
        <w:t>Treatment</w:t>
      </w:r>
    </w:p>
    <w:p w14:paraId="6CE4B21E" w14:textId="7EDF03C8" w:rsidR="001D38F1" w:rsidRPr="00261D54" w:rsidRDefault="001D38F1" w:rsidP="001D38F1">
      <w:r w:rsidRPr="00261D54">
        <w:t>There is no treatment for intermediate hosts.</w:t>
      </w:r>
    </w:p>
    <w:p w14:paraId="1C92127A" w14:textId="1C564C9E" w:rsidR="001D38F1" w:rsidRPr="00261D54" w:rsidRDefault="001D38F1" w:rsidP="001D38F1">
      <w:pPr>
        <w:rPr>
          <w:strike/>
        </w:rPr>
      </w:pPr>
      <w:r w:rsidRPr="00261D54">
        <w:t xml:space="preserve">There are several treatments available for the definitive hosts. A field study showed that the use of praziquantel at 50 mg/kg in sheep was 95.9% effective against </w:t>
      </w:r>
      <w:r w:rsidRPr="00261D54">
        <w:rPr>
          <w:i/>
          <w:iCs/>
        </w:rPr>
        <w:t>D. </w:t>
      </w:r>
      <w:proofErr w:type="spellStart"/>
      <w:r w:rsidRPr="00261D54">
        <w:rPr>
          <w:i/>
          <w:iCs/>
        </w:rPr>
        <w:t>dendriticum</w:t>
      </w:r>
      <w:proofErr w:type="spellEnd"/>
      <w:r w:rsidRPr="00261D54">
        <w:t xml:space="preserve"> (Akkaya, Deniz</w:t>
      </w:r>
      <w:r w:rsidR="00184A16">
        <w:t xml:space="preserve"> and </w:t>
      </w:r>
      <w:r w:rsidRPr="00261D54">
        <w:t xml:space="preserve">Sezen 2006). Another study on merino sheep using 5% and 15% suspension of netobimin at a dose rate of 20 mg/kg showed good efficacy with 90.80% and 91.50% respectively </w:t>
      </w:r>
      <w:r w:rsidRPr="00261D54">
        <w:fldChar w:fldCharType="begin"/>
      </w:r>
      <w:r w:rsidRPr="00261D54">
        <w:instrText xml:space="preserve"> ADDIN EN.CITE &lt;EndNote&gt;&lt;Cite&gt;&lt;Author&gt;Senlik&lt;/Author&gt;&lt;Year&gt;2008&lt;/Year&gt;&lt;RecNum&gt;2026&lt;/RecNum&gt;&lt;DisplayText&gt;(Senlik et al., 2008)&lt;/DisplayText&gt;&lt;record&gt;&lt;rec-number&gt;2026&lt;/rec-number&gt;&lt;foreign-keys&gt;&lt;key app="EN" db-id="rrwaerrrmwz007e0sr8vzwfj29zxe9tfwr9r" timestamp="1653963171"&gt;2026&lt;/key&gt;&lt;/foreign-keys&gt;&lt;ref-type name="Journal Article"&gt;17&lt;/ref-type&gt;&lt;contributors&gt;&lt;authors&gt;&lt;author&gt;Senlik, B.&lt;/author&gt;&lt;author&gt;Cirak, V. Y.&lt;/author&gt;&lt;author&gt;Tinar, R.&lt;/author&gt;&lt;/authors&gt;&lt;/contributors&gt;&lt;auth-address&gt;Uludag Univ, Fac Vet Med, Dept Parasitol, Bursa, Turkey&lt;/auth-address&gt;&lt;titles&gt;&lt;title&gt;Field efficacy of two netobimin oral suspensions (5% and 15%) in sheep naturally infected with Dicrocoelium dendriticum&lt;/title&gt;&lt;secondary-title&gt;Small Ruminant Research&lt;/secondary-title&gt;&lt;alt-title&gt;Small Ruminant Res&lt;/alt-title&gt;&lt;/titles&gt;&lt;periodical&gt;&lt;full-title&gt;Small Ruminant Research&lt;/full-title&gt;&lt;abbr-1&gt;Small Ruminant Res&lt;/abbr-1&gt;&lt;/periodical&gt;&lt;alt-periodical&gt;&lt;full-title&gt;Small Ruminant Research&lt;/full-title&gt;&lt;abbr-1&gt;Small Ruminant Res&lt;/abbr-1&gt;&lt;/alt-periodical&gt;&lt;pages&gt;104-106&lt;/pages&gt;&lt;volume&gt;80&lt;/volume&gt;&lt;number&gt;1-3&lt;/number&gt;&lt;keywords&gt;&lt;keyword&gt;dicrocoelium dendriticum&lt;/keyword&gt;&lt;keyword&gt;merino sheep&lt;/keyword&gt;&lt;keyword&gt;netobimin&lt;/keyword&gt;&lt;keyword&gt;suspension (5%15%)&lt;/keyword&gt;&lt;keyword&gt;efficacy&lt;/keyword&gt;&lt;keyword&gt;albendazole metabolites&lt;/keyword&gt;&lt;keyword&gt;sulfoxide&lt;/keyword&gt;&lt;keyword&gt;ruminants&lt;/keyword&gt;&lt;/keywords&gt;&lt;dates&gt;&lt;year&gt;2008&lt;/year&gt;&lt;pub-dates&gt;&lt;date&gt;Nov&lt;/date&gt;&lt;/pub-dates&gt;&lt;/dates&gt;&lt;isbn&gt;0921-4488&lt;/isbn&gt;&lt;accession-num&gt;WOS:000262077400019&lt;/accession-num&gt;&lt;urls&gt;&lt;related-urls&gt;&lt;url&gt;&amp;lt;Go to ISI&amp;gt;://WOS:000262077400019&lt;/url&gt;&lt;/related-urls&gt;&lt;/urls&gt;&lt;electronic-resource-num&gt;10.1016/j.smallrumres.2008.09.004&lt;/electronic-resource-num&gt;&lt;language&gt;English&lt;/language&gt;&lt;/record&gt;&lt;/Cite&gt;&lt;/EndNote&gt;</w:instrText>
      </w:r>
      <w:r w:rsidRPr="00261D54">
        <w:fldChar w:fldCharType="separate"/>
      </w:r>
      <w:r w:rsidRPr="00261D54">
        <w:t>(Senlik</w:t>
      </w:r>
      <w:r w:rsidR="00AF0763" w:rsidRPr="00AF0763">
        <w:rPr>
          <w:i/>
        </w:rPr>
        <w:t xml:space="preserve"> et al</w:t>
      </w:r>
      <w:r w:rsidR="00174F05" w:rsidRPr="00174F05">
        <w:t xml:space="preserve">., </w:t>
      </w:r>
      <w:r w:rsidRPr="00261D54">
        <w:t>2008)</w:t>
      </w:r>
      <w:r w:rsidRPr="00261D54">
        <w:fldChar w:fldCharType="end"/>
      </w:r>
      <w:r w:rsidRPr="00261D54">
        <w:t xml:space="preserve">. In another study, a double administration of micronized albendazole had higher efficacy than a single treatment against </w:t>
      </w:r>
      <w:r w:rsidRPr="00261D54">
        <w:rPr>
          <w:i/>
          <w:iCs/>
        </w:rPr>
        <w:t>D. </w:t>
      </w:r>
      <w:proofErr w:type="spellStart"/>
      <w:r w:rsidRPr="00261D54">
        <w:rPr>
          <w:i/>
          <w:iCs/>
        </w:rPr>
        <w:t>dendriticum</w:t>
      </w:r>
      <w:proofErr w:type="spellEnd"/>
      <w:r w:rsidRPr="00261D54">
        <w:t xml:space="preserve"> </w:t>
      </w:r>
      <w:r w:rsidRPr="00261D54">
        <w:fldChar w:fldCharType="begin">
          <w:fldData xml:space="preserve">PEVuZE5vdGU+PENpdGU+PEF1dGhvcj5Cb3NjbzwvQXV0aG9yPjxZZWFyPjIwMTU8L1llYXI+PFJl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PEVuZE5vdGU+PENpdGU+PEF1dGhvcj5Cb3NjbzwvQXV0aG9yPjxZZWFyPjIwMTU8L1llYXI+PFJl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t>(Bosco</w:t>
      </w:r>
      <w:r w:rsidR="00AF0763" w:rsidRPr="00AF0763">
        <w:rPr>
          <w:i/>
        </w:rPr>
        <w:t xml:space="preserve"> et al</w:t>
      </w:r>
      <w:r w:rsidR="00174F05" w:rsidRPr="00174F05">
        <w:t xml:space="preserve">., </w:t>
      </w:r>
      <w:r w:rsidRPr="00261D54">
        <w:t>2015)</w:t>
      </w:r>
      <w:r w:rsidRPr="00261D54">
        <w:fldChar w:fldCharType="end"/>
      </w:r>
      <w:r w:rsidRPr="00261D54">
        <w:t xml:space="preserve">. </w:t>
      </w:r>
      <w:proofErr w:type="spellStart"/>
      <w:r w:rsidRPr="00261D54">
        <w:t>Khanjari</w:t>
      </w:r>
      <w:proofErr w:type="spellEnd"/>
      <w:r w:rsidR="00AF0763" w:rsidRPr="00AF0763">
        <w:rPr>
          <w:i/>
        </w:rPr>
        <w:t xml:space="preserve"> et al</w:t>
      </w:r>
      <w:r w:rsidR="00174F05" w:rsidRPr="00174F05">
        <w:t xml:space="preserve">., </w:t>
      </w:r>
      <w:r w:rsidRPr="00261D54">
        <w:t xml:space="preserve">(2010) recommends preventative measures through treating sheep with albendazole and triclabendazole before autumn </w:t>
      </w:r>
      <w:r w:rsidRPr="00261D54">
        <w:fldChar w:fldCharType="begin"/>
      </w:r>
      <w:r w:rsidRPr="00261D54">
        <w:instrText xml:space="preserve"> ADDIN EN.CITE &lt;EndNote&gt;&lt;Cite&gt;&lt;Author&gt;Khanjari&lt;/Author&gt;&lt;Year&gt;2010&lt;/Year&gt;&lt;RecNum&gt;1862&lt;/RecNum&gt;&lt;DisplayText&gt;(Khanjari et al., 2010)&lt;/DisplayText&gt;&lt;record&gt;&lt;rec-number&gt;1862&lt;/rec-number&gt;&lt;foreign-keys&gt;&lt;key app="EN" db-id="rrwaerrrmwz007e0sr8vzwfj29zxe9tfwr9r" timestamp="1653714197"&gt;1862&lt;/key&gt;&lt;/foreign-keys&gt;&lt;ref-type name="Conference Paper"&gt;47&lt;/ref-type&gt;&lt;contributors&gt;&lt;authors&gt;&lt;author&gt;Khanjari, A.&lt;/author&gt;&lt;author&gt;Partovi, R.&lt;/author&gt;&lt;author&gt;Abbaszadeh, S.&lt;/author&gt;&lt;author&gt;Nemati, G.&lt;/author&gt;&lt;author&gt;Bahonar, A.&lt;/author&gt;&lt;author&gt;Misaghi, A.&lt;/author&gt;&lt;author&gt;Akhondzadeh-Basti, A.&lt;/author&gt;&lt;author&gt;Alizadeh-Ilanjegh, A.&lt;/author&gt;&lt;author&gt;Motaghifar, A.&lt;/author&gt;&lt;author&gt;(Vol. 1, No. 3, pp. 174-178). &lt;/author&gt;&lt;/authors&gt;&lt;/contributors&gt;&lt;titles&gt;&lt;title&gt;A retrospective survey of fasciolosis and dicrocoeliosis in slaughtered animals in Meisam abattoir, Tehran, Iran (2005-2008)&lt;/title&gt;&lt;secondary-title&gt;Veterinary Research Forum&lt;/secondary-title&gt;&lt;/titles&gt;&lt;pages&gt;174-178&lt;/pages&gt;&lt;volume&gt;1&lt;/volume&gt;&lt;number&gt;3&lt;/number&gt;&lt;dates&gt;&lt;year&gt;2010&lt;/year&gt;&lt;/dates&gt;&lt;urls&gt;&lt;/urls&gt;&lt;/record&gt;&lt;/Cite&gt;&lt;/EndNote&gt;</w:instrText>
      </w:r>
      <w:r w:rsidRPr="00261D54">
        <w:fldChar w:fldCharType="separate"/>
      </w:r>
      <w:r w:rsidRPr="00261D54">
        <w:t>(Khanjari</w:t>
      </w:r>
      <w:r w:rsidR="00AF0763" w:rsidRPr="00AF0763">
        <w:rPr>
          <w:i/>
        </w:rPr>
        <w:t xml:space="preserve"> et al</w:t>
      </w:r>
      <w:r w:rsidR="00174F05" w:rsidRPr="00174F05">
        <w:t xml:space="preserve">., </w:t>
      </w:r>
      <w:r w:rsidRPr="00261D54">
        <w:t>2010)</w:t>
      </w:r>
      <w:r w:rsidRPr="00261D54">
        <w:fldChar w:fldCharType="end"/>
      </w:r>
      <w:r w:rsidRPr="00261D54">
        <w:t>.</w:t>
      </w:r>
    </w:p>
    <w:p w14:paraId="5A052216" w14:textId="77777777" w:rsidR="00116944" w:rsidRPr="00261D54" w:rsidRDefault="00116944" w:rsidP="002648CD">
      <w:pPr>
        <w:pStyle w:val="Heading5"/>
      </w:pPr>
      <w:r w:rsidRPr="00261D54">
        <w:t>Occurrence</w:t>
      </w:r>
    </w:p>
    <w:p w14:paraId="4246F92E" w14:textId="6C5DFB22" w:rsidR="001D38F1" w:rsidRPr="00261D54" w:rsidRDefault="001D38F1" w:rsidP="001D38F1">
      <w:r w:rsidRPr="00261D54">
        <w:rPr>
          <w:i/>
        </w:rPr>
        <w:t>D.</w:t>
      </w:r>
      <w:r w:rsidRPr="00261D54">
        <w:t> </w:t>
      </w:r>
      <w:proofErr w:type="spellStart"/>
      <w:r w:rsidRPr="00261D54">
        <w:rPr>
          <w:i/>
        </w:rPr>
        <w:t>dendriticum</w:t>
      </w:r>
      <w:proofErr w:type="spellEnd"/>
      <w:r w:rsidRPr="00261D54">
        <w:t xml:space="preserve"> occurs in northern and southern Europe, northern Africa, western and eastern America and Asia</w:t>
      </w:r>
      <w:r w:rsidRPr="00261D54">
        <w:rPr>
          <w:rFonts w:ascii="Verdana" w:hAnsi="Verdana"/>
          <w:color w:val="555555"/>
          <w:sz w:val="18"/>
          <w:szCs w:val="18"/>
          <w:shd w:val="clear" w:color="auto" w:fill="FFFFFF"/>
        </w:rPr>
        <w:t xml:space="preserve"> (</w:t>
      </w:r>
      <w:r w:rsidRPr="00261D54">
        <w:t>M</w:t>
      </w:r>
      <w:r w:rsidR="00DF627A">
        <w:t>anga-Gonzalez, 2001)</w:t>
      </w:r>
      <w:r w:rsidRPr="00261D54">
        <w:t>.</w:t>
      </w:r>
      <w:r w:rsidRPr="00261D54">
        <w:rPr>
          <w:rFonts w:ascii="Verdana" w:hAnsi="Verdana"/>
          <w:color w:val="555555"/>
          <w:sz w:val="18"/>
          <w:szCs w:val="18"/>
          <w:shd w:val="clear" w:color="auto" w:fill="FFFFFF"/>
        </w:rPr>
        <w:t xml:space="preserve"> </w:t>
      </w:r>
      <w:r w:rsidRPr="00261D54">
        <w:t>Distribution reporting may be confounded by linking to fasciolosis distribution.</w:t>
      </w:r>
    </w:p>
    <w:p w14:paraId="37D225C4" w14:textId="04E80389" w:rsidR="001D38F1" w:rsidRPr="00261D54" w:rsidRDefault="001D38F1" w:rsidP="001D38F1">
      <w:pPr>
        <w:rPr>
          <w:b/>
        </w:rPr>
      </w:pPr>
      <w:r w:rsidRPr="00261D54">
        <w:t xml:space="preserve">Prevalence in livestock varies. Infection rates of cattle and sheep can reach 37.5% and 46% respectively in Northern France, or 80% overall in Poland </w:t>
      </w:r>
      <w:r w:rsidRPr="00261D54">
        <w:fldChar w:fldCharType="begin"/>
      </w:r>
      <w:r w:rsidRPr="00261D54">
        <w:instrText xml:space="preserve"> ADDIN EN.CITE &lt;EndNote&gt;&lt;Cite&gt;&lt;Author&gt;Tarry&lt;/Author&gt;&lt;Year&gt;1969&lt;/Year&gt;&lt;RecNum&gt;1841&lt;/RecNum&gt;&lt;DisplayText&gt;(Tarry, 1969)&lt;/DisplayText&gt;&lt;record&gt;&lt;rec-number&gt;1841&lt;/rec-number&gt;&lt;foreign-keys&gt;&lt;key app="EN" db-id="rrwaerrrmwz007e0sr8vzwfj29zxe9tfwr9r" timestamp="1653694929"&gt;1841&lt;/key&gt;&lt;/foreign-keys&gt;&lt;ref-type name="Journal Article"&gt;17&lt;/ref-type&gt;&lt;contributors&gt;&lt;authors&gt;&lt;author&gt;Tarry, D.W.&lt;/author&gt;&lt;/authors&gt;&lt;/contributors&gt;&lt;titles&gt;&lt;title&gt;&lt;style face="italic" font="default" size="100%"&gt; Dicrocoelium dendriticum&lt;/style&gt;&lt;style face="normal" font="default" size="100%"&gt;: the life cycle in Britain&lt;/style&gt;&lt;/title&gt;&lt;secondary-title&gt; Journal of Helminthology&lt;/secondary-title&gt;&lt;/titles&gt;&lt;pages&gt;403-416&lt;/pages&gt;&lt;volume&gt;43&lt;/volume&gt;&lt;number&gt;3-4&lt;/number&gt;&lt;dates&gt;&lt;year&gt;1969&lt;/year&gt;&lt;/dates&gt;&lt;urls&gt;&lt;/urls&gt;&lt;/record&gt;&lt;/Cite&gt;&lt;/EndNote&gt;</w:instrText>
      </w:r>
      <w:r w:rsidRPr="00261D54">
        <w:fldChar w:fldCharType="separate"/>
      </w:r>
      <w:r w:rsidRPr="00261D54">
        <w:t>(Tarry, 1969)</w:t>
      </w:r>
      <w:r w:rsidRPr="00261D54">
        <w:fldChar w:fldCharType="end"/>
      </w:r>
      <w:r w:rsidRPr="00261D54">
        <w:t xml:space="preserve">. Infection rates of up to 100% are reported in sheep located in the Mediterranean and Middle East </w:t>
      </w:r>
      <w:r w:rsidRPr="00261D54">
        <w:fldChar w:fldCharType="begin"/>
      </w:r>
      <w:r w:rsidRPr="00261D54">
        <w:instrText xml:space="preserve"> ADDIN EN.CITE &lt;EndNote&gt;&lt;Cite&gt;&lt;Author&gt;Jeandron&lt;/Author&gt;&lt;Year&gt;2011&lt;/Year&gt;&lt;RecNum&gt;1835&lt;/RecNum&gt;&lt;DisplayText&gt;(Jeandron et al., 2011)&lt;/DisplayText&gt;&lt;record&gt;&lt;rec-number&gt;1835&lt;/rec-number&gt;&lt;foreign-keys&gt;&lt;key app="EN" db-id="rrwaerrrmwz007e0sr8vzwfj29zxe9tfwr9r" timestamp="1653693474"&gt;1835&lt;/key&gt;&lt;/foreign-keys&gt;&lt;ref-type name="Journal Article"&gt;17&lt;/ref-type&gt;&lt;contributors&gt;&lt;authors&gt;&lt;author&gt;Jeandron, A.&lt;/author&gt;&lt;author&gt;Rinaldi, L.&lt;/author&gt;&lt;author&gt;Abdyldaieva, G.&lt;/author&gt;&lt;author&gt;Usubalieva, J.&lt;/author&gt;&lt;author&gt;Steinmann, P.&lt;/author&gt;&lt;author&gt;Cringoli, G.&lt;/author&gt;&lt;author&gt;Utzinger, J.&lt;/author&gt;&lt;/authors&gt;&lt;/contributors&gt;&lt;auth-address&gt;Swiss Trop &amp;amp; Publ Hlth Inst, Dept Epidemiol &amp;amp; Publ Hlth, Basel, Switzerland&amp;#xD;Univ Basel, Basel, Switzerland&amp;#xD;London Sch Hyg &amp;amp; Trop Med, Dept Infect &amp;amp; Trop Dis, London WC1, England&amp;#xD;Univ Naples Federico 2, Fac Vet Med, Dept Pathol &amp;amp; Anim Hlth, CREMOPAR Reg Campania, Naples, Italy&amp;#xD;Republican Sanit &amp;amp; Epidemiol Serv, Dept Parasitol, Bishkek, Kyrgyzstan&lt;/auth-address&gt;&lt;titles&gt;&lt;title&gt;Human Infections with Dicrocoelium dendriticum in Kyrgyzstan: The Tip of the Iceberg?&lt;/title&gt;&lt;secondary-title&gt;Journal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Parasitol&lt;/abbr-1&gt;&lt;/alt-periodical&gt;&lt;pages&gt;1170-1172&lt;/pages&gt;&lt;volume&gt;97&lt;/volume&gt;&lt;number&gt;6&lt;/number&gt;&lt;keywords&gt;&lt;keyword&gt;fluke disease&lt;/keyword&gt;&lt;keyword&gt;diagnosis&lt;/keyword&gt;&lt;keyword&gt;echinococcosis&lt;/keyword&gt;&lt;keyword&gt;ruminants&lt;/keyword&gt;&lt;keyword&gt;flotac&lt;/keyword&gt;&lt;keyword&gt;iran&lt;/keyword&gt;&lt;/keywords&gt;&lt;dates&gt;&lt;year&gt;2011&lt;/year&gt;&lt;pub-dates&gt;&lt;date&gt;Dec&lt;/date&gt;&lt;/pub-dates&gt;&lt;/dates&gt;&lt;isbn&gt;0022-3395&lt;/isbn&gt;&lt;accession-num&gt;WOS:000299022100035&lt;/accession-num&gt;&lt;urls&gt;&lt;related-urls&gt;&lt;url&gt;&amp;lt;Go to ISI&amp;gt;://WOS:000299022100035&lt;/url&gt;&lt;/related-urls&gt;&lt;/urls&gt;&lt;electronic-resource-num&gt;10.1645/Ge-2828.1&lt;/electronic-resource-num&gt;&lt;language&gt;English&lt;/language&gt;&lt;/record&gt;&lt;/Cite&gt;&lt;/EndNote&gt;</w:instrText>
      </w:r>
      <w:r w:rsidRPr="00261D54">
        <w:fldChar w:fldCharType="separate"/>
      </w:r>
      <w:r w:rsidRPr="00261D54">
        <w:t>(Jeandron</w:t>
      </w:r>
      <w:r w:rsidR="00AF0763" w:rsidRPr="00AF0763">
        <w:rPr>
          <w:i/>
        </w:rPr>
        <w:t xml:space="preserve"> et al</w:t>
      </w:r>
      <w:r w:rsidR="00174F05" w:rsidRPr="00174F05">
        <w:t xml:space="preserve">., </w:t>
      </w:r>
      <w:r w:rsidRPr="00261D54">
        <w:t>2011)</w:t>
      </w:r>
      <w:r w:rsidRPr="00261D54">
        <w:fldChar w:fldCharType="end"/>
      </w:r>
      <w:r w:rsidRPr="00261D54">
        <w:t xml:space="preserve">. In a more recent study, </w:t>
      </w:r>
      <w:r w:rsidRPr="00261D54">
        <w:rPr>
          <w:lang w:eastAsia="en-AU"/>
        </w:rPr>
        <w:t xml:space="preserve">21.1% (sheep) and 7.0% (goats) were infected with </w:t>
      </w:r>
      <w:r w:rsidRPr="00261D54">
        <w:rPr>
          <w:i/>
          <w:lang w:eastAsia="en-AU"/>
        </w:rPr>
        <w:t>D. </w:t>
      </w:r>
      <w:proofErr w:type="spellStart"/>
      <w:r w:rsidRPr="00261D54">
        <w:rPr>
          <w:i/>
          <w:lang w:eastAsia="en-AU"/>
        </w:rPr>
        <w:t>dendriticum</w:t>
      </w:r>
      <w:proofErr w:type="spellEnd"/>
      <w:r w:rsidRPr="00261D54">
        <w:rPr>
          <w:lang w:eastAsia="en-AU"/>
        </w:rPr>
        <w:t xml:space="preserve"> in southern Germany </w:t>
      </w:r>
      <w:r w:rsidRPr="00261D54">
        <w:rPr>
          <w:lang w:eastAsia="en-AU"/>
        </w:rPr>
        <w:fldChar w:fldCharType="begin">
          <w:fldData xml:space="preserve">PEVuZE5vdGU+PENpdGU+PEF1dGhvcj5BbHN0ZWR0PC9BdXRob3I+PFllYXI+MjAyMjwvWWVhcj48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</w:fldData>
        </w:fldChar>
      </w:r>
      <w:r w:rsidRPr="00261D54">
        <w:rPr>
          <w:lang w:eastAsia="en-AU"/>
        </w:rPr>
        <w:instrText xml:space="preserve"> ADDIN EN.CITE </w:instrText>
      </w:r>
      <w:r w:rsidRPr="00261D54">
        <w:rPr>
          <w:lang w:eastAsia="en-AU"/>
        </w:rPr>
        <w:fldChar w:fldCharType="begin">
          <w:fldData xml:space="preserve">PEVuZE5vdGU+PENpdGU+PEF1dGhvcj5BbHN0ZWR0PC9BdXRob3I+PFllYXI+MjAyMjwvWWVhcj48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lang w:eastAsia="en-AU"/>
        </w:rPr>
        <w:t>(Alstedt</w:t>
      </w:r>
      <w:r w:rsidR="00AF0763" w:rsidRPr="00AF0763">
        <w:rPr>
          <w:i/>
          <w:lang w:eastAsia="en-AU"/>
        </w:rPr>
        <w:t xml:space="preserve"> et al</w:t>
      </w:r>
      <w:r w:rsidR="00174F05" w:rsidRPr="00174F05">
        <w:rPr>
          <w:lang w:eastAsia="en-AU"/>
        </w:rPr>
        <w:t xml:space="preserve">., </w:t>
      </w:r>
      <w:r w:rsidRPr="00261D54">
        <w:rPr>
          <w:lang w:eastAsia="en-AU"/>
        </w:rPr>
        <w:t>2022)</w:t>
      </w:r>
      <w:r w:rsidRPr="00261D54">
        <w:rPr>
          <w:lang w:eastAsia="en-AU"/>
        </w:rPr>
        <w:fldChar w:fldCharType="end"/>
      </w:r>
      <w:r w:rsidRPr="00261D54">
        <w:rPr>
          <w:lang w:eastAsia="en-AU"/>
        </w:rPr>
        <w:t>.</w:t>
      </w:r>
    </w:p>
    <w:p w14:paraId="13FF91B2" w14:textId="490F2CBF" w:rsidR="001D38F1" w:rsidRPr="00261D54" w:rsidRDefault="001D38F1" w:rsidP="001D38F1">
      <w:r w:rsidRPr="00261D54">
        <w:rPr>
          <w:i/>
          <w:iCs/>
        </w:rPr>
        <w:t>D. </w:t>
      </w:r>
      <w:proofErr w:type="spellStart"/>
      <w:r w:rsidRPr="00261D54">
        <w:rPr>
          <w:i/>
          <w:iCs/>
        </w:rPr>
        <w:t>dendriticum</w:t>
      </w:r>
      <w:proofErr w:type="spellEnd"/>
      <w:r w:rsidRPr="00261D54">
        <w:t xml:space="preserve"> was not observed in 4,680 sheep imported from Australia to Jordan </w:t>
      </w:r>
      <w:r w:rsidRPr="00261D54">
        <w:fldChar w:fldCharType="begin"/>
      </w:r>
      <w:r w:rsidRPr="00261D54">
        <w:instrText xml:space="preserve"> ADDIN EN.CITE &lt;EndNote&gt;&lt;Cite&gt;&lt;Author&gt;Maraqa&lt;/Author&gt;&lt;Year&gt;2005&lt;/Year&gt;&lt;RecNum&gt;1840&lt;/RecNum&gt;&lt;DisplayText&gt;(Maraqa et al., 2005)&lt;/DisplayText&gt;&lt;record&gt;&lt;rec-number&gt;1840&lt;/rec-number&gt;&lt;foreign-keys&gt;&lt;key app="EN" db-id="rrwaerrrmwz007e0sr8vzwfj29zxe9tfwr9r" timestamp="1653694870"&gt;1840&lt;/key&gt;&lt;/foreign-keys&gt;&lt;ref-type name="Journal Article"&gt;17&lt;/ref-type&gt;&lt;contributors&gt;&lt;authors&gt;&lt;author&gt;Maraqa, A.&lt;/author&gt;&lt;author&gt;Amr, Z.&lt;/author&gt;&lt;author&gt;Rifai, L.&lt;/author&gt;&lt;author&gt;Al-Melhim, W.&lt;/author&gt;&lt;/authors&gt;&lt;/contributors&gt;&lt;auth-address&gt;Amman Univ, Dept Med Technol, Amman, Jordan&amp;#xD;Jordan Univ Sci &amp;amp; Technol, Dept Biol, Irbid, Jordan&lt;/auth-address&gt;&lt;titles&gt;&lt;title&gt;An abattoir survey of liver and lung helminthic infections in local and imported sheep in Jordan&lt;/title&gt;&lt;secondary-title&gt;Turkish Journal of Veterinary &amp;amp; Animal Sciences&lt;/secondary-title&gt;&lt;alt-title&gt;Turk J Vet Anim Sci&lt;/alt-title&gt;&lt;/titles&gt;&lt;periodical&gt;&lt;full-title&gt;Turkish Journal of Veterinary &amp;amp; Animal Sciences&lt;/full-title&gt;&lt;abbr-1&gt;Turk J Vet Anim Sci&lt;/abbr-1&gt;&lt;/periodical&gt;&lt;alt-periodical&gt;&lt;full-title&gt;Turkish Journal of Veterinary &amp;amp; Animal Sciences&lt;/full-title&gt;&lt;abbr-1&gt;Turk J Vet Anim Sci&lt;/abbr-1&gt;&lt;/alt-periodical&gt;&lt;pages&gt;1-2&lt;/pages&gt;&lt;volume&gt;29&lt;/volume&gt;&lt;number&gt;1&lt;/number&gt;&lt;keywords&gt;&lt;keyword&gt;lung parasites&lt;/keyword&gt;&lt;keyword&gt;liver parasites&lt;/keyword&gt;&lt;keyword&gt;sheep&lt;/keyword&gt;&lt;keyword&gt;jordan&lt;/keyword&gt;&lt;keyword&gt;slaughtered animals&lt;/keyword&gt;&lt;keyword&gt;hydatidosis&lt;/keyword&gt;&lt;keyword&gt;prevalence&lt;/keyword&gt;&lt;keyword&gt;livestock&lt;/keyword&gt;&lt;/keywords&gt;&lt;dates&gt;&lt;year&gt;2005&lt;/year&gt;&lt;/dates&gt;&lt;isbn&gt;1300-0128&lt;/isbn&gt;&lt;accession-num&gt;WOS:000228458700001&lt;/accession-num&gt;&lt;urls&gt;&lt;related-urls&gt;&lt;url&gt;&amp;lt;Go to ISI&amp;gt;://WOS:000228458700001&lt;/url&gt;&lt;/related-urls&gt;&lt;/urls&gt;&lt;language&gt;English&lt;/language&gt;&lt;/record&gt;&lt;/Cite&gt;&lt;/EndNote&gt;</w:instrText>
      </w:r>
      <w:r w:rsidRPr="00261D54">
        <w:fldChar w:fldCharType="separate"/>
      </w:r>
      <w:r w:rsidRPr="00261D54">
        <w:rPr>
          <w:noProof/>
        </w:rPr>
        <w:t>(Maraqa</w:t>
      </w:r>
      <w:r w:rsidR="00AF0763" w:rsidRPr="00AF0763">
        <w:rPr>
          <w:i/>
          <w:noProof/>
        </w:rPr>
        <w:t xml:space="preserve"> et al</w:t>
      </w:r>
      <w:r w:rsidR="00174F05" w:rsidRPr="00174F05">
        <w:rPr>
          <w:noProof/>
        </w:rPr>
        <w:t xml:space="preserve">., </w:t>
      </w:r>
      <w:r w:rsidRPr="00261D54">
        <w:rPr>
          <w:noProof/>
        </w:rPr>
        <w:t>2005)</w:t>
      </w:r>
      <w:r w:rsidRPr="00261D54">
        <w:fldChar w:fldCharType="end"/>
      </w:r>
      <w:r w:rsidRPr="00261D54">
        <w:t>.</w:t>
      </w:r>
    </w:p>
    <w:p w14:paraId="41B6A579" w14:textId="4ACE3091" w:rsidR="002602C8" w:rsidRPr="00261D54" w:rsidRDefault="002602C8" w:rsidP="002648CD">
      <w:pPr>
        <w:pStyle w:val="Heading4"/>
      </w:pPr>
      <w:r w:rsidRPr="00261D54">
        <w:lastRenderedPageBreak/>
        <w:t>Current biosecurity measures</w:t>
      </w:r>
    </w:p>
    <w:p w14:paraId="5FEBC00B" w14:textId="76232547" w:rsidR="001D38F1" w:rsidRPr="00261D54" w:rsidRDefault="001D38F1" w:rsidP="00A13F93">
      <w:pPr>
        <w:keepNext/>
        <w:keepLines/>
      </w:pPr>
      <w:r w:rsidRPr="00261D54">
        <w:t xml:space="preserve">There are no specific biosecurity measures for </w:t>
      </w:r>
      <w:r w:rsidRPr="00261D54">
        <w:rPr>
          <w:i/>
          <w:iCs/>
        </w:rPr>
        <w:t>D. </w:t>
      </w:r>
      <w:proofErr w:type="spellStart"/>
      <w:r w:rsidRPr="00261D54">
        <w:rPr>
          <w:i/>
          <w:iCs/>
        </w:rPr>
        <w:t>dendriticum</w:t>
      </w:r>
      <w:proofErr w:type="spellEnd"/>
      <w:r w:rsidRPr="00261D54">
        <w:t xml:space="preserve"> to manage risk of entry of this parasite into Australia.</w:t>
      </w:r>
    </w:p>
    <w:p w14:paraId="20D6DA4E" w14:textId="3EA98433" w:rsidR="000C7968" w:rsidRPr="00261D54" w:rsidRDefault="00B35413" w:rsidP="002648CD">
      <w:pPr>
        <w:pStyle w:val="Heading4"/>
      </w:pPr>
      <w:r>
        <w:t>Risk assessment</w:t>
      </w:r>
    </w:p>
    <w:p w14:paraId="362723C1" w14:textId="146B8A03" w:rsidR="001D38F1" w:rsidRPr="00261D54" w:rsidRDefault="001D38F1" w:rsidP="00756C36">
      <w:r w:rsidRPr="00261D54">
        <w:t>Entry and exposure assessment</w:t>
      </w:r>
      <w:r w:rsidR="00756C36" w:rsidRPr="00261D54">
        <w:t>:</w:t>
      </w:r>
    </w:p>
    <w:p w14:paraId="169384BF" w14:textId="77777777" w:rsidR="001D38F1" w:rsidRPr="00261D54" w:rsidRDefault="001D38F1" w:rsidP="002E4C6E">
      <w:pPr>
        <w:pStyle w:val="ListBullet"/>
      </w:pPr>
      <w:r w:rsidRPr="00261D54">
        <w:rPr>
          <w:i/>
          <w:iCs/>
        </w:rPr>
        <w:t>D.</w:t>
      </w:r>
      <w:r w:rsidRPr="00261D54">
        <w:t> </w:t>
      </w:r>
      <w:proofErr w:type="spellStart"/>
      <w:r w:rsidRPr="00261D54">
        <w:rPr>
          <w:i/>
          <w:iCs/>
        </w:rPr>
        <w:t>dendriticum</w:t>
      </w:r>
      <w:proofErr w:type="spellEnd"/>
      <w:r w:rsidRPr="00261D54">
        <w:t xml:space="preserve"> occurs in northern and southern Europe, northern Africa, western and eastern America and Asia. Its prevalence in livestock varies.</w:t>
      </w:r>
    </w:p>
    <w:p w14:paraId="345860DD" w14:textId="50555BE4" w:rsidR="001D38F1" w:rsidRPr="00261D54" w:rsidRDefault="001D38F1" w:rsidP="002E4C6E">
      <w:pPr>
        <w:pStyle w:val="ListBullet"/>
      </w:pPr>
      <w:r w:rsidRPr="00261D54">
        <w:rPr>
          <w:i/>
          <w:iCs/>
        </w:rPr>
        <w:t>D. </w:t>
      </w:r>
      <w:proofErr w:type="spellStart"/>
      <w:r w:rsidRPr="00261D54">
        <w:rPr>
          <w:i/>
          <w:iCs/>
        </w:rPr>
        <w:t>dendriticum</w:t>
      </w:r>
      <w:proofErr w:type="spellEnd"/>
      <w:r w:rsidRPr="00261D54">
        <w:t xml:space="preserve"> was detected in </w:t>
      </w:r>
      <w:r w:rsidR="006F743C" w:rsidRPr="006F743C">
        <w:rPr>
          <w:i/>
          <w:iCs/>
        </w:rPr>
        <w:t>C.</w:t>
      </w:r>
      <w:r w:rsidR="006701DD">
        <w:rPr>
          <w:i/>
          <w:iCs/>
        </w:rPr>
        <w:t> </w:t>
      </w:r>
      <w:r w:rsidR="006F743C" w:rsidRPr="006F743C">
        <w:rPr>
          <w:i/>
          <w:iCs/>
        </w:rPr>
        <w:t>aspersum</w:t>
      </w:r>
      <w:r w:rsidRPr="00261D54">
        <w:t xml:space="preserve"> in one study overseas</w:t>
      </w:r>
      <w:r w:rsidR="006701DD">
        <w:t xml:space="preserve"> </w:t>
      </w:r>
      <w:r w:rsidR="00BD2663">
        <w:t>(</w: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l</w:t>
      </w:r>
      <w:r w:rsidR="00174F05" w:rsidRPr="00174F05">
        <w:rPr>
          <w:noProof/>
        </w:rPr>
        <w:t xml:space="preserve">., </w:t>
      </w:r>
      <w:r w:rsidRPr="00261D54">
        <w:rPr>
          <w:noProof/>
        </w:rPr>
        <w:t>2015)</w:t>
      </w:r>
      <w:r w:rsidRPr="00261D54">
        <w:fldChar w:fldCharType="end"/>
      </w:r>
      <w:r w:rsidRPr="00261D54">
        <w:t xml:space="preserve">. </w:t>
      </w:r>
      <w:proofErr w:type="spellStart"/>
      <w:r w:rsidRPr="00261D54">
        <w:rPr>
          <w:i/>
          <w:iCs/>
        </w:rPr>
        <w:t>Cernuella</w:t>
      </w:r>
      <w:proofErr w:type="spellEnd"/>
      <w:r w:rsidRPr="00261D54">
        <w:rPr>
          <w:i/>
          <w:iCs/>
        </w:rPr>
        <w:t> virgata</w:t>
      </w:r>
      <w:r w:rsidRPr="00261D54">
        <w:t xml:space="preserve"> and </w:t>
      </w:r>
      <w:proofErr w:type="spellStart"/>
      <w:r w:rsidRPr="00261D54">
        <w:rPr>
          <w:i/>
          <w:iCs/>
        </w:rPr>
        <w:t>Cochlicella</w:t>
      </w:r>
      <w:proofErr w:type="spellEnd"/>
      <w:r w:rsidRPr="00261D54">
        <w:rPr>
          <w:i/>
          <w:iCs/>
        </w:rPr>
        <w:t> acuta</w:t>
      </w:r>
      <w:r w:rsidRPr="00261D54">
        <w:t xml:space="preserve"> are the common first intermediate hosts, and these species are now widespread in Australia.</w:t>
      </w:r>
    </w:p>
    <w:p w14:paraId="3D88D115" w14:textId="77777777" w:rsidR="001D38F1" w:rsidRPr="00261D54" w:rsidRDefault="001D38F1" w:rsidP="002E4C6E">
      <w:pPr>
        <w:pStyle w:val="ListBullet"/>
      </w:pPr>
      <w:r w:rsidRPr="00261D54">
        <w:t xml:space="preserve">The status of </w:t>
      </w:r>
      <w:r w:rsidRPr="00261D54">
        <w:rPr>
          <w:i/>
          <w:iCs/>
        </w:rPr>
        <w:t>D.</w:t>
      </w:r>
      <w:r w:rsidRPr="00261D54">
        <w:t> </w:t>
      </w:r>
      <w:proofErr w:type="spellStart"/>
      <w:r w:rsidRPr="00261D54">
        <w:rPr>
          <w:i/>
          <w:iCs/>
        </w:rPr>
        <w:t>dendriticum</w:t>
      </w:r>
      <w:proofErr w:type="spellEnd"/>
      <w:r w:rsidRPr="00261D54">
        <w:t xml:space="preserve"> on snail farms is unknown.</w:t>
      </w:r>
    </w:p>
    <w:p w14:paraId="44C9E174" w14:textId="77777777" w:rsidR="001D38F1" w:rsidRPr="00261D54" w:rsidRDefault="001D38F1" w:rsidP="002E4C6E">
      <w:pPr>
        <w:pStyle w:val="ListBullet"/>
      </w:pPr>
      <w:r w:rsidRPr="00261D54">
        <w:t>The life cycle requires two suitable intermediate hosts co-occurring in the environment: a snail and an ant, and definitive hosts which could be ruminants or humans.</w:t>
      </w:r>
    </w:p>
    <w:p w14:paraId="0FDAFC48" w14:textId="77777777" w:rsidR="001D38F1" w:rsidRPr="00261D54" w:rsidRDefault="001D38F1" w:rsidP="002E4C6E">
      <w:pPr>
        <w:pStyle w:val="ListBullet"/>
      </w:pPr>
      <w:r w:rsidRPr="00261D54">
        <w:t>Diagnosis of infestation in the snail intermediate host requires dissection of the snail.</w:t>
      </w:r>
    </w:p>
    <w:p w14:paraId="5F0D012A" w14:textId="0A1C358C" w:rsidR="001D38F1" w:rsidRPr="00261D54" w:rsidRDefault="001D38F1" w:rsidP="002E4C6E">
      <w:pPr>
        <w:pStyle w:val="ListBullet"/>
      </w:pPr>
      <w:r w:rsidRPr="00261D54">
        <w:t xml:space="preserve">A possible pathway for introduction of </w:t>
      </w:r>
      <w:r w:rsidRPr="00261D54">
        <w:rPr>
          <w:i/>
          <w:iCs/>
        </w:rPr>
        <w:t>D. </w:t>
      </w:r>
      <w:proofErr w:type="spellStart"/>
      <w:r w:rsidRPr="00261D54">
        <w:rPr>
          <w:i/>
          <w:iCs/>
        </w:rPr>
        <w:t>dendriticum</w:t>
      </w:r>
      <w:proofErr w:type="spellEnd"/>
      <w:r w:rsidRPr="00261D54">
        <w:t xml:space="preserve"> to Australia from farmed </w:t>
      </w:r>
      <w:r w:rsidR="006F743C" w:rsidRPr="006F743C">
        <w:rPr>
          <w:i/>
          <w:iCs/>
        </w:rPr>
        <w:t>C.</w:t>
      </w:r>
      <w:r w:rsidR="00345388">
        <w:rPr>
          <w:i/>
          <w:iCs/>
        </w:rPr>
        <w:t> </w:t>
      </w:r>
      <w:r w:rsidR="006F743C" w:rsidRPr="006F743C">
        <w:rPr>
          <w:i/>
          <w:iCs/>
        </w:rPr>
        <w:t>aspersum</w:t>
      </w:r>
      <w:r w:rsidRPr="00261D54">
        <w:t xml:space="preserve"> could be through importation of parasitised snails that have entered a breeding and rearing facility (snail farm) undetected, or been deliberately introduced into an insecure breeding and rearing source </w:t>
      </w:r>
      <w:proofErr w:type="gramStart"/>
      <w:r w:rsidRPr="00261D54">
        <w:t>facility;</w:t>
      </w:r>
      <w:proofErr w:type="gramEnd"/>
      <w:r w:rsidRPr="00261D54">
        <w:t xml:space="preserve"> for example, from sourcing from other breeders or from a fattening stage in the external environment.</w:t>
      </w:r>
    </w:p>
    <w:p w14:paraId="10F28C24" w14:textId="00189212" w:rsidR="001D38F1" w:rsidRPr="00261D54" w:rsidRDefault="001D38F1" w:rsidP="001D38F1">
      <w:r w:rsidRPr="00261D54">
        <w:t xml:space="preserve">Based on this information, the likelihood of entry of </w:t>
      </w:r>
      <w:r w:rsidRPr="00345388">
        <w:rPr>
          <w:rFonts w:cstheme="minorHAnsi"/>
          <w:i/>
        </w:rPr>
        <w:t>D.</w:t>
      </w:r>
      <w:r w:rsidRPr="00345388">
        <w:rPr>
          <w:rFonts w:cstheme="minorHAnsi"/>
        </w:rPr>
        <w:t> </w:t>
      </w:r>
      <w:proofErr w:type="spellStart"/>
      <w:r w:rsidRPr="00345388">
        <w:rPr>
          <w:rFonts w:cstheme="minorHAnsi"/>
          <w:i/>
        </w:rPr>
        <w:t>dendriticum</w:t>
      </w:r>
      <w:proofErr w:type="spellEnd"/>
      <w:r w:rsidRPr="00261D54">
        <w:rPr>
          <w:rFonts w:asciiTheme="majorHAnsi" w:hAnsiTheme="majorHAnsi"/>
        </w:rPr>
        <w:t xml:space="preserve"> </w:t>
      </w:r>
      <w:r w:rsidRPr="00261D54">
        <w:t xml:space="preserve">associated with the importation of infested farmed </w:t>
      </w:r>
      <w:r w:rsidR="006F743C" w:rsidRPr="006F743C">
        <w:rPr>
          <w:i/>
          <w:iCs/>
        </w:rPr>
        <w:t>C.</w:t>
      </w:r>
      <w:r w:rsidR="009625FE">
        <w:rPr>
          <w:i/>
          <w:iCs/>
        </w:rPr>
        <w:t> </w:t>
      </w:r>
      <w:r w:rsidR="006F743C" w:rsidRPr="006F743C">
        <w:rPr>
          <w:i/>
          <w:iCs/>
        </w:rPr>
        <w:t>aspersum</w:t>
      </w:r>
      <w:r w:rsidRPr="00261D54">
        <w:t>, and exposure of potential hosts in Australia was estimated to be low.</w:t>
      </w:r>
    </w:p>
    <w:p w14:paraId="43F6F96D" w14:textId="77777777" w:rsidR="001D38F1" w:rsidRPr="00261D54" w:rsidRDefault="001D38F1" w:rsidP="001D38F1">
      <w:pPr>
        <w:rPr>
          <w:b/>
          <w:bCs/>
        </w:rPr>
      </w:pPr>
      <w:r w:rsidRPr="00261D54">
        <w:t xml:space="preserve">This </w:t>
      </w:r>
      <w:proofErr w:type="gramStart"/>
      <w:r w:rsidRPr="00261D54">
        <w:t>takes into account</w:t>
      </w:r>
      <w:proofErr w:type="gramEnd"/>
      <w:r w:rsidRPr="00261D54">
        <w:t xml:space="preserve"> that no snail farm, even well-established commercial facilities, could be considered ‘closed’ systems from a biosecurity perspective. A closed system does not allow for snail trade or the cryptic nature of snails which may enter and leave undetected within even well-established facilities that are regulated through certification of their premises and procedures.</w:t>
      </w:r>
    </w:p>
    <w:p w14:paraId="74CB94D9" w14:textId="1A15831E" w:rsidR="001D38F1" w:rsidRPr="00261D54" w:rsidRDefault="001D38F1" w:rsidP="00756C36">
      <w:r w:rsidRPr="00261D54">
        <w:t>Consequence assessment</w:t>
      </w:r>
      <w:r w:rsidR="00756C36" w:rsidRPr="00261D54">
        <w:t>:</w:t>
      </w:r>
    </w:p>
    <w:p w14:paraId="411A4942" w14:textId="77777777" w:rsidR="001D38F1" w:rsidRPr="00261D54" w:rsidRDefault="001D38F1" w:rsidP="001D38F1">
      <w:pPr>
        <w:pStyle w:val="ListBullet"/>
        <w:numPr>
          <w:ilvl w:val="0"/>
          <w:numId w:val="1"/>
        </w:numPr>
      </w:pPr>
      <w:r w:rsidRPr="00261D54">
        <w:t xml:space="preserve">It is unclear whether </w:t>
      </w:r>
      <w:r w:rsidRPr="00261D54">
        <w:rPr>
          <w:i/>
          <w:iCs/>
        </w:rPr>
        <w:t>D. </w:t>
      </w:r>
      <w:proofErr w:type="spellStart"/>
      <w:r w:rsidRPr="00261D54">
        <w:rPr>
          <w:i/>
          <w:iCs/>
        </w:rPr>
        <w:t>dendriticum</w:t>
      </w:r>
      <w:proofErr w:type="spellEnd"/>
      <w:r w:rsidRPr="00261D54">
        <w:t xml:space="preserve"> is present in Australia. The available evidence suggests it is exotic as surveillance activities, including routine abattoir inspections, would likely detect it.</w:t>
      </w:r>
    </w:p>
    <w:p w14:paraId="28794FB4" w14:textId="77777777" w:rsidR="001D38F1" w:rsidRPr="00261D54" w:rsidRDefault="001D38F1" w:rsidP="001D38F1">
      <w:pPr>
        <w:pStyle w:val="ListBullet"/>
        <w:numPr>
          <w:ilvl w:val="0"/>
          <w:numId w:val="1"/>
        </w:numPr>
      </w:pPr>
      <w:r w:rsidRPr="00261D54">
        <w:t xml:space="preserve">The introduction of </w:t>
      </w:r>
      <w:r w:rsidRPr="00261D54">
        <w:rPr>
          <w:i/>
          <w:iCs/>
        </w:rPr>
        <w:t>D. </w:t>
      </w:r>
      <w:proofErr w:type="spellStart"/>
      <w:r w:rsidRPr="00261D54">
        <w:rPr>
          <w:i/>
          <w:iCs/>
        </w:rPr>
        <w:t>dendriticum</w:t>
      </w:r>
      <w:proofErr w:type="spellEnd"/>
      <w:r w:rsidRPr="00261D54">
        <w:t xml:space="preserve"> to Australia could have adverse consequences for the agriculture industry. As seen in Iran, it is possible that infection could slow development, and impair fertility in</w:t>
      </w:r>
      <w:r w:rsidRPr="00261D54" w:rsidDel="00901361">
        <w:t xml:space="preserve"> </w:t>
      </w:r>
      <w:r w:rsidRPr="00261D54">
        <w:t>livestock, which can reduce product quality and rate of production. It could also increase costs associated with anthelmintic treatments and costs of stock replacement. There is a lack of clinical symptoms in grazing animals.</w:t>
      </w:r>
    </w:p>
    <w:p w14:paraId="50F3875A" w14:textId="77777777" w:rsidR="001D38F1" w:rsidRPr="00261D54" w:rsidRDefault="001D38F1" w:rsidP="001D38F1">
      <w:pPr>
        <w:pStyle w:val="ListBullet"/>
        <w:numPr>
          <w:ilvl w:val="0"/>
          <w:numId w:val="1"/>
        </w:numPr>
      </w:pPr>
      <w:r w:rsidRPr="00261D54">
        <w:rPr>
          <w:i/>
          <w:iCs/>
        </w:rPr>
        <w:t>D. </w:t>
      </w:r>
      <w:proofErr w:type="spellStart"/>
      <w:r w:rsidRPr="00261D54">
        <w:rPr>
          <w:i/>
          <w:iCs/>
        </w:rPr>
        <w:t>dendriticum</w:t>
      </w:r>
      <w:proofErr w:type="spellEnd"/>
      <w:r w:rsidRPr="00261D54">
        <w:t xml:space="preserve"> can infect humans so may be pose a public health risk.</w:t>
      </w:r>
    </w:p>
    <w:p w14:paraId="299C752B" w14:textId="77777777" w:rsidR="001D38F1" w:rsidRDefault="001D38F1" w:rsidP="001D38F1">
      <w:pPr>
        <w:pStyle w:val="ListBullet"/>
        <w:numPr>
          <w:ilvl w:val="0"/>
          <w:numId w:val="1"/>
        </w:numPr>
      </w:pPr>
      <w:r w:rsidRPr="00261D54">
        <w:t>Two intermediate snail hosts are already widespread in Australia (</w:t>
      </w:r>
      <w:r w:rsidRPr="00261D54">
        <w:rPr>
          <w:i/>
          <w:iCs/>
        </w:rPr>
        <w:t xml:space="preserve">C. virgata </w:t>
      </w:r>
      <w:r w:rsidRPr="00261D54">
        <w:t xml:space="preserve">and </w:t>
      </w:r>
      <w:r w:rsidRPr="00261D54">
        <w:rPr>
          <w:i/>
          <w:iCs/>
        </w:rPr>
        <w:t>C. acuta</w:t>
      </w:r>
      <w:r w:rsidRPr="00261D54">
        <w:t xml:space="preserve">), therefore </w:t>
      </w:r>
      <w:r w:rsidRPr="00261D54">
        <w:rPr>
          <w:i/>
          <w:iCs/>
        </w:rPr>
        <w:t>D. </w:t>
      </w:r>
      <w:proofErr w:type="spellStart"/>
      <w:r w:rsidRPr="00261D54">
        <w:rPr>
          <w:i/>
          <w:iCs/>
        </w:rPr>
        <w:t>dendriticum</w:t>
      </w:r>
      <w:proofErr w:type="spellEnd"/>
      <w:r w:rsidRPr="00261D54">
        <w:t xml:space="preserve"> already has some suitable intermediate hosts present. Australia has very diverse ants. Once introduced, it is likely </w:t>
      </w:r>
      <w:r w:rsidRPr="00261D54">
        <w:rPr>
          <w:i/>
          <w:iCs/>
        </w:rPr>
        <w:t>D. </w:t>
      </w:r>
      <w:proofErr w:type="spellStart"/>
      <w:r w:rsidRPr="00261D54">
        <w:rPr>
          <w:i/>
          <w:iCs/>
        </w:rPr>
        <w:t>dendriticum</w:t>
      </w:r>
      <w:proofErr w:type="spellEnd"/>
      <w:r w:rsidRPr="00261D54">
        <w:t xml:space="preserve"> could spread geographically.</w:t>
      </w:r>
    </w:p>
    <w:p w14:paraId="1C323DC0" w14:textId="2A985EAB" w:rsidR="0007120C" w:rsidRPr="0007120C" w:rsidRDefault="0007120C" w:rsidP="0007120C">
      <w:pPr>
        <w:pStyle w:val="ListBullet"/>
        <w:numPr>
          <w:ilvl w:val="0"/>
          <w:numId w:val="1"/>
        </w:numPr>
      </w:pPr>
      <w:r>
        <w:lastRenderedPageBreak/>
        <w:t xml:space="preserve">The level of direct economic loss due to partial or total condemnation of livers infected with infected with </w:t>
      </w:r>
      <w:r w:rsidRPr="00DD28C8">
        <w:rPr>
          <w:i/>
          <w:iCs/>
        </w:rPr>
        <w:t>D.</w:t>
      </w:r>
      <w:r w:rsidR="009625FE">
        <w:rPr>
          <w:i/>
          <w:iCs/>
        </w:rPr>
        <w:t> </w:t>
      </w:r>
      <w:proofErr w:type="spellStart"/>
      <w:r w:rsidRPr="00DD28C8">
        <w:rPr>
          <w:i/>
          <w:iCs/>
        </w:rPr>
        <w:t>dendriticum</w:t>
      </w:r>
      <w:proofErr w:type="spellEnd"/>
      <w:r>
        <w:t xml:space="preserve"> was found to be equivalent to the loss due to liver fluke (</w:t>
      </w:r>
      <w:r w:rsidRPr="00C2647E">
        <w:rPr>
          <w:i/>
          <w:iCs/>
        </w:rPr>
        <w:t>Fasciola hepatica</w:t>
      </w:r>
      <w:r w:rsidRPr="0007120C">
        <w:t>)</w:t>
      </w:r>
      <w:r>
        <w:t xml:space="preserve"> infection of sheep, goats and cattle in a 2018 Iranian study (</w:t>
      </w:r>
      <w:r w:rsidR="007F6162">
        <w:t xml:space="preserve">Arabi </w:t>
      </w:r>
      <w:r w:rsidR="007F6162" w:rsidRPr="007F6162">
        <w:rPr>
          <w:i/>
          <w:iCs/>
        </w:rPr>
        <w:t>et al</w:t>
      </w:r>
      <w:r w:rsidR="007F6162">
        <w:t>., 2018)</w:t>
      </w:r>
    </w:p>
    <w:p w14:paraId="7247B48E" w14:textId="2285A194" w:rsidR="001D38F1" w:rsidRPr="00261D54" w:rsidRDefault="001D38F1" w:rsidP="001D38F1">
      <w:pPr>
        <w:rPr>
          <w:rFonts w:cstheme="minorHAnsi"/>
        </w:rPr>
      </w:pPr>
      <w:r w:rsidRPr="00261D54">
        <w:t>Based on this information, the likely consequences of establishment and/or spread of</w:t>
      </w:r>
      <w:r w:rsidRPr="00261D54">
        <w:rPr>
          <w:i/>
          <w:iCs/>
        </w:rPr>
        <w:t xml:space="preserve"> D. </w:t>
      </w:r>
      <w:proofErr w:type="spellStart"/>
      <w:r w:rsidRPr="00261D54">
        <w:rPr>
          <w:i/>
          <w:iCs/>
        </w:rPr>
        <w:t>dendriticum</w:t>
      </w:r>
      <w:proofErr w:type="spellEnd"/>
      <w:r w:rsidRPr="00261D54">
        <w:t xml:space="preserve"> associated with the importation of </w:t>
      </w:r>
      <w:r w:rsidR="006F743C" w:rsidRPr="006F743C">
        <w:rPr>
          <w:i/>
          <w:iCs/>
        </w:rPr>
        <w:t>C.</w:t>
      </w:r>
      <w:r w:rsidR="009625FE">
        <w:rPr>
          <w:i/>
          <w:iCs/>
        </w:rPr>
        <w:t> </w:t>
      </w:r>
      <w:r w:rsidR="006F743C" w:rsidRPr="006F743C">
        <w:rPr>
          <w:i/>
          <w:iCs/>
        </w:rPr>
        <w:t>aspersum</w:t>
      </w:r>
      <w:r w:rsidRPr="00261D54">
        <w:t xml:space="preserve"> </w:t>
      </w:r>
      <w:r w:rsidR="00991E69">
        <w:t>were</w:t>
      </w:r>
      <w:r w:rsidRPr="00261D54">
        <w:t xml:space="preserve"> estimated to be low from an animal biosecurity perspective. However, </w:t>
      </w:r>
      <w:r w:rsidRPr="00261D54">
        <w:rPr>
          <w:rFonts w:cstheme="minorHAnsi"/>
        </w:rPr>
        <w:t>the consequence assessment rating should be reviewed by relevant experts within the Australian Government Department of Health</w:t>
      </w:r>
      <w:r w:rsidRPr="00261D54" w:rsidDel="00901361">
        <w:rPr>
          <w:rFonts w:cstheme="minorHAnsi"/>
        </w:rPr>
        <w:t xml:space="preserve"> </w:t>
      </w:r>
      <w:r w:rsidRPr="00261D54">
        <w:rPr>
          <w:rFonts w:cstheme="minorHAnsi"/>
        </w:rPr>
        <w:t xml:space="preserve">and Aged Care </w:t>
      </w:r>
      <w:r w:rsidRPr="00261D54" w:rsidDel="00901361">
        <w:rPr>
          <w:rFonts w:cstheme="minorHAnsi"/>
        </w:rPr>
        <w:t xml:space="preserve">for </w:t>
      </w:r>
      <w:r w:rsidR="00C63D36" w:rsidRPr="00261D54">
        <w:rPr>
          <w:rFonts w:cstheme="minorHAnsi"/>
        </w:rPr>
        <w:t>consideration</w:t>
      </w:r>
      <w:r w:rsidRPr="00261D54">
        <w:rPr>
          <w:rFonts w:cstheme="minorHAnsi"/>
        </w:rPr>
        <w:t xml:space="preserve"> of potential</w:t>
      </w:r>
      <w:r w:rsidRPr="00261D54" w:rsidDel="00901361">
        <w:rPr>
          <w:rFonts w:cstheme="minorHAnsi"/>
        </w:rPr>
        <w:t xml:space="preserve"> </w:t>
      </w:r>
      <w:r w:rsidRPr="00261D54">
        <w:rPr>
          <w:rFonts w:cstheme="minorHAnsi"/>
        </w:rPr>
        <w:t>adverse impacts on human health that might eventuate associated with importation of this parasite.</w:t>
      </w:r>
    </w:p>
    <w:p w14:paraId="18073DE7" w14:textId="77777777" w:rsidR="000C7968" w:rsidRPr="00261D54" w:rsidRDefault="000C7968" w:rsidP="008849FA">
      <w:pPr>
        <w:pStyle w:val="Heading5"/>
      </w:pPr>
      <w:r w:rsidRPr="00261D54">
        <w:t>Conclusions</w:t>
      </w:r>
    </w:p>
    <w:p w14:paraId="0273407B" w14:textId="5F81F1DC" w:rsidR="001D38F1" w:rsidRPr="00261D54" w:rsidRDefault="001D38F1" w:rsidP="001D38F1">
      <w:r w:rsidRPr="00261D54">
        <w:t xml:space="preserve">Based on the preceding information, the likelihood of entry of </w:t>
      </w:r>
      <w:r w:rsidRPr="00261D54">
        <w:rPr>
          <w:i/>
          <w:iCs/>
        </w:rPr>
        <w:t>D. </w:t>
      </w:r>
      <w:proofErr w:type="spellStart"/>
      <w:r w:rsidRPr="00261D54">
        <w:rPr>
          <w:i/>
          <w:iCs/>
        </w:rPr>
        <w:t>dendriticum</w:t>
      </w:r>
      <w:proofErr w:type="spellEnd"/>
      <w:r w:rsidRPr="00261D54">
        <w:t xml:space="preserve"> associated with imports of </w:t>
      </w:r>
      <w:r w:rsidR="006F743C" w:rsidRPr="006F743C">
        <w:rPr>
          <w:i/>
        </w:rPr>
        <w:t>C.</w:t>
      </w:r>
      <w:r w:rsidR="009625FE">
        <w:rPr>
          <w:i/>
        </w:rPr>
        <w:t> </w:t>
      </w:r>
      <w:r w:rsidR="006F743C" w:rsidRPr="006F743C">
        <w:rPr>
          <w:i/>
        </w:rPr>
        <w:t>aspersum</w:t>
      </w:r>
      <w:r w:rsidRPr="00261D54">
        <w:t xml:space="preserve"> from commercial government certified snail farms </w:t>
      </w:r>
      <w:proofErr w:type="gramStart"/>
      <w:r w:rsidRPr="00261D54">
        <w:t>is considered to be</w:t>
      </w:r>
      <w:proofErr w:type="gramEnd"/>
      <w:r w:rsidRPr="00261D54">
        <w:t xml:space="preserve"> low, and the likely consequences of establishment and/or spread of </w:t>
      </w:r>
      <w:r w:rsidRPr="00261D54">
        <w:rPr>
          <w:i/>
          <w:iCs/>
        </w:rPr>
        <w:t>D. </w:t>
      </w:r>
      <w:proofErr w:type="spellStart"/>
      <w:r w:rsidRPr="00261D54">
        <w:rPr>
          <w:i/>
          <w:iCs/>
        </w:rPr>
        <w:t>dendriticum</w:t>
      </w:r>
      <w:proofErr w:type="spellEnd"/>
      <w:r w:rsidRPr="00261D54">
        <w:t xml:space="preserve"> 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Pr="00261D54">
        <w:t xml:space="preserve">, the likelihood of entry and exposure (low) was combined with the likely consequences of establishment and/or spread (low), which resulted in a risk estimation for </w:t>
      </w:r>
      <w:r w:rsidRPr="00261D54">
        <w:rPr>
          <w:i/>
          <w:iCs/>
        </w:rPr>
        <w:t>D. </w:t>
      </w:r>
      <w:proofErr w:type="spellStart"/>
      <w:r w:rsidRPr="00261D54">
        <w:rPr>
          <w:i/>
          <w:iCs/>
        </w:rPr>
        <w:t>dendriticum</w:t>
      </w:r>
      <w:proofErr w:type="spellEnd"/>
      <w:r w:rsidRPr="00261D54">
        <w:t xml:space="preserve"> of </w:t>
      </w:r>
      <w:r w:rsidR="00CA5DE1">
        <w:t>very low</w:t>
      </w:r>
      <w:r w:rsidRPr="00261D54">
        <w:t xml:space="preserve"> risk.</w:t>
      </w:r>
    </w:p>
    <w:p w14:paraId="6C50BFE7" w14:textId="61FA800A" w:rsidR="000268D3" w:rsidRPr="00261D54" w:rsidRDefault="001D38F1" w:rsidP="001D38F1">
      <w:r w:rsidRPr="00261D54">
        <w:t>As the overall risk of</w:t>
      </w:r>
      <w:r w:rsidRPr="00261D54">
        <w:rPr>
          <w:i/>
        </w:rPr>
        <w:t xml:space="preserve"> </w:t>
      </w:r>
      <w:r w:rsidRPr="00261D54">
        <w:rPr>
          <w:i/>
          <w:iCs/>
        </w:rPr>
        <w:t>D. </w:t>
      </w:r>
      <w:proofErr w:type="spellStart"/>
      <w:r w:rsidRPr="00261D54">
        <w:rPr>
          <w:i/>
          <w:iCs/>
        </w:rPr>
        <w:t>dendriticum</w:t>
      </w:r>
      <w:proofErr w:type="spellEnd"/>
      <w:r w:rsidRPr="00261D54">
        <w:rPr>
          <w:i/>
        </w:rPr>
        <w:t xml:space="preserve"> </w:t>
      </w:r>
      <w:r w:rsidRPr="00261D54">
        <w:t xml:space="preserve">associated with the importation of </w:t>
      </w:r>
      <w:r w:rsidR="006F743C" w:rsidRPr="006F743C">
        <w:rPr>
          <w:i/>
        </w:rPr>
        <w:t>C.</w:t>
      </w:r>
      <w:r w:rsidR="00E3282C">
        <w:rPr>
          <w:i/>
        </w:rPr>
        <w:t> </w:t>
      </w:r>
      <w:r w:rsidR="006F743C" w:rsidRPr="006F743C">
        <w:rPr>
          <w:i/>
        </w:rPr>
        <w:t>aspersum</w:t>
      </w:r>
      <w:r w:rsidRPr="00261D54">
        <w:rPr>
          <w:i/>
        </w:rPr>
        <w:t xml:space="preserve"> </w:t>
      </w:r>
      <w:r w:rsidRPr="00261D54">
        <w:rPr>
          <w:iCs/>
        </w:rPr>
        <w:t xml:space="preserve">from commercial, government certified snail farms </w:t>
      </w:r>
      <w:proofErr w:type="gramStart"/>
      <w:r w:rsidRPr="00261D54">
        <w:rPr>
          <w:iCs/>
        </w:rPr>
        <w:t>i</w:t>
      </w:r>
      <w:r w:rsidRPr="00261D54">
        <w:t>s</w:t>
      </w:r>
      <w:proofErr w:type="gramEnd"/>
      <w:r w:rsidRPr="00261D54">
        <w:t xml:space="preserve"> </w:t>
      </w:r>
      <w:r w:rsidR="00926EA5">
        <w:t>very low</w:t>
      </w:r>
      <w:r w:rsidRPr="00261D54">
        <w:t xml:space="preserve"> and therefore achieves Australia’s ALOP with respect to animal biosecurity risks, additional biosecurity measures for </w:t>
      </w:r>
      <w:r w:rsidRPr="00261D54">
        <w:rPr>
          <w:i/>
          <w:iCs/>
        </w:rPr>
        <w:t>D. </w:t>
      </w:r>
      <w:proofErr w:type="spellStart"/>
      <w:r w:rsidRPr="00261D54">
        <w:rPr>
          <w:i/>
          <w:iCs/>
        </w:rPr>
        <w:t>dendriticum</w:t>
      </w:r>
      <w:proofErr w:type="spellEnd"/>
      <w:r w:rsidRPr="00261D54">
        <w:t xml:space="preserve"> are not required.</w:t>
      </w:r>
      <w:bookmarkStart w:id="81" w:name="_Toc105675683"/>
    </w:p>
    <w:p w14:paraId="55CFC037" w14:textId="77777777" w:rsidR="001D38F1" w:rsidRPr="00261D54" w:rsidRDefault="001D38F1" w:rsidP="00A26D88">
      <w:pPr>
        <w:pStyle w:val="Heading3"/>
        <w:spacing w:before="120" w:after="240"/>
      </w:pPr>
      <w:bookmarkStart w:id="82" w:name="_Toc170833845"/>
      <w:bookmarkStart w:id="83" w:name="_Toc172820564"/>
      <w:proofErr w:type="spellStart"/>
      <w:r w:rsidRPr="00261D54">
        <w:rPr>
          <w:i/>
          <w:iCs/>
        </w:rPr>
        <w:t>Phasmarhabditis</w:t>
      </w:r>
      <w:proofErr w:type="spellEnd"/>
      <w:r w:rsidRPr="00261D54">
        <w:t> spp.</w:t>
      </w:r>
      <w:bookmarkEnd w:id="81"/>
      <w:bookmarkEnd w:id="82"/>
      <w:bookmarkEnd w:id="83"/>
    </w:p>
    <w:p w14:paraId="41783741" w14:textId="77777777" w:rsidR="00084CEE" w:rsidRPr="00261D54" w:rsidRDefault="00084CEE" w:rsidP="00E35340">
      <w:pPr>
        <w:pStyle w:val="Heading4"/>
      </w:pPr>
      <w:r w:rsidRPr="00261D54">
        <w:t>Background</w:t>
      </w:r>
    </w:p>
    <w:p w14:paraId="177BBE2A" w14:textId="3FD00602" w:rsidR="001D38F1" w:rsidRPr="00261D54" w:rsidRDefault="001D38F1" w:rsidP="001D38F1">
      <w:proofErr w:type="spellStart"/>
      <w:r w:rsidRPr="00261D54">
        <w:rPr>
          <w:i/>
          <w:iCs/>
        </w:rPr>
        <w:t>Phasmarhabditis</w:t>
      </w:r>
      <w:proofErr w:type="spellEnd"/>
      <w:r w:rsidRPr="00261D54">
        <w:t> </w:t>
      </w:r>
      <w:proofErr w:type="spellStart"/>
      <w:r w:rsidRPr="00261D54">
        <w:rPr>
          <w:i/>
          <w:iCs/>
        </w:rPr>
        <w:t>hermaphrodita</w:t>
      </w:r>
      <w:proofErr w:type="spellEnd"/>
      <w:r w:rsidRPr="00261D54">
        <w:t xml:space="preserve"> (synonym= </w:t>
      </w:r>
      <w:proofErr w:type="spellStart"/>
      <w:r w:rsidRPr="00261D54">
        <w:rPr>
          <w:i/>
          <w:iCs/>
        </w:rPr>
        <w:t>Pellioditis</w:t>
      </w:r>
      <w:proofErr w:type="spellEnd"/>
      <w:r w:rsidRPr="00261D54">
        <w:rPr>
          <w:i/>
          <w:iCs/>
        </w:rPr>
        <w:t> </w:t>
      </w:r>
      <w:proofErr w:type="spellStart"/>
      <w:r w:rsidRPr="00261D54">
        <w:rPr>
          <w:i/>
          <w:iCs/>
        </w:rPr>
        <w:t>hermaphrodita</w:t>
      </w:r>
      <w:proofErr w:type="spellEnd"/>
      <w:r w:rsidRPr="00261D54">
        <w:rPr>
          <w:i/>
          <w:iCs/>
        </w:rPr>
        <w:t xml:space="preserve"> </w:t>
      </w:r>
      <w:r w:rsidRPr="00261D54">
        <w:t xml:space="preserve">and </w:t>
      </w:r>
      <w:r w:rsidRPr="00261D54">
        <w:rPr>
          <w:i/>
          <w:iCs/>
        </w:rPr>
        <w:t>P. californica</w:t>
      </w:r>
      <w:r w:rsidRPr="00261D54">
        <w:t xml:space="preserve"> are soil nematodes that are facultative parasites of gastropods. They are also able to live and reproduce in slug faeces and other organic material in the environment </w:t>
      </w:r>
      <w:r w:rsidRPr="00261D54">
        <w:fldChar w:fldCharType="begin"/>
      </w:r>
      <w:r w:rsidRPr="00261D54">
        <w:instrText xml:space="preserve"> ADDIN EN.CITE &lt;EndNote&gt;&lt;Cite&gt;&lt;Author&gt;Rae&lt;/Author&gt;&lt;Year&gt;2009&lt;/Year&gt;&lt;RecNum&gt;399&lt;/RecNum&gt;&lt;DisplayText&gt;(Rae et al., 2009)&lt;/DisplayText&gt;&lt;record&gt;&lt;rec-number&gt;399&lt;/rec-number&gt;&lt;foreign-keys&gt;&lt;key app="EN" db-id="rrwaerrrmwz007e0sr8vzwfj29zxe9tfwr9r" timestamp="1627277568"&gt;399&lt;/key&gt;&lt;/foreign-keys&gt;&lt;ref-type name="Journal Article"&gt;17&lt;/ref-type&gt;&lt;contributors&gt;&lt;authors&gt;&lt;author&gt;Rae, R. G.&lt;/author&gt;&lt;author&gt;Robertson, J. F.&lt;/author&gt;&lt;author&gt;Wilson, M. J.&lt;/author&gt;&lt;/authors&gt;&lt;/contributors&gt;&lt;auth-address&gt;Max Planck Inst Dev Biol, Dept Evolutionary Biol, D-72076 Tubingen, Germany&lt;/auth-address&gt;&lt;titles&gt;&lt;title&gt;Chemoattraction and Host Preference of the Gastropod Parasitic Nematode Phasmarhabditis Hermaphrodita&lt;/title&gt;&lt;secondary-title&gt;Journal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Parasitol&lt;/abbr-1&gt;&lt;/alt-periodical&gt;&lt;pages&gt;517-526&lt;/pages&gt;&lt;volume&gt;95&lt;/volume&gt;&lt;number&gt;3&lt;/number&gt;&lt;keywords&gt;&lt;keyword&gt;sp-n nematoda&lt;/keyword&gt;&lt;keyword&gt;entomopathogenic nematodes&lt;/keyword&gt;&lt;keyword&gt;deroceras-reticulatum&lt;/keyword&gt;&lt;keyword&gt;rhabditid nematode&lt;/keyword&gt;&lt;keyword&gt;pristionchus nematodes&lt;/keyword&gt;&lt;keyword&gt;entomogenous nematode&lt;/keyword&gt;&lt;keyword&gt;necromenic associate&lt;/keyword&gt;&lt;keyword&gt;biological-control&lt;/keyword&gt;&lt;keyword&gt;infective larvae&lt;/keyword&gt;&lt;keyword&gt;susceptibility&lt;/keyword&gt;&lt;/keywords&gt;&lt;dates&gt;&lt;year&gt;2009&lt;/year&gt;&lt;pub-dates&gt;&lt;date&gt;Jun&lt;/date&gt;&lt;/pub-dates&gt;&lt;/dates&gt;&lt;isbn&gt;0022-3395&lt;/isbn&gt;&lt;accession-num&gt;WOS:000268079700003&lt;/accession-num&gt;&lt;urls&gt;&lt;related-urls&gt;&lt;url&gt;&amp;lt;Go to ISI&amp;gt;://WOS:000268079700003&lt;/url&gt;&lt;/related-urls&gt;&lt;/urls&gt;&lt;electronic-resource-num&gt;10.1645/Ge-1637.1&lt;/electronic-resource-num&gt;&lt;language&gt;English&lt;/language&gt;&lt;/record&gt;&lt;/Cite&gt;&lt;/EndNote&gt;</w:instrText>
      </w:r>
      <w:r w:rsidRPr="00261D54">
        <w:fldChar w:fldCharType="separate"/>
      </w:r>
      <w:r w:rsidRPr="00261D54">
        <w:t>(Rae</w:t>
      </w:r>
      <w:r w:rsidR="00AF0763" w:rsidRPr="00AF0763">
        <w:rPr>
          <w:i/>
        </w:rPr>
        <w:t xml:space="preserve"> et al</w:t>
      </w:r>
      <w:r w:rsidR="00174F05" w:rsidRPr="00174F05">
        <w:t xml:space="preserve">., </w:t>
      </w:r>
      <w:r w:rsidRPr="00261D54">
        <w:t>2009)</w:t>
      </w:r>
      <w:r w:rsidRPr="00261D54">
        <w:fldChar w:fldCharType="end"/>
      </w:r>
      <w:r w:rsidRPr="00261D54">
        <w:t>.</w:t>
      </w:r>
      <w:r w:rsidR="001D5032">
        <w:t xml:space="preserve"> </w:t>
      </w:r>
      <w:proofErr w:type="spellStart"/>
      <w:r w:rsidR="001D5032" w:rsidRPr="001D5032">
        <w:rPr>
          <w:i/>
          <w:iCs/>
        </w:rPr>
        <w:t>Phasmarhabditis</w:t>
      </w:r>
      <w:proofErr w:type="spellEnd"/>
      <w:r w:rsidR="00E3282C">
        <w:t> </w:t>
      </w:r>
      <w:proofErr w:type="spellStart"/>
      <w:r w:rsidRPr="00261D54">
        <w:rPr>
          <w:i/>
          <w:iCs/>
        </w:rPr>
        <w:t>hermaphrodita</w:t>
      </w:r>
      <w:proofErr w:type="spellEnd"/>
      <w:r w:rsidRPr="00261D54">
        <w:t xml:space="preserve"> has been well studied but comparatively little is known about </w:t>
      </w:r>
      <w:r w:rsidRPr="00261D54">
        <w:rPr>
          <w:i/>
          <w:iCs/>
        </w:rPr>
        <w:t>P. californica</w:t>
      </w:r>
      <w:r w:rsidRPr="00261D54">
        <w:t xml:space="preserve"> </w:t>
      </w:r>
      <w:r w:rsidRPr="00261D54">
        <w:fldChar w:fldCharType="begin"/>
      </w:r>
      <w:r w:rsidRPr="00261D54">
        <w:instrText xml:space="preserve"> ADDIN EN.CITE &lt;EndNote&gt;&lt;Cite&gt;&lt;Author&gt;Mc Donnell&lt;/Author&gt;&lt;Year&gt;2020&lt;/Year&gt;&lt;RecNum&gt;1730&lt;/RecNum&gt;&lt;DisplayText&gt;(Mc Donnell et al., 2020)&lt;/DisplayText&gt;&lt;record&gt;&lt;rec-number&gt;1730&lt;/rec-number&gt;&lt;foreign-keys&gt;&lt;key app="EN" db-id="rrwaerrrmwz007e0sr8vzwfj29zxe9tfwr9r" timestamp="1652753465"&gt;1730&lt;/key&gt;&lt;/foreign-keys&gt;&lt;ref-type name="Journal Article"&gt;17&lt;/ref-type&gt;&lt;contributors&gt;&lt;authors&gt;&lt;author&gt;Mc Donnell, R. J.&lt;/author&gt;&lt;author&gt;Colton, A. J.&lt;/author&gt;&lt;author&gt;Howe, D. K.&lt;/author&gt;&lt;author&gt;Denver, D. R.&lt;/author&gt;&lt;/authors&gt;&lt;/contributors&gt;&lt;auth-address&gt;Oregon State Univ, Dept Crop &amp;amp; Soil Sci, Corvallis, OR 97331 USA&amp;#xD;Oregon State Univ, Dept Integrat Biol, Corvallis, OR 97331 USA&lt;/auth-address&gt;&lt;titles&gt;&lt;title&gt;Lethality of four species of Phasmarhabditis (Nematoda: Rhabditidae) to the invasive slug, Deroceras reticulatum (Gastropoda: Agriolimacidae) in laboratory infectivity trials&lt;/title&gt;&lt;secondary-title&gt;Biological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Control&lt;/abbr-1&gt;&lt;/alt-periodical&gt;&lt;volume&gt;150&lt;/volume&gt;&lt;keywords&gt;&lt;keyword&gt;nematodes&lt;/keyword&gt;&lt;keyword&gt;slugs&lt;/keyword&gt;&lt;keyword&gt;phasmarhabditis&lt;/keyword&gt;&lt;keyword&gt;deroceras reticulatum&lt;/keyword&gt;&lt;keyword&gt;laboratory infectivity trials&lt;/keyword&gt;&lt;keyword&gt;biological control&lt;/keyword&gt;&lt;keyword&gt;biological-control&lt;/keyword&gt;&lt;keyword&gt;caenorhabditis-elegans&lt;/keyword&gt;&lt;keyword&gt;hermaphrodita&lt;/keyword&gt;&lt;keyword&gt;snails&lt;/keyword&gt;&lt;keyword&gt;agent&lt;/keyword&gt;&lt;keyword&gt;susceptibility&lt;/keyword&gt;&lt;/keywords&gt;&lt;dates&gt;&lt;year&gt;2020&lt;/year&gt;&lt;pub-dates&gt;&lt;date&gt;Nov&lt;/date&gt;&lt;/pub-dates&gt;&lt;/dates&gt;&lt;isbn&gt;1049-9644&lt;/isbn&gt;&lt;accession-num&gt;WOS:000560697200006&lt;/accession-num&gt;&lt;urls&gt;&lt;related-urls&gt;&lt;url&gt;&amp;lt;Go to ISI&amp;gt;://WOS:000560697200006&lt;/url&gt;&lt;/related-urls&gt;&lt;/urls&gt;&lt;electronic-resource-num&gt;ARTN 104349&amp;#xD;10.1016/j.biocontrol.2020.104349&lt;/electronic-resource-num&gt;&lt;language&gt;English&lt;/language&gt;&lt;/record&gt;&lt;/Cite&gt;&lt;/EndNote&gt;</w:instrText>
      </w:r>
      <w:r w:rsidRPr="00261D54">
        <w:fldChar w:fldCharType="separate"/>
      </w:r>
      <w:r w:rsidRPr="00261D54">
        <w:t>(Mc Donnell</w:t>
      </w:r>
      <w:r w:rsidR="00AF0763" w:rsidRPr="00AF0763">
        <w:rPr>
          <w:i/>
        </w:rPr>
        <w:t xml:space="preserve"> et al</w:t>
      </w:r>
      <w:r w:rsidR="00174F05" w:rsidRPr="00174F05">
        <w:t xml:space="preserve">., </w:t>
      </w:r>
      <w:r w:rsidRPr="00261D54">
        <w:t>2020)</w:t>
      </w:r>
      <w:r w:rsidRPr="00261D54">
        <w:fldChar w:fldCharType="end"/>
      </w:r>
      <w:r w:rsidRPr="00261D54">
        <w:t>.</w:t>
      </w:r>
    </w:p>
    <w:p w14:paraId="013B21F6" w14:textId="2F56994A" w:rsidR="001D38F1" w:rsidRPr="00261D54" w:rsidRDefault="001D38F1" w:rsidP="001D38F1">
      <w:r w:rsidRPr="00261D54">
        <w:t xml:space="preserve">Several slug and snail species are susceptible to </w:t>
      </w:r>
      <w:r w:rsidRPr="00261D54">
        <w:rPr>
          <w:i/>
          <w:iCs/>
        </w:rPr>
        <w:t>P. </w:t>
      </w:r>
      <w:proofErr w:type="spellStart"/>
      <w:r w:rsidRPr="00261D54">
        <w:rPr>
          <w:i/>
          <w:iCs/>
        </w:rPr>
        <w:t>hermaphrodita</w:t>
      </w:r>
      <w:proofErr w:type="spellEnd"/>
      <w:r w:rsidRPr="00261D54">
        <w:t xml:space="preserve"> and </w:t>
      </w:r>
      <w:r w:rsidRPr="00261D54">
        <w:rPr>
          <w:i/>
          <w:iCs/>
        </w:rPr>
        <w:t>P. californica</w:t>
      </w:r>
      <w:r w:rsidRPr="00261D54">
        <w:t xml:space="preserve">, including </w:t>
      </w:r>
      <w:r w:rsidR="006F743C" w:rsidRPr="006F743C">
        <w:rPr>
          <w:i/>
          <w:iCs/>
        </w:rPr>
        <w:t>C.</w:t>
      </w:r>
      <w:r w:rsidR="00E3282C">
        <w:rPr>
          <w:i/>
          <w:iCs/>
        </w:rPr>
        <w:t> </w:t>
      </w:r>
      <w:r w:rsidR="006F743C" w:rsidRPr="006F743C">
        <w:rPr>
          <w:i/>
          <w:iCs/>
        </w:rPr>
        <w:t>aspersum</w:t>
      </w:r>
      <w:r w:rsidRPr="00261D54">
        <w:t xml:space="preserve"> </w:t>
      </w:r>
      <w:r w:rsidRPr="00261D54">
        <w:fldChar w:fldCharType="begin">
          <w:fldData xml:space="preserve">PEVuZE5vdGU+PENpdGU+PEF1dGhvcj5XaWxsaWFtczwvQXV0aG9yPjxZZWFyPjIwMTU8L1llYXI+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</w:fldData>
        </w:fldChar>
      </w:r>
      <w:r w:rsidRPr="00261D54">
        <w:instrText xml:space="preserve"> ADDIN EN.CITE </w:instrText>
      </w:r>
      <w:r w:rsidRPr="00261D54">
        <w:fldChar w:fldCharType="begin">
          <w:fldData xml:space="preserve">PEVuZE5vdGU+PENpdGU+PEF1dGhvcj5XaWxsaWFtczwvQXV0aG9yPjxZZWFyPjIwMTU8L1llYXI+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</w:fldData>
        </w:fldChar>
      </w:r>
      <w:r w:rsidRPr="00261D54">
        <w:instrText xml:space="preserve"> ADDIN EN.CITE.DATA </w:instrText>
      </w:r>
      <w:r w:rsidRPr="00261D54">
        <w:fldChar w:fldCharType="end"/>
      </w:r>
      <w:r w:rsidRPr="00261D54">
        <w:fldChar w:fldCharType="separate"/>
      </w:r>
      <w:r w:rsidRPr="00261D54">
        <w:t>(Williams and Rae, 2015</w:t>
      </w:r>
      <w:r w:rsidR="001D5032">
        <w:t xml:space="preserve">; </w:t>
      </w:r>
      <w:r w:rsidRPr="00261D54">
        <w:t>Andrus</w:t>
      </w:r>
      <w:r w:rsidR="00AF0763" w:rsidRPr="00AF0763">
        <w:rPr>
          <w:i/>
        </w:rPr>
        <w:t xml:space="preserve"> et al</w:t>
      </w:r>
      <w:r w:rsidR="00174F05" w:rsidRPr="00174F05">
        <w:t xml:space="preserve">., </w:t>
      </w:r>
      <w:r w:rsidRPr="00261D54">
        <w:t>2020</w:t>
      </w:r>
      <w:r w:rsidR="001D5032">
        <w:t xml:space="preserve">; </w:t>
      </w:r>
      <w:r w:rsidRPr="00261D54">
        <w:t>Grannell</w:t>
      </w:r>
      <w:r w:rsidR="00AF0763" w:rsidRPr="00AF0763">
        <w:rPr>
          <w:i/>
        </w:rPr>
        <w:t xml:space="preserve"> et al</w:t>
      </w:r>
      <w:r w:rsidR="00174F05" w:rsidRPr="00174F05">
        <w:t xml:space="preserve">., </w:t>
      </w:r>
      <w:r w:rsidRPr="00261D54">
        <w:t>2021)</w:t>
      </w:r>
      <w:r w:rsidRPr="00261D54">
        <w:fldChar w:fldCharType="end"/>
      </w:r>
      <w:r w:rsidRPr="00261D54">
        <w:t xml:space="preserve">. </w:t>
      </w:r>
      <w:r w:rsidRPr="00261D54">
        <w:rPr>
          <w:i/>
          <w:iCs/>
        </w:rPr>
        <w:t>P. </w:t>
      </w:r>
      <w:proofErr w:type="spellStart"/>
      <w:r w:rsidRPr="00261D54">
        <w:rPr>
          <w:i/>
          <w:iCs/>
        </w:rPr>
        <w:t>hermaphrodita</w:t>
      </w:r>
      <w:proofErr w:type="spellEnd"/>
      <w:r w:rsidRPr="00261D54">
        <w:t xml:space="preserve"> is lethal to snails and slugs when associated with the bacterium </w:t>
      </w:r>
      <w:r w:rsidRPr="00261D54">
        <w:rPr>
          <w:i/>
          <w:iCs/>
        </w:rPr>
        <w:t>Moraxella </w:t>
      </w:r>
      <w:proofErr w:type="spellStart"/>
      <w:r w:rsidRPr="00261D54">
        <w:rPr>
          <w:i/>
          <w:iCs/>
        </w:rPr>
        <w:t>osloensis</w:t>
      </w:r>
      <w:proofErr w:type="spellEnd"/>
      <w:r w:rsidRPr="00261D54">
        <w:t xml:space="preserve"> and is sold as a biocontrol agent across Europe as </w:t>
      </w:r>
      <w:r w:rsidR="002D4F59">
        <w:t>‘</w:t>
      </w:r>
      <w:proofErr w:type="spellStart"/>
      <w:r w:rsidRPr="00261D54">
        <w:t>Nemaslug</w:t>
      </w:r>
      <w:proofErr w:type="spellEnd"/>
      <w:r w:rsidR="002D4F59">
        <w:t>’</w:t>
      </w:r>
      <w:r w:rsidRPr="00261D54">
        <w:t xml:space="preserve"> </w:t>
      </w:r>
      <w:r w:rsidRPr="00261D54">
        <w:fldChar w:fldCharType="begin"/>
      </w:r>
      <w:r w:rsidRPr="00261D54">
        <w:instrText xml:space="preserve"> ADDIN EN.CITE &lt;EndNote&gt;&lt;Cite&gt;&lt;Author&gt;Holley&lt;/Author&gt;&lt;Year&gt;2020&lt;/Year&gt;&lt;RecNum&gt;1818&lt;/RecNum&gt;&lt;DisplayText&gt;(Holley, 2020)&lt;/DisplayText&gt;&lt;record&gt;&lt;rec-number&gt;1818&lt;/rec-number&gt;&lt;foreign-keys&gt;&lt;key app="EN" db-id="rrwaerrrmwz007e0sr8vzwfj29zxe9tfwr9r" timestamp="1652934214"&gt;1818&lt;/key&gt;&lt;/foreign-keys&gt;&lt;ref-type name="Journal Article"&gt;17&lt;/ref-type&gt;&lt;contributors&gt;&lt;authors&gt;&lt;author&gt;Holley, M.&lt;/author&gt;&lt;/authors&gt;&lt;/contributors&gt;&lt;titles&gt;&lt;title&gt;&lt;style face="italic" font="default" size="100%"&gt;Phasmarhabditis hermaphrodita&lt;/style&gt;&lt;style face="normal" font="default" size="100%"&gt; is not the only slug killing nematode. &lt;/style&gt;&lt;/title&gt;&lt;secondary-title&gt;IOBC-WPRS Bulletin&lt;/secondary-title&gt;&lt;/titles&gt;&lt;periodical&gt;&lt;full-title&gt;IOBC-WPRS Bulletin&lt;/full-title&gt;&lt;/periodical&gt;&lt;pages&gt;152-156&lt;/pages&gt;&lt;volume&gt;150&lt;/volume&gt;&lt;dates&gt;&lt;year&gt;2020&lt;/year&gt;&lt;/dates&gt;&lt;urls&gt;&lt;/urls&gt;&lt;/record&gt;&lt;/Cite&gt;&lt;/EndNote&gt;</w:instrText>
      </w:r>
      <w:r w:rsidRPr="00261D54">
        <w:fldChar w:fldCharType="separate"/>
      </w:r>
      <w:r w:rsidRPr="00261D54">
        <w:t>(Holley, 2020)</w:t>
      </w:r>
      <w:r w:rsidRPr="00261D54">
        <w:fldChar w:fldCharType="end"/>
      </w:r>
      <w:r w:rsidRPr="00261D54">
        <w:t>.</w:t>
      </w:r>
    </w:p>
    <w:p w14:paraId="54927F88" w14:textId="0CA633A8" w:rsidR="001D38F1" w:rsidRPr="00261D54" w:rsidRDefault="001D38F1" w:rsidP="001D38F1">
      <w:bookmarkStart w:id="84" w:name="_Hlk133241787"/>
      <w:r w:rsidRPr="00261D54">
        <w:t xml:space="preserve">There is no record of </w:t>
      </w:r>
      <w:proofErr w:type="spellStart"/>
      <w:r w:rsidRPr="00261D54">
        <w:rPr>
          <w:i/>
          <w:iCs/>
        </w:rPr>
        <w:t>Phasmarhabditis</w:t>
      </w:r>
      <w:proofErr w:type="spellEnd"/>
      <w:r w:rsidRPr="00261D54">
        <w:rPr>
          <w:i/>
          <w:iCs/>
        </w:rPr>
        <w:t> </w:t>
      </w:r>
      <w:r w:rsidRPr="00261D54">
        <w:t xml:space="preserve">spp. in Australia </w:t>
      </w:r>
      <w:r w:rsidRPr="00261D54">
        <w:fldChar w:fldCharType="begin"/>
      </w:r>
      <w:r w:rsidRPr="00261D54">
        <w:instrText xml:space="preserve"> ADDIN EN.CITE &lt;EndNote&gt;&lt;Cite&gt;&lt;Author&gt;Mc Donnell&lt;/Author&gt;&lt;Year&gt;2020&lt;/Year&gt;&lt;RecNum&gt;1730&lt;/RecNum&gt;&lt;DisplayText&gt;(Mc Donnell et al., 2020)&lt;/DisplayText&gt;&lt;record&gt;&lt;rec-number&gt;1730&lt;/rec-number&gt;&lt;foreign-keys&gt;&lt;key app="EN" db-id="rrwaerrrmwz007e0sr8vzwfj29zxe9tfwr9r" timestamp="1652753465"&gt;1730&lt;/key&gt;&lt;/foreign-keys&gt;&lt;ref-type name="Journal Article"&gt;17&lt;/ref-type&gt;&lt;contributors&gt;&lt;authors&gt;&lt;author&gt;Mc Donnell, R. J.&lt;/author&gt;&lt;author&gt;Colton, A. J.&lt;/author&gt;&lt;author&gt;Howe, D. K.&lt;/author&gt;&lt;author&gt;Denver, D. R.&lt;/author&gt;&lt;/authors&gt;&lt;/contributors&gt;&lt;auth-address&gt;Oregon State Univ, Dept Crop &amp;amp; Soil Sci, Corvallis, OR 97331 USA&amp;#xD;Oregon State Univ, Dept Integrat Biol, Corvallis, OR 97331 USA&lt;/auth-address&gt;&lt;titles&gt;&lt;title&gt;Lethality of four species of Phasmarhabditis (Nematoda: Rhabditidae) to the invasive slug, Deroceras reticulatum (Gastropoda: Agriolimacidae) in laboratory infectivity trials&lt;/title&gt;&lt;secondary-title&gt;Biological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Control&lt;/abbr-1&gt;&lt;/alt-periodical&gt;&lt;volume&gt;150&lt;/volume&gt;&lt;keywords&gt;&lt;keyword&gt;nematodes&lt;/keyword&gt;&lt;keyword&gt;slugs&lt;/keyword&gt;&lt;keyword&gt;phasmarhabditis&lt;/keyword&gt;&lt;keyword&gt;deroceras reticulatum&lt;/keyword&gt;&lt;keyword&gt;laboratory infectivity trials&lt;/keyword&gt;&lt;keyword&gt;biological control&lt;/keyword&gt;&lt;keyword&gt;biological-control&lt;/keyword&gt;&lt;keyword&gt;caenorhabditis-elegans&lt;/keyword&gt;&lt;keyword&gt;hermaphrodita&lt;/keyword&gt;&lt;keyword&gt;snails&lt;/keyword&gt;&lt;keyword&gt;agent&lt;/keyword&gt;&lt;keyword&gt;susceptibility&lt;/keyword&gt;&lt;/keywords&gt;&lt;dates&gt;&lt;year&gt;2020&lt;/year&gt;&lt;pub-dates&gt;&lt;date&gt;Nov&lt;/date&gt;&lt;/pub-dates&gt;&lt;/dates&gt;&lt;isbn&gt;1049-9644&lt;/isbn&gt;&lt;accession-num&gt;WOS:000560697200006&lt;/accession-num&gt;&lt;urls&gt;&lt;related-urls&gt;&lt;url&gt;&amp;lt;Go to ISI&amp;gt;://WOS:000560697200006&lt;/url&gt;&lt;/related-urls&gt;&lt;/urls&gt;&lt;electronic-resource-num&gt;ARTN 104349&amp;#xD;10.1016/j.biocontrol.2020.104349&lt;/electronic-resource-num&gt;&lt;language&gt;English&lt;/language&gt;&lt;/record&gt;&lt;/Cite&gt;&lt;/EndNote&gt;</w:instrText>
      </w:r>
      <w:r w:rsidRPr="00261D54">
        <w:fldChar w:fldCharType="separate"/>
      </w:r>
      <w:r w:rsidRPr="00261D54">
        <w:t>(Mc Donnell</w:t>
      </w:r>
      <w:r w:rsidR="00AF0763" w:rsidRPr="00AF0763">
        <w:rPr>
          <w:i/>
        </w:rPr>
        <w:t xml:space="preserve"> et al</w:t>
      </w:r>
      <w:r w:rsidR="00174F05" w:rsidRPr="00174F05">
        <w:t xml:space="preserve">., </w:t>
      </w:r>
      <w:r w:rsidRPr="00261D54">
        <w:t>2020)</w:t>
      </w:r>
      <w:r w:rsidRPr="00261D54">
        <w:fldChar w:fldCharType="end"/>
      </w:r>
      <w:r w:rsidRPr="00261D54">
        <w:t>.</w:t>
      </w:r>
    </w:p>
    <w:bookmarkEnd w:id="84"/>
    <w:p w14:paraId="270ED366" w14:textId="77777777" w:rsidR="00084CEE" w:rsidRPr="00261D54" w:rsidRDefault="00084CEE" w:rsidP="00E35340">
      <w:pPr>
        <w:pStyle w:val="Heading4"/>
      </w:pPr>
      <w:r w:rsidRPr="00261D54">
        <w:t>Technical information</w:t>
      </w:r>
    </w:p>
    <w:p w14:paraId="1EA7D818" w14:textId="26B2C3AA" w:rsidR="00E35340" w:rsidRDefault="00D83A6B" w:rsidP="002648CD">
      <w:pPr>
        <w:pStyle w:val="Heading5"/>
        <w:rPr>
          <w:bCs/>
        </w:rPr>
      </w:pPr>
      <w:r w:rsidRPr="00261D54">
        <w:t>Agent properties</w:t>
      </w:r>
    </w:p>
    <w:p w14:paraId="10AAB64F" w14:textId="49997199" w:rsidR="001D38F1" w:rsidRPr="00261D54" w:rsidRDefault="001D38F1" w:rsidP="00C21F0C">
      <w:pPr>
        <w:keepNext/>
        <w:keepLines/>
      </w:pPr>
      <w:proofErr w:type="spellStart"/>
      <w:r w:rsidRPr="00261D54">
        <w:rPr>
          <w:i/>
          <w:iCs/>
        </w:rPr>
        <w:t>Phasmarhabditis</w:t>
      </w:r>
      <w:proofErr w:type="spellEnd"/>
      <w:r w:rsidRPr="00261D54">
        <w:t xml:space="preserve"> spp. are in the Phylum Nematoda, class </w:t>
      </w:r>
      <w:proofErr w:type="spellStart"/>
      <w:r w:rsidRPr="00261D54">
        <w:t>Chromadorea</w:t>
      </w:r>
      <w:proofErr w:type="spellEnd"/>
      <w:r w:rsidRPr="00261D54">
        <w:t xml:space="preserve">, order Rhabditida and family </w:t>
      </w:r>
      <w:proofErr w:type="spellStart"/>
      <w:r w:rsidRPr="00261D54">
        <w:t>Rhabditidae</w:t>
      </w:r>
      <w:proofErr w:type="spellEnd"/>
      <w:r w:rsidR="001D5032">
        <w:t>.</w:t>
      </w:r>
      <w:r w:rsidRPr="00261D54">
        <w:t xml:space="preserve"> </w:t>
      </w:r>
      <w:proofErr w:type="spellStart"/>
      <w:r w:rsidRPr="00261D54">
        <w:rPr>
          <w:i/>
          <w:iCs/>
        </w:rPr>
        <w:t>Phasmarhabditis</w:t>
      </w:r>
      <w:proofErr w:type="spellEnd"/>
      <w:r w:rsidRPr="00261D54">
        <w:rPr>
          <w:i/>
          <w:iCs/>
        </w:rPr>
        <w:t> </w:t>
      </w:r>
      <w:proofErr w:type="spellStart"/>
      <w:r w:rsidRPr="00261D54">
        <w:rPr>
          <w:i/>
          <w:iCs/>
        </w:rPr>
        <w:t>hermaphrodita</w:t>
      </w:r>
      <w:proofErr w:type="spellEnd"/>
      <w:r w:rsidRPr="00261D54">
        <w:t xml:space="preserve"> can parasitise several mollusc families including </w:t>
      </w:r>
      <w:proofErr w:type="spellStart"/>
      <w:r w:rsidRPr="00261D54">
        <w:t>Limacidae</w:t>
      </w:r>
      <w:proofErr w:type="spellEnd"/>
      <w:r w:rsidRPr="00261D54">
        <w:t xml:space="preserve">, </w:t>
      </w:r>
      <w:proofErr w:type="spellStart"/>
      <w:r w:rsidRPr="00261D54">
        <w:t>Agriolimacidaem</w:t>
      </w:r>
      <w:proofErr w:type="spellEnd"/>
      <w:r w:rsidRPr="00261D54">
        <w:t xml:space="preserve">, </w:t>
      </w:r>
      <w:proofErr w:type="spellStart"/>
      <w:r w:rsidRPr="00261D54">
        <w:t>Arionidae</w:t>
      </w:r>
      <w:proofErr w:type="spellEnd"/>
      <w:r w:rsidRPr="00261D54">
        <w:t xml:space="preserve">, </w:t>
      </w:r>
      <w:proofErr w:type="spellStart"/>
      <w:r w:rsidRPr="00261D54">
        <w:t>Milacidae</w:t>
      </w:r>
      <w:proofErr w:type="spellEnd"/>
      <w:r w:rsidRPr="00261D54">
        <w:t xml:space="preserve">, </w:t>
      </w:r>
      <w:proofErr w:type="spellStart"/>
      <w:r w:rsidRPr="00261D54">
        <w:t>Vaginulidae</w:t>
      </w:r>
      <w:proofErr w:type="spellEnd"/>
      <w:r w:rsidRPr="00261D54">
        <w:t xml:space="preserve"> and </w:t>
      </w:r>
      <w:proofErr w:type="spellStart"/>
      <w:r w:rsidRPr="00261D54">
        <w:t>Helicidae</w:t>
      </w:r>
      <w:proofErr w:type="spellEnd"/>
      <w:r w:rsidRPr="00261D54">
        <w:t xml:space="preserve"> </w:t>
      </w:r>
      <w:r w:rsidRPr="00261D54">
        <w:fldChar w:fldCharType="begin"/>
      </w:r>
      <w:r w:rsidRPr="00261D54">
        <w:instrText xml:space="preserve"> ADDIN EN.CITE &lt;EndNote&gt;&lt;Cite&gt;&lt;Author&gt;Holley&lt;/Author&gt;&lt;Year&gt;2020&lt;/Year&gt;&lt;RecNum&gt;1818&lt;/RecNum&gt;&lt;DisplayText&gt;(Holley, 2020)&lt;/DisplayText&gt;&lt;record&gt;&lt;rec-number&gt;1818&lt;/rec-number&gt;&lt;foreign-keys&gt;&lt;key app="EN" db-id="rrwaerrrmwz007e0sr8vzwfj29zxe9tfwr9r" timestamp="1652934214"&gt;1818&lt;/key&gt;&lt;/foreign-keys&gt;&lt;ref-type name="Journal Article"&gt;17&lt;/ref-type&gt;&lt;contributors&gt;&lt;authors&gt;&lt;author&gt;Holley, M.&lt;/author&gt;&lt;/authors&gt;&lt;/contributors&gt;&lt;titles&gt;&lt;title&gt;&lt;style face="italic" font="default" size="100%"&gt;Phasmarhabditis hermaphrodita&lt;/style&gt;&lt;style face="normal" font="default" size="100%"&gt; is not the only slug killing nematode. &lt;/style&gt;&lt;/title&gt;&lt;secondary-title&gt;IOBC-WPRS Bulletin&lt;/secondary-title&gt;&lt;/titles&gt;&lt;periodical&gt;&lt;full-title&gt;IOBC-WPRS Bulletin&lt;/full-title&gt;&lt;/periodical&gt;&lt;pages&gt;152-156&lt;/pages&gt;&lt;volume&gt;150&lt;/volume&gt;&lt;dates&gt;&lt;year&gt;2020&lt;/year&gt;&lt;/dates&gt;&lt;urls&gt;&lt;/urls&gt;&lt;/record&gt;&lt;/Cite&gt;&lt;/EndNote&gt;</w:instrText>
      </w:r>
      <w:r w:rsidRPr="00261D54">
        <w:fldChar w:fldCharType="separate"/>
      </w:r>
      <w:r w:rsidRPr="00261D54">
        <w:t>(Holley, 2020)</w:t>
      </w:r>
      <w:r w:rsidRPr="00261D54">
        <w:fldChar w:fldCharType="end"/>
      </w:r>
      <w:r w:rsidRPr="00261D54">
        <w:t>.</w:t>
      </w:r>
    </w:p>
    <w:p w14:paraId="00209DD7" w14:textId="24953CF8" w:rsidR="001D38F1" w:rsidRPr="00261D54" w:rsidRDefault="001D38F1" w:rsidP="001D38F1">
      <w:proofErr w:type="spellStart"/>
      <w:r w:rsidRPr="00261D54">
        <w:rPr>
          <w:i/>
          <w:iCs/>
        </w:rPr>
        <w:t>Phasmarhabditis</w:t>
      </w:r>
      <w:proofErr w:type="spellEnd"/>
      <w:r w:rsidRPr="00261D54">
        <w:rPr>
          <w:i/>
          <w:iCs/>
        </w:rPr>
        <w:t> </w:t>
      </w:r>
      <w:proofErr w:type="spellStart"/>
      <w:r w:rsidRPr="00261D54">
        <w:rPr>
          <w:i/>
          <w:iCs/>
        </w:rPr>
        <w:t>hermaphrodita</w:t>
      </w:r>
      <w:proofErr w:type="spellEnd"/>
      <w:r w:rsidRPr="00261D54">
        <w:t xml:space="preserve"> has a mutualistic relationship with bacteria carried in its intestines </w:t>
      </w:r>
      <w:r w:rsidRPr="00261D54">
        <w:fldChar w:fldCharType="begin"/>
      </w:r>
      <w:r w:rsidRPr="00261D54">
        <w:instrText xml:space="preserve"> ADDIN EN.CITE &lt;EndNote&gt;&lt;Cite&gt;&lt;Author&gt;Hapca&lt;/Author&gt;&lt;Year&gt;2007&lt;/Year&gt;&lt;RecNum&gt;1769&lt;/RecNum&gt;&lt;DisplayText&gt;(Hapca et al., 2007)&lt;/DisplayText&gt;&lt;record&gt;&lt;rec-number&gt;1769&lt;/rec-number&gt;&lt;foreign-keys&gt;&lt;key app="EN" db-id="rrwaerrrmwz007e0sr8vzwfj29zxe9tfwr9r" timestamp="1652753525"&gt;1769&lt;/key&gt;&lt;/foreign-keys&gt;&lt;ref-type name="Journal Article"&gt;17&lt;/ref-type&gt;&lt;contributors&gt;&lt;authors&gt;&lt;author&gt;Hapca, S.&lt;/author&gt;&lt;author&gt;Crawford, J.&lt;/author&gt;&lt;author&gt;Rae, R.&lt;/author&gt;&lt;author&gt;Wilson, M.&lt;/author&gt;&lt;author&gt;Young, I.&lt;/author&gt;&lt;/authors&gt;&lt;/contributors&gt;&lt;auth-address&gt;Univ Abertay Dundee, SIMBIOS, Dundee DD1 1HG, Scotland&amp;#xD;Univ Aberdeen, Sch Biol Sci, Aberdeen AB24 3UU, Scotland&lt;/auth-address&gt;&lt;titles&gt;&lt;title&gt;Movement of the parasitic nematode Phasmarhabditis hermaphrodita in the presence of mucus from the host slug Deroceras reticulatum&lt;/title&gt;&lt;secondary-title&gt;Biological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Control&lt;/abbr-1&gt;&lt;/alt-periodical&gt;&lt;pages&gt;223-229&lt;/pages&gt;&lt;volume&gt;41&lt;/volume&gt;&lt;number&gt;2&lt;/number&gt;&lt;keywords&gt;&lt;keyword&gt;phasmarhabditis hermaphrodita&lt;/keyword&gt;&lt;keyword&gt;deroceras reticulatum&lt;/keyword&gt;&lt;keyword&gt;chemotaxis&lt;/keyword&gt;&lt;keyword&gt;chemokinesis&lt;/keyword&gt;&lt;keyword&gt;attraction index&lt;/keyword&gt;&lt;keyword&gt;nematode movement&lt;/keyword&gt;&lt;keyword&gt;turning angle distribution&lt;/keyword&gt;&lt;keyword&gt;fractal dimension&lt;/keyword&gt;&lt;keyword&gt;caenorhabditis-elegans&lt;/keyword&gt;&lt;keyword&gt;behavior&lt;/keyword&gt;&lt;keyword&gt;cues&lt;/keyword&gt;&lt;/keywords&gt;&lt;dates&gt;&lt;year&gt;2007&lt;/year&gt;&lt;pub-dates&gt;&lt;date&gt;May&lt;/date&gt;&lt;/pub-dates&gt;&lt;/dates&gt;&lt;isbn&gt;1049-9644&lt;/isbn&gt;&lt;accession-num&gt;WOS:000246256700008&lt;/accession-num&gt;&lt;urls&gt;&lt;related-urls&gt;&lt;url&gt;&amp;lt;Go to ISI&amp;gt;://WOS:000246256700008&lt;/url&gt;&lt;/related-urls&gt;&lt;/urls&gt;&lt;electronic-resource-num&gt;10.1016/j.biocontrol.2007.01.005&lt;/electronic-resource-num&gt;&lt;language&gt;English&lt;/language&gt;&lt;/record&gt;&lt;/Cite&gt;&lt;/EndNote&gt;</w:instrText>
      </w:r>
      <w:r w:rsidRPr="00261D54">
        <w:fldChar w:fldCharType="separate"/>
      </w:r>
      <w:r w:rsidRPr="00261D54">
        <w:t>(Hapca</w:t>
      </w:r>
      <w:r w:rsidR="00AF0763" w:rsidRPr="00AF0763">
        <w:rPr>
          <w:i/>
        </w:rPr>
        <w:t xml:space="preserve"> et al</w:t>
      </w:r>
      <w:r w:rsidR="00174F05" w:rsidRPr="00174F05">
        <w:t xml:space="preserve">., </w:t>
      </w:r>
      <w:r w:rsidRPr="00261D54">
        <w:t>2007)</w:t>
      </w:r>
      <w:r w:rsidRPr="00261D54">
        <w:fldChar w:fldCharType="end"/>
      </w:r>
      <w:r w:rsidRPr="00261D54">
        <w:t xml:space="preserve">. The slug or snail becomes infected when encountering the infective juvenile </w:t>
      </w:r>
      <w:r w:rsidRPr="00261D54">
        <w:lastRenderedPageBreak/>
        <w:t>stage (</w:t>
      </w:r>
      <w:proofErr w:type="spellStart"/>
      <w:r w:rsidRPr="00261D54">
        <w:t>dauer</w:t>
      </w:r>
      <w:proofErr w:type="spellEnd"/>
      <w:r w:rsidRPr="00261D54">
        <w:t xml:space="preserve"> larvae) in the environment. The nematode larvae enter the dorsal integumental pouch of the snail and then penetrate the shell cavity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Once inside the shell cavity, the bacteria are released, producing an endotoxin </w:t>
      </w:r>
      <w:r w:rsidRPr="00261D54">
        <w:fldChar w:fldCharType="begin"/>
      </w:r>
      <w:r w:rsidRPr="00261D54">
        <w:instrText xml:space="preserve"> ADDIN EN.CITE &lt;EndNote&gt;&lt;Cite&gt;&lt;Author&gt;Grewal&lt;/Author&gt;&lt;Year&gt;2003&lt;/Year&gt;&lt;RecNum&gt;1778&lt;/RecNum&gt;&lt;DisplayText&gt;(Grewal and Grewal, 2003)&lt;/DisplayText&gt;&lt;record&gt;&lt;rec-number&gt;1778&lt;/rec-number&gt;&lt;foreign-keys&gt;&lt;key app="EN" db-id="rrwaerrrmwz007e0sr8vzwfj29zxe9tfwr9r" timestamp="1652753525"&gt;1778&lt;/key&gt;&lt;/foreign-keys&gt;&lt;ref-type name="Journal Article"&gt;17&lt;/ref-type&gt;&lt;contributors&gt;&lt;authors&gt;&lt;author&gt;Grewal, S. K.&lt;/author&gt;&lt;author&gt;Grewal, P. S.&lt;/author&gt;&lt;/authors&gt;&lt;/contributors&gt;&lt;auth-address&gt;Ohio State Univ, Ohio Agr Res &amp;amp; Dev Ctr, Dept Entomol, Wooster, OH 44691 USA&lt;/auth-address&gt;&lt;titles&gt;&lt;title&gt;Effect of osmotic desiccation on longevity and temperature tolerance of Phasmarhabditis hermaphrodita (Nematoda : Rhabditidae)&lt;/title&gt;&lt;secondary-title&gt;Journal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Parasitol&lt;/abbr-1&gt;&lt;/alt-periodical&gt;&lt;pages&gt;434-438&lt;/pages&gt;&lt;volume&gt;89&lt;/volume&gt;&lt;number&gt;3&lt;/number&gt;&lt;keywords&gt;&lt;keyword&gt;slug deroceras-reticulatum&lt;/keyword&gt;&lt;keyword&gt;grey garden slug&lt;/keyword&gt;&lt;keyword&gt;entomopathogenic nematodes&lt;/keyword&gt;&lt;keyword&gt;moraxella-osloensis&lt;/keyword&gt;&lt;keyword&gt;storage&lt;/keyword&gt;&lt;keyword&gt;survival&lt;/keyword&gt;&lt;keyword&gt;steinernematidae&lt;/keyword&gt;&lt;keyword&gt;heterorhabditis&lt;/keyword&gt;&lt;keyword&gt;pathogenicity&lt;/keyword&gt;&lt;keyword&gt;neoaplectana&lt;/keyword&gt;&lt;/keywords&gt;&lt;dates&gt;&lt;year&gt;2003&lt;/year&gt;&lt;pub-dates&gt;&lt;date&gt;Jun&lt;/date&gt;&lt;/pub-dates&gt;&lt;/dates&gt;&lt;isbn&gt;0022-3395&lt;/isbn&gt;&lt;accession-num&gt;WOS:000183955300002&lt;/accession-num&gt;&lt;urls&gt;&lt;related-urls&gt;&lt;url&gt;&amp;lt;Go to ISI&amp;gt;://WOS:000183955300002&lt;/url&gt;&lt;/related-urls&gt;&lt;/urls&gt;&lt;electronic-resource-num&gt;Doi 10.1645/0022-3395(2003)089[0434:Eoodol]2.0.Co;2&lt;/electronic-resource-num&gt;&lt;language&gt;English&lt;/language&gt;&lt;/record&gt;&lt;/Cite&gt;&lt;/EndNote&gt;</w:instrText>
      </w:r>
      <w:r w:rsidRPr="00261D54">
        <w:fldChar w:fldCharType="separate"/>
      </w:r>
      <w:r w:rsidRPr="00261D54">
        <w:t>(Grewal and Grewal, 2003)</w:t>
      </w:r>
      <w:r w:rsidRPr="00261D54">
        <w:fldChar w:fldCharType="end"/>
      </w:r>
      <w:r w:rsidRPr="00261D54">
        <w:t>. This leads to an accumulation of fluid, causing swelling in the shell cavity and death within 4</w:t>
      </w:r>
      <w:r w:rsidR="00595FDE">
        <w:t>–</w:t>
      </w:r>
      <w:r w:rsidRPr="00261D54">
        <w:t xml:space="preserve">21 days after the initial infection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After death of the host, the nematodes distribute themselves amongst the entirety of the corpse to feed on the decaying body </w:t>
      </w:r>
      <w:r w:rsidRPr="00261D54">
        <w:fldChar w:fldCharType="begin">
          <w:fldData xml:space="preserve">PEVuZE5vdGU+PENpdGU+PEF1dGhvcj5SYWU8L0F1dGhvcj48WWVhcj4yMDA3PC9ZZWFyPjxSZWNO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==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dW0+MTc2NzwvUmVjTnVtPjxEaXNwbGF5VGV4dD4oUmFlIGV0IGFsLiwgMjAwNywgVGFuIGFuZCBH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==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001D5032">
        <w:t xml:space="preserve">; </w:t>
      </w:r>
      <w:r w:rsidRPr="00261D54">
        <w:t>Tan and Grewal, 2001a)</w:t>
      </w:r>
      <w:r w:rsidRPr="00261D54">
        <w:fldChar w:fldCharType="end"/>
      </w:r>
      <w:r w:rsidRPr="00261D54">
        <w:t xml:space="preserve">. They can also reproduce on slug faeces or other rich bacterial substrates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New generations of </w:t>
      </w:r>
      <w:proofErr w:type="spellStart"/>
      <w:r w:rsidRPr="00261D54">
        <w:t>dauer</w:t>
      </w:r>
      <w:proofErr w:type="spellEnd"/>
      <w:r w:rsidRPr="00261D54">
        <w:t xml:space="preserve"> larvae will be produced and will migrate to the soil in search of their new host </w:t>
      </w:r>
      <w:r w:rsidRPr="00261D54">
        <w:fldChar w:fldCharType="begin"/>
      </w:r>
      <w:r w:rsidRPr="00261D54">
        <w:instrText xml:space="preserve"> ADDIN EN.CITE &lt;EndNote&gt;&lt;Cite&gt;&lt;Author&gt;Cutler&lt;/Author&gt;&lt;Year&gt;2020&lt;/Year&gt;&lt;RecNum&gt;1736&lt;/RecNum&gt;&lt;DisplayText&gt;(Cutler and Rae, 2020)&lt;/DisplayText&gt;&lt;record&gt;&lt;rec-number&gt;1736&lt;/rec-number&gt;&lt;foreign-keys&gt;&lt;key app="EN" db-id="rrwaerrrmwz007e0sr8vzwfj29zxe9tfwr9r" timestamp="1652753525"&gt;1736&lt;/key&gt;&lt;/foreign-keys&gt;&lt;ref-type name="Journal Article"&gt;17&lt;/ref-type&gt;&lt;contributors&gt;&lt;authors&gt;&lt;author&gt;Cutler, J.&lt;/author&gt;&lt;author&gt;Rae, R.&lt;/author&gt;&lt;/authors&gt;&lt;/contributors&gt;&lt;auth-address&gt;Liverpool John Moores Univ, Sch Biol &amp;amp; Environm Sci, Byrom St, Liverpool L3 3AF, Merseyside, England&lt;/auth-address&gt;&lt;titles&gt;&lt;title&gt;Pathogenicity of wild and commercial Phasmarhabditis hermaphrodita exposed to the pestiferous slug Deroceras invadens&lt;/title&gt;&lt;secondary-title&gt;Journal of Invertebrate Pathology&lt;/secondary-title&gt;&lt;alt-title&gt;J Invertebr Pathol&lt;/alt-title&gt;&lt;/titles&gt;&lt;periodical&gt;&lt;full-title&gt;Journal of Invertebrate Pathology&lt;/full-title&gt;&lt;abbr-1&gt;J Invertebr Pathol&lt;/abbr-1&gt;&lt;/periodical&gt;&lt;alt-periodical&gt;&lt;full-title&gt;Journal of Invertebrate Pathology&lt;/full-title&gt;&lt;abbr-1&gt;J Invertebr Pathol&lt;/abbr-1&gt;&lt;/alt-periodical&gt;&lt;volume&gt;174&lt;/volume&gt;&lt;keywords&gt;&lt;keyword&gt;biological control&lt;/keyword&gt;&lt;keyword&gt;molluscicide&lt;/keyword&gt;&lt;keyword&gt;pests&lt;/keyword&gt;&lt;keyword&gt;slugs&lt;/keyword&gt;&lt;keyword&gt;grey garden slug&lt;/keyword&gt;&lt;keyword&gt;rhabditid nematode&lt;/keyword&gt;&lt;keyword&gt;biological-control&lt;/keyword&gt;&lt;keyword&gt;biocontrol agent&lt;/keyword&gt;&lt;keyword&gt;iron phosphate&lt;/keyword&gt;&lt;keyword&gt;moraxella-osloensis&lt;/keyword&gt;&lt;keyword&gt;reticulatum&lt;/keyword&gt;&lt;keyword&gt;model&lt;/keyword&gt;&lt;keyword&gt;susceptibility&lt;/keyword&gt;&lt;keyword&gt;metaldehyde&lt;/keyword&gt;&lt;/keywords&gt;&lt;dates&gt;&lt;year&gt;2020&lt;/year&gt;&lt;pub-dates&gt;&lt;date&gt;Jul&lt;/date&gt;&lt;/pub-dates&gt;&lt;/dates&gt;&lt;isbn&gt;0022-2011&lt;/isbn&gt;&lt;accession-num&gt;WOS:000552827600018&lt;/accession-num&gt;&lt;urls&gt;&lt;related-urls&gt;&lt;url&gt;&amp;lt;Go to ISI&amp;gt;://WOS:000552827600018&lt;/url&gt;&lt;/related-urls&gt;&lt;/urls&gt;&lt;electronic-resource-num&gt;ARTN 107435&amp;#xD;10.1016/j.jip.2020.107435&lt;/electronic-resource-num&gt;&lt;language&gt;English&lt;/language&gt;&lt;/record&gt;&lt;/Cite&gt;&lt;/EndNote&gt;</w:instrText>
      </w:r>
      <w:r w:rsidRPr="00261D54">
        <w:fldChar w:fldCharType="separate"/>
      </w:r>
      <w:r w:rsidRPr="00261D54">
        <w:t>(Cutler and Rae, 2020)</w:t>
      </w:r>
      <w:r w:rsidRPr="00261D54">
        <w:fldChar w:fldCharType="end"/>
      </w:r>
      <w:r w:rsidRPr="00261D54">
        <w:t xml:space="preserve">. Dauer larvae are nonfeeding and rely on energy reserves until they infect a new host </w:t>
      </w:r>
      <w:r w:rsidRPr="00261D54">
        <w:fldChar w:fldCharType="begin"/>
      </w:r>
      <w:r w:rsidRPr="00261D54">
        <w:instrText xml:space="preserve"> ADDIN EN.CITE &lt;EndNote&gt;&lt;Cite&gt;&lt;Author&gt;Grewal&lt;/Author&gt;&lt;Year&gt;2003&lt;/Year&gt;&lt;RecNum&gt;1778&lt;/RecNum&gt;&lt;DisplayText&gt;(Grewal and Grewal, 2003)&lt;/DisplayText&gt;&lt;record&gt;&lt;rec-number&gt;1778&lt;/rec-number&gt;&lt;foreign-keys&gt;&lt;key app="EN" db-id="rrwaerrrmwz007e0sr8vzwfj29zxe9tfwr9r" timestamp="1652753525"&gt;1778&lt;/key&gt;&lt;/foreign-keys&gt;&lt;ref-type name="Journal Article"&gt;17&lt;/ref-type&gt;&lt;contributors&gt;&lt;authors&gt;&lt;author&gt;Grewal, S. K.&lt;/author&gt;&lt;author&gt;Grewal, P. S.&lt;/author&gt;&lt;/authors&gt;&lt;/contributors&gt;&lt;auth-address&gt;Ohio State Univ, Ohio Agr Res &amp;amp; Dev Ctr, Dept Entomol, Wooster, OH 44691 USA&lt;/auth-address&gt;&lt;titles&gt;&lt;title&gt;Effect of osmotic desiccation on longevity and temperature tolerance of Phasmarhabditis hermaphrodita (Nematoda : Rhabditidae)&lt;/title&gt;&lt;secondary-title&gt;Journal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Parasitol&lt;/abbr-1&gt;&lt;/alt-periodical&gt;&lt;pages&gt;434-438&lt;/pages&gt;&lt;volume&gt;89&lt;/volume&gt;&lt;number&gt;3&lt;/number&gt;&lt;keywords&gt;&lt;keyword&gt;slug deroceras-reticulatum&lt;/keyword&gt;&lt;keyword&gt;grey garden slug&lt;/keyword&gt;&lt;keyword&gt;entomopathogenic nematodes&lt;/keyword&gt;&lt;keyword&gt;moraxella-osloensis&lt;/keyword&gt;&lt;keyword&gt;storage&lt;/keyword&gt;&lt;keyword&gt;survival&lt;/keyword&gt;&lt;keyword&gt;steinernematidae&lt;/keyword&gt;&lt;keyword&gt;heterorhabditis&lt;/keyword&gt;&lt;keyword&gt;pathogenicity&lt;/keyword&gt;&lt;keyword&gt;neoaplectana&lt;/keyword&gt;&lt;/keywords&gt;&lt;dates&gt;&lt;year&gt;2003&lt;/year&gt;&lt;pub-dates&gt;&lt;date&gt;Jun&lt;/date&gt;&lt;/pub-dates&gt;&lt;/dates&gt;&lt;isbn&gt;0022-3395&lt;/isbn&gt;&lt;accession-num&gt;WOS:000183955300002&lt;/accession-num&gt;&lt;urls&gt;&lt;related-urls&gt;&lt;url&gt;&amp;lt;Go to ISI&amp;gt;://WOS:000183955300002&lt;/url&gt;&lt;/related-urls&gt;&lt;/urls&gt;&lt;electronic-resource-num&gt;Doi 10.1645/0022-3395(2003)089[0434:Eoodol]2.0.Co;2&lt;/electronic-resource-num&gt;&lt;language&gt;English&lt;/language&gt;&lt;/record&gt;&lt;/Cite&gt;&lt;/EndNote&gt;</w:instrText>
      </w:r>
      <w:r w:rsidRPr="00261D54">
        <w:fldChar w:fldCharType="separate"/>
      </w:r>
      <w:r w:rsidRPr="00261D54">
        <w:t>(Grewal and Grewal, 2003)</w:t>
      </w:r>
      <w:r w:rsidRPr="00261D54">
        <w:fldChar w:fldCharType="end"/>
      </w:r>
      <w:r w:rsidRPr="00261D54">
        <w:t>.</w:t>
      </w:r>
    </w:p>
    <w:p w14:paraId="7F13C2A9" w14:textId="301F8A8F" w:rsidR="00E35340" w:rsidRDefault="000268D3" w:rsidP="002648CD">
      <w:pPr>
        <w:pStyle w:val="Heading5"/>
        <w:rPr>
          <w:bCs/>
        </w:rPr>
      </w:pPr>
      <w:r w:rsidRPr="00261D54">
        <w:t>Epidemiology</w:t>
      </w:r>
    </w:p>
    <w:p w14:paraId="743FBC4B" w14:textId="71C82ED3" w:rsidR="001D38F1" w:rsidRPr="00261D54" w:rsidRDefault="001D38F1" w:rsidP="001D38F1">
      <w:r w:rsidRPr="00261D54">
        <w:t xml:space="preserve">Mortality of the host is caused by the bacteria, and not the nematode. Nematodes free from the bacteria were found to be non-pathogenic when injected directly into the host, while the bacteria killed the host without the nematode </w:t>
      </w:r>
      <w:r w:rsidRPr="00261D54">
        <w:fldChar w:fldCharType="begin"/>
      </w:r>
      <w:r w:rsidRPr="00261D54">
        <w:instrText xml:space="preserve"> ADDIN EN.CITE &lt;EndNote&gt;&lt;Cite&gt;&lt;Author&gt;Tan&lt;/Author&gt;&lt;Year&gt;2001&lt;/Year&gt;&lt;RecNum&gt;1785&lt;/RecNum&gt;&lt;DisplayText&gt;(Tan and Grewal, 2001b)&lt;/DisplayText&gt;&lt;record&gt;&lt;rec-number&gt;1785&lt;/rec-number&gt;&lt;foreign-keys&gt;&lt;key app="EN" db-id="rrwaerrrmwz007e0sr8vzwfj29zxe9tfwr9r" timestamp="1652753525"&gt;1785&lt;/key&gt;&lt;/foreign-keys&gt;&lt;ref-type name="Journal Article"&gt;17&lt;/ref-type&gt;&lt;contributors&gt;&lt;authors&gt;&lt;author&gt;Tan, L.&lt;/author&gt;&lt;author&gt;Grewal, P. S.&lt;/author&gt;&lt;/authors&gt;&lt;/contributors&gt;&lt;auth-address&gt;Ohio State Univ, Ohio Agr Res &amp;amp; Dev Ctr, Dept Entomol, Wooster, OH 44691 USA&lt;/auth-address&gt;&lt;titles&gt;&lt;title&gt;Pathogenicity of Moraxella osloensis, a bacterium associated with the nematode Phasmarhabditis hermaphrodita, to the slug Deroceras reticulatum&lt;/title&gt;&lt;secondary-title&gt;Applied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Microb&lt;/abbr-1&gt;&lt;/alt-periodical&gt;&lt;pages&gt;5010-5016&lt;/pages&gt;&lt;volume&gt;67&lt;/volume&gt;&lt;number&gt;11&lt;/number&gt;&lt;keywords&gt;&lt;keyword&gt;insecticidal toxins&lt;/keyword&gt;&lt;keyword&gt;biological-control&lt;/keyword&gt;&lt;keyword&gt;catarrhalis&lt;/keyword&gt;&lt;keyword&gt;rhabditidae&lt;/keyword&gt;&lt;keyword&gt;xenorhabdus&lt;/keyword&gt;&lt;keyword&gt;culture&lt;/keyword&gt;&lt;keyword&gt;agent&lt;/keyword&gt;&lt;/keywords&gt;&lt;dates&gt;&lt;year&gt;2001&lt;/year&gt;&lt;pub-dates&gt;&lt;date&gt;Nov&lt;/date&gt;&lt;/pub-dates&gt;&lt;/dates&gt;&lt;isbn&gt;0099-2240&lt;/isbn&gt;&lt;accession-num&gt;WOS:000171914100008&lt;/accession-num&gt;&lt;urls&gt;&lt;related-urls&gt;&lt;url&gt;&amp;lt;Go to ISI&amp;gt;://WOS:000171914100008&lt;/url&gt;&lt;/related-urls&gt;&lt;/urls&gt;&lt;electronic-resource-num&gt;Doi 10.1128/Aem.67.11.5010-5016.2001&lt;/electronic-resource-num&gt;&lt;language&gt;English&lt;/language&gt;&lt;/record&gt;&lt;/Cite&gt;&lt;/EndNote&gt;</w:instrText>
      </w:r>
      <w:r w:rsidRPr="00261D54">
        <w:fldChar w:fldCharType="separate"/>
      </w:r>
      <w:r w:rsidRPr="00261D54">
        <w:t>(Tan and Grewal, 2001b)</w:t>
      </w:r>
      <w:r w:rsidRPr="00261D54">
        <w:fldChar w:fldCharType="end"/>
      </w:r>
      <w:r w:rsidRPr="00261D54">
        <w:t xml:space="preserve">. Some snail species have developed resistance to </w:t>
      </w:r>
      <w:r w:rsidRPr="00261D54">
        <w:rPr>
          <w:i/>
          <w:iCs/>
        </w:rPr>
        <w:t>P. </w:t>
      </w:r>
      <w:proofErr w:type="spellStart"/>
      <w:r w:rsidRPr="00261D54">
        <w:rPr>
          <w:i/>
          <w:iCs/>
        </w:rPr>
        <w:t>hermaphrodita</w:t>
      </w:r>
      <w:proofErr w:type="spellEnd"/>
      <w:r w:rsidRPr="00261D54">
        <w:t xml:space="preserve"> infection including </w:t>
      </w:r>
      <w:proofErr w:type="spellStart"/>
      <w:r w:rsidRPr="00261D54">
        <w:rPr>
          <w:i/>
          <w:iCs/>
        </w:rPr>
        <w:t>Cepaea</w:t>
      </w:r>
      <w:proofErr w:type="spellEnd"/>
      <w:r w:rsidRPr="00261D54">
        <w:rPr>
          <w:i/>
          <w:iCs/>
        </w:rPr>
        <w:t> </w:t>
      </w:r>
      <w:proofErr w:type="spellStart"/>
      <w:r w:rsidRPr="00261D54">
        <w:rPr>
          <w:i/>
          <w:iCs/>
        </w:rPr>
        <w:t>nemoralis</w:t>
      </w:r>
      <w:proofErr w:type="spellEnd"/>
      <w:r w:rsidRPr="00261D54">
        <w:t xml:space="preserve">, </w:t>
      </w:r>
      <w:proofErr w:type="spellStart"/>
      <w:r w:rsidRPr="00261D54">
        <w:rPr>
          <w:i/>
          <w:iCs/>
        </w:rPr>
        <w:t>Oxychilus</w:t>
      </w:r>
      <w:proofErr w:type="spellEnd"/>
      <w:r w:rsidRPr="00261D54">
        <w:rPr>
          <w:i/>
          <w:iCs/>
        </w:rPr>
        <w:t> </w:t>
      </w:r>
      <w:proofErr w:type="spellStart"/>
      <w:r w:rsidRPr="00261D54">
        <w:rPr>
          <w:i/>
          <w:iCs/>
        </w:rPr>
        <w:t>helveticus</w:t>
      </w:r>
      <w:proofErr w:type="spellEnd"/>
      <w:r w:rsidRPr="00261D54">
        <w:t xml:space="preserve">, </w:t>
      </w:r>
      <w:proofErr w:type="spellStart"/>
      <w:r w:rsidRPr="00261D54">
        <w:rPr>
          <w:i/>
          <w:iCs/>
        </w:rPr>
        <w:t>Disus</w:t>
      </w:r>
      <w:proofErr w:type="spellEnd"/>
      <w:r w:rsidRPr="00261D54">
        <w:rPr>
          <w:i/>
          <w:iCs/>
        </w:rPr>
        <w:t> </w:t>
      </w:r>
      <w:proofErr w:type="spellStart"/>
      <w:r w:rsidRPr="00261D54">
        <w:rPr>
          <w:i/>
          <w:iCs/>
        </w:rPr>
        <w:t>rotundatus</w:t>
      </w:r>
      <w:proofErr w:type="spellEnd"/>
      <w:r w:rsidRPr="00261D54">
        <w:t xml:space="preserve"> and </w:t>
      </w:r>
      <w:proofErr w:type="spellStart"/>
      <w:r w:rsidRPr="00261D54">
        <w:rPr>
          <w:i/>
          <w:iCs/>
        </w:rPr>
        <w:t>Clausilia</w:t>
      </w:r>
      <w:proofErr w:type="spellEnd"/>
      <w:r w:rsidRPr="00261D54">
        <w:rPr>
          <w:i/>
          <w:iCs/>
        </w:rPr>
        <w:t> bidentata</w:t>
      </w:r>
      <w:r w:rsidRPr="00261D54">
        <w:t xml:space="preserve"> </w:t>
      </w:r>
      <w:r w:rsidRPr="00261D54">
        <w:fldChar w:fldCharType="begin"/>
      </w:r>
      <w:r w:rsidRPr="00261D54">
        <w:instrText xml:space="preserve"> ADDIN EN.CITE &lt;EndNote&gt;&lt;Cite&gt;&lt;Author&gt;Williams&lt;/Author&gt;&lt;Year&gt;2015&lt;/Year&gt;&lt;RecNum&gt;1751&lt;/RecNum&gt;&lt;DisplayText&gt;(Williams and Rae, 2015)&lt;/DisplayText&gt;&lt;record&gt;&lt;rec-number&gt;1751&lt;/rec-number&gt;&lt;foreign-keys&gt;&lt;key app="EN" db-id="rrwaerrrmwz007e0sr8vzwfj29zxe9tfwr9r" timestamp="1652753525"&gt;1751&lt;/key&gt;&lt;/foreign-keys&gt;&lt;ref-type name="Journal Article"&gt;17&lt;/ref-type&gt;&lt;contributors&gt;&lt;authors&gt;&lt;author&gt;Williams, A. J.&lt;/author&gt;&lt;author&gt;Rae, R.&lt;/author&gt;&lt;/authors&gt;&lt;/contributors&gt;&lt;auth-address&gt;Liverpool John Moores Univ, Sch Nat Sci &amp;amp; Psychol, Liverpool L3 3AF, Merseyside, England&lt;/auth-address&gt;&lt;titles&gt;&lt;title&gt;Susceptibility of the Giant African snail (Achatina fulica) exposed to the gastropod parasitic nematode Phasmarhabditis hermaphrodita&lt;/title&gt;&lt;secondary-title&gt;Journal of Invertebrate Pathology&lt;/secondary-title&gt;&lt;alt-title&gt;J Invertebr Pathol&lt;/alt-title&gt;&lt;/titles&gt;&lt;periodical&gt;&lt;full-title&gt;Journal of Invertebrate Pathology&lt;/full-title&gt;&lt;abbr-1&gt;J Invertebr Pathol&lt;/abbr-1&gt;&lt;/periodical&gt;&lt;alt-periodical&gt;&lt;full-title&gt;Journal of Invertebrate Pathology&lt;/full-title&gt;&lt;abbr-1&gt;J Invertebr Pathol&lt;/abbr-1&gt;&lt;/alt-periodical&gt;&lt;pages&gt;122-126&lt;/pages&gt;&lt;volume&gt;127&lt;/volume&gt;&lt;keywords&gt;&lt;keyword&gt;nematodes&lt;/keyword&gt;&lt;keyword&gt;giant african snail&lt;/keyword&gt;&lt;keyword&gt;shell&lt;/keyword&gt;&lt;keyword&gt;parasites&lt;/keyword&gt;&lt;keyword&gt;phasmarhabditis hermaphrodita&lt;/keyword&gt;&lt;keyword&gt;achatina fulica&lt;/keyword&gt;&lt;keyword&gt;slugs deroceras-reticulatum&lt;/keyword&gt;&lt;keyword&gt;rhabditid nematode&lt;/keyword&gt;&lt;keyword&gt;biological-control&lt;/keyword&gt;&lt;keyword&gt;arion-lusitanicus&lt;/keyword&gt;&lt;keyword&gt;agent&lt;/keyword&gt;&lt;keyword&gt;mollusks&lt;/keyword&gt;&lt;/keywords&gt;&lt;dates&gt;&lt;year&gt;2015&lt;/year&gt;&lt;pub-dates&gt;&lt;date&gt;May&lt;/date&gt;&lt;/pub-dates&gt;&lt;/dates&gt;&lt;isbn&gt;0022-2011&lt;/isbn&gt;&lt;accession-num&gt;WOS:000354503500019&lt;/accession-num&gt;&lt;urls&gt;&lt;related-urls&gt;&lt;url&gt;&amp;lt;Go to ISI&amp;gt;://WOS:000354503500019&lt;/url&gt;&lt;/related-urls&gt;&lt;/urls&gt;&lt;electronic-resource-num&gt;10.1016/j.jip.2015.03.012&lt;/electronic-resource-num&gt;&lt;language&gt;English&lt;/language&gt;&lt;/record&gt;&lt;/Cite&gt;&lt;/EndNote&gt;</w:instrText>
      </w:r>
      <w:r w:rsidRPr="00261D54">
        <w:fldChar w:fldCharType="separate"/>
      </w:r>
      <w:r w:rsidRPr="00261D54">
        <w:t>(Williams and Rae, 2015)</w:t>
      </w:r>
      <w:r w:rsidRPr="00261D54">
        <w:fldChar w:fldCharType="end"/>
      </w:r>
      <w:r w:rsidRPr="00261D54">
        <w:t xml:space="preserve">. Resistance is also size and age dependent. Juvenile </w:t>
      </w:r>
      <w:r w:rsidR="006F743C" w:rsidRPr="006F743C">
        <w:rPr>
          <w:i/>
          <w:iCs/>
        </w:rPr>
        <w:t>C.</w:t>
      </w:r>
      <w:r w:rsidR="00595FDE">
        <w:rPr>
          <w:i/>
          <w:iCs/>
        </w:rPr>
        <w:t> </w:t>
      </w:r>
      <w:r w:rsidR="006F743C" w:rsidRPr="006F743C">
        <w:rPr>
          <w:i/>
          <w:iCs/>
        </w:rPr>
        <w:t>aspersum</w:t>
      </w:r>
      <w:r w:rsidRPr="00261D54">
        <w:t xml:space="preserve"> are susceptible but adults seem more resistant </w:t>
      </w:r>
      <w:r w:rsidRPr="00261D54">
        <w:fldChar w:fldCharType="begin"/>
      </w:r>
      <w:r w:rsidRPr="00261D54">
        <w:instrText xml:space="preserve"> ADDIN EN.CITE &lt;EndNote&gt;&lt;Cite&gt;&lt;Author&gt;Williams&lt;/Author&gt;&lt;Year&gt;2015&lt;/Year&gt;&lt;RecNum&gt;1751&lt;/RecNum&gt;&lt;DisplayText&gt;(Williams and Rae, 2015)&lt;/DisplayText&gt;&lt;record&gt;&lt;rec-number&gt;1751&lt;/rec-number&gt;&lt;foreign-keys&gt;&lt;key app="EN" db-id="rrwaerrrmwz007e0sr8vzwfj29zxe9tfwr9r" timestamp="1652753525"&gt;1751&lt;/key&gt;&lt;/foreign-keys&gt;&lt;ref-type name="Journal Article"&gt;17&lt;/ref-type&gt;&lt;contributors&gt;&lt;authors&gt;&lt;author&gt;Williams, A. J.&lt;/author&gt;&lt;author&gt;Rae, R.&lt;/author&gt;&lt;/authors&gt;&lt;/contributors&gt;&lt;auth-address&gt;Liverpool John Moores Univ, Sch Nat Sci &amp;amp; Psychol, Liverpool L3 3AF, Merseyside, England&lt;/auth-address&gt;&lt;titles&gt;&lt;title&gt;Susceptibility of the Giant African snail (Achatina fulica) exposed to the gastropod parasitic nematode Phasmarhabditis hermaphrodita&lt;/title&gt;&lt;secondary-title&gt;Journal of Invertebrate Pathology&lt;/secondary-title&gt;&lt;alt-title&gt;J Invertebr Pathol&lt;/alt-title&gt;&lt;/titles&gt;&lt;periodical&gt;&lt;full-title&gt;Journal of Invertebrate Pathology&lt;/full-title&gt;&lt;abbr-1&gt;J Invertebr Pathol&lt;/abbr-1&gt;&lt;/periodical&gt;&lt;alt-periodical&gt;&lt;full-title&gt;Journal of Invertebrate Pathology&lt;/full-title&gt;&lt;abbr-1&gt;J Invertebr Pathol&lt;/abbr-1&gt;&lt;/alt-periodical&gt;&lt;pages&gt;122-126&lt;/pages&gt;&lt;volume&gt;127&lt;/volume&gt;&lt;keywords&gt;&lt;keyword&gt;nematodes&lt;/keyword&gt;&lt;keyword&gt;giant african snail&lt;/keyword&gt;&lt;keyword&gt;shell&lt;/keyword&gt;&lt;keyword&gt;parasites&lt;/keyword&gt;&lt;keyword&gt;phasmarhabditis hermaphrodita&lt;/keyword&gt;&lt;keyword&gt;achatina fulica&lt;/keyword&gt;&lt;keyword&gt;slugs deroceras-reticulatum&lt;/keyword&gt;&lt;keyword&gt;rhabditid nematode&lt;/keyword&gt;&lt;keyword&gt;biological-control&lt;/keyword&gt;&lt;keyword&gt;arion-lusitanicus&lt;/keyword&gt;&lt;keyword&gt;agent&lt;/keyword&gt;&lt;keyword&gt;mollusks&lt;/keyword&gt;&lt;/keywords&gt;&lt;dates&gt;&lt;year&gt;2015&lt;/year&gt;&lt;pub-dates&gt;&lt;date&gt;May&lt;/date&gt;&lt;/pub-dates&gt;&lt;/dates&gt;&lt;isbn&gt;0022-2011&lt;/isbn&gt;&lt;accession-num&gt;WOS:000354503500019&lt;/accession-num&gt;&lt;urls&gt;&lt;related-urls&gt;&lt;url&gt;&amp;lt;Go to ISI&amp;gt;://WOS:000354503500019&lt;/url&gt;&lt;/related-urls&gt;&lt;/urls&gt;&lt;electronic-resource-num&gt;10.1016/j.jip.2015.03.012&lt;/electronic-resource-num&gt;&lt;language&gt;English&lt;/language&gt;&lt;/record&gt;&lt;/Cite&gt;&lt;/EndNote&gt;</w:instrText>
      </w:r>
      <w:r w:rsidRPr="00261D54">
        <w:fldChar w:fldCharType="separate"/>
      </w:r>
      <w:r w:rsidRPr="00261D54">
        <w:t>(Williams and Rae, 2015)</w:t>
      </w:r>
      <w:r w:rsidRPr="00261D54">
        <w:fldChar w:fldCharType="end"/>
      </w:r>
      <w:r w:rsidRPr="00261D54">
        <w:t xml:space="preserve">. The same resistance pattern was found with </w:t>
      </w:r>
      <w:r w:rsidRPr="00261D54">
        <w:rPr>
          <w:i/>
          <w:iCs/>
        </w:rPr>
        <w:t>P. californica</w:t>
      </w:r>
      <w:r w:rsidRPr="00261D54">
        <w:t xml:space="preserve"> </w:t>
      </w:r>
      <w:r w:rsidRPr="00261D54">
        <w:fldChar w:fldCharType="begin"/>
      </w:r>
      <w:r w:rsidRPr="00261D54">
        <w:instrText xml:space="preserve"> ADDIN EN.CITE &lt;EndNote&gt;&lt;Cite&gt;&lt;Author&gt;Grannell&lt;/Author&gt;&lt;Year&gt;2021&lt;/Year&gt;&lt;RecNum&gt;345&lt;/RecNum&gt;&lt;DisplayText&gt;(Grannell et al., 2021)&lt;/DisplayText&gt;&lt;record&gt;&lt;rec-number&gt;345&lt;/rec-number&gt;&lt;foreign-keys&gt;&lt;key app="EN" db-id="rrwaerrrmwz007e0sr8vzwfj29zxe9tfwr9r" timestamp="1627277368"&gt;345&lt;/key&gt;&lt;/foreign-keys&gt;&lt;ref-type name="Journal Article"&gt;17&lt;/ref-type&gt;&lt;contributors&gt;&lt;authors&gt;&lt;author&gt;Grannell, A.&lt;/author&gt;&lt;author&gt;Cutler, J.&lt;/author&gt;&lt;author&gt;Rae, R.&lt;/author&gt;&lt;/authors&gt;&lt;/contributors&gt;&lt;auth-address&gt;Liverpool John Moores Univ, Sch Biol &amp;amp; Environm Sci, Byrom St, Liverpool L3 3AF, Merseyside, England&lt;/auth-address&gt;&lt;titles&gt;&lt;title&gt;Size-susceptibility of Cornu aspersum exposed to the malacopathogenic nematodes Phasmarhabditis hermaphrodita and P. californica&lt;/title&gt;&lt;secondary-title&gt;Biocontrol Science and Technology&lt;/secondary-title&gt;&lt;alt-title&gt;Biocontrol Sci Techn&lt;/alt-title&gt;&lt;/titles&gt;&lt;periodical&gt;&lt;full-title&gt;Biocontrol Science and Technology&lt;/full-title&gt;&lt;abbr-1&gt;Biocontrol Sci Techn&lt;/abbr-1&gt;&lt;/periodical&gt;&lt;alt-periodical&gt;&lt;full-title&gt;Biocontrol Science and Technology&lt;/full-title&gt;&lt;abbr-1&gt;Biocontrol Sci Techn&lt;/abbr-1&gt;&lt;/alt-periodical&gt;&lt;keywords&gt;&lt;keyword&gt;parasitic nematodes&lt;/keyword&gt;&lt;keyword&gt;gastropods&lt;/keyword&gt;&lt;keyword&gt;biological control&lt;/keyword&gt;&lt;keyword&gt;grey garden slug&lt;/keyword&gt;&lt;keyword&gt;deroceras-reticulatum&lt;/keyword&gt;&lt;keyword&gt;biological-control&lt;/keyword&gt;&lt;keyword&gt;moraxella-osloensis&lt;/keyword&gt;&lt;keyword&gt;rhabditidae&lt;/keyword&gt;&lt;keyword&gt;pathogenicity&lt;/keyword&gt;&lt;keyword&gt;biocontrol&lt;/keyword&gt;&lt;keyword&gt;mollusca&lt;/keyword&gt;&lt;keyword&gt;agent&lt;/keyword&gt;&lt;/keywords&gt;&lt;dates&gt;&lt;year&gt;2021&lt;/year&gt;&lt;pub-dates&gt;&lt;date&gt;May 21&lt;/date&gt;&lt;/pub-dates&gt;&lt;/dates&gt;&lt;isbn&gt;0958-3157&lt;/isbn&gt;&lt;accession-num&gt;WOS:000652995600001&lt;/accession-num&gt;&lt;urls&gt;&lt;related-urls&gt;&lt;url&gt;&amp;lt;Go to ISI&amp;gt;://WOS:000652995600001&lt;/url&gt;&lt;/related-urls&gt;&lt;/urls&gt;&lt;electronic-resource-num&gt;10.1080/09583157.2021.1929072&lt;/electronic-resource-num&gt;&lt;language&gt;English&lt;/language&gt;&lt;/record&gt;&lt;/Cite&gt;&lt;/EndNote&gt;</w:instrText>
      </w:r>
      <w:r w:rsidRPr="00261D54">
        <w:fldChar w:fldCharType="separate"/>
      </w:r>
      <w:r w:rsidRPr="00261D54">
        <w:t>(Grannell</w:t>
      </w:r>
      <w:r w:rsidR="00AF0763" w:rsidRPr="00AF0763">
        <w:rPr>
          <w:i/>
        </w:rPr>
        <w:t xml:space="preserve"> et al</w:t>
      </w:r>
      <w:r w:rsidR="00174F05" w:rsidRPr="00174F05">
        <w:t xml:space="preserve">., </w:t>
      </w:r>
      <w:r w:rsidRPr="00261D54">
        <w:t>2021)</w:t>
      </w:r>
      <w:r w:rsidRPr="00261D54">
        <w:fldChar w:fldCharType="end"/>
      </w:r>
      <w:r w:rsidRPr="00261D54">
        <w:t>.</w:t>
      </w:r>
    </w:p>
    <w:p w14:paraId="4C277EF5" w14:textId="20A2A1F1" w:rsidR="001D38F1" w:rsidRPr="00261D54" w:rsidRDefault="001D38F1" w:rsidP="001D38F1">
      <w:r w:rsidRPr="00261D54">
        <w:t>A single host carcase can support the production of thousands of nematodes. Fifty nematodes feeding on the carcase can result in the production of between 15,000</w:t>
      </w:r>
      <w:r w:rsidR="00595FDE">
        <w:t>–</w:t>
      </w:r>
      <w:r w:rsidRPr="00261D54">
        <w:t xml:space="preserve">40,000 infectious </w:t>
      </w:r>
      <w:proofErr w:type="spellStart"/>
      <w:r w:rsidRPr="00261D54">
        <w:t>dauer</w:t>
      </w:r>
      <w:proofErr w:type="spellEnd"/>
      <w:r w:rsidRPr="00261D54">
        <w:t xml:space="preserve"> larvae </w:t>
      </w:r>
      <w:r w:rsidRPr="00261D54">
        <w:fldChar w:fldCharType="begin"/>
      </w:r>
      <w:r w:rsidRPr="00261D54">
        <w:instrText xml:space="preserve"> ADDIN EN.CITE &lt;EndNote&gt;&lt;Cite&gt;&lt;Author&gt;Morris&lt;/Author&gt;&lt;Year&gt;2018&lt;/Year&gt;&lt;RecNum&gt;1827&lt;/RecNum&gt;&lt;DisplayText&gt;(Morris et al., 2018)&lt;/DisplayText&gt;&lt;record&gt;&lt;rec-number&gt;1827&lt;/rec-number&gt;&lt;foreign-keys&gt;&lt;key app="EN" db-id="rrwaerrrmwz007e0sr8vzwfj29zxe9tfwr9r" timestamp="1653544566"&gt;1827&lt;/key&gt;&lt;/foreign-keys&gt;&lt;ref-type name="Journal Article"&gt;17&lt;/ref-type&gt;&lt;contributors&gt;&lt;authors&gt;&lt;author&gt;Morris, A.&lt;/author&gt;&lt;author&gt;Green, M.&lt;/author&gt;&lt;author&gt;Martin, H.&lt;/author&gt;&lt;author&gt;Crossland, K.&lt;/author&gt;&lt;author&gt;Swaney, W.T.&lt;/author&gt;&lt;author&gt;Williamson, S.M.&lt;/author&gt;&lt;author&gt;Rae, R.&lt;/author&gt;&lt;/authors&gt;&lt;/contributors&gt;&lt;titles&gt;&lt;title&gt;A nematode that can manipulate the behaviour of slugs&lt;/title&gt;&lt;secondary-title&gt;Behavioural processes&lt;/secondary-title&gt;&lt;/titles&gt;&lt;periodical&gt;&lt;full-title&gt;Behavioural Processes&lt;/full-title&gt;&lt;abbr-1&gt;Behav Process&lt;/abbr-1&gt;&lt;/periodical&gt;&lt;pages&gt;73-80&lt;/pages&gt;&lt;volume&gt;151&lt;/volume&gt;&lt;dates&gt;&lt;year&gt;2018&lt;/year&gt;&lt;/dates&gt;&lt;urls&gt;&lt;/urls&gt;&lt;/record&gt;&lt;/Cite&gt;&lt;/EndNote&gt;</w:instrText>
      </w:r>
      <w:r w:rsidRPr="00261D54">
        <w:fldChar w:fldCharType="separate"/>
      </w:r>
      <w:r w:rsidRPr="00261D54">
        <w:t>(Morris</w:t>
      </w:r>
      <w:r w:rsidR="00AF0763" w:rsidRPr="00AF0763">
        <w:rPr>
          <w:i/>
        </w:rPr>
        <w:t xml:space="preserve"> et al</w:t>
      </w:r>
      <w:r w:rsidR="00174F05" w:rsidRPr="00174F05">
        <w:t xml:space="preserve">., </w:t>
      </w:r>
      <w:r w:rsidRPr="00261D54">
        <w:t>2018)</w:t>
      </w:r>
      <w:r w:rsidRPr="00261D54">
        <w:fldChar w:fldCharType="end"/>
      </w:r>
      <w:r w:rsidRPr="00261D54">
        <w:t xml:space="preserve">. These nematodes are also able to complete their life cycle in nonparasitic conditions, thus maximising their ability to survive in the environment </w:t>
      </w:r>
      <w:r w:rsidRPr="00261D54">
        <w:fldChar w:fldCharType="begin"/>
      </w:r>
      <w:r w:rsidRPr="00261D54">
        <w:instrText xml:space="preserve"> ADDIN EN.CITE &lt;EndNote&gt;&lt;Cite&gt;&lt;Author&gt;Tan&lt;/Author&gt;&lt;Year&gt;2001&lt;/Year&gt;&lt;RecNum&gt;1785&lt;/RecNum&gt;&lt;DisplayText&gt;(Tan and Grewal, 2001b)&lt;/DisplayText&gt;&lt;record&gt;&lt;rec-number&gt;1785&lt;/rec-number&gt;&lt;foreign-keys&gt;&lt;key app="EN" db-id="rrwaerrrmwz007e0sr8vzwfj29zxe9tfwr9r" timestamp="1652753525"&gt;1785&lt;/key&gt;&lt;/foreign-keys&gt;&lt;ref-type name="Journal Article"&gt;17&lt;/ref-type&gt;&lt;contributors&gt;&lt;authors&gt;&lt;author&gt;Tan, L.&lt;/author&gt;&lt;author&gt;Grewal, P. S.&lt;/author&gt;&lt;/authors&gt;&lt;/contributors&gt;&lt;auth-address&gt;Ohio State Univ, Ohio Agr Res &amp;amp; Dev Ctr, Dept Entomol, Wooster, OH 44691 USA&lt;/auth-address&gt;&lt;titles&gt;&lt;title&gt;Pathogenicity of Moraxella osloensis, a bacterium associated with the nematode Phasmarhabditis hermaphrodita, to the slug Deroceras reticulatum&lt;/title&gt;&lt;secondary-title&gt;Applied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Microb&lt;/abbr-1&gt;&lt;/alt-periodical&gt;&lt;pages&gt;5010-5016&lt;/pages&gt;&lt;volume&gt;67&lt;/volume&gt;&lt;number&gt;11&lt;/number&gt;&lt;keywords&gt;&lt;keyword&gt;insecticidal toxins&lt;/keyword&gt;&lt;keyword&gt;biological-control&lt;/keyword&gt;&lt;keyword&gt;catarrhalis&lt;/keyword&gt;&lt;keyword&gt;rhabditidae&lt;/keyword&gt;&lt;keyword&gt;xenorhabdus&lt;/keyword&gt;&lt;keyword&gt;culture&lt;/keyword&gt;&lt;keyword&gt;agent&lt;/keyword&gt;&lt;/keywords&gt;&lt;dates&gt;&lt;year&gt;2001&lt;/year&gt;&lt;pub-dates&gt;&lt;date&gt;Nov&lt;/date&gt;&lt;/pub-dates&gt;&lt;/dates&gt;&lt;isbn&gt;0099-2240&lt;/isbn&gt;&lt;accession-num&gt;WOS:000171914100008&lt;/accession-num&gt;&lt;urls&gt;&lt;related-urls&gt;&lt;url&gt;&amp;lt;Go to ISI&amp;gt;://WOS:000171914100008&lt;/url&gt;&lt;/related-urls&gt;&lt;/urls&gt;&lt;electronic-resource-num&gt;Doi 10.1128/Aem.67.11.5010-5016.2001&lt;/electronic-resource-num&gt;&lt;language&gt;English&lt;/language&gt;&lt;/record&gt;&lt;/Cite&gt;&lt;/EndNote&gt;</w:instrText>
      </w:r>
      <w:r w:rsidRPr="00261D54">
        <w:fldChar w:fldCharType="separate"/>
      </w:r>
      <w:r w:rsidRPr="00261D54">
        <w:t>(Tan and Grewal, 2001b)</w:t>
      </w:r>
      <w:r w:rsidRPr="00261D54">
        <w:fldChar w:fldCharType="end"/>
      </w:r>
      <w:r w:rsidRPr="00261D54">
        <w:t>.</w:t>
      </w:r>
    </w:p>
    <w:p w14:paraId="223E64A2" w14:textId="72B61BC4" w:rsidR="001D38F1" w:rsidRPr="00261D54" w:rsidRDefault="001D38F1" w:rsidP="001D38F1">
      <w:r w:rsidRPr="00261D54">
        <w:t xml:space="preserve">Dauer larvae are sensitive to ultraviolet light, high temperatures and desiccation </w:t>
      </w:r>
      <w:r w:rsidRPr="00261D54">
        <w:fldChar w:fldCharType="begin"/>
      </w:r>
      <w:r w:rsidRPr="00261D54">
        <w:instrText xml:space="preserve"> ADDIN EN.CITE &lt;EndNote&gt;&lt;Cite&gt;&lt;Author&gt;El-Danasoury&lt;/Author&gt;&lt;Year&gt;2017&lt;/Year&gt;&lt;RecNum&gt;1748&lt;/RecNum&gt;&lt;DisplayText&gt;(El-Danasoury and Iglesias-Pineiro, 2017)&lt;/DisplayText&gt;&lt;record&gt;&lt;rec-number&gt;1748&lt;/rec-number&gt;&lt;foreign-keys&gt;&lt;key app="EN" db-id="rrwaerrrmwz007e0sr8vzwfj29zxe9tfwr9r" timestamp="1652753525"&gt;1748&lt;/key&gt;&lt;/foreign-keys&gt;&lt;ref-type name="Journal Article"&gt;17&lt;/ref-type&gt;&lt;contributors&gt;&lt;authors&gt;&lt;author&gt;El-Danasoury, H.&lt;/author&gt;&lt;author&gt;Iglesias-Pineiro, J.&lt;/author&gt;&lt;/authors&gt;&lt;/contributors&gt;&lt;auth-address&gt;Univ Santiago de Compostela, Fac Biol, Dept Zool Xenet &amp;amp; Antropol Fis, Santiago De Compostela 15782, Spain&lt;/auth-address&gt;&lt;titles&gt;&lt;title&gt;Performance of the slug parasitic nematode Phasmarhabditis hermaphrodita under predicted conditions of winter warming&lt;/title&gt;&lt;secondary-title&gt;Journal of Pesticide Science&lt;/secondary-title&gt;&lt;alt-title&gt;J Pestic Sci&lt;/alt-title&gt;&lt;/titles&gt;&lt;periodical&gt;&lt;full-title&gt;Journal of Pesticide Science&lt;/full-title&gt;&lt;abbr-1&gt;J Pestic Sci&lt;/abbr-1&gt;&lt;/periodical&gt;&lt;alt-periodical&gt;&lt;full-title&gt;Journal of Pesticide Science&lt;/full-title&gt;&lt;abbr-1&gt;J Pestic Sci&lt;/abbr-1&gt;&lt;/alt-periodical&gt;&lt;pages&gt;62-66&lt;/pages&gt;&lt;volume&gt;42&lt;/volume&gt;&lt;number&gt;1-2&lt;/number&gt;&lt;keywords&gt;&lt;keyword&gt;phasmarhabditis hermaphrodita&lt;/keyword&gt;&lt;keyword&gt;deroceras reticulatum&lt;/keyword&gt;&lt;keyword&gt;winter warming&lt;/keyword&gt;&lt;keyword&gt;climate change&lt;/keyword&gt;&lt;keyword&gt;nematodes&lt;/keyword&gt;&lt;keyword&gt;slugs&lt;/keyword&gt;&lt;keyword&gt;deroceras-reticulatum muller&lt;/keyword&gt;&lt;keyword&gt;rhabditid nematode&lt;/keyword&gt;&lt;keyword&gt;pest slug&lt;/keyword&gt;&lt;keyword&gt;biological-control&lt;/keyword&gt;&lt;keyword&gt;climate-change&lt;/keyword&gt;&lt;keyword&gt;survival&lt;/keyword&gt;&lt;keyword&gt;model&lt;/keyword&gt;&lt;/keywords&gt;&lt;dates&gt;&lt;year&gt;2017&lt;/year&gt;&lt;/dates&gt;&lt;isbn&gt;1348-589x&lt;/isbn&gt;&lt;accession-num&gt;WOS:000404321100010&lt;/accession-num&gt;&lt;urls&gt;&lt;related-urls&gt;&lt;url&gt;&amp;lt;Go to ISI&amp;gt;://WOS:000404321100010&lt;/url&gt;&lt;/related-urls&gt;&lt;/urls&gt;&lt;electronic-resource-num&gt;10.1584/jpestics.D16-097&lt;/electronic-resource-num&gt;&lt;language&gt;English&lt;/language&gt;&lt;/record&gt;&lt;/Cite&gt;&lt;/EndNote&gt;</w:instrText>
      </w:r>
      <w:r w:rsidRPr="00261D54">
        <w:fldChar w:fldCharType="separate"/>
      </w:r>
      <w:r w:rsidRPr="00261D54">
        <w:t>(El-Danasoury and Iglesias-Pineiro, 2017)</w:t>
      </w:r>
      <w:r w:rsidRPr="00261D54">
        <w:fldChar w:fldCharType="end"/>
      </w:r>
      <w:r w:rsidRPr="00261D54">
        <w:t xml:space="preserve">. However, they can survive relatively tough environmental conditions due to their thick cuticle and closed openings </w:t>
      </w:r>
      <w:r w:rsidRPr="00261D54">
        <w:fldChar w:fldCharType="begin"/>
      </w:r>
      <w:r w:rsidRPr="00261D54">
        <w:instrText xml:space="preserve"> ADDIN EN.CITE &lt;EndNote&gt;&lt;Cite&gt;&lt;Author&gt;Grewal&lt;/Author&gt;&lt;Year&gt;2003&lt;/Year&gt;&lt;RecNum&gt;1778&lt;/RecNum&gt;&lt;DisplayText&gt;(Grewal and Grewal, 2003)&lt;/DisplayText&gt;&lt;record&gt;&lt;rec-number&gt;1778&lt;/rec-number&gt;&lt;foreign-keys&gt;&lt;key app="EN" db-id="rrwaerrrmwz007e0sr8vzwfj29zxe9tfwr9r" timestamp="1652753525"&gt;1778&lt;/key&gt;&lt;/foreign-keys&gt;&lt;ref-type name="Journal Article"&gt;17&lt;/ref-type&gt;&lt;contributors&gt;&lt;authors&gt;&lt;author&gt;Grewal, S. K.&lt;/author&gt;&lt;author&gt;Grewal, P. S.&lt;/author&gt;&lt;/authors&gt;&lt;/contributors&gt;&lt;auth-address&gt;Ohio State Univ, Ohio Agr Res &amp;amp; Dev Ctr, Dept Entomol, Wooster, OH 44691 USA&lt;/auth-address&gt;&lt;titles&gt;&lt;title&gt;Effect of osmotic desiccation on longevity and temperature tolerance of Phasmarhabditis hermaphrodita (Nematoda : Rhabditidae)&lt;/title&gt;&lt;secondary-title&gt;Journal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Parasitol&lt;/abbr-1&gt;&lt;/alt-periodical&gt;&lt;pages&gt;434-438&lt;/pages&gt;&lt;volume&gt;89&lt;/volume&gt;&lt;number&gt;3&lt;/number&gt;&lt;keywords&gt;&lt;keyword&gt;slug deroceras-reticulatum&lt;/keyword&gt;&lt;keyword&gt;grey garden slug&lt;/keyword&gt;&lt;keyword&gt;entomopathogenic nematodes&lt;/keyword&gt;&lt;keyword&gt;moraxella-osloensis&lt;/keyword&gt;&lt;keyword&gt;storage&lt;/keyword&gt;&lt;keyword&gt;survival&lt;/keyword&gt;&lt;keyword&gt;steinernematidae&lt;/keyword&gt;&lt;keyword&gt;heterorhabditis&lt;/keyword&gt;&lt;keyword&gt;pathogenicity&lt;/keyword&gt;&lt;keyword&gt;neoaplectana&lt;/keyword&gt;&lt;/keywords&gt;&lt;dates&gt;&lt;year&gt;2003&lt;/year&gt;&lt;pub-dates&gt;&lt;date&gt;Jun&lt;/date&gt;&lt;/pub-dates&gt;&lt;/dates&gt;&lt;isbn&gt;0022-3395&lt;/isbn&gt;&lt;accession-num&gt;WOS:000183955300002&lt;/accession-num&gt;&lt;urls&gt;&lt;related-urls&gt;&lt;url&gt;&amp;lt;Go to ISI&amp;gt;://WOS:000183955300002&lt;/url&gt;&lt;/related-urls&gt;&lt;/urls&gt;&lt;electronic-resource-num&gt;Doi 10.1645/0022-3395(2003)089[0434:Eoodol]2.0.Co;2&lt;/electronic-resource-num&gt;&lt;language&gt;English&lt;/language&gt;&lt;/record&gt;&lt;/Cite&gt;&lt;/EndNote&gt;</w:instrText>
      </w:r>
      <w:r w:rsidRPr="00261D54">
        <w:fldChar w:fldCharType="separate"/>
      </w:r>
      <w:r w:rsidRPr="00261D54">
        <w:t>(Grewal and Grewal, 2003)</w:t>
      </w:r>
      <w:r w:rsidRPr="00261D54">
        <w:fldChar w:fldCharType="end"/>
      </w:r>
      <w:r w:rsidRPr="00261D54">
        <w:t xml:space="preserve">. The nematode is killed at temperatures over 35°C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It is thought that the nematodes manipulate the spatial behaviour of the host to ensure the host dies in the soil, hence protecting against high temperature and escaping predation. The nematodes </w:t>
      </w:r>
      <w:proofErr w:type="gramStart"/>
      <w:r w:rsidRPr="00261D54">
        <w:t>requires</w:t>
      </w:r>
      <w:proofErr w:type="gramEnd"/>
      <w:r w:rsidRPr="00261D54">
        <w:t xml:space="preserve"> a few days to complete their life cycle inside the cadaver, where under normal circumstances the cadaver would be consumed by predators within a matter of hours </w:t>
      </w:r>
      <w:r w:rsidRPr="00261D54">
        <w:fldChar w:fldCharType="begin">
          <w:fldData xml:space="preserve">PEVuZE5vdGU+PENpdGU+PEF1dGhvcj5QZWNob3ZhPC9BdXRob3I+PFllYXI+MjAwODwvWWVhcj48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</w:fldData>
        </w:fldChar>
      </w:r>
      <w:r w:rsidRPr="00261D54">
        <w:instrText xml:space="preserve"> ADDIN EN.CITE </w:instrText>
      </w:r>
      <w:r w:rsidRPr="00261D54">
        <w:fldChar w:fldCharType="begin">
          <w:fldData xml:space="preserve">PEVuZE5vdGU+PENpdGU+PEF1dGhvcj5QZWNob3ZhPC9BdXRob3I+PFllYXI+MjAwODwvWWVhcj48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</w:fldData>
        </w:fldChar>
      </w:r>
      <w:r w:rsidRPr="00261D54">
        <w:instrText xml:space="preserve"> ADDIN EN.CITE.DATA </w:instrText>
      </w:r>
      <w:r w:rsidRPr="00261D54">
        <w:fldChar w:fldCharType="end"/>
      </w:r>
      <w:r w:rsidRPr="00261D54">
        <w:fldChar w:fldCharType="separate"/>
      </w:r>
      <w:r w:rsidRPr="00261D54">
        <w:rPr>
          <w:noProof/>
        </w:rPr>
        <w:t>(Pechova and Foltan, 2008)</w:t>
      </w:r>
      <w:r w:rsidRPr="00261D54">
        <w:fldChar w:fldCharType="end"/>
      </w:r>
      <w:r w:rsidRPr="00261D54">
        <w:t>.</w:t>
      </w:r>
    </w:p>
    <w:p w14:paraId="645BF15D" w14:textId="451364FE" w:rsidR="00E30560" w:rsidRDefault="000C3909" w:rsidP="002648CD">
      <w:pPr>
        <w:pStyle w:val="Heading5"/>
        <w:rPr>
          <w:bCs/>
        </w:rPr>
      </w:pPr>
      <w:r w:rsidRPr="00261D54">
        <w:t>Diagnosis</w:t>
      </w:r>
    </w:p>
    <w:p w14:paraId="04A8505B" w14:textId="14164456" w:rsidR="001D38F1" w:rsidRPr="00261D54" w:rsidRDefault="00E30560" w:rsidP="001D38F1">
      <w:r>
        <w:rPr>
          <w:bCs/>
        </w:rPr>
        <w:t>T</w:t>
      </w:r>
      <w:r w:rsidR="000C3909" w:rsidRPr="00261D54">
        <w:rPr>
          <w:bCs/>
        </w:rPr>
        <w:t>he d</w:t>
      </w:r>
      <w:r w:rsidR="001D38F1" w:rsidRPr="00261D54">
        <w:t xml:space="preserve">iagnosis of </w:t>
      </w:r>
      <w:proofErr w:type="spellStart"/>
      <w:r w:rsidR="001D38F1" w:rsidRPr="00261D54">
        <w:rPr>
          <w:i/>
        </w:rPr>
        <w:t>Phasmarhabditis</w:t>
      </w:r>
      <w:proofErr w:type="spellEnd"/>
      <w:r w:rsidR="001D38F1" w:rsidRPr="00261D54">
        <w:t xml:space="preserve"> spp. is performed on dead snails, historically through dissection, which is time consuming </w:t>
      </w:r>
      <w:r w:rsidR="001D38F1" w:rsidRPr="00261D54">
        <w:fldChar w:fldCharType="begin"/>
      </w:r>
      <w:r w:rsidR="001D38F1" w:rsidRPr="00261D54">
        <w:instrText xml:space="preserve"> ADDIN EN.CITE &lt;EndNote&gt;&lt;Cite&gt;&lt;Author&gt;Wilson&lt;/Author&gt;&lt;Year&gt;2012&lt;/Year&gt;&lt;RecNum&gt;1828&lt;/RecNum&gt;&lt;DisplayText&gt;(Wilson et al., 2012)&lt;/DisplayText&gt;&lt;record&gt;&lt;rec-number&gt;1828&lt;/rec-number&gt;&lt;foreign-keys&gt;&lt;key app="EN" db-id="rrwaerrrmwz007e0sr8vzwfj29zxe9tfwr9r" timestamp="1653545189"&gt;1828&lt;/key&gt;&lt;/foreign-keys&gt;&lt;ref-type name="Journal Article"&gt;17&lt;/ref-type&gt;&lt;contributors&gt;&lt;authors&gt;&lt;author&gt;Wilson, M.J.&lt;/author&gt;&lt;author&gt;Burch, G.&lt;/author&gt;&lt;author&gt;Tourna, M.&lt;/author&gt;&lt;author&gt;Aalders, L.T.&lt;/author&gt;&lt;author&gt;Barker, G.M.&lt;/author&gt;&lt;/authors&gt;&lt;/contributors&gt;&lt;titles&gt;&lt;title&gt;The potential of a New Zealand strain of Phasmarhabditis hermaphrodita for biological control of slugs&lt;/title&gt;&lt;secondary-title&gt; New Zealand Plant Protection&lt;/secondary-title&gt;&lt;/titles&gt;&lt;periodical&gt;&lt;full-title&gt; New Zealand Plant Protection&lt;/full-title&gt;&lt;/periodical&gt;&lt;pages&gt;161-165&lt;/pages&gt;&lt;volume&gt;65&lt;/volume&gt;&lt;dates&gt;&lt;year&gt;2012&lt;/year&gt;&lt;/dates&gt;&lt;urls&gt;&lt;/urls&gt;&lt;/record&gt;&lt;/Cite&gt;&lt;/EndNote&gt;</w:instrText>
      </w:r>
      <w:r w:rsidR="001D38F1" w:rsidRPr="00261D54">
        <w:fldChar w:fldCharType="separate"/>
      </w:r>
      <w:r w:rsidR="001D38F1" w:rsidRPr="00261D54">
        <w:rPr>
          <w:noProof/>
        </w:rPr>
        <w:t>(Wilson</w:t>
      </w:r>
      <w:r w:rsidR="00AF0763" w:rsidRPr="00AF0763">
        <w:rPr>
          <w:i/>
          <w:noProof/>
        </w:rPr>
        <w:t xml:space="preserve"> et al</w:t>
      </w:r>
      <w:r w:rsidR="00174F05" w:rsidRPr="00174F05">
        <w:rPr>
          <w:noProof/>
        </w:rPr>
        <w:t xml:space="preserve">., </w:t>
      </w:r>
      <w:r w:rsidR="001D38F1" w:rsidRPr="00261D54">
        <w:rPr>
          <w:noProof/>
        </w:rPr>
        <w:t>2012)</w:t>
      </w:r>
      <w:r w:rsidR="001D38F1" w:rsidRPr="00261D54">
        <w:fldChar w:fldCharType="end"/>
      </w:r>
      <w:r w:rsidR="001D38F1" w:rsidRPr="00261D54">
        <w:t>. Wilson</w:t>
      </w:r>
      <w:r w:rsidR="00AF0763" w:rsidRPr="00AF0763">
        <w:rPr>
          <w:i/>
        </w:rPr>
        <w:t xml:space="preserve"> et al</w:t>
      </w:r>
      <w:r w:rsidR="001D38F1" w:rsidRPr="00261D54">
        <w:t xml:space="preserve"> 201</w:t>
      </w:r>
      <w:r w:rsidR="004605EA">
        <w:t>2</w:t>
      </w:r>
      <w:r w:rsidR="001D38F1" w:rsidRPr="00261D54">
        <w:t xml:space="preserve"> developed a new technique that was equally effective. This involved decapitating the host and incubating it for a week, allowing the development of the </w:t>
      </w:r>
      <w:proofErr w:type="spellStart"/>
      <w:r w:rsidR="001D38F1" w:rsidRPr="00261D54">
        <w:t>dauer</w:t>
      </w:r>
      <w:proofErr w:type="spellEnd"/>
      <w:r w:rsidR="001D38F1" w:rsidRPr="00261D54">
        <w:t xml:space="preserve"> larvae into adults.</w:t>
      </w:r>
    </w:p>
    <w:p w14:paraId="0BAC2A1D" w14:textId="35484579" w:rsidR="00E30560" w:rsidRDefault="001D5032" w:rsidP="002648CD">
      <w:pPr>
        <w:pStyle w:val="Heading5"/>
      </w:pPr>
      <w:r w:rsidRPr="001D5032">
        <w:t>Transmission</w:t>
      </w:r>
    </w:p>
    <w:p w14:paraId="74C4E8EF" w14:textId="501D35F7" w:rsidR="001D38F1" w:rsidRPr="00261D54" w:rsidRDefault="001D38F1" w:rsidP="001D38F1">
      <w:r w:rsidRPr="00261D54">
        <w:t xml:space="preserve">Transmission occurs in the soil when an infective larvae encounter a host. The larvae are attracted to mucus, faeces and volatile cues of snails and slugs </w:t>
      </w:r>
      <w:r w:rsidRPr="00261D54">
        <w:fldChar w:fldCharType="begin"/>
      </w:r>
      <w:r w:rsidRPr="00261D54">
        <w:instrText xml:space="preserve"> ADDIN EN.CITE &lt;EndNote&gt;&lt;Cite&gt;&lt;Author&gt;Andrus&lt;/Author&gt;&lt;Year&gt;2020&lt;/Year&gt;&lt;RecNum&gt;349&lt;/RecNum&gt;&lt;DisplayText&gt;(Andrus et al., 2020)&lt;/DisplayText&gt;&lt;record&gt;&lt;rec-number&gt;349&lt;/rec-number&gt;&lt;foreign-keys&gt;&lt;key app="EN" db-id="rrwaerrrmwz007e0sr8vzwfj29zxe9tfwr9r" timestamp="1627277368"&gt;349&lt;/key&gt;&lt;/foreign-keys&gt;&lt;ref-type name="Journal Article"&gt;17&lt;/ref-type&gt;&lt;contributors&gt;&lt;authors&gt;&lt;author&gt;Andrus, P.&lt;/author&gt;&lt;author&gt;Ingle, O.&lt;/author&gt;&lt;author&gt;Coleman, T.&lt;/author&gt;&lt;author&gt;Rae, R.&lt;/author&gt;&lt;/authors&gt;&lt;/contributors&gt;&lt;auth-address&gt;Liverpool John Moores Univ, Sch Nat Sci &amp;amp; Psychol, Byrom St, Liverpool L3 3AF, Merseyside, England&lt;/auth-address&gt;&lt;titles&gt;&lt;title&gt;Gastropod parasitic nematodes (Phasmarhabditis sp.) are attracted to hyaluronic acid in snail mucus by cGMP signalling&lt;/title&gt;&lt;secondary-title&gt;Journal of Helminthology&lt;/secondary-title&gt;&lt;alt-title&gt;J Helminthol&lt;/alt-title&gt;&lt;/titles&gt;&lt;periodical&gt;&lt;full-title&gt;Journal of Helminthology&lt;/full-title&gt;&lt;abbr-1&gt;J Helminthol&lt;/abbr-1&gt;&lt;/periodical&gt;&lt;alt-periodical&gt;&lt;full-title&gt;Journal of Helminthology&lt;/full-title&gt;&lt;abbr-1&gt;J Helminthol&lt;/abbr-1&gt;&lt;/alt-periodical&gt;&lt;volume&gt;94&lt;/volume&gt;&lt;keywords&gt;&lt;keyword&gt;chemotaxis&lt;/keyword&gt;&lt;keyword&gt;egl-4&lt;/keyword&gt;&lt;keyword&gt;gastropods&lt;/keyword&gt;&lt;keyword&gt;hyaluronic acid&lt;/keyword&gt;&lt;keyword&gt;nematodes&lt;/keyword&gt;&lt;keyword&gt;parasites&lt;/keyword&gt;&lt;keyword&gt;dependent protein-kinase&lt;/keyword&gt;&lt;keyword&gt;hermaphrodita nematoda&lt;/keyword&gt;&lt;keyword&gt;biological-control&lt;/keyword&gt;&lt;keyword&gt;biocontrol agent&lt;/keyword&gt;&lt;keyword&gt;rhabditidae&lt;/keyword&gt;&lt;keyword&gt;susceptibility&lt;/keyword&gt;&lt;keyword&gt;chemoattraction&lt;/keyword&gt;&lt;keyword&gt;olfaction&lt;/keyword&gt;&lt;keyword&gt;movement&lt;/keyword&gt;&lt;keyword&gt;behavior&lt;/keyword&gt;&lt;/keywords&gt;&lt;dates&gt;&lt;year&gt;2020&lt;/year&gt;&lt;/dates&gt;&lt;isbn&gt;0022-149x&lt;/isbn&gt;&lt;accession-num&gt;WOS:000538811300009&lt;/accession-num&gt;&lt;urls&gt;&lt;related-urls&gt;&lt;url&gt;&amp;lt;Go to ISI&amp;gt;://WOS:000538811300009&lt;/url&gt;&lt;/related-urls&gt;&lt;/urls&gt;&lt;electronic-resource-num&gt;ARTN e9&amp;#xD;10.1017/S0022149X18000986&lt;/electronic-resource-num&gt;&lt;language&gt;English&lt;/language&gt;&lt;/record&gt;&lt;/Cite&gt;&lt;/EndNote&gt;</w:instrText>
      </w:r>
      <w:r w:rsidRPr="00261D54">
        <w:fldChar w:fldCharType="separate"/>
      </w:r>
      <w:r w:rsidRPr="00261D54">
        <w:rPr>
          <w:noProof/>
        </w:rPr>
        <w:t>(Andrus</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Optimum temperature for growth and transmission is 17</w:t>
      </w:r>
      <w:r w:rsidRPr="00261D54">
        <w:rPr>
          <w:rFonts w:cstheme="minorHAnsi"/>
          <w:color w:val="1C1D1E"/>
          <w:shd w:val="clear" w:color="auto" w:fill="FFFFFF"/>
        </w:rPr>
        <w:t>°C, but t</w:t>
      </w:r>
      <w:r w:rsidRPr="00261D54">
        <w:t>ransmission can occur at temperatures as low as 5</w:t>
      </w:r>
      <w:r w:rsidRPr="00261D54">
        <w:rPr>
          <w:rFonts w:cstheme="minorHAnsi"/>
          <w:color w:val="1C1D1E"/>
          <w:shd w:val="clear" w:color="auto" w:fill="FFFFFF"/>
        </w:rPr>
        <w:t xml:space="preserve">°C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(Rae</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 xml:space="preserve">. Infection causes a great reduction in host movement and feeding, meaning environmental dispersal is minimal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(Rae</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w:t>
      </w:r>
    </w:p>
    <w:p w14:paraId="5920F7E7" w14:textId="77777777" w:rsidR="00116944" w:rsidRPr="00261D54" w:rsidRDefault="00116944" w:rsidP="002648CD">
      <w:pPr>
        <w:pStyle w:val="Heading5"/>
      </w:pPr>
      <w:r w:rsidRPr="00261D54">
        <w:lastRenderedPageBreak/>
        <w:t>Occurrence</w:t>
      </w:r>
    </w:p>
    <w:p w14:paraId="5F9B1FE8" w14:textId="515BE799" w:rsidR="001D38F1" w:rsidRPr="00261D54" w:rsidRDefault="001D38F1" w:rsidP="001D38F1">
      <w:r w:rsidRPr="00261D54">
        <w:rPr>
          <w:rFonts w:cstheme="majorHAnsi"/>
          <w:i/>
          <w:iCs/>
        </w:rPr>
        <w:t>P. </w:t>
      </w:r>
      <w:proofErr w:type="spellStart"/>
      <w:r w:rsidRPr="00261D54">
        <w:rPr>
          <w:i/>
          <w:iCs/>
        </w:rPr>
        <w:t>hermaphrodita</w:t>
      </w:r>
      <w:proofErr w:type="spellEnd"/>
      <w:r w:rsidRPr="00261D54">
        <w:t xml:space="preserve"> was first discovered in Germany and believed to be European in origin </w: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 </w:instrTex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(Howe</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It is commercialised as </w:t>
      </w:r>
      <w:proofErr w:type="spellStart"/>
      <w:r w:rsidRPr="00261D54">
        <w:t>Nemaslug</w:t>
      </w:r>
      <w:proofErr w:type="spellEnd"/>
      <w:r w:rsidRPr="00261D54">
        <w:t xml:space="preserve"> and sold widely over Europe (14 countries) </w:t>
      </w:r>
      <w:r w:rsidRPr="00261D54">
        <w:fldChar w:fldCharType="begin">
          <w:fldData xml:space="preserve">PEVuZE5vdGU+PENpdGU+PEF1dGhvcj5NYWNNaWxsYW48L0F1dGhvcj48WWVhcj4yMDA2PC9ZZWFy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</w:fldData>
        </w:fldChar>
      </w:r>
      <w:r w:rsidRPr="00261D54">
        <w:instrText xml:space="preserve"> ADDIN EN.CITE </w:instrText>
      </w:r>
      <w:r w:rsidRPr="00261D54">
        <w:fldChar w:fldCharType="begin">
          <w:fldData xml:space="preserve">PEVuZE5vdGU+PENpdGU+PEF1dGhvcj5NYWNNaWxsYW48L0F1dGhvcj48WWVhcj4yMDA2PC9ZZWFy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</w:fldData>
        </w:fldChar>
      </w:r>
      <w:r w:rsidRPr="00261D54">
        <w:instrText xml:space="preserve"> ADDIN EN.CITE.DATA </w:instrText>
      </w:r>
      <w:r w:rsidRPr="00261D54">
        <w:fldChar w:fldCharType="end"/>
      </w:r>
      <w:r w:rsidRPr="00261D54">
        <w:fldChar w:fldCharType="separate"/>
      </w:r>
      <w:r w:rsidRPr="00261D54">
        <w:rPr>
          <w:noProof/>
        </w:rPr>
        <w:t>(MacMillan</w:t>
      </w:r>
      <w:r w:rsidR="00AF0763" w:rsidRPr="00AF0763">
        <w:rPr>
          <w:i/>
          <w:noProof/>
        </w:rPr>
        <w:t xml:space="preserve"> et al</w:t>
      </w:r>
      <w:r w:rsidR="00174F05" w:rsidRPr="00174F05">
        <w:rPr>
          <w:noProof/>
        </w:rPr>
        <w:t xml:space="preserve">., </w:t>
      </w:r>
      <w:r w:rsidRPr="00261D54">
        <w:rPr>
          <w:noProof/>
        </w:rPr>
        <w:t>2006)</w:t>
      </w:r>
      <w:r w:rsidRPr="00261D54">
        <w:fldChar w:fldCharType="end"/>
      </w:r>
      <w:r w:rsidRPr="00261D54">
        <w:t xml:space="preserve">. It has also been found in New Zealand, Chile, Iran, Egypt and the western United States. It is unknown whether these populations are naturally occurring or illegally introduced with the biological control agent, </w:t>
      </w:r>
      <w:proofErr w:type="spellStart"/>
      <w:r w:rsidRPr="00261D54">
        <w:t>Nemaslug</w:t>
      </w:r>
      <w:proofErr w:type="spellEnd"/>
      <w:r w:rsidRPr="00261D54">
        <w:t xml:space="preserve"> (</w:t>
      </w:r>
      <w:proofErr w:type="spellStart"/>
      <w:r w:rsidRPr="00261D54">
        <w:t>Nemaslug</w:t>
      </w:r>
      <w:proofErr w:type="spellEnd"/>
      <w:r w:rsidRPr="00261D54">
        <w:t xml:space="preserve"> is not available for sale in NZ or USA). </w:t>
      </w:r>
      <w:r w:rsidRPr="00261D54">
        <w:rPr>
          <w:i/>
          <w:iCs/>
        </w:rPr>
        <w:t>P</w:t>
      </w:r>
      <w:r w:rsidR="00D457B1">
        <w:rPr>
          <w:i/>
          <w:iCs/>
        </w:rPr>
        <w:t> </w:t>
      </w:r>
      <w:proofErr w:type="spellStart"/>
      <w:r w:rsidRPr="00261D54">
        <w:rPr>
          <w:i/>
          <w:iCs/>
        </w:rPr>
        <w:t>hermaphrodita</w:t>
      </w:r>
      <w:r w:rsidRPr="00261D54">
        <w:t>’s</w:t>
      </w:r>
      <w:proofErr w:type="spellEnd"/>
      <w:r w:rsidRPr="00261D54">
        <w:t xml:space="preserve"> potential impacts on </w:t>
      </w:r>
      <w:proofErr w:type="spellStart"/>
      <w:r w:rsidRPr="00261D54">
        <w:t>gastopods</w:t>
      </w:r>
      <w:proofErr w:type="spellEnd"/>
      <w:r w:rsidRPr="00261D54">
        <w:t xml:space="preserve"> native to these areas is unknown </w: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 </w:instrTex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(Howe</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w:t>
      </w:r>
      <w:r w:rsidRPr="00261D54">
        <w:rPr>
          <w:rFonts w:cstheme="majorHAnsi"/>
          <w:i/>
          <w:iCs/>
        </w:rPr>
        <w:t>P. </w:t>
      </w:r>
      <w:proofErr w:type="spellStart"/>
      <w:r w:rsidRPr="00261D54">
        <w:rPr>
          <w:i/>
          <w:iCs/>
        </w:rPr>
        <w:t>hermaphrodita</w:t>
      </w:r>
      <w:proofErr w:type="spellEnd"/>
      <w:r w:rsidRPr="00261D54" w:rsidDel="00114676">
        <w:t xml:space="preserve"> </w:t>
      </w:r>
      <w:r w:rsidRPr="00261D54">
        <w:t xml:space="preserve">has not been recorded in Australia. Australian average temperatures are higher than the optimum temperature of 15°C for transmission, and therefore it may not spread as much as in other countries </w:t>
      </w:r>
      <w:r w:rsidRPr="00261D54">
        <w:fldChar w:fldCharType="begin"/>
      </w:r>
      <w:r w:rsidRPr="00261D54">
        <w:instrText xml:space="preserve"> ADDIN EN.CITE &lt;EndNote&gt;&lt;Cite&gt;&lt;Author&gt;Charwat&lt;/Author&gt;&lt;Year&gt;2001&lt;/Year&gt;&lt;RecNum&gt;1863&lt;/RecNum&gt;&lt;DisplayText&gt;(Charwat and Davies, 2001)&lt;/DisplayText&gt;&lt;record&gt;&lt;rec-number&gt;1863&lt;/rec-number&gt;&lt;foreign-keys&gt;&lt;key app="EN" db-id="rrwaerrrmwz007e0sr8vzwfj29zxe9tfwr9r" timestamp="1653789326"&gt;1863&lt;/key&gt;&lt;/foreign-keys&gt;&lt;ref-type name="Report"&gt;27&lt;/ref-type&gt;&lt;contributors&gt;&lt;authors&gt;&lt;author&gt;Charwat, S.M.&lt;/author&gt;&lt;author&gt;Davies, K.A.&lt;/author&gt;&lt;/authors&gt;&lt;/contributors&gt;&lt;titles&gt;&lt;title&gt;Nematodes: Biocontrol Agents of Helicid Snails&lt;/title&gt;&lt;/titles&gt;&lt;pages&gt;27&lt;/pages&gt;&lt;dates&gt;&lt;year&gt;2001&lt;/year&gt;&lt;/dates&gt;&lt;publisher&gt;Rural Industries Research and Development Corporation&lt;/publisher&gt;&lt;isbn&gt;RIRDC Publication No 01/03&lt;/isbn&gt;&lt;urls&gt;&lt;/urls&gt;&lt;/record&gt;&lt;/Cite&gt;&lt;/EndNote&gt;</w:instrText>
      </w:r>
      <w:r w:rsidRPr="00261D54">
        <w:fldChar w:fldCharType="separate"/>
      </w:r>
      <w:r w:rsidRPr="00261D54">
        <w:rPr>
          <w:noProof/>
        </w:rPr>
        <w:t>(Charwat and Davies, 2001)</w:t>
      </w:r>
      <w:r w:rsidRPr="00261D54">
        <w:fldChar w:fldCharType="end"/>
      </w:r>
      <w:r w:rsidRPr="00261D54">
        <w:t>.</w:t>
      </w:r>
    </w:p>
    <w:p w14:paraId="5D23FEB7" w14:textId="485BD092" w:rsidR="001D38F1" w:rsidRPr="00261D54" w:rsidRDefault="001D38F1" w:rsidP="001D38F1">
      <w:r w:rsidRPr="00261D54">
        <w:rPr>
          <w:i/>
          <w:iCs/>
        </w:rPr>
        <w:t>P. californica</w:t>
      </w:r>
      <w:r w:rsidRPr="00261D54">
        <w:t xml:space="preserve"> has been isolated from the U.K</w:t>
      </w:r>
      <w:r w:rsidR="00174F05" w:rsidRPr="00174F05">
        <w:t xml:space="preserve">., </w:t>
      </w:r>
      <w:r w:rsidRPr="00261D54">
        <w:t>U.S.A</w:t>
      </w:r>
      <w:r w:rsidR="00174F05" w:rsidRPr="00174F05">
        <w:t xml:space="preserve">., </w:t>
      </w:r>
      <w:r w:rsidRPr="00261D54">
        <w:t xml:space="preserve">New Zealand and Canada </w:t>
      </w:r>
      <w:r w:rsidRPr="00261D54">
        <w:fldChar w:fldCharType="begin"/>
      </w:r>
      <w:r w:rsidRPr="00261D54">
        <w:instrText xml:space="preserve"> ADDIN EN.CITE &lt;EndNote&gt;&lt;Cite&gt;&lt;Author&gt;Grannell&lt;/Author&gt;&lt;Year&gt;2021&lt;/Year&gt;&lt;RecNum&gt;345&lt;/RecNum&gt;&lt;DisplayText&gt;(Grannell et al., 2021)&lt;/DisplayText&gt;&lt;record&gt;&lt;rec-number&gt;345&lt;/rec-number&gt;&lt;foreign-keys&gt;&lt;key app="EN" db-id="rrwaerrrmwz007e0sr8vzwfj29zxe9tfwr9r" timestamp="1627277368"&gt;345&lt;/key&gt;&lt;/foreign-keys&gt;&lt;ref-type name="Journal Article"&gt;17&lt;/ref-type&gt;&lt;contributors&gt;&lt;authors&gt;&lt;author&gt;Grannell, A.&lt;/author&gt;&lt;author&gt;Cutler, J.&lt;/author&gt;&lt;author&gt;Rae, R.&lt;/author&gt;&lt;/authors&gt;&lt;/contributors&gt;&lt;auth-address&gt;Liverpool John Moores Univ, Sch Biol &amp;amp; Environm Sci, Byrom St, Liverpool L3 3AF, Merseyside, England&lt;/auth-address&gt;&lt;titles&gt;&lt;title&gt;Size-susceptibility of Cornu aspersum exposed to the malacopathogenic nematodes Phasmarhabditis hermaphrodita and P. californica&lt;/title&gt;&lt;secondary-title&gt;Biocontrol Science and Technology&lt;/secondary-title&gt;&lt;alt-title&gt;Biocontrol Sci Techn&lt;/alt-title&gt;&lt;/titles&gt;&lt;periodical&gt;&lt;full-title&gt;Biocontrol Science and Technology&lt;/full-title&gt;&lt;abbr-1&gt;Biocontrol Sci Techn&lt;/abbr-1&gt;&lt;/periodical&gt;&lt;alt-periodical&gt;&lt;full-title&gt;Biocontrol Science and Technology&lt;/full-title&gt;&lt;abbr-1&gt;Biocontrol Sci Techn&lt;/abbr-1&gt;&lt;/alt-periodical&gt;&lt;keywords&gt;&lt;keyword&gt;parasitic nematodes&lt;/keyword&gt;&lt;keyword&gt;gastropods&lt;/keyword&gt;&lt;keyword&gt;biological control&lt;/keyword&gt;&lt;keyword&gt;grey garden slug&lt;/keyword&gt;&lt;keyword&gt;deroceras-reticulatum&lt;/keyword&gt;&lt;keyword&gt;biological-control&lt;/keyword&gt;&lt;keyword&gt;moraxella-osloensis&lt;/keyword&gt;&lt;keyword&gt;rhabditidae&lt;/keyword&gt;&lt;keyword&gt;pathogenicity&lt;/keyword&gt;&lt;keyword&gt;biocontrol&lt;/keyword&gt;&lt;keyword&gt;mollusca&lt;/keyword&gt;&lt;keyword&gt;agent&lt;/keyword&gt;&lt;/keywords&gt;&lt;dates&gt;&lt;year&gt;2021&lt;/year&gt;&lt;pub-dates&gt;&lt;date&gt;May 21&lt;/date&gt;&lt;/pub-dates&gt;&lt;/dates&gt;&lt;isbn&gt;0958-3157&lt;/isbn&gt;&lt;accession-num&gt;WOS:000652995600001&lt;/accession-num&gt;&lt;urls&gt;&lt;related-urls&gt;&lt;url&gt;&amp;lt;Go to ISI&amp;gt;://WOS:000652995600001&lt;/url&gt;&lt;/related-urls&gt;&lt;/urls&gt;&lt;electronic-resource-num&gt;10.1080/09583157.2021.1929072&lt;/electronic-resource-num&gt;&lt;language&gt;English&lt;/language&gt;&lt;/record&gt;&lt;/Cite&gt;&lt;/EndNote&gt;</w:instrText>
      </w:r>
      <w:r w:rsidRPr="00261D54">
        <w:fldChar w:fldCharType="separate"/>
      </w:r>
      <w:r w:rsidRPr="00261D54">
        <w:rPr>
          <w:noProof/>
        </w:rPr>
        <w:t>(Grannell</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but its native range remains unknown </w:t>
      </w:r>
      <w:r w:rsidRPr="00261D54">
        <w:fldChar w:fldCharType="begin"/>
      </w:r>
      <w:r w:rsidRPr="00261D54">
        <w:instrText xml:space="preserve"> ADDIN EN.CITE &lt;EndNote&gt;&lt;Cite&gt;&lt;Author&gt;Mc Donnell&lt;/Author&gt;&lt;Year&gt;2020&lt;/Year&gt;&lt;RecNum&gt;1730&lt;/RecNum&gt;&lt;DisplayText&gt;(Mc Donnell et al., 2020)&lt;/DisplayText&gt;&lt;record&gt;&lt;rec-number&gt;1730&lt;/rec-number&gt;&lt;foreign-keys&gt;&lt;key app="EN" db-id="rrwaerrrmwz007e0sr8vzwfj29zxe9tfwr9r" timestamp="1652753465"&gt;1730&lt;/key&gt;&lt;/foreign-keys&gt;&lt;ref-type name="Journal Article"&gt;17&lt;/ref-type&gt;&lt;contributors&gt;&lt;authors&gt;&lt;author&gt;Mc Donnell, R. J.&lt;/author&gt;&lt;author&gt;Colton, A. J.&lt;/author&gt;&lt;author&gt;Howe, D. K.&lt;/author&gt;&lt;author&gt;Denver, D. R.&lt;/author&gt;&lt;/authors&gt;&lt;/contributors&gt;&lt;auth-address&gt;Oregon State Univ, Dept Crop &amp;amp; Soil Sci, Corvallis, OR 97331 USA&amp;#xD;Oregon State Univ, Dept Integrat Biol, Corvallis, OR 97331 USA&lt;/auth-address&gt;&lt;titles&gt;&lt;title&gt;Lethality of four species of Phasmarhabditis (Nematoda: Rhabditidae) to the invasive slug, Deroceras reticulatum (Gastropoda: Agriolimacidae) in laboratory infectivity trials&lt;/title&gt;&lt;secondary-title&gt;Biological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Control&lt;/abbr-1&gt;&lt;/alt-periodical&gt;&lt;volume&gt;150&lt;/volume&gt;&lt;keywords&gt;&lt;keyword&gt;nematodes&lt;/keyword&gt;&lt;keyword&gt;slugs&lt;/keyword&gt;&lt;keyword&gt;phasmarhabditis&lt;/keyword&gt;&lt;keyword&gt;deroceras reticulatum&lt;/keyword&gt;&lt;keyword&gt;laboratory infectivity trials&lt;/keyword&gt;&lt;keyword&gt;biological control&lt;/keyword&gt;&lt;keyword&gt;biological-control&lt;/keyword&gt;&lt;keyword&gt;caenorhabditis-elegans&lt;/keyword&gt;&lt;keyword&gt;hermaphrodita&lt;/keyword&gt;&lt;keyword&gt;snails&lt;/keyword&gt;&lt;keyword&gt;agent&lt;/keyword&gt;&lt;keyword&gt;susceptibility&lt;/keyword&gt;&lt;/keywords&gt;&lt;dates&gt;&lt;year&gt;2020&lt;/year&gt;&lt;pub-dates&gt;&lt;date&gt;Nov&lt;/date&gt;&lt;/pub-dates&gt;&lt;/dates&gt;&lt;isbn&gt;1049-9644&lt;/isbn&gt;&lt;accession-num&gt;WOS:000560697200006&lt;/accession-num&gt;&lt;urls&gt;&lt;related-urls&gt;&lt;url&gt;&amp;lt;Go to ISI&amp;gt;://WOS:000560697200006&lt;/url&gt;&lt;/related-urls&gt;&lt;/urls&gt;&lt;electronic-resource-num&gt;ARTN 104349&amp;#xD;10.1016/j.biocontrol.2020.104349&lt;/electronic-resource-num&gt;&lt;language&gt;English&lt;/language&gt;&lt;/record&gt;&lt;/Cite&gt;&lt;/EndNote&gt;</w:instrText>
      </w:r>
      <w:r w:rsidRPr="00261D54">
        <w:fldChar w:fldCharType="separate"/>
      </w:r>
      <w:r w:rsidRPr="00261D54">
        <w:rPr>
          <w:noProof/>
        </w:rPr>
        <w:t>(Mc Donnell</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w:t>
      </w:r>
    </w:p>
    <w:p w14:paraId="6A2888B8" w14:textId="535D1DDE" w:rsidR="002602C8" w:rsidRPr="00261D54" w:rsidRDefault="002602C8" w:rsidP="002648CD">
      <w:pPr>
        <w:pStyle w:val="Heading4"/>
      </w:pPr>
      <w:r w:rsidRPr="00261D54">
        <w:t>Current biosecurity measures</w:t>
      </w:r>
    </w:p>
    <w:p w14:paraId="2BFA9407" w14:textId="1E852C58" w:rsidR="001D38F1" w:rsidRPr="00261D54" w:rsidRDefault="001D38F1" w:rsidP="001D38F1">
      <w:r w:rsidRPr="00261D54">
        <w:t>There are no specific biosecurity measures for</w:t>
      </w:r>
      <w:r w:rsidRPr="00261D54">
        <w:rPr>
          <w:rFonts w:cstheme="majorHAnsi"/>
          <w:i/>
          <w:iCs/>
        </w:rPr>
        <w:t xml:space="preserve"> </w:t>
      </w:r>
      <w:proofErr w:type="spellStart"/>
      <w:r w:rsidRPr="00261D54">
        <w:rPr>
          <w:rFonts w:cstheme="majorHAnsi"/>
          <w:i/>
          <w:iCs/>
        </w:rPr>
        <w:t>Phasmarhabditis</w:t>
      </w:r>
      <w:proofErr w:type="spellEnd"/>
      <w:r w:rsidRPr="00261D54">
        <w:rPr>
          <w:rFonts w:cstheme="majorHAnsi"/>
          <w:i/>
          <w:iCs/>
        </w:rPr>
        <w:t> </w:t>
      </w:r>
      <w:r w:rsidRPr="00261D54">
        <w:rPr>
          <w:rFonts w:cstheme="majorHAnsi"/>
        </w:rPr>
        <w:t>spp.</w:t>
      </w:r>
      <w:r w:rsidRPr="00261D54">
        <w:t xml:space="preserve"> in Australia.</w:t>
      </w:r>
    </w:p>
    <w:p w14:paraId="6F473498" w14:textId="4F0A31A2" w:rsidR="000C7968" w:rsidRPr="00261D54" w:rsidRDefault="00B35413" w:rsidP="002648CD">
      <w:pPr>
        <w:pStyle w:val="Heading4"/>
      </w:pPr>
      <w:r>
        <w:t>Risk assessment</w:t>
      </w:r>
    </w:p>
    <w:p w14:paraId="6FBEE0C2" w14:textId="6565E950" w:rsidR="001D38F1" w:rsidRPr="00261D54" w:rsidRDefault="001D38F1" w:rsidP="00756C36">
      <w:r w:rsidRPr="00261D54">
        <w:t>Entry and exposure assessment</w:t>
      </w:r>
      <w:r w:rsidR="00756C36" w:rsidRPr="00261D54">
        <w:t>:</w:t>
      </w:r>
    </w:p>
    <w:p w14:paraId="08C15EC0" w14:textId="17FE857F" w:rsidR="001D38F1" w:rsidRPr="00261D54" w:rsidRDefault="001D38F1" w:rsidP="000C7968">
      <w:pPr>
        <w:pStyle w:val="ListBullet"/>
        <w:keepNext/>
        <w:keepLines/>
        <w:widowControl w:val="0"/>
        <w:numPr>
          <w:ilvl w:val="0"/>
          <w:numId w:val="1"/>
        </w:numPr>
      </w:pPr>
      <w:proofErr w:type="spellStart"/>
      <w:r w:rsidRPr="00261D54">
        <w:rPr>
          <w:i/>
          <w:iCs/>
        </w:rPr>
        <w:t>Phasmarhabditis</w:t>
      </w:r>
      <w:proofErr w:type="spellEnd"/>
      <w:r w:rsidRPr="00261D54">
        <w:t xml:space="preserve"> spp. can infect </w:t>
      </w:r>
      <w:r w:rsidR="006F743C" w:rsidRPr="006F743C">
        <w:rPr>
          <w:i/>
          <w:iCs/>
        </w:rPr>
        <w:t>C.</w:t>
      </w:r>
      <w:r w:rsidR="00D457B1">
        <w:rPr>
          <w:i/>
          <w:iCs/>
        </w:rPr>
        <w:t> </w:t>
      </w:r>
      <w:r w:rsidR="006F743C" w:rsidRPr="006F743C">
        <w:rPr>
          <w:i/>
          <w:iCs/>
        </w:rPr>
        <w:t>aspersum</w:t>
      </w:r>
      <w:r w:rsidRPr="00261D54">
        <w:t>.</w:t>
      </w:r>
    </w:p>
    <w:p w14:paraId="7D5CB15B" w14:textId="3D04786B" w:rsidR="001D38F1" w:rsidRPr="00261D54" w:rsidRDefault="001D38F1" w:rsidP="001D38F1">
      <w:pPr>
        <w:pStyle w:val="ListBullet"/>
        <w:numPr>
          <w:ilvl w:val="0"/>
          <w:numId w:val="1"/>
        </w:numPr>
      </w:pPr>
      <w:r w:rsidRPr="00261D54">
        <w:t xml:space="preserve">Infected gastropods can take up to </w:t>
      </w:r>
      <w:r w:rsidR="008806D9">
        <w:t>three</w:t>
      </w:r>
      <w:r w:rsidRPr="00261D54">
        <w:t> weeks to die from infection. It is possible that an infected snail would be moved while not showing symptoms. Adults seem more resistant and therefore they could carry the parasite without showing signs.</w:t>
      </w:r>
    </w:p>
    <w:p w14:paraId="680CE671" w14:textId="77777777" w:rsidR="001D38F1" w:rsidRPr="00261D54" w:rsidRDefault="001D38F1" w:rsidP="001D38F1">
      <w:pPr>
        <w:pStyle w:val="ListBullet"/>
        <w:numPr>
          <w:ilvl w:val="0"/>
          <w:numId w:val="1"/>
        </w:numPr>
      </w:pPr>
      <w:r w:rsidRPr="00261D54">
        <w:t xml:space="preserve">The prevalence of </w:t>
      </w:r>
      <w:bookmarkStart w:id="85" w:name="_Hlk103880191"/>
      <w:proofErr w:type="spellStart"/>
      <w:r w:rsidRPr="00261D54">
        <w:rPr>
          <w:i/>
          <w:iCs/>
        </w:rPr>
        <w:t>Phasmarhabditis</w:t>
      </w:r>
      <w:bookmarkEnd w:id="85"/>
      <w:proofErr w:type="spellEnd"/>
      <w:r w:rsidRPr="00261D54">
        <w:t xml:space="preserve"> spp. in snail farms is unknown. It has been detected in various </w:t>
      </w:r>
      <w:proofErr w:type="gramStart"/>
      <w:r w:rsidRPr="00261D54">
        <w:t>countries</w:t>
      </w:r>
      <w:proofErr w:type="gramEnd"/>
      <w:r w:rsidRPr="00261D54">
        <w:t xml:space="preserve"> but its distribution is not well-described.</w:t>
      </w:r>
    </w:p>
    <w:p w14:paraId="51F17CF4" w14:textId="77777777" w:rsidR="001D38F1" w:rsidRPr="00261D54" w:rsidRDefault="001D38F1" w:rsidP="001D38F1">
      <w:pPr>
        <w:pStyle w:val="ListBullet"/>
        <w:numPr>
          <w:ilvl w:val="0"/>
          <w:numId w:val="1"/>
        </w:numPr>
      </w:pPr>
      <w:r w:rsidRPr="00261D54">
        <w:t>Transmission occurs when infective larvae in the soil encounter a host (snail or slug).</w:t>
      </w:r>
    </w:p>
    <w:p w14:paraId="385378CE" w14:textId="77777777" w:rsidR="001D38F1" w:rsidRPr="00261D54" w:rsidRDefault="001D38F1" w:rsidP="001D38F1">
      <w:pPr>
        <w:pStyle w:val="ListBullet"/>
        <w:numPr>
          <w:ilvl w:val="0"/>
          <w:numId w:val="1"/>
        </w:numPr>
      </w:pPr>
      <w:r w:rsidRPr="00261D54">
        <w:t>In a commercial government certified snail farm, it would be expected that loss of breeding stock (discovery of snail carcases) would be investigated, the infection detected, and suitable action taken to protect stock.</w:t>
      </w:r>
    </w:p>
    <w:p w14:paraId="754E3A58" w14:textId="77777777" w:rsidR="001D38F1" w:rsidRPr="00261D54" w:rsidRDefault="001D38F1" w:rsidP="001D38F1">
      <w:pPr>
        <w:pStyle w:val="ListBullet"/>
        <w:numPr>
          <w:ilvl w:val="0"/>
          <w:numId w:val="1"/>
        </w:numPr>
      </w:pPr>
      <w:r w:rsidRPr="00261D54">
        <w:t xml:space="preserve">Only dead snails can be diagnosed with </w:t>
      </w:r>
      <w:proofErr w:type="spellStart"/>
      <w:r w:rsidRPr="00261D54">
        <w:rPr>
          <w:i/>
          <w:iCs/>
        </w:rPr>
        <w:t>Phasmarhabditis</w:t>
      </w:r>
      <w:proofErr w:type="spellEnd"/>
      <w:r w:rsidRPr="00261D54">
        <w:t> spp.</w:t>
      </w:r>
    </w:p>
    <w:p w14:paraId="5521350F" w14:textId="67A5CEB5" w:rsidR="001D38F1" w:rsidRPr="00261D54" w:rsidRDefault="001D38F1" w:rsidP="001D38F1">
      <w:r w:rsidRPr="00261D54">
        <w:t xml:space="preserve">Based on this information, the likelihood of entry of associated with the importation of infested farmed </w:t>
      </w:r>
      <w:r w:rsidR="006F743C" w:rsidRPr="006F743C">
        <w:rPr>
          <w:i/>
          <w:iCs/>
        </w:rPr>
        <w:t>C.</w:t>
      </w:r>
      <w:r w:rsidR="00003F32">
        <w:rPr>
          <w:i/>
          <w:iCs/>
        </w:rPr>
        <w:t> </w:t>
      </w:r>
      <w:r w:rsidR="006F743C" w:rsidRPr="006F743C">
        <w:rPr>
          <w:i/>
          <w:iCs/>
        </w:rPr>
        <w:t>aspersum</w:t>
      </w:r>
      <w:r w:rsidRPr="00261D54">
        <w:t>, and exposure of potential hosts in Australia was estimated to be very low.</w:t>
      </w:r>
    </w:p>
    <w:p w14:paraId="75FD5A49" w14:textId="04C1F580" w:rsidR="001D38F1" w:rsidRPr="00261D54" w:rsidRDefault="001D38F1" w:rsidP="00756C36">
      <w:r w:rsidRPr="00261D54">
        <w:t>Consequence assessment</w:t>
      </w:r>
      <w:r w:rsidR="00756C36" w:rsidRPr="00261D54">
        <w:t>:</w:t>
      </w:r>
    </w:p>
    <w:p w14:paraId="137D9A8F" w14:textId="77777777" w:rsidR="001D38F1" w:rsidRPr="00261D54" w:rsidRDefault="001D38F1" w:rsidP="001D38F1">
      <w:pPr>
        <w:pStyle w:val="ListBullet"/>
        <w:numPr>
          <w:ilvl w:val="0"/>
          <w:numId w:val="1"/>
        </w:numPr>
      </w:pPr>
      <w:r w:rsidRPr="00261D54">
        <w:t xml:space="preserve">There is no record of </w:t>
      </w:r>
      <w:proofErr w:type="spellStart"/>
      <w:r w:rsidRPr="00261D54">
        <w:rPr>
          <w:i/>
          <w:iCs/>
        </w:rPr>
        <w:t>Phasmarhabditis</w:t>
      </w:r>
      <w:proofErr w:type="spellEnd"/>
      <w:r w:rsidRPr="00261D54">
        <w:t> spp. in Australia.</w:t>
      </w:r>
    </w:p>
    <w:p w14:paraId="549F1320" w14:textId="77777777" w:rsidR="001D38F1" w:rsidRPr="00261D54" w:rsidRDefault="001D38F1" w:rsidP="001D38F1">
      <w:pPr>
        <w:pStyle w:val="ListBullet"/>
        <w:numPr>
          <w:ilvl w:val="0"/>
          <w:numId w:val="1"/>
        </w:numPr>
      </w:pPr>
      <w:bookmarkStart w:id="86" w:name="_Hlk133242648"/>
      <w:proofErr w:type="spellStart"/>
      <w:r w:rsidRPr="00261D54">
        <w:rPr>
          <w:i/>
          <w:iCs/>
        </w:rPr>
        <w:t>Phasmarhabditis</w:t>
      </w:r>
      <w:proofErr w:type="spellEnd"/>
      <w:r w:rsidRPr="00261D54">
        <w:t> spp</w:t>
      </w:r>
      <w:bookmarkEnd w:id="86"/>
      <w:r w:rsidRPr="00261D54">
        <w:t>. can infect many slugs and snails.</w:t>
      </w:r>
    </w:p>
    <w:p w14:paraId="75AD8EC9" w14:textId="77777777" w:rsidR="001D38F1" w:rsidRPr="00261D54" w:rsidRDefault="001D38F1" w:rsidP="001D38F1">
      <w:pPr>
        <w:pStyle w:val="ListBullet"/>
        <w:numPr>
          <w:ilvl w:val="0"/>
          <w:numId w:val="1"/>
        </w:numPr>
      </w:pPr>
      <w:r w:rsidRPr="00261D54">
        <w:t>Environmental spread is limited due to decreased movement of the infected host. It is unlikely to move rapidly from any source of introduction.</w:t>
      </w:r>
    </w:p>
    <w:p w14:paraId="1E4B9EE5" w14:textId="3A6D26C7" w:rsidR="001D38F1" w:rsidRPr="00261D54" w:rsidRDefault="001D38F1" w:rsidP="001D38F1">
      <w:pPr>
        <w:pStyle w:val="ListBullet"/>
        <w:numPr>
          <w:ilvl w:val="0"/>
          <w:numId w:val="1"/>
        </w:numPr>
      </w:pPr>
      <w:r w:rsidRPr="00261D54">
        <w:t>Average temperatures in Australia may be too high to support populations of this nematode in some areas, as optimum temperatures of infection are reported as being 15</w:t>
      </w:r>
      <w:r w:rsidR="00003F32">
        <w:t>–</w:t>
      </w:r>
      <w:r w:rsidRPr="00261D54">
        <w:t>17°C; however, transmission can occur at temperatures as low as 5°C.</w:t>
      </w:r>
    </w:p>
    <w:p w14:paraId="561B83FE" w14:textId="77777777" w:rsidR="001D38F1" w:rsidRPr="00261D54" w:rsidRDefault="001D38F1" w:rsidP="001D38F1">
      <w:pPr>
        <w:pStyle w:val="ListBullet"/>
        <w:numPr>
          <w:ilvl w:val="0"/>
          <w:numId w:val="1"/>
        </w:numPr>
      </w:pPr>
      <w:r w:rsidRPr="00261D54">
        <w:lastRenderedPageBreak/>
        <w:t>The introduction of this nematode to Australia could adversely impact native snails and slugs.</w:t>
      </w:r>
    </w:p>
    <w:p w14:paraId="78A38814" w14:textId="6FA66939" w:rsidR="001D38F1" w:rsidRPr="00261D54" w:rsidRDefault="001D38F1" w:rsidP="001D38F1">
      <w:pPr>
        <w:rPr>
          <w:rFonts w:cstheme="minorHAnsi"/>
        </w:rPr>
      </w:pPr>
      <w:r w:rsidRPr="00261D54">
        <w:rPr>
          <w:rFonts w:cstheme="minorHAnsi"/>
        </w:rPr>
        <w:t>Based on this information, the likely consequences of establishment and/or spread of</w:t>
      </w:r>
      <w:r w:rsidRPr="00261D54">
        <w:rPr>
          <w:rFonts w:cstheme="minorHAnsi"/>
          <w:i/>
          <w:iCs/>
        </w:rPr>
        <w:t xml:space="preserve"> </w:t>
      </w:r>
      <w:proofErr w:type="spellStart"/>
      <w:r w:rsidRPr="00261D54">
        <w:rPr>
          <w:rFonts w:cstheme="minorHAnsi"/>
          <w:i/>
          <w:iCs/>
        </w:rPr>
        <w:t>Phasmarhabditis</w:t>
      </w:r>
      <w:proofErr w:type="spellEnd"/>
      <w:r w:rsidRPr="00261D54">
        <w:rPr>
          <w:rFonts w:cstheme="minorHAnsi"/>
          <w:i/>
          <w:iCs/>
        </w:rPr>
        <w:t> </w:t>
      </w:r>
      <w:r w:rsidRPr="00261D54">
        <w:rPr>
          <w:rFonts w:cstheme="minorHAnsi"/>
        </w:rPr>
        <w:t xml:space="preserve">spp. associated with the importation of </w:t>
      </w:r>
      <w:r w:rsidR="006F743C" w:rsidRPr="006F743C">
        <w:rPr>
          <w:rFonts w:cstheme="minorHAnsi"/>
          <w:i/>
          <w:iCs/>
        </w:rPr>
        <w:t>C.</w:t>
      </w:r>
      <w:r w:rsidR="00003F32">
        <w:rPr>
          <w:rFonts w:cstheme="minorHAnsi"/>
          <w:i/>
          <w:iCs/>
        </w:rPr>
        <w:t> </w:t>
      </w:r>
      <w:r w:rsidR="006F743C" w:rsidRPr="006F743C">
        <w:rPr>
          <w:rFonts w:cstheme="minorHAnsi"/>
          <w:i/>
          <w:iCs/>
        </w:rPr>
        <w:t>aspersum</w:t>
      </w:r>
      <w:r w:rsidRPr="00261D54">
        <w:rPr>
          <w:rFonts w:cstheme="minorHAnsi"/>
        </w:rPr>
        <w:t xml:space="preserve"> was estimated to be negligible from an animal biosecurity perspective.</w:t>
      </w:r>
    </w:p>
    <w:p w14:paraId="730AC1E4" w14:textId="77777777" w:rsidR="000C7968" w:rsidRPr="00261D54" w:rsidRDefault="000C7968" w:rsidP="002648CD">
      <w:pPr>
        <w:pStyle w:val="Heading5"/>
      </w:pPr>
      <w:r w:rsidRPr="00261D54">
        <w:t>Conclusions</w:t>
      </w:r>
    </w:p>
    <w:p w14:paraId="39BECD8D" w14:textId="61164B07" w:rsidR="001D38F1" w:rsidRPr="00261D54" w:rsidRDefault="001D38F1" w:rsidP="001D38F1">
      <w:r w:rsidRPr="00261D54">
        <w:t xml:space="preserve">Based on the preceding information, the likelihood of entry of </w:t>
      </w:r>
      <w:proofErr w:type="spellStart"/>
      <w:r w:rsidRPr="00003F32">
        <w:rPr>
          <w:rFonts w:cstheme="minorHAnsi"/>
          <w:i/>
          <w:iCs/>
        </w:rPr>
        <w:t>Phasmarhabditis</w:t>
      </w:r>
      <w:proofErr w:type="spellEnd"/>
      <w:r w:rsidRPr="00003F32">
        <w:rPr>
          <w:rFonts w:cstheme="minorHAnsi"/>
          <w:i/>
          <w:iCs/>
        </w:rPr>
        <w:t> </w:t>
      </w:r>
      <w:r w:rsidRPr="00261D54">
        <w:rPr>
          <w:rFonts w:asciiTheme="majorHAnsi" w:hAnsiTheme="majorHAnsi" w:cstheme="minorHAnsi"/>
        </w:rPr>
        <w:t>spp. associated</w:t>
      </w:r>
      <w:r w:rsidRPr="00261D54">
        <w:rPr>
          <w:rFonts w:cstheme="minorHAnsi"/>
          <w:i/>
          <w:iCs/>
        </w:rPr>
        <w:t xml:space="preserve"> </w:t>
      </w:r>
      <w:r w:rsidRPr="00261D54">
        <w:t xml:space="preserve">with imports of </w:t>
      </w:r>
      <w:r w:rsidR="006F743C" w:rsidRPr="006F743C">
        <w:rPr>
          <w:rFonts w:cstheme="minorHAnsi"/>
          <w:i/>
          <w:iCs/>
        </w:rPr>
        <w:t>C.</w:t>
      </w:r>
      <w:r w:rsidR="00003F32">
        <w:rPr>
          <w:rFonts w:cstheme="minorHAnsi"/>
          <w:i/>
          <w:iCs/>
        </w:rPr>
        <w:t> </w:t>
      </w:r>
      <w:r w:rsidR="006F743C" w:rsidRPr="006F743C">
        <w:rPr>
          <w:rFonts w:cstheme="minorHAnsi"/>
          <w:i/>
          <w:iCs/>
        </w:rPr>
        <w:t>aspersum</w:t>
      </w:r>
      <w:r w:rsidRPr="00261D54">
        <w:t xml:space="preserve"> sourced from commercial, government certified snail farms </w:t>
      </w:r>
      <w:proofErr w:type="gramStart"/>
      <w:r w:rsidRPr="00261D54">
        <w:t>is</w:t>
      </w:r>
      <w:proofErr w:type="gramEnd"/>
      <w:r w:rsidRPr="00261D54">
        <w:t xml:space="preserve"> considered to be very low and the likely consequences of establishment and/or spread of </w:t>
      </w:r>
      <w:proofErr w:type="spellStart"/>
      <w:r w:rsidRPr="00003F32">
        <w:rPr>
          <w:rFonts w:cstheme="minorHAnsi"/>
          <w:i/>
          <w:iCs/>
        </w:rPr>
        <w:t>Phasmarhabditis</w:t>
      </w:r>
      <w:proofErr w:type="spellEnd"/>
      <w:r w:rsidRPr="00261D54">
        <w:rPr>
          <w:rFonts w:asciiTheme="majorHAnsi" w:hAnsiTheme="majorHAnsi" w:cstheme="minorHAnsi"/>
          <w:i/>
          <w:iCs/>
        </w:rPr>
        <w:t> </w:t>
      </w:r>
      <w:r w:rsidRPr="00261D54">
        <w:rPr>
          <w:rFonts w:asciiTheme="majorHAnsi" w:hAnsiTheme="majorHAnsi" w:cstheme="minorHAnsi"/>
        </w:rPr>
        <w:t>spp.</w:t>
      </w:r>
      <w:r w:rsidRPr="00261D54">
        <w:t xml:space="preserve"> is considered negligible</w:t>
      </w:r>
      <w:r w:rsidR="00813734" w:rsidRPr="00261D54">
        <w:t>.</w:t>
      </w:r>
      <w:r w:rsidRPr="00261D54">
        <w:t xml:space="preserve"> Using</w:t>
      </w:r>
      <w:r w:rsidR="00813734" w:rsidRPr="00261D54">
        <w:t xml:space="preserve">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Pr="00261D54">
        <w:t xml:space="preserve">, the likelihood of entry and exposure (very low) was combined with the likely consequences of establishment and/or spread (negligible), which resulted in a risk estimation for </w:t>
      </w:r>
      <w:proofErr w:type="spellStart"/>
      <w:r w:rsidRPr="00003F32">
        <w:rPr>
          <w:rFonts w:cstheme="minorHAnsi"/>
          <w:i/>
          <w:iCs/>
        </w:rPr>
        <w:t>Phasmarhabditis</w:t>
      </w:r>
      <w:proofErr w:type="spellEnd"/>
      <w:r w:rsidRPr="00261D54">
        <w:rPr>
          <w:rFonts w:asciiTheme="majorHAnsi" w:hAnsiTheme="majorHAnsi" w:cstheme="minorHAnsi"/>
          <w:i/>
          <w:iCs/>
        </w:rPr>
        <w:t xml:space="preserve"> </w:t>
      </w:r>
      <w:r w:rsidRPr="00261D54">
        <w:rPr>
          <w:rFonts w:asciiTheme="majorHAnsi" w:hAnsiTheme="majorHAnsi" w:cstheme="minorHAnsi"/>
        </w:rPr>
        <w:t>spp.</w:t>
      </w:r>
      <w:r w:rsidRPr="00261D54">
        <w:t xml:space="preserve"> of negligible.</w:t>
      </w:r>
    </w:p>
    <w:p w14:paraId="67E06BE4" w14:textId="4140B22B" w:rsidR="001D38F1" w:rsidRPr="00261D54" w:rsidRDefault="001D38F1" w:rsidP="001D38F1">
      <w:r w:rsidRPr="00261D54">
        <w:t>As the overall risk of</w:t>
      </w:r>
      <w:r w:rsidRPr="00261D54">
        <w:rPr>
          <w:rFonts w:cstheme="minorHAnsi"/>
          <w:i/>
          <w:iCs/>
        </w:rPr>
        <w:t xml:space="preserve"> </w:t>
      </w:r>
      <w:proofErr w:type="spellStart"/>
      <w:r w:rsidRPr="00003F32">
        <w:rPr>
          <w:rFonts w:cstheme="minorHAnsi"/>
          <w:i/>
          <w:iCs/>
        </w:rPr>
        <w:t>Phasmarhabditis</w:t>
      </w:r>
      <w:proofErr w:type="spellEnd"/>
      <w:r w:rsidRPr="00261D54">
        <w:rPr>
          <w:rFonts w:asciiTheme="majorHAnsi" w:hAnsiTheme="majorHAnsi" w:cstheme="minorHAnsi"/>
          <w:i/>
          <w:iCs/>
        </w:rPr>
        <w:t> </w:t>
      </w:r>
      <w:r w:rsidRPr="00261D54">
        <w:rPr>
          <w:rFonts w:asciiTheme="majorHAnsi" w:hAnsiTheme="majorHAnsi" w:cstheme="minorHAnsi"/>
        </w:rPr>
        <w:t>spp.</w:t>
      </w:r>
      <w:r w:rsidRPr="00261D54">
        <w:rPr>
          <w:rFonts w:cstheme="minorHAnsi"/>
          <w:i/>
          <w:iCs/>
        </w:rPr>
        <w:t xml:space="preserve"> </w:t>
      </w:r>
      <w:r w:rsidRPr="00261D54">
        <w:t xml:space="preserve">associated with the importation of </w:t>
      </w:r>
      <w:r w:rsidR="006F743C" w:rsidRPr="006F743C">
        <w:rPr>
          <w:rFonts w:cstheme="minorHAnsi"/>
          <w:i/>
          <w:iCs/>
        </w:rPr>
        <w:t>C.</w:t>
      </w:r>
      <w:r w:rsidR="00003F32">
        <w:rPr>
          <w:rFonts w:cstheme="minorHAnsi"/>
          <w:i/>
          <w:iCs/>
        </w:rPr>
        <w:t> </w:t>
      </w:r>
      <w:r w:rsidR="006F743C" w:rsidRPr="006F743C">
        <w:rPr>
          <w:rFonts w:cstheme="minorHAnsi"/>
          <w:i/>
          <w:iCs/>
        </w:rPr>
        <w:t>aspersum</w:t>
      </w:r>
      <w:r w:rsidRPr="00261D54">
        <w:t xml:space="preserve"> is negligible and therefore achieves Australia’s ALOP with respect to animal biosecurity risks, additional biosecurity measures for </w:t>
      </w:r>
      <w:proofErr w:type="spellStart"/>
      <w:r w:rsidRPr="00003F32">
        <w:rPr>
          <w:rFonts w:cstheme="minorHAnsi"/>
          <w:i/>
          <w:iCs/>
        </w:rPr>
        <w:t>Phasmarhabditis</w:t>
      </w:r>
      <w:proofErr w:type="spellEnd"/>
      <w:r w:rsidRPr="00261D54">
        <w:rPr>
          <w:rFonts w:asciiTheme="majorHAnsi" w:hAnsiTheme="majorHAnsi" w:cstheme="minorHAnsi"/>
          <w:i/>
          <w:iCs/>
        </w:rPr>
        <w:t> </w:t>
      </w:r>
      <w:r w:rsidRPr="00261D54">
        <w:rPr>
          <w:rFonts w:asciiTheme="majorHAnsi" w:hAnsiTheme="majorHAnsi" w:cstheme="minorHAnsi"/>
        </w:rPr>
        <w:t>spp.</w:t>
      </w:r>
      <w:r w:rsidRPr="00261D54">
        <w:t xml:space="preserve"> are not required.</w:t>
      </w:r>
    </w:p>
    <w:p w14:paraId="7057F52A" w14:textId="09172307" w:rsidR="001D38F1" w:rsidRPr="00CA699B" w:rsidRDefault="001D38F1" w:rsidP="001D38F1">
      <w:pPr>
        <w:rPr>
          <w:rFonts w:cstheme="minorHAnsi"/>
        </w:rPr>
      </w:pPr>
      <w:r w:rsidRPr="00261D54">
        <w:rPr>
          <w:rFonts w:cstheme="minorHAnsi"/>
        </w:rPr>
        <w:t xml:space="preserve">The consequence assessment rating should be reviewed by relevant experts within the </w:t>
      </w:r>
      <w:r w:rsidR="00C21F0C">
        <w:rPr>
          <w:rFonts w:cstheme="minorHAnsi"/>
        </w:rPr>
        <w:t xml:space="preserve">Australian Government </w:t>
      </w:r>
      <w:r w:rsidR="00813734" w:rsidRPr="00261D54">
        <w:rPr>
          <w:rFonts w:cstheme="minorHAnsi"/>
        </w:rPr>
        <w:t>Department of Climate Change, Energy the Environment and Water</w:t>
      </w:r>
      <w:r w:rsidRPr="00261D54">
        <w:rPr>
          <w:rFonts w:cstheme="minorHAnsi"/>
        </w:rPr>
        <w:t xml:space="preserve"> as this agency has responsibility for estimating the level of adverse impacts on native slugs and snails that might eventuate associated with </w:t>
      </w:r>
      <w:r w:rsidRPr="00CA699B">
        <w:rPr>
          <w:rFonts w:cstheme="minorHAnsi"/>
        </w:rPr>
        <w:t>import.</w:t>
      </w:r>
    </w:p>
    <w:p w14:paraId="0EB4675B" w14:textId="77777777" w:rsidR="001D38F1" w:rsidRPr="00CA699B" w:rsidRDefault="001D38F1" w:rsidP="00A26D88">
      <w:pPr>
        <w:pStyle w:val="Heading3"/>
        <w:spacing w:before="120" w:after="240"/>
        <w:rPr>
          <w:i/>
          <w:iCs/>
        </w:rPr>
      </w:pPr>
      <w:bookmarkStart w:id="87" w:name="_Toc170833846"/>
      <w:bookmarkStart w:id="88" w:name="_Toc172820565"/>
      <w:proofErr w:type="spellStart"/>
      <w:r w:rsidRPr="00CA699B">
        <w:rPr>
          <w:i/>
          <w:iCs/>
        </w:rPr>
        <w:t>Riccardoella</w:t>
      </w:r>
      <w:proofErr w:type="spellEnd"/>
      <w:r w:rsidRPr="00CA699B">
        <w:rPr>
          <w:i/>
          <w:iCs/>
        </w:rPr>
        <w:t> </w:t>
      </w:r>
      <w:proofErr w:type="spellStart"/>
      <w:r w:rsidRPr="00CA699B">
        <w:rPr>
          <w:i/>
          <w:iCs/>
        </w:rPr>
        <w:t>limacum</w:t>
      </w:r>
      <w:bookmarkEnd w:id="67"/>
      <w:bookmarkEnd w:id="87"/>
      <w:bookmarkEnd w:id="88"/>
      <w:proofErr w:type="spellEnd"/>
    </w:p>
    <w:p w14:paraId="75713082" w14:textId="77777777" w:rsidR="00084CEE" w:rsidRPr="00261D54" w:rsidRDefault="00084CEE" w:rsidP="002648CD">
      <w:pPr>
        <w:pStyle w:val="Heading4"/>
      </w:pPr>
      <w:r w:rsidRPr="00CA699B">
        <w:t>Background</w:t>
      </w:r>
    </w:p>
    <w:p w14:paraId="74C9CC89" w14:textId="61D00315" w:rsidR="001D38F1" w:rsidRPr="00261D54" w:rsidRDefault="001D38F1" w:rsidP="001D38F1">
      <w:pPr>
        <w:rPr>
          <w:color w:val="1F497D" w:themeColor="text2"/>
        </w:rPr>
      </w:pPr>
      <w:proofErr w:type="spellStart"/>
      <w:r w:rsidRPr="00261D54">
        <w:rPr>
          <w:i/>
          <w:iCs/>
        </w:rPr>
        <w:t>Riccardoella</w:t>
      </w:r>
      <w:proofErr w:type="spellEnd"/>
      <w:r w:rsidRPr="00261D54">
        <w:rPr>
          <w:i/>
          <w:iCs/>
        </w:rPr>
        <w:t> </w:t>
      </w:r>
      <w:proofErr w:type="spellStart"/>
      <w:r w:rsidRPr="00261D54">
        <w:rPr>
          <w:i/>
          <w:iCs/>
        </w:rPr>
        <w:t>limacum</w:t>
      </w:r>
      <w:proofErr w:type="spellEnd"/>
      <w:r w:rsidRPr="00261D54">
        <w:rPr>
          <w:i/>
          <w:iCs/>
        </w:rPr>
        <w:t xml:space="preserve"> </w:t>
      </w:r>
      <w:r w:rsidRPr="00261D54">
        <w:t xml:space="preserve">is a parasitic mite of snails. It is common on </w:t>
      </w:r>
      <w:r w:rsidR="006F743C" w:rsidRPr="006F743C">
        <w:rPr>
          <w:i/>
          <w:iCs/>
        </w:rPr>
        <w:t>C.</w:t>
      </w:r>
      <w:r w:rsidR="00B3493B">
        <w:rPr>
          <w:i/>
          <w:iCs/>
        </w:rPr>
        <w:t> </w:t>
      </w:r>
      <w:r w:rsidR="006F743C" w:rsidRPr="006F743C">
        <w:rPr>
          <w:i/>
          <w:iCs/>
        </w:rPr>
        <w:t>aspersum</w:t>
      </w:r>
      <w:r w:rsidRPr="00261D54">
        <w:t xml:space="preserve">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r w:rsidRPr="00261D54">
        <w:t xml:space="preserve"> and can be found in snail farms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It has not been recorded in Australia.</w:t>
      </w:r>
    </w:p>
    <w:p w14:paraId="3A48609D" w14:textId="77777777" w:rsidR="00084CEE" w:rsidRPr="00261D54" w:rsidRDefault="00084CEE" w:rsidP="002648CD">
      <w:pPr>
        <w:pStyle w:val="Heading4"/>
      </w:pPr>
      <w:r w:rsidRPr="00261D54">
        <w:t>Technical information</w:t>
      </w:r>
    </w:p>
    <w:p w14:paraId="19D78F74" w14:textId="3AC81AFF" w:rsidR="00DD3481" w:rsidRDefault="00D83A6B" w:rsidP="002648CD">
      <w:pPr>
        <w:pStyle w:val="Heading5"/>
        <w:rPr>
          <w:bCs/>
        </w:rPr>
      </w:pPr>
      <w:r w:rsidRPr="00261D54">
        <w:t>Agent properties</w:t>
      </w:r>
    </w:p>
    <w:p w14:paraId="4580E20C" w14:textId="438BAC03" w:rsidR="001D38F1" w:rsidRPr="00261D54" w:rsidRDefault="001D38F1" w:rsidP="001D38F1">
      <w:proofErr w:type="spellStart"/>
      <w:r w:rsidRPr="00261D54">
        <w:rPr>
          <w:i/>
          <w:iCs/>
        </w:rPr>
        <w:t>Riccardoella</w:t>
      </w:r>
      <w:proofErr w:type="spellEnd"/>
      <w:r w:rsidRPr="00261D54">
        <w:rPr>
          <w:i/>
          <w:iCs/>
        </w:rPr>
        <w:t> </w:t>
      </w:r>
      <w:proofErr w:type="spellStart"/>
      <w:r w:rsidRPr="00261D54">
        <w:rPr>
          <w:i/>
          <w:iCs/>
        </w:rPr>
        <w:t>limacum</w:t>
      </w:r>
      <w:proofErr w:type="spellEnd"/>
      <w:r w:rsidRPr="00261D54">
        <w:rPr>
          <w:i/>
          <w:iCs/>
        </w:rPr>
        <w:t xml:space="preserve"> </w:t>
      </w:r>
      <w:r w:rsidRPr="00261D54">
        <w:t xml:space="preserve">(Acari: Prostigmata: </w:t>
      </w:r>
      <w:proofErr w:type="spellStart"/>
      <w:r w:rsidRPr="00261D54">
        <w:t>Ereynetidae</w:t>
      </w:r>
      <w:proofErr w:type="spellEnd"/>
      <w:r w:rsidRPr="00261D54">
        <w:t xml:space="preserve">) is a parasitic mite of snails. Little information exists on </w:t>
      </w:r>
      <w:proofErr w:type="spellStart"/>
      <w:r w:rsidRPr="00261D54">
        <w:rPr>
          <w:i/>
          <w:iCs/>
        </w:rPr>
        <w:t>Riccardoella</w:t>
      </w:r>
      <w:proofErr w:type="spellEnd"/>
      <w:r w:rsidRPr="00261D54">
        <w:rPr>
          <w:i/>
          <w:iCs/>
        </w:rPr>
        <w:t> </w:t>
      </w:r>
      <w:r w:rsidRPr="00261D54">
        <w:t xml:space="preserve">spp. in general as they are small, live inside hosts and are therefore inconspicuous. Two species have been confused in past studies. However, a study showed that one species, </w:t>
      </w:r>
      <w:r w:rsidRPr="00261D54">
        <w:rPr>
          <w:i/>
          <w:iCs/>
        </w:rPr>
        <w:t>R. </w:t>
      </w:r>
      <w:proofErr w:type="spellStart"/>
      <w:r w:rsidRPr="00261D54">
        <w:rPr>
          <w:i/>
          <w:iCs/>
        </w:rPr>
        <w:t>limacum</w:t>
      </w:r>
      <w:proofErr w:type="spellEnd"/>
      <w:r w:rsidRPr="00261D54">
        <w:t xml:space="preserve"> infects snails, while the other species </w:t>
      </w:r>
      <w:r w:rsidRPr="00261D54">
        <w:rPr>
          <w:i/>
          <w:iCs/>
        </w:rPr>
        <w:t>R. </w:t>
      </w:r>
      <w:proofErr w:type="spellStart"/>
      <w:r w:rsidRPr="00261D54">
        <w:rPr>
          <w:i/>
          <w:iCs/>
        </w:rPr>
        <w:t>oudemans</w:t>
      </w:r>
      <w:proofErr w:type="spellEnd"/>
      <w:r w:rsidRPr="00261D54">
        <w:t xml:space="preserve"> infect slugs </w:t>
      </w:r>
      <w:r w:rsidRPr="00261D54">
        <w:fldChar w:fldCharType="begin"/>
      </w:r>
      <w:r w:rsidRPr="00261D54">
        <w:instrText xml:space="preserve"> ADDIN EN.CITE &lt;EndNote&gt;&lt;Cite&gt;&lt;Author&gt;Graham&lt;/Author&gt;&lt;Year&gt;1993&lt;/Year&gt;&lt;RecNum&gt;1185&lt;/RecNum&gt;&lt;DisplayText&gt;(Graham et al., 1993)&lt;/DisplayText&gt;&lt;record&gt;&lt;rec-number&gt;1185&lt;/rec-number&gt;&lt;foreign-keys&gt;&lt;key app="EN" db-id="rrwaerrrmwz007e0sr8vzwfj29zxe9tfwr9r" timestamp="1636325398"&gt;1185&lt;/key&gt;&lt;/foreign-keys&gt;&lt;ref-type name="Journal Article"&gt;17&lt;/ref-type&gt;&lt;contributors&gt;&lt;authors&gt;&lt;author&gt;Graham, F. J.&lt;/author&gt;&lt;author&gt;Ford, J. B.&lt;/author&gt;&lt;author&gt;Runham, N. W.&lt;/author&gt;&lt;/authors&gt;&lt;/contributors&gt;&lt;titles&gt;&lt;title&gt;Comparison of 2 Species of Mites of the Same Genus, Riccardoella Associated with Mollusks&lt;/title&gt;&lt;secondary-title&gt;Acarologia&lt;/secondary-title&gt;&lt;alt-title&gt;Acarologia&lt;/alt-title&gt;&lt;/titles&gt;&lt;periodical&gt;&lt;full-title&gt;Acarologia&lt;/full-title&gt;&lt;abbr-1&gt;Acarologia&lt;/abbr-1&gt;&lt;/periodical&gt;&lt;alt-periodical&gt;&lt;full-title&gt;Acarologia&lt;/full-title&gt;&lt;abbr-1&gt;Acarologia&lt;/abbr-1&gt;&lt;/alt-periodical&gt;&lt;pages&gt;143-148&lt;/pages&gt;&lt;volume&gt;34&lt;/volume&gt;&lt;number&gt;2&lt;/number&gt;&lt;keywords&gt;&lt;keyword&gt;helix&lt;/keyword&gt;&lt;keyword&gt;riccardoella&lt;/keyword&gt;&lt;keyword&gt;chaetotaxy&lt;/keyword&gt;&lt;/keywords&gt;&lt;dates&gt;&lt;year&gt;1993&lt;/year&gt;&lt;pub-dates&gt;&lt;date&gt;Jun&lt;/date&gt;&lt;/pub-dates&gt;&lt;/dates&gt;&lt;isbn&gt;0044-586x&lt;/isbn&gt;&lt;accession-num&gt;WOS:A1993LJ86300007&lt;/accession-num&gt;&lt;urls&gt;&lt;related-urls&gt;&lt;url&gt;&amp;lt;Go to ISI&amp;gt;://WOS:A1993LJ86300007&lt;/url&gt;&lt;/related-urls&gt;&lt;/urls&gt;&lt;language&gt;English&lt;/language&gt;&lt;/record&gt;&lt;/Cite&gt;&lt;/EndNote&gt;</w:instrText>
      </w:r>
      <w:r w:rsidRPr="00261D54">
        <w:fldChar w:fldCharType="separate"/>
      </w:r>
      <w:r w:rsidRPr="00261D54">
        <w:rPr>
          <w:noProof/>
        </w:rPr>
        <w:t>(Graham</w:t>
      </w:r>
      <w:r w:rsidR="00AF0763" w:rsidRPr="00AF0763">
        <w:rPr>
          <w:i/>
          <w:noProof/>
        </w:rPr>
        <w:t xml:space="preserve"> et al</w:t>
      </w:r>
      <w:r w:rsidR="00174F05" w:rsidRPr="00174F05">
        <w:rPr>
          <w:noProof/>
        </w:rPr>
        <w:t xml:space="preserve">., </w:t>
      </w:r>
      <w:r w:rsidRPr="00261D54">
        <w:rPr>
          <w:noProof/>
        </w:rPr>
        <w:t>1993)</w:t>
      </w:r>
      <w:r w:rsidRPr="00261D54">
        <w:fldChar w:fldCharType="end"/>
      </w:r>
      <w:r w:rsidRPr="00261D54">
        <w:t xml:space="preserve">. </w:t>
      </w:r>
      <w:bookmarkStart w:id="89" w:name="_Hlk125557811"/>
      <w:r w:rsidRPr="00261D54">
        <w:rPr>
          <w:i/>
          <w:iCs/>
        </w:rPr>
        <w:t>R. </w:t>
      </w:r>
      <w:proofErr w:type="spellStart"/>
      <w:r w:rsidRPr="00261D54">
        <w:rPr>
          <w:i/>
          <w:iCs/>
        </w:rPr>
        <w:t>limacum</w:t>
      </w:r>
      <w:proofErr w:type="spellEnd"/>
      <w:r w:rsidRPr="00261D54">
        <w:rPr>
          <w:i/>
          <w:iCs/>
        </w:rPr>
        <w:t xml:space="preserve"> </w:t>
      </w:r>
      <w:r w:rsidRPr="00261D54">
        <w:t xml:space="preserve">can infect several snail species, with </w:t>
      </w:r>
      <w:r w:rsidR="006F743C" w:rsidRPr="006F743C">
        <w:rPr>
          <w:i/>
          <w:iCs/>
        </w:rPr>
        <w:t>C.</w:t>
      </w:r>
      <w:r w:rsidR="00AB094F">
        <w:rPr>
          <w:i/>
          <w:iCs/>
        </w:rPr>
        <w:t> </w:t>
      </w:r>
      <w:r w:rsidR="006F743C" w:rsidRPr="006F743C">
        <w:rPr>
          <w:i/>
          <w:iCs/>
        </w:rPr>
        <w:t>aspersum</w:t>
      </w:r>
      <w:r w:rsidRPr="00261D54">
        <w:t xml:space="preserve"> being one of the most common hosts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bookmarkEnd w:id="89"/>
      <w:r w:rsidRPr="00261D54">
        <w:t>.</w:t>
      </w:r>
    </w:p>
    <w:p w14:paraId="7C6CB448" w14:textId="3E6E7021" w:rsidR="001D38F1" w:rsidRPr="00261D54" w:rsidRDefault="001D38F1" w:rsidP="001D38F1">
      <w:r w:rsidRPr="00261D54">
        <w:rPr>
          <w:i/>
          <w:iCs/>
        </w:rPr>
        <w:t>R. </w:t>
      </w:r>
      <w:proofErr w:type="spellStart"/>
      <w:r w:rsidRPr="00261D54">
        <w:rPr>
          <w:i/>
          <w:iCs/>
        </w:rPr>
        <w:t>limacum</w:t>
      </w:r>
      <w:proofErr w:type="spellEnd"/>
      <w:r w:rsidRPr="00261D54">
        <w:rPr>
          <w:i/>
          <w:iCs/>
        </w:rPr>
        <w:t xml:space="preserve"> </w:t>
      </w:r>
      <w:r w:rsidRPr="00261D54">
        <w:t xml:space="preserve">is a </w:t>
      </w:r>
      <w:bookmarkStart w:id="90" w:name="_Hlk93308173"/>
      <w:r w:rsidRPr="00261D54">
        <w:t xml:space="preserve">hematophagous </w:t>
      </w:r>
      <w:bookmarkEnd w:id="90"/>
      <w:r w:rsidRPr="00261D54">
        <w:t xml:space="preserve">mite, feeding on its host blood while living in the mantle cavity. Eggs are laid in the host’s lung cavity and hatch within </w:t>
      </w:r>
      <w:r w:rsidR="00310EBF">
        <w:t>eight</w:t>
      </w:r>
      <w:r w:rsidRPr="00261D54">
        <w:t xml:space="preserve"> to 12 days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There are </w:t>
      </w:r>
      <w:r w:rsidR="00310EBF">
        <w:t>three</w:t>
      </w:r>
      <w:r w:rsidRPr="00261D54">
        <w:t xml:space="preserve"> nymphal stages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Newly hatched nymphs have </w:t>
      </w:r>
      <w:r w:rsidR="00310EBF">
        <w:t>six</w:t>
      </w:r>
      <w:r w:rsidRPr="00261D54">
        <w:t xml:space="preserve"> legs and move fast allowing dispersal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r w:rsidRPr="00261D54">
        <w:t xml:space="preserve">. Adults are 0.4 mm long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Mating occurs inside the host and males are present for a short time only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r w:rsidRPr="00261D54">
        <w:t xml:space="preserve">. The total life cycle of </w:t>
      </w:r>
      <w:r w:rsidRPr="00261D54">
        <w:rPr>
          <w:i/>
          <w:iCs/>
        </w:rPr>
        <w:t>R. </w:t>
      </w:r>
      <w:proofErr w:type="spellStart"/>
      <w:r w:rsidRPr="00261D54">
        <w:rPr>
          <w:i/>
          <w:iCs/>
        </w:rPr>
        <w:t>limacum</w:t>
      </w:r>
      <w:proofErr w:type="spellEnd"/>
      <w:r w:rsidRPr="00261D54">
        <w:t xml:space="preserve"> takes 19 to 23 days to complete at temperatures between 20.1</w:t>
      </w:r>
      <w:r w:rsidR="000D0240">
        <w:t>–</w:t>
      </w:r>
      <w:r w:rsidRPr="00261D54">
        <w:t>25.1</w:t>
      </w:r>
      <w:r w:rsidRPr="00261D54">
        <w:rPr>
          <w:rFonts w:cs="Calibri"/>
        </w:rPr>
        <w:t>°</w:t>
      </w:r>
      <w:r w:rsidRPr="00261D54">
        <w:t xml:space="preserve">C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Therefore, several generations can occur in a year. There is a seasonal pattern in mite numbers, which peak during autumn </w:t>
      </w:r>
      <w:r w:rsidRPr="00261D54">
        <w:fldChar w:fldCharType="begin"/>
      </w:r>
      <w:r w:rsidRPr="00261D54">
        <w:instrText xml:space="preserve"> ADDIN EN.CITE &lt;EndNote&gt;&lt;Cite&gt;&lt;Author&gt;Baur&lt;/Author&gt;&lt;Year&gt;2005&lt;/Year&gt;&lt;RecNum&gt;1198&lt;/RecNum&gt;&lt;Prefix&gt;reviewed in &lt;/Prefix&gt;&lt;DisplayText&gt;(reviewed in 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Pr="00261D54">
        <w:fldChar w:fldCharType="separate"/>
      </w:r>
      <w:r w:rsidRPr="00261D54">
        <w:rPr>
          <w:noProof/>
        </w:rPr>
        <w:t>(reviewed in Baur and Baur, 2005)</w:t>
      </w:r>
      <w:r w:rsidRPr="00261D54">
        <w:fldChar w:fldCharType="end"/>
      </w:r>
      <w:r w:rsidRPr="00261D54">
        <w:t xml:space="preserve">. Adult mites rarely survive winter in the host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and infections decrease over the host hibernating period </w:t>
      </w:r>
      <w:r w:rsidRPr="00261D54">
        <w:fldChar w:fldCharType="begin">
          <w:fldData xml:space="preserve">PEVuZE5vdGU+PENpdGU+PEF1dGhvcj5IYWV1c3NsZXI8L0F1dGhvcj48WWVhcj4yMDEyPC9ZZWFy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==
</w:fldData>
        </w:fldChar>
      </w:r>
      <w:r w:rsidRPr="00261D54">
        <w:instrText xml:space="preserve"> ADDIN EN.CITE </w:instrText>
      </w:r>
      <w:r w:rsidRPr="00261D54">
        <w:fldChar w:fldCharType="begin">
          <w:fldData xml:space="preserve">PEVuZE5vdGU+PENpdGU+PEF1dGhvcj5IYWV1c3NsZXI8L0F1dGhvcj48WWVhcj4yMDEyPC9ZZWFy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==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(Haeussler</w:t>
      </w:r>
      <w:r w:rsidR="00AF0763" w:rsidRPr="00AF0763">
        <w:rPr>
          <w:i/>
          <w:noProof/>
        </w:rPr>
        <w:t xml:space="preserve"> et al</w:t>
      </w:r>
      <w:r w:rsidR="00174F05" w:rsidRPr="00174F05">
        <w:rPr>
          <w:noProof/>
        </w:rPr>
        <w:t xml:space="preserve">., </w:t>
      </w:r>
      <w:r w:rsidRPr="00261D54">
        <w:rPr>
          <w:noProof/>
        </w:rPr>
        <w:t>2012)</w:t>
      </w:r>
      <w:r w:rsidRPr="00261D54">
        <w:fldChar w:fldCharType="end"/>
      </w:r>
      <w:r w:rsidRPr="00261D54">
        <w:t xml:space="preserve">. Eggs appear to be the overwintering stage with nymphs hatching in spring </w:t>
      </w:r>
      <w:r w:rsidRPr="00261D54">
        <w:fldChar w:fldCharType="begin">
          <w:fldData xml:space="preserve">PEVuZE5vdGU+PENpdGU+PEF1dGhvcj5CYWtlcjwvQXV0aG9yPjxZZWFyPjE5NzA8L1llYXI+PFJl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</w:fldData>
        </w:fldChar>
      </w:r>
      <w:r w:rsidRPr="00261D54">
        <w:instrText xml:space="preserve"> ADDIN EN.CITE </w:instrText>
      </w:r>
      <w:r w:rsidRPr="00261D54">
        <w:fldChar w:fldCharType="begin">
          <w:fldData xml:space="preserve">PEVuZE5vdGU+PENpdGU+PEF1dGhvcj5CYWtlcjwvQXV0aG9yPjxZZWFyPjE5NzA8L1llYXI+PFJl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</w:fldData>
        </w:fldChar>
      </w:r>
      <w:r w:rsidRPr="00261D54">
        <w:instrText xml:space="preserve"> ADDIN EN.CITE.DATA </w:instrText>
      </w:r>
      <w:r w:rsidRPr="00261D54">
        <w:fldChar w:fldCharType="end"/>
      </w:r>
      <w:r w:rsidRPr="00261D54">
        <w:fldChar w:fldCharType="separate"/>
      </w:r>
      <w:r w:rsidRPr="00261D54">
        <w:rPr>
          <w:noProof/>
        </w:rPr>
        <w:t>(Baker, 1970</w:t>
      </w:r>
      <w:r w:rsidR="00DB0C91">
        <w:rPr>
          <w:noProof/>
        </w:rPr>
        <w:t xml:space="preserve">; </w:t>
      </w:r>
      <w:r w:rsidRPr="00261D54">
        <w:rPr>
          <w:noProof/>
        </w:rPr>
        <w:t>Haeussler</w:t>
      </w:r>
      <w:r w:rsidR="00AF0763" w:rsidRPr="00AF0763">
        <w:rPr>
          <w:i/>
          <w:noProof/>
        </w:rPr>
        <w:t xml:space="preserve"> et al</w:t>
      </w:r>
      <w:r w:rsidR="00174F05" w:rsidRPr="00174F05">
        <w:rPr>
          <w:noProof/>
        </w:rPr>
        <w:t xml:space="preserve">., </w:t>
      </w:r>
      <w:r w:rsidRPr="00261D54">
        <w:rPr>
          <w:noProof/>
        </w:rPr>
        <w:lastRenderedPageBreak/>
        <w:t>2012)</w:t>
      </w:r>
      <w:r w:rsidRPr="00261D54">
        <w:fldChar w:fldCharType="end"/>
      </w:r>
      <w:r w:rsidRPr="00261D54">
        <w:t xml:space="preserve">. The number of mites increases with host size with larger individuals having higher infestation load </w:t>
      </w:r>
      <w:r w:rsidRPr="00261D54">
        <w:fldChar w:fldCharType="begin"/>
      </w:r>
      <w:r w:rsidRPr="00261D54">
        <w:instrText xml:space="preserve"> ADDIN EN.CITE &lt;EndNote&gt;&lt;Cite&gt;&lt;Author&gt;Schupbach&lt;/Author&gt;&lt;Year&gt;2010&lt;/Year&gt;&lt;RecNum&gt;1194&lt;/RecNum&gt;&lt;DisplayText&gt;(Schupbach and Baur, 2010b)&lt;/DisplayText&gt;&lt;record&gt;&lt;rec-number&gt;1194&lt;/rec-number&gt;&lt;foreign-keys&gt;&lt;key app="EN" db-id="rrwaerrrmwz007e0sr8vzwfj29zxe9tfwr9r" timestamp="1636325734"&gt;1194&lt;/key&gt;&lt;/foreign-keys&gt;&lt;ref-type name="Journal Article"&gt;17&lt;/ref-type&gt;&lt;contributors&gt;&lt;authors&gt;&lt;author&gt;Schupbach, H. U.&lt;/author&gt;&lt;author&gt;Baur, B.&lt;/author&gt;&lt;/authors&gt;&lt;/contributors&gt;&lt;auth-address&gt;Univ Basel, Sect Conservat Biol, Dept Environm Sci, CH-4056 Basel, Switzerland&lt;/auth-address&gt;&lt;titles&gt;&lt;title&gt;Within- and Among-Family Variation in Parasite Load and Parasite-Induced Mortality in the Land Snail Arianta arbustorum, a Host of Parasitic Mites&lt;/title&gt;&lt;secondary-title&gt;Journal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830-832&lt;/pages&gt;&lt;volume&gt;96&lt;/volume&gt;&lt;number&gt;4&lt;/number&gt;&lt;keywords&gt;&lt;keyword&gt;immunocompetence&lt;/keyword&gt;&lt;keyword&gt;susceptibility&lt;/keyword&gt;&lt;keyword&gt;ectoparasitism&lt;/keyword&gt;&lt;keyword&gt;populations&lt;/keyword&gt;&lt;keyword&gt;drosophila&lt;/keyword&gt;&lt;keyword&gt;intensity&lt;/keyword&gt;&lt;/keywords&gt;&lt;dates&gt;&lt;year&gt;2010&lt;/year&gt;&lt;pub-dates&gt;&lt;date&gt;Aug&lt;/date&gt;&lt;/pub-dates&gt;&lt;/dates&gt;&lt;isbn&gt;0022-3395&lt;/isbn&gt;&lt;accession-num&gt;WOS:000281459800030&lt;/accession-num&gt;&lt;urls&gt;&lt;related-urls&gt;&lt;url&gt;&amp;lt;Go to ISI&amp;gt;://WOS:000281459800030&lt;/url&gt;&lt;/related-urls&gt;&lt;/urls&gt;&lt;electronic-resource-num&gt;10.1645/Ge-2315.1&lt;/electronic-resource-num&gt;&lt;language&gt;English&lt;/language&gt;&lt;/record&gt;&lt;/Cite&gt;&lt;/EndNote&gt;</w:instrText>
      </w:r>
      <w:r w:rsidRPr="00261D54">
        <w:fldChar w:fldCharType="separate"/>
      </w:r>
      <w:r w:rsidRPr="00261D54">
        <w:rPr>
          <w:noProof/>
        </w:rPr>
        <w:t>(Schupbach and Baur, 2010b)</w:t>
      </w:r>
      <w:r w:rsidRPr="00261D54">
        <w:fldChar w:fldCharType="end"/>
      </w:r>
      <w:r w:rsidRPr="00261D54">
        <w:t>.</w:t>
      </w:r>
    </w:p>
    <w:p w14:paraId="72B6AD46" w14:textId="29C08300" w:rsidR="00DD3481" w:rsidRDefault="000268D3" w:rsidP="002648CD">
      <w:pPr>
        <w:pStyle w:val="Heading5"/>
        <w:rPr>
          <w:bCs/>
        </w:rPr>
      </w:pPr>
      <w:r w:rsidRPr="00261D54">
        <w:t>Epidemiology</w:t>
      </w:r>
    </w:p>
    <w:p w14:paraId="386E5761" w14:textId="5C1A297E" w:rsidR="001D38F1" w:rsidRPr="00261D54" w:rsidRDefault="001D38F1" w:rsidP="001D38F1">
      <w:r w:rsidRPr="00261D54">
        <w:t xml:space="preserve">While </w:t>
      </w:r>
      <w:r w:rsidRPr="00261D54">
        <w:rPr>
          <w:i/>
          <w:iCs/>
        </w:rPr>
        <w:t>R. </w:t>
      </w:r>
      <w:proofErr w:type="spellStart"/>
      <w:r w:rsidRPr="00261D54">
        <w:rPr>
          <w:i/>
          <w:iCs/>
        </w:rPr>
        <w:t>limacum</w:t>
      </w:r>
      <w:proofErr w:type="spellEnd"/>
      <w:r w:rsidRPr="00261D54">
        <w:t xml:space="preserve"> does not directly kill its hosts, several studies have found that infestation impact snail health. These impacts can be subtle. In a study where healthy </w:t>
      </w:r>
      <w:proofErr w:type="spellStart"/>
      <w:r w:rsidRPr="00261D54">
        <w:rPr>
          <w:i/>
          <w:iCs/>
        </w:rPr>
        <w:t>Arianta</w:t>
      </w:r>
      <w:proofErr w:type="spellEnd"/>
      <w:r w:rsidRPr="00261D54">
        <w:rPr>
          <w:i/>
          <w:iCs/>
        </w:rPr>
        <w:t> </w:t>
      </w:r>
      <w:proofErr w:type="spellStart"/>
      <w:r w:rsidRPr="00261D54">
        <w:rPr>
          <w:i/>
          <w:iCs/>
        </w:rPr>
        <w:t>arbustorum</w:t>
      </w:r>
      <w:proofErr w:type="spellEnd"/>
      <w:r w:rsidRPr="00261D54">
        <w:t xml:space="preserve"> snails were infested with </w:t>
      </w:r>
      <w:r w:rsidRPr="00261D54">
        <w:rPr>
          <w:i/>
          <w:iCs/>
        </w:rPr>
        <w:t>R </w:t>
      </w:r>
      <w:proofErr w:type="spellStart"/>
      <w:r w:rsidRPr="00261D54">
        <w:rPr>
          <w:i/>
          <w:iCs/>
        </w:rPr>
        <w:t>limacum</w:t>
      </w:r>
      <w:proofErr w:type="spellEnd"/>
      <w:r w:rsidRPr="00261D54">
        <w:t xml:space="preserve">, shell growth and reproduction (growth of albumen glands and reaching sexual maturity) were not affected by the </w:t>
      </w:r>
      <w:r w:rsidR="00173AB8" w:rsidRPr="00261D54">
        <w:t>mite,</w:t>
      </w:r>
      <w:r w:rsidRPr="00261D54">
        <w:t xml:space="preserve"> but they ingested less food</w:t>
      </w:r>
      <w:r w:rsidR="00173AB8">
        <w:t xml:space="preserve"> </w:t>
      </w:r>
      <w:r w:rsidRPr="00261D54">
        <w:t xml:space="preserve">(Wacker, 2008). In the same snail species, less eggs were produced when more mites were present in the host (Schupbach and Baur, 2008b). Several studies showed that snail mortality in infested individuals was higher in winter (Wacker, 2008; </w:t>
      </w:r>
      <w:proofErr w:type="spellStart"/>
      <w:r w:rsidRPr="00261D54">
        <w:t>Shupbach</w:t>
      </w:r>
      <w:proofErr w:type="spellEnd"/>
      <w:r w:rsidRPr="00261D54">
        <w:t xml:space="preserve"> and Baur, 2008b</w:t>
      </w:r>
      <w:r w:rsidR="00DB0C91">
        <w:t xml:space="preserve">; </w:t>
      </w:r>
      <w:proofErr w:type="spellStart"/>
      <w:r w:rsidRPr="00261D54">
        <w:t>Hausller</w:t>
      </w:r>
      <w:proofErr w:type="spellEnd"/>
      <w:r w:rsidR="00AF0763" w:rsidRPr="00AF0763">
        <w:rPr>
          <w:i/>
        </w:rPr>
        <w:t xml:space="preserve"> et al</w:t>
      </w:r>
      <w:r w:rsidR="00174F05" w:rsidRPr="00174F05">
        <w:t xml:space="preserve">., </w:t>
      </w:r>
      <w:r w:rsidRPr="00261D54">
        <w:t>2012) and mortality increased with parasite load (Schupbach and Baur, 2010b).</w:t>
      </w:r>
    </w:p>
    <w:p w14:paraId="7C1AE44C" w14:textId="77777777" w:rsidR="001D38F1" w:rsidRPr="00261D54" w:rsidRDefault="001D38F1" w:rsidP="001D38F1">
      <w:r w:rsidRPr="00261D54">
        <w:t xml:space="preserve">Susceptibility to </w:t>
      </w:r>
      <w:r w:rsidRPr="00261D54">
        <w:rPr>
          <w:i/>
          <w:iCs/>
        </w:rPr>
        <w:t>R. </w:t>
      </w:r>
      <w:proofErr w:type="spellStart"/>
      <w:r w:rsidRPr="00261D54">
        <w:rPr>
          <w:i/>
          <w:iCs/>
        </w:rPr>
        <w:t>limacum</w:t>
      </w:r>
      <w:proofErr w:type="spellEnd"/>
      <w:r w:rsidRPr="00261D54">
        <w:t xml:space="preserve"> is dependent on the snail family with some families being more resistant </w:t>
      </w:r>
      <w:r w:rsidRPr="00261D54">
        <w:fldChar w:fldCharType="begin"/>
      </w:r>
      <w:r w:rsidRPr="00261D54">
        <w:instrText xml:space="preserve"> ADDIN EN.CITE &lt;EndNote&gt;&lt;Cite&gt;&lt;Author&gt;Schupbach&lt;/Author&gt;&lt;Year&gt;2010&lt;/Year&gt;&lt;RecNum&gt;1194&lt;/RecNum&gt;&lt;DisplayText&gt;(Schupbach and Baur, 2010b)&lt;/DisplayText&gt;&lt;record&gt;&lt;rec-number&gt;1194&lt;/rec-number&gt;&lt;foreign-keys&gt;&lt;key app="EN" db-id="rrwaerrrmwz007e0sr8vzwfj29zxe9tfwr9r" timestamp="1636325734"&gt;1194&lt;/key&gt;&lt;/foreign-keys&gt;&lt;ref-type name="Journal Article"&gt;17&lt;/ref-type&gt;&lt;contributors&gt;&lt;authors&gt;&lt;author&gt;Schupbach, H. U.&lt;/author&gt;&lt;author&gt;Baur, B.&lt;/author&gt;&lt;/authors&gt;&lt;/contributors&gt;&lt;auth-address&gt;Univ Basel, Sect Conservat Biol, Dept Environm Sci, CH-4056 Basel, Switzerland&lt;/auth-address&gt;&lt;titles&gt;&lt;title&gt;Within- and Among-Family Variation in Parasite Load and Parasite-Induced Mortality in the Land Snail Arianta arbustorum, a Host of Parasitic Mites&lt;/title&gt;&lt;secondary-title&gt;Journal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830-832&lt;/pages&gt;&lt;volume&gt;96&lt;/volume&gt;&lt;number&gt;4&lt;/number&gt;&lt;keywords&gt;&lt;keyword&gt;immunocompetence&lt;/keyword&gt;&lt;keyword&gt;susceptibility&lt;/keyword&gt;&lt;keyword&gt;ectoparasitism&lt;/keyword&gt;&lt;keyword&gt;populations&lt;/keyword&gt;&lt;keyword&gt;drosophila&lt;/keyword&gt;&lt;keyword&gt;intensity&lt;/keyword&gt;&lt;/keywords&gt;&lt;dates&gt;&lt;year&gt;2010&lt;/year&gt;&lt;pub-dates&gt;&lt;date&gt;Aug&lt;/date&gt;&lt;/pub-dates&gt;&lt;/dates&gt;&lt;isbn&gt;0022-3395&lt;/isbn&gt;&lt;accession-num&gt;WOS:000281459800030&lt;/accession-num&gt;&lt;urls&gt;&lt;related-urls&gt;&lt;url&gt;&amp;lt;Go to ISI&amp;gt;://WOS:000281459800030&lt;/url&gt;&lt;/related-urls&gt;&lt;/urls&gt;&lt;electronic-resource-num&gt;10.1645/Ge-2315.1&lt;/electronic-resource-num&gt;&lt;language&gt;English&lt;/language&gt;&lt;/record&gt;&lt;/Cite&gt;&lt;/EndNote&gt;</w:instrText>
      </w:r>
      <w:r w:rsidRPr="00261D54">
        <w:fldChar w:fldCharType="separate"/>
      </w:r>
      <w:r w:rsidRPr="00261D54">
        <w:rPr>
          <w:noProof/>
        </w:rPr>
        <w:t>(Schupbach and Baur, 2010b)</w:t>
      </w:r>
      <w:r w:rsidRPr="00261D54">
        <w:fldChar w:fldCharType="end"/>
      </w:r>
      <w:r w:rsidRPr="00261D54">
        <w:t xml:space="preserve">. Intensity of infection was found to vary between field populations with some populations harbouring higher numbers of </w:t>
      </w:r>
      <w:r w:rsidRPr="00261D54">
        <w:rPr>
          <w:i/>
          <w:iCs/>
        </w:rPr>
        <w:t>R. </w:t>
      </w:r>
      <w:proofErr w:type="spellStart"/>
      <w:r w:rsidRPr="00261D54">
        <w:rPr>
          <w:i/>
          <w:iCs/>
        </w:rPr>
        <w:t>limacum</w:t>
      </w:r>
      <w:proofErr w:type="spellEnd"/>
      <w:r w:rsidRPr="00261D54">
        <w:rPr>
          <w:i/>
          <w:iCs/>
        </w:rPr>
        <w:t xml:space="preserve"> </w:t>
      </w:r>
      <w:r w:rsidRPr="00261D54">
        <w:t xml:space="preserve">per individual </w:t>
      </w:r>
      <w:r w:rsidRPr="00261D54">
        <w:fldChar w:fldCharType="begin"/>
      </w:r>
      <w:r w:rsidRPr="00261D54">
        <w:instrText xml:space="preserve"> ADDIN EN.CITE &lt;EndNote&gt;&lt;Cite&gt;&lt;Author&gt;Baur&lt;/Author&gt;&lt;Year&gt;2005&lt;/Year&gt;&lt;RecNum&gt;1198&lt;/RecNum&gt;&lt;DisplayText&gt;(Baur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Pr="00261D54">
        <w:fldChar w:fldCharType="separate"/>
      </w:r>
      <w:r w:rsidRPr="00261D54">
        <w:rPr>
          <w:noProof/>
        </w:rPr>
        <w:t>(Baur and Baur, 2005)</w:t>
      </w:r>
      <w:r w:rsidRPr="00261D54">
        <w:fldChar w:fldCharType="end"/>
      </w:r>
      <w:r w:rsidRPr="00261D54">
        <w:t>.</w:t>
      </w:r>
    </w:p>
    <w:p w14:paraId="7CA8892A" w14:textId="596E7316" w:rsidR="00DD3481" w:rsidRDefault="000C3909" w:rsidP="002648CD">
      <w:pPr>
        <w:pStyle w:val="Heading5"/>
        <w:rPr>
          <w:bCs/>
        </w:rPr>
      </w:pPr>
      <w:r w:rsidRPr="00261D54">
        <w:t>Diagnosis</w:t>
      </w:r>
    </w:p>
    <w:p w14:paraId="7AE88456" w14:textId="66834966" w:rsidR="001D38F1" w:rsidRPr="00261D54" w:rsidRDefault="00DD3481" w:rsidP="001D38F1">
      <w:r>
        <w:rPr>
          <w:bCs/>
        </w:rPr>
        <w:t>T</w:t>
      </w:r>
      <w:r w:rsidR="001D38F1" w:rsidRPr="00261D54">
        <w:t xml:space="preserve">he definitive diagnosis of </w:t>
      </w:r>
      <w:r w:rsidR="001D38F1" w:rsidRPr="00261D54">
        <w:rPr>
          <w:i/>
          <w:iCs/>
        </w:rPr>
        <w:t>R. </w:t>
      </w:r>
      <w:proofErr w:type="spellStart"/>
      <w:r w:rsidR="001D38F1" w:rsidRPr="00261D54">
        <w:rPr>
          <w:i/>
          <w:iCs/>
        </w:rPr>
        <w:t>limacum</w:t>
      </w:r>
      <w:proofErr w:type="spellEnd"/>
      <w:r w:rsidR="001D38F1" w:rsidRPr="00261D54">
        <w:t xml:space="preserve"> infestation is through dissection when the mite is found inside the host. While it is possible to observe mites in snails by looking through the respiratory pore, this is not a reliable technique and mite eggs cannot be detected </w:t>
      </w:r>
      <w:r w:rsidR="001D38F1" w:rsidRPr="00261D54">
        <w:fldChar w:fldCharType="begin"/>
      </w:r>
      <w:r w:rsidR="001D38F1" w:rsidRPr="00261D54">
        <w:instrText xml:space="preserve"> ADDIN EN.CITE &lt;EndNote&gt;&lt;Cite&gt;&lt;Author&gt;Baur&lt;/Author&gt;&lt;Year&gt;2005&lt;/Year&gt;&lt;RecNum&gt;1198&lt;/RecNum&gt;&lt;DisplayText&gt;(Baur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001D38F1" w:rsidRPr="00261D54">
        <w:fldChar w:fldCharType="separate"/>
      </w:r>
      <w:r w:rsidR="001D38F1" w:rsidRPr="00261D54">
        <w:rPr>
          <w:noProof/>
        </w:rPr>
        <w:t>(Baur and Baur, 2005)</w:t>
      </w:r>
      <w:r w:rsidR="001D38F1" w:rsidRPr="00261D54">
        <w:fldChar w:fldCharType="end"/>
      </w:r>
      <w:r w:rsidR="001D38F1" w:rsidRPr="00261D54">
        <w:t xml:space="preserve">. Dissection is therefore a necessary part of diagnosis. In a recent study on </w:t>
      </w:r>
      <w:proofErr w:type="spellStart"/>
      <w:r w:rsidR="001D38F1" w:rsidRPr="00261D54">
        <w:rPr>
          <w:i/>
          <w:iCs/>
        </w:rPr>
        <w:t>Riccardoella</w:t>
      </w:r>
      <w:proofErr w:type="spellEnd"/>
      <w:r w:rsidR="001D38F1" w:rsidRPr="00261D54">
        <w:rPr>
          <w:i/>
          <w:iCs/>
        </w:rPr>
        <w:t> </w:t>
      </w:r>
      <w:proofErr w:type="spellStart"/>
      <w:r w:rsidR="001D38F1" w:rsidRPr="00261D54">
        <w:rPr>
          <w:i/>
          <w:iCs/>
        </w:rPr>
        <w:t>tokyoensis</w:t>
      </w:r>
      <w:proofErr w:type="spellEnd"/>
      <w:r w:rsidR="001D38F1" w:rsidRPr="00261D54">
        <w:t xml:space="preserve">, it was shown that snails did not show any sign of inflammation after being artificially infected. </w:t>
      </w:r>
      <w:r w:rsidR="001D38F1" w:rsidRPr="00261D54">
        <w:fldChar w:fldCharType="begin">
          <w:fldData xml:space="preserve">PEVuZE5vdGU+PENpdGU+PEF1dGhvcj5XYWtpPC9BdXRob3I+PFllYXI+MjAyMTwvWWVhcj48UmVj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</w:fldData>
        </w:fldChar>
      </w:r>
      <w:r w:rsidR="001D38F1" w:rsidRPr="00261D54">
        <w:instrText xml:space="preserve"> ADDIN EN.CITE </w:instrText>
      </w:r>
      <w:r w:rsidR="001D38F1" w:rsidRPr="00261D54">
        <w:fldChar w:fldCharType="begin">
          <w:fldData xml:space="preserve">PEVuZE5vdGU+PENpdGU+PEF1dGhvcj5XYWtpPC9BdXRob3I+PFllYXI+MjAyMTwvWWVhcj48UmVj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(Waki</w:t>
      </w:r>
      <w:r w:rsidR="00AF0763" w:rsidRPr="00AF0763">
        <w:rPr>
          <w:i/>
          <w:noProof/>
        </w:rPr>
        <w:t xml:space="preserve"> et al</w:t>
      </w:r>
      <w:r w:rsidR="00174F05" w:rsidRPr="00174F05">
        <w:rPr>
          <w:noProof/>
        </w:rPr>
        <w:t xml:space="preserve">., </w:t>
      </w:r>
      <w:r w:rsidR="001D38F1" w:rsidRPr="00261D54">
        <w:rPr>
          <w:noProof/>
        </w:rPr>
        <w:t>2021)</w:t>
      </w:r>
      <w:r w:rsidR="001D38F1" w:rsidRPr="00261D54">
        <w:fldChar w:fldCharType="end"/>
      </w:r>
      <w:r w:rsidR="001D38F1" w:rsidRPr="00261D54">
        <w:t>. It is impossible to assess infestation based on snail health only.</w:t>
      </w:r>
    </w:p>
    <w:p w14:paraId="2AA4239F" w14:textId="55A3CDF5" w:rsidR="00DD3481" w:rsidRDefault="001D5032" w:rsidP="002648CD">
      <w:pPr>
        <w:pStyle w:val="Heading5"/>
      </w:pPr>
      <w:r w:rsidRPr="001D5032">
        <w:t>Transmission</w:t>
      </w:r>
    </w:p>
    <w:p w14:paraId="6F833605" w14:textId="550136E7" w:rsidR="001D38F1" w:rsidRPr="00261D54" w:rsidRDefault="001D38F1" w:rsidP="001D38F1">
      <w:r w:rsidRPr="00261D54">
        <w:t xml:space="preserve">Transmission occurs when snails come in contact with each other </w: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 </w:instrTex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EN.CITE.DATA </w:instrText>
      </w:r>
      <w:r w:rsidRPr="00261D54">
        <w:fldChar w:fldCharType="end"/>
      </w:r>
      <w:r w:rsidRPr="00261D54">
        <w:fldChar w:fldCharType="separate"/>
      </w:r>
      <w:r w:rsidRPr="00261D54">
        <w:t>(Schupbach and Baur, 2010a)</w:t>
      </w:r>
      <w:r w:rsidRPr="00261D54">
        <w:fldChar w:fldCharType="end"/>
      </w:r>
      <w:r w:rsidRPr="00261D54">
        <w:t xml:space="preserve"> during courtship and mating, but they can also use mucus to infect new hosts </w:t>
      </w:r>
      <w:r w:rsidRPr="00261D54">
        <w:fldChar w:fldCharType="begin"/>
      </w:r>
      <w:r w:rsidRPr="00261D54">
        <w:instrText xml:space="preserve"> ADDIN EN.CITE &lt;EndNote&gt;&lt;Cite&gt;&lt;Author&gt;Schupbach&lt;/Author&gt;&lt;Year&gt;2008&lt;/Year&gt;&lt;RecNum&gt;1195&lt;/RecNum&gt;&lt;DisplayText&gt;(Schupbach and Baur, 2008a)&lt;/DisplayText&gt;&lt;record&gt;&lt;rec-number&gt;1195&lt;/rec-number&gt;&lt;foreign-keys&gt;&lt;key app="EN" db-id="rrwaerrrmwz007e0sr8vzwfj29zxe9tfwr9r" timestamp="1636325734"&gt;1195&lt;/key&gt;&lt;/foreign-keys&gt;&lt;ref-type name="Journal Article"&gt;17&lt;/ref-type&gt;&lt;contributors&gt;&lt;authors&gt;&lt;author&gt;Schupbach, H. U.&lt;/author&gt;&lt;author&gt;Baur, B.&lt;/author&gt;&lt;/authors&gt;&lt;/contributors&gt;&lt;auth-address&gt;Univ Basel, Dept Environm Sci, Sect Conservat Biol, CH-4056 Basel, Switzerland&lt;/auth-address&gt;&lt;titles&gt;&lt;title&gt;Experimental evidence for a new transmission route in a parasitic mite and its mucus-dependent orientation towards the host snail&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1679-1684&lt;/pages&gt;&lt;volume&gt;135&lt;/volume&gt;&lt;number&gt;14&lt;/number&gt;&lt;keywords&gt;&lt;keyword&gt;parasite transmission&lt;/keyword&gt;&lt;keyword&gt;host-finding&lt;/keyword&gt;&lt;keyword&gt;snail mucus&lt;/keyword&gt;&lt;keyword&gt;arianta arbustorum&lt;/keyword&gt;&lt;keyword&gt;riccardoella limacum&lt;/keyword&gt;&lt;keyword&gt;riccardoella-limacum schrank&lt;/keyword&gt;&lt;keyword&gt;arianta-arbustorum&lt;/keyword&gt;&lt;keyword&gt;life-history&lt;/keyword&gt;&lt;keyword&gt;acari-trombidiformes&lt;/keyword&gt;&lt;keyword&gt;evolution&lt;/keyword&gt;&lt;keyword&gt;virulence&lt;/keyword&gt;&lt;keyword&gt;strategies&lt;/keyword&gt;&lt;keyword&gt;infection&lt;/keyword&gt;&lt;keyword&gt;dispersal&lt;/keyword&gt;&lt;keyword&gt;patterns&lt;/keyword&gt;&lt;/keywords&gt;&lt;dates&gt;&lt;year&gt;2008&lt;/year&gt;&lt;pub-dates&gt;&lt;date&gt;Dec&lt;/date&gt;&lt;/pub-dates&gt;&lt;/dates&gt;&lt;isbn&gt;0031-1820&lt;/isbn&gt;&lt;accession-num&gt;WOS:000262075100007&lt;/accession-num&gt;&lt;urls&gt;&lt;related-urls&gt;&lt;url&gt;&amp;lt;Go to ISI&amp;gt;://WOS:000262075100007&lt;/url&gt;&lt;/related-urls&gt;&lt;/urls&gt;&lt;electronic-resource-num&gt;10.1017/S0031182008005039&lt;/electronic-resource-num&gt;&lt;language&gt;English&lt;/language&gt;&lt;/record&gt;&lt;/Cite&gt;&lt;/EndNote&gt;</w:instrText>
      </w:r>
      <w:r w:rsidRPr="00261D54">
        <w:fldChar w:fldCharType="separate"/>
      </w:r>
      <w:r w:rsidRPr="00261D54">
        <w:t>(Schupbach and Baur, 2008a)</w:t>
      </w:r>
      <w:r w:rsidRPr="00261D54">
        <w:fldChar w:fldCharType="end"/>
      </w:r>
      <w:r w:rsidRPr="00261D54">
        <w:t xml:space="preserve">. Fresh mucus is most effective for transmission </w:t>
      </w:r>
      <w:r w:rsidRPr="00261D54">
        <w:fldChar w:fldCharType="begin"/>
      </w:r>
      <w:r w:rsidRPr="00261D54">
        <w:instrText xml:space="preserve"> ADDIN EN.CITE &lt;EndNote&gt;&lt;Cite&gt;&lt;Author&gt;Schupbach&lt;/Author&gt;&lt;Year&gt;2008&lt;/Year&gt;&lt;RecNum&gt;1195&lt;/RecNum&gt;&lt;DisplayText&gt;(Schupbach and Baur, 2008a)&lt;/DisplayText&gt;&lt;record&gt;&lt;rec-number&gt;1195&lt;/rec-number&gt;&lt;foreign-keys&gt;&lt;key app="EN" db-id="rrwaerrrmwz007e0sr8vzwfj29zxe9tfwr9r" timestamp="1636325734"&gt;1195&lt;/key&gt;&lt;/foreign-keys&gt;&lt;ref-type name="Journal Article"&gt;17&lt;/ref-type&gt;&lt;contributors&gt;&lt;authors&gt;&lt;author&gt;Schupbach, H. U.&lt;/author&gt;&lt;author&gt;Baur, B.&lt;/author&gt;&lt;/authors&gt;&lt;/contributors&gt;&lt;auth-address&gt;Univ Basel, Dept Environm Sci, Sect Conservat Biol, CH-4056 Basel, Switzerland&lt;/auth-address&gt;&lt;titles&gt;&lt;title&gt;Experimental evidence for a new transmission route in a parasitic mite and its mucus-dependent orientation towards the host snail&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1679-1684&lt;/pages&gt;&lt;volume&gt;135&lt;/volume&gt;&lt;number&gt;14&lt;/number&gt;&lt;keywords&gt;&lt;keyword&gt;parasite transmission&lt;/keyword&gt;&lt;keyword&gt;host-finding&lt;/keyword&gt;&lt;keyword&gt;snail mucus&lt;/keyword&gt;&lt;keyword&gt;arianta arbustorum&lt;/keyword&gt;&lt;keyword&gt;riccardoella limacum&lt;/keyword&gt;&lt;keyword&gt;riccardoella-limacum schrank&lt;/keyword&gt;&lt;keyword&gt;arianta-arbustorum&lt;/keyword&gt;&lt;keyword&gt;life-history&lt;/keyword&gt;&lt;keyword&gt;acari-trombidiformes&lt;/keyword&gt;&lt;keyword&gt;evolution&lt;/keyword&gt;&lt;keyword&gt;virulence&lt;/keyword&gt;&lt;keyword&gt;strategies&lt;/keyword&gt;&lt;keyword&gt;infection&lt;/keyword&gt;&lt;keyword&gt;dispersal&lt;/keyword&gt;&lt;keyword&gt;patterns&lt;/keyword&gt;&lt;/keywords&gt;&lt;dates&gt;&lt;year&gt;2008&lt;/year&gt;&lt;pub-dates&gt;&lt;date&gt;Dec&lt;/date&gt;&lt;/pub-dates&gt;&lt;/dates&gt;&lt;isbn&gt;0031-1820&lt;/isbn&gt;&lt;accession-num&gt;WOS:000262075100007&lt;/accession-num&gt;&lt;urls&gt;&lt;related-urls&gt;&lt;url&gt;&amp;lt;Go to ISI&amp;gt;://WOS:000262075100007&lt;/url&gt;&lt;/related-urls&gt;&lt;/urls&gt;&lt;electronic-resource-num&gt;10.1017/S0031182008005039&lt;/electronic-resource-num&gt;&lt;language&gt;English&lt;/language&gt;&lt;/record&gt;&lt;/Cite&gt;&lt;/EndNote&gt;</w:instrText>
      </w:r>
      <w:r w:rsidRPr="00261D54">
        <w:fldChar w:fldCharType="separate"/>
      </w:r>
      <w:r w:rsidRPr="00261D54">
        <w:t>(Schupbach and Baur, 2008a)</w:t>
      </w:r>
      <w:r w:rsidRPr="00261D54">
        <w:fldChar w:fldCharType="end"/>
      </w:r>
      <w:r w:rsidRPr="00261D54">
        <w:t xml:space="preserve">. Transmission is influenced by the infested snail’s parasite load. The heavier the infestation, the more transmission will occur </w: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 </w:instrTex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EN.CITE.DATA </w:instrText>
      </w:r>
      <w:r w:rsidRPr="00261D54">
        <w:fldChar w:fldCharType="end"/>
      </w:r>
      <w:r w:rsidRPr="00261D54">
        <w:fldChar w:fldCharType="separate"/>
      </w:r>
      <w:r w:rsidRPr="00261D54">
        <w:t>(Schupbach and Baur, 2010a)</w:t>
      </w:r>
      <w:r w:rsidRPr="00261D54">
        <w:fldChar w:fldCharType="end"/>
      </w:r>
      <w:r w:rsidRPr="00261D54">
        <w:t>.</w:t>
      </w:r>
    </w:p>
    <w:p w14:paraId="553BBBA8" w14:textId="77777777" w:rsidR="00116944" w:rsidRPr="00261D54" w:rsidRDefault="00116944" w:rsidP="002648CD">
      <w:pPr>
        <w:pStyle w:val="Heading5"/>
      </w:pPr>
      <w:r w:rsidRPr="00261D54">
        <w:t>Occurrence</w:t>
      </w:r>
    </w:p>
    <w:p w14:paraId="2F3665BC" w14:textId="77777777" w:rsidR="001D38F1" w:rsidRPr="00261D54" w:rsidRDefault="001D38F1" w:rsidP="001D38F1">
      <w:r w:rsidRPr="00261D54">
        <w:t xml:space="preserve">Parasitic </w:t>
      </w:r>
      <w:bookmarkStart w:id="91" w:name="_Hlk93570364"/>
      <w:proofErr w:type="spellStart"/>
      <w:r w:rsidRPr="00261D54">
        <w:rPr>
          <w:i/>
          <w:iCs/>
        </w:rPr>
        <w:t>Riccardoella</w:t>
      </w:r>
      <w:proofErr w:type="spellEnd"/>
      <w:r w:rsidRPr="00261D54">
        <w:rPr>
          <w:i/>
          <w:iCs/>
        </w:rPr>
        <w:t> </w:t>
      </w:r>
      <w:r w:rsidRPr="00261D54">
        <w:t>spp</w:t>
      </w:r>
      <w:bookmarkEnd w:id="91"/>
      <w:r w:rsidRPr="00261D54">
        <w:t xml:space="preserve">. mites may be easily missed due to their small size and because they live within their hosts. Therefore, they could be more widely distributed than currently thought. </w:t>
      </w:r>
      <w:r w:rsidRPr="00261D54">
        <w:rPr>
          <w:i/>
          <w:iCs/>
        </w:rPr>
        <w:t>R.</w:t>
      </w:r>
      <w:r w:rsidRPr="00261D54">
        <w:rPr>
          <w:i/>
        </w:rPr>
        <w:t> </w:t>
      </w:r>
      <w:proofErr w:type="spellStart"/>
      <w:r w:rsidRPr="00261D54">
        <w:rPr>
          <w:i/>
        </w:rPr>
        <w:t>limacum</w:t>
      </w:r>
      <w:proofErr w:type="spellEnd"/>
      <w:r w:rsidRPr="00261D54">
        <w:t xml:space="preserve"> is currently widespread in Europe. The greatest height it was found in Europe was at 1290 metres in Switzerland </w:t>
      </w:r>
      <w:r w:rsidRPr="00261D54">
        <w:fldChar w:fldCharType="begin"/>
      </w:r>
      <w:r w:rsidRPr="00261D54">
        <w:instrText xml:space="preserve"> ADDIN EN.CITE &lt;EndNote&gt;&lt;Cite&gt;&lt;Author&gt;Baur&lt;/Author&gt;&lt;Year&gt;2005&lt;/Year&gt;&lt;RecNum&gt;1198&lt;/RecNum&gt;&lt;DisplayText&gt;(Baur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Pr="00261D54">
        <w:fldChar w:fldCharType="separate"/>
      </w:r>
      <w:r w:rsidRPr="00261D54">
        <w:t>(Baur and Baur, 2005)</w:t>
      </w:r>
      <w:r w:rsidRPr="00261D54">
        <w:fldChar w:fldCharType="end"/>
      </w:r>
      <w:r w:rsidRPr="00261D54">
        <w:t>.</w:t>
      </w:r>
    </w:p>
    <w:p w14:paraId="54E9B975" w14:textId="79F4CC74" w:rsidR="001D38F1" w:rsidRPr="00261D54" w:rsidRDefault="001D38F1" w:rsidP="001D38F1">
      <w:r w:rsidRPr="00261D54">
        <w:rPr>
          <w:i/>
        </w:rPr>
        <w:t>R. </w:t>
      </w:r>
      <w:proofErr w:type="spellStart"/>
      <w:r w:rsidRPr="00261D54">
        <w:rPr>
          <w:i/>
        </w:rPr>
        <w:t>limacum</w:t>
      </w:r>
      <w:proofErr w:type="spellEnd"/>
      <w:r w:rsidRPr="00261D54">
        <w:t xml:space="preserve"> is commonly found in snail farms. Segade</w:t>
      </w:r>
      <w:r w:rsidR="00AF0763" w:rsidRPr="00AF0763">
        <w:rPr>
          <w:i/>
        </w:rPr>
        <w:t xml:space="preserve"> et al</w:t>
      </w:r>
      <w:r w:rsidR="00174F05" w:rsidRPr="00174F05">
        <w:t xml:space="preserve">., </w:t>
      </w:r>
      <w:r w:rsidRPr="00261D54">
        <w:t xml:space="preserve">(2013) found this mite species to be infecting predominantly </w:t>
      </w:r>
      <w:r w:rsidRPr="00BD3C34">
        <w:rPr>
          <w:i/>
        </w:rPr>
        <w:t>C.</w:t>
      </w:r>
      <w:r w:rsidR="00302B88">
        <w:rPr>
          <w:i/>
          <w:iCs/>
        </w:rPr>
        <w:t> </w:t>
      </w:r>
      <w:proofErr w:type="spellStart"/>
      <w:r w:rsidR="1D854D46" w:rsidRPr="00D24CCC">
        <w:rPr>
          <w:i/>
          <w:iCs/>
        </w:rPr>
        <w:t>aspersum</w:t>
      </w:r>
      <w:proofErr w:type="spellEnd"/>
      <w:r w:rsidR="00302B88">
        <w:rPr>
          <w:i/>
          <w:iCs/>
        </w:rPr>
        <w:t> </w:t>
      </w:r>
      <w:proofErr w:type="spellStart"/>
      <w:r w:rsidR="1D854D46" w:rsidRPr="00D24CCC">
        <w:rPr>
          <w:i/>
          <w:iCs/>
        </w:rPr>
        <w:t>aspersum</w:t>
      </w:r>
      <w:proofErr w:type="spellEnd"/>
      <w:r w:rsidR="006764EB">
        <w:rPr>
          <w:i/>
          <w:iCs/>
        </w:rPr>
        <w:t xml:space="preserve">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t>(Segade</w:t>
      </w:r>
      <w:r w:rsidR="00AF0763" w:rsidRPr="00AF0763">
        <w:rPr>
          <w:i/>
        </w:rPr>
        <w:t xml:space="preserve"> et al</w:t>
      </w:r>
      <w:r w:rsidR="00174F05" w:rsidRPr="00174F05">
        <w:t xml:space="preserve">., </w:t>
      </w:r>
      <w:r w:rsidRPr="00261D54">
        <w:t>2013)</w:t>
      </w:r>
      <w:r w:rsidRPr="00261D54">
        <w:fldChar w:fldCharType="end"/>
      </w:r>
      <w:r w:rsidRPr="00261D54">
        <w:t xml:space="preserve">. In one of the farms sampled, close to 60% of individuals were infected by mites. Mites were less prevalent in </w:t>
      </w:r>
      <w:r w:rsidR="006F743C" w:rsidRPr="006F743C">
        <w:rPr>
          <w:i/>
          <w:iCs/>
        </w:rPr>
        <w:t>C.</w:t>
      </w:r>
      <w:r w:rsidR="00302B88">
        <w:rPr>
          <w:i/>
          <w:iCs/>
        </w:rPr>
        <w:t> </w:t>
      </w:r>
      <w:r w:rsidR="006F743C" w:rsidRPr="006F743C">
        <w:rPr>
          <w:i/>
          <w:iCs/>
        </w:rPr>
        <w:t>aspersum</w:t>
      </w:r>
      <w:r w:rsidR="00302B88">
        <w:rPr>
          <w:i/>
        </w:rPr>
        <w:t> </w:t>
      </w:r>
      <w:r w:rsidRPr="00261D54">
        <w:rPr>
          <w:i/>
          <w:iCs/>
        </w:rPr>
        <w:t>maximum</w:t>
      </w:r>
      <w:r w:rsidRPr="00261D54">
        <w:t xml:space="preserve">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257CA761" w14:textId="77777777" w:rsidR="001D38F1" w:rsidRPr="00261D54" w:rsidRDefault="001D38F1" w:rsidP="001D38F1">
      <w:r w:rsidRPr="00261D54">
        <w:rPr>
          <w:i/>
          <w:iCs/>
        </w:rPr>
        <w:t>R.</w:t>
      </w:r>
      <w:r w:rsidRPr="00261D54">
        <w:t> </w:t>
      </w:r>
      <w:proofErr w:type="spellStart"/>
      <w:r w:rsidRPr="00261D54">
        <w:rPr>
          <w:i/>
          <w:iCs/>
        </w:rPr>
        <w:t>oudemans</w:t>
      </w:r>
      <w:proofErr w:type="spellEnd"/>
      <w:r w:rsidRPr="00261D54">
        <w:t xml:space="preserve"> is widespread in Australia however </w:t>
      </w:r>
      <w:r w:rsidRPr="00261D54">
        <w:rPr>
          <w:i/>
          <w:iCs/>
        </w:rPr>
        <w:t>R. </w:t>
      </w:r>
      <w:proofErr w:type="spellStart"/>
      <w:r w:rsidRPr="00261D54">
        <w:rPr>
          <w:i/>
          <w:iCs/>
        </w:rPr>
        <w:t>limacum</w:t>
      </w:r>
      <w:proofErr w:type="spellEnd"/>
      <w:r w:rsidRPr="00261D54">
        <w:rPr>
          <w:i/>
          <w:iCs/>
        </w:rPr>
        <w:t xml:space="preserve"> </w:t>
      </w:r>
      <w:r w:rsidRPr="00261D54">
        <w:t>has not been recorded in Australia to date (B. Halliday, personal communication).</w:t>
      </w:r>
    </w:p>
    <w:p w14:paraId="0BECF5ED" w14:textId="1DA05E70" w:rsidR="002602C8" w:rsidRPr="00261D54" w:rsidRDefault="002602C8" w:rsidP="00E452B2">
      <w:pPr>
        <w:pStyle w:val="Heading4"/>
      </w:pPr>
      <w:r w:rsidRPr="00261D54">
        <w:lastRenderedPageBreak/>
        <w:t>Current biosecurity measures</w:t>
      </w:r>
    </w:p>
    <w:p w14:paraId="11E7DD93" w14:textId="77777777" w:rsidR="001D38F1" w:rsidRPr="00261D54" w:rsidRDefault="001D38F1" w:rsidP="000E2CC7">
      <w:pPr>
        <w:keepNext/>
        <w:keepLines/>
      </w:pPr>
      <w:r w:rsidRPr="00261D54">
        <w:t xml:space="preserve">There are no specific biosecurity measures for </w:t>
      </w:r>
      <w:r w:rsidRPr="00261D54">
        <w:rPr>
          <w:i/>
          <w:iCs/>
        </w:rPr>
        <w:t>R. </w:t>
      </w:r>
      <w:proofErr w:type="spellStart"/>
      <w:r w:rsidRPr="00261D54">
        <w:rPr>
          <w:i/>
          <w:iCs/>
        </w:rPr>
        <w:t>limacum</w:t>
      </w:r>
      <w:proofErr w:type="spellEnd"/>
      <w:r w:rsidRPr="00261D54">
        <w:t xml:space="preserve"> in Australia.</w:t>
      </w:r>
    </w:p>
    <w:p w14:paraId="7E842120" w14:textId="20F2D58F" w:rsidR="000C7968" w:rsidRPr="00261D54" w:rsidRDefault="00B35413" w:rsidP="00E452B2">
      <w:pPr>
        <w:pStyle w:val="Heading4"/>
      </w:pPr>
      <w:r>
        <w:t>Risk assessment</w:t>
      </w:r>
    </w:p>
    <w:p w14:paraId="3D644E82" w14:textId="5181422C" w:rsidR="001D38F1" w:rsidRPr="00261D54" w:rsidRDefault="001D38F1" w:rsidP="00756C36">
      <w:r w:rsidRPr="00261D54">
        <w:t>Entry and exposure assessment</w:t>
      </w:r>
      <w:r w:rsidR="00756C36" w:rsidRPr="00261D54">
        <w:t>:</w:t>
      </w:r>
    </w:p>
    <w:p w14:paraId="4C249F74" w14:textId="77777777" w:rsidR="001D38F1" w:rsidRPr="00261D54" w:rsidRDefault="001D38F1" w:rsidP="001D38F1">
      <w:pPr>
        <w:pStyle w:val="ListBullet"/>
        <w:numPr>
          <w:ilvl w:val="0"/>
          <w:numId w:val="1"/>
        </w:numPr>
      </w:pPr>
      <w:r w:rsidRPr="00261D54">
        <w:rPr>
          <w:i/>
          <w:iCs/>
        </w:rPr>
        <w:t>R. </w:t>
      </w:r>
      <w:proofErr w:type="spellStart"/>
      <w:r w:rsidRPr="00261D54">
        <w:rPr>
          <w:i/>
          <w:iCs/>
        </w:rPr>
        <w:t>limacum</w:t>
      </w:r>
      <w:proofErr w:type="spellEnd"/>
      <w:r w:rsidRPr="00261D54">
        <w:t xml:space="preserve"> is widespread in Europe and it is commonly found in snail farms.</w:t>
      </w:r>
    </w:p>
    <w:p w14:paraId="3405F0E5" w14:textId="77777777" w:rsidR="001D38F1" w:rsidRPr="00261D54" w:rsidRDefault="001D38F1" w:rsidP="001D38F1">
      <w:pPr>
        <w:pStyle w:val="ListBullet"/>
        <w:numPr>
          <w:ilvl w:val="0"/>
          <w:numId w:val="1"/>
        </w:numPr>
      </w:pPr>
      <w:r w:rsidRPr="00261D54">
        <w:t>The hosts for these parasites seem to be restricted to snails and slugs.</w:t>
      </w:r>
    </w:p>
    <w:p w14:paraId="62F74D2B" w14:textId="77777777" w:rsidR="001D38F1" w:rsidRPr="00261D54" w:rsidRDefault="001D38F1" w:rsidP="001D38F1">
      <w:pPr>
        <w:pStyle w:val="ListBullet"/>
        <w:numPr>
          <w:ilvl w:val="0"/>
          <w:numId w:val="1"/>
        </w:numPr>
      </w:pPr>
      <w:r w:rsidRPr="00261D54">
        <w:t xml:space="preserve">As </w:t>
      </w:r>
      <w:r w:rsidRPr="00261D54">
        <w:rPr>
          <w:i/>
          <w:iCs/>
        </w:rPr>
        <w:t>R. </w:t>
      </w:r>
      <w:proofErr w:type="spellStart"/>
      <w:r w:rsidRPr="00261D54">
        <w:rPr>
          <w:i/>
          <w:iCs/>
        </w:rPr>
        <w:t>limacum</w:t>
      </w:r>
      <w:proofErr w:type="spellEnd"/>
      <w:r w:rsidRPr="00261D54">
        <w:t xml:space="preserve"> is found within the mantle cavity of the snail, it is hard to detect, and dissection is necessary for diagnosis. Infested hosts may seem healthy based on visual inspection.</w:t>
      </w:r>
    </w:p>
    <w:p w14:paraId="44584B81" w14:textId="77777777" w:rsidR="001D38F1" w:rsidRPr="00261D54" w:rsidRDefault="001D38F1" w:rsidP="001D38F1">
      <w:pPr>
        <w:pStyle w:val="ListBullet"/>
        <w:numPr>
          <w:ilvl w:val="0"/>
          <w:numId w:val="1"/>
        </w:numPr>
      </w:pPr>
      <w:r w:rsidRPr="00261D54">
        <w:t xml:space="preserve">Transmission occurs when snails </w:t>
      </w:r>
      <w:proofErr w:type="gramStart"/>
      <w:r w:rsidRPr="00261D54">
        <w:t>come in contact with</w:t>
      </w:r>
      <w:proofErr w:type="gramEnd"/>
      <w:r w:rsidRPr="00261D54">
        <w:t xml:space="preserve"> each other. The mites may also use snail mucus to infect new hosts. Any opportunity for entry of wild snails or field reared snails onto snail farms represents a potential entry point for this pathogen onto the farm.</w:t>
      </w:r>
    </w:p>
    <w:p w14:paraId="0A556863" w14:textId="2C1E5DC4" w:rsidR="001D38F1" w:rsidRPr="00261D54" w:rsidRDefault="001D38F1" w:rsidP="001D38F1">
      <w:pPr>
        <w:pStyle w:val="ListBullet"/>
        <w:numPr>
          <w:ilvl w:val="0"/>
          <w:numId w:val="1"/>
        </w:numPr>
      </w:pPr>
      <w:r w:rsidRPr="00261D54">
        <w:t xml:space="preserve">A probable pathway for the introduction of </w:t>
      </w:r>
      <w:r w:rsidRPr="00261D54">
        <w:rPr>
          <w:i/>
          <w:iCs/>
        </w:rPr>
        <w:t>R. </w:t>
      </w:r>
      <w:proofErr w:type="spellStart"/>
      <w:r w:rsidRPr="00261D54">
        <w:rPr>
          <w:i/>
          <w:iCs/>
        </w:rPr>
        <w:t>limacum</w:t>
      </w:r>
      <w:proofErr w:type="spellEnd"/>
      <w:r w:rsidRPr="00261D54">
        <w:t xml:space="preserve"> is from infested imported snails transmitting </w:t>
      </w:r>
      <w:r w:rsidRPr="00261D54">
        <w:rPr>
          <w:i/>
          <w:iCs/>
        </w:rPr>
        <w:t>R. </w:t>
      </w:r>
      <w:proofErr w:type="spellStart"/>
      <w:r w:rsidRPr="00261D54">
        <w:rPr>
          <w:i/>
          <w:iCs/>
        </w:rPr>
        <w:t>limacum</w:t>
      </w:r>
      <w:proofErr w:type="spellEnd"/>
      <w:r w:rsidRPr="00261D54">
        <w:t xml:space="preserve"> to local </w:t>
      </w:r>
      <w:r w:rsidR="006F743C" w:rsidRPr="006F743C">
        <w:rPr>
          <w:i/>
          <w:iCs/>
        </w:rPr>
        <w:t>C.</w:t>
      </w:r>
      <w:r w:rsidR="006D204D">
        <w:rPr>
          <w:i/>
          <w:iCs/>
        </w:rPr>
        <w:t> </w:t>
      </w:r>
      <w:proofErr w:type="spellStart"/>
      <w:r w:rsidR="006F743C" w:rsidRPr="006F743C">
        <w:rPr>
          <w:i/>
          <w:iCs/>
        </w:rPr>
        <w:t>aspersum</w:t>
      </w:r>
      <w:proofErr w:type="spellEnd"/>
      <w:r w:rsidRPr="00261D54">
        <w:t xml:space="preserve"> populations, which is one of the most common hosts. However, </w:t>
      </w:r>
      <w:r w:rsidRPr="00261D54">
        <w:rPr>
          <w:i/>
          <w:iCs/>
        </w:rPr>
        <w:t>R. </w:t>
      </w:r>
      <w:proofErr w:type="spellStart"/>
      <w:r w:rsidRPr="00261D54">
        <w:rPr>
          <w:i/>
          <w:iCs/>
        </w:rPr>
        <w:t>limacum</w:t>
      </w:r>
      <w:proofErr w:type="spellEnd"/>
      <w:r w:rsidRPr="00261D54">
        <w:t xml:space="preserve"> can infest several snail species.</w:t>
      </w:r>
    </w:p>
    <w:p w14:paraId="09924D40" w14:textId="72AA2B32" w:rsidR="001D38F1" w:rsidRPr="00261D54" w:rsidRDefault="001D38F1" w:rsidP="001D38F1">
      <w:bookmarkStart w:id="92" w:name="_Hlk125726533"/>
      <w:r w:rsidRPr="00261D54">
        <w:t xml:space="preserve">Based on this information, the likelihood of entry of </w:t>
      </w:r>
      <w:r w:rsidRPr="00261D54">
        <w:rPr>
          <w:i/>
          <w:iCs/>
        </w:rPr>
        <w:t>R. </w:t>
      </w:r>
      <w:proofErr w:type="spellStart"/>
      <w:r w:rsidRPr="00261D54">
        <w:rPr>
          <w:i/>
          <w:iCs/>
        </w:rPr>
        <w:t>limacum</w:t>
      </w:r>
      <w:proofErr w:type="spellEnd"/>
      <w:r w:rsidRPr="00261D54">
        <w:t xml:space="preserve"> associated with the importation of infested farmed </w:t>
      </w:r>
      <w:r w:rsidR="006F743C" w:rsidRPr="006F743C">
        <w:rPr>
          <w:i/>
          <w:iCs/>
        </w:rPr>
        <w:t>C.</w:t>
      </w:r>
      <w:r w:rsidR="006D204D">
        <w:rPr>
          <w:i/>
          <w:iCs/>
        </w:rPr>
        <w:t> </w:t>
      </w:r>
      <w:r w:rsidR="006F743C" w:rsidRPr="006F743C">
        <w:rPr>
          <w:i/>
          <w:iCs/>
        </w:rPr>
        <w:t>aspersum</w:t>
      </w:r>
      <w:r w:rsidRPr="00261D54">
        <w:t>, and exposure of potential hosts in Australia was estimated to be high.</w:t>
      </w:r>
    </w:p>
    <w:bookmarkEnd w:id="92"/>
    <w:p w14:paraId="4CAA34F7" w14:textId="5B33D32C" w:rsidR="001D38F1" w:rsidRPr="00261D54" w:rsidRDefault="001D38F1" w:rsidP="00756C36">
      <w:r w:rsidRPr="00261D54">
        <w:t>Consequence assessment</w:t>
      </w:r>
      <w:r w:rsidR="00756C36" w:rsidRPr="00261D54">
        <w:t>:</w:t>
      </w:r>
    </w:p>
    <w:p w14:paraId="38BEC1B8" w14:textId="77777777" w:rsidR="001D38F1" w:rsidRPr="00261D54" w:rsidRDefault="001D38F1" w:rsidP="001D38F1">
      <w:pPr>
        <w:pStyle w:val="ListBullet"/>
        <w:numPr>
          <w:ilvl w:val="0"/>
          <w:numId w:val="1"/>
        </w:numPr>
      </w:pPr>
      <w:r w:rsidRPr="00261D54">
        <w:rPr>
          <w:i/>
          <w:iCs/>
        </w:rPr>
        <w:t>R. </w:t>
      </w:r>
      <w:proofErr w:type="spellStart"/>
      <w:r w:rsidRPr="00261D54">
        <w:rPr>
          <w:i/>
          <w:iCs/>
        </w:rPr>
        <w:t>limacum</w:t>
      </w:r>
      <w:proofErr w:type="spellEnd"/>
      <w:r w:rsidRPr="00261D54">
        <w:t xml:space="preserve"> has not been reported in Australia. A related species, </w:t>
      </w:r>
      <w:r w:rsidRPr="00261D54">
        <w:rPr>
          <w:i/>
          <w:iCs/>
        </w:rPr>
        <w:t>R. </w:t>
      </w:r>
      <w:proofErr w:type="spellStart"/>
      <w:r w:rsidRPr="00261D54">
        <w:rPr>
          <w:i/>
          <w:iCs/>
        </w:rPr>
        <w:t>oudemans</w:t>
      </w:r>
      <w:proofErr w:type="spellEnd"/>
      <w:r w:rsidRPr="00261D54">
        <w:t xml:space="preserve"> is present and infests slugs.</w:t>
      </w:r>
    </w:p>
    <w:p w14:paraId="091A8F75" w14:textId="77777777" w:rsidR="001D38F1" w:rsidRPr="00261D54" w:rsidRDefault="001D38F1" w:rsidP="001D38F1">
      <w:pPr>
        <w:pStyle w:val="ListBullet"/>
        <w:numPr>
          <w:ilvl w:val="0"/>
          <w:numId w:val="1"/>
        </w:numPr>
      </w:pPr>
      <w:r w:rsidRPr="00261D54">
        <w:rPr>
          <w:i/>
          <w:iCs/>
        </w:rPr>
        <w:t>R. </w:t>
      </w:r>
      <w:proofErr w:type="spellStart"/>
      <w:r w:rsidRPr="00261D54">
        <w:rPr>
          <w:i/>
          <w:iCs/>
        </w:rPr>
        <w:t>limacum</w:t>
      </w:r>
      <w:proofErr w:type="spellEnd"/>
      <w:r w:rsidRPr="00261D54">
        <w:t xml:space="preserve"> has become widespread in Europe which suggests it is an efficient parasite in terms of ability to spread.</w:t>
      </w:r>
    </w:p>
    <w:p w14:paraId="5AFE2649" w14:textId="77777777" w:rsidR="001D38F1" w:rsidRPr="00261D54" w:rsidRDefault="001D38F1" w:rsidP="001D38F1">
      <w:pPr>
        <w:pStyle w:val="ListBullet"/>
        <w:numPr>
          <w:ilvl w:val="0"/>
          <w:numId w:val="1"/>
        </w:numPr>
      </w:pPr>
      <w:r w:rsidRPr="00261D54">
        <w:t xml:space="preserve">Several studies have found that infestation with </w:t>
      </w:r>
      <w:r w:rsidRPr="00261D54">
        <w:rPr>
          <w:i/>
          <w:iCs/>
        </w:rPr>
        <w:t>R. </w:t>
      </w:r>
      <w:proofErr w:type="spellStart"/>
      <w:r w:rsidRPr="00261D54">
        <w:rPr>
          <w:i/>
          <w:iCs/>
        </w:rPr>
        <w:t>limacum</w:t>
      </w:r>
      <w:proofErr w:type="spellEnd"/>
      <w:r w:rsidRPr="00261D54">
        <w:t xml:space="preserve"> impacts snail health, although such impacts may be subtle. Reported adverse effects for affected snails include lower food consumption, lower egg production, and increased mortality.</w:t>
      </w:r>
    </w:p>
    <w:p w14:paraId="630FB3DB" w14:textId="75BDB312" w:rsidR="001D38F1" w:rsidRPr="00261D54" w:rsidRDefault="001D38F1" w:rsidP="001D38F1">
      <w:pPr>
        <w:pStyle w:val="ListBullet"/>
        <w:numPr>
          <w:ilvl w:val="0"/>
          <w:numId w:val="1"/>
        </w:numPr>
      </w:pPr>
      <w:r w:rsidRPr="00261D54">
        <w:t xml:space="preserve">Detrimental impacts on the existing population of </w:t>
      </w:r>
      <w:r w:rsidR="006F743C" w:rsidRPr="006F743C">
        <w:rPr>
          <w:i/>
          <w:iCs/>
        </w:rPr>
        <w:t>C.</w:t>
      </w:r>
      <w:r w:rsidR="006D204D">
        <w:rPr>
          <w:i/>
          <w:iCs/>
        </w:rPr>
        <w:t> </w:t>
      </w:r>
      <w:r w:rsidR="006F743C" w:rsidRPr="006F743C">
        <w:rPr>
          <w:i/>
          <w:iCs/>
        </w:rPr>
        <w:t>aspersum</w:t>
      </w:r>
      <w:r w:rsidRPr="00261D54">
        <w:t xml:space="preserve"> might widely be viewed favourably by the Australian public, given its pest status. However, </w:t>
      </w:r>
      <w:r w:rsidRPr="00261D54">
        <w:rPr>
          <w:i/>
          <w:iCs/>
        </w:rPr>
        <w:t>R. </w:t>
      </w:r>
      <w:proofErr w:type="spellStart"/>
      <w:r w:rsidRPr="00261D54">
        <w:rPr>
          <w:i/>
          <w:iCs/>
        </w:rPr>
        <w:t>limacum</w:t>
      </w:r>
      <w:proofErr w:type="spellEnd"/>
      <w:r w:rsidRPr="00261D54">
        <w:t xml:space="preserve"> may also infest Australia’s native snails, of which there are some 2,500 species (Stanisic</w:t>
      </w:r>
      <w:r w:rsidR="00AF0763" w:rsidRPr="00AF0763">
        <w:rPr>
          <w:i/>
        </w:rPr>
        <w:t xml:space="preserve"> et al</w:t>
      </w:r>
      <w:r w:rsidR="00174F05" w:rsidRPr="00174F05">
        <w:t xml:space="preserve">., </w:t>
      </w:r>
      <w:r w:rsidRPr="00261D54">
        <w:t>2022). This could result in potentially significant adverse outcomes for the ongoing viability of these species.</w:t>
      </w:r>
    </w:p>
    <w:p w14:paraId="6C73C3A1" w14:textId="77777777" w:rsidR="001D38F1" w:rsidRPr="00261D54" w:rsidRDefault="001D38F1" w:rsidP="001D38F1">
      <w:pPr>
        <w:pStyle w:val="ListBullet"/>
        <w:numPr>
          <w:ilvl w:val="0"/>
          <w:numId w:val="1"/>
        </w:numPr>
      </w:pPr>
      <w:r w:rsidRPr="00261D54">
        <w:t>Infestation of native snails (and possibly native slugs) could have wider implications for Australia’s biodiversity and conservation efforts.</w:t>
      </w:r>
    </w:p>
    <w:p w14:paraId="3024E6FC" w14:textId="6E7DB1F4" w:rsidR="001D38F1" w:rsidRPr="00261D54" w:rsidRDefault="001D38F1" w:rsidP="001D38F1">
      <w:bookmarkStart w:id="93" w:name="_Hlk125727260"/>
      <w:r w:rsidRPr="00261D54">
        <w:t xml:space="preserve">Based on this information, the likely consequences of establishment and/or spread of </w:t>
      </w:r>
      <w:r w:rsidRPr="00261D54">
        <w:rPr>
          <w:i/>
          <w:iCs/>
        </w:rPr>
        <w:t>R. </w:t>
      </w:r>
      <w:proofErr w:type="spellStart"/>
      <w:r w:rsidRPr="00261D54">
        <w:rPr>
          <w:i/>
          <w:iCs/>
        </w:rPr>
        <w:t>limacum</w:t>
      </w:r>
      <w:proofErr w:type="spellEnd"/>
      <w:r w:rsidRPr="00261D54">
        <w:t xml:space="preserve"> associated with the importation of </w:t>
      </w:r>
      <w:r w:rsidR="006F743C" w:rsidRPr="006F743C">
        <w:rPr>
          <w:i/>
          <w:iCs/>
        </w:rPr>
        <w:t>C.</w:t>
      </w:r>
      <w:r w:rsidR="006D204D">
        <w:rPr>
          <w:i/>
          <w:iCs/>
        </w:rPr>
        <w:t> </w:t>
      </w:r>
      <w:r w:rsidR="006F743C" w:rsidRPr="006F743C">
        <w:rPr>
          <w:i/>
          <w:iCs/>
        </w:rPr>
        <w:t>aspersum</w:t>
      </w:r>
      <w:r w:rsidRPr="00261D54">
        <w:t xml:space="preserve"> was estimated to be very low.</w:t>
      </w:r>
    </w:p>
    <w:p w14:paraId="12BE0FD1" w14:textId="2580D178" w:rsidR="001D38F1" w:rsidRPr="00261D54" w:rsidRDefault="001D38F1" w:rsidP="001D38F1">
      <w:r w:rsidRPr="00261D54">
        <w:rPr>
          <w:rFonts w:cstheme="minorHAnsi"/>
        </w:rPr>
        <w:t xml:space="preserve">The consequence assessment rating should be reviewed by relevant experts within the </w:t>
      </w:r>
      <w:r w:rsidR="00C21F0C">
        <w:rPr>
          <w:rFonts w:cstheme="minorHAnsi"/>
        </w:rPr>
        <w:t xml:space="preserve">Australian Government </w:t>
      </w:r>
      <w:r w:rsidR="00813734" w:rsidRPr="00261D54">
        <w:rPr>
          <w:rFonts w:cstheme="minorHAnsi"/>
        </w:rPr>
        <w:t>Department of Climate Change, Energy the Environment and Water</w:t>
      </w:r>
      <w:r w:rsidRPr="00261D54">
        <w:rPr>
          <w:rFonts w:cstheme="minorHAnsi"/>
        </w:rPr>
        <w:t xml:space="preserve"> as this agency has responsibility for estimating the level of adverse impacts to native fauna that might eventuate associated with importation of this parasite.</w:t>
      </w:r>
    </w:p>
    <w:p w14:paraId="3407C29B" w14:textId="77777777" w:rsidR="000C7968" w:rsidRPr="00261D54" w:rsidRDefault="000C7968" w:rsidP="00E452B2">
      <w:pPr>
        <w:pStyle w:val="Heading5"/>
      </w:pPr>
      <w:bookmarkStart w:id="94" w:name="_Hlk125727738"/>
      <w:bookmarkStart w:id="95" w:name="_Toc11849531"/>
      <w:bookmarkEnd w:id="93"/>
      <w:r w:rsidRPr="00261D54">
        <w:lastRenderedPageBreak/>
        <w:t>Conclusions</w:t>
      </w:r>
    </w:p>
    <w:p w14:paraId="3BD17CD7" w14:textId="41EDAA3E" w:rsidR="001D38F1" w:rsidRPr="00261D54" w:rsidRDefault="001D38F1" w:rsidP="001D38F1">
      <w:r w:rsidRPr="00261D54">
        <w:t xml:space="preserve">Based on the preceding information, the likelihood of entry of </w:t>
      </w:r>
      <w:r w:rsidRPr="00261D54">
        <w:rPr>
          <w:i/>
          <w:iCs/>
        </w:rPr>
        <w:t>R. </w:t>
      </w:r>
      <w:proofErr w:type="spellStart"/>
      <w:r w:rsidRPr="00261D54">
        <w:rPr>
          <w:i/>
          <w:iCs/>
        </w:rPr>
        <w:t>limacum</w:t>
      </w:r>
      <w:proofErr w:type="spellEnd"/>
      <w:r w:rsidRPr="00261D54">
        <w:t xml:space="preserve"> associated with imports of </w:t>
      </w:r>
      <w:r w:rsidR="006F743C" w:rsidRPr="006F743C">
        <w:rPr>
          <w:i/>
          <w:iCs/>
        </w:rPr>
        <w:t>C.</w:t>
      </w:r>
      <w:r w:rsidR="006D204D">
        <w:rPr>
          <w:i/>
          <w:iCs/>
        </w:rPr>
        <w:t> </w:t>
      </w:r>
      <w:r w:rsidR="006F743C" w:rsidRPr="006F743C">
        <w:rPr>
          <w:i/>
          <w:iCs/>
        </w:rPr>
        <w:t>aspersum</w:t>
      </w:r>
      <w:r w:rsidRPr="00261D54">
        <w:rPr>
          <w:i/>
          <w:iCs/>
        </w:rPr>
        <w:t xml:space="preserve"> </w:t>
      </w:r>
      <w:r w:rsidRPr="00261D54">
        <w:t>sourced</w:t>
      </w:r>
      <w:r w:rsidRPr="00261D54">
        <w:rPr>
          <w:i/>
          <w:iCs/>
        </w:rPr>
        <w:t xml:space="preserve"> </w:t>
      </w:r>
      <w:r w:rsidRPr="00261D54">
        <w:t xml:space="preserve">from commercial, government certified snail farms </w:t>
      </w:r>
      <w:proofErr w:type="gramStart"/>
      <w:r w:rsidRPr="00261D54">
        <w:t>is</w:t>
      </w:r>
      <w:proofErr w:type="gramEnd"/>
      <w:r w:rsidRPr="00261D54">
        <w:t xml:space="preserve"> considered to be high and the likely consequences of establishment and/or spread of </w:t>
      </w:r>
      <w:proofErr w:type="spellStart"/>
      <w:r w:rsidRPr="00261D54">
        <w:rPr>
          <w:rFonts w:cstheme="minorHAnsi"/>
          <w:i/>
          <w:iCs/>
        </w:rPr>
        <w:t>Riccardoella</w:t>
      </w:r>
      <w:proofErr w:type="spellEnd"/>
      <w:r w:rsidRPr="00261D54">
        <w:rPr>
          <w:rFonts w:cstheme="minorHAnsi"/>
          <w:i/>
          <w:iCs/>
        </w:rPr>
        <w:t> </w:t>
      </w:r>
      <w:r w:rsidRPr="00261D54">
        <w:rPr>
          <w:rFonts w:cstheme="minorHAnsi"/>
        </w:rPr>
        <w:t>spp.</w:t>
      </w:r>
      <w:r w:rsidRPr="00261D54">
        <w:t xml:space="preserve"> are considered to be very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00813734" w:rsidRPr="00261D54">
        <w:t xml:space="preserve">, </w:t>
      </w:r>
      <w:r w:rsidRPr="00261D54">
        <w:t xml:space="preserve">the likelihood of entry and exposure (high) was combined with the likely consequences of establishment and/or spread (very low), which resulted in a risk estimation for </w:t>
      </w:r>
      <w:r w:rsidRPr="00261D54">
        <w:rPr>
          <w:rFonts w:cstheme="minorHAnsi"/>
          <w:i/>
          <w:iCs/>
        </w:rPr>
        <w:t>R. </w:t>
      </w:r>
      <w:proofErr w:type="spellStart"/>
      <w:r w:rsidRPr="00261D54">
        <w:rPr>
          <w:rFonts w:cstheme="minorHAnsi"/>
          <w:i/>
          <w:iCs/>
        </w:rPr>
        <w:t>limacum</w:t>
      </w:r>
      <w:proofErr w:type="spellEnd"/>
      <w:r w:rsidRPr="00261D54">
        <w:t xml:space="preserve"> of very low.</w:t>
      </w:r>
    </w:p>
    <w:p w14:paraId="4E3D17C7" w14:textId="60E9A721" w:rsidR="001D38F1" w:rsidRPr="00261D54" w:rsidRDefault="001D38F1" w:rsidP="001D38F1">
      <w:r w:rsidRPr="00261D54">
        <w:t xml:space="preserve">As the overall risk of </w:t>
      </w:r>
      <w:r w:rsidRPr="00261D54">
        <w:rPr>
          <w:rFonts w:cstheme="minorHAnsi"/>
          <w:i/>
          <w:iCs/>
        </w:rPr>
        <w:t>R. </w:t>
      </w:r>
      <w:proofErr w:type="spellStart"/>
      <w:r w:rsidRPr="00261D54">
        <w:rPr>
          <w:rFonts w:cstheme="minorHAnsi"/>
          <w:i/>
          <w:iCs/>
        </w:rPr>
        <w:t>limacum</w:t>
      </w:r>
      <w:proofErr w:type="spellEnd"/>
      <w:r w:rsidRPr="00261D54">
        <w:t xml:space="preserve"> associated with the importation of </w:t>
      </w:r>
      <w:r w:rsidR="006F743C" w:rsidRPr="006F743C">
        <w:rPr>
          <w:rFonts w:cstheme="minorHAnsi"/>
          <w:i/>
          <w:iCs/>
        </w:rPr>
        <w:t>C.</w:t>
      </w:r>
      <w:r w:rsidR="00CB3F2B">
        <w:rPr>
          <w:rFonts w:cstheme="minorHAnsi"/>
          <w:i/>
          <w:iCs/>
        </w:rPr>
        <w:t> </w:t>
      </w:r>
      <w:r w:rsidR="006F743C" w:rsidRPr="006F743C">
        <w:rPr>
          <w:rFonts w:cstheme="minorHAnsi"/>
          <w:i/>
          <w:iCs/>
        </w:rPr>
        <w:t>aspersum</w:t>
      </w:r>
      <w:r w:rsidRPr="00261D54">
        <w:t xml:space="preserve"> is very low and therefore achieve Australia’s ALOP with respect to animal biosecurity risks, additional biosecurity measures for </w:t>
      </w:r>
      <w:r w:rsidRPr="00261D54">
        <w:rPr>
          <w:rFonts w:cstheme="minorHAnsi"/>
          <w:i/>
          <w:iCs/>
        </w:rPr>
        <w:t>R. </w:t>
      </w:r>
      <w:proofErr w:type="spellStart"/>
      <w:r w:rsidRPr="00261D54">
        <w:rPr>
          <w:rFonts w:cstheme="minorHAnsi"/>
          <w:i/>
          <w:iCs/>
        </w:rPr>
        <w:t>limacum</w:t>
      </w:r>
      <w:proofErr w:type="spellEnd"/>
      <w:r w:rsidRPr="00261D54">
        <w:t xml:space="preserve"> are not required.</w:t>
      </w:r>
      <w:bookmarkStart w:id="96" w:name="_Toc105675686"/>
      <w:bookmarkEnd w:id="94"/>
      <w:bookmarkEnd w:id="95"/>
    </w:p>
    <w:p w14:paraId="4FB4F7BB" w14:textId="77777777" w:rsidR="001D38F1" w:rsidRPr="00261D54" w:rsidRDefault="001D38F1" w:rsidP="00756C36">
      <w:pPr>
        <w:pStyle w:val="Heading3"/>
        <w:spacing w:before="120" w:after="240"/>
      </w:pPr>
      <w:bookmarkStart w:id="97" w:name="_Toc170833847"/>
      <w:bookmarkStart w:id="98" w:name="_Toc172820566"/>
      <w:r w:rsidRPr="00261D54">
        <w:rPr>
          <w:i/>
          <w:iCs/>
        </w:rPr>
        <w:t>Tetrahymena</w:t>
      </w:r>
      <w:r w:rsidRPr="00261D54">
        <w:t> spp.</w:t>
      </w:r>
      <w:bookmarkEnd w:id="96"/>
      <w:bookmarkEnd w:id="97"/>
      <w:bookmarkEnd w:id="98"/>
    </w:p>
    <w:p w14:paraId="5BD6AB85" w14:textId="77777777" w:rsidR="00084CEE" w:rsidRPr="00261D54" w:rsidRDefault="00084CEE" w:rsidP="00E452B2">
      <w:pPr>
        <w:pStyle w:val="Heading4"/>
      </w:pPr>
      <w:r w:rsidRPr="00261D54">
        <w:t>Background</w:t>
      </w:r>
    </w:p>
    <w:p w14:paraId="04435BF3" w14:textId="1F8FB52D" w:rsidR="001D38F1" w:rsidRPr="00261D54" w:rsidRDefault="001D38F1" w:rsidP="00756C36">
      <w:pPr>
        <w:keepNext/>
        <w:keepLines/>
      </w:pPr>
      <w:r w:rsidRPr="00261D54">
        <w:rPr>
          <w:i/>
          <w:iCs/>
        </w:rPr>
        <w:t xml:space="preserve">Tetrahymena rostrata </w:t>
      </w:r>
      <w:r w:rsidRPr="00261D54">
        <w:t xml:space="preserve">and </w:t>
      </w:r>
      <w:r w:rsidRPr="00261D54">
        <w:rPr>
          <w:i/>
          <w:iCs/>
        </w:rPr>
        <w:t>Tetrahymena </w:t>
      </w:r>
      <w:proofErr w:type="spellStart"/>
      <w:r w:rsidRPr="00261D54">
        <w:rPr>
          <w:i/>
          <w:iCs/>
        </w:rPr>
        <w:t>limacis</w:t>
      </w:r>
      <w:proofErr w:type="spellEnd"/>
      <w:r w:rsidRPr="00261D54">
        <w:t xml:space="preserve"> are free-living, ciliated protozoans that can also be facultative parasites of terrestrial snails and slugs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t>(Haites</w:t>
      </w:r>
      <w:r w:rsidR="00AF0763" w:rsidRPr="00AF0763">
        <w:rPr>
          <w:i/>
        </w:rPr>
        <w:t xml:space="preserve"> et al</w:t>
      </w:r>
      <w:r w:rsidR="00174F05" w:rsidRPr="00174F05">
        <w:t xml:space="preserve">., </w:t>
      </w:r>
      <w:r w:rsidRPr="00261D54">
        <w:t>2021)</w:t>
      </w:r>
      <w:r w:rsidRPr="00261D54">
        <w:fldChar w:fldCharType="end"/>
      </w:r>
      <w:r w:rsidRPr="00261D54">
        <w:t xml:space="preserve">. Some studies suggest that the gastropod host is not harmed or injured when infected </w:t>
      </w:r>
      <w:r w:rsidRPr="00261D54">
        <w:fldChar w:fldCharType="begin"/>
      </w:r>
      <w:r w:rsidRPr="00261D54">
        <w:instrText xml:space="preserve"> ADDIN EN.CITE &lt;EndNote&gt;&lt;Cite&gt;&lt;Author&gt;Michelson&lt;/Author&gt;&lt;Year&gt;1971&lt;/Year&gt;&lt;RecNum&gt;1276&lt;/RecNum&gt;&lt;DisplayText&gt;(Michelson, 1971)&lt;/DisplayText&gt;&lt;record&gt;&lt;rec-number&gt;1276&lt;/rec-number&gt;&lt;foreign-keys&gt;&lt;key app="EN" db-id="rrwaerrrmwz007e0sr8vzwfj29zxe9tfwr9r" timestamp="1646710601"&gt;1276&lt;/key&gt;&lt;/foreign-keys&gt;&lt;ref-type name="Journal Article"&gt;17&lt;/ref-type&gt;&lt;contributors&gt;&lt;authors&gt;&lt;author&gt;Michelson, E. H.&lt;/author&gt;&lt;/authors&gt;&lt;/contributors&gt;&lt;titles&gt;&lt;title&gt;Distribution and Pathogenicity of Tetrahymena-Limacis in Slug Deroceras-Reticulatum&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125-+&lt;/pages&gt;&lt;volume&gt;62&lt;/volume&gt;&lt;number&gt;Feb&lt;/number&gt;&lt;dates&gt;&lt;year&gt;1971&lt;/year&gt;&lt;/dates&gt;&lt;isbn&gt;0031-1820&lt;/isbn&gt;&lt;accession-num&gt;WOS:A1971I396800011&lt;/accession-num&gt;&lt;urls&gt;&lt;related-urls&gt;&lt;url&gt;&amp;lt;Go to ISI&amp;gt;://WOS:A1971I396800011&lt;/url&gt;&lt;/related-urls&gt;&lt;/urls&gt;&lt;electronic-resource-num&gt;Doi 10.1017/S003118200007133x&lt;/electronic-resource-num&gt;&lt;language&gt;English&lt;/language&gt;&lt;/record&gt;&lt;/Cite&gt;&lt;/EndNote&gt;</w:instrText>
      </w:r>
      <w:r w:rsidRPr="00261D54">
        <w:fldChar w:fldCharType="separate"/>
      </w:r>
      <w:r w:rsidRPr="00261D54">
        <w:t>(Michelson, 1971)</w:t>
      </w:r>
      <w:r w:rsidRPr="00261D54">
        <w:fldChar w:fldCharType="end"/>
      </w:r>
      <w:r w:rsidRPr="00261D54">
        <w:t xml:space="preserve">, while others found that high parasitic loads in gastropods are often fatal once the ciliates enter internal organs, particularly the kidneys </w:t>
      </w:r>
      <w:r w:rsidRPr="00261D54">
        <w:fldChar w:fldCharType="begin"/>
      </w:r>
      <w:r w:rsidRPr="00261D54">
        <w:instrText xml:space="preserve"> ADDIN EN.CITE &lt;EndNote&gt;&lt;Cite&gt;&lt;Author&gt;Zhang&lt;/Author&gt;&lt;Year&gt;2021&lt;/Year&gt;&lt;RecNum&gt;1395&lt;/RecNum&gt;&lt;DisplayText&gt;(Zhang and Vdacny, 2021)&lt;/DisplayText&gt;&lt;record&gt;&lt;rec-number&gt;1395&lt;/rec-number&gt;&lt;foreign-keys&gt;&lt;key app="EN" db-id="rrwaerrrmwz007e0sr8vzwfj29zxe9tfwr9r" timestamp="1652327089"&gt;1395&lt;/key&gt;&lt;/foreign-keys&gt;&lt;ref-type name="Journal Article"&gt;17&lt;/ref-type&gt;&lt;contributors&gt;&lt;authors&gt;&lt;author&gt;Zhang, T. Y.&lt;/author&gt;&lt;author&gt;Vdacny, P.&lt;/author&gt;&lt;/authors&gt;&lt;/contributors&gt;&lt;auth-address&gt;Comenius Univ, Fac Nat Sci, Dept Zool, Bratislava 84215, Slovakia&lt;/auth-address&gt;&lt;titles&gt;&lt;title&gt;A discovery of two new Tetrahymena species parasitizing slugs and mussels: morphology and multi-gene phylogeny of T. foissneri sp. n. and T. unionis sp. n.&lt;/title&gt;&lt;secondary-title&gt;Parasitology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Res&lt;/abbr-1&gt;&lt;/alt-periodical&gt;&lt;pages&gt;2595-2616&lt;/pages&gt;&lt;volume&gt;120&lt;/volume&gt;&lt;number&gt;7&lt;/number&gt;&lt;keywords&gt;&lt;keyword&gt;arion vulgaris&lt;/keyword&gt;&lt;keyword&gt;ciliophora&lt;/keyword&gt;&lt;keyword&gt;hymenostomatia&lt;/keyword&gt;&lt;keyword&gt;histophagy&lt;/keyword&gt;&lt;keyword&gt;mollusca&lt;/keyword&gt;&lt;keyword&gt;unio tumidus&lt;/keyword&gt;&lt;/keywords&gt;&lt;dates&gt;&lt;year&gt;2021&lt;/year&gt;&lt;pub-dates&gt;&lt;date&gt;Jul&lt;/date&gt;&lt;/pub-dates&gt;&lt;/dates&gt;&lt;isbn&gt;0932-0113&lt;/isbn&gt;&lt;accession-num&gt;WOS:000639765600002&lt;/accession-num&gt;&lt;urls&gt;&lt;related-urls&gt;&lt;url&gt;&amp;lt;Go to ISI&amp;gt;://WOS:000639765600002&lt;/url&gt;&lt;/related-urls&gt;&lt;/urls&gt;&lt;electronic-resource-num&gt;10.1007/s00436-021-07152-5&lt;/electronic-resource-num&gt;&lt;language&gt;English&lt;/language&gt;&lt;/record&gt;&lt;/Cite&gt;&lt;/EndNote&gt;</w:instrText>
      </w:r>
      <w:r w:rsidRPr="00261D54">
        <w:fldChar w:fldCharType="separate"/>
      </w:r>
      <w:r w:rsidRPr="00261D54">
        <w:t>(Zhang and Vdacny, 2021)</w:t>
      </w:r>
      <w:r w:rsidRPr="00261D54">
        <w:fldChar w:fldCharType="end"/>
      </w:r>
      <w:r w:rsidRPr="00261D54">
        <w:t>.</w:t>
      </w:r>
    </w:p>
    <w:p w14:paraId="272B1FDE" w14:textId="43D10846" w:rsidR="001D38F1" w:rsidRPr="00261D54" w:rsidRDefault="001D38F1" w:rsidP="001D38F1">
      <w:r w:rsidRPr="00261D54">
        <w:rPr>
          <w:i/>
          <w:iCs/>
        </w:rPr>
        <w:t>T. rostrata</w:t>
      </w:r>
      <w:r w:rsidRPr="00261D54">
        <w:t xml:space="preserve"> is present in Australia and has been isolated from the egg of the grey field slug </w:t>
      </w:r>
      <w:proofErr w:type="spellStart"/>
      <w:r w:rsidRPr="00261D54">
        <w:rPr>
          <w:i/>
          <w:iCs/>
        </w:rPr>
        <w:t>Deroceras</w:t>
      </w:r>
      <w:proofErr w:type="spellEnd"/>
      <w:r w:rsidRPr="00261D54">
        <w:rPr>
          <w:i/>
          <w:iCs/>
        </w:rPr>
        <w:t> </w:t>
      </w:r>
      <w:proofErr w:type="spellStart"/>
      <w:r w:rsidRPr="00261D54">
        <w:rPr>
          <w:i/>
          <w:iCs/>
        </w:rPr>
        <w:t>reticulatum</w:t>
      </w:r>
      <w:proofErr w:type="spellEnd"/>
      <w:r w:rsidRPr="00261D54">
        <w:t xml:space="preserve"> </w:t>
      </w:r>
      <w:r w:rsidRPr="00261D54">
        <w:fldChar w:fldCharType="begin"/>
      </w:r>
      <w:r w:rsidRPr="00261D54">
        <w:instrText xml:space="preserve"> ADDIN EN.CITE &lt;EndNote&gt;&lt;Cite&gt;&lt;Author&gt;Watt&lt;/Author&gt;&lt;Year&gt;2021&lt;/Year&gt;&lt;RecNum&gt;1247&lt;/RecNum&gt;&lt;DisplayText&gt;(Watt et al., 2021)&lt;/DisplayText&gt;&lt;record&gt;&lt;rec-number&gt;1247&lt;/rec-number&gt;&lt;foreign-keys&gt;&lt;key app="EN" db-id="rrwaerrrmwz007e0sr8vzwfj29zxe9tfwr9r" timestamp="1646710313"&gt;1247&lt;/key&gt;&lt;/foreign-keys&gt;&lt;ref-type name="Journal Article"&gt;17&lt;/ref-type&gt;&lt;contributors&gt;&lt;authors&gt;&lt;author&gt;Watt, A.&lt;/author&gt;&lt;author&gt;Young, N.&lt;/author&gt;&lt;author&gt;Haites, R.&lt;/author&gt;&lt;author&gt;Dunse, K.&lt;/author&gt;&lt;author&gt;Russell, D.&lt;/author&gt;&lt;author&gt;Billman-Jacobe, H.&lt;/author&gt;&lt;/authors&gt;&lt;/contributors&gt;&lt;auth-address&gt;Univ Melbourne, Fac Vet &amp;amp; Agr Sci, Asia Pacific Ctr Anim Hlth, Melbourne Vet Sch, Parkville, Vic 3010, Australia&amp;#xD;Univ Melbourne, Fac Vet &amp;amp; Agr Sci, Melbourne Vet Sch, Parkville, Vic 3010, Australia&lt;/auth-address&gt;&lt;titles&gt;&lt;title&gt;Intraspecies Variation in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10&lt;/number&gt;&lt;keywords&gt;&lt;keyword&gt;ciliophora&lt;/keyword&gt;&lt;keyword&gt;mtssurrna&lt;/keyword&gt;&lt;keyword&gt;histone&lt;/keyword&gt;&lt;keyword&gt;cytochrome oxidase 1&lt;/keyword&gt;&lt;keyword&gt;origin of replication&lt;/keyword&gt;&lt;keyword&gt;mitochondrial genome&lt;/keyword&gt;&lt;keyword&gt;complete sequence&lt;/keyword&gt;&lt;keyword&gt;thermophila&lt;/keyword&gt;&lt;keyword&gt;evolution&lt;/keyword&gt;&lt;/keywords&gt;&lt;dates&gt;&lt;year&gt;2021&lt;/year&gt;&lt;pub-dates&gt;&lt;date&gt;Oct&lt;/date&gt;&lt;/pub-dates&gt;&lt;/dates&gt;&lt;accession-num&gt;WOS:000747274500001&lt;/accession-num&gt;&lt;urls&gt;&lt;related-urls&gt;&lt;url&gt;&amp;lt;Go to ISI&amp;gt;://WOS:000747274500001&lt;/url&gt;&lt;/related-urls&gt;&lt;/urls&gt;&lt;electronic-resource-num&gt;ARTN 2100&amp;#xD;10.3390/microorganisms9102100&lt;/electronic-resource-num&gt;&lt;language&gt;English&lt;/language&gt;&lt;/record&gt;&lt;/Cite&gt;&lt;/EndNote&gt;</w:instrText>
      </w:r>
      <w:r w:rsidRPr="00261D54">
        <w:fldChar w:fldCharType="separate"/>
      </w:r>
      <w:r w:rsidRPr="00261D54">
        <w:t>(Watt</w:t>
      </w:r>
      <w:r w:rsidR="00AF0763" w:rsidRPr="00AF0763">
        <w:rPr>
          <w:i/>
        </w:rPr>
        <w:t xml:space="preserve"> et al</w:t>
      </w:r>
      <w:r w:rsidR="00174F05" w:rsidRPr="00174F05">
        <w:t xml:space="preserve">., </w:t>
      </w:r>
      <w:r w:rsidRPr="00261D54">
        <w:t>2021)</w:t>
      </w:r>
      <w:r w:rsidRPr="00261D54">
        <w:fldChar w:fldCharType="end"/>
      </w:r>
      <w:r w:rsidRPr="00261D54">
        <w:t>.</w:t>
      </w:r>
    </w:p>
    <w:p w14:paraId="3C725008" w14:textId="75E75030" w:rsidR="001D38F1" w:rsidRPr="00261D54" w:rsidRDefault="001D38F1" w:rsidP="001D38F1">
      <w:r w:rsidRPr="00261D54">
        <w:rPr>
          <w:i/>
          <w:iCs/>
        </w:rPr>
        <w:t>T. rostrata</w:t>
      </w:r>
      <w:r w:rsidRPr="00261D54">
        <w:t xml:space="preserve"> is being considered for its potential as a biocontrol agent for </w:t>
      </w:r>
      <w:r w:rsidRPr="00261D54">
        <w:rPr>
          <w:i/>
          <w:iCs/>
        </w:rPr>
        <w:t>D. </w:t>
      </w:r>
      <w:proofErr w:type="spellStart"/>
      <w:r w:rsidRPr="00261D54">
        <w:rPr>
          <w:i/>
          <w:iCs/>
        </w:rPr>
        <w:t>reticulatum</w:t>
      </w:r>
      <w:proofErr w:type="spellEnd"/>
      <w:r w:rsidRPr="00261D54">
        <w:t xml:space="preserve"> </w:t>
      </w:r>
      <w:r w:rsidRPr="00261D54">
        <w:fldChar w:fldCharType="begin"/>
      </w:r>
      <w:r w:rsidRPr="00261D54">
        <w:instrText xml:space="preserve"> ADDIN EN.CITE &lt;EndNote&gt;&lt;Cite&gt;&lt;Author&gt;Watt&lt;/Author&gt;&lt;Year&gt;2021&lt;/Year&gt;&lt;RecNum&gt;1247&lt;/RecNum&gt;&lt;DisplayText&gt;(Watt et al., 2021)&lt;/DisplayText&gt;&lt;record&gt;&lt;rec-number&gt;1247&lt;/rec-number&gt;&lt;foreign-keys&gt;&lt;key app="EN" db-id="rrwaerrrmwz007e0sr8vzwfj29zxe9tfwr9r" timestamp="1646710313"&gt;1247&lt;/key&gt;&lt;/foreign-keys&gt;&lt;ref-type name="Journal Article"&gt;17&lt;/ref-type&gt;&lt;contributors&gt;&lt;authors&gt;&lt;author&gt;Watt, A.&lt;/author&gt;&lt;author&gt;Young, N.&lt;/author&gt;&lt;author&gt;Haites, R.&lt;/author&gt;&lt;author&gt;Dunse, K.&lt;/author&gt;&lt;author&gt;Russell, D.&lt;/author&gt;&lt;author&gt;Billman-Jacobe, H.&lt;/author&gt;&lt;/authors&gt;&lt;/contributors&gt;&lt;auth-address&gt;Univ Melbourne, Fac Vet &amp;amp; Agr Sci, Asia Pacific Ctr Anim Hlth, Melbourne Vet Sch, Parkville, Vic 3010, Australia&amp;#xD;Univ Melbourne, Fac Vet &amp;amp; Agr Sci, Melbourne Vet Sch, Parkville, Vic 3010, Australia&lt;/auth-address&gt;&lt;titles&gt;&lt;title&gt;Intraspecies Variation in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10&lt;/number&gt;&lt;keywords&gt;&lt;keyword&gt;ciliophora&lt;/keyword&gt;&lt;keyword&gt;mtssurrna&lt;/keyword&gt;&lt;keyword&gt;histone&lt;/keyword&gt;&lt;keyword&gt;cytochrome oxidase 1&lt;/keyword&gt;&lt;keyword&gt;origin of replication&lt;/keyword&gt;&lt;keyword&gt;mitochondrial genome&lt;/keyword&gt;&lt;keyword&gt;complete sequence&lt;/keyword&gt;&lt;keyword&gt;thermophila&lt;/keyword&gt;&lt;keyword&gt;evolution&lt;/keyword&gt;&lt;/keywords&gt;&lt;dates&gt;&lt;year&gt;2021&lt;/year&gt;&lt;pub-dates&gt;&lt;date&gt;Oct&lt;/date&gt;&lt;/pub-dates&gt;&lt;/dates&gt;&lt;accession-num&gt;WOS:000747274500001&lt;/accession-num&gt;&lt;urls&gt;&lt;related-urls&gt;&lt;url&gt;&amp;lt;Go to ISI&amp;gt;://WOS:000747274500001&lt;/url&gt;&lt;/related-urls&gt;&lt;/urls&gt;&lt;electronic-resource-num&gt;ARTN 2100&amp;#xD;10.3390/microorganisms9102100&lt;/electronic-resource-num&gt;&lt;language&gt;English&lt;/language&gt;&lt;/record&gt;&lt;/Cite&gt;&lt;/EndNote&gt;</w:instrText>
      </w:r>
      <w:r w:rsidRPr="00261D54">
        <w:fldChar w:fldCharType="separate"/>
      </w:r>
      <w:r w:rsidRPr="00261D54">
        <w:t>(Watt</w:t>
      </w:r>
      <w:r w:rsidR="00AF0763" w:rsidRPr="00AF0763">
        <w:rPr>
          <w:i/>
        </w:rPr>
        <w:t xml:space="preserve"> et al</w:t>
      </w:r>
      <w:r w:rsidR="00174F05" w:rsidRPr="00174F05">
        <w:t xml:space="preserve">., </w:t>
      </w:r>
      <w:r w:rsidRPr="00261D54">
        <w:t>2021)</w:t>
      </w:r>
      <w:r w:rsidRPr="00261D54">
        <w:fldChar w:fldCharType="end"/>
      </w:r>
      <w:r w:rsidRPr="00261D54">
        <w:t>.</w:t>
      </w:r>
    </w:p>
    <w:p w14:paraId="47A20803" w14:textId="77777777" w:rsidR="00084CEE" w:rsidRPr="00261D54" w:rsidRDefault="00084CEE" w:rsidP="00E452B2">
      <w:pPr>
        <w:pStyle w:val="Heading4"/>
      </w:pPr>
      <w:r w:rsidRPr="00261D54">
        <w:t>Technical information</w:t>
      </w:r>
    </w:p>
    <w:p w14:paraId="4D4DA306" w14:textId="47D44C23" w:rsidR="00DD3481" w:rsidRDefault="00D83A6B" w:rsidP="00E452B2">
      <w:pPr>
        <w:pStyle w:val="Heading5"/>
        <w:rPr>
          <w:bCs/>
        </w:rPr>
      </w:pPr>
      <w:r w:rsidRPr="00261D54">
        <w:t>Agent properties</w:t>
      </w:r>
    </w:p>
    <w:p w14:paraId="1624CBCD" w14:textId="0541EDD4" w:rsidR="001D38F1" w:rsidRPr="00261D54" w:rsidRDefault="001D38F1" w:rsidP="001D38F1">
      <w:r w:rsidRPr="00261D54">
        <w:rPr>
          <w:i/>
          <w:iCs/>
        </w:rPr>
        <w:t>Tetrahymena</w:t>
      </w:r>
      <w:r w:rsidRPr="00261D54">
        <w:t xml:space="preserve"> spp. are part of the phylum </w:t>
      </w:r>
      <w:proofErr w:type="spellStart"/>
      <w:r w:rsidRPr="00261D54">
        <w:t>Ciliophora</w:t>
      </w:r>
      <w:proofErr w:type="spellEnd"/>
      <w:r w:rsidRPr="00261D54">
        <w:t xml:space="preserve">, class: </w:t>
      </w:r>
      <w:proofErr w:type="spellStart"/>
      <w:r w:rsidRPr="00261D54">
        <w:t>Oligohymenophorea</w:t>
      </w:r>
      <w:proofErr w:type="spellEnd"/>
      <w:r w:rsidRPr="00261D54">
        <w:t xml:space="preserve">, order </w:t>
      </w:r>
      <w:proofErr w:type="spellStart"/>
      <w:r w:rsidRPr="00261D54">
        <w:t>Hymenostomatida</w:t>
      </w:r>
      <w:proofErr w:type="spellEnd"/>
      <w:r w:rsidRPr="00261D54">
        <w:t xml:space="preserve"> and family </w:t>
      </w:r>
      <w:proofErr w:type="spellStart"/>
      <w:r w:rsidRPr="00261D54">
        <w:t>Tetrahymenidae</w:t>
      </w:r>
      <w:proofErr w:type="spellEnd"/>
      <w:r w:rsidRPr="00261D54">
        <w:t xml:space="preserve">. These protozoans have </w:t>
      </w:r>
      <w:r w:rsidR="006151ED">
        <w:t>four</w:t>
      </w:r>
      <w:r w:rsidRPr="00261D54">
        <w:t xml:space="preserve"> developmental stages: </w:t>
      </w:r>
      <w:proofErr w:type="spellStart"/>
      <w:r w:rsidRPr="00261D54">
        <w:t>trophonts</w:t>
      </w:r>
      <w:proofErr w:type="spellEnd"/>
      <w:r w:rsidRPr="00261D54">
        <w:t xml:space="preserve">, </w:t>
      </w:r>
      <w:proofErr w:type="spellStart"/>
      <w:r w:rsidRPr="00261D54">
        <w:t>tomonts</w:t>
      </w:r>
      <w:proofErr w:type="spellEnd"/>
      <w:r w:rsidRPr="00261D54">
        <w:t xml:space="preserve">, </w:t>
      </w:r>
      <w:proofErr w:type="spellStart"/>
      <w:r w:rsidRPr="00261D54">
        <w:t>tomites</w:t>
      </w:r>
      <w:proofErr w:type="spellEnd"/>
      <w:r w:rsidRPr="00261D54">
        <w:t xml:space="preserve"> and </w:t>
      </w:r>
      <w:proofErr w:type="spellStart"/>
      <w:r w:rsidRPr="00261D54">
        <w:t>theronts</w:t>
      </w:r>
      <w:proofErr w:type="spellEnd"/>
      <w:r w:rsidRPr="00261D54">
        <w:t xml:space="preserve">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t>(</w:t>
      </w:r>
      <w:proofErr w:type="spellStart"/>
      <w:r w:rsidRPr="00261D54">
        <w:t>Haites</w:t>
      </w:r>
      <w:proofErr w:type="spellEnd"/>
      <w:r w:rsidR="00AF0763" w:rsidRPr="00AF0763">
        <w:rPr>
          <w:i/>
        </w:rPr>
        <w:t xml:space="preserve"> et al</w:t>
      </w:r>
      <w:r w:rsidR="00174F05" w:rsidRPr="00174F05">
        <w:t xml:space="preserve">., </w:t>
      </w:r>
      <w:r w:rsidRPr="00261D54">
        <w:t>2021)</w:t>
      </w:r>
      <w:r w:rsidRPr="00261D54">
        <w:fldChar w:fldCharType="end"/>
      </w:r>
      <w:r w:rsidRPr="00261D54">
        <w:t>.</w:t>
      </w:r>
    </w:p>
    <w:p w14:paraId="1CAB2BC6" w14:textId="21580C35" w:rsidR="001D38F1" w:rsidRPr="00261D54" w:rsidRDefault="001D38F1" w:rsidP="001D38F1">
      <w:r w:rsidRPr="00261D54">
        <w:t xml:space="preserve">The natural habitat for </w:t>
      </w:r>
      <w:r w:rsidRPr="00261D54">
        <w:rPr>
          <w:i/>
          <w:iCs/>
        </w:rPr>
        <w:t>T. rostrata</w:t>
      </w:r>
      <w:r w:rsidRPr="00261D54">
        <w:t xml:space="preserve"> is diverse and can include soil, leaf litter and moss </w:t>
      </w:r>
      <w:r w:rsidRPr="00261D54">
        <w:fldChar w:fldCharType="begin"/>
      </w:r>
      <w:r w:rsidRPr="00261D54">
        <w:instrText xml:space="preserve"> ADDIN EN.CITE &lt;EndNote&gt;&lt;Cite&gt;&lt;Author&gt;Zhang&lt;/Author&gt;&lt;Year&gt;2021&lt;/Year&gt;&lt;RecNum&gt;1395&lt;/RecNum&gt;&lt;DisplayText&gt;(Zhang and Vdacny, 2021)&lt;/DisplayText&gt;&lt;record&gt;&lt;rec-number&gt;1395&lt;/rec-number&gt;&lt;foreign-keys&gt;&lt;key app="EN" db-id="rrwaerrrmwz007e0sr8vzwfj29zxe9tfwr9r" timestamp="1652327089"&gt;1395&lt;/key&gt;&lt;/foreign-keys&gt;&lt;ref-type name="Journal Article"&gt;17&lt;/ref-type&gt;&lt;contributors&gt;&lt;authors&gt;&lt;author&gt;Zhang, T. Y.&lt;/author&gt;&lt;author&gt;Vdacny, P.&lt;/author&gt;&lt;/authors&gt;&lt;/contributors&gt;&lt;auth-address&gt;Comenius Univ, Fac Nat Sci, Dept Zool, Bratislava 84215, Slovakia&lt;/auth-address&gt;&lt;titles&gt;&lt;title&gt;A discovery of two new Tetrahymena species parasitizing slugs and mussels: morphology and multi-gene phylogeny of T. foissneri sp. n. and T. unionis sp. n.&lt;/title&gt;&lt;secondary-title&gt;Parasitology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Res&lt;/abbr-1&gt;&lt;/alt-periodical&gt;&lt;pages&gt;2595-2616&lt;/pages&gt;&lt;volume&gt;120&lt;/volume&gt;&lt;number&gt;7&lt;/number&gt;&lt;keywords&gt;&lt;keyword&gt;arion vulgaris&lt;/keyword&gt;&lt;keyword&gt;ciliophora&lt;/keyword&gt;&lt;keyword&gt;hymenostomatia&lt;/keyword&gt;&lt;keyword&gt;histophagy&lt;/keyword&gt;&lt;keyword&gt;mollusca&lt;/keyword&gt;&lt;keyword&gt;unio tumidus&lt;/keyword&gt;&lt;/keywords&gt;&lt;dates&gt;&lt;year&gt;2021&lt;/year&gt;&lt;pub-dates&gt;&lt;date&gt;Jul&lt;/date&gt;&lt;/pub-dates&gt;&lt;/dates&gt;&lt;isbn&gt;0932-0113&lt;/isbn&gt;&lt;accession-num&gt;WOS:000639765600002&lt;/accession-num&gt;&lt;urls&gt;&lt;related-urls&gt;&lt;url&gt;&amp;lt;Go to ISI&amp;gt;://WOS:000639765600002&lt;/url&gt;&lt;/related-urls&gt;&lt;/urls&gt;&lt;electronic-resource-num&gt;10.1007/s00436-021-07152-5&lt;/electronic-resource-num&gt;&lt;language&gt;English&lt;/language&gt;&lt;/record&gt;&lt;/Cite&gt;&lt;/EndNote&gt;</w:instrText>
      </w:r>
      <w:r w:rsidRPr="00261D54">
        <w:fldChar w:fldCharType="separate"/>
      </w:r>
      <w:r w:rsidRPr="00261D54">
        <w:t>(Zhang and Vdacny, 2021)</w:t>
      </w:r>
      <w:r w:rsidRPr="00261D54">
        <w:fldChar w:fldCharType="end"/>
      </w:r>
      <w:r w:rsidRPr="00261D54">
        <w:t xml:space="preserve">. This species can survive harsh conditions and can persist in the environment for long periods </w:t>
      </w:r>
      <w:r w:rsidRPr="00261D54">
        <w:fldChar w:fldCharType="begin"/>
      </w:r>
      <w:r w:rsidRPr="00261D54">
        <w:instrText xml:space="preserve"> ADDIN EN.CITE &lt;EndNote&gt;&lt;Cite&gt;&lt;Author&gt;Wilson&lt;/Author&gt;&lt;Year&gt;1998&lt;/Year&gt;&lt;RecNum&gt;1273&lt;/RecNum&gt;&lt;DisplayText&gt;(Wilson et al., 1998)&lt;/DisplayText&gt;&lt;record&gt;&lt;rec-number&gt;1273&lt;/rec-number&gt;&lt;foreign-keys&gt;&lt;key app="EN" db-id="rrwaerrrmwz007e0sr8vzwfj29zxe9tfwr9r" timestamp="1646710528"&gt;1273&lt;/key&gt;&lt;/foreign-keys&gt;&lt;ref-type name="Journal Article"&gt;17&lt;/ref-type&gt;&lt;contributors&gt;&lt;authors&gt;&lt;author&gt;Wilson, M. J.&lt;/author&gt;&lt;author&gt;Coyne, C.&lt;/author&gt;&lt;author&gt;Glen, D. M.&lt;/author&gt;&lt;/authors&gt;&lt;/contributors&gt;&lt;auth-address&gt;Univ Bristol, IACR Lond Ashton Res Stn, Dept Agr Sci, Bristol BS18 9AF, Avon, England&lt;/auth-address&gt;&lt;titles&gt;&lt;title&gt;Low temperatures suppress growth of the ciliate parasite, Tetrahymena rostrata, and pathogenicity to field slugs, Deroceras reticulatum&lt;/title&gt;&lt;secondary-title&gt;Biocontrol Science and Technology&lt;/secondary-title&gt;&lt;alt-title&gt;Biocontrol Sci Techn&lt;/alt-title&gt;&lt;/titles&gt;&lt;periodical&gt;&lt;full-title&gt;Biocontrol Science and Technology&lt;/full-title&gt;&lt;abbr-1&gt;Biocontrol Sci Techn&lt;/abbr-1&gt;&lt;/periodical&gt;&lt;alt-periodical&gt;&lt;full-title&gt;Biocontrol Science and Technology&lt;/full-title&gt;&lt;abbr-1&gt;Biocontrol Sci Techn&lt;/abbr-1&gt;&lt;/alt-periodical&gt;&lt;pages&gt;181-184&lt;/pages&gt;&lt;volume&gt;8&lt;/volume&gt;&lt;number&gt;1&lt;/number&gt;&lt;keywords&gt;&lt;keyword&gt;tetrahymena rostrata&lt;/keyword&gt;&lt;keyword&gt;deroceras reticulatum&lt;/keyword&gt;&lt;keyword&gt;protozoa&lt;/keyword&gt;&lt;keyword&gt;slugs&lt;/keyword&gt;&lt;keyword&gt;temperature&lt;/keyword&gt;&lt;/keywords&gt;&lt;dates&gt;&lt;year&gt;1998&lt;/year&gt;&lt;pub-dates&gt;&lt;date&gt;Mar&lt;/date&gt;&lt;/pub-dates&gt;&lt;/dates&gt;&lt;isbn&gt;0958-3157&lt;/isbn&gt;&lt;accession-num&gt;WOS:000073227200017&lt;/accession-num&gt;&lt;urls&gt;&lt;related-urls&gt;&lt;url&gt;&amp;lt;Go to ISI&amp;gt;://WOS:000073227200017&lt;/url&gt;&lt;/related-urls&gt;&lt;/urls&gt;&lt;electronic-resource-num&gt;Doi 10.1080/09583159830540&lt;/electronic-resource-num&gt;&lt;language&gt;English&lt;/language&gt;&lt;/record&gt;&lt;/Cite&gt;&lt;/EndNote&gt;</w:instrText>
      </w:r>
      <w:r w:rsidRPr="00261D54">
        <w:fldChar w:fldCharType="separate"/>
      </w:r>
      <w:r w:rsidRPr="00261D54">
        <w:t>(Wilson</w:t>
      </w:r>
      <w:r w:rsidR="00AF0763" w:rsidRPr="00AF0763">
        <w:rPr>
          <w:i/>
        </w:rPr>
        <w:t xml:space="preserve"> et al</w:t>
      </w:r>
      <w:r w:rsidR="00174F05" w:rsidRPr="00174F05">
        <w:t xml:space="preserve">., </w:t>
      </w:r>
      <w:r w:rsidRPr="00261D54">
        <w:t>1998)</w:t>
      </w:r>
      <w:r w:rsidRPr="00261D54">
        <w:fldChar w:fldCharType="end"/>
      </w:r>
      <w:r w:rsidRPr="00261D54">
        <w:t xml:space="preserve">. As </w:t>
      </w:r>
      <w:r w:rsidRPr="00261D54">
        <w:rPr>
          <w:i/>
          <w:iCs/>
        </w:rPr>
        <w:t>T. rostrata</w:t>
      </w:r>
      <w:r w:rsidRPr="00261D54">
        <w:t xml:space="preserve"> can go locally extinct due to the death of the host or exhaustion of its food source it must migrate frequently to find suitable environments to live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t>(Kaczanowski</w:t>
      </w:r>
      <w:r w:rsidR="00AF0763" w:rsidRPr="00AF0763">
        <w:rPr>
          <w:i/>
        </w:rPr>
        <w:t xml:space="preserve"> et al</w:t>
      </w:r>
      <w:r w:rsidR="00174F05" w:rsidRPr="00174F05">
        <w:t xml:space="preserve">., </w:t>
      </w:r>
      <w:r w:rsidRPr="00261D54">
        <w:t>2016)</w:t>
      </w:r>
      <w:r w:rsidRPr="00261D54">
        <w:fldChar w:fldCharType="end"/>
      </w:r>
      <w:r w:rsidRPr="00261D54">
        <w:t>.</w:t>
      </w:r>
    </w:p>
    <w:p w14:paraId="6DBB1C86" w14:textId="7A4A4431" w:rsidR="001D38F1" w:rsidRPr="00261D54" w:rsidRDefault="001D38F1" w:rsidP="001D38F1">
      <w:r w:rsidRPr="00261D54">
        <w:t xml:space="preserve">Infection of </w:t>
      </w:r>
      <w:r w:rsidRPr="00261D54">
        <w:rPr>
          <w:i/>
          <w:iCs/>
        </w:rPr>
        <w:t>T. rostrata</w:t>
      </w:r>
      <w:r w:rsidRPr="00261D54">
        <w:t xml:space="preserve"> is largely concentrated in the nephridium or kidneys of the host </w:t>
      </w:r>
      <w:r w:rsidRPr="00261D54">
        <w:fldChar w:fldCharType="begin"/>
      </w:r>
      <w:r w:rsidRPr="00261D54">
        <w:instrText xml:space="preserve"> ADDIN EN.CITE &lt;EndNote&gt;&lt;Cite&gt;&lt;Author&gt;Segade&lt;/Author&gt;&lt;Year&gt;2009&lt;/Year&gt;&lt;RecNum&gt;17&lt;/RecNum&gt;&lt;DisplayText&gt;(Segade et al., 2009)&lt;/DisplayText&gt;&lt;record&gt;&lt;rec-number&gt;17&lt;/rec-number&gt;&lt;foreign-keys&gt;&lt;key app="EN" db-id="rrwaerrrmwz007e0sr8vzwfj29zxe9tfwr9r" timestamp="1627276127"&gt;17&lt;/key&gt;&lt;/foreign-keys&gt;&lt;ref-type name="Journal Article"&gt;17&lt;/ref-type&gt;&lt;contributors&gt;&lt;authors&gt;&lt;author&gt;Segade, P.&lt;/author&gt;&lt;author&gt;Kher, C. P.&lt;/author&gt;&lt;author&gt;Lynn, D. H.&lt;/author&gt;&lt;author&gt;Iglesias, R.&lt;/author&gt;&lt;/authors&gt;&lt;/contributors&gt;&lt;auth-address&gt;Univ Vigo, Fac Biol, Parasitol Lab, Vigo 36310, Spain&amp;#xD;Univ Guelph, Dept Integrat Biol, Guelph, ON N1G 2W1, Canada&lt;/auth-address&gt;&lt;titles&gt;&lt;title&gt;Morphological and molecular characterization of renal ciliates infecting farmed snails in Spain&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771-782&lt;/pages&gt;&lt;volume&gt;136&lt;/volume&gt;&lt;number&gt;7&lt;/number&gt;&lt;keywords&gt;&lt;keyword&gt;ciliates&lt;/keyword&gt;&lt;keyword&gt;snails&lt;/keyword&gt;&lt;keyword&gt;helix aspersa&lt;/keyword&gt;&lt;keyword&gt;snail farming&lt;/keyword&gt;&lt;keyword&gt;tetrahymena rostrata&lt;/keyword&gt;&lt;keyword&gt;helix-aspersa muller&lt;/keyword&gt;&lt;keyword&gt;rna gene-sequences&lt;/keyword&gt;&lt;keyword&gt;deroceras-reticulatum&lt;/keyword&gt;&lt;keyword&gt;tetrahymena-rostrata&lt;/keyword&gt;&lt;keyword&gt;complex ciliophora&lt;/keyword&gt;&lt;keyword&gt;n-sp&lt;/keyword&gt;&lt;keyword&gt;oligohymenophorea&lt;/keyword&gt;&lt;keyword&gt;parasite&lt;/keyword&gt;&lt;keyword&gt;growth&lt;/keyword&gt;&lt;keyword&gt;slug&lt;/keyword&gt;&lt;/keywords&gt;&lt;dates&gt;&lt;year&gt;2009&lt;/year&gt;&lt;pub-dates&gt;&lt;date&gt;Jun&lt;/date&gt;&lt;/pub-dates&gt;&lt;/dates&gt;&lt;isbn&gt;0031-1820&lt;/isbn&gt;&lt;accession-num&gt;WOS:000267192000008&lt;/accession-num&gt;&lt;urls&gt;&lt;related-urls&gt;&lt;url&gt;&amp;lt;Go to ISI&amp;gt;://WOS:000267192000008&lt;/url&gt;&lt;/related-urls&gt;&lt;/urls&gt;&lt;electronic-resource-num&gt;10.1017/S0031182009006040&lt;/electronic-resource-num&gt;&lt;language&gt;English&lt;/language&gt;&lt;/record&gt;&lt;/Cite&gt;&lt;/EndNote&gt;</w:instrText>
      </w:r>
      <w:r w:rsidRPr="00261D54">
        <w:fldChar w:fldCharType="separate"/>
      </w:r>
      <w:r w:rsidRPr="00261D54">
        <w:t>(Segade</w:t>
      </w:r>
      <w:r w:rsidR="00AF0763" w:rsidRPr="00AF0763">
        <w:rPr>
          <w:i/>
        </w:rPr>
        <w:t xml:space="preserve"> et al</w:t>
      </w:r>
      <w:r w:rsidR="00174F05" w:rsidRPr="00174F05">
        <w:t xml:space="preserve">., </w:t>
      </w:r>
      <w:r w:rsidRPr="00261D54">
        <w:t>2009)</w:t>
      </w:r>
      <w:r w:rsidRPr="00261D54">
        <w:fldChar w:fldCharType="end"/>
      </w:r>
      <w:r w:rsidRPr="00261D54">
        <w:t xml:space="preserve">. Other areas of infection include the pulmonary chamber, muscle, albumen gland, hepatopancreas and gonads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rPr>
          <w:noProof/>
        </w:rPr>
        <w:t>(Haites</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Maximum densities in hosts can be very high. The maximum recorded by Segade</w:t>
      </w:r>
      <w:r w:rsidR="00AF0763" w:rsidRPr="00AF0763">
        <w:rPr>
          <w:i/>
        </w:rPr>
        <w:t xml:space="preserve"> et al</w:t>
      </w:r>
      <w:r w:rsidRPr="00261D54">
        <w:t xml:space="preserve"> (2009) was 6300 ciliates for petit gris </w:t>
      </w:r>
      <w:r w:rsidRPr="00261D54">
        <w:rPr>
          <w:i/>
          <w:iCs/>
        </w:rPr>
        <w:t>C. a. aspersum</w:t>
      </w:r>
      <w:r w:rsidRPr="00261D54">
        <w:t xml:space="preserve"> and 15,700 ciliates for </w:t>
      </w:r>
      <w:r w:rsidR="006F743C" w:rsidRPr="006F743C">
        <w:rPr>
          <w:i/>
          <w:iCs/>
        </w:rPr>
        <w:t>C. aspersum</w:t>
      </w:r>
      <w:r w:rsidRPr="00261D54">
        <w:rPr>
          <w:i/>
          <w:iCs/>
        </w:rPr>
        <w:t> maximum</w:t>
      </w:r>
      <w:r w:rsidRPr="00261D54">
        <w:t xml:space="preserve"> </w:t>
      </w:r>
      <w:r w:rsidRPr="00261D54">
        <w:fldChar w:fldCharType="begin"/>
      </w:r>
      <w:r w:rsidRPr="00261D54">
        <w:instrText xml:space="preserve"> ADDIN EN.CITE &lt;EndNote&gt;&lt;Cite&gt;&lt;Author&gt;Segade&lt;/Author&gt;&lt;Year&gt;2009&lt;/Year&gt;&lt;RecNum&gt;17&lt;/RecNum&gt;&lt;DisplayText&gt;(Segade et al., 2009)&lt;/DisplayText&gt;&lt;record&gt;&lt;rec-number&gt;17&lt;/rec-number&gt;&lt;foreign-keys&gt;&lt;key app="EN" db-id="rrwaerrrmwz007e0sr8vzwfj29zxe9tfwr9r" timestamp="1627276127"&gt;17&lt;/key&gt;&lt;/foreign-keys&gt;&lt;ref-type name="Journal Article"&gt;17&lt;/ref-type&gt;&lt;contributors&gt;&lt;authors&gt;&lt;author&gt;Segade, P.&lt;/author&gt;&lt;author&gt;Kher, C. P.&lt;/author&gt;&lt;author&gt;Lynn, D. H.&lt;/author&gt;&lt;author&gt;Iglesias, R.&lt;/author&gt;&lt;/authors&gt;&lt;/contributors&gt;&lt;auth-address&gt;Univ Vigo, Fac Biol, Parasitol Lab, Vigo 36310, Spain&amp;#xD;Univ Guelph, Dept Integrat Biol, Guelph, ON N1G 2W1, Canada&lt;/auth-address&gt;&lt;titles&gt;&lt;title&gt;Morphological and molecular characterization of renal ciliates infecting farmed snails in Spain&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771-782&lt;/pages&gt;&lt;volume&gt;136&lt;/volume&gt;&lt;number&gt;7&lt;/number&gt;&lt;keywords&gt;&lt;keyword&gt;ciliates&lt;/keyword&gt;&lt;keyword&gt;snails&lt;/keyword&gt;&lt;keyword&gt;helix aspersa&lt;/keyword&gt;&lt;keyword&gt;snail farming&lt;/keyword&gt;&lt;keyword&gt;tetrahymena rostrata&lt;/keyword&gt;&lt;keyword&gt;helix-aspersa muller&lt;/keyword&gt;&lt;keyword&gt;rna gene-sequences&lt;/keyword&gt;&lt;keyword&gt;deroceras-reticulatum&lt;/keyword&gt;&lt;keyword&gt;tetrahymena-rostrata&lt;/keyword&gt;&lt;keyword&gt;complex ciliophora&lt;/keyword&gt;&lt;keyword&gt;n-sp&lt;/keyword&gt;&lt;keyword&gt;oligohymenophorea&lt;/keyword&gt;&lt;keyword&gt;parasite&lt;/keyword&gt;&lt;keyword&gt;growth&lt;/keyword&gt;&lt;keyword&gt;slug&lt;/keyword&gt;&lt;/keywords&gt;&lt;dates&gt;&lt;year&gt;2009&lt;/year&gt;&lt;pub-dates&gt;&lt;date&gt;Jun&lt;/date&gt;&lt;/pub-dates&gt;&lt;/dates&gt;&lt;isbn&gt;0031-1820&lt;/isbn&gt;&lt;accession-num&gt;WOS:000267192000008&lt;/accession-num&gt;&lt;urls&gt;&lt;related-urls&gt;&lt;url&gt;&amp;lt;Go to ISI&amp;gt;://WOS:000267192000008&lt;/url&gt;&lt;/related-urls&gt;&lt;/urls&gt;&lt;electronic-resource-num&gt;10.1017/S0031182009006040&lt;/electronic-resource-num&gt;&lt;language&gt;English&lt;/language&gt;&lt;/record&gt;&lt;/Cite&gt;&lt;/EndNote&gt;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w:t>
      </w:r>
    </w:p>
    <w:p w14:paraId="3E423977" w14:textId="77777777" w:rsidR="001D38F1" w:rsidRPr="00261D54" w:rsidRDefault="001D38F1" w:rsidP="001D38F1">
      <w:pPr>
        <w:rPr>
          <w:rFonts w:cstheme="minorHAnsi"/>
        </w:rPr>
      </w:pPr>
      <w:r w:rsidRPr="00261D54">
        <w:rPr>
          <w:rFonts w:cstheme="minorHAnsi"/>
          <w:i/>
          <w:iCs/>
        </w:rPr>
        <w:t>T </w:t>
      </w:r>
      <w:proofErr w:type="spellStart"/>
      <w:r w:rsidRPr="00261D54">
        <w:rPr>
          <w:rFonts w:cstheme="minorHAnsi"/>
          <w:i/>
          <w:iCs/>
        </w:rPr>
        <w:t>limacis</w:t>
      </w:r>
      <w:proofErr w:type="spellEnd"/>
      <w:r w:rsidRPr="00261D54">
        <w:rPr>
          <w:rFonts w:cstheme="minorHAnsi"/>
        </w:rPr>
        <w:t xml:space="preserve"> protozoans were also concentrated in the kidneys but in heavy infestations were also found in the body wall and mantle shield. In heavy infections the ciliates can also replace the normal tissue structure </w:t>
      </w:r>
      <w:r w:rsidRPr="00261D54">
        <w:rPr>
          <w:rFonts w:cstheme="minorHAnsi"/>
        </w:rPr>
        <w:fldChar w:fldCharType="begin"/>
      </w:r>
      <w:r w:rsidRPr="00261D54">
        <w:rPr>
          <w:rFonts w:cstheme="minorHAnsi"/>
        </w:rPr>
        <w:instrText xml:space="preserve"> ADDIN EN.CITE &lt;EndNote&gt;&lt;Cite&gt;&lt;Author&gt;Michelson&lt;/Author&gt;&lt;Year&gt;1971&lt;/Year&gt;&lt;RecNum&gt;1276&lt;/RecNum&gt;&lt;DisplayText&gt;(Michelson, 1971)&lt;/DisplayText&gt;&lt;record&gt;&lt;rec-number&gt;1276&lt;/rec-number&gt;&lt;foreign-keys&gt;&lt;key app="EN" db-id="rrwaerrrmwz007e0sr8vzwfj29zxe9tfwr9r" timestamp="1646710601"&gt;1276&lt;/key&gt;&lt;/foreign-keys&gt;&lt;ref-type name="Journal Article"&gt;17&lt;/ref-type&gt;&lt;contributors&gt;&lt;authors&gt;&lt;author&gt;Michelson, E. H.&lt;/author&gt;&lt;/authors&gt;&lt;/contributors&gt;&lt;titles&gt;&lt;title&gt;Distribution and Pathogenicity of Tetrahymena-Limacis in Slug Deroceras-Reticulatum&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125-+&lt;/pages&gt;&lt;volume&gt;62&lt;/volume&gt;&lt;number&gt;Feb&lt;/number&gt;&lt;dates&gt;&lt;year&gt;1971&lt;/year&gt;&lt;/dates&gt;&lt;isbn&gt;0031-1820&lt;/isbn&gt;&lt;accession-num&gt;WOS:A1971I396800011&lt;/accession-num&gt;&lt;urls&gt;&lt;related-urls&gt;&lt;url&gt;&amp;lt;Go to ISI&amp;gt;://WOS:A1971I396800011&lt;/url&gt;&lt;/related-urls&gt;&lt;/urls&gt;&lt;electronic-resource-num&gt;Doi 10.1017/S003118200007133x&lt;/electronic-resource-num&gt;&lt;language&gt;English&lt;/language&gt;&lt;/record&gt;&lt;/Cite&gt;&lt;/EndNote&gt;</w:instrText>
      </w:r>
      <w:r w:rsidRPr="00261D54">
        <w:rPr>
          <w:rFonts w:cstheme="minorHAnsi"/>
        </w:rPr>
        <w:fldChar w:fldCharType="separate"/>
      </w:r>
      <w:r w:rsidRPr="00261D54">
        <w:rPr>
          <w:rFonts w:cstheme="minorHAnsi"/>
          <w:noProof/>
        </w:rPr>
        <w:t>(Michelson, 1971)</w:t>
      </w:r>
      <w:r w:rsidRPr="00261D54">
        <w:rPr>
          <w:rFonts w:cstheme="minorHAnsi"/>
        </w:rPr>
        <w:fldChar w:fldCharType="end"/>
      </w:r>
      <w:r w:rsidRPr="00261D54">
        <w:rPr>
          <w:rFonts w:cstheme="minorHAnsi"/>
        </w:rPr>
        <w:t>.</w:t>
      </w:r>
    </w:p>
    <w:p w14:paraId="01A351AB" w14:textId="3679A2F2" w:rsidR="00DD3481" w:rsidRDefault="000268D3" w:rsidP="00E452B2">
      <w:pPr>
        <w:pStyle w:val="Heading5"/>
        <w:rPr>
          <w:bCs/>
        </w:rPr>
      </w:pPr>
      <w:r w:rsidRPr="00261D54">
        <w:lastRenderedPageBreak/>
        <w:t>Epidemiology</w:t>
      </w:r>
    </w:p>
    <w:p w14:paraId="4F236525" w14:textId="410DBA30" w:rsidR="001D38F1" w:rsidRPr="00261D54" w:rsidRDefault="001D38F1" w:rsidP="001D38F1">
      <w:r w:rsidRPr="00261D54">
        <w:rPr>
          <w:i/>
          <w:iCs/>
        </w:rPr>
        <w:t>Tetrahymena</w:t>
      </w:r>
      <w:r w:rsidRPr="00261D54">
        <w:t xml:space="preserve"> spp. have several host species. </w:t>
      </w:r>
      <w:r w:rsidRPr="00261D54">
        <w:rPr>
          <w:i/>
          <w:iCs/>
        </w:rPr>
        <w:t>Tetrahymena </w:t>
      </w:r>
      <w:proofErr w:type="spellStart"/>
      <w:r w:rsidRPr="00261D54">
        <w:rPr>
          <w:i/>
          <w:iCs/>
        </w:rPr>
        <w:t>limacis</w:t>
      </w:r>
      <w:proofErr w:type="spellEnd"/>
      <w:r w:rsidRPr="00261D54">
        <w:t xml:space="preserve"> can use hosts from the </w:t>
      </w:r>
      <w:proofErr w:type="spellStart"/>
      <w:r w:rsidRPr="00261D54">
        <w:t>Arionidae</w:t>
      </w:r>
      <w:proofErr w:type="spellEnd"/>
      <w:r w:rsidRPr="00261D54">
        <w:t xml:space="preserve">, </w:t>
      </w:r>
      <w:proofErr w:type="spellStart"/>
      <w:r w:rsidRPr="00261D54">
        <w:t>Milacidae</w:t>
      </w:r>
      <w:proofErr w:type="spellEnd"/>
      <w:r w:rsidRPr="00261D54">
        <w:t xml:space="preserve"> and </w:t>
      </w:r>
      <w:proofErr w:type="spellStart"/>
      <w:r w:rsidRPr="00261D54">
        <w:t>Limacidae</w:t>
      </w:r>
      <w:proofErr w:type="spellEnd"/>
      <w:r w:rsidRPr="00261D54">
        <w:t xml:space="preserve"> slug families and from the </w:t>
      </w:r>
      <w:proofErr w:type="spellStart"/>
      <w:r w:rsidRPr="00261D54">
        <w:t>Bradybaenidae</w:t>
      </w:r>
      <w:proofErr w:type="spellEnd"/>
      <w:r w:rsidRPr="00261D54">
        <w:t xml:space="preserve">, </w:t>
      </w:r>
      <w:proofErr w:type="spellStart"/>
      <w:r w:rsidRPr="00261D54">
        <w:t>Daudebardiidae</w:t>
      </w:r>
      <w:proofErr w:type="spellEnd"/>
      <w:r w:rsidRPr="00261D54">
        <w:t xml:space="preserve">, </w:t>
      </w:r>
      <w:proofErr w:type="spellStart"/>
      <w:r w:rsidRPr="00261D54">
        <w:t>Helicidae</w:t>
      </w:r>
      <w:proofErr w:type="spellEnd"/>
      <w:r w:rsidRPr="00261D54">
        <w:t xml:space="preserve"> (which includes </w:t>
      </w:r>
      <w:r w:rsidR="006F743C" w:rsidRPr="006F743C">
        <w:rPr>
          <w:i/>
          <w:iCs/>
        </w:rPr>
        <w:t xml:space="preserve">C. </w:t>
      </w:r>
      <w:proofErr w:type="spellStart"/>
      <w:r w:rsidR="006F743C" w:rsidRPr="006F743C">
        <w:rPr>
          <w:i/>
          <w:iCs/>
        </w:rPr>
        <w:t>aspersum</w:t>
      </w:r>
      <w:proofErr w:type="spellEnd"/>
      <w:r w:rsidRPr="00261D54">
        <w:t xml:space="preserve">), </w:t>
      </w:r>
      <w:proofErr w:type="spellStart"/>
      <w:r w:rsidRPr="00261D54">
        <w:t>Hygromiidae</w:t>
      </w:r>
      <w:proofErr w:type="spellEnd"/>
      <w:r w:rsidRPr="00261D54">
        <w:t xml:space="preserve">, </w:t>
      </w:r>
      <w:proofErr w:type="spellStart"/>
      <w:r w:rsidRPr="00261D54">
        <w:t>Succineidae</w:t>
      </w:r>
      <w:proofErr w:type="spellEnd"/>
      <w:r w:rsidRPr="00261D54">
        <w:t xml:space="preserve">, </w:t>
      </w:r>
      <w:proofErr w:type="spellStart"/>
      <w:r w:rsidRPr="00261D54">
        <w:t>Vitrinidae</w:t>
      </w:r>
      <w:proofErr w:type="spellEnd"/>
      <w:r w:rsidRPr="00261D54">
        <w:t xml:space="preserve"> and </w:t>
      </w:r>
      <w:proofErr w:type="spellStart"/>
      <w:r w:rsidRPr="00261D54">
        <w:t>Zonitidae</w:t>
      </w:r>
      <w:proofErr w:type="spellEnd"/>
      <w:r w:rsidRPr="00261D54">
        <w:t xml:space="preserve"> snail families. </w:t>
      </w:r>
      <w:r w:rsidRPr="00261D54">
        <w:rPr>
          <w:i/>
          <w:iCs/>
        </w:rPr>
        <w:t>Tetrahymena rostrata</w:t>
      </w:r>
      <w:r w:rsidRPr="00261D54">
        <w:t xml:space="preserve"> is known to infect species such as </w:t>
      </w:r>
      <w:r w:rsidR="006F743C" w:rsidRPr="006F743C">
        <w:rPr>
          <w:i/>
          <w:iCs/>
        </w:rPr>
        <w:t>C.</w:t>
      </w:r>
      <w:r w:rsidR="00213B6F">
        <w:rPr>
          <w:i/>
          <w:iCs/>
        </w:rPr>
        <w:t> </w:t>
      </w:r>
      <w:proofErr w:type="spellStart"/>
      <w:r w:rsidR="006F743C" w:rsidRPr="006F743C">
        <w:rPr>
          <w:i/>
          <w:iCs/>
        </w:rPr>
        <w:t>aspersum</w:t>
      </w:r>
      <w:proofErr w:type="spellEnd"/>
      <w:r w:rsidRPr="00261D54">
        <w:rPr>
          <w:i/>
          <w:iCs/>
        </w:rPr>
        <w:t xml:space="preserve">, </w:t>
      </w:r>
      <w:proofErr w:type="spellStart"/>
      <w:r w:rsidRPr="00261D54">
        <w:rPr>
          <w:i/>
          <w:iCs/>
        </w:rPr>
        <w:t>Chochilcopa</w:t>
      </w:r>
      <w:proofErr w:type="spellEnd"/>
      <w:r w:rsidRPr="00261D54">
        <w:rPr>
          <w:i/>
          <w:iCs/>
        </w:rPr>
        <w:t> </w:t>
      </w:r>
      <w:proofErr w:type="spellStart"/>
      <w:r w:rsidRPr="00261D54">
        <w:rPr>
          <w:i/>
          <w:iCs/>
        </w:rPr>
        <w:t>lubrica</w:t>
      </w:r>
      <w:proofErr w:type="spellEnd"/>
      <w:r w:rsidRPr="00261D54">
        <w:rPr>
          <w:i/>
          <w:iCs/>
        </w:rPr>
        <w:t xml:space="preserve">, </w:t>
      </w:r>
      <w:r w:rsidRPr="00261D54">
        <w:t xml:space="preserve">and more commonly, </w:t>
      </w:r>
      <w:proofErr w:type="spellStart"/>
      <w:r w:rsidRPr="00261D54">
        <w:rPr>
          <w:i/>
          <w:iCs/>
        </w:rPr>
        <w:t>Deroceras</w:t>
      </w:r>
      <w:proofErr w:type="spellEnd"/>
      <w:r w:rsidRPr="00261D54">
        <w:rPr>
          <w:i/>
          <w:iCs/>
        </w:rPr>
        <w:t> </w:t>
      </w:r>
      <w:proofErr w:type="spellStart"/>
      <w:r w:rsidRPr="00261D54">
        <w:rPr>
          <w:i/>
          <w:iCs/>
        </w:rPr>
        <w:t>reticulatum</w:t>
      </w:r>
      <w:proofErr w:type="spellEnd"/>
      <w:r w:rsidRPr="00261D54">
        <w:rPr>
          <w:i/>
          <w:iCs/>
        </w:rPr>
        <w:t xml:space="preserve">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It has been found in seven slug species in </w:t>
      </w:r>
      <w:proofErr w:type="spellStart"/>
      <w:r w:rsidRPr="00261D54">
        <w:t>Agriolimacidae</w:t>
      </w:r>
      <w:proofErr w:type="spellEnd"/>
      <w:r w:rsidRPr="00261D54">
        <w:t xml:space="preserve"> and </w:t>
      </w:r>
      <w:proofErr w:type="spellStart"/>
      <w:r w:rsidRPr="00261D54">
        <w:t>Arionidae</w:t>
      </w:r>
      <w:proofErr w:type="spellEnd"/>
      <w:r w:rsidRPr="00261D54">
        <w:t xml:space="preserve"> families and </w:t>
      </w:r>
      <w:r w:rsidR="001B305A">
        <w:t>seven</w:t>
      </w:r>
      <w:r w:rsidRPr="00261D54">
        <w:t xml:space="preserve"> snail species in the </w:t>
      </w:r>
      <w:proofErr w:type="spellStart"/>
      <w:r w:rsidRPr="00261D54">
        <w:t>Oleacinidae</w:t>
      </w:r>
      <w:proofErr w:type="spellEnd"/>
      <w:r w:rsidRPr="00261D54">
        <w:t xml:space="preserve"> and </w:t>
      </w:r>
      <w:proofErr w:type="spellStart"/>
      <w:r w:rsidRPr="00261D54">
        <w:t>Zonitidae</w:t>
      </w:r>
      <w:proofErr w:type="spellEnd"/>
      <w:r w:rsidRPr="00261D54">
        <w:t xml:space="preserve"> families </w:t>
      </w:r>
      <w:r w:rsidRPr="00261D54">
        <w:fldChar w:fldCharType="begin"/>
      </w:r>
      <w:r w:rsidRPr="00261D54">
        <w:instrText xml:space="preserve"> ADDIN EN.CITE &lt;EndNote&gt;&lt;Cite&gt;&lt;Author&gt;Van As&lt;/Author&gt;&lt;Year&gt;2004&lt;/Year&gt;&lt;RecNum&gt;1829&lt;/RecNum&gt;&lt;DisplayText&gt;(Van As and Basson, 2004)&lt;/DisplayText&gt;&lt;record&gt;&lt;rec-number&gt;1829&lt;/rec-number&gt;&lt;foreign-keys&gt;&lt;key app="EN" db-id="rrwaerrrmwz007e0sr8vzwfj29zxe9tfwr9r" timestamp="1653628209"&gt;1829&lt;/key&gt;&lt;/foreign-keys&gt;&lt;ref-type name="Book Section"&gt;5&lt;/ref-type&gt;&lt;contributors&gt;&lt;authors&gt;&lt;author&gt;Van As, J.G.&lt;/author&gt;&lt;author&gt;Basson, L.&lt;/author&gt;&lt;/authors&gt;&lt;secondary-authors&gt;&lt;author&gt;Barker, G.M.&lt;/author&gt;&lt;/secondary-authors&gt;&lt;/contributors&gt;&lt;titles&gt;&lt;title&gt;Ciliophoran (Ciliophora) parasites of terrestrial gastropods&lt;/title&gt;&lt;secondary-title&gt;Natural Enemies of Terrestrial Molluscs &lt;/secondary-title&gt;&lt;/titles&gt;&lt;pages&gt;559–578&lt;/pages&gt;&lt;dates&gt;&lt;year&gt;2004&lt;/year&gt;&lt;/dates&gt;&lt;pub-location&gt;Wallingford, UK&lt;/pub-location&gt;&lt;publisher&gt;CABI Publishing&lt;/publisher&gt;&lt;urls&gt;&lt;/urls&gt;&lt;/record&gt;&lt;/Cite&gt;&lt;/EndNote&gt;</w:instrText>
      </w:r>
      <w:r w:rsidRPr="00261D54">
        <w:fldChar w:fldCharType="separate"/>
      </w:r>
      <w:r w:rsidRPr="00261D54">
        <w:rPr>
          <w:noProof/>
        </w:rPr>
        <w:t>(Van As and Basson, 2004)</w:t>
      </w:r>
      <w:r w:rsidRPr="00261D54">
        <w:fldChar w:fldCharType="end"/>
      </w:r>
      <w:r w:rsidRPr="00261D54">
        <w:t>.</w:t>
      </w:r>
    </w:p>
    <w:p w14:paraId="1BEC0BF1" w14:textId="7D61F0A5" w:rsidR="001D38F1" w:rsidRPr="00261D54" w:rsidRDefault="001D38F1" w:rsidP="001D38F1">
      <w:pPr>
        <w:rPr>
          <w:color w:val="333333"/>
          <w:shd w:val="clear" w:color="auto" w:fill="FFFFFF"/>
        </w:rPr>
      </w:pPr>
      <w:r w:rsidRPr="00261D54">
        <w:t xml:space="preserve">In </w:t>
      </w:r>
      <w:r w:rsidR="006F743C" w:rsidRPr="006F743C">
        <w:rPr>
          <w:i/>
          <w:iCs/>
        </w:rPr>
        <w:t>C.</w:t>
      </w:r>
      <w:r w:rsidR="00213B6F">
        <w:rPr>
          <w:i/>
          <w:iCs/>
        </w:rPr>
        <w:t> </w:t>
      </w:r>
      <w:r w:rsidR="006F743C" w:rsidRPr="006F743C">
        <w:rPr>
          <w:i/>
          <w:iCs/>
        </w:rPr>
        <w:t>aspersum</w:t>
      </w:r>
      <w:r w:rsidRPr="00261D54">
        <w:t xml:space="preserve">, high </w:t>
      </w:r>
      <w:r w:rsidRPr="00261D54">
        <w:rPr>
          <w:i/>
          <w:iCs/>
        </w:rPr>
        <w:t>T. rostrata</w:t>
      </w:r>
      <w:r w:rsidRPr="00261D54">
        <w:t xml:space="preserve"> density causes mantle swelling and </w:t>
      </w:r>
      <w:r w:rsidRPr="00261D54">
        <w:rPr>
          <w:shd w:val="clear" w:color="auto" w:fill="FFFFFF"/>
        </w:rPr>
        <w:t xml:space="preserve">severe renal </w:t>
      </w:r>
      <w:r w:rsidR="4207C34B" w:rsidRPr="00261D54">
        <w:rPr>
          <w:shd w:val="clear" w:color="auto" w:fill="FFFFFF"/>
        </w:rPr>
        <w:t>pathology</w:t>
      </w:r>
      <w:r w:rsidRPr="00261D54">
        <w:rPr>
          <w:shd w:val="clear" w:color="auto" w:fill="FFFFFF"/>
        </w:rPr>
        <w:t xml:space="preserve"> </w:t>
      </w:r>
      <w:r w:rsidRPr="00261D54">
        <w:rPr>
          <w:shd w:val="clear" w:color="auto" w:fill="FFFFFF"/>
        </w:rPr>
        <w:fldChar w:fldCharType="begin"/>
      </w:r>
      <w:r w:rsidRPr="00261D54">
        <w:rPr>
          <w:shd w:val="clear" w:color="auto" w:fill="FFFFFF"/>
        </w:rPr>
        <w:instrText xml:space="preserve"> ADDIN EN.CITE &lt;EndNote&gt;&lt;Cite&gt;&lt;Author&gt;Segade&lt;/Author&gt;&lt;Year&gt;2009&lt;/Year&gt;&lt;RecNum&gt;17&lt;/RecNum&gt;&lt;DisplayText&gt;(Segade et al., 2009)&lt;/DisplayText&gt;&lt;record&gt;&lt;rec-number&gt;17&lt;/rec-number&gt;&lt;foreign-keys&gt;&lt;key app="EN" db-id="rrwaerrrmwz007e0sr8vzwfj29zxe9tfwr9r" timestamp="1627276127"&gt;17&lt;/key&gt;&lt;/foreign-keys&gt;&lt;ref-type name="Journal Article"&gt;17&lt;/ref-type&gt;&lt;contributors&gt;&lt;authors&gt;&lt;author&gt;Segade, P.&lt;/author&gt;&lt;author&gt;Kher, C. P.&lt;/author&gt;&lt;author&gt;Lynn, D. H.&lt;/author&gt;&lt;author&gt;Iglesias, R.&lt;/author&gt;&lt;/authors&gt;&lt;/contributors&gt;&lt;auth-address&gt;Univ Vigo, Fac Biol, Parasitol Lab, Vigo 36310, Spain&amp;#xD;Univ Guelph, Dept Integrat Biol, Guelph, ON N1G 2W1, Canada&lt;/auth-address&gt;&lt;titles&gt;&lt;title&gt;Morphological and molecular characterization of renal ciliates infecting farmed snails in Spain&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771-782&lt;/pages&gt;&lt;volume&gt;136&lt;/volume&gt;&lt;number&gt;7&lt;/number&gt;&lt;keywords&gt;&lt;keyword&gt;ciliates&lt;/keyword&gt;&lt;keyword&gt;snails&lt;/keyword&gt;&lt;keyword&gt;helix aspersa&lt;/keyword&gt;&lt;keyword&gt;snail farming&lt;/keyword&gt;&lt;keyword&gt;tetrahymena rostrata&lt;/keyword&gt;&lt;keyword&gt;helix-aspersa muller&lt;/keyword&gt;&lt;keyword&gt;rna gene-sequences&lt;/keyword&gt;&lt;keyword&gt;deroceras-reticulatum&lt;/keyword&gt;&lt;keyword&gt;tetrahymena-rostrata&lt;/keyword&gt;&lt;keyword&gt;complex ciliophora&lt;/keyword&gt;&lt;keyword&gt;n-sp&lt;/keyword&gt;&lt;keyword&gt;oligohymenophorea&lt;/keyword&gt;&lt;keyword&gt;parasite&lt;/keyword&gt;&lt;keyword&gt;growth&lt;/keyword&gt;&lt;keyword&gt;slug&lt;/keyword&gt;&lt;/keywords&gt;&lt;dates&gt;&lt;year&gt;2009&lt;/year&gt;&lt;pub-dates&gt;&lt;date&gt;Jun&lt;/date&gt;&lt;/pub-dates&gt;&lt;/dates&gt;&lt;isbn&gt;0031-1820&lt;/isbn&gt;&lt;accession-num&gt;WOS:000267192000008&lt;/accession-num&gt;&lt;urls&gt;&lt;related-urls&gt;&lt;url&gt;&amp;lt;Go to ISI&amp;gt;://WOS:000267192000008&lt;/url&gt;&lt;/related-urls&gt;&lt;/urls&gt;&lt;electronic-resource-num&gt;10.1017/S0031182009006040&lt;/electronic-resource-num&gt;&lt;language&gt;English&lt;/language&gt;&lt;/record&gt;&lt;/Cite&gt;&lt;/EndNote&gt;</w:instrText>
      </w:r>
      <w:r w:rsidRPr="00261D54">
        <w:rPr>
          <w:shd w:val="clear" w:color="auto" w:fill="FFFFFF"/>
        </w:rPr>
        <w:fldChar w:fldCharType="separate"/>
      </w:r>
      <w:r w:rsidRPr="00261D54">
        <w:rPr>
          <w:noProof/>
          <w:shd w:val="clear" w:color="auto" w:fill="FFFFFF"/>
        </w:rPr>
        <w:t>(Segade</w:t>
      </w:r>
      <w:r w:rsidR="00AF0763" w:rsidRPr="00AF0763">
        <w:rPr>
          <w:i/>
          <w:noProof/>
          <w:shd w:val="clear" w:color="auto" w:fill="FFFFFF"/>
        </w:rPr>
        <w:t xml:space="preserve"> et al</w:t>
      </w:r>
      <w:r w:rsidR="00174F05" w:rsidRPr="00174F05">
        <w:rPr>
          <w:noProof/>
          <w:shd w:val="clear" w:color="auto" w:fill="FFFFFF"/>
        </w:rPr>
        <w:t xml:space="preserve">., </w:t>
      </w:r>
      <w:r w:rsidRPr="00261D54">
        <w:rPr>
          <w:noProof/>
          <w:shd w:val="clear" w:color="auto" w:fill="FFFFFF"/>
        </w:rPr>
        <w:t>2009)</w:t>
      </w:r>
      <w:r w:rsidRPr="00261D54">
        <w:rPr>
          <w:shd w:val="clear" w:color="auto" w:fill="FFFFFF"/>
        </w:rPr>
        <w:fldChar w:fldCharType="end"/>
      </w:r>
      <w:r w:rsidRPr="00261D54">
        <w:rPr>
          <w:shd w:val="clear" w:color="auto" w:fill="FFFFFF"/>
        </w:rPr>
        <w:t xml:space="preserve">. </w:t>
      </w:r>
      <w:r w:rsidRPr="00261D54">
        <w:t xml:space="preserve">It is reported that snails infected with </w:t>
      </w:r>
      <w:r w:rsidRPr="00261D54">
        <w:rPr>
          <w:i/>
          <w:iCs/>
        </w:rPr>
        <w:t xml:space="preserve">T. rostrata </w:t>
      </w:r>
      <w:r w:rsidRPr="00261D54">
        <w:t xml:space="preserve">have slower growth rates, lower feeding rates and decreased fecundity. Heavily parasitised </w:t>
      </w:r>
      <w:r w:rsidR="006F743C" w:rsidRPr="006F743C">
        <w:rPr>
          <w:i/>
          <w:iCs/>
        </w:rPr>
        <w:t>C.</w:t>
      </w:r>
      <w:r w:rsidR="00213B6F">
        <w:rPr>
          <w:i/>
          <w:iCs/>
        </w:rPr>
        <w:t> </w:t>
      </w:r>
      <w:r w:rsidR="006F743C" w:rsidRPr="006F743C">
        <w:rPr>
          <w:i/>
          <w:iCs/>
        </w:rPr>
        <w:t>aspersum</w:t>
      </w:r>
      <w:r w:rsidRPr="00261D54">
        <w:rPr>
          <w:i/>
          <w:iCs/>
        </w:rPr>
        <w:t xml:space="preserve"> </w:t>
      </w:r>
      <w:r w:rsidRPr="00261D54">
        <w:t xml:space="preserve">suffer significant damage to the renal epithelium alongside deleterious effects such as the inability to retract their body back into their shell and mantle collar swelling </w:t>
      </w:r>
      <w:r w:rsidRPr="00261D54">
        <w:fldChar w:fldCharType="begin"/>
      </w:r>
      <w:r w:rsidRPr="00261D54">
        <w:instrText xml:space="preserve"> ADDIN EN.CITE &lt;EndNote&gt;&lt;Cite&gt;&lt;Author&gt;Zhang&lt;/Author&gt;&lt;Year&gt;2021&lt;/Year&gt;&lt;RecNum&gt;1395&lt;/RecNum&gt;&lt;DisplayText&gt;(Zhang and Vdacny, 2021)&lt;/DisplayText&gt;&lt;record&gt;&lt;rec-number&gt;1395&lt;/rec-number&gt;&lt;foreign-keys&gt;&lt;key app="EN" db-id="rrwaerrrmwz007e0sr8vzwfj29zxe9tfwr9r" timestamp="1652327089"&gt;1395&lt;/key&gt;&lt;/foreign-keys&gt;&lt;ref-type name="Journal Article"&gt;17&lt;/ref-type&gt;&lt;contributors&gt;&lt;authors&gt;&lt;author&gt;Zhang, T. Y.&lt;/author&gt;&lt;author&gt;Vdacny, P.&lt;/author&gt;&lt;/authors&gt;&lt;/contributors&gt;&lt;auth-address&gt;Comenius Univ, Fac Nat Sci, Dept Zool, Bratislava 84215, Slovakia&lt;/auth-address&gt;&lt;titles&gt;&lt;title&gt;A discovery of two new Tetrahymena species parasitizing slugs and mussels: morphology and multi-gene phylogeny of T. foissneri sp. n. and T. unionis sp. n.&lt;/title&gt;&lt;secondary-title&gt;Parasitology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Res&lt;/abbr-1&gt;&lt;/alt-periodical&gt;&lt;pages&gt;2595-2616&lt;/pages&gt;&lt;volume&gt;120&lt;/volume&gt;&lt;number&gt;7&lt;/number&gt;&lt;keywords&gt;&lt;keyword&gt;arion vulgaris&lt;/keyword&gt;&lt;keyword&gt;ciliophora&lt;/keyword&gt;&lt;keyword&gt;hymenostomatia&lt;/keyword&gt;&lt;keyword&gt;histophagy&lt;/keyword&gt;&lt;keyword&gt;mollusca&lt;/keyword&gt;&lt;keyword&gt;unio tumidus&lt;/keyword&gt;&lt;/keywords&gt;&lt;dates&gt;&lt;year&gt;2021&lt;/year&gt;&lt;pub-dates&gt;&lt;date&gt;Jul&lt;/date&gt;&lt;/pub-dates&gt;&lt;/dates&gt;&lt;isbn&gt;0932-0113&lt;/isbn&gt;&lt;accession-num&gt;WOS:000639765600002&lt;/accession-num&gt;&lt;urls&gt;&lt;related-urls&gt;&lt;url&gt;&amp;lt;Go to ISI&amp;gt;://WOS:000639765600002&lt;/url&gt;&lt;/related-urls&gt;&lt;/urls&gt;&lt;electronic-resource-num&gt;10.1007/s00436-021-07152-5&lt;/electronic-resource-num&gt;&lt;language&gt;English&lt;/language&gt;&lt;/record&gt;&lt;/Cite&gt;&lt;/EndNote&gt;</w:instrText>
      </w:r>
      <w:r w:rsidRPr="00261D54">
        <w:fldChar w:fldCharType="separate"/>
      </w:r>
      <w:r w:rsidRPr="00261D54">
        <w:rPr>
          <w:noProof/>
        </w:rPr>
        <w:t>(Zhang and Vdacny, 2021)</w:t>
      </w:r>
      <w:r w:rsidRPr="00261D54">
        <w:fldChar w:fldCharType="end"/>
      </w:r>
      <w:r w:rsidRPr="00261D54">
        <w:t xml:space="preserve">. Infected slugs will also have reduced tentacle mobility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rPr>
          <w:noProof/>
        </w:rPr>
        <w:t>(Haites</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w:t>
      </w:r>
    </w:p>
    <w:p w14:paraId="4992EBAD" w14:textId="5D7B696F" w:rsidR="001D38F1" w:rsidRPr="00261D54" w:rsidRDefault="001D38F1" w:rsidP="001D38F1">
      <w:r w:rsidRPr="00261D54">
        <w:t xml:space="preserve">Prevalence of </w:t>
      </w:r>
      <w:r w:rsidRPr="00261D54">
        <w:rPr>
          <w:i/>
          <w:iCs/>
        </w:rPr>
        <w:t>Tetrahymena </w:t>
      </w:r>
      <w:r w:rsidRPr="00261D54">
        <w:t xml:space="preserve">spp. is significantly reduced after hibernation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1D449F99" w14:textId="736CFBA6" w:rsidR="00DD3481" w:rsidRDefault="000C3909" w:rsidP="00E452B2">
      <w:pPr>
        <w:pStyle w:val="Heading5"/>
        <w:rPr>
          <w:bCs/>
        </w:rPr>
      </w:pPr>
      <w:r w:rsidRPr="00261D54">
        <w:t>Diagnosis</w:t>
      </w:r>
    </w:p>
    <w:p w14:paraId="4966AF06" w14:textId="1CA195FA" w:rsidR="001D38F1" w:rsidRPr="00261D54" w:rsidRDefault="001D38F1" w:rsidP="001D38F1">
      <w:r w:rsidRPr="00261D54">
        <w:rPr>
          <w:i/>
          <w:iCs/>
        </w:rPr>
        <w:t xml:space="preserve">T. rostrata </w:t>
      </w:r>
      <w:r w:rsidRPr="00261D54">
        <w:t>is identifiable in the kidneys of infected snails such as</w:t>
      </w:r>
      <w:r w:rsidRPr="00261D54">
        <w:rPr>
          <w:i/>
          <w:iCs/>
        </w:rPr>
        <w:t xml:space="preserve"> </w:t>
      </w:r>
      <w:r w:rsidR="006F743C" w:rsidRPr="006F743C">
        <w:rPr>
          <w:i/>
          <w:iCs/>
        </w:rPr>
        <w:t>C.</w:t>
      </w:r>
      <w:r w:rsidR="00213B6F">
        <w:rPr>
          <w:i/>
          <w:iCs/>
        </w:rPr>
        <w:t> </w:t>
      </w:r>
      <w:r w:rsidR="006F743C" w:rsidRPr="006F743C">
        <w:rPr>
          <w:i/>
          <w:iCs/>
        </w:rPr>
        <w:t>aspersum</w:t>
      </w:r>
      <w:r w:rsidRPr="00261D54">
        <w:rPr>
          <w:i/>
          <w:iCs/>
        </w:rPr>
        <w:t xml:space="preserve">. </w:t>
      </w:r>
      <w:r w:rsidRPr="00261D54">
        <w:t xml:space="preserve">Diagnosis therefore requires dissection of the snail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rPr>
          <w:noProof/>
        </w:rPr>
        <w:t>(Haites</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It is assumed this also applies to </w:t>
      </w:r>
      <w:r w:rsidRPr="00261D54">
        <w:rPr>
          <w:i/>
          <w:iCs/>
        </w:rPr>
        <w:t>T. </w:t>
      </w:r>
      <w:proofErr w:type="spellStart"/>
      <w:r w:rsidRPr="00261D54">
        <w:rPr>
          <w:i/>
          <w:iCs/>
        </w:rPr>
        <w:t>limacus</w:t>
      </w:r>
      <w:proofErr w:type="spellEnd"/>
      <w:r w:rsidRPr="00261D54">
        <w:rPr>
          <w:i/>
          <w:iCs/>
        </w:rPr>
        <w:t>.</w:t>
      </w:r>
    </w:p>
    <w:p w14:paraId="73B3A83D" w14:textId="36FEF210" w:rsidR="00DD3481" w:rsidRDefault="001D5032" w:rsidP="00E452B2">
      <w:pPr>
        <w:pStyle w:val="Heading5"/>
      </w:pPr>
      <w:r w:rsidRPr="001D5032">
        <w:t>Transmission</w:t>
      </w:r>
    </w:p>
    <w:p w14:paraId="7D196492" w14:textId="066F3793" w:rsidR="001D38F1" w:rsidRPr="00261D54" w:rsidRDefault="001D38F1" w:rsidP="001D38F1">
      <w:r w:rsidRPr="00261D54">
        <w:t xml:space="preserve">The host becomes infected by </w:t>
      </w:r>
      <w:proofErr w:type="spellStart"/>
      <w:r w:rsidRPr="00261D54">
        <w:t>trophonts</w:t>
      </w:r>
      <w:proofErr w:type="spellEnd"/>
      <w:r w:rsidRPr="00261D54">
        <w:t>. It is likely that snails or slugs are also infected by the free-swimming, excysted cells (</w:t>
      </w:r>
      <w:proofErr w:type="spellStart"/>
      <w:r w:rsidRPr="00261D54">
        <w:t>theronts</w:t>
      </w:r>
      <w:proofErr w:type="spellEnd"/>
      <w:r w:rsidRPr="00261D54">
        <w:t xml:space="preserve">) that penetrate the host's urethras and renal organs, as mucus of snails enhances </w:t>
      </w:r>
      <w:r w:rsidRPr="00261D54">
        <w:rPr>
          <w:color w:val="2E2E2E"/>
        </w:rPr>
        <w:t>T. rostrata</w:t>
      </w:r>
      <w:r w:rsidRPr="00261D54">
        <w:t xml:space="preserve"> </w:t>
      </w:r>
      <w:proofErr w:type="spellStart"/>
      <w:r w:rsidRPr="00261D54">
        <w:t>excystment</w:t>
      </w:r>
      <w:proofErr w:type="spellEnd"/>
      <w:r w:rsidRPr="00261D54">
        <w:t xml:space="preserve">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Snails can also undergo secondary self-infections by excysted cells which outcompete the remaining older cells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w:t>
      </w:r>
    </w:p>
    <w:p w14:paraId="52341FF7" w14:textId="259EF11D" w:rsidR="001D38F1" w:rsidRPr="00261D54" w:rsidRDefault="001D38F1" w:rsidP="001D38F1">
      <w:r w:rsidRPr="00261D54">
        <w:t xml:space="preserve">Transmission of </w:t>
      </w:r>
      <w:r w:rsidRPr="00261D54">
        <w:rPr>
          <w:i/>
          <w:iCs/>
        </w:rPr>
        <w:t>T.</w:t>
      </w:r>
      <w:r w:rsidR="00E864CA">
        <w:rPr>
          <w:i/>
          <w:iCs/>
        </w:rPr>
        <w:t> </w:t>
      </w:r>
      <w:proofErr w:type="spellStart"/>
      <w:r w:rsidRPr="00261D54">
        <w:rPr>
          <w:i/>
          <w:iCs/>
        </w:rPr>
        <w:t>limacis</w:t>
      </w:r>
      <w:proofErr w:type="spellEnd"/>
      <w:r w:rsidRPr="00261D54">
        <w:rPr>
          <w:i/>
          <w:iCs/>
        </w:rPr>
        <w:t xml:space="preserve"> </w:t>
      </w:r>
      <w:r w:rsidRPr="00261D54">
        <w:t xml:space="preserve">is faecal-oral, with host becoming infected when ingesting </w:t>
      </w:r>
      <w:r w:rsidRPr="00261D54">
        <w:rPr>
          <w:i/>
          <w:iCs/>
        </w:rPr>
        <w:t>T.</w:t>
      </w:r>
      <w:r w:rsidR="00E864CA">
        <w:rPr>
          <w:i/>
          <w:iCs/>
        </w:rPr>
        <w:t> </w:t>
      </w:r>
      <w:proofErr w:type="spellStart"/>
      <w:r w:rsidRPr="00261D54">
        <w:rPr>
          <w:i/>
          <w:iCs/>
        </w:rPr>
        <w:t>limacis</w:t>
      </w:r>
      <w:proofErr w:type="spellEnd"/>
      <w:r w:rsidRPr="00261D54">
        <w:rPr>
          <w:i/>
          <w:iCs/>
        </w:rPr>
        <w:t xml:space="preserve">. </w:t>
      </w:r>
      <w:r w:rsidRPr="00261D54">
        <w:t>Direct</w:t>
      </w:r>
      <w:r w:rsidRPr="00261D54">
        <w:rPr>
          <w:i/>
          <w:iCs/>
        </w:rPr>
        <w:t xml:space="preserve"> </w:t>
      </w:r>
      <w:r w:rsidRPr="00261D54">
        <w:t xml:space="preserve">infection into the respiratory chamber also seems possible in </w:t>
      </w:r>
      <w:r w:rsidRPr="00261D54">
        <w:rPr>
          <w:i/>
          <w:iCs/>
        </w:rPr>
        <w:t>D.</w:t>
      </w:r>
      <w:r w:rsidR="00E864CA">
        <w:rPr>
          <w:i/>
          <w:iCs/>
        </w:rPr>
        <w:t> </w:t>
      </w:r>
      <w:proofErr w:type="spellStart"/>
      <w:r w:rsidRPr="00261D54">
        <w:rPr>
          <w:i/>
          <w:iCs/>
        </w:rPr>
        <w:t>reticulatum</w:t>
      </w:r>
      <w:proofErr w:type="spellEnd"/>
      <w:r w:rsidRPr="00261D54">
        <w:rPr>
          <w:i/>
          <w:iCs/>
        </w:rPr>
        <w:t xml:space="preserve"> </w:t>
      </w:r>
      <w:r w:rsidRPr="00261D54">
        <w:fldChar w:fldCharType="begin"/>
      </w:r>
      <w:r w:rsidRPr="00261D54">
        <w:instrText xml:space="preserve"> ADDIN EN.CITE &lt;EndNote&gt;&lt;Cite&gt;&lt;Author&gt;Michelson&lt;/Author&gt;&lt;Year&gt;1971&lt;/Year&gt;&lt;RecNum&gt;1276&lt;/RecNum&gt;&lt;DisplayText&gt;(Michelson, 1971)&lt;/DisplayText&gt;&lt;record&gt;&lt;rec-number&gt;1276&lt;/rec-number&gt;&lt;foreign-keys&gt;&lt;key app="EN" db-id="rrwaerrrmwz007e0sr8vzwfj29zxe9tfwr9r" timestamp="1646710601"&gt;1276&lt;/key&gt;&lt;/foreign-keys&gt;&lt;ref-type name="Journal Article"&gt;17&lt;/ref-type&gt;&lt;contributors&gt;&lt;authors&gt;&lt;author&gt;Michelson, E. H.&lt;/author&gt;&lt;/authors&gt;&lt;/contributors&gt;&lt;titles&gt;&lt;title&gt;Distribution and Pathogenicity of Tetrahymena-Limacis in Slug Deroceras-Reticulatum&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125-+&lt;/pages&gt;&lt;volume&gt;62&lt;/volume&gt;&lt;number&gt;Feb&lt;/number&gt;&lt;dates&gt;&lt;year&gt;1971&lt;/year&gt;&lt;/dates&gt;&lt;isbn&gt;0031-1820&lt;/isbn&gt;&lt;accession-num&gt;WOS:A1971I396800011&lt;/accession-num&gt;&lt;urls&gt;&lt;related-urls&gt;&lt;url&gt;&amp;lt;Go to ISI&amp;gt;://WOS:A1971I396800011&lt;/url&gt;&lt;/related-urls&gt;&lt;/urls&gt;&lt;electronic-resource-num&gt;Doi 10.1017/S003118200007133x&lt;/electronic-resource-num&gt;&lt;language&gt;English&lt;/language&gt;&lt;/record&gt;&lt;/Cite&gt;&lt;/EndNote&gt;</w:instrText>
      </w:r>
      <w:r w:rsidRPr="00261D54">
        <w:fldChar w:fldCharType="separate"/>
      </w:r>
      <w:r w:rsidRPr="00261D54">
        <w:rPr>
          <w:noProof/>
        </w:rPr>
        <w:t>(Michelson, 1971)</w:t>
      </w:r>
      <w:r w:rsidRPr="00261D54">
        <w:fldChar w:fldCharType="end"/>
      </w:r>
      <w:r w:rsidRPr="00261D54">
        <w:t>.</w:t>
      </w:r>
    </w:p>
    <w:p w14:paraId="78493D31" w14:textId="77777777" w:rsidR="00116944" w:rsidRPr="00261D54" w:rsidRDefault="00116944" w:rsidP="00E452B2">
      <w:pPr>
        <w:pStyle w:val="Heading5"/>
      </w:pPr>
      <w:r w:rsidRPr="00261D54">
        <w:t>Occurrence</w:t>
      </w:r>
    </w:p>
    <w:p w14:paraId="08B81FE8" w14:textId="238BBA69" w:rsidR="001D38F1" w:rsidRPr="00261D54" w:rsidRDefault="001D38F1" w:rsidP="001D38F1">
      <w:pPr>
        <w:rPr>
          <w:b/>
          <w:bCs/>
          <w:sz w:val="28"/>
          <w:szCs w:val="28"/>
        </w:rPr>
      </w:pPr>
      <w:r w:rsidRPr="00261D54">
        <w:t xml:space="preserve">The first discovery of </w:t>
      </w:r>
      <w:r w:rsidRPr="00261D54">
        <w:rPr>
          <w:i/>
          <w:iCs/>
        </w:rPr>
        <w:t xml:space="preserve">T. rostrata </w:t>
      </w:r>
      <w:r w:rsidRPr="00261D54">
        <w:t xml:space="preserve">occurred in New Zealand and today it can be found in the USA, North America, Europe and Australia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The distribution in Australia has not been defined.</w:t>
      </w:r>
    </w:p>
    <w:p w14:paraId="1AACB8A9" w14:textId="4ACBC542" w:rsidR="001D38F1" w:rsidRPr="00261D54" w:rsidRDefault="001D38F1" w:rsidP="001D38F1">
      <w:pPr>
        <w:rPr>
          <w:rFonts w:cstheme="majorBidi"/>
        </w:rPr>
      </w:pPr>
      <w:r w:rsidRPr="00261D54">
        <w:rPr>
          <w:rFonts w:cstheme="majorBidi"/>
          <w:i/>
          <w:iCs/>
        </w:rPr>
        <w:t>T. rostrata</w:t>
      </w:r>
      <w:r w:rsidRPr="00261D54">
        <w:rPr>
          <w:rFonts w:cstheme="majorBidi"/>
        </w:rPr>
        <w:t xml:space="preserve"> is common in snail farms </w:t>
      </w:r>
      <w:r w:rsidRPr="00261D54">
        <w:rPr>
          <w:rFonts w:cstheme="majorBidi"/>
        </w:rPr>
        <w:fldChar w:fldCharType="begin">
          <w:fldData xml:space="preserve">PEVuZE5vdGU+PENpdGU+PEF1dGhvcj5TZWdhZGU8L0F1dGhvcj48WWVhcj4yMDA5PC9ZZWFyPjxS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</w:fldData>
        </w:fldChar>
      </w:r>
      <w:r w:rsidRPr="00261D54">
        <w:rPr>
          <w:rFonts w:cstheme="majorBidi"/>
        </w:rPr>
        <w:instrText xml:space="preserve"> ADDIN EN.CITE </w:instrText>
      </w:r>
      <w:r w:rsidRPr="00261D54">
        <w:rPr>
          <w:rFonts w:cstheme="majorBidi"/>
        </w:rPr>
        <w:fldChar w:fldCharType="begin">
          <w:fldData xml:space="preserve">PEVuZE5vdGU+PENpdGU+PEF1dGhvcj5TZWdhZGU8L0F1dGhvcj48WWVhcj4yMDA5PC9ZZWFyPjxS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</w:fldData>
        </w:fldChar>
      </w:r>
      <w:r w:rsidRPr="00261D54">
        <w:rPr>
          <w:rFonts w:cstheme="majorBidi"/>
        </w:rPr>
        <w:instrText xml:space="preserve"> ADDIN EN.CITE.DATA </w:instrText>
      </w:r>
      <w:r w:rsidRPr="00261D54">
        <w:rPr>
          <w:rFonts w:cstheme="majorBidi"/>
        </w:rPr>
      </w:r>
      <w:r w:rsidRPr="00261D54">
        <w:rPr>
          <w:rFonts w:cstheme="majorBidi"/>
        </w:rPr>
        <w:fldChar w:fldCharType="end"/>
      </w:r>
      <w:r w:rsidRPr="00261D54">
        <w:rPr>
          <w:rFonts w:cstheme="majorBidi"/>
        </w:rPr>
      </w:r>
      <w:r w:rsidRPr="00261D54">
        <w:rPr>
          <w:rFonts w:cstheme="majorBidi"/>
        </w:rPr>
        <w:fldChar w:fldCharType="separate"/>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2009</w:t>
      </w:r>
      <w:r w:rsidR="004A3FD5">
        <w:rPr>
          <w:rFonts w:cstheme="majorBidi"/>
          <w:noProof/>
        </w:rPr>
        <w:t xml:space="preserve">; </w:t>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2013)</w:t>
      </w:r>
      <w:r w:rsidRPr="00261D54">
        <w:rPr>
          <w:rFonts w:cstheme="majorBidi"/>
        </w:rPr>
        <w:fldChar w:fldCharType="end"/>
      </w:r>
      <w:r w:rsidRPr="00261D54">
        <w:rPr>
          <w:rFonts w:cstheme="majorBidi"/>
        </w:rPr>
        <w:t xml:space="preserve">. A study into parasite prevalence in mixed system-based </w:t>
      </w:r>
      <w:r w:rsidR="00EF5C97">
        <w:rPr>
          <w:rFonts w:cstheme="majorBidi"/>
        </w:rPr>
        <w:t>heliciculture</w:t>
      </w:r>
      <w:r w:rsidRPr="00261D54">
        <w:rPr>
          <w:rFonts w:cstheme="majorBidi"/>
        </w:rPr>
        <w:t xml:space="preserve"> farms in North-West Spain found </w:t>
      </w:r>
      <w:r w:rsidRPr="00261D54">
        <w:rPr>
          <w:rFonts w:cstheme="majorBidi"/>
          <w:i/>
          <w:iCs/>
        </w:rPr>
        <w:t xml:space="preserve">T. rostrata </w:t>
      </w:r>
      <w:r w:rsidRPr="00261D54">
        <w:rPr>
          <w:rFonts w:cstheme="majorBidi"/>
        </w:rPr>
        <w:t xml:space="preserve">in approximately 3% of </w:t>
      </w:r>
      <w:r w:rsidR="006F743C" w:rsidRPr="006F743C">
        <w:rPr>
          <w:rFonts w:cstheme="majorBidi"/>
          <w:i/>
          <w:iCs/>
        </w:rPr>
        <w:t>C.</w:t>
      </w:r>
      <w:r w:rsidR="00E864CA">
        <w:rPr>
          <w:rFonts w:cstheme="majorBidi"/>
          <w:i/>
          <w:iCs/>
        </w:rPr>
        <w:t> </w:t>
      </w:r>
      <w:r w:rsidR="006F743C" w:rsidRPr="006F743C">
        <w:rPr>
          <w:rFonts w:cstheme="majorBidi"/>
          <w:i/>
          <w:iCs/>
        </w:rPr>
        <w:t>aspersum</w:t>
      </w:r>
      <w:r w:rsidRPr="00261D54">
        <w:rPr>
          <w:rFonts w:cstheme="majorBidi"/>
          <w:i/>
          <w:iCs/>
        </w:rPr>
        <w:t xml:space="preserve"> </w:t>
      </w:r>
      <w:r w:rsidRPr="00261D54">
        <w:rPr>
          <w:rFonts w:cstheme="majorBidi"/>
        </w:rPr>
        <w:t xml:space="preserve">populations involved in the study. However, infection rate can be higher with 12.6% of juveniles being infected </w:t>
      </w:r>
      <w:r w:rsidRPr="00261D54">
        <w:rPr>
          <w:rFonts w:cstheme="majorBidi"/>
        </w:rPr>
        <w:fldChar w:fldCharType="begin"/>
      </w:r>
      <w:r w:rsidRPr="00261D54">
        <w:rPr>
          <w:rFonts w:cstheme="majorBidi"/>
        </w:rPr>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rPr>
          <w:rFonts w:cstheme="majorBidi"/>
        </w:rPr>
        <w:fldChar w:fldCharType="separate"/>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2013)</w:t>
      </w:r>
      <w:r w:rsidRPr="00261D54">
        <w:rPr>
          <w:rFonts w:cstheme="majorBidi"/>
        </w:rPr>
        <w:fldChar w:fldCharType="end"/>
      </w:r>
      <w:r w:rsidRPr="00261D54">
        <w:rPr>
          <w:rFonts w:cstheme="majorBidi"/>
        </w:rPr>
        <w:t>.</w:t>
      </w:r>
    </w:p>
    <w:p w14:paraId="6F34F9C4" w14:textId="0C7ECEC3" w:rsidR="001D38F1" w:rsidRPr="00261D54" w:rsidRDefault="001D38F1" w:rsidP="001D38F1">
      <w:pPr>
        <w:rPr>
          <w:rFonts w:cstheme="majorBidi"/>
        </w:rPr>
      </w:pPr>
      <w:r w:rsidRPr="00261D54">
        <w:rPr>
          <w:rFonts w:cstheme="majorBidi"/>
        </w:rPr>
        <w:t xml:space="preserve">A Spanish study found that </w:t>
      </w:r>
      <w:r w:rsidRPr="00261D54">
        <w:rPr>
          <w:rFonts w:cstheme="majorBidi"/>
          <w:i/>
          <w:iCs/>
        </w:rPr>
        <w:t>T. </w:t>
      </w:r>
      <w:proofErr w:type="spellStart"/>
      <w:r w:rsidRPr="00261D54">
        <w:rPr>
          <w:rFonts w:cstheme="majorBidi"/>
          <w:i/>
          <w:iCs/>
        </w:rPr>
        <w:t>limacis</w:t>
      </w:r>
      <w:proofErr w:type="spellEnd"/>
      <w:r w:rsidRPr="00261D54">
        <w:rPr>
          <w:rFonts w:cstheme="majorBidi"/>
        </w:rPr>
        <w:t xml:space="preserve"> had an</w:t>
      </w:r>
      <w:r w:rsidR="00E864CA">
        <w:rPr>
          <w:rFonts w:cstheme="majorBidi"/>
        </w:rPr>
        <w:t xml:space="preserve"> </w:t>
      </w:r>
      <w:r w:rsidRPr="00261D54">
        <w:rPr>
          <w:rFonts w:cstheme="majorBidi"/>
        </w:rPr>
        <w:t xml:space="preserve">overall prevalence of 0.5% in </w:t>
      </w:r>
      <w:r w:rsidR="00EF5C97">
        <w:rPr>
          <w:rFonts w:cstheme="majorBidi"/>
        </w:rPr>
        <w:t>heliciculture</w:t>
      </w:r>
      <w:r w:rsidRPr="00261D54">
        <w:rPr>
          <w:rFonts w:cstheme="majorBidi"/>
        </w:rPr>
        <w:t xml:space="preserve"> systems</w:t>
      </w:r>
      <w:r w:rsidR="00174F05" w:rsidRPr="00174F05">
        <w:rPr>
          <w:rFonts w:cstheme="majorBidi"/>
        </w:rPr>
        <w:t xml:space="preserve">., </w:t>
      </w:r>
      <w:r w:rsidRPr="00261D54">
        <w:rPr>
          <w:rFonts w:cstheme="majorBidi"/>
        </w:rPr>
        <w:t xml:space="preserve">with higher prevalence in juveniles with 29.4% of individuals infected </w:t>
      </w:r>
      <w:r w:rsidRPr="00261D54">
        <w:rPr>
          <w:rFonts w:cstheme="majorBidi"/>
        </w:rPr>
        <w:fldChar w:fldCharType="begin"/>
      </w:r>
      <w:r w:rsidRPr="00261D54">
        <w:rPr>
          <w:rFonts w:cstheme="majorBidi"/>
        </w:rPr>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rPr>
          <w:rFonts w:cstheme="majorBidi"/>
        </w:rPr>
        <w:fldChar w:fldCharType="separate"/>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2013)</w:t>
      </w:r>
      <w:r w:rsidRPr="00261D54">
        <w:rPr>
          <w:rFonts w:cstheme="majorBidi"/>
        </w:rPr>
        <w:fldChar w:fldCharType="end"/>
      </w:r>
      <w:r w:rsidRPr="00261D54">
        <w:rPr>
          <w:rFonts w:cstheme="majorBidi"/>
        </w:rPr>
        <w:t>.</w:t>
      </w:r>
    </w:p>
    <w:p w14:paraId="182E26CB" w14:textId="23130253" w:rsidR="00DC5D3F" w:rsidRPr="00261D54" w:rsidRDefault="00DC5D3F" w:rsidP="00E452B2">
      <w:pPr>
        <w:pStyle w:val="Heading4"/>
      </w:pPr>
      <w:r w:rsidRPr="00261D54">
        <w:lastRenderedPageBreak/>
        <w:t>Current biosecurity measures</w:t>
      </w:r>
    </w:p>
    <w:p w14:paraId="7701ABC9" w14:textId="1332C89D" w:rsidR="001D38F1" w:rsidRPr="00261D54" w:rsidRDefault="001D38F1" w:rsidP="000E2CC7">
      <w:pPr>
        <w:keepNext/>
        <w:keepLines/>
      </w:pPr>
      <w:r w:rsidRPr="00261D54">
        <w:t>There are no specific biosecurity measures for this species in Australia.</w:t>
      </w:r>
    </w:p>
    <w:p w14:paraId="1F71CD67" w14:textId="198F930C" w:rsidR="000C7968" w:rsidRPr="00261D54" w:rsidRDefault="00B35413" w:rsidP="00E452B2">
      <w:pPr>
        <w:pStyle w:val="Heading4"/>
      </w:pPr>
      <w:r>
        <w:t>Risk assessment</w:t>
      </w:r>
    </w:p>
    <w:p w14:paraId="1D5E6B1E" w14:textId="40DE07BC" w:rsidR="001D38F1" w:rsidRPr="00261D54" w:rsidRDefault="001D38F1" w:rsidP="00756C36">
      <w:r w:rsidRPr="00261D54">
        <w:t>Entry and exposure assessment</w:t>
      </w:r>
      <w:r w:rsidR="00756C36" w:rsidRPr="00261D54">
        <w:t>:</w:t>
      </w:r>
    </w:p>
    <w:p w14:paraId="4A403112" w14:textId="59D1CD62" w:rsidR="001D38F1" w:rsidRPr="00261D54" w:rsidRDefault="001D38F1" w:rsidP="001D38F1">
      <w:pPr>
        <w:pStyle w:val="ListBullet"/>
        <w:numPr>
          <w:ilvl w:val="0"/>
          <w:numId w:val="1"/>
        </w:numPr>
      </w:pPr>
      <w:r w:rsidRPr="00261D54">
        <w:rPr>
          <w:i/>
          <w:iCs/>
        </w:rPr>
        <w:t>T. rostrata</w:t>
      </w:r>
      <w:r w:rsidRPr="00261D54">
        <w:t xml:space="preserve"> is known to be present in Australia; however, available information for </w:t>
      </w:r>
      <w:r w:rsidRPr="00261D54">
        <w:rPr>
          <w:i/>
          <w:iCs/>
        </w:rPr>
        <w:t>T. rostrata</w:t>
      </w:r>
      <w:r w:rsidRPr="00261D54">
        <w:t xml:space="preserve"> is likely to be largely applicable to the related species, </w:t>
      </w:r>
      <w:r w:rsidRPr="00261D54">
        <w:rPr>
          <w:i/>
          <w:iCs/>
        </w:rPr>
        <w:t>T. </w:t>
      </w:r>
      <w:proofErr w:type="spellStart"/>
      <w:r w:rsidRPr="00261D54">
        <w:rPr>
          <w:i/>
          <w:iCs/>
        </w:rPr>
        <w:t>limacus</w:t>
      </w:r>
      <w:proofErr w:type="spellEnd"/>
      <w:r w:rsidRPr="00261D54">
        <w:rPr>
          <w:i/>
          <w:iCs/>
        </w:rPr>
        <w:t>.</w:t>
      </w:r>
    </w:p>
    <w:p w14:paraId="1BA74AD8" w14:textId="77777777" w:rsidR="001D38F1" w:rsidRPr="00261D54" w:rsidRDefault="001D38F1" w:rsidP="001D38F1">
      <w:pPr>
        <w:pStyle w:val="ListBullet"/>
        <w:numPr>
          <w:ilvl w:val="0"/>
          <w:numId w:val="1"/>
        </w:numPr>
      </w:pPr>
      <w:r w:rsidRPr="00261D54">
        <w:rPr>
          <w:i/>
          <w:iCs/>
        </w:rPr>
        <w:t>T. </w:t>
      </w:r>
      <w:proofErr w:type="spellStart"/>
      <w:r w:rsidRPr="00261D54">
        <w:rPr>
          <w:i/>
          <w:iCs/>
        </w:rPr>
        <w:t>limacis</w:t>
      </w:r>
      <w:proofErr w:type="spellEnd"/>
      <w:r w:rsidRPr="00261D54">
        <w:t xml:space="preserve"> are free-living, ciliated protozoans that are also facultative parasites of terrestrial snails and slugs.</w:t>
      </w:r>
    </w:p>
    <w:p w14:paraId="7BEF08FF" w14:textId="7B0AA9D4" w:rsidR="001D38F1" w:rsidRPr="00261D54" w:rsidRDefault="001D38F1" w:rsidP="001D38F1">
      <w:pPr>
        <w:pStyle w:val="ListBullet"/>
        <w:numPr>
          <w:ilvl w:val="0"/>
          <w:numId w:val="1"/>
        </w:numPr>
        <w:rPr>
          <w:rFonts w:cstheme="majorBidi"/>
        </w:rPr>
      </w:pPr>
      <w:r w:rsidRPr="00261D54">
        <w:rPr>
          <w:i/>
          <w:iCs/>
        </w:rPr>
        <w:t>T. </w:t>
      </w:r>
      <w:proofErr w:type="spellStart"/>
      <w:r w:rsidRPr="00261D54">
        <w:rPr>
          <w:i/>
          <w:iCs/>
        </w:rPr>
        <w:t>limacus</w:t>
      </w:r>
      <w:proofErr w:type="spellEnd"/>
      <w:r w:rsidRPr="00261D54">
        <w:rPr>
          <w:i/>
          <w:iCs/>
        </w:rPr>
        <w:t xml:space="preserve"> </w:t>
      </w:r>
      <w:r w:rsidRPr="00261D54">
        <w:t xml:space="preserve">has an </w:t>
      </w:r>
      <w:r w:rsidRPr="00261D54">
        <w:rPr>
          <w:rFonts w:cstheme="majorBidi"/>
        </w:rPr>
        <w:t xml:space="preserve">overall prevalence of 0.5% in </w:t>
      </w:r>
      <w:r w:rsidR="00EF5C97">
        <w:rPr>
          <w:rFonts w:cstheme="majorBidi"/>
        </w:rPr>
        <w:t>heliciculture</w:t>
      </w:r>
      <w:r w:rsidRPr="00261D54">
        <w:rPr>
          <w:rFonts w:cstheme="majorBidi"/>
        </w:rPr>
        <w:t xml:space="preserve"> systems</w:t>
      </w:r>
      <w:r w:rsidR="00174F05" w:rsidRPr="00174F05">
        <w:rPr>
          <w:rFonts w:cstheme="majorBidi"/>
        </w:rPr>
        <w:t xml:space="preserve">., </w:t>
      </w:r>
      <w:r w:rsidRPr="00261D54">
        <w:rPr>
          <w:rFonts w:cstheme="majorBidi"/>
        </w:rPr>
        <w:t>with a higher prevalence in juveniles with 29.4% of individuals infected.</w:t>
      </w:r>
    </w:p>
    <w:p w14:paraId="1C39183F" w14:textId="77777777" w:rsidR="001D38F1" w:rsidRPr="00261D54" w:rsidRDefault="001D38F1" w:rsidP="001D38F1">
      <w:pPr>
        <w:pStyle w:val="ListBullet"/>
        <w:numPr>
          <w:ilvl w:val="0"/>
          <w:numId w:val="1"/>
        </w:numPr>
      </w:pPr>
      <w:r w:rsidRPr="00261D54">
        <w:t xml:space="preserve">Transmission of </w:t>
      </w:r>
      <w:r w:rsidRPr="00261D54">
        <w:rPr>
          <w:i/>
          <w:iCs/>
        </w:rPr>
        <w:t>T. </w:t>
      </w:r>
      <w:proofErr w:type="spellStart"/>
      <w:r w:rsidRPr="00261D54">
        <w:rPr>
          <w:i/>
          <w:iCs/>
        </w:rPr>
        <w:t>limacis</w:t>
      </w:r>
      <w:proofErr w:type="spellEnd"/>
      <w:r w:rsidRPr="00261D54">
        <w:rPr>
          <w:i/>
          <w:iCs/>
        </w:rPr>
        <w:t xml:space="preserve"> </w:t>
      </w:r>
      <w:r w:rsidRPr="00261D54">
        <w:t xml:space="preserve">is faecal-oral, with the host becoming infected when ingesting </w:t>
      </w:r>
      <w:r w:rsidRPr="00B61BDB">
        <w:rPr>
          <w:rStyle w:val="Emphasis"/>
        </w:rPr>
        <w:t>T. </w:t>
      </w:r>
      <w:proofErr w:type="spellStart"/>
      <w:r w:rsidRPr="00B61BDB">
        <w:rPr>
          <w:rStyle w:val="Emphasis"/>
        </w:rPr>
        <w:t>limacis</w:t>
      </w:r>
      <w:proofErr w:type="spellEnd"/>
      <w:r w:rsidRPr="00261D54">
        <w:t>.</w:t>
      </w:r>
    </w:p>
    <w:p w14:paraId="5563FB3B" w14:textId="77777777" w:rsidR="001D38F1" w:rsidRPr="00261D54" w:rsidRDefault="001D38F1" w:rsidP="001D38F1">
      <w:pPr>
        <w:pStyle w:val="ListBullet"/>
        <w:numPr>
          <w:ilvl w:val="0"/>
          <w:numId w:val="1"/>
        </w:numPr>
      </w:pPr>
      <w:r w:rsidRPr="00261D54">
        <w:t>Diagnosis requires dissection of the snail.</w:t>
      </w:r>
    </w:p>
    <w:p w14:paraId="77A9F82C" w14:textId="47FEAF67" w:rsidR="001D38F1" w:rsidRPr="00261D54" w:rsidRDefault="001D38F1" w:rsidP="001D38F1">
      <w:r w:rsidRPr="00261D54">
        <w:t>There is a paucity of relevant scientific information on</w:t>
      </w:r>
      <w:r w:rsidRPr="00261D54">
        <w:rPr>
          <w:i/>
          <w:iCs/>
        </w:rPr>
        <w:t xml:space="preserve"> T. </w:t>
      </w:r>
      <w:proofErr w:type="spellStart"/>
      <w:r w:rsidRPr="00261D54">
        <w:rPr>
          <w:i/>
          <w:iCs/>
        </w:rPr>
        <w:t>limacus</w:t>
      </w:r>
      <w:proofErr w:type="spellEnd"/>
      <w:r w:rsidRPr="00261D54">
        <w:t xml:space="preserve">; however, based on this information, the likelihood of entry of associated with the importation of infested farmed </w:t>
      </w:r>
      <w:r w:rsidR="006F743C" w:rsidRPr="006F743C">
        <w:rPr>
          <w:i/>
          <w:iCs/>
        </w:rPr>
        <w:t>C.</w:t>
      </w:r>
      <w:r w:rsidR="00B61BDB">
        <w:rPr>
          <w:i/>
          <w:iCs/>
        </w:rPr>
        <w:t> </w:t>
      </w:r>
      <w:r w:rsidR="006F743C" w:rsidRPr="006F743C">
        <w:rPr>
          <w:i/>
          <w:iCs/>
        </w:rPr>
        <w:t>aspersum</w:t>
      </w:r>
      <w:r w:rsidRPr="00261D54">
        <w:t>, and exposure of potential hosts in Australia was estimated to be very low.</w:t>
      </w:r>
    </w:p>
    <w:p w14:paraId="4EA2A5D9" w14:textId="6DB62788" w:rsidR="001D38F1" w:rsidRPr="00261D54" w:rsidRDefault="001D38F1" w:rsidP="00756C36">
      <w:r w:rsidRPr="00261D54">
        <w:t>Consequence assessment</w:t>
      </w:r>
      <w:r w:rsidR="00756C36" w:rsidRPr="00261D54">
        <w:t>:</w:t>
      </w:r>
    </w:p>
    <w:p w14:paraId="50C14508" w14:textId="77777777" w:rsidR="001D38F1" w:rsidRPr="00261D54" w:rsidRDefault="001D38F1" w:rsidP="001D38F1">
      <w:pPr>
        <w:pStyle w:val="ListBullet"/>
        <w:numPr>
          <w:ilvl w:val="0"/>
          <w:numId w:val="1"/>
        </w:numPr>
      </w:pPr>
      <w:r w:rsidRPr="00261D54">
        <w:t xml:space="preserve">The status in Australia of </w:t>
      </w:r>
      <w:r w:rsidRPr="00261D54">
        <w:rPr>
          <w:i/>
          <w:iCs/>
        </w:rPr>
        <w:t>T. </w:t>
      </w:r>
      <w:proofErr w:type="spellStart"/>
      <w:r w:rsidRPr="00261D54">
        <w:rPr>
          <w:i/>
          <w:iCs/>
        </w:rPr>
        <w:t>limacis</w:t>
      </w:r>
      <w:proofErr w:type="spellEnd"/>
      <w:r w:rsidRPr="00261D54">
        <w:t xml:space="preserve"> is unknown. The related species, </w:t>
      </w:r>
      <w:r w:rsidRPr="00261D54">
        <w:rPr>
          <w:i/>
          <w:iCs/>
        </w:rPr>
        <w:t>T. rostrata</w:t>
      </w:r>
      <w:r w:rsidRPr="00261D54">
        <w:t xml:space="preserve"> is here.</w:t>
      </w:r>
    </w:p>
    <w:p w14:paraId="21821D86" w14:textId="77777777" w:rsidR="001D38F1" w:rsidRPr="00261D54" w:rsidRDefault="001D38F1" w:rsidP="001D38F1">
      <w:pPr>
        <w:pStyle w:val="ListBullet"/>
        <w:numPr>
          <w:ilvl w:val="0"/>
          <w:numId w:val="1"/>
        </w:numPr>
        <w:rPr>
          <w:rFonts w:cstheme="minorHAnsi"/>
        </w:rPr>
      </w:pPr>
      <w:r w:rsidRPr="00261D54">
        <w:t xml:space="preserve">The impact of </w:t>
      </w:r>
      <w:r w:rsidRPr="00261D54">
        <w:rPr>
          <w:i/>
          <w:iCs/>
        </w:rPr>
        <w:t>Tetrahymena </w:t>
      </w:r>
      <w:r w:rsidRPr="00261D54">
        <w:t xml:space="preserve">spp. on their mollusc hosts is unknown; but there is a possibility that </w:t>
      </w:r>
      <w:r w:rsidRPr="00261D54">
        <w:rPr>
          <w:rFonts w:cstheme="minorHAnsi"/>
        </w:rPr>
        <w:t>in heavy infections the ciliates could replace the normal tissue structure in parts of the snail or slug.</w:t>
      </w:r>
    </w:p>
    <w:p w14:paraId="17B35A73" w14:textId="77777777" w:rsidR="001D38F1" w:rsidRPr="00261D54" w:rsidRDefault="001D38F1" w:rsidP="001D38F1">
      <w:pPr>
        <w:pStyle w:val="ListBullet"/>
        <w:numPr>
          <w:ilvl w:val="0"/>
          <w:numId w:val="1"/>
        </w:numPr>
      </w:pPr>
      <w:r w:rsidRPr="00261D54">
        <w:t xml:space="preserve">The fact that </w:t>
      </w:r>
      <w:r w:rsidRPr="00261D54">
        <w:rPr>
          <w:i/>
          <w:iCs/>
        </w:rPr>
        <w:t xml:space="preserve">T. rostrata </w:t>
      </w:r>
      <w:r w:rsidRPr="00261D54">
        <w:t xml:space="preserve">is being considered for its potential as a biocontrol agent for </w:t>
      </w:r>
      <w:r w:rsidRPr="00261D54">
        <w:rPr>
          <w:i/>
          <w:iCs/>
        </w:rPr>
        <w:t>D. </w:t>
      </w:r>
      <w:proofErr w:type="spellStart"/>
      <w:r w:rsidRPr="00261D54">
        <w:rPr>
          <w:i/>
          <w:iCs/>
        </w:rPr>
        <w:t>reticulatum</w:t>
      </w:r>
      <w:proofErr w:type="spellEnd"/>
      <w:r w:rsidRPr="00261D54">
        <w:rPr>
          <w:i/>
          <w:iCs/>
        </w:rPr>
        <w:t xml:space="preserve"> </w:t>
      </w:r>
      <w:r w:rsidRPr="00261D54">
        <w:t xml:space="preserve">would suggest significant harm to the </w:t>
      </w:r>
      <w:proofErr w:type="gramStart"/>
      <w:r w:rsidRPr="00261D54">
        <w:t>host;</w:t>
      </w:r>
      <w:proofErr w:type="gramEnd"/>
      <w:r w:rsidRPr="00261D54">
        <w:t xml:space="preserve"> in this case the grey field slug</w:t>
      </w:r>
      <w:r w:rsidRPr="00261D54">
        <w:rPr>
          <w:i/>
          <w:iCs/>
        </w:rPr>
        <w:t>.</w:t>
      </w:r>
    </w:p>
    <w:p w14:paraId="56A1AD2A" w14:textId="77777777" w:rsidR="001D38F1" w:rsidRPr="00261D54" w:rsidRDefault="001D38F1" w:rsidP="001D38F1">
      <w:pPr>
        <w:pStyle w:val="ListBullet"/>
        <w:numPr>
          <w:ilvl w:val="0"/>
          <w:numId w:val="1"/>
        </w:numPr>
      </w:pPr>
      <w:r w:rsidRPr="00261D54">
        <w:t>The full host range is unknown.</w:t>
      </w:r>
    </w:p>
    <w:p w14:paraId="137D17BA" w14:textId="77777777" w:rsidR="001D38F1" w:rsidRPr="00261D54" w:rsidRDefault="001D38F1" w:rsidP="001D38F1">
      <w:pPr>
        <w:pStyle w:val="ListBullet"/>
        <w:numPr>
          <w:ilvl w:val="0"/>
          <w:numId w:val="1"/>
        </w:numPr>
      </w:pPr>
      <w:r w:rsidRPr="00261D54">
        <w:rPr>
          <w:i/>
          <w:iCs/>
        </w:rPr>
        <w:t>Tetrahymena</w:t>
      </w:r>
      <w:r w:rsidRPr="00261D54">
        <w:t> spp. could also have an impact on snail farms if initial stock is infected.</w:t>
      </w:r>
    </w:p>
    <w:p w14:paraId="4103EA86" w14:textId="77777777" w:rsidR="001D38F1" w:rsidRPr="00261D54" w:rsidRDefault="001D38F1" w:rsidP="001D38F1">
      <w:pPr>
        <w:pStyle w:val="ListBullet"/>
        <w:numPr>
          <w:ilvl w:val="0"/>
          <w:numId w:val="1"/>
        </w:numPr>
      </w:pPr>
      <w:r w:rsidRPr="00261D54">
        <w:t>The introduction of new species of these protozoans to Australia could adversely impact native slugs and snails.</w:t>
      </w:r>
    </w:p>
    <w:p w14:paraId="60AFDF6F" w14:textId="2F0D073D" w:rsidR="001D38F1" w:rsidRPr="00261D54" w:rsidRDefault="001D38F1" w:rsidP="001D38F1">
      <w:pPr>
        <w:rPr>
          <w:rFonts w:cstheme="minorHAnsi"/>
        </w:rPr>
      </w:pPr>
      <w:r w:rsidRPr="00261D54">
        <w:rPr>
          <w:rFonts w:cstheme="minorHAnsi"/>
        </w:rPr>
        <w:t>Based on this information, the likely consequences of establishment and/or spread of</w:t>
      </w:r>
      <w:r w:rsidRPr="00261D54">
        <w:rPr>
          <w:rFonts w:cstheme="minorHAnsi"/>
          <w:i/>
          <w:iCs/>
        </w:rPr>
        <w:t xml:space="preserve"> T. </w:t>
      </w:r>
      <w:proofErr w:type="spellStart"/>
      <w:r w:rsidRPr="00261D54">
        <w:rPr>
          <w:rFonts w:cstheme="minorHAnsi"/>
          <w:i/>
          <w:iCs/>
        </w:rPr>
        <w:t>limacus</w:t>
      </w:r>
      <w:proofErr w:type="spellEnd"/>
      <w:r w:rsidRPr="00261D54">
        <w:rPr>
          <w:rFonts w:cstheme="minorHAnsi"/>
        </w:rPr>
        <w:t xml:space="preserve"> associated with the importation of </w:t>
      </w:r>
      <w:r w:rsidR="006F743C" w:rsidRPr="006F743C">
        <w:rPr>
          <w:rFonts w:cstheme="minorHAnsi"/>
          <w:i/>
          <w:iCs/>
        </w:rPr>
        <w:t>C.</w:t>
      </w:r>
      <w:r w:rsidR="00570AEF">
        <w:rPr>
          <w:rFonts w:cstheme="minorHAnsi"/>
          <w:i/>
          <w:iCs/>
        </w:rPr>
        <w:t> </w:t>
      </w:r>
      <w:r w:rsidR="006F743C" w:rsidRPr="006F743C">
        <w:rPr>
          <w:rFonts w:cstheme="minorHAnsi"/>
          <w:i/>
          <w:iCs/>
        </w:rPr>
        <w:t>aspersum</w:t>
      </w:r>
      <w:r w:rsidRPr="00261D54">
        <w:rPr>
          <w:rFonts w:cstheme="minorHAnsi"/>
        </w:rPr>
        <w:t xml:space="preserve"> was estimated to be </w:t>
      </w:r>
      <w:r w:rsidRPr="008564E5">
        <w:rPr>
          <w:rFonts w:cstheme="minorHAnsi"/>
        </w:rPr>
        <w:t>negligible</w:t>
      </w:r>
      <w:r w:rsidRPr="00261D54">
        <w:rPr>
          <w:rFonts w:cstheme="minorHAnsi"/>
        </w:rPr>
        <w:t xml:space="preserve"> from an animal biosecurity perspective.</w:t>
      </w:r>
    </w:p>
    <w:p w14:paraId="368AD120" w14:textId="77777777" w:rsidR="000C7968" w:rsidRPr="00261D54" w:rsidRDefault="000C7968" w:rsidP="00DB7E64">
      <w:pPr>
        <w:pStyle w:val="Heading5"/>
      </w:pPr>
      <w:r w:rsidRPr="00261D54">
        <w:t>Conclusions</w:t>
      </w:r>
    </w:p>
    <w:p w14:paraId="7948F026" w14:textId="4CEAD0DC" w:rsidR="001D38F1" w:rsidRPr="00261D54" w:rsidRDefault="001D38F1" w:rsidP="001D38F1">
      <w:r w:rsidRPr="00261D54">
        <w:t xml:space="preserve">Based on the preceding information, the likelihood of entry of </w:t>
      </w:r>
      <w:r w:rsidRPr="00261D54">
        <w:rPr>
          <w:i/>
          <w:iCs/>
        </w:rPr>
        <w:t>T. </w:t>
      </w:r>
      <w:proofErr w:type="spellStart"/>
      <w:r w:rsidRPr="00261D54">
        <w:rPr>
          <w:i/>
          <w:iCs/>
        </w:rPr>
        <w:t>limacus</w:t>
      </w:r>
      <w:proofErr w:type="spellEnd"/>
      <w:r w:rsidRPr="00261D54">
        <w:t xml:space="preserve"> associated with imports of </w:t>
      </w:r>
      <w:r w:rsidR="006F743C" w:rsidRPr="006F743C">
        <w:rPr>
          <w:rFonts w:cstheme="minorHAnsi"/>
          <w:i/>
          <w:iCs/>
        </w:rPr>
        <w:t>C.</w:t>
      </w:r>
      <w:r w:rsidR="00570AEF">
        <w:rPr>
          <w:rFonts w:cstheme="minorHAnsi"/>
          <w:i/>
          <w:iCs/>
        </w:rPr>
        <w:t> </w:t>
      </w:r>
      <w:r w:rsidR="006F743C" w:rsidRPr="006F743C">
        <w:rPr>
          <w:rFonts w:cstheme="minorHAnsi"/>
          <w:i/>
          <w:iCs/>
        </w:rPr>
        <w:t>aspersum</w:t>
      </w:r>
      <w:r w:rsidRPr="00261D54">
        <w:t xml:space="preserve"> sourced from commercial, government certified snail farms is considered to be very low and the likely consequences of establishment and/or spread of </w:t>
      </w:r>
      <w:r w:rsidRPr="00570AEF">
        <w:rPr>
          <w:rFonts w:cstheme="minorHAnsi"/>
          <w:i/>
          <w:iCs/>
        </w:rPr>
        <w:t>T. </w:t>
      </w:r>
      <w:proofErr w:type="spellStart"/>
      <w:r w:rsidRPr="00570AEF">
        <w:rPr>
          <w:rFonts w:cstheme="minorHAnsi"/>
          <w:i/>
          <w:iCs/>
        </w:rPr>
        <w:t>limacus</w:t>
      </w:r>
      <w:proofErr w:type="spellEnd"/>
      <w:r w:rsidRPr="00261D54">
        <w:rPr>
          <w:rFonts w:asciiTheme="majorHAnsi" w:hAnsiTheme="majorHAnsi" w:cstheme="minorHAnsi"/>
        </w:rPr>
        <w:t xml:space="preserve"> </w:t>
      </w:r>
      <w:r w:rsidRPr="00261D54">
        <w:t xml:space="preserve">is considered negligible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Pr="00261D54">
        <w:t xml:space="preserve">, the likelihood of entry and exposure (very low) was combined with the likely consequences of establishment and/or spread (negligible), which resulted in a risk estimation for </w:t>
      </w:r>
      <w:r w:rsidRPr="00261D54">
        <w:rPr>
          <w:i/>
          <w:iCs/>
        </w:rPr>
        <w:t>T. </w:t>
      </w:r>
      <w:proofErr w:type="spellStart"/>
      <w:r w:rsidRPr="00261D54">
        <w:rPr>
          <w:i/>
          <w:iCs/>
        </w:rPr>
        <w:t>limacus</w:t>
      </w:r>
      <w:proofErr w:type="spellEnd"/>
      <w:r w:rsidRPr="00261D54">
        <w:t xml:space="preserve"> of </w:t>
      </w:r>
      <w:r w:rsidRPr="00261D54">
        <w:rPr>
          <w:bCs/>
        </w:rPr>
        <w:t>negligible</w:t>
      </w:r>
      <w:r w:rsidRPr="00261D54">
        <w:rPr>
          <w:b/>
        </w:rPr>
        <w:t>.</w:t>
      </w:r>
    </w:p>
    <w:p w14:paraId="7E31DD82" w14:textId="01288056" w:rsidR="001D38F1" w:rsidRPr="00261D54" w:rsidRDefault="001D38F1" w:rsidP="001D38F1">
      <w:r w:rsidRPr="00261D54">
        <w:lastRenderedPageBreak/>
        <w:t>As the overall risk of</w:t>
      </w:r>
      <w:r w:rsidRPr="00261D54">
        <w:rPr>
          <w:rFonts w:cstheme="minorHAnsi"/>
          <w:i/>
          <w:iCs/>
        </w:rPr>
        <w:t xml:space="preserve"> T. </w:t>
      </w:r>
      <w:proofErr w:type="spellStart"/>
      <w:r w:rsidRPr="00261D54">
        <w:rPr>
          <w:rFonts w:cstheme="minorHAnsi"/>
          <w:i/>
          <w:iCs/>
        </w:rPr>
        <w:t>limacus</w:t>
      </w:r>
      <w:proofErr w:type="spellEnd"/>
      <w:r w:rsidRPr="00261D54">
        <w:rPr>
          <w:rFonts w:cstheme="minorHAnsi"/>
          <w:i/>
          <w:iCs/>
        </w:rPr>
        <w:t xml:space="preserve"> </w:t>
      </w:r>
      <w:r w:rsidRPr="00261D54">
        <w:t xml:space="preserve">associated with the importation of </w:t>
      </w:r>
      <w:r w:rsidR="006F743C" w:rsidRPr="006F743C">
        <w:rPr>
          <w:rFonts w:cstheme="minorHAnsi"/>
          <w:i/>
          <w:iCs/>
        </w:rPr>
        <w:t>C.</w:t>
      </w:r>
      <w:r w:rsidR="00570AEF">
        <w:rPr>
          <w:rFonts w:cstheme="minorHAnsi"/>
          <w:i/>
          <w:iCs/>
        </w:rPr>
        <w:t> </w:t>
      </w:r>
      <w:r w:rsidR="006F743C" w:rsidRPr="006F743C">
        <w:rPr>
          <w:rFonts w:cstheme="minorHAnsi"/>
          <w:i/>
          <w:iCs/>
        </w:rPr>
        <w:t>aspersum</w:t>
      </w:r>
      <w:r w:rsidRPr="00261D54">
        <w:t xml:space="preserve"> is negligible and therefore achieves Australia’s ALOP with respect to animal biosecurity risks, additional biosecurity measures for </w:t>
      </w:r>
      <w:r w:rsidRPr="00261D54">
        <w:rPr>
          <w:i/>
          <w:iCs/>
        </w:rPr>
        <w:t>T. </w:t>
      </w:r>
      <w:proofErr w:type="spellStart"/>
      <w:r w:rsidRPr="00261D54">
        <w:rPr>
          <w:i/>
          <w:iCs/>
        </w:rPr>
        <w:t>limacus</w:t>
      </w:r>
      <w:proofErr w:type="spellEnd"/>
      <w:r w:rsidRPr="00261D54">
        <w:rPr>
          <w:i/>
          <w:iCs/>
        </w:rPr>
        <w:t xml:space="preserve"> </w:t>
      </w:r>
      <w:r w:rsidRPr="00261D54">
        <w:t>are not required.</w:t>
      </w:r>
    </w:p>
    <w:p w14:paraId="2E8D1345" w14:textId="2A980BFA" w:rsidR="001D38F1" w:rsidRPr="00261D54" w:rsidRDefault="001D38F1" w:rsidP="001D38F1">
      <w:pPr>
        <w:rPr>
          <w:rFonts w:cstheme="minorHAnsi"/>
        </w:rPr>
      </w:pPr>
      <w:r w:rsidRPr="00261D54">
        <w:rPr>
          <w:rFonts w:cstheme="minorHAnsi"/>
        </w:rPr>
        <w:t xml:space="preserve">The consequence assessment rating should be reviewed by relevant experts within the </w:t>
      </w:r>
      <w:r w:rsidR="00C21F0C">
        <w:rPr>
          <w:rFonts w:cstheme="minorHAnsi"/>
        </w:rPr>
        <w:t xml:space="preserve">Australian Government </w:t>
      </w:r>
      <w:r w:rsidR="00813734" w:rsidRPr="00261D54">
        <w:rPr>
          <w:rFonts w:cstheme="minorHAnsi"/>
        </w:rPr>
        <w:t>Department of Climate Change, Energy the Environment and Water</w:t>
      </w:r>
      <w:r w:rsidRPr="00261D54">
        <w:rPr>
          <w:rFonts w:cstheme="minorHAnsi"/>
        </w:rPr>
        <w:t xml:space="preserve"> as this agency has responsibility for estimating the level of adverse impacts on native slugs and snails that might occur.</w:t>
      </w:r>
      <w:bookmarkStart w:id="99" w:name="_Toc105675679"/>
      <w:bookmarkStart w:id="100" w:name="_Hlk105070284"/>
    </w:p>
    <w:p w14:paraId="0FDA88F4" w14:textId="77777777" w:rsidR="001D38F1" w:rsidRPr="00261D54" w:rsidRDefault="001D38F1" w:rsidP="00756C36">
      <w:pPr>
        <w:pStyle w:val="Heading3"/>
        <w:spacing w:before="120" w:after="240"/>
        <w:rPr>
          <w:i/>
          <w:iCs/>
        </w:rPr>
      </w:pPr>
      <w:bookmarkStart w:id="101" w:name="_Toc170833848"/>
      <w:bookmarkStart w:id="102" w:name="_Toc172820567"/>
      <w:proofErr w:type="spellStart"/>
      <w:r w:rsidRPr="00261D54">
        <w:rPr>
          <w:i/>
          <w:iCs/>
        </w:rPr>
        <w:t>Troglostrongylus</w:t>
      </w:r>
      <w:proofErr w:type="spellEnd"/>
      <w:r w:rsidRPr="00261D54">
        <w:rPr>
          <w:i/>
          <w:iCs/>
        </w:rPr>
        <w:t> </w:t>
      </w:r>
      <w:proofErr w:type="spellStart"/>
      <w:r w:rsidRPr="00261D54">
        <w:rPr>
          <w:i/>
          <w:iCs/>
        </w:rPr>
        <w:t>brevior</w:t>
      </w:r>
      <w:bookmarkEnd w:id="99"/>
      <w:bookmarkEnd w:id="101"/>
      <w:bookmarkEnd w:id="102"/>
      <w:proofErr w:type="spellEnd"/>
    </w:p>
    <w:bookmarkEnd w:id="100"/>
    <w:p w14:paraId="61A0B353" w14:textId="77777777" w:rsidR="00084CEE" w:rsidRPr="00261D54" w:rsidRDefault="00084CEE" w:rsidP="00DB7E64">
      <w:pPr>
        <w:pStyle w:val="Heading4"/>
      </w:pPr>
      <w:r w:rsidRPr="00261D54">
        <w:t>Background</w:t>
      </w:r>
    </w:p>
    <w:p w14:paraId="0E1CE04A" w14:textId="5C47CC21" w:rsidR="001D38F1" w:rsidRPr="00261D54" w:rsidRDefault="001D38F1" w:rsidP="00756C36">
      <w:pPr>
        <w:keepNext/>
        <w:keepLines/>
      </w:pPr>
      <w:proofErr w:type="spellStart"/>
      <w:r w:rsidRPr="00261D54">
        <w:rPr>
          <w:i/>
          <w:iCs/>
        </w:rPr>
        <w:t>Troglostrongylus</w:t>
      </w:r>
      <w:proofErr w:type="spellEnd"/>
      <w:r w:rsidRPr="00261D54">
        <w:rPr>
          <w:i/>
          <w:iCs/>
        </w:rPr>
        <w:t> </w:t>
      </w:r>
      <w:proofErr w:type="spellStart"/>
      <w:r w:rsidRPr="00261D54">
        <w:rPr>
          <w:i/>
          <w:iCs/>
        </w:rPr>
        <w:t>brevior</w:t>
      </w:r>
      <w:proofErr w:type="spellEnd"/>
      <w:r w:rsidRPr="00261D54">
        <w:t xml:space="preserve"> (</w:t>
      </w:r>
      <w:proofErr w:type="spellStart"/>
      <w:r w:rsidRPr="00261D54">
        <w:t>Gerichter</w:t>
      </w:r>
      <w:proofErr w:type="spellEnd"/>
      <w:r w:rsidRPr="00261D54">
        <w:t>, 1948) is a nematode lungworm that uses gastropods as intermediate hosts and cats as definitive hosts. It can cause serious broncho</w:t>
      </w:r>
      <w:r w:rsidRPr="00261D54">
        <w:noBreakHyphen/>
        <w:t xml:space="preserve">pulmonary disease in cats which are the definitive hosts and is often fatal in kittens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It was initially considered as a parasite of wild cats, but its prevalence in domestic cats appears to be increasing. This is difficult to be certain of as it is believed that </w:t>
      </w:r>
      <w:r w:rsidRPr="00261D54">
        <w:rPr>
          <w:i/>
          <w:iCs/>
        </w:rPr>
        <w:t>T. </w:t>
      </w:r>
      <w:proofErr w:type="spellStart"/>
      <w:r w:rsidRPr="00261D54">
        <w:rPr>
          <w:i/>
          <w:iCs/>
        </w:rPr>
        <w:t>brevior</w:t>
      </w:r>
      <w:proofErr w:type="spellEnd"/>
      <w:r w:rsidRPr="00261D54">
        <w:t xml:space="preserve"> infection has frequently been historically misidentified as </w:t>
      </w:r>
      <w:r w:rsidRPr="00261D54">
        <w:rPr>
          <w:i/>
          <w:iCs/>
        </w:rPr>
        <w:t>A. </w:t>
      </w:r>
      <w:proofErr w:type="spellStart"/>
      <w:r w:rsidRPr="00261D54">
        <w:rPr>
          <w:i/>
          <w:iCs/>
        </w:rPr>
        <w:t>abstrusus</w:t>
      </w:r>
      <w:proofErr w:type="spellEnd"/>
      <w:r w:rsidRPr="00261D54">
        <w:t xml:space="preserve">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Several gastropods serve as intermediate hosts including </w:t>
      </w:r>
      <w:r w:rsidR="006F743C" w:rsidRPr="006F743C">
        <w:rPr>
          <w:i/>
          <w:iCs/>
        </w:rPr>
        <w:t>C.</w:t>
      </w:r>
      <w:r w:rsidR="00046584">
        <w:rPr>
          <w:i/>
          <w:iCs/>
        </w:rPr>
        <w:t> </w:t>
      </w:r>
      <w:r w:rsidR="006F743C" w:rsidRPr="006F743C">
        <w:rPr>
          <w:i/>
          <w:iCs/>
        </w:rPr>
        <w:t>aspersum</w:t>
      </w:r>
      <w:r w:rsidRPr="00261D54">
        <w:t xml:space="preserve">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t>(Brianti</w:t>
      </w:r>
      <w:r w:rsidR="00AF0763" w:rsidRPr="00AF0763">
        <w:rPr>
          <w:i/>
        </w:rPr>
        <w:t xml:space="preserve"> et al</w:t>
      </w:r>
      <w:r w:rsidR="00174F05" w:rsidRPr="00174F05">
        <w:t xml:space="preserve">., </w:t>
      </w:r>
      <w:r w:rsidRPr="00261D54">
        <w:t>2013)</w:t>
      </w:r>
      <w:r w:rsidRPr="00261D54">
        <w:fldChar w:fldCharType="end"/>
      </w:r>
      <w:r w:rsidRPr="00261D54">
        <w:t xml:space="preserve">. </w:t>
      </w:r>
      <w:r w:rsidRPr="00261D54">
        <w:rPr>
          <w:i/>
          <w:iCs/>
        </w:rPr>
        <w:t>T. </w:t>
      </w:r>
      <w:proofErr w:type="spellStart"/>
      <w:r w:rsidRPr="00261D54">
        <w:rPr>
          <w:i/>
          <w:iCs/>
        </w:rPr>
        <w:t>brevior</w:t>
      </w:r>
      <w:proofErr w:type="spellEnd"/>
      <w:r w:rsidRPr="00261D54">
        <w:t xml:space="preserve"> has not been detected in Australia.</w:t>
      </w:r>
    </w:p>
    <w:p w14:paraId="496F3101" w14:textId="77777777" w:rsidR="00084CEE" w:rsidRPr="00261D54" w:rsidRDefault="00084CEE" w:rsidP="00DB7E64">
      <w:pPr>
        <w:pStyle w:val="Heading4"/>
      </w:pPr>
      <w:r w:rsidRPr="00261D54">
        <w:t>Technical information</w:t>
      </w:r>
    </w:p>
    <w:p w14:paraId="5A927A4E" w14:textId="1EABA15D" w:rsidR="00AF6235" w:rsidRDefault="00D83A6B" w:rsidP="00DB7E64">
      <w:pPr>
        <w:pStyle w:val="Heading5"/>
        <w:rPr>
          <w:bCs/>
        </w:rPr>
      </w:pPr>
      <w:r w:rsidRPr="00261D54">
        <w:t>Agent properties</w:t>
      </w:r>
    </w:p>
    <w:p w14:paraId="1794D13F" w14:textId="45153B58" w:rsidR="001D38F1" w:rsidRPr="00261D54" w:rsidRDefault="001D38F1" w:rsidP="001D38F1">
      <w:r w:rsidRPr="00261D54">
        <w:rPr>
          <w:i/>
          <w:iCs/>
        </w:rPr>
        <w:t>T. </w:t>
      </w:r>
      <w:proofErr w:type="spellStart"/>
      <w:r w:rsidRPr="00261D54">
        <w:rPr>
          <w:i/>
          <w:iCs/>
        </w:rPr>
        <w:t>brevior</w:t>
      </w:r>
      <w:proofErr w:type="spellEnd"/>
      <w:r w:rsidRPr="00261D54">
        <w:t xml:space="preserve"> is a nematode in the class </w:t>
      </w:r>
      <w:proofErr w:type="spellStart"/>
      <w:r w:rsidRPr="00261D54">
        <w:t>Chromadorea</w:t>
      </w:r>
      <w:proofErr w:type="spellEnd"/>
      <w:r w:rsidRPr="00261D54">
        <w:t xml:space="preserve">, order </w:t>
      </w:r>
      <w:proofErr w:type="spellStart"/>
      <w:r w:rsidRPr="00261D54">
        <w:t>Strongylida</w:t>
      </w:r>
      <w:proofErr w:type="spellEnd"/>
      <w:r w:rsidRPr="00261D54">
        <w:t xml:space="preserve"> and family </w:t>
      </w:r>
      <w:proofErr w:type="spellStart"/>
      <w:r w:rsidRPr="00261D54">
        <w:t>Crenosomatidae</w:t>
      </w:r>
      <w:proofErr w:type="spellEnd"/>
      <w:r w:rsidRPr="00261D54">
        <w:t xml:space="preserve"> (GBIF, 2022). First stage larvae (L1) are released into the environment through faeces of the definitive host, cats. The larvae penetrate the integument of molluscs, the intermediate hosts. Inside the snail they develop until they become infective L3 larvae. The definitive host will become infected by eating the intermediate host or indirectly by eating a paratenic host that has ingested an infected snail (rodents, birds, reptiles, and amphibians)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Kittens may also acquire infection through vertical transmission and ingestion of L3 stage larvae in their mother’s milk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t>(Brianti</w:t>
      </w:r>
      <w:r w:rsidR="00AF0763" w:rsidRPr="00AF0763">
        <w:rPr>
          <w:i/>
        </w:rPr>
        <w:t xml:space="preserve"> et al</w:t>
      </w:r>
      <w:r w:rsidR="00174F05" w:rsidRPr="00174F05">
        <w:t xml:space="preserve">., </w:t>
      </w:r>
      <w:r w:rsidRPr="00261D54">
        <w:t>2013)</w:t>
      </w:r>
      <w:r w:rsidRPr="00261D54">
        <w:fldChar w:fldCharType="end"/>
      </w:r>
      <w:r w:rsidRPr="00261D54">
        <w:t>.</w:t>
      </w:r>
    </w:p>
    <w:p w14:paraId="432C290A" w14:textId="5D613665" w:rsidR="001D38F1" w:rsidRPr="00261D54" w:rsidRDefault="001D38F1" w:rsidP="001D38F1">
      <w:r w:rsidRPr="00261D54">
        <w:t xml:space="preserve">Once inside the digestive system of the definitive host, the L3 larvae penetrate the intestinal tract and enter the blood steam or lymphatic system to eventually reach the lungs where they will mature to adults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t>(Brianti</w:t>
      </w:r>
      <w:r w:rsidR="00AF0763" w:rsidRPr="00AF0763">
        <w:rPr>
          <w:i/>
        </w:rPr>
        <w:t xml:space="preserve"> et al</w:t>
      </w:r>
      <w:r w:rsidR="00174F05" w:rsidRPr="00174F05">
        <w:t xml:space="preserve">., </w:t>
      </w:r>
      <w:r w:rsidRPr="00261D54">
        <w:t>2013)</w:t>
      </w:r>
      <w:r w:rsidRPr="00261D54">
        <w:fldChar w:fldCharType="end"/>
      </w:r>
      <w:r w:rsidRPr="00261D54">
        <w:t xml:space="preserve">. Adults live in the bronchi and bronchioles where they will reproduce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Females release eggs in the lungs. These will hatch into L1 larvae, exit the respiratory system to be swallowed back by the host and travel down the digestive system until they are released in the environment through faeces for the lifecycle to recommence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(Traversa</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w:t>
      </w:r>
      <w:r w:rsidR="00466EEF" w:rsidRPr="00280175">
        <w:t xml:space="preserve"> </w:t>
      </w:r>
      <w:r w:rsidRPr="00261D54">
        <w:t>The lifecycle takes approximately 28 days to complete.</w:t>
      </w:r>
    </w:p>
    <w:p w14:paraId="34B64533" w14:textId="395A1D44" w:rsidR="00AF6235" w:rsidRDefault="000268D3" w:rsidP="00DB7E64">
      <w:pPr>
        <w:pStyle w:val="Heading5"/>
        <w:rPr>
          <w:bCs/>
        </w:rPr>
      </w:pPr>
      <w:bookmarkStart w:id="103" w:name="_Hlk132813110"/>
      <w:r w:rsidRPr="00261D54">
        <w:t>Epidemiology</w:t>
      </w:r>
    </w:p>
    <w:p w14:paraId="008D8D59" w14:textId="697D0FAD" w:rsidR="001D38F1" w:rsidRPr="00261D54" w:rsidRDefault="001D38F1" w:rsidP="001D38F1">
      <w:r w:rsidRPr="00261D54">
        <w:t xml:space="preserve">Several gastropods serve as intermediate hosts of </w:t>
      </w:r>
      <w:r w:rsidRPr="00261D54">
        <w:rPr>
          <w:i/>
          <w:iCs/>
        </w:rPr>
        <w:t>T. </w:t>
      </w:r>
      <w:proofErr w:type="spellStart"/>
      <w:r w:rsidRPr="00261D54">
        <w:rPr>
          <w:i/>
          <w:iCs/>
        </w:rPr>
        <w:t>brevior</w:t>
      </w:r>
      <w:proofErr w:type="spellEnd"/>
      <w:r w:rsidRPr="00261D54">
        <w:t xml:space="preserve"> including </w:t>
      </w:r>
      <w:proofErr w:type="spellStart"/>
      <w:r w:rsidRPr="00261D54">
        <w:rPr>
          <w:i/>
          <w:iCs/>
        </w:rPr>
        <w:t>Agriolimax</w:t>
      </w:r>
      <w:proofErr w:type="spellEnd"/>
      <w:r w:rsidRPr="00261D54">
        <w:rPr>
          <w:i/>
          <w:iCs/>
        </w:rPr>
        <w:t> </w:t>
      </w:r>
      <w:r w:rsidRPr="00261D54">
        <w:t>spp</w:t>
      </w:r>
      <w:r w:rsidR="00174F05" w:rsidRPr="00174F05">
        <w:rPr>
          <w:iCs/>
        </w:rPr>
        <w:t xml:space="preserve">., </w:t>
      </w:r>
      <w:proofErr w:type="spellStart"/>
      <w:r w:rsidRPr="00261D54">
        <w:rPr>
          <w:i/>
          <w:iCs/>
        </w:rPr>
        <w:t>Helicella</w:t>
      </w:r>
      <w:proofErr w:type="spellEnd"/>
      <w:r w:rsidRPr="00261D54">
        <w:rPr>
          <w:i/>
          <w:iCs/>
        </w:rPr>
        <w:t> </w:t>
      </w:r>
      <w:r w:rsidRPr="00261D54">
        <w:t>spp</w:t>
      </w:r>
      <w:r w:rsidR="00174F05" w:rsidRPr="00174F05">
        <w:t xml:space="preserve">., </w:t>
      </w:r>
      <w:r w:rsidRPr="00261D54">
        <w:rPr>
          <w:i/>
          <w:iCs/>
        </w:rPr>
        <w:t>Helix </w:t>
      </w:r>
      <w:r w:rsidRPr="00261D54">
        <w:t>spp</w:t>
      </w:r>
      <w:r w:rsidR="00174F05" w:rsidRPr="00174F05">
        <w:rPr>
          <w:iCs/>
        </w:rPr>
        <w:t xml:space="preserve">., </w:t>
      </w:r>
      <w:proofErr w:type="spellStart"/>
      <w:r w:rsidRPr="00261D54">
        <w:rPr>
          <w:i/>
          <w:iCs/>
        </w:rPr>
        <w:t>Monacha</w:t>
      </w:r>
      <w:proofErr w:type="spellEnd"/>
      <w:r w:rsidRPr="00261D54">
        <w:rPr>
          <w:i/>
          <w:iCs/>
        </w:rPr>
        <w:t> </w:t>
      </w:r>
      <w:r w:rsidRPr="00261D54">
        <w:t>spp.</w:t>
      </w:r>
      <w:r w:rsidRPr="00261D54">
        <w:rPr>
          <w:i/>
          <w:iCs/>
        </w:rPr>
        <w:t xml:space="preserve"> </w:t>
      </w:r>
      <w:r w:rsidRPr="00261D54">
        <w:t>and</w:t>
      </w:r>
      <w:r w:rsidRPr="00261D54">
        <w:rPr>
          <w:i/>
          <w:iCs/>
        </w:rPr>
        <w:t xml:space="preserve"> Theba </w:t>
      </w:r>
      <w:r w:rsidRPr="00261D54">
        <w:t xml:space="preserve">spp.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rPr>
          <w:i/>
          <w:iCs/>
        </w:rPr>
        <w:t xml:space="preserve">. </w:t>
      </w:r>
      <w:r w:rsidRPr="00261D54">
        <w:t xml:space="preserve">These authors also note </w:t>
      </w:r>
      <w:r w:rsidR="006F743C" w:rsidRPr="006F743C">
        <w:rPr>
          <w:i/>
          <w:iCs/>
        </w:rPr>
        <w:t>C.</w:t>
      </w:r>
      <w:r w:rsidR="00046584">
        <w:rPr>
          <w:i/>
          <w:iCs/>
        </w:rPr>
        <w:t> </w:t>
      </w:r>
      <w:r w:rsidR="006F743C" w:rsidRPr="006F743C">
        <w:rPr>
          <w:i/>
          <w:iCs/>
        </w:rPr>
        <w:t>aspersum</w:t>
      </w:r>
      <w:r w:rsidRPr="00261D54">
        <w:t xml:space="preserve"> as an intermediate host.</w:t>
      </w:r>
    </w:p>
    <w:bookmarkEnd w:id="103"/>
    <w:p w14:paraId="51743A7D" w14:textId="5121812F" w:rsidR="001D38F1" w:rsidRPr="00261D54" w:rsidRDefault="001D38F1" w:rsidP="001D38F1">
      <w:r w:rsidRPr="00261D54">
        <w:t xml:space="preserve">Feline symptoms can range from subclinical to life threatening and include dyspnoea, mucoid-purulent nasal discharge, sneezing, depression, anorexia </w:t>
      </w:r>
      <w:r w:rsidRPr="00261D54">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Pr="00261D54">
        <w:instrText xml:space="preserve"> ADDIN EN.CITE </w:instrText>
      </w:r>
      <w:r w:rsidRPr="00261D54">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Pr="00261D54">
        <w:instrText xml:space="preserve"> ADDIN EN.CITE.DATA </w:instrText>
      </w:r>
      <w:r w:rsidRPr="00261D54">
        <w:fldChar w:fldCharType="end"/>
      </w:r>
      <w:r w:rsidRPr="00261D54">
        <w:fldChar w:fldCharType="separate"/>
      </w:r>
      <w:r w:rsidRPr="00261D54">
        <w:rPr>
          <w:noProof/>
        </w:rPr>
        <w:t>(Giannelli</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as well as irreversible pulmonary hypertension and death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rPr>
          <w:noProof/>
        </w:rPr>
        <w:t>(Morelli</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Severity of infection is a result </w:t>
      </w:r>
      <w:r w:rsidRPr="00261D54">
        <w:lastRenderedPageBreak/>
        <w:t xml:space="preserve">of the large body size of the nematodes and their location in the trachea, bronchi, and bronchioles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w:t>
      </w:r>
      <w:r w:rsidRPr="00261D54">
        <w:rPr>
          <w:rFonts w:cstheme="minorHAnsi"/>
        </w:rPr>
        <w:t xml:space="preserve">Prevalence is higher in kittens (85.7%) than in adults (64.3%) </w:t>
      </w:r>
      <w:r w:rsidRPr="00261D54">
        <w:rPr>
          <w:rFonts w:cstheme="minorHAnsi"/>
        </w:rPr>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rPr>
          <w:rFonts w:cstheme="minorHAnsi"/>
        </w:rPr>
        <w:instrText xml:space="preserve"> ADDIN EN.CITE </w:instrText>
      </w:r>
      <w:r w:rsidRPr="00261D54">
        <w:rPr>
          <w:rFonts w:cstheme="minorHAnsi"/>
        </w:rPr>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rPr>
          <w:rFonts w:cstheme="minorHAnsi"/>
        </w:rPr>
        <w:instrText xml:space="preserve"> ADDIN EN.CITE.DATA </w:instrText>
      </w:r>
      <w:r w:rsidRPr="00261D54">
        <w:rPr>
          <w:rFonts w:cstheme="minorHAnsi"/>
        </w:rPr>
      </w:r>
      <w:r w:rsidRPr="00261D54">
        <w:rPr>
          <w:rFonts w:cstheme="minorHAnsi"/>
        </w:rPr>
        <w:fldChar w:fldCharType="end"/>
      </w:r>
      <w:r w:rsidRPr="00261D54">
        <w:rPr>
          <w:rFonts w:cstheme="minorHAnsi"/>
        </w:rPr>
      </w:r>
      <w:r w:rsidRPr="00261D54">
        <w:rPr>
          <w:rFonts w:cstheme="minorHAnsi"/>
        </w:rPr>
        <w:fldChar w:fldCharType="separate"/>
      </w:r>
      <w:r w:rsidRPr="00261D54">
        <w:rPr>
          <w:rFonts w:cstheme="minorHAnsi"/>
          <w:noProof/>
        </w:rPr>
        <w:t>(Falsone</w:t>
      </w:r>
      <w:r w:rsidR="00AF0763" w:rsidRPr="00AF0763">
        <w:rPr>
          <w:rFonts w:cstheme="minorHAnsi"/>
          <w:i/>
          <w:noProof/>
        </w:rPr>
        <w:t xml:space="preserve"> et al</w:t>
      </w:r>
      <w:r w:rsidR="00174F05" w:rsidRPr="00174F05">
        <w:rPr>
          <w:rFonts w:cstheme="minorHAnsi"/>
          <w:noProof/>
        </w:rPr>
        <w:t xml:space="preserve">., </w:t>
      </w:r>
      <w:r w:rsidRPr="00261D54">
        <w:rPr>
          <w:rFonts w:cstheme="minorHAnsi"/>
          <w:noProof/>
        </w:rPr>
        <w:t>2014)</w:t>
      </w:r>
      <w:r w:rsidRPr="00261D54">
        <w:rPr>
          <w:rFonts w:cstheme="minorHAnsi"/>
        </w:rPr>
        <w:fldChar w:fldCharType="end"/>
      </w:r>
      <w:r w:rsidRPr="00261D54">
        <w:rPr>
          <w:rFonts w:cstheme="minorHAnsi"/>
        </w:rPr>
        <w:t>. There is limited data on prevalence and potential for co</w:t>
      </w:r>
      <w:r w:rsidRPr="00261D54">
        <w:rPr>
          <w:rFonts w:cstheme="minorHAnsi"/>
        </w:rPr>
        <w:noBreakHyphen/>
        <w:t xml:space="preserve">infections of cat </w:t>
      </w:r>
      <w:proofErr w:type="spellStart"/>
      <w:r w:rsidRPr="00261D54">
        <w:rPr>
          <w:rFonts w:cstheme="minorHAnsi"/>
        </w:rPr>
        <w:t>metastrongylid</w:t>
      </w:r>
      <w:proofErr w:type="spellEnd"/>
      <w:r w:rsidRPr="00261D54">
        <w:rPr>
          <w:rFonts w:cstheme="minorHAnsi"/>
        </w:rPr>
        <w:t xml:space="preserve"> species in Europe.</w:t>
      </w:r>
    </w:p>
    <w:p w14:paraId="72F4BF3A" w14:textId="3871651C" w:rsidR="001D38F1" w:rsidRPr="00261D54" w:rsidRDefault="001D38F1" w:rsidP="001D38F1">
      <w:r w:rsidRPr="00261D54">
        <w:t xml:space="preserve">Seasonal patterns of transmission in southern Europe have been observed. A decrease in temperature favours the development of </w:t>
      </w:r>
      <w:r w:rsidRPr="00261D54">
        <w:rPr>
          <w:i/>
          <w:iCs/>
        </w:rPr>
        <w:t>T. </w:t>
      </w:r>
      <w:proofErr w:type="spellStart"/>
      <w:r w:rsidRPr="00261D54">
        <w:rPr>
          <w:i/>
          <w:iCs/>
        </w:rPr>
        <w:t>brevior</w:t>
      </w:r>
      <w:proofErr w:type="spellEnd"/>
      <w:r w:rsidRPr="00261D54">
        <w:t xml:space="preserve"> in the snail, therefore infection rates in snails are highest in autumn and winter. The highest infection rates in cats are seen in spring when gastropods exit hibernation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t>(Morelli</w:t>
      </w:r>
      <w:r w:rsidR="00AF0763" w:rsidRPr="00AF0763">
        <w:rPr>
          <w:i/>
        </w:rPr>
        <w:t xml:space="preserve"> et al</w:t>
      </w:r>
      <w:r w:rsidR="00174F05" w:rsidRPr="00174F05">
        <w:t xml:space="preserve">., </w:t>
      </w:r>
      <w:r w:rsidRPr="00261D54">
        <w:t>2020)</w:t>
      </w:r>
      <w:r w:rsidRPr="00261D54">
        <w:fldChar w:fldCharType="end"/>
      </w:r>
      <w:r w:rsidRPr="00261D54">
        <w:t>.</w:t>
      </w:r>
    </w:p>
    <w:p w14:paraId="40B2B399" w14:textId="0D65CCDB" w:rsidR="00AF6235" w:rsidRDefault="000C3909" w:rsidP="00DB7E64">
      <w:pPr>
        <w:pStyle w:val="Heading5"/>
        <w:rPr>
          <w:bCs/>
        </w:rPr>
      </w:pPr>
      <w:r w:rsidRPr="00261D54">
        <w:t>Diagnosis</w:t>
      </w:r>
    </w:p>
    <w:p w14:paraId="19E2476D" w14:textId="1570ACCD" w:rsidR="001D38F1" w:rsidRPr="00261D54" w:rsidRDefault="00AF6235" w:rsidP="001D38F1">
      <w:r>
        <w:rPr>
          <w:bCs/>
        </w:rPr>
        <w:t>T</w:t>
      </w:r>
      <w:r w:rsidR="000C3909" w:rsidRPr="00261D54">
        <w:rPr>
          <w:bCs/>
        </w:rPr>
        <w:t>he d</w:t>
      </w:r>
      <w:r w:rsidR="001D38F1" w:rsidRPr="00261D54">
        <w:t xml:space="preserve">iagnosis of </w:t>
      </w:r>
      <w:r w:rsidR="001D38F1" w:rsidRPr="00261D54">
        <w:rPr>
          <w:i/>
          <w:iCs/>
        </w:rPr>
        <w:t>T. </w:t>
      </w:r>
      <w:proofErr w:type="spellStart"/>
      <w:r w:rsidR="001D38F1" w:rsidRPr="00261D54">
        <w:rPr>
          <w:i/>
          <w:iCs/>
        </w:rPr>
        <w:t>brevior</w:t>
      </w:r>
      <w:proofErr w:type="spellEnd"/>
      <w:r w:rsidR="001D38F1" w:rsidRPr="00261D54">
        <w:t xml:space="preserve"> infection in the intermediate gastropod host involves dissection as for other lungworms.</w:t>
      </w:r>
    </w:p>
    <w:p w14:paraId="18DAE9E1" w14:textId="5AEDB5C7" w:rsidR="001D38F1" w:rsidRPr="00261D54" w:rsidRDefault="001D38F1" w:rsidP="001D38F1">
      <w:r w:rsidRPr="00261D54">
        <w:t>Diagnosis in the definitive host require microscopic analysis of faecal samples following the ZnSO</w:t>
      </w:r>
      <w:r w:rsidRPr="00F86881">
        <w:rPr>
          <w:vertAlign w:val="subscript"/>
        </w:rPr>
        <w:t>4</w:t>
      </w:r>
      <w:r w:rsidRPr="00261D54">
        <w:t xml:space="preserve"> flotation and Baermann method. Diagnosis can be complicated by the non-specific nature of the clinical signs and an absence of clinical signs in some infected animals (Jefferies</w:t>
      </w:r>
      <w:r w:rsidR="00AF0763" w:rsidRPr="00AF0763">
        <w:rPr>
          <w:i/>
        </w:rPr>
        <w:t xml:space="preserve"> et al</w:t>
      </w:r>
      <w:r w:rsidRPr="00261D54">
        <w:t xml:space="preserve"> 2010 citing Travers and Guglielmini 2008).</w:t>
      </w:r>
    </w:p>
    <w:p w14:paraId="274BCB83" w14:textId="1EA1F3A4" w:rsidR="00AF6235" w:rsidRDefault="001D5032" w:rsidP="00DB7E64">
      <w:pPr>
        <w:pStyle w:val="Heading5"/>
      </w:pPr>
      <w:r w:rsidRPr="001D5032">
        <w:t>Transmission</w:t>
      </w:r>
    </w:p>
    <w:p w14:paraId="5B6E74F9" w14:textId="0E1DC644" w:rsidR="001D38F1" w:rsidRPr="00261D54" w:rsidRDefault="001D38F1" w:rsidP="001D38F1">
      <w:r w:rsidRPr="00261D54">
        <w:rPr>
          <w:i/>
          <w:iCs/>
        </w:rPr>
        <w:t>T. </w:t>
      </w:r>
      <w:proofErr w:type="spellStart"/>
      <w:r w:rsidRPr="00261D54">
        <w:rPr>
          <w:i/>
          <w:iCs/>
        </w:rPr>
        <w:t>brevior</w:t>
      </w:r>
      <w:proofErr w:type="spellEnd"/>
      <w:r w:rsidRPr="00261D54">
        <w:t xml:space="preserve"> infects the snail host as L1 larvae when they come in contact in the environment with faeces carrying an egg burden from an infected feline. Transmission between snails is also possible with L3 larvae being shed in the snail mucus</w:t>
      </w:r>
      <w:r w:rsidRPr="00261D54">
        <w:rPr>
          <w:color w:val="505050"/>
          <w:sz w:val="27"/>
          <w:szCs w:val="27"/>
          <w:shd w:val="clear" w:color="auto" w:fill="FFFFFF"/>
        </w:rPr>
        <w:t xml:space="preserve"> </w:t>
      </w:r>
      <w:r w:rsidRPr="00261D54">
        <w:fldChar w:fldCharType="begin"/>
      </w:r>
      <w:r w:rsidRPr="00261D54">
        <w:instrText xml:space="preserve"> ADDIN EN.CITE &lt;EndNote&gt;&lt;Cite&gt;&lt;Author&gt;Brianti&lt;/Author&gt;&lt;Year&gt;2021&lt;/Year&gt;&lt;RecNum&gt;1324&lt;/RecNum&gt;&lt;DisplayText&gt;(Brianti et al., 2021)&lt;/DisplayText&gt;&lt;record&gt;&lt;rec-number&gt;1324&lt;/rec-number&gt;&lt;foreign-keys&gt;&lt;key app="EN" db-id="rrwaerrrmwz007e0sr8vzwfj29zxe9tfwr9r" timestamp="1650849815"&gt;1324&lt;/key&gt;&lt;/foreign-keys&gt;&lt;ref-type name="Journal Article"&gt;17&lt;/ref-type&gt;&lt;contributors&gt;&lt;authors&gt;&lt;author&gt;Brianti, E.&lt;/author&gt;&lt;author&gt;Varcasia, A.&lt;/author&gt;&lt;author&gt;Otranto, D.&lt;/author&gt;&lt;/authors&gt;&lt;/contributors&gt;&lt;auth-address&gt;Univ Messina, Dept Vet Sci, Messina, Italy&amp;#xD;Univ Messina, Osped Vet Univ Didatt, Messina, Italy&amp;#xD;Univ Sassari, Vet Teaching Hosp, Dept Vet Med, Parasitol, Sassari, Italy&amp;#xD;Univ Bari, Dept Vet Med, Parasitol Unit, Valenzano, Italy&amp;#xD;Bu Ali Sina Univ, Fac Vet Sci, Hamadan, Hamadan, Iran&lt;/auth-address&gt;&lt;titles&gt;&lt;title&gt;Troglostrongylus brevior&lt;/title&gt;&lt;secondary-title&gt;Trends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Parasitol&lt;/abbr-1&gt;&lt;/alt-periodical&gt;&lt;pages&gt;569-570&lt;/pages&gt;&lt;volume&gt;37&lt;/volume&gt;&lt;number&gt;6&lt;/number&gt;&lt;keywords&gt;&lt;keyword&gt;feline lungworm&lt;/keyword&gt;&lt;/keywords&gt;&lt;dates&gt;&lt;year&gt;2021&lt;/year&gt;&lt;pub-dates&gt;&lt;date&gt;Jun&lt;/date&gt;&lt;/pub-dates&gt;&lt;/dates&gt;&lt;isbn&gt;1471-4922&lt;/isbn&gt;&lt;accession-num&gt;WOS:000652749500010&lt;/accession-num&gt;&lt;urls&gt;&lt;related-urls&gt;&lt;url&gt;&amp;lt;Go to ISI&amp;gt;://WOS:000652749500010&lt;/url&gt;&lt;/related-urls&gt;&lt;/urls&gt;&lt;electronic-resource-num&gt;10.1016/j.pt.2020.11.006&lt;/electronic-resource-num&gt;&lt;language&gt;English&lt;/language&gt;&lt;/record&gt;&lt;/Cite&gt;&lt;/EndNote&gt;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Cats can acquire the infection directly through ingestion of infected intermediate hosts or indirectly through ingestion of paratenic hosts (birds, amphibians, reptiles or rodents), which have ingested the infected snails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rPr>
          <w:noProof/>
        </w:rPr>
        <w:t>(Morelli</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Research has also shown kittens can acquire infection through lactation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7A898862" w14:textId="460C92C6" w:rsidR="00AF6235" w:rsidRDefault="00756C36" w:rsidP="00DB7E64">
      <w:pPr>
        <w:pStyle w:val="Heading5"/>
        <w:rPr>
          <w:bCs/>
        </w:rPr>
      </w:pPr>
      <w:r w:rsidRPr="00261D54">
        <w:t>Treatment</w:t>
      </w:r>
    </w:p>
    <w:p w14:paraId="5303E796" w14:textId="5A5E9BBD" w:rsidR="001D38F1" w:rsidRPr="00261D54" w:rsidRDefault="001D38F1" w:rsidP="001D38F1">
      <w:r w:rsidRPr="00261D54">
        <w:t xml:space="preserve">In a pilot study, </w:t>
      </w:r>
      <w:r w:rsidRPr="00261D54">
        <w:rPr>
          <w:i/>
          <w:iCs/>
        </w:rPr>
        <w:t>T. </w:t>
      </w:r>
      <w:proofErr w:type="spellStart"/>
      <w:r w:rsidRPr="00261D54">
        <w:rPr>
          <w:i/>
          <w:iCs/>
        </w:rPr>
        <w:t>brevior</w:t>
      </w:r>
      <w:proofErr w:type="spellEnd"/>
      <w:r w:rsidRPr="00261D54">
        <w:t xml:space="preserve"> infection was successfully treated in cats with Advocate® spot-on solution for cats</w:t>
      </w:r>
      <w:r w:rsidR="00551117">
        <w:t xml:space="preserve"> (</w:t>
      </w:r>
      <w:r w:rsidRPr="00261D54">
        <w:t>Bayer Animal Health</w:t>
      </w:r>
      <w:r w:rsidR="0073634A">
        <w:t xml:space="preserve"> GmbH</w:t>
      </w:r>
      <w:r w:rsidRPr="00261D54">
        <w:t>) which contain</w:t>
      </w:r>
      <w:r w:rsidR="00551117">
        <w:t>s</w:t>
      </w:r>
      <w:r w:rsidRPr="00261D54">
        <w:t xml:space="preserve"> 1% w/v moxidectin and 10% w/v imidacloprid </w:t>
      </w:r>
      <w:r w:rsidRPr="00261D54">
        <w:fldChar w:fldCharType="begin">
          <w:fldData xml:space="preserve">PEVuZE5vdGU+PENpdGU+PEF1dGhvcj5EaWFrb3U8L0F1dGhvcj48WWVhcj4yMDE5PC9ZZWFyPjxS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</w:fldData>
        </w:fldChar>
      </w:r>
      <w:r w:rsidRPr="00261D54">
        <w:instrText xml:space="preserve"> ADDIN EN.CITE </w:instrText>
      </w:r>
      <w:r w:rsidRPr="00261D54">
        <w:fldChar w:fldCharType="begin">
          <w:fldData xml:space="preserve">PEVuZE5vdGU+PENpdGU+PEF1dGhvcj5EaWFrb3U8L0F1dGhvcj48WWVhcj4yMDE5PC9ZZWFyPjxS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</w:fldData>
        </w:fldChar>
      </w:r>
      <w:r w:rsidRPr="00261D54">
        <w:instrText xml:space="preserve"> ADDIN EN.CITE.DATA </w:instrText>
      </w:r>
      <w:r w:rsidRPr="00261D54">
        <w:fldChar w:fldCharType="end"/>
      </w:r>
      <w:r w:rsidRPr="00261D54">
        <w:fldChar w:fldCharType="separate"/>
      </w:r>
      <w:r w:rsidRPr="00261D54">
        <w:rPr>
          <w:noProof/>
        </w:rPr>
        <w:t>(Diakou</w:t>
      </w:r>
      <w:r w:rsidR="00AF0763" w:rsidRPr="00AF0763">
        <w:rPr>
          <w:i/>
          <w:noProof/>
        </w:rPr>
        <w:t xml:space="preserve"> et al</w:t>
      </w:r>
      <w:r w:rsidR="00174F05" w:rsidRPr="00174F05">
        <w:rPr>
          <w:noProof/>
        </w:rPr>
        <w:t xml:space="preserve">., </w:t>
      </w:r>
      <w:r w:rsidRPr="00261D54">
        <w:rPr>
          <w:noProof/>
        </w:rPr>
        <w:t>2019)</w:t>
      </w:r>
      <w:r w:rsidRPr="00261D54">
        <w:fldChar w:fldCharType="end"/>
      </w:r>
      <w:r w:rsidRPr="00261D54">
        <w:t>.</w:t>
      </w:r>
    </w:p>
    <w:p w14:paraId="57D84C5E" w14:textId="77777777" w:rsidR="001D38F1" w:rsidRPr="00261D54" w:rsidRDefault="001D38F1" w:rsidP="001D38F1">
      <w:r w:rsidRPr="00261D54">
        <w:t xml:space="preserve">There are no known treatments for </w:t>
      </w:r>
      <w:r w:rsidRPr="00261D54">
        <w:rPr>
          <w:i/>
          <w:iCs/>
        </w:rPr>
        <w:t>T. </w:t>
      </w:r>
      <w:proofErr w:type="spellStart"/>
      <w:r w:rsidRPr="00261D54">
        <w:rPr>
          <w:i/>
          <w:iCs/>
        </w:rPr>
        <w:t>brevior</w:t>
      </w:r>
      <w:proofErr w:type="spellEnd"/>
      <w:r w:rsidRPr="00261D54">
        <w:t xml:space="preserve"> in intermediate hosts.</w:t>
      </w:r>
    </w:p>
    <w:p w14:paraId="1A07AB5D" w14:textId="77777777" w:rsidR="00116944" w:rsidRPr="00261D54" w:rsidRDefault="00116944" w:rsidP="00DB7E64">
      <w:pPr>
        <w:pStyle w:val="Heading5"/>
      </w:pPr>
      <w:r w:rsidRPr="00261D54">
        <w:t>Occurrence</w:t>
      </w:r>
    </w:p>
    <w:p w14:paraId="52A70096" w14:textId="1E9E5576" w:rsidR="001D38F1" w:rsidRPr="00261D54" w:rsidRDefault="001D38F1" w:rsidP="001D38F1">
      <w:proofErr w:type="spellStart"/>
      <w:r w:rsidRPr="00261D54">
        <w:rPr>
          <w:i/>
          <w:iCs/>
        </w:rPr>
        <w:t>Troglostrongylus</w:t>
      </w:r>
      <w:proofErr w:type="spellEnd"/>
      <w:r w:rsidRPr="00261D54">
        <w:rPr>
          <w:i/>
          <w:iCs/>
        </w:rPr>
        <w:t> </w:t>
      </w:r>
      <w:proofErr w:type="spellStart"/>
      <w:r w:rsidRPr="00261D54">
        <w:rPr>
          <w:i/>
          <w:iCs/>
        </w:rPr>
        <w:t>brevior</w:t>
      </w:r>
      <w:proofErr w:type="spellEnd"/>
      <w:r w:rsidRPr="00261D54">
        <w:t xml:space="preserve"> has been reported in the Mediterranean Basin, Eastern Europe and South America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rPr>
          <w:noProof/>
        </w:rPr>
        <w:t>(Morelli</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In Europe it has been recorded in Spain, Italy, Greece, Bulgaria, Romania and Cyprus </w:t>
      </w:r>
      <w:r w:rsidRPr="00261D54">
        <w:fldChar w:fldCharType="begin"/>
      </w:r>
      <w:r w:rsidRPr="00261D54">
        <w:instrText xml:space="preserve"> ADDIN EN.CITE &lt;EndNote&gt;&lt;Cite&gt;&lt;Author&gt;Deak&lt;/Author&gt;&lt;Year&gt;2017&lt;/Year&gt;&lt;RecNum&gt;1333&lt;/RecNum&gt;&lt;DisplayText&gt;(Deak et al., 2017)&lt;/DisplayText&gt;&lt;record&gt;&lt;rec-number&gt;1333&lt;/rec-number&gt;&lt;foreign-keys&gt;&lt;key app="EN" db-id="rrwaerrrmwz007e0sr8vzwfj29zxe9tfwr9r" timestamp="1651662541"&gt;1333&lt;/key&gt;&lt;/foreign-keys&gt;&lt;ref-type name="Journal Article"&gt;17&lt;/ref-type&gt;&lt;contributors&gt;&lt;authors&gt;&lt;author&gt;Deak, G.&lt;/author&gt;&lt;author&gt;Ionica, A. M.&lt;/author&gt;&lt;author&gt;Mihalca, A. D.&lt;/author&gt;&lt;author&gt;Gherman, C. M.&lt;/author&gt;&lt;/authors&gt;&lt;/contributors&gt;&lt;auth-address&gt;Univ Agr Sci &amp;amp; Vet Med, Dept Parasitol &amp;amp; Parasit Dis, Calea Manastur 3-5, Cluj Napoca 400372, Romania&lt;/auth-address&gt;&lt;titles&gt;&lt;title&gt;Troglostrongylus brevior: a new parasite for Romania&lt;/title&gt;&lt;secondary-title&gt;Parasites &amp;amp; Vectors&lt;/secondary-title&gt;&lt;alt-title&gt;Parasite Vector&lt;/alt-title&gt;&lt;/titles&gt;&lt;periodical&gt;&lt;full-title&gt;Parasites &amp;amp; Vectors&lt;/full-title&gt;&lt;abbr-1&gt;Parasite Vector&lt;/abbr-1&gt;&lt;/periodical&gt;&lt;alt-periodical&gt;&lt;full-title&gt;Parasites &amp;amp; Vectors&lt;/full-title&gt;&lt;abbr-1&gt;Parasite Vector&lt;/abbr-1&gt;&lt;/alt-periodical&gt;&lt;volume&gt;10&lt;/volume&gt;&lt;keywords&gt;&lt;keyword&gt;troglostrongylus brevior&lt;/keyword&gt;&lt;keyword&gt;felis silvestris&lt;/keyword&gt;&lt;keyword&gt;romania&lt;/keyword&gt;&lt;keyword&gt;felis-silvestris-silvestris&lt;/keyword&gt;&lt;keyword&gt;aelurostrongylus-abstrusus&lt;/keyword&gt;&lt;keyword&gt;angiostrongylus-chabaudi&lt;/keyword&gt;&lt;keyword&gt;domestic cats&lt;/keyword&gt;&lt;keyword&gt;risk-factors&lt;/keyword&gt;&lt;keyword&gt;lungworms&lt;/keyword&gt;&lt;keyword&gt;prevalence&lt;/keyword&gt;&lt;keyword&gt;infection&lt;/keyword&gt;&lt;keyword&gt;populations&lt;/keyword&gt;&lt;keyword&gt;nematoda&lt;/keyword&gt;&lt;/keywords&gt;&lt;dates&gt;&lt;year&gt;2017&lt;/year&gt;&lt;pub-dates&gt;&lt;date&gt;Dec 6&lt;/date&gt;&lt;/pub-dates&gt;&lt;/dates&gt;&lt;isbn&gt;1756-3305&lt;/isbn&gt;&lt;accession-num&gt;WOS:000417502100002&lt;/accession-num&gt;&lt;urls&gt;&lt;related-urls&gt;&lt;url&gt;&amp;lt;Go to ISI&amp;gt;://WOS:000417502100002&lt;/url&gt;&lt;/related-urls&gt;&lt;/urls&gt;&lt;electronic-resource-num&gt;ARTN 599&amp;#xD;10.1186/s13071-017-2551-4&lt;/electronic-resource-num&gt;&lt;language&gt;English&lt;/language&gt;&lt;/record&gt;&lt;/Cite&gt;&lt;/EndNote&gt;</w:instrText>
      </w:r>
      <w:r w:rsidRPr="00261D54">
        <w:fldChar w:fldCharType="separate"/>
      </w:r>
      <w:r w:rsidRPr="00261D54">
        <w:rPr>
          <w:noProof/>
        </w:rPr>
        <w:t>(Deak</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w:t>
      </w:r>
      <w:proofErr w:type="gramStart"/>
      <w:r w:rsidRPr="00261D54">
        <w:t>All of</w:t>
      </w:r>
      <w:proofErr w:type="gramEnd"/>
      <w:r w:rsidRPr="00261D54">
        <w:t xml:space="preserve"> Mediterranean Europe provides suitable conditions for this parasite </w:t>
      </w:r>
      <w:r w:rsidRPr="00261D54">
        <w:fldChar w:fldCharType="begin">
          <w:fldData xml:space="preserve">PEVuZE5vdGU+PENpdGU+PEF1dGhvcj5EaWFrb3U8L0F1dGhvcj48WWVhcj4yMDE1PC9ZZWFyPjxS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</w:fldData>
        </w:fldChar>
      </w:r>
      <w:r w:rsidRPr="00261D54">
        <w:instrText xml:space="preserve"> ADDIN EN.CITE </w:instrText>
      </w:r>
      <w:r w:rsidRPr="00261D54">
        <w:fldChar w:fldCharType="begin">
          <w:fldData xml:space="preserve">PEVuZE5vdGU+PENpdGU+PEF1dGhvcj5EaWFrb3U8L0F1dGhvcj48WWVhcj4yMDE1PC9ZZWFyPjxS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(Diakou</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Infection rates can be very high in wild felids. In Italy, 71.4% of wildcats were shown to be infected </w:t>
      </w:r>
      <w:r w:rsidRPr="00261D54">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instrText xml:space="preserve"> ADDIN EN.CITE </w:instrText>
      </w:r>
      <w:r w:rsidRPr="00261D54">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instrText xml:space="preserve"> ADDIN EN.CITE.DATA </w:instrText>
      </w:r>
      <w:r w:rsidRPr="00261D54">
        <w:fldChar w:fldCharType="end"/>
      </w:r>
      <w:r w:rsidRPr="00261D54">
        <w:fldChar w:fldCharType="separate"/>
      </w:r>
      <w:r w:rsidRPr="00261D54">
        <w:rPr>
          <w:noProof/>
        </w:rPr>
        <w:t>(Falsone</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w:t>
      </w:r>
    </w:p>
    <w:p w14:paraId="376B30DA" w14:textId="2253386C" w:rsidR="00DC5D3F" w:rsidRPr="00261D54" w:rsidRDefault="00DC5D3F" w:rsidP="00DB7E64">
      <w:pPr>
        <w:pStyle w:val="Heading4"/>
      </w:pPr>
      <w:r w:rsidRPr="00261D54">
        <w:t>Current biosecurity measures</w:t>
      </w:r>
    </w:p>
    <w:p w14:paraId="4C5FB538" w14:textId="65688B7E" w:rsidR="00AC1132" w:rsidRDefault="00AC1132" w:rsidP="00EB636D">
      <w:pPr>
        <w:keepNext/>
        <w:keepLines/>
      </w:pPr>
      <w:r w:rsidRPr="00261D54">
        <w:t xml:space="preserve">For imported dogs and cats, the current </w:t>
      </w:r>
      <w:r>
        <w:t xml:space="preserve">generic </w:t>
      </w:r>
      <w:r w:rsidRPr="00261D54">
        <w:t>biosecurity measures for internal parasites</w:t>
      </w:r>
      <w:r>
        <w:t xml:space="preserve"> for Group 3 countries are that</w:t>
      </w:r>
      <w:r w:rsidRPr="00261D54">
        <w:t>:</w:t>
      </w:r>
      <w:r>
        <w:t xml:space="preserve"> a</w:t>
      </w:r>
      <w:r w:rsidRPr="006764EB">
        <w:t xml:space="preserve"> government approved veterinarian must treat the dog twice with an internal parasite treatment effective against internal parasites (nematodes and cestodes). The two treatments must be administered at least 14 days apart and within 45 days before export. The second treatment must be given within five (5) days before export.</w:t>
      </w:r>
    </w:p>
    <w:p w14:paraId="3EACC24B" w14:textId="77777777" w:rsidR="001D38F1" w:rsidRPr="00261D54" w:rsidRDefault="001D38F1" w:rsidP="001D38F1">
      <w:r w:rsidRPr="00261D54">
        <w:t xml:space="preserve">There are no specific biosecurity measures for </w:t>
      </w:r>
      <w:r w:rsidRPr="00261D54">
        <w:rPr>
          <w:i/>
          <w:iCs/>
        </w:rPr>
        <w:t>T. </w:t>
      </w:r>
      <w:proofErr w:type="spellStart"/>
      <w:r w:rsidRPr="00261D54">
        <w:rPr>
          <w:i/>
          <w:iCs/>
        </w:rPr>
        <w:t>brevior</w:t>
      </w:r>
      <w:proofErr w:type="spellEnd"/>
      <w:r w:rsidRPr="00261D54">
        <w:rPr>
          <w:i/>
          <w:iCs/>
        </w:rPr>
        <w:t xml:space="preserve"> </w:t>
      </w:r>
      <w:r w:rsidRPr="00261D54">
        <w:t>in Australia.</w:t>
      </w:r>
    </w:p>
    <w:p w14:paraId="00207F98" w14:textId="55896608" w:rsidR="000C7968" w:rsidRPr="00261D54" w:rsidRDefault="00B35413" w:rsidP="006946F5">
      <w:pPr>
        <w:pStyle w:val="Heading4"/>
      </w:pPr>
      <w:r>
        <w:lastRenderedPageBreak/>
        <w:t>Risk assessment</w:t>
      </w:r>
    </w:p>
    <w:p w14:paraId="0477D1E9" w14:textId="0BE730AF" w:rsidR="001D38F1" w:rsidRPr="00261D54" w:rsidRDefault="001D38F1" w:rsidP="00756C36">
      <w:r w:rsidRPr="00261D54">
        <w:t>Entry and exposure assessment</w:t>
      </w:r>
      <w:r w:rsidR="00756C36" w:rsidRPr="00261D54">
        <w:t>:</w:t>
      </w:r>
    </w:p>
    <w:p w14:paraId="03BC8B46" w14:textId="071A572B" w:rsidR="001D38F1" w:rsidRPr="00261D54" w:rsidRDefault="001D38F1" w:rsidP="001D38F1">
      <w:pPr>
        <w:pStyle w:val="ListBullet"/>
        <w:numPr>
          <w:ilvl w:val="0"/>
          <w:numId w:val="1"/>
        </w:numPr>
      </w:pPr>
      <w:r w:rsidRPr="00261D54">
        <w:rPr>
          <w:rFonts w:cstheme="majorHAnsi"/>
          <w:i/>
          <w:iCs/>
        </w:rPr>
        <w:t>T.</w:t>
      </w:r>
      <w:r w:rsidRPr="00261D54">
        <w:rPr>
          <w:i/>
          <w:iCs/>
        </w:rPr>
        <w:t> </w:t>
      </w:r>
      <w:proofErr w:type="spellStart"/>
      <w:r w:rsidRPr="00261D54">
        <w:rPr>
          <w:i/>
          <w:iCs/>
        </w:rPr>
        <w:t>brevior</w:t>
      </w:r>
      <w:proofErr w:type="spellEnd"/>
      <w:r w:rsidRPr="00261D54">
        <w:rPr>
          <w:i/>
          <w:iCs/>
        </w:rPr>
        <w:t xml:space="preserve"> </w:t>
      </w:r>
      <w:r w:rsidRPr="00261D54">
        <w:t xml:space="preserve">may use </w:t>
      </w:r>
      <w:r w:rsidR="006F743C" w:rsidRPr="006F743C">
        <w:rPr>
          <w:i/>
          <w:iCs/>
        </w:rPr>
        <w:t>C.</w:t>
      </w:r>
      <w:r w:rsidR="00487C0C">
        <w:rPr>
          <w:i/>
          <w:iCs/>
        </w:rPr>
        <w:t> </w:t>
      </w:r>
      <w:proofErr w:type="spellStart"/>
      <w:r w:rsidR="006F743C" w:rsidRPr="006F743C">
        <w:rPr>
          <w:i/>
          <w:iCs/>
        </w:rPr>
        <w:t>aspersum</w:t>
      </w:r>
      <w:proofErr w:type="spellEnd"/>
      <w:r w:rsidRPr="00261D54">
        <w:t xml:space="preserve"> as an intermediate host and infections may be increasing in domestic cats in Europe based on detection of </w:t>
      </w:r>
      <w:proofErr w:type="gramStart"/>
      <w:r w:rsidRPr="00261D54">
        <w:t>a number of</w:t>
      </w:r>
      <w:proofErr w:type="gramEnd"/>
      <w:r w:rsidRPr="00261D54">
        <w:t xml:space="preserve"> cases in domestic cats over the last decade. However, there is little information available for clear statements about prevalence.</w:t>
      </w:r>
    </w:p>
    <w:p w14:paraId="7337B5AC" w14:textId="395BCE52" w:rsidR="001D38F1" w:rsidRPr="00261D54" w:rsidRDefault="001D38F1" w:rsidP="001D38F1">
      <w:pPr>
        <w:pStyle w:val="ListBullet"/>
        <w:numPr>
          <w:ilvl w:val="0"/>
          <w:numId w:val="1"/>
        </w:numPr>
      </w:pPr>
      <w:r w:rsidRPr="00261D54">
        <w:rPr>
          <w:rFonts w:cstheme="majorBidi"/>
        </w:rPr>
        <w:t xml:space="preserve">Domestic cats are known to eat </w:t>
      </w:r>
      <w:proofErr w:type="gramStart"/>
      <w:r w:rsidRPr="00261D54">
        <w:rPr>
          <w:rFonts w:cstheme="majorBidi"/>
        </w:rPr>
        <w:t>snails</w:t>
      </w:r>
      <w:proofErr w:type="gramEnd"/>
      <w:r w:rsidRPr="00261D54">
        <w:rPr>
          <w:rFonts w:cstheme="majorBidi"/>
        </w:rPr>
        <w:t xml:space="preserve"> but it can be assumed this is not their preferred diet. Therefore</w:t>
      </w:r>
      <w:r w:rsidR="00474704">
        <w:rPr>
          <w:rFonts w:cstheme="majorBidi"/>
        </w:rPr>
        <w:t>,</w:t>
      </w:r>
      <w:r w:rsidRPr="00261D54">
        <w:rPr>
          <w:rFonts w:cstheme="majorBidi"/>
        </w:rPr>
        <w:t xml:space="preserve"> detection of cases may argue for an increasing prevalence in the snail host and/or infested potential paratenic hosts. It may also reflect increased research effort.</w:t>
      </w:r>
    </w:p>
    <w:p w14:paraId="3B417EFF" w14:textId="77777777" w:rsidR="001D38F1" w:rsidRPr="00261D54" w:rsidRDefault="001D38F1" w:rsidP="001D38F1">
      <w:pPr>
        <w:pStyle w:val="ListBullet"/>
        <w:numPr>
          <w:ilvl w:val="0"/>
          <w:numId w:val="1"/>
        </w:numPr>
      </w:pPr>
      <w:r w:rsidRPr="00261D54">
        <w:rPr>
          <w:rFonts w:cstheme="majorHAnsi"/>
          <w:i/>
          <w:iCs/>
        </w:rPr>
        <w:t>T.</w:t>
      </w:r>
      <w:r w:rsidRPr="00261D54">
        <w:rPr>
          <w:i/>
          <w:iCs/>
        </w:rPr>
        <w:t> </w:t>
      </w:r>
      <w:proofErr w:type="spellStart"/>
      <w:r w:rsidRPr="00261D54">
        <w:rPr>
          <w:i/>
          <w:iCs/>
        </w:rPr>
        <w:t>brevior</w:t>
      </w:r>
      <w:proofErr w:type="spellEnd"/>
      <w:r w:rsidRPr="00261D54">
        <w:t xml:space="preserve"> has not been reported on snail farms. As with </w:t>
      </w:r>
      <w:r w:rsidRPr="00261D54">
        <w:rPr>
          <w:i/>
          <w:iCs/>
        </w:rPr>
        <w:t>C. </w:t>
      </w:r>
      <w:proofErr w:type="spellStart"/>
      <w:r w:rsidRPr="00261D54">
        <w:rPr>
          <w:i/>
          <w:iCs/>
        </w:rPr>
        <w:t>vulpis</w:t>
      </w:r>
      <w:proofErr w:type="spellEnd"/>
      <w:r w:rsidRPr="00261D54">
        <w:t>, this information should receive appropriate weighting considering a general paucity of information and detailed scientific reports assessing the prevalence of pathogens and parasites in farmed snails that may represent a biosecurity (rather than food safety) risk.</w:t>
      </w:r>
    </w:p>
    <w:p w14:paraId="5AB1CBAF" w14:textId="77777777" w:rsidR="001D38F1" w:rsidRPr="00261D54" w:rsidRDefault="001D38F1" w:rsidP="001D38F1">
      <w:pPr>
        <w:pStyle w:val="ListBullet"/>
        <w:numPr>
          <w:ilvl w:val="0"/>
          <w:numId w:val="1"/>
        </w:numPr>
      </w:pPr>
      <w:r w:rsidRPr="00261D54">
        <w:t>Diagnosis in the snail is a laboratory procedure and requires dissection.</w:t>
      </w:r>
    </w:p>
    <w:p w14:paraId="71DFEA9D" w14:textId="77777777" w:rsidR="001D38F1" w:rsidRPr="00261D54" w:rsidRDefault="001D38F1" w:rsidP="001D38F1">
      <w:pPr>
        <w:pStyle w:val="ListBullet"/>
        <w:numPr>
          <w:ilvl w:val="0"/>
          <w:numId w:val="1"/>
        </w:numPr>
      </w:pPr>
      <w:r w:rsidRPr="00261D54">
        <w:t>There is no treatment available for snails.</w:t>
      </w:r>
    </w:p>
    <w:p w14:paraId="36387469" w14:textId="3B960874" w:rsidR="001D38F1" w:rsidRPr="00261D54" w:rsidRDefault="001D38F1" w:rsidP="001D38F1">
      <w:r w:rsidRPr="00261D54">
        <w:t xml:space="preserve">Based on this information, the likelihood of entry of </w:t>
      </w:r>
      <w:r w:rsidRPr="00261D54">
        <w:rPr>
          <w:i/>
          <w:iCs/>
        </w:rPr>
        <w:t>T. </w:t>
      </w:r>
      <w:proofErr w:type="spellStart"/>
      <w:r w:rsidRPr="00261D54">
        <w:rPr>
          <w:i/>
          <w:iCs/>
        </w:rPr>
        <w:t>brevior</w:t>
      </w:r>
      <w:proofErr w:type="spellEnd"/>
      <w:r w:rsidRPr="00261D54">
        <w:t xml:space="preserve"> associated with the importation of infested farmed </w:t>
      </w:r>
      <w:r w:rsidR="006F743C" w:rsidRPr="006F743C">
        <w:rPr>
          <w:i/>
          <w:iCs/>
        </w:rPr>
        <w:t>C.</w:t>
      </w:r>
      <w:r w:rsidR="00474704">
        <w:rPr>
          <w:i/>
          <w:iCs/>
        </w:rPr>
        <w:t> </w:t>
      </w:r>
      <w:r w:rsidR="006F743C" w:rsidRPr="006F743C">
        <w:rPr>
          <w:i/>
          <w:iCs/>
        </w:rPr>
        <w:t>aspersum</w:t>
      </w:r>
      <w:r w:rsidRPr="00261D54">
        <w:t>, and exposure of potential hosts in Australia was estimated to be low.</w:t>
      </w:r>
    </w:p>
    <w:p w14:paraId="2ED69EDC" w14:textId="616B6DBE" w:rsidR="001D38F1" w:rsidRPr="00261D54" w:rsidRDefault="001D38F1" w:rsidP="00756C36">
      <w:r w:rsidRPr="00261D54">
        <w:t>Consequence assessment</w:t>
      </w:r>
      <w:r w:rsidR="00756C36" w:rsidRPr="00261D54">
        <w:t>:</w:t>
      </w:r>
    </w:p>
    <w:p w14:paraId="7A993908" w14:textId="77777777" w:rsidR="001D38F1" w:rsidRPr="00261D54" w:rsidRDefault="001D38F1" w:rsidP="001D38F1">
      <w:pPr>
        <w:pStyle w:val="ListBullet"/>
        <w:numPr>
          <w:ilvl w:val="0"/>
          <w:numId w:val="1"/>
        </w:numPr>
      </w:pPr>
      <w:r w:rsidRPr="00261D54">
        <w:rPr>
          <w:i/>
          <w:iCs/>
        </w:rPr>
        <w:t>T. </w:t>
      </w:r>
      <w:proofErr w:type="spellStart"/>
      <w:r w:rsidRPr="00261D54">
        <w:rPr>
          <w:i/>
          <w:iCs/>
        </w:rPr>
        <w:t>brevior</w:t>
      </w:r>
      <w:proofErr w:type="spellEnd"/>
      <w:r w:rsidRPr="00261D54">
        <w:rPr>
          <w:i/>
          <w:iCs/>
        </w:rPr>
        <w:t xml:space="preserve"> </w:t>
      </w:r>
      <w:r w:rsidRPr="00261D54">
        <w:t>has not been detected in Australia in intermediate hosts or definitive hosts.</w:t>
      </w:r>
    </w:p>
    <w:p w14:paraId="632DE350" w14:textId="04B3E480" w:rsidR="001D38F1" w:rsidRPr="00261D54" w:rsidRDefault="001D38F1" w:rsidP="001D38F1">
      <w:pPr>
        <w:pStyle w:val="ListBullet"/>
        <w:numPr>
          <w:ilvl w:val="0"/>
          <w:numId w:val="1"/>
        </w:numPr>
      </w:pPr>
      <w:r w:rsidRPr="00261D54">
        <w:t xml:space="preserve">Several gastropods serve as intermediate hosts of </w:t>
      </w:r>
      <w:r w:rsidRPr="00261D54">
        <w:rPr>
          <w:i/>
          <w:iCs/>
        </w:rPr>
        <w:t>T.</w:t>
      </w:r>
      <w:r w:rsidR="00474704">
        <w:rPr>
          <w:i/>
          <w:iCs/>
        </w:rPr>
        <w:t> </w:t>
      </w:r>
      <w:proofErr w:type="spellStart"/>
      <w:r w:rsidRPr="00261D54">
        <w:rPr>
          <w:i/>
          <w:iCs/>
        </w:rPr>
        <w:t>brevior</w:t>
      </w:r>
      <w:proofErr w:type="spellEnd"/>
      <w:r w:rsidRPr="00261D54">
        <w:rPr>
          <w:i/>
          <w:iCs/>
        </w:rPr>
        <w:t xml:space="preserve">, </w:t>
      </w:r>
      <w:r w:rsidRPr="00261D54">
        <w:t xml:space="preserve">including </w:t>
      </w:r>
      <w:r w:rsidR="006F743C" w:rsidRPr="006F743C">
        <w:rPr>
          <w:i/>
          <w:iCs/>
        </w:rPr>
        <w:t>C.</w:t>
      </w:r>
      <w:r w:rsidR="00474704">
        <w:rPr>
          <w:i/>
          <w:iCs/>
        </w:rPr>
        <w:t> </w:t>
      </w:r>
      <w:proofErr w:type="spellStart"/>
      <w:r w:rsidR="006F743C" w:rsidRPr="006F743C">
        <w:rPr>
          <w:i/>
          <w:iCs/>
        </w:rPr>
        <w:t>aspersum</w:t>
      </w:r>
      <w:proofErr w:type="spellEnd"/>
      <w:r w:rsidRPr="00261D54">
        <w:t xml:space="preserve">. </w:t>
      </w:r>
      <w:r w:rsidRPr="00261D54">
        <w:rPr>
          <w:i/>
          <w:iCs/>
        </w:rPr>
        <w:t>T. </w:t>
      </w:r>
      <w:proofErr w:type="spellStart"/>
      <w:r w:rsidRPr="00261D54">
        <w:rPr>
          <w:i/>
          <w:iCs/>
        </w:rPr>
        <w:t>brevior</w:t>
      </w:r>
      <w:proofErr w:type="spellEnd"/>
      <w:r w:rsidRPr="00261D54">
        <w:t xml:space="preserve"> would likely have ample intermediate, paratenic and definitive hosts (domestic and feral cats) in Australia if it were introduced. Once introduced, there is potential for this parasite to establish and spread.</w:t>
      </w:r>
    </w:p>
    <w:p w14:paraId="72765431" w14:textId="741B77E4" w:rsidR="001D38F1" w:rsidRPr="00261D54" w:rsidRDefault="001D38F1" w:rsidP="001D38F1">
      <w:pPr>
        <w:pStyle w:val="ListBullet"/>
        <w:numPr>
          <w:ilvl w:val="0"/>
          <w:numId w:val="1"/>
        </w:numPr>
      </w:pPr>
      <w:r w:rsidRPr="00261D54">
        <w:rPr>
          <w:rFonts w:cstheme="majorBidi"/>
          <w:i/>
          <w:iCs/>
        </w:rPr>
        <w:t>T.</w:t>
      </w:r>
      <w:r w:rsidRPr="00261D54">
        <w:rPr>
          <w:i/>
          <w:iCs/>
        </w:rPr>
        <w:t> </w:t>
      </w:r>
      <w:proofErr w:type="spellStart"/>
      <w:r w:rsidRPr="00261D54">
        <w:rPr>
          <w:i/>
          <w:iCs/>
        </w:rPr>
        <w:t>brevior</w:t>
      </w:r>
      <w:proofErr w:type="spellEnd"/>
      <w:r w:rsidRPr="00261D54">
        <w:rPr>
          <w:i/>
          <w:iCs/>
        </w:rPr>
        <w:t xml:space="preserve"> </w:t>
      </w:r>
      <w:r w:rsidRPr="00261D54">
        <w:t>can infect domestic cats and may be fatal in kittens.</w:t>
      </w:r>
    </w:p>
    <w:p w14:paraId="4088DDBA" w14:textId="5CD34AC1" w:rsidR="001D38F1" w:rsidRPr="00261D54" w:rsidRDefault="001D38F1" w:rsidP="001D38F1">
      <w:pPr>
        <w:pStyle w:val="ListBullet"/>
        <w:numPr>
          <w:ilvl w:val="0"/>
          <w:numId w:val="1"/>
        </w:numPr>
        <w:rPr>
          <w:rFonts w:eastAsiaTheme="majorEastAsia" w:cstheme="majorBidi"/>
        </w:rPr>
      </w:pPr>
      <w:r w:rsidRPr="00261D54">
        <w:rPr>
          <w:rFonts w:eastAsiaTheme="majorEastAsia" w:cstheme="majorBidi"/>
        </w:rPr>
        <w:t xml:space="preserve">Feline symptoms can range from subclinical to life threatening and include dyspnoea, mucoid-purulent nasal discharge, sneezing, depression and anorexia, as well as irreversible pulmonary hypertension and death. Severity of infection is </w:t>
      </w:r>
      <w:proofErr w:type="gramStart"/>
      <w:r w:rsidRPr="00261D54">
        <w:rPr>
          <w:rFonts w:eastAsiaTheme="majorEastAsia" w:cstheme="majorBidi"/>
        </w:rPr>
        <w:t>variable</w:t>
      </w:r>
      <w:proofErr w:type="gramEnd"/>
      <w:r w:rsidRPr="00261D54">
        <w:rPr>
          <w:rFonts w:eastAsiaTheme="majorEastAsia" w:cstheme="majorBidi"/>
        </w:rPr>
        <w:t xml:space="preserve"> and some infected animals may show no clinical signs.</w:t>
      </w:r>
    </w:p>
    <w:p w14:paraId="5DAF0136" w14:textId="585AD184" w:rsidR="001D38F1" w:rsidRPr="00261D54" w:rsidRDefault="001D38F1" w:rsidP="001D38F1">
      <w:pPr>
        <w:pStyle w:val="ListBullet"/>
        <w:numPr>
          <w:ilvl w:val="0"/>
          <w:numId w:val="1"/>
        </w:numPr>
        <w:rPr>
          <w:rFonts w:eastAsiaTheme="majorEastAsia" w:cstheme="majorBidi"/>
          <w:iCs/>
        </w:rPr>
      </w:pPr>
      <w:r w:rsidRPr="00261D54">
        <w:rPr>
          <w:rFonts w:eastAsiaTheme="majorEastAsia" w:cstheme="majorBidi"/>
          <w:bCs/>
        </w:rPr>
        <w:t>Cats can be diagnosed through clinical signs and a</w:t>
      </w:r>
      <w:r w:rsidRPr="00261D54">
        <w:rPr>
          <w:rFonts w:eastAsiaTheme="majorEastAsia" w:cstheme="majorBidi"/>
        </w:rPr>
        <w:t xml:space="preserve"> faecal examination. Diagnosis can be complicated by the non-specific nature of the clinical signs in affected animals as well as the possibility of a complete absence of clinical signs in infected animals.</w:t>
      </w:r>
    </w:p>
    <w:p w14:paraId="1DCE49E3" w14:textId="77777777" w:rsidR="001D38F1" w:rsidRPr="00261D54" w:rsidRDefault="001D38F1" w:rsidP="001D38F1">
      <w:pPr>
        <w:pStyle w:val="ListBullet"/>
        <w:numPr>
          <w:ilvl w:val="0"/>
          <w:numId w:val="1"/>
        </w:numPr>
      </w:pPr>
      <w:r w:rsidRPr="00261D54">
        <w:t>Cats can be successfully treated based on limited studies.</w:t>
      </w:r>
    </w:p>
    <w:p w14:paraId="0DF55811" w14:textId="77777777" w:rsidR="001D38F1" w:rsidRPr="00261D54" w:rsidRDefault="001D38F1" w:rsidP="001D38F1">
      <w:pPr>
        <w:pStyle w:val="ListBullet"/>
        <w:numPr>
          <w:ilvl w:val="0"/>
          <w:numId w:val="1"/>
        </w:numPr>
        <w:rPr>
          <w:rFonts w:eastAsiaTheme="majorEastAsia" w:cstheme="majorBidi"/>
        </w:rPr>
      </w:pPr>
      <w:r w:rsidRPr="00261D54">
        <w:rPr>
          <w:rFonts w:eastAsiaTheme="majorEastAsia" w:cstheme="majorBidi"/>
        </w:rPr>
        <w:t xml:space="preserve">Impact on the domestic (companion) cat population in Australia, if </w:t>
      </w:r>
      <w:r w:rsidRPr="00261D54">
        <w:rPr>
          <w:rFonts w:cstheme="majorBidi"/>
          <w:i/>
          <w:iCs/>
        </w:rPr>
        <w:t>T.</w:t>
      </w:r>
      <w:r w:rsidRPr="00261D54">
        <w:rPr>
          <w:i/>
          <w:iCs/>
        </w:rPr>
        <w:t> </w:t>
      </w:r>
      <w:proofErr w:type="spellStart"/>
      <w:r w:rsidRPr="00261D54">
        <w:rPr>
          <w:i/>
          <w:iCs/>
        </w:rPr>
        <w:t>brevior</w:t>
      </w:r>
      <w:proofErr w:type="spellEnd"/>
      <w:r w:rsidRPr="00261D54">
        <w:rPr>
          <w:rFonts w:eastAsiaTheme="majorEastAsia" w:cstheme="majorBidi"/>
        </w:rPr>
        <w:t xml:space="preserve"> was introduced in the snail, is anticipated to be minimal. There is potential for kittens to succumb and incur treatment costs.</w:t>
      </w:r>
    </w:p>
    <w:p w14:paraId="18404C69" w14:textId="2407EE33" w:rsidR="001D38F1" w:rsidRPr="00261D54" w:rsidRDefault="001D38F1" w:rsidP="001D38F1">
      <w:pPr>
        <w:rPr>
          <w:lang w:eastAsia="en-AU"/>
        </w:rPr>
      </w:pPr>
      <w:r w:rsidRPr="00261D54">
        <w:rPr>
          <w:lang w:eastAsia="en-AU"/>
        </w:rPr>
        <w:t xml:space="preserve">Based on this information, the likely consequences of establishment and/or spread of </w:t>
      </w:r>
      <w:r w:rsidRPr="00261D54">
        <w:rPr>
          <w:i/>
          <w:iCs/>
          <w:lang w:eastAsia="en-AU"/>
        </w:rPr>
        <w:t>T. </w:t>
      </w:r>
      <w:proofErr w:type="spellStart"/>
      <w:r w:rsidRPr="00261D54">
        <w:rPr>
          <w:i/>
          <w:iCs/>
          <w:lang w:eastAsia="en-AU"/>
        </w:rPr>
        <w:t>brevior</w:t>
      </w:r>
      <w:proofErr w:type="spellEnd"/>
      <w:r w:rsidRPr="00261D54">
        <w:rPr>
          <w:lang w:eastAsia="en-AU"/>
        </w:rPr>
        <w:t xml:space="preserve"> associated with the importation of </w:t>
      </w:r>
      <w:r w:rsidR="006F743C" w:rsidRPr="006F743C">
        <w:rPr>
          <w:i/>
          <w:iCs/>
          <w:lang w:eastAsia="en-AU"/>
        </w:rPr>
        <w:t>C.</w:t>
      </w:r>
      <w:r w:rsidR="00D66A6B">
        <w:rPr>
          <w:i/>
          <w:iCs/>
          <w:lang w:eastAsia="en-AU"/>
        </w:rPr>
        <w:t> </w:t>
      </w:r>
      <w:r w:rsidR="006F743C" w:rsidRPr="006F743C">
        <w:rPr>
          <w:i/>
          <w:iCs/>
          <w:lang w:eastAsia="en-AU"/>
        </w:rPr>
        <w:t>aspersum</w:t>
      </w:r>
      <w:r w:rsidRPr="00261D54">
        <w:rPr>
          <w:lang w:eastAsia="en-AU"/>
        </w:rPr>
        <w:t xml:space="preserve"> was estimated to be low.</w:t>
      </w:r>
    </w:p>
    <w:p w14:paraId="450F22BA" w14:textId="77777777" w:rsidR="000C7968" w:rsidRPr="00261D54" w:rsidRDefault="000C7968" w:rsidP="006946F5">
      <w:pPr>
        <w:pStyle w:val="Heading5"/>
      </w:pPr>
      <w:r w:rsidRPr="00261D54">
        <w:lastRenderedPageBreak/>
        <w:t>Conclusions</w:t>
      </w:r>
    </w:p>
    <w:p w14:paraId="64201DB5" w14:textId="09C49E1C" w:rsidR="001D38F1" w:rsidRPr="00261D54" w:rsidRDefault="001D38F1" w:rsidP="000C240A">
      <w:pPr>
        <w:keepNext/>
        <w:keepLines/>
      </w:pPr>
      <w:r w:rsidRPr="00261D54">
        <w:t xml:space="preserve">Based on the preceding information, the likelihood of entry of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rPr>
          <w:rFonts w:cstheme="minorHAnsi"/>
        </w:rPr>
        <w:t xml:space="preserve">associated </w:t>
      </w:r>
      <w:r w:rsidRPr="00261D54">
        <w:t xml:space="preserve">with imports of </w:t>
      </w:r>
      <w:r w:rsidR="006F743C" w:rsidRPr="006F743C">
        <w:rPr>
          <w:rFonts w:cstheme="minorHAnsi"/>
          <w:i/>
          <w:iCs/>
        </w:rPr>
        <w:t>C.</w:t>
      </w:r>
      <w:r w:rsidR="00D66A6B">
        <w:rPr>
          <w:rFonts w:cstheme="minorHAnsi"/>
          <w:i/>
          <w:iCs/>
        </w:rPr>
        <w:t> </w:t>
      </w:r>
      <w:r w:rsidR="006F743C" w:rsidRPr="006F743C">
        <w:rPr>
          <w:rFonts w:cstheme="minorHAnsi"/>
          <w:i/>
          <w:iCs/>
        </w:rPr>
        <w:t>aspersum</w:t>
      </w:r>
      <w:r w:rsidRPr="00261D54">
        <w:t xml:space="preserve"> sourced from commercial, government certified snail farms </w:t>
      </w:r>
      <w:proofErr w:type="gramStart"/>
      <w:r w:rsidRPr="00261D54">
        <w:t>is</w:t>
      </w:r>
      <w:proofErr w:type="gramEnd"/>
      <w:r w:rsidRPr="00261D54">
        <w:t xml:space="preserve"> considered to be low and the likely consequences of establishment and/or spread of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t xml:space="preserve">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D24CCC" w:rsidRPr="00261D54">
        <w:t xml:space="preserve">Table </w:t>
      </w:r>
      <w:r w:rsidR="00D24CCC">
        <w:rPr>
          <w:noProof/>
        </w:rPr>
        <w:t>3</w:t>
      </w:r>
      <w:r w:rsidR="00813734" w:rsidRPr="00261D54">
        <w:fldChar w:fldCharType="end"/>
      </w:r>
      <w:r w:rsidRPr="00261D54">
        <w:t xml:space="preserve">, the likelihood of entry and exposure (low) was combined with the likely consequences of establishment and/or spread low), which resulted in a risk estimation for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t>of very low.</w:t>
      </w:r>
    </w:p>
    <w:p w14:paraId="7C873D05" w14:textId="7E2895A2" w:rsidR="00FF3401" w:rsidRDefault="001D38F1" w:rsidP="00FF3401">
      <w:r w:rsidRPr="00261D54">
        <w:t>As the overall risk of</w:t>
      </w:r>
      <w:r w:rsidRPr="00261D54">
        <w:rPr>
          <w:rFonts w:cstheme="minorHAnsi"/>
          <w:i/>
          <w:iCs/>
        </w:rPr>
        <w:t xml:space="preserve"> T.</w:t>
      </w:r>
      <w:r w:rsidR="00D66A6B">
        <w:rPr>
          <w:rFonts w:cstheme="minorHAnsi"/>
          <w:i/>
          <w:iCs/>
        </w:rPr>
        <w:t> </w:t>
      </w:r>
      <w:proofErr w:type="spellStart"/>
      <w:r w:rsidRPr="00261D54">
        <w:rPr>
          <w:rFonts w:cstheme="minorHAnsi"/>
          <w:i/>
          <w:iCs/>
        </w:rPr>
        <w:t>brevior</w:t>
      </w:r>
      <w:proofErr w:type="spellEnd"/>
      <w:r w:rsidRPr="00261D54">
        <w:rPr>
          <w:rFonts w:cstheme="minorHAnsi"/>
          <w:i/>
          <w:iCs/>
        </w:rPr>
        <w:t xml:space="preserve"> </w:t>
      </w:r>
      <w:r w:rsidRPr="00261D54">
        <w:t xml:space="preserve">associated with the importation of </w:t>
      </w:r>
      <w:r w:rsidR="006F743C" w:rsidRPr="006F743C">
        <w:rPr>
          <w:rFonts w:cstheme="minorHAnsi"/>
          <w:i/>
          <w:iCs/>
        </w:rPr>
        <w:t>C.</w:t>
      </w:r>
      <w:r w:rsidR="00D66A6B">
        <w:rPr>
          <w:rFonts w:cstheme="minorHAnsi"/>
          <w:i/>
          <w:iCs/>
        </w:rPr>
        <w:t> </w:t>
      </w:r>
      <w:r w:rsidR="006F743C" w:rsidRPr="006F743C">
        <w:rPr>
          <w:rFonts w:cstheme="minorHAnsi"/>
          <w:i/>
          <w:iCs/>
        </w:rPr>
        <w:t>aspersum</w:t>
      </w:r>
      <w:r w:rsidRPr="00261D54">
        <w:t xml:space="preserve"> is very low and therefore achieves Australia’s ALOP with respect to animal biosecurity risks, additional biosecurity measures for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t>are not required.</w:t>
      </w:r>
    </w:p>
    <w:p w14:paraId="5E7405BA" w14:textId="40A648C8" w:rsidR="00B97CB6" w:rsidRPr="00B97CB6" w:rsidRDefault="00406340" w:rsidP="00B97CB6">
      <w:pPr>
        <w:pStyle w:val="Heading3"/>
        <w:spacing w:before="120" w:after="240"/>
      </w:pPr>
      <w:bookmarkStart w:id="104" w:name="_Ref171438525"/>
      <w:bookmarkStart w:id="105" w:name="_Toc172820568"/>
      <w:r w:rsidRPr="00406340">
        <w:rPr>
          <w:i/>
          <w:iCs/>
        </w:rPr>
        <w:t>Cornu aspersum</w:t>
      </w:r>
      <w:r w:rsidR="00B97CB6" w:rsidRPr="00B97CB6">
        <w:t xml:space="preserve"> as a vector</w:t>
      </w:r>
      <w:r w:rsidR="00FA72F0">
        <w:t xml:space="preserve"> for </w:t>
      </w:r>
      <w:r w:rsidR="0087068E">
        <w:t xml:space="preserve">plant </w:t>
      </w:r>
      <w:r w:rsidR="00127EA7">
        <w:t>pathogens</w:t>
      </w:r>
      <w:bookmarkEnd w:id="104"/>
      <w:bookmarkEnd w:id="105"/>
    </w:p>
    <w:p w14:paraId="4DB365AF" w14:textId="1DE3D37E" w:rsidR="001D259E" w:rsidRDefault="001D259E" w:rsidP="001D259E">
      <w:r>
        <w:t xml:space="preserve">This section examines the potential for </w:t>
      </w:r>
      <w:r w:rsidR="00F93C69">
        <w:t xml:space="preserve">garden snails, </w:t>
      </w:r>
      <w:r>
        <w:t xml:space="preserve">including </w:t>
      </w:r>
      <w:r w:rsidR="006F743C" w:rsidRPr="006F743C">
        <w:rPr>
          <w:i/>
          <w:iCs/>
        </w:rPr>
        <w:t>C.</w:t>
      </w:r>
      <w:r w:rsidR="00C03CC7">
        <w:rPr>
          <w:i/>
          <w:iCs/>
        </w:rPr>
        <w:t> </w:t>
      </w:r>
      <w:r w:rsidR="006F743C" w:rsidRPr="006F743C">
        <w:rPr>
          <w:i/>
          <w:iCs/>
        </w:rPr>
        <w:t>aspersum</w:t>
      </w:r>
      <w:r w:rsidR="00F93C69">
        <w:t xml:space="preserve">, </w:t>
      </w:r>
      <w:r>
        <w:t>to vecto</w:t>
      </w:r>
      <w:r w:rsidR="007E2F12">
        <w:t xml:space="preserve">r microorganisms that are not pathogenic to snails but may </w:t>
      </w:r>
      <w:r w:rsidR="003805E9">
        <w:t>have an impact on plant life and health.</w:t>
      </w:r>
    </w:p>
    <w:p w14:paraId="500A1B71" w14:textId="1A8BCDB7" w:rsidR="00A270AB" w:rsidRDefault="00A270AB" w:rsidP="00A270AB">
      <w:pPr>
        <w:pStyle w:val="Heading4"/>
        <w:spacing w:before="120" w:after="240"/>
      </w:pPr>
      <w:r>
        <w:t>Relevant vectored plant pathogens</w:t>
      </w:r>
    </w:p>
    <w:p w14:paraId="6C545502" w14:textId="0460D9D8" w:rsidR="00CE5E61" w:rsidRDefault="00CE5E61" w:rsidP="00CE5E61">
      <w:pPr>
        <w:rPr>
          <w:rFonts w:ascii="Cambria" w:hAnsi="Cambria"/>
        </w:rPr>
      </w:pPr>
      <w:r>
        <w:t xml:space="preserve">The potential transmission of plant disease agents by snails, including </w:t>
      </w:r>
      <w:r w:rsidR="006F743C" w:rsidRPr="006F743C">
        <w:rPr>
          <w:i/>
          <w:iCs/>
        </w:rPr>
        <w:t>C.</w:t>
      </w:r>
      <w:r w:rsidR="00C03CC7">
        <w:rPr>
          <w:i/>
          <w:iCs/>
        </w:rPr>
        <w:t> </w:t>
      </w:r>
      <w:r w:rsidR="006F743C" w:rsidRPr="006F743C">
        <w:rPr>
          <w:i/>
          <w:iCs/>
        </w:rPr>
        <w:t>aspersum</w:t>
      </w:r>
      <w:r>
        <w:t xml:space="preserve">, has received little attention. </w:t>
      </w:r>
      <w:proofErr w:type="gramStart"/>
      <w:r w:rsidR="001051DE">
        <w:t xml:space="preserve">A </w:t>
      </w:r>
      <w:r>
        <w:t>number of</w:t>
      </w:r>
      <w:proofErr w:type="gramEnd"/>
      <w:r>
        <w:t xml:space="preserve"> plant pathogenic organisms have been recovered from snails</w:t>
      </w:r>
      <w:r w:rsidR="003867A1">
        <w:t>;</w:t>
      </w:r>
      <w:r>
        <w:t xml:space="preserve"> however</w:t>
      </w:r>
      <w:r w:rsidR="003867A1">
        <w:t>,</w:t>
      </w:r>
      <w:r>
        <w:t xml:space="preserve"> there is no evidence that snails play a key role in the dispersal of these disease agents or are the primary vectors of these organisms</w:t>
      </w:r>
      <w:r w:rsidR="003867A1">
        <w:t>:</w:t>
      </w:r>
    </w:p>
    <w:p w14:paraId="7A4E2D67" w14:textId="1291E91F" w:rsidR="00CE5E61" w:rsidRDefault="00CE5E61" w:rsidP="00A270AB">
      <w:pPr>
        <w:pStyle w:val="ListBullet"/>
        <w:numPr>
          <w:ilvl w:val="0"/>
          <w:numId w:val="1"/>
        </w:numPr>
      </w:pPr>
      <w:r>
        <w:fldChar w:fldCharType="begin"/>
      </w:r>
      <w:r>
        <w:instrText xml:space="preserve"> ADDIN EN.CITE &lt;EndNote&gt;&lt;Cite AuthorYear="1"&gt;&lt;Author&gt;El-Hamalawi&lt;/Author&gt;&lt;Year&gt;1996&lt;/Year&gt;&lt;RecNum&gt;52317&lt;/RecNum&gt;&lt;DisplayText&gt;El-Hamalawi and Menge (1996)&lt;/DisplayText&gt;&lt;record&gt;&lt;rec-number&gt;52317&lt;/rec-number&gt;&lt;foreign-keys&gt;&lt;key app="EN" db-id="pxwxw0er9zv2fxezxdk5tt5utz5p5vtrwdv0" timestamp="1710815193"&gt;52317&lt;/key&gt;&lt;/foreign-keys&gt;&lt;ref-type name="Journal Articles"&gt;17&lt;/ref-type&gt;&lt;contributors&gt;&lt;authors&gt;&lt;author&gt;El-Hamalawi,Z.A.&lt;/author&gt;&lt;author&gt;Menge,J.A.&lt;/author&gt;&lt;/authors&gt;&lt;/contributors&gt;&lt;titles&gt;&lt;title&gt;&lt;style face="normal" font="default" size="100%"&gt;The role of snails and ants in transmitting the avocado stem canker pathogen, &lt;/style&gt;&lt;style face="italic" font="default" size="100%"&gt;Phytophthora citricola&lt;/style&gt;&lt;/title&gt;&lt;secondary-title&gt;Journal of the American Society for Horticultural Science&lt;/secondary-title&gt;&lt;/titles&gt;&lt;periodical&gt;&lt;full-title&gt;Journal of the American Society for Horticultural Science&lt;/full-title&gt;&lt;/periodical&gt;&lt;pages&gt;973-977&lt;/pages&gt;&lt;volume&gt;121&lt;/volume&gt;&lt;number&gt;5&lt;/number&gt;&lt;keywords&gt;&lt;keyword&gt;Persea americana&lt;/keyword&gt;&lt;keyword&gt;Persea indica&lt;/keyword&gt;&lt;keyword&gt;Helix aspersa&lt;/keyword&gt;&lt;keyword&gt;Cornu aspersum&lt;/keyword&gt;&lt;keyword&gt;Iridomyrmex humilis&lt;/keyword&gt;&lt;/keywords&gt;&lt;dates&gt;&lt;year&gt;1996&lt;/year&gt;&lt;/dates&gt;&lt;urls&gt;&lt;related-urls&gt;&lt;url&gt;https://doi.org/10.21273/JASHS.121.5.973&lt;/url&gt;&lt;/related-urls&gt;&lt;pdf-urls&gt;&lt;url&gt;file://J:\E Library\Plant Catalogue\E\El-Hamalawi and Menge 1996 EN52317.pdf&lt;/url&gt;&lt;/pdf-urls&gt;&lt;/urls&gt;&lt;custom1&gt;Hitchhiker PRA, KP&lt;/custom1&gt;&lt;electronic-resource-num&gt;DOI 10.21273/JASHS.121.5.973&lt;/electronic-resource-num&gt;&lt;/record&gt;&lt;/Cite&gt;&lt;/EndNote&gt;</w:instrText>
      </w:r>
      <w:r>
        <w:fldChar w:fldCharType="separate"/>
      </w:r>
      <w:r>
        <w:rPr>
          <w:noProof/>
        </w:rPr>
        <w:t>El-Hamalawi and Menge (1996)</w:t>
      </w:r>
      <w:r>
        <w:fldChar w:fldCharType="end"/>
      </w:r>
      <w:r>
        <w:t xml:space="preserve"> </w:t>
      </w:r>
      <w:r w:rsidRPr="00A270AB">
        <w:rPr>
          <w:rFonts w:eastAsiaTheme="majorEastAsia" w:cstheme="majorBidi"/>
        </w:rPr>
        <w:t>demonstrated</w:t>
      </w:r>
      <w:r>
        <w:t xml:space="preserve"> the transmission of </w:t>
      </w:r>
      <w:r>
        <w:rPr>
          <w:i/>
          <w:iCs/>
        </w:rPr>
        <w:t>Phytophthora</w:t>
      </w:r>
      <w:r w:rsidR="00C03CC7">
        <w:rPr>
          <w:i/>
          <w:iCs/>
        </w:rPr>
        <w:t> </w:t>
      </w:r>
      <w:proofErr w:type="spellStart"/>
      <w:r>
        <w:rPr>
          <w:i/>
          <w:iCs/>
        </w:rPr>
        <w:t>citricola</w:t>
      </w:r>
      <w:proofErr w:type="spellEnd"/>
      <w:r>
        <w:t xml:space="preserve"> by </w:t>
      </w:r>
      <w:r w:rsidR="006F743C" w:rsidRPr="006F743C">
        <w:rPr>
          <w:i/>
          <w:iCs/>
        </w:rPr>
        <w:t>C.</w:t>
      </w:r>
      <w:r w:rsidR="00C03CC7">
        <w:rPr>
          <w:i/>
          <w:iCs/>
        </w:rPr>
        <w:t> </w:t>
      </w:r>
      <w:proofErr w:type="spellStart"/>
      <w:r w:rsidR="006F743C" w:rsidRPr="006F743C">
        <w:rPr>
          <w:i/>
          <w:iCs/>
        </w:rPr>
        <w:t>aspersum</w:t>
      </w:r>
      <w:proofErr w:type="spellEnd"/>
      <w:r>
        <w:t xml:space="preserve"> (syn. </w:t>
      </w:r>
      <w:r>
        <w:rPr>
          <w:i/>
          <w:iCs/>
        </w:rPr>
        <w:t>Helix</w:t>
      </w:r>
      <w:r w:rsidR="00C03CC7">
        <w:rPr>
          <w:i/>
          <w:iCs/>
        </w:rPr>
        <w:t> </w:t>
      </w:r>
      <w:proofErr w:type="spellStart"/>
      <w:r>
        <w:rPr>
          <w:i/>
          <w:iCs/>
        </w:rPr>
        <w:t>aspersa</w:t>
      </w:r>
      <w:proofErr w:type="spellEnd"/>
      <w:r>
        <w:t xml:space="preserve">) to </w:t>
      </w:r>
      <w:proofErr w:type="spellStart"/>
      <w:r>
        <w:rPr>
          <w:i/>
          <w:iCs/>
        </w:rPr>
        <w:t>Persea</w:t>
      </w:r>
      <w:proofErr w:type="spellEnd"/>
      <w:r w:rsidR="00C03CC7">
        <w:rPr>
          <w:i/>
          <w:iCs/>
        </w:rPr>
        <w:t> </w:t>
      </w:r>
      <w:r>
        <w:rPr>
          <w:i/>
          <w:iCs/>
        </w:rPr>
        <w:t>americana</w:t>
      </w:r>
      <w:r>
        <w:t xml:space="preserve"> (avocado) plants and </w:t>
      </w:r>
      <w:r>
        <w:rPr>
          <w:i/>
          <w:iCs/>
        </w:rPr>
        <w:t>P.</w:t>
      </w:r>
      <w:r w:rsidR="00C03CC7">
        <w:rPr>
          <w:i/>
          <w:iCs/>
        </w:rPr>
        <w:t> </w:t>
      </w:r>
      <w:r>
        <w:rPr>
          <w:i/>
          <w:iCs/>
        </w:rPr>
        <w:t>indica</w:t>
      </w:r>
      <w:r>
        <w:t xml:space="preserve"> stem cuttings.</w:t>
      </w:r>
    </w:p>
    <w:p w14:paraId="2430B60A" w14:textId="02A8FFD7" w:rsidR="00CE5E61" w:rsidRDefault="00CE5E61" w:rsidP="00A270AB">
      <w:pPr>
        <w:pStyle w:val="ListBullet"/>
        <w:numPr>
          <w:ilvl w:val="0"/>
          <w:numId w:val="1"/>
        </w:numPr>
      </w:pPr>
      <w:r>
        <w:fldChar w:fldCharType="begin"/>
      </w:r>
      <w:r>
        <w:instrText xml:space="preserve"> ADDIN EN.CITE &lt;EndNote&gt;&lt;Cite AuthorYear="1"&gt;&lt;Author&gt;Alvarez&lt;/Author&gt;&lt;Year&gt;2009&lt;/Year&gt;&lt;RecNum&gt;48678&lt;/RecNum&gt;&lt;DisplayText&gt;Alvarez et al. (2009)&lt;/DisplayText&gt;&lt;record&gt;&lt;rec-number&gt;48678&lt;/rec-number&gt;&lt;foreign-keys&gt;&lt;key app="EN" db-id="pxwxw0er9zv2fxezxdk5tt5utz5p5vtrwdv0" timestamp="1673319669"&gt;48678&lt;/key&gt;&lt;/foreign-keys&gt;&lt;ref-type name="Journal Articles"&gt;17&lt;/ref-type&gt;&lt;contributors&gt;&lt;authors&gt;&lt;author&gt;Alvarez,L.A.&lt;/author&gt;&lt;author&gt;Gramaje,D.&lt;/author&gt;&lt;author&gt;Abad-Campos,P.&lt;/author&gt;&lt;author&gt;García-Jiménez,J.&lt;/author&gt;&lt;/authors&gt;&lt;/contributors&gt;&lt;titles&gt;&lt;title&gt;&lt;style face="normal" font="default" size="100%"&gt;Role of the &lt;/style&gt;&lt;style face="italic" font="default" size="100%"&gt;Helix aspersa&lt;/style&gt;&lt;style face="normal" font="default" size="100%"&gt; snail as a vector of &lt;/style&gt;&lt;style face="italic" font="default" size="100%"&gt;Phytophthora citrophthora&lt;/style&gt;&lt;style face="normal" font="default" size="100%"&gt; causing branch cankers on clementine trees in Spain&lt;/style&gt;&lt;/title&gt;&lt;secondary-title&gt;Plant Pathology&lt;/secondary-title&gt;&lt;/titles&gt;&lt;periodical&gt;&lt;full-title&gt;Plant Pathology&lt;/full-title&gt;&lt;/periodical&gt;&lt;pages&gt;956-963&lt;/pages&gt;&lt;volume&gt;58&lt;/volume&gt;&lt;dates&gt;&lt;year&gt;2009&lt;/year&gt;&lt;/dates&gt;&lt;urls&gt;&lt;related-urls&gt;&lt;url&gt;https://doi.org/10.1111/j.1365-3059.2009.02088.x&lt;/url&gt;&lt;/related-urls&gt;&lt;pdf-urls&gt;&lt;url&gt;file://J:\E Library\Plant Catalogue\A\Alvarez et al 2009 EN48678.pdf&lt;/url&gt;&lt;/pdf-urls&gt;&lt;/urls&gt;&lt;custom1&gt;Hitchhiker PRA, KP&lt;/custom1&gt;&lt;/record&gt;&lt;/Cite&gt;&lt;/EndNote&gt;</w:instrText>
      </w:r>
      <w:r>
        <w:fldChar w:fldCharType="separate"/>
      </w:r>
      <w:r>
        <w:rPr>
          <w:noProof/>
        </w:rPr>
        <w:t>Alvarez et al. (2009)</w:t>
      </w:r>
      <w:r>
        <w:fldChar w:fldCharType="end"/>
      </w:r>
      <w:r>
        <w:t xml:space="preserve"> </w:t>
      </w:r>
      <w:r w:rsidRPr="00A270AB">
        <w:rPr>
          <w:rFonts w:eastAsiaTheme="majorEastAsia" w:cstheme="majorBidi"/>
        </w:rPr>
        <w:t>demonstrated</w:t>
      </w:r>
      <w:r>
        <w:t xml:space="preserve"> </w:t>
      </w:r>
      <w:r w:rsidR="006F743C" w:rsidRPr="006F743C">
        <w:rPr>
          <w:i/>
          <w:iCs/>
        </w:rPr>
        <w:t>C.</w:t>
      </w:r>
      <w:r w:rsidR="00C03CC7">
        <w:rPr>
          <w:i/>
          <w:iCs/>
        </w:rPr>
        <w:t> </w:t>
      </w:r>
      <w:r w:rsidR="006F743C" w:rsidRPr="006F743C">
        <w:rPr>
          <w:i/>
          <w:iCs/>
        </w:rPr>
        <w:t>aspersum</w:t>
      </w:r>
      <w:r>
        <w:t xml:space="preserve"> (syn. </w:t>
      </w:r>
      <w:r>
        <w:rPr>
          <w:i/>
          <w:iCs/>
        </w:rPr>
        <w:t>H.</w:t>
      </w:r>
      <w:r w:rsidR="00C03CC7">
        <w:rPr>
          <w:i/>
          <w:iCs/>
        </w:rPr>
        <w:t> </w:t>
      </w:r>
      <w:proofErr w:type="spellStart"/>
      <w:r>
        <w:rPr>
          <w:i/>
          <w:iCs/>
        </w:rPr>
        <w:t>aspersa</w:t>
      </w:r>
      <w:proofErr w:type="spellEnd"/>
      <w:r>
        <w:t xml:space="preserve">) successfully transmitted </w:t>
      </w:r>
      <w:r>
        <w:rPr>
          <w:i/>
          <w:iCs/>
        </w:rPr>
        <w:t>Phytophthora</w:t>
      </w:r>
      <w:r w:rsidR="00C03CC7">
        <w:rPr>
          <w:i/>
          <w:iCs/>
        </w:rPr>
        <w:t> </w:t>
      </w:r>
      <w:proofErr w:type="spellStart"/>
      <w:r>
        <w:rPr>
          <w:i/>
          <w:iCs/>
        </w:rPr>
        <w:t>citrophthora</w:t>
      </w:r>
      <w:proofErr w:type="spellEnd"/>
      <w:r>
        <w:t xml:space="preserve"> (Phytophthora branch canker of citrus) to three varieties of citrus plants.</w:t>
      </w:r>
    </w:p>
    <w:p w14:paraId="7BC46D94" w14:textId="286B89B6" w:rsidR="00CE5E61" w:rsidRDefault="00CE5E61" w:rsidP="00A270AB">
      <w:pPr>
        <w:pStyle w:val="ListBullet"/>
        <w:numPr>
          <w:ilvl w:val="0"/>
          <w:numId w:val="1"/>
        </w:numPr>
      </w:pPr>
      <w:r>
        <w:fldChar w:fldCharType="begin"/>
      </w:r>
      <w:r>
        <w:instrText xml:space="preserve"> ADDIN EN.CITE &lt;EndNote&gt;&lt;Cite AuthorYear="1"&gt;&lt;Author&gt;Hyder&lt;/Author&gt;&lt;Year&gt;2009&lt;/Year&gt;&lt;RecNum&gt;39637&lt;/RecNum&gt;&lt;DisplayText&gt;Hyder, Coffey and Stanghellini (2009)&lt;/DisplayText&gt;&lt;record&gt;&lt;rec-number&gt;39637&lt;/rec-number&gt;&lt;foreign-keys&gt;&lt;key app="EN" db-id="pxwxw0er9zv2fxezxdk5tt5utz5p5vtrwdv0" timestamp="1597820132"&gt;39637&lt;/key&gt;&lt;/foreign-keys&gt;&lt;ref-type name="Journal Articles"&gt;17&lt;/ref-type&gt;&lt;contributors&gt;&lt;authors&gt;&lt;author&gt;Hyder, N.&lt;/author&gt;&lt;author&gt;Coffey, M.D.&lt;/author&gt;&lt;author&gt;Stanghellini, M.E.&lt;/author&gt;&lt;/authors&gt;&lt;/contributors&gt;&lt;auth-address&gt;Department of Plant Pathology and Microbiology, University of California, Riverside 92521.&lt;/auth-address&gt;&lt;titles&gt;&lt;title&gt;Viability of oomycete propagules following ingestion and excretion by fungus gnats, shore flies, and snails&lt;/title&gt;&lt;secondary-title&gt;Plant Disease&lt;/secondary-title&gt;&lt;/titles&gt;&lt;periodical&gt;&lt;full-title&gt;Plant Disease&lt;/full-title&gt;&lt;/periodical&gt;&lt;pages&gt;720-726&lt;/pages&gt;&lt;volume&gt;93&lt;/volume&gt;&lt;number&gt;7&lt;/number&gt;&lt;keywords&gt;&lt;keyword&gt;Phytophthora&lt;/keyword&gt;&lt;/keywords&gt;&lt;dates&gt;&lt;year&gt;2009&lt;/year&gt;&lt;/dates&gt;&lt;isbn&gt;0191-2917 (Print)&amp;#xD;0191-2917&lt;/isbn&gt;&lt;accession-num&gt;30764365&lt;/accession-num&gt;&lt;urls&gt;&lt;related-urls&gt;&lt;url&gt;https://apsjournals.apsnet.org/doi/pdfplus/10.1094/PDIS-93-7-0720&lt;/url&gt;&lt;/related-urls&gt;&lt;pdf-urls&gt;&lt;url&gt;file://J:\E Library\Plant Catalogue\H\Hyder et al 2009 EN39637.pdf&lt;/url&gt;&lt;/pdf-urls&gt;&lt;/urls&gt;&lt;custom1&gt;CBR&lt;/custom1&gt;&lt;electronic-resource-num&gt;DOI 10.1094/pdis-93-7-0720&lt;/electronic-resource-num&gt;&lt;remote-database-provider&gt;NLM&lt;/remote-database-provider&gt;&lt;/record&gt;&lt;/Cite&gt;&lt;/EndNote&gt;</w:instrText>
      </w:r>
      <w:r>
        <w:fldChar w:fldCharType="separate"/>
      </w:r>
      <w:r>
        <w:rPr>
          <w:noProof/>
        </w:rPr>
        <w:t>Hyder, Coffey and Stanghellini (2009)</w:t>
      </w:r>
      <w:r>
        <w:fldChar w:fldCharType="end"/>
      </w:r>
      <w:r>
        <w:t xml:space="preserve"> </w:t>
      </w:r>
      <w:r w:rsidRPr="00A270AB">
        <w:rPr>
          <w:rFonts w:eastAsiaTheme="majorEastAsia" w:cstheme="majorBidi"/>
        </w:rPr>
        <w:t>demonstrated</w:t>
      </w:r>
      <w:r>
        <w:t xml:space="preserve"> successful transmission of the plant pathogen </w:t>
      </w:r>
      <w:r>
        <w:rPr>
          <w:i/>
          <w:iCs/>
        </w:rPr>
        <w:t>Phytophthora</w:t>
      </w:r>
      <w:r w:rsidR="00C03CC7">
        <w:rPr>
          <w:i/>
          <w:iCs/>
        </w:rPr>
        <w:t> </w:t>
      </w:r>
      <w:proofErr w:type="spellStart"/>
      <w:r>
        <w:rPr>
          <w:i/>
          <w:iCs/>
        </w:rPr>
        <w:t>ramorum</w:t>
      </w:r>
      <w:proofErr w:type="spellEnd"/>
      <w:r>
        <w:t xml:space="preserve"> by </w:t>
      </w:r>
      <w:r w:rsidR="006F743C" w:rsidRPr="006F743C">
        <w:rPr>
          <w:i/>
          <w:iCs/>
        </w:rPr>
        <w:t>C.</w:t>
      </w:r>
      <w:r w:rsidR="00C03CC7">
        <w:rPr>
          <w:i/>
          <w:iCs/>
        </w:rPr>
        <w:t> </w:t>
      </w:r>
      <w:proofErr w:type="spellStart"/>
      <w:r w:rsidR="006F743C" w:rsidRPr="006F743C">
        <w:rPr>
          <w:i/>
          <w:iCs/>
        </w:rPr>
        <w:t>aspersum</w:t>
      </w:r>
      <w:proofErr w:type="spellEnd"/>
      <w:r>
        <w:t xml:space="preserve"> (syn. </w:t>
      </w:r>
      <w:r>
        <w:rPr>
          <w:i/>
          <w:iCs/>
        </w:rPr>
        <w:t>H.</w:t>
      </w:r>
      <w:r w:rsidR="00C03CC7">
        <w:rPr>
          <w:i/>
          <w:iCs/>
        </w:rPr>
        <w:t> </w:t>
      </w:r>
      <w:proofErr w:type="spellStart"/>
      <w:r>
        <w:rPr>
          <w:i/>
          <w:iCs/>
        </w:rPr>
        <w:t>aspersa</w:t>
      </w:r>
      <w:proofErr w:type="spellEnd"/>
      <w:r>
        <w:t xml:space="preserve">) to </w:t>
      </w:r>
      <w:r>
        <w:rPr>
          <w:i/>
          <w:iCs/>
        </w:rPr>
        <w:t>Rhododendron</w:t>
      </w:r>
      <w:r>
        <w:t xml:space="preserve"> leaves.</w:t>
      </w:r>
    </w:p>
    <w:p w14:paraId="39ACBFB3" w14:textId="0B3BF6CB" w:rsidR="00CE5E61" w:rsidRDefault="00CE5E61" w:rsidP="00CE5E61">
      <w:r>
        <w:t xml:space="preserve">The transmission of </w:t>
      </w:r>
      <w:r w:rsidRPr="006946F5">
        <w:rPr>
          <w:rStyle w:val="Emphasis"/>
        </w:rPr>
        <w:t>Phytophthora</w:t>
      </w:r>
      <w:r>
        <w:t xml:space="preserve"> by snails has not been directly observed in the field, and transmission studies </w:t>
      </w:r>
      <w:r w:rsidR="003867A1">
        <w:t>are often</w:t>
      </w:r>
      <w:r>
        <w:t xml:space="preserve"> conducted under controlled conditions. Phytophthora are spread naturally via soil, rain splash, water, wind and water and by humans moving infected plant material, soil and equipment </w:t>
      </w:r>
      <w:r>
        <w:fldChar w:fldCharType="begin">
          <w:fldData xml:space="preserve">PEVuZE5vdGU+PENpdGU+PEF1dGhvcj5SaXN0YWlubzwvQXV0aG9yPjxZZWFyPjIwMDA8L1llYXI+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</w:fldData>
        </w:fldChar>
      </w:r>
      <w:r>
        <w:instrText xml:space="preserve"> ADDIN EN.CITE </w:instrText>
      </w:r>
      <w:r>
        <w:fldChar w:fldCharType="begin">
          <w:fldData xml:space="preserve">PEVuZE5vdGU+PENpdGU+PEF1dGhvcj5SaXN0YWlubzwvQXV0aG9yPjxZZWFyPjIwMDA8L1llYXI+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</w:fldData>
        </w:fldChar>
      </w:r>
      <w:r>
        <w:instrText xml:space="preserve"> ADDIN EN.CITE.DATA </w:instrText>
      </w:r>
      <w:r>
        <w:fldChar w:fldCharType="end"/>
      </w:r>
      <w:r>
        <w:fldChar w:fldCharType="separate"/>
      </w:r>
      <w:r>
        <w:rPr>
          <w:noProof/>
        </w:rPr>
        <w:t>(DAWR</w:t>
      </w:r>
      <w:r w:rsidR="00BA7285">
        <w:rPr>
          <w:noProof/>
        </w:rPr>
        <w:t>,</w:t>
      </w:r>
      <w:r>
        <w:rPr>
          <w:noProof/>
        </w:rPr>
        <w:t xml:space="preserve"> 2015; Ristaino </w:t>
      </w:r>
      <w:r w:rsidR="00BA7285">
        <w:rPr>
          <w:noProof/>
        </w:rPr>
        <w:t xml:space="preserve">and </w:t>
      </w:r>
      <w:r>
        <w:rPr>
          <w:noProof/>
        </w:rPr>
        <w:t>Gumpertz</w:t>
      </w:r>
      <w:r w:rsidR="00BA7285">
        <w:rPr>
          <w:noProof/>
        </w:rPr>
        <w:t>,</w:t>
      </w:r>
      <w:r>
        <w:rPr>
          <w:noProof/>
        </w:rPr>
        <w:t xml:space="preserve"> 2000)</w:t>
      </w:r>
      <w:r>
        <w:fldChar w:fldCharType="end"/>
      </w:r>
      <w:r>
        <w:t>. These modes of transmission are highly effective in spreading the disease to new hosts.</w:t>
      </w:r>
    </w:p>
    <w:p w14:paraId="33431676" w14:textId="6D6FDFEB" w:rsidR="00CE5E61" w:rsidRDefault="00CE5E61" w:rsidP="00CE5E61">
      <w:r>
        <w:t xml:space="preserve">In contrast to microbial disease, snails are well documented vectoring and transmitting a range of nematodes, and similar organisms, associated with animal and human diseases – similarly, plant related nematodes have also been found inhabiting </w:t>
      </w:r>
      <w:r w:rsidR="006F743C" w:rsidRPr="006F743C">
        <w:rPr>
          <w:i/>
          <w:iCs/>
        </w:rPr>
        <w:t>C.</w:t>
      </w:r>
      <w:r w:rsidR="00F62A38">
        <w:rPr>
          <w:i/>
          <w:iCs/>
        </w:rPr>
        <w:t> </w:t>
      </w:r>
      <w:r w:rsidR="006F743C" w:rsidRPr="006F743C">
        <w:rPr>
          <w:i/>
          <w:iCs/>
        </w:rPr>
        <w:t>aspersum</w:t>
      </w:r>
      <w:r>
        <w:t>.</w:t>
      </w:r>
    </w:p>
    <w:p w14:paraId="2FC17DF1" w14:textId="2109B090" w:rsidR="00CE5E61" w:rsidRDefault="00CE5E61" w:rsidP="00A270AB">
      <w:pPr>
        <w:pStyle w:val="ListBullet"/>
        <w:numPr>
          <w:ilvl w:val="0"/>
          <w:numId w:val="1"/>
        </w:numPr>
      </w:pPr>
      <w:r>
        <w:fldChar w:fldCharType="begin"/>
      </w:r>
      <w:r>
        <w:instrText xml:space="preserve"> ADDIN EN.CITE &lt;EndNote&gt;&lt;Cite AuthorYear="1"&gt;&lt;Author&gt;Sanchez&lt;/Author&gt;&lt;Year&gt;2010&lt;/Year&gt;&lt;RecNum&gt;51766&lt;/RecNum&gt;&lt;DisplayText&gt;Sanchez (2010)&lt;/DisplayText&gt;&lt;record&gt;&lt;rec-number&gt;51766&lt;/rec-number&gt;&lt;foreign-keys&gt;&lt;key app="EN" db-id="pxwxw0er9zv2fxezxdk5tt5utz5p5vtrwdv0" timestamp="1705607184"&gt;51766&lt;/key&gt;&lt;/foreign-keys&gt;&lt;ref-type name="Thesis/Dissertations"&gt;32&lt;/ref-type&gt;&lt;contributors&gt;&lt;authors&gt;&lt;author&gt;Sanchez, K.R.&lt;/author&gt;&lt;/authors&gt;&lt;/contributors&gt;&lt;titles&gt;&lt;title&gt;&lt;style face="normal" font="default" size="100%"&gt;Nematode and bacterial associates of the invasive brown garden snail, &lt;/style&gt;&lt;style face="italic" font="default" size="100%"&gt;Helix aspersa&lt;/style&gt;&lt;/title&gt;&lt;/titles&gt;&lt;volume&gt;Masters of Science&lt;/volume&gt;&lt;keywords&gt;&lt;keyword&gt;Brown garden snail&lt;/keyword&gt;&lt;keyword&gt;Helix aspersa&lt;/keyword&gt;&lt;keyword&gt;invasive pests&lt;/keyword&gt;&lt;keyword&gt;invasive species&lt;/keyword&gt;&lt;/keywords&gt;&lt;dates&gt;&lt;year&gt;2010&lt;/year&gt;&lt;/dates&gt;&lt;publisher&gt;University of California, Davis&lt;/publisher&gt;&lt;work-type&gt;Thesis&lt;/work-type&gt;&lt;urls&gt;&lt;pdf-urls&gt;&lt;url&gt;file://J:\E Library\Plant Catalogue\S\Sanchez 2010 EN51766.pdf&lt;/url&gt;&lt;/pdf-urls&gt;&lt;/urls&gt;&lt;custom1&gt;Hitchhiker PRA_RG&lt;/custom1&gt;&lt;/record&gt;&lt;/Cite&gt;&lt;/EndNote&gt;</w:instrText>
      </w:r>
      <w:r>
        <w:fldChar w:fldCharType="separate"/>
      </w:r>
      <w:r>
        <w:rPr>
          <w:noProof/>
        </w:rPr>
        <w:t>Sanchez (2010)</w:t>
      </w:r>
      <w:r>
        <w:fldChar w:fldCharType="end"/>
      </w:r>
      <w:r>
        <w:t xml:space="preserve"> recovered an extensive range of nematodes and bacteria from </w:t>
      </w:r>
      <w:r w:rsidR="006F743C" w:rsidRPr="006F743C">
        <w:rPr>
          <w:i/>
          <w:iCs/>
        </w:rPr>
        <w:t>C.</w:t>
      </w:r>
      <w:r w:rsidR="00F62A38">
        <w:rPr>
          <w:i/>
          <w:iCs/>
        </w:rPr>
        <w:t> </w:t>
      </w:r>
      <w:r w:rsidR="006F743C" w:rsidRPr="006F743C">
        <w:rPr>
          <w:i/>
          <w:iCs/>
        </w:rPr>
        <w:t>aspersum</w:t>
      </w:r>
      <w:r>
        <w:t xml:space="preserve"> (as </w:t>
      </w:r>
      <w:r>
        <w:rPr>
          <w:i/>
          <w:iCs/>
        </w:rPr>
        <w:t>H.</w:t>
      </w:r>
      <w:r w:rsidR="00F62A38">
        <w:rPr>
          <w:i/>
          <w:iCs/>
        </w:rPr>
        <w:t> </w:t>
      </w:r>
      <w:proofErr w:type="spellStart"/>
      <w:r>
        <w:rPr>
          <w:i/>
          <w:iCs/>
        </w:rPr>
        <w:t>aspersa</w:t>
      </w:r>
      <w:proofErr w:type="spellEnd"/>
      <w:r>
        <w:t xml:space="preserve">) collected in California, USA. Nematodes were recovered from 92% of snails, including plant pathogenic species </w:t>
      </w:r>
      <w:proofErr w:type="spellStart"/>
      <w:r>
        <w:rPr>
          <w:i/>
          <w:iCs/>
        </w:rPr>
        <w:t>Aphelenchoides</w:t>
      </w:r>
      <w:proofErr w:type="spellEnd"/>
      <w:r w:rsidR="00F62A38">
        <w:rPr>
          <w:i/>
          <w:iCs/>
        </w:rPr>
        <w:t> </w:t>
      </w:r>
      <w:proofErr w:type="spellStart"/>
      <w:r>
        <w:rPr>
          <w:i/>
          <w:iCs/>
        </w:rPr>
        <w:t>fragariea</w:t>
      </w:r>
      <w:proofErr w:type="spellEnd"/>
      <w:r>
        <w:t xml:space="preserve">, </w:t>
      </w:r>
      <w:proofErr w:type="spellStart"/>
      <w:r>
        <w:rPr>
          <w:i/>
          <w:iCs/>
        </w:rPr>
        <w:t>Heterodera</w:t>
      </w:r>
      <w:proofErr w:type="spellEnd"/>
      <w:r w:rsidR="00F62A38">
        <w:rPr>
          <w:i/>
          <w:iCs/>
        </w:rPr>
        <w:t> </w:t>
      </w:r>
      <w:proofErr w:type="spellStart"/>
      <w:r>
        <w:rPr>
          <w:i/>
          <w:iCs/>
        </w:rPr>
        <w:t>schachtii</w:t>
      </w:r>
      <w:proofErr w:type="spellEnd"/>
      <w:r>
        <w:t xml:space="preserve"> and </w:t>
      </w:r>
      <w:proofErr w:type="spellStart"/>
      <w:r>
        <w:rPr>
          <w:i/>
          <w:iCs/>
        </w:rPr>
        <w:t>Xiphinema</w:t>
      </w:r>
      <w:proofErr w:type="spellEnd"/>
      <w:r w:rsidR="00F62A38">
        <w:rPr>
          <w:i/>
          <w:iCs/>
        </w:rPr>
        <w:t> </w:t>
      </w:r>
      <w:r>
        <w:rPr>
          <w:i/>
          <w:iCs/>
        </w:rPr>
        <w:t>index</w:t>
      </w:r>
      <w:r>
        <w:t xml:space="preserve">. Thirty-one bacterial species were isolated from snail organ tissues and mucus slime; of these, only one was phytopathogenic – </w:t>
      </w:r>
      <w:r>
        <w:rPr>
          <w:i/>
          <w:iCs/>
        </w:rPr>
        <w:t>Xanthomonas</w:t>
      </w:r>
      <w:r w:rsidR="00A27611">
        <w:rPr>
          <w:i/>
          <w:iCs/>
        </w:rPr>
        <w:t> </w:t>
      </w:r>
      <w:r>
        <w:rPr>
          <w:i/>
          <w:iCs/>
        </w:rPr>
        <w:t>campestris</w:t>
      </w:r>
      <w:r w:rsidR="00A27611">
        <w:t> </w:t>
      </w:r>
      <w:proofErr w:type="spellStart"/>
      <w:r>
        <w:t>pv</w:t>
      </w:r>
      <w:proofErr w:type="spellEnd"/>
      <w:r>
        <w:t>.</w:t>
      </w:r>
      <w:r w:rsidR="00A27611">
        <w:t> </w:t>
      </w:r>
      <w:r>
        <w:rPr>
          <w:i/>
          <w:iCs/>
        </w:rPr>
        <w:t>campestris</w:t>
      </w:r>
      <w:r>
        <w:t xml:space="preserve">. Many </w:t>
      </w:r>
      <w:r>
        <w:lastRenderedPageBreak/>
        <w:t xml:space="preserve">of the bacterial species recovered are frequently found in or on plants, soil and water. Some bacteria isolated during the study have been reported to be entomopathogenic such as </w:t>
      </w:r>
      <w:r>
        <w:rPr>
          <w:i/>
          <w:iCs/>
        </w:rPr>
        <w:t>Pseudomonas</w:t>
      </w:r>
      <w:r w:rsidR="00A27611">
        <w:rPr>
          <w:i/>
          <w:iCs/>
        </w:rPr>
        <w:t> </w:t>
      </w:r>
      <w:proofErr w:type="spellStart"/>
      <w:r>
        <w:rPr>
          <w:i/>
          <w:iCs/>
        </w:rPr>
        <w:t>entomophila</w:t>
      </w:r>
      <w:proofErr w:type="spellEnd"/>
      <w:r>
        <w:t xml:space="preserve">, </w:t>
      </w:r>
      <w:r>
        <w:rPr>
          <w:i/>
          <w:iCs/>
        </w:rPr>
        <w:t>Serratia</w:t>
      </w:r>
      <w:r w:rsidR="00A27611">
        <w:rPr>
          <w:i/>
          <w:iCs/>
        </w:rPr>
        <w:t> </w:t>
      </w:r>
      <w:r>
        <w:rPr>
          <w:i/>
          <w:iCs/>
        </w:rPr>
        <w:t>marcescens</w:t>
      </w:r>
      <w:r>
        <w:t xml:space="preserve"> and </w:t>
      </w:r>
      <w:r>
        <w:rPr>
          <w:i/>
          <w:iCs/>
        </w:rPr>
        <w:t>S.</w:t>
      </w:r>
      <w:r w:rsidR="00A27611">
        <w:rPr>
          <w:i/>
          <w:iCs/>
        </w:rPr>
        <w:t> </w:t>
      </w:r>
      <w:proofErr w:type="spellStart"/>
      <w:r>
        <w:rPr>
          <w:i/>
          <w:iCs/>
        </w:rPr>
        <w:t>proteamaculans</w:t>
      </w:r>
      <w:proofErr w:type="spellEnd"/>
      <w:r>
        <w:t>, and several are associated with infections in humans.</w:t>
      </w:r>
    </w:p>
    <w:p w14:paraId="2D094E8F" w14:textId="77EE2F7B" w:rsidR="00CE5E61" w:rsidRDefault="00CE5E61" w:rsidP="00A270AB">
      <w:pPr>
        <w:pStyle w:val="ListBullet"/>
        <w:numPr>
          <w:ilvl w:val="0"/>
          <w:numId w:val="1"/>
        </w:numPr>
      </w:pPr>
      <w:r>
        <w:fldChar w:fldCharType="begin"/>
      </w:r>
      <w:r>
        <w:instrText xml:space="preserve"> ADDIN EN.CITE &lt;EndNote&gt;&lt;Cite AuthorYear="1"&gt;&lt;Author&gt;Sanchez&lt;/Author&gt;&lt;Year&gt;2015&lt;/Year&gt;&lt;RecNum&gt;51767&lt;/RecNum&gt;&lt;DisplayText&gt;Sanchez (2015)&lt;/DisplayText&gt;&lt;record&gt;&lt;rec-number&gt;51767&lt;/rec-number&gt;&lt;foreign-keys&gt;&lt;key app="EN" db-id="pxwxw0er9zv2fxezxdk5tt5utz5p5vtrwdv0" timestamp="1705607442"&gt;51767&lt;/key&gt;&lt;/foreign-keys&gt;&lt;ref-type name="Thesis/Dissertations"&gt;32&lt;/ref-type&gt;&lt;contributors&gt;&lt;authors&gt;&lt;author&gt;Sanchez, K.R.&lt;/author&gt;&lt;/authors&gt;&lt;/contributors&gt;&lt;titles&gt;&lt;title&gt;The role of terrestrial mollusks in phoresis and vectoring of plant-parasites&lt;/title&gt;&lt;/titles&gt;&lt;volume&gt;PhD&lt;/volume&gt;&lt;keywords&gt;&lt;keyword&gt;Brown garden snail&lt;/keyword&gt;&lt;keyword&gt;Helix aspersa&lt;/keyword&gt;&lt;keyword&gt;invasive pests&lt;/keyword&gt;&lt;/keywords&gt;&lt;dates&gt;&lt;year&gt;2015&lt;/year&gt;&lt;/dates&gt;&lt;publisher&gt;University of California, Davis&lt;/publisher&gt;&lt;work-type&gt;Dissertation&lt;/work-type&gt;&lt;urls&gt;&lt;pdf-urls&gt;&lt;url&gt;file://J:\E Library\Plant Catalogue\S\Sanchez 2015 EN51767.pdf&lt;/url&gt;&lt;/pdf-urls&gt;&lt;/urls&gt;&lt;custom1&gt;Hitchhiker PRA_RG&lt;/custom1&gt;&lt;/record&gt;&lt;/Cite&gt;&lt;/EndNote&gt;</w:instrText>
      </w:r>
      <w:r>
        <w:fldChar w:fldCharType="separate"/>
      </w:r>
      <w:r>
        <w:rPr>
          <w:noProof/>
        </w:rPr>
        <w:t>Sanchez (2015)</w:t>
      </w:r>
      <w:r>
        <w:fldChar w:fldCharType="end"/>
      </w:r>
      <w:r>
        <w:t xml:space="preserve"> further investigated the role of </w:t>
      </w:r>
      <w:r w:rsidR="006F743C" w:rsidRPr="006F743C">
        <w:rPr>
          <w:i/>
          <w:iCs/>
        </w:rPr>
        <w:t>C.</w:t>
      </w:r>
      <w:r w:rsidR="00A27611">
        <w:rPr>
          <w:i/>
          <w:iCs/>
        </w:rPr>
        <w:t> </w:t>
      </w:r>
      <w:r w:rsidR="006F743C" w:rsidRPr="006F743C">
        <w:rPr>
          <w:i/>
          <w:iCs/>
        </w:rPr>
        <w:t>aspersum</w:t>
      </w:r>
      <w:r>
        <w:t xml:space="preserve"> (as </w:t>
      </w:r>
      <w:r>
        <w:rPr>
          <w:i/>
          <w:iCs/>
        </w:rPr>
        <w:t>H.</w:t>
      </w:r>
      <w:r w:rsidR="00A27611">
        <w:rPr>
          <w:i/>
          <w:iCs/>
        </w:rPr>
        <w:t> </w:t>
      </w:r>
      <w:proofErr w:type="spellStart"/>
      <w:r>
        <w:rPr>
          <w:i/>
          <w:iCs/>
        </w:rPr>
        <w:t>aspersa</w:t>
      </w:r>
      <w:proofErr w:type="spellEnd"/>
      <w:r>
        <w:t xml:space="preserve">) in transmitting plant pathogens. Additional plant pathogenic nematodes </w:t>
      </w:r>
      <w:proofErr w:type="spellStart"/>
      <w:r>
        <w:rPr>
          <w:i/>
          <w:iCs/>
        </w:rPr>
        <w:t>Ditylencus</w:t>
      </w:r>
      <w:proofErr w:type="spellEnd"/>
      <w:r w:rsidR="00A27611">
        <w:rPr>
          <w:i/>
          <w:iCs/>
        </w:rPr>
        <w:t> </w:t>
      </w:r>
      <w:proofErr w:type="spellStart"/>
      <w:r>
        <w:rPr>
          <w:i/>
          <w:iCs/>
        </w:rPr>
        <w:t>dipsaci</w:t>
      </w:r>
      <w:proofErr w:type="spellEnd"/>
      <w:r>
        <w:t xml:space="preserve">, </w:t>
      </w:r>
      <w:proofErr w:type="spellStart"/>
      <w:r>
        <w:rPr>
          <w:i/>
          <w:iCs/>
        </w:rPr>
        <w:t>Mesocriconema</w:t>
      </w:r>
      <w:proofErr w:type="spellEnd"/>
      <w:r w:rsidR="00A27611">
        <w:rPr>
          <w:i/>
          <w:iCs/>
        </w:rPr>
        <w:t> </w:t>
      </w:r>
      <w:r>
        <w:rPr>
          <w:i/>
          <w:iCs/>
        </w:rPr>
        <w:t>discus</w:t>
      </w:r>
      <w:r>
        <w:t xml:space="preserve"> and </w:t>
      </w:r>
      <w:proofErr w:type="spellStart"/>
      <w:r>
        <w:rPr>
          <w:i/>
          <w:iCs/>
        </w:rPr>
        <w:t>Pratylenchus</w:t>
      </w:r>
      <w:proofErr w:type="spellEnd"/>
      <w:r w:rsidR="00A27611">
        <w:rPr>
          <w:i/>
          <w:iCs/>
        </w:rPr>
        <w:t> </w:t>
      </w:r>
      <w:proofErr w:type="spellStart"/>
      <w:r>
        <w:rPr>
          <w:i/>
          <w:iCs/>
        </w:rPr>
        <w:t>vulnus</w:t>
      </w:r>
      <w:proofErr w:type="spellEnd"/>
      <w:r>
        <w:t xml:space="preserve">, as well as fungi </w:t>
      </w:r>
      <w:r>
        <w:rPr>
          <w:i/>
          <w:iCs/>
        </w:rPr>
        <w:t>Fusarium</w:t>
      </w:r>
      <w:r w:rsidR="00A27611">
        <w:rPr>
          <w:i/>
          <w:iCs/>
        </w:rPr>
        <w:t> </w:t>
      </w:r>
      <w:proofErr w:type="spellStart"/>
      <w:r>
        <w:rPr>
          <w:i/>
          <w:iCs/>
        </w:rPr>
        <w:t>solani</w:t>
      </w:r>
      <w:proofErr w:type="spellEnd"/>
      <w:r>
        <w:t xml:space="preserve">, </w:t>
      </w:r>
      <w:r>
        <w:rPr>
          <w:i/>
          <w:iCs/>
        </w:rPr>
        <w:t>F.</w:t>
      </w:r>
      <w:r w:rsidR="00A27611">
        <w:rPr>
          <w:i/>
          <w:iCs/>
        </w:rPr>
        <w:t> </w:t>
      </w:r>
      <w:proofErr w:type="spellStart"/>
      <w:r>
        <w:rPr>
          <w:i/>
          <w:iCs/>
        </w:rPr>
        <w:t>oxysporum</w:t>
      </w:r>
      <w:proofErr w:type="spellEnd"/>
      <w:r w:rsidR="003C2017">
        <w:t> </w:t>
      </w:r>
      <w:r>
        <w:t>f.</w:t>
      </w:r>
      <w:r w:rsidR="003C2017">
        <w:t> </w:t>
      </w:r>
      <w:r>
        <w:t>sp.</w:t>
      </w:r>
      <w:r w:rsidR="003C2017">
        <w:t> </w:t>
      </w:r>
      <w:proofErr w:type="spellStart"/>
      <w:r>
        <w:rPr>
          <w:i/>
          <w:iCs/>
        </w:rPr>
        <w:t>callistephi</w:t>
      </w:r>
      <w:proofErr w:type="spellEnd"/>
      <w:r>
        <w:rPr>
          <w:i/>
          <w:iCs/>
        </w:rPr>
        <w:t>,</w:t>
      </w:r>
      <w:r>
        <w:t xml:space="preserve"> </w:t>
      </w:r>
      <w:r>
        <w:rPr>
          <w:i/>
          <w:iCs/>
        </w:rPr>
        <w:t>F.</w:t>
      </w:r>
      <w:r w:rsidR="003C2017">
        <w:rPr>
          <w:i/>
          <w:iCs/>
        </w:rPr>
        <w:t> </w:t>
      </w:r>
      <w:proofErr w:type="spellStart"/>
      <w:r>
        <w:rPr>
          <w:i/>
          <w:iCs/>
        </w:rPr>
        <w:t>oxysporum</w:t>
      </w:r>
      <w:proofErr w:type="spellEnd"/>
      <w:r w:rsidR="003C2017">
        <w:t> </w:t>
      </w:r>
      <w:r>
        <w:t>f.</w:t>
      </w:r>
      <w:r w:rsidR="003C2017">
        <w:t> </w:t>
      </w:r>
      <w:r>
        <w:t>sp.</w:t>
      </w:r>
      <w:r w:rsidR="003C2017">
        <w:t> </w:t>
      </w:r>
      <w:proofErr w:type="spellStart"/>
      <w:r>
        <w:rPr>
          <w:i/>
          <w:iCs/>
        </w:rPr>
        <w:t>chrysanthemi</w:t>
      </w:r>
      <w:proofErr w:type="spellEnd"/>
      <w:r>
        <w:t xml:space="preserve">, </w:t>
      </w:r>
      <w:r>
        <w:rPr>
          <w:i/>
          <w:iCs/>
        </w:rPr>
        <w:t>Mucor</w:t>
      </w:r>
      <w:r w:rsidR="003C2017">
        <w:rPr>
          <w:i/>
          <w:iCs/>
        </w:rPr>
        <w:t> </w:t>
      </w:r>
      <w:proofErr w:type="spellStart"/>
      <w:r>
        <w:rPr>
          <w:i/>
          <w:iCs/>
        </w:rPr>
        <w:t>hiemalis</w:t>
      </w:r>
      <w:proofErr w:type="spellEnd"/>
      <w:r>
        <w:t xml:space="preserve"> and </w:t>
      </w:r>
      <w:r>
        <w:rPr>
          <w:i/>
          <w:iCs/>
        </w:rPr>
        <w:t>Rhizoctonia</w:t>
      </w:r>
      <w:r w:rsidR="003C2017">
        <w:rPr>
          <w:i/>
          <w:iCs/>
        </w:rPr>
        <w:t> </w:t>
      </w:r>
      <w:proofErr w:type="spellStart"/>
      <w:r>
        <w:rPr>
          <w:i/>
          <w:iCs/>
        </w:rPr>
        <w:t>solani</w:t>
      </w:r>
      <w:proofErr w:type="spellEnd"/>
      <w:r>
        <w:t>, were recovered from snails collected in California, USA.</w:t>
      </w:r>
    </w:p>
    <w:p w14:paraId="59178CC7" w14:textId="07A07E4B" w:rsidR="00CE5E61" w:rsidRDefault="00CE5E61" w:rsidP="0011100C">
      <w:pPr>
        <w:pStyle w:val="ListBullet"/>
        <w:numPr>
          <w:ilvl w:val="0"/>
          <w:numId w:val="1"/>
        </w:numPr>
      </w:pPr>
      <w:r>
        <w:t xml:space="preserve">In controlled studies, </w:t>
      </w:r>
      <w:r>
        <w:fldChar w:fldCharType="begin"/>
      </w:r>
      <w:r>
        <w:instrText xml:space="preserve"> ADDIN EN.CITE &lt;EndNote&gt;&lt;Cite AuthorYear="1"&gt;&lt;Author&gt;Sanchez&lt;/Author&gt;&lt;Year&gt;2015&lt;/Year&gt;&lt;RecNum&gt;51767&lt;/RecNum&gt;&lt;DisplayText&gt;Sanchez (2015)&lt;/DisplayText&gt;&lt;record&gt;&lt;rec-number&gt;51767&lt;/rec-number&gt;&lt;foreign-keys&gt;&lt;key app="EN" db-id="pxwxw0er9zv2fxezxdk5tt5utz5p5vtrwdv0" timestamp="1705607442"&gt;51767&lt;/key&gt;&lt;/foreign-keys&gt;&lt;ref-type name="Thesis/Dissertations"&gt;32&lt;/ref-type&gt;&lt;contributors&gt;&lt;authors&gt;&lt;author&gt;Sanchez, K.R.&lt;/author&gt;&lt;/authors&gt;&lt;/contributors&gt;&lt;titles&gt;&lt;title&gt;The role of terrestrial mollusks in phoresis and vectoring of plant-parasites&lt;/title&gt;&lt;/titles&gt;&lt;volume&gt;PhD&lt;/volume&gt;&lt;keywords&gt;&lt;keyword&gt;Brown garden snail&lt;/keyword&gt;&lt;keyword&gt;Helix aspersa&lt;/keyword&gt;&lt;keyword&gt;invasive pests&lt;/keyword&gt;&lt;/keywords&gt;&lt;dates&gt;&lt;year&gt;2015&lt;/year&gt;&lt;/dates&gt;&lt;publisher&gt;University of California, Davis&lt;/publisher&gt;&lt;work-type&gt;Dissertation&lt;/work-type&gt;&lt;urls&gt;&lt;pdf-urls&gt;&lt;url&gt;file://J:\E Library\Plant Catalogue\S\Sanchez 2015 EN51767.pdf&lt;/url&gt;&lt;/pdf-urls&gt;&lt;/urls&gt;&lt;custom1&gt;Hitchhiker PRA_RG&lt;/custom1&gt;&lt;/record&gt;&lt;/Cite&gt;&lt;/EndNote&gt;</w:instrText>
      </w:r>
      <w:r>
        <w:fldChar w:fldCharType="separate"/>
      </w:r>
      <w:r>
        <w:rPr>
          <w:noProof/>
        </w:rPr>
        <w:t>Sanchez (2015)</w:t>
      </w:r>
      <w:r>
        <w:fldChar w:fldCharType="end"/>
      </w:r>
      <w:r>
        <w:t xml:space="preserve"> demonstrated that plant parasitic nematodes survived digestion by </w:t>
      </w:r>
      <w:r w:rsidR="006F743C" w:rsidRPr="006F743C">
        <w:rPr>
          <w:i/>
          <w:iCs/>
        </w:rPr>
        <w:t>C.</w:t>
      </w:r>
      <w:r w:rsidR="003C2017">
        <w:rPr>
          <w:i/>
          <w:iCs/>
        </w:rPr>
        <w:t> </w:t>
      </w:r>
      <w:r w:rsidR="006F743C" w:rsidRPr="006F743C">
        <w:rPr>
          <w:i/>
          <w:iCs/>
        </w:rPr>
        <w:t>aspersum</w:t>
      </w:r>
      <w:r>
        <w:t>,</w:t>
      </w:r>
      <w:r>
        <w:rPr>
          <w:i/>
          <w:iCs/>
        </w:rPr>
        <w:t xml:space="preserve"> </w:t>
      </w:r>
      <w:r>
        <w:t xml:space="preserve">and were passed in decreasing numbers in snail faeces for up to </w:t>
      </w:r>
      <w:r w:rsidR="00AD58E1">
        <w:t>eight</w:t>
      </w:r>
      <w:r>
        <w:t xml:space="preserve"> days (minimal nematodes were recovered after 9 days). Likewise, viable fungi were also recovered from snail faecal pellets.</w:t>
      </w:r>
    </w:p>
    <w:p w14:paraId="77809D69" w14:textId="3319B96C" w:rsidR="00CE5E61" w:rsidRDefault="00CE5E61" w:rsidP="0011100C">
      <w:pPr>
        <w:pStyle w:val="ListBullet"/>
        <w:numPr>
          <w:ilvl w:val="0"/>
          <w:numId w:val="1"/>
        </w:numPr>
      </w:pPr>
      <w:r>
        <w:fldChar w:fldCharType="begin"/>
      </w:r>
      <w:r>
        <w:instrText xml:space="preserve"> ADDIN EN.CITE &lt;EndNote&gt;&lt;Cite AuthorYear="1"&gt;&lt;Author&gt;Sanchez&lt;/Author&gt;&lt;Year&gt;2015&lt;/Year&gt;&lt;RecNum&gt;51767&lt;/RecNum&gt;&lt;DisplayText&gt;Sanchez (2015)&lt;/DisplayText&gt;&lt;record&gt;&lt;rec-number&gt;51767&lt;/rec-number&gt;&lt;foreign-keys&gt;&lt;key app="EN" db-id="pxwxw0er9zv2fxezxdk5tt5utz5p5vtrwdv0" timestamp="1705607442"&gt;51767&lt;/key&gt;&lt;/foreign-keys&gt;&lt;ref-type name="Thesis/Dissertations"&gt;32&lt;/ref-type&gt;&lt;contributors&gt;&lt;authors&gt;&lt;author&gt;Sanchez, K.R.&lt;/author&gt;&lt;/authors&gt;&lt;/contributors&gt;&lt;titles&gt;&lt;title&gt;The role of terrestrial mollusks in phoresis and vectoring of plant-parasites&lt;/title&gt;&lt;/titles&gt;&lt;volume&gt;PhD&lt;/volume&gt;&lt;keywords&gt;&lt;keyword&gt;Brown garden snail&lt;/keyword&gt;&lt;keyword&gt;Helix aspersa&lt;/keyword&gt;&lt;keyword&gt;invasive pests&lt;/keyword&gt;&lt;/keywords&gt;&lt;dates&gt;&lt;year&gt;2015&lt;/year&gt;&lt;/dates&gt;&lt;publisher&gt;University of California, Davis&lt;/publisher&gt;&lt;work-type&gt;Dissertation&lt;/work-type&gt;&lt;urls&gt;&lt;pdf-urls&gt;&lt;url&gt;file://J:\E Library\Plant Catalogue\S\Sanchez 2015 EN51767.pdf&lt;/url&gt;&lt;/pdf-urls&gt;&lt;/urls&gt;&lt;custom1&gt;Hitchhiker PRA_RG&lt;/custom1&gt;&lt;/record&gt;&lt;/Cite&gt;&lt;/EndNote&gt;</w:instrText>
      </w:r>
      <w:r>
        <w:fldChar w:fldCharType="separate"/>
      </w:r>
      <w:r>
        <w:rPr>
          <w:noProof/>
        </w:rPr>
        <w:t>Sanchez (2015)</w:t>
      </w:r>
      <w:r>
        <w:fldChar w:fldCharType="end"/>
      </w:r>
      <w:r>
        <w:t xml:space="preserve"> went on to demonstrate that root knot nematodes consumed by </w:t>
      </w:r>
      <w:r>
        <w:rPr>
          <w:i/>
          <w:iCs/>
        </w:rPr>
        <w:t>C.</w:t>
      </w:r>
      <w:r w:rsidR="003C2017">
        <w:rPr>
          <w:i/>
          <w:iCs/>
        </w:rPr>
        <w:t> </w:t>
      </w:r>
      <w:proofErr w:type="spellStart"/>
      <w:r>
        <w:rPr>
          <w:i/>
          <w:iCs/>
        </w:rPr>
        <w:t>aspersa</w:t>
      </w:r>
      <w:proofErr w:type="spellEnd"/>
      <w:r>
        <w:t>, successfully infected tomato plants, when collected faecal pellets were placed on the base of seedlings and incubated for two months.</w:t>
      </w:r>
    </w:p>
    <w:p w14:paraId="1C23AD4C" w14:textId="7CEB2438" w:rsidR="00CE5E61" w:rsidRDefault="00CE5E61" w:rsidP="0011100C">
      <w:pPr>
        <w:pStyle w:val="ListBullet"/>
        <w:numPr>
          <w:ilvl w:val="0"/>
          <w:numId w:val="1"/>
        </w:numPr>
      </w:pPr>
      <w:r>
        <w:t xml:space="preserve">Similarly, </w:t>
      </w:r>
      <w:r>
        <w:fldChar w:fldCharType="begin"/>
      </w:r>
      <w:r>
        <w:instrText xml:space="preserve"> ADDIN EN.CITE &lt;EndNote&gt;&lt;Cite AuthorYear="1"&gt;&lt;Author&gt;Michaud&lt;/Author&gt;&lt;Year&gt;2019&lt;/Year&gt;&lt;RecNum&gt;51765&lt;/RecNum&gt;&lt;DisplayText&gt;Michaud (2019)&lt;/DisplayText&gt;&lt;record&gt;&lt;rec-number&gt;51765&lt;/rec-number&gt;&lt;foreign-keys&gt;&lt;key app="EN" db-id="pxwxw0er9zv2fxezxdk5tt5utz5p5vtrwdv0" timestamp="1705606904"&gt;51765&lt;/key&gt;&lt;/foreign-keys&gt;&lt;ref-type name="Thesis/Dissertations"&gt;32&lt;/ref-type&gt;&lt;contributors&gt;&lt;authors&gt;&lt;author&gt;Michaud, A.&lt;/author&gt;&lt;/authors&gt;&lt;/contributors&gt;&lt;titles&gt;&lt;title&gt;&lt;style face="normal" font="default" size="100%"&gt;The ingestion and defecation of viable root-knot nematode and cyst nematode eggs by &lt;/style&gt;&lt;style face="italic" font="default" size="100%"&gt;Cornu aspersum&lt;/style&gt;&lt;/title&gt;&lt;/titles&gt;&lt;volume&gt;Master of Science&lt;/volume&gt;&lt;keywords&gt;&lt;keyword&gt;Brown garden snail&lt;/keyword&gt;&lt;keyword&gt;Cornu aspersum&lt;/keyword&gt;&lt;keyword&gt;root knot nematode&lt;/keyword&gt;&lt;keyword&gt;Meloidogyne javanica&lt;/keyword&gt;&lt;keyword&gt;Sugarbeet cyst nematode&lt;/keyword&gt;&lt;keyword&gt;Heterodera schachtii&lt;/keyword&gt;&lt;/keywords&gt;&lt;dates&gt;&lt;year&gt;2019&lt;/year&gt;&lt;/dates&gt;&lt;publisher&gt;University of California, Davis&lt;/publisher&gt;&lt;work-type&gt;Thesis&lt;/work-type&gt;&lt;urls&gt;&lt;pdf-urls&gt;&lt;url&gt;file://J:\E Library\Plant Catalogue\M\Michaud 2019 EN51765.pdf&lt;/url&gt;&lt;/pdf-urls&gt;&lt;/urls&gt;&lt;custom1&gt;Hitchhiker PRA_RG&lt;/custom1&gt;&lt;/record&gt;&lt;/Cite&gt;&lt;/EndNote&gt;</w:instrText>
      </w:r>
      <w:r>
        <w:fldChar w:fldCharType="separate"/>
      </w:r>
      <w:r>
        <w:rPr>
          <w:noProof/>
        </w:rPr>
        <w:t>Michaud (2019)</w:t>
      </w:r>
      <w:r>
        <w:fldChar w:fldCharType="end"/>
      </w:r>
      <w:r>
        <w:t xml:space="preserve"> also demonstrated the consumption, and passing of viable plant nematodes </w:t>
      </w:r>
      <w:r>
        <w:rPr>
          <w:i/>
          <w:iCs/>
        </w:rPr>
        <w:t>Meloidogyne</w:t>
      </w:r>
      <w:r w:rsidR="003C2017">
        <w:rPr>
          <w:i/>
          <w:iCs/>
        </w:rPr>
        <w:t> </w:t>
      </w:r>
      <w:proofErr w:type="spellStart"/>
      <w:r>
        <w:rPr>
          <w:i/>
          <w:iCs/>
        </w:rPr>
        <w:t>javanica</w:t>
      </w:r>
      <w:proofErr w:type="spellEnd"/>
      <w:r>
        <w:t xml:space="preserve"> and </w:t>
      </w:r>
      <w:proofErr w:type="spellStart"/>
      <w:r>
        <w:rPr>
          <w:i/>
          <w:iCs/>
        </w:rPr>
        <w:t>Heterodera</w:t>
      </w:r>
      <w:proofErr w:type="spellEnd"/>
      <w:r w:rsidR="003C2017">
        <w:rPr>
          <w:i/>
          <w:iCs/>
        </w:rPr>
        <w:t> </w:t>
      </w:r>
      <w:proofErr w:type="spellStart"/>
      <w:r>
        <w:rPr>
          <w:i/>
          <w:iCs/>
        </w:rPr>
        <w:t>schachtii</w:t>
      </w:r>
      <w:proofErr w:type="spellEnd"/>
      <w:r>
        <w:t xml:space="preserve"> by </w:t>
      </w:r>
      <w:r w:rsidR="006F743C" w:rsidRPr="006F743C">
        <w:rPr>
          <w:i/>
          <w:iCs/>
        </w:rPr>
        <w:t>C.</w:t>
      </w:r>
      <w:r w:rsidR="003C2017">
        <w:rPr>
          <w:i/>
          <w:iCs/>
        </w:rPr>
        <w:t> </w:t>
      </w:r>
      <w:r w:rsidR="006F743C" w:rsidRPr="006F743C">
        <w:rPr>
          <w:i/>
          <w:iCs/>
        </w:rPr>
        <w:t>aspersum</w:t>
      </w:r>
      <w:r>
        <w:t>. Egg masses and cysts consumed by the snails, survived digestion and were viable after excretion. The hatched nematodes were infective, causing galls on tomato plants.</w:t>
      </w:r>
    </w:p>
    <w:p w14:paraId="1FBC02AB" w14:textId="6DD7FBDE" w:rsidR="00CE5E61" w:rsidRDefault="00CE5E61" w:rsidP="00CE5E61">
      <w:r>
        <w:t xml:space="preserve">Each of these authors point to the potential role that </w:t>
      </w:r>
      <w:r w:rsidR="006F743C" w:rsidRPr="006F743C">
        <w:rPr>
          <w:i/>
          <w:iCs/>
        </w:rPr>
        <w:t>C.</w:t>
      </w:r>
      <w:r w:rsidR="003C2017">
        <w:rPr>
          <w:i/>
          <w:iCs/>
        </w:rPr>
        <w:t> </w:t>
      </w:r>
      <w:r w:rsidR="006F743C" w:rsidRPr="006F743C">
        <w:rPr>
          <w:i/>
          <w:iCs/>
        </w:rPr>
        <w:t>aspersum</w:t>
      </w:r>
      <w:r>
        <w:t xml:space="preserve"> may play in distributing plant pathogens within crops/hosts. Thus far, all studies have been conducted under controlled conditions. There are no publications that identify plant pathogenic nematodes being transmitted by snails in either agricultural or environmental settings, and no known plant pathogenic nematodes that rely on snails as the sole method of dispersal, or in contrast to animal pathogenic nematodes, rely on snails as an obligate intermediate host.</w:t>
      </w:r>
    </w:p>
    <w:p w14:paraId="4F4A892F" w14:textId="6709EA44" w:rsidR="003715C6" w:rsidRDefault="00DE7B1C" w:rsidP="003C603D">
      <w:pPr>
        <w:pStyle w:val="Heading4"/>
        <w:spacing w:before="120" w:after="240"/>
      </w:pPr>
      <w:r>
        <w:t xml:space="preserve">Risk </w:t>
      </w:r>
      <w:r w:rsidR="0068069D">
        <w:t>assessment</w:t>
      </w:r>
      <w:r>
        <w:t xml:space="preserve"> and </w:t>
      </w:r>
      <w:r w:rsidR="003C603D">
        <w:t>management for vectored</w:t>
      </w:r>
      <w:r w:rsidR="00415049">
        <w:t xml:space="preserve"> </w:t>
      </w:r>
      <w:r w:rsidR="00EB79A9">
        <w:t>plant pathogens</w:t>
      </w:r>
    </w:p>
    <w:p w14:paraId="5447D373" w14:textId="7F0A9F3E" w:rsidR="003C603D" w:rsidRPr="008643AF" w:rsidRDefault="009A13D0" w:rsidP="00FF3401">
      <w:r>
        <w:t xml:space="preserve">There is </w:t>
      </w:r>
      <w:r w:rsidR="005C1340">
        <w:t xml:space="preserve">substantial uncertainty </w:t>
      </w:r>
      <w:r>
        <w:t>in</w:t>
      </w:r>
      <w:r w:rsidR="005C1340">
        <w:t xml:space="preserve"> respect of both</w:t>
      </w:r>
      <w:r w:rsidR="00707274">
        <w:t>: (a)</w:t>
      </w:r>
      <w:r w:rsidR="005C1340">
        <w:t xml:space="preserve"> the likelihood </w:t>
      </w:r>
      <w:r w:rsidR="00015A4D">
        <w:t xml:space="preserve">that imported </w:t>
      </w:r>
      <w:r w:rsidR="006F743C" w:rsidRPr="006F743C">
        <w:rPr>
          <w:i/>
          <w:iCs/>
        </w:rPr>
        <w:t>C.</w:t>
      </w:r>
      <w:r w:rsidR="00692C1E">
        <w:rPr>
          <w:i/>
          <w:iCs/>
        </w:rPr>
        <w:t> </w:t>
      </w:r>
      <w:r w:rsidR="006F743C" w:rsidRPr="006F743C">
        <w:rPr>
          <w:i/>
          <w:iCs/>
        </w:rPr>
        <w:t>aspersum</w:t>
      </w:r>
      <w:r w:rsidR="00015A4D">
        <w:t xml:space="preserve"> </w:t>
      </w:r>
      <w:r w:rsidR="00BF76A4">
        <w:t>will</w:t>
      </w:r>
      <w:r w:rsidR="00015A4D">
        <w:t xml:space="preserve"> vector </w:t>
      </w:r>
      <w:r w:rsidR="001E7664">
        <w:t xml:space="preserve">an individual </w:t>
      </w:r>
      <w:r w:rsidR="000D49EF">
        <w:t>pathogen</w:t>
      </w:r>
      <w:r w:rsidR="00707274">
        <w:t xml:space="preserve">; and (b) </w:t>
      </w:r>
      <w:r w:rsidR="00BD7039">
        <w:t>the likely consequences of introduction within Australia</w:t>
      </w:r>
      <w:r w:rsidR="00D555EE">
        <w:t xml:space="preserve"> in respect of the impact </w:t>
      </w:r>
      <w:r w:rsidR="00C56A03">
        <w:t xml:space="preserve">of each of </w:t>
      </w:r>
      <w:r w:rsidR="00D555EE">
        <w:t>the</w:t>
      </w:r>
      <w:r w:rsidR="00BF76A4">
        <w:t xml:space="preserve">se pests and </w:t>
      </w:r>
      <w:r w:rsidR="00BF76A4" w:rsidRPr="008643AF">
        <w:t xml:space="preserve">diseases </w:t>
      </w:r>
      <w:r w:rsidR="00D555EE" w:rsidRPr="008643AF">
        <w:t>may have on plant life and health.</w:t>
      </w:r>
      <w:r w:rsidRPr="008643AF">
        <w:t xml:space="preserve"> In view of this uncertainty,</w:t>
      </w:r>
      <w:r w:rsidR="00E85D4D">
        <w:t xml:space="preserve"> and the potential for significant impact,</w:t>
      </w:r>
      <w:r w:rsidRPr="008643AF">
        <w:t xml:space="preserve"> </w:t>
      </w:r>
      <w:r w:rsidR="00C56A03" w:rsidRPr="00EB482C">
        <w:t xml:space="preserve">the </w:t>
      </w:r>
      <w:r w:rsidRPr="00EB482C">
        <w:t xml:space="preserve">biosecurity risk </w:t>
      </w:r>
      <w:r w:rsidR="00C56A03" w:rsidRPr="00EB482C">
        <w:t xml:space="preserve">attached to each </w:t>
      </w:r>
      <w:r w:rsidR="008643AF" w:rsidRPr="00EB482C">
        <w:t xml:space="preserve">vectored </w:t>
      </w:r>
      <w:r w:rsidR="00F33EE7" w:rsidRPr="00EB482C">
        <w:t xml:space="preserve">pest or disease </w:t>
      </w:r>
      <w:r w:rsidRPr="00EB482C">
        <w:t>was conservatively</w:t>
      </w:r>
      <w:r w:rsidR="00131AB6" w:rsidRPr="00EB482C">
        <w:t xml:space="preserve"> estimated as low</w:t>
      </w:r>
      <w:r w:rsidR="00131AB6" w:rsidRPr="008643AF">
        <w:t xml:space="preserve"> and, thus requiring risk management</w:t>
      </w:r>
      <w:r w:rsidR="008A7598" w:rsidRPr="008643AF">
        <w:t xml:space="preserve"> if the importation of </w:t>
      </w:r>
      <w:r w:rsidR="006F743C" w:rsidRPr="006F743C">
        <w:rPr>
          <w:i/>
          <w:iCs/>
        </w:rPr>
        <w:t>C.</w:t>
      </w:r>
      <w:r w:rsidR="00692C1E">
        <w:rPr>
          <w:i/>
          <w:iCs/>
        </w:rPr>
        <w:t> </w:t>
      </w:r>
      <w:r w:rsidR="006F743C" w:rsidRPr="006F743C">
        <w:rPr>
          <w:i/>
          <w:iCs/>
        </w:rPr>
        <w:t>aspersum</w:t>
      </w:r>
      <w:r w:rsidR="008A7598" w:rsidRPr="008643AF">
        <w:t xml:space="preserve"> is to achieve Australia’s ALOP</w:t>
      </w:r>
      <w:r w:rsidR="00131AB6" w:rsidRPr="008643AF">
        <w:t>.</w:t>
      </w:r>
    </w:p>
    <w:p w14:paraId="785C49E5" w14:textId="0199FE2E" w:rsidR="00131AB6" w:rsidRPr="00261D54" w:rsidRDefault="00131AB6" w:rsidP="00FF3401">
      <w:r>
        <w:t xml:space="preserve">The management measure that has been specified for </w:t>
      </w:r>
      <w:proofErr w:type="spellStart"/>
      <w:r w:rsidRPr="00137C2C">
        <w:rPr>
          <w:i/>
          <w:iCs/>
        </w:rPr>
        <w:t>Angiostrongylus</w:t>
      </w:r>
      <w:proofErr w:type="spellEnd"/>
      <w:r w:rsidRPr="00131AB6">
        <w:t xml:space="preserve"> spp.</w:t>
      </w:r>
      <w:r>
        <w:t xml:space="preserve"> and for </w:t>
      </w:r>
      <w:proofErr w:type="spellStart"/>
      <w:r w:rsidRPr="00137C2C">
        <w:rPr>
          <w:i/>
          <w:iCs/>
        </w:rPr>
        <w:t>Crenosoma</w:t>
      </w:r>
      <w:proofErr w:type="spellEnd"/>
      <w:r w:rsidR="00692C1E">
        <w:rPr>
          <w:i/>
          <w:iCs/>
        </w:rPr>
        <w:t> </w:t>
      </w:r>
      <w:proofErr w:type="spellStart"/>
      <w:r w:rsidRPr="00137C2C">
        <w:rPr>
          <w:i/>
          <w:iCs/>
        </w:rPr>
        <w:t>vulpis</w:t>
      </w:r>
      <w:proofErr w:type="spellEnd"/>
      <w:r>
        <w:t xml:space="preserve"> </w:t>
      </w:r>
      <w:r w:rsidR="001A4931">
        <w:t xml:space="preserve">(Sections </w:t>
      </w:r>
      <w:r w:rsidR="001A4931">
        <w:fldChar w:fldCharType="begin"/>
      </w:r>
      <w:r w:rsidR="001A4931">
        <w:instrText xml:space="preserve"> REF _Ref170975355 \w \h </w:instrText>
      </w:r>
      <w:r w:rsidR="001A4931">
        <w:fldChar w:fldCharType="separate"/>
      </w:r>
      <w:r w:rsidR="00D24CCC">
        <w:t>5.1</w:t>
      </w:r>
      <w:r w:rsidR="001A4931">
        <w:fldChar w:fldCharType="end"/>
      </w:r>
      <w:r w:rsidR="001A4931">
        <w:t xml:space="preserve"> and </w:t>
      </w:r>
      <w:r w:rsidR="001A4931">
        <w:fldChar w:fldCharType="begin"/>
      </w:r>
      <w:r w:rsidR="001A4931">
        <w:instrText xml:space="preserve"> REF _Ref170975358 \w \h </w:instrText>
      </w:r>
      <w:r w:rsidR="001A4931">
        <w:fldChar w:fldCharType="separate"/>
      </w:r>
      <w:r w:rsidR="00D24CCC">
        <w:t>5.3</w:t>
      </w:r>
      <w:r w:rsidR="001A4931">
        <w:fldChar w:fldCharType="end"/>
      </w:r>
      <w:r w:rsidR="001A4931">
        <w:t xml:space="preserve">, respectively) is to </w:t>
      </w:r>
      <w:r w:rsidR="001D48F6">
        <w:t xml:space="preserve">require that </w:t>
      </w:r>
      <w:r w:rsidR="001A4931" w:rsidRPr="001A4931">
        <w:t xml:space="preserve">snails </w:t>
      </w:r>
      <w:r w:rsidR="001D48F6">
        <w:t xml:space="preserve">are </w:t>
      </w:r>
      <w:r w:rsidR="001A4931" w:rsidRPr="001A4931">
        <w:t xml:space="preserve">imported into an </w:t>
      </w:r>
      <w:r w:rsidR="00692C1E">
        <w:t>a</w:t>
      </w:r>
      <w:r w:rsidR="001A4931" w:rsidRPr="001A4931">
        <w:t xml:space="preserve">pproved </w:t>
      </w:r>
      <w:r w:rsidR="00692C1E">
        <w:t>a</w:t>
      </w:r>
      <w:r w:rsidR="001A4931" w:rsidRPr="001A4931">
        <w:t xml:space="preserve">rrangement site, where they </w:t>
      </w:r>
      <w:r w:rsidR="00F156D7">
        <w:t>can</w:t>
      </w:r>
      <w:r w:rsidR="001A4931" w:rsidRPr="001A4931">
        <w:t xml:space="preserve"> be reared in isolation from other snails and </w:t>
      </w:r>
      <w:r w:rsidR="001D48F6">
        <w:t xml:space="preserve">any other </w:t>
      </w:r>
      <w:r w:rsidR="00B57E7A">
        <w:t xml:space="preserve">host species. This </w:t>
      </w:r>
      <w:r w:rsidR="008A7598">
        <w:t xml:space="preserve">measure </w:t>
      </w:r>
      <w:r w:rsidR="0033101E">
        <w:t xml:space="preserve">can be extended to </w:t>
      </w:r>
      <w:r w:rsidR="002A1BF5">
        <w:t>manage vectored diseases and pests. Isolation w</w:t>
      </w:r>
      <w:r w:rsidR="00B57E7A">
        <w:t xml:space="preserve">ould break the life cycle of </w:t>
      </w:r>
      <w:r w:rsidR="0010194E">
        <w:t>plant pathogens.</w:t>
      </w:r>
      <w:r w:rsidR="00350C13">
        <w:t xml:space="preserve"> </w:t>
      </w:r>
      <w:r w:rsidR="001A4931" w:rsidRPr="001A4931">
        <w:t xml:space="preserve">The next generation of </w:t>
      </w:r>
      <w:r w:rsidR="006F743C" w:rsidRPr="006F743C">
        <w:rPr>
          <w:i/>
          <w:iCs/>
        </w:rPr>
        <w:t>C.</w:t>
      </w:r>
      <w:r w:rsidR="00692C1E">
        <w:rPr>
          <w:i/>
          <w:iCs/>
        </w:rPr>
        <w:t> </w:t>
      </w:r>
      <w:r w:rsidR="006F743C" w:rsidRPr="006F743C">
        <w:rPr>
          <w:i/>
          <w:iCs/>
        </w:rPr>
        <w:t>aspersum</w:t>
      </w:r>
      <w:r w:rsidR="001A4931" w:rsidRPr="001A4931">
        <w:t xml:space="preserve"> would </w:t>
      </w:r>
      <w:r w:rsidR="00137C2C">
        <w:t xml:space="preserve">then be considered </w:t>
      </w:r>
      <w:r w:rsidR="001A4931" w:rsidRPr="001A4931">
        <w:t>free of</w:t>
      </w:r>
      <w:r w:rsidR="00137C2C">
        <w:t xml:space="preserve"> any key vectored </w:t>
      </w:r>
      <w:r w:rsidR="00FA72F0">
        <w:t>diseases and pests</w:t>
      </w:r>
      <w:r w:rsidR="00FC5096">
        <w:t xml:space="preserve"> </w:t>
      </w:r>
      <w:r w:rsidR="001A4931" w:rsidRPr="001A4931">
        <w:t xml:space="preserve">and </w:t>
      </w:r>
      <w:r w:rsidR="00FC5096">
        <w:t xml:space="preserve">will be </w:t>
      </w:r>
      <w:r w:rsidR="001A4931" w:rsidRPr="001A4931">
        <w:t xml:space="preserve">eligible for release from the </w:t>
      </w:r>
      <w:r w:rsidR="00692C1E">
        <w:t>a</w:t>
      </w:r>
      <w:r w:rsidR="001A4931" w:rsidRPr="001A4931">
        <w:t xml:space="preserve">pproved </w:t>
      </w:r>
      <w:r w:rsidR="00692C1E">
        <w:t>a</w:t>
      </w:r>
      <w:r w:rsidR="001A4931" w:rsidRPr="001A4931">
        <w:t>rrangement</w:t>
      </w:r>
      <w:r w:rsidR="00BF00BE">
        <w:t xml:space="preserve"> site</w:t>
      </w:r>
      <w:r w:rsidR="001A4931" w:rsidRPr="001A4931">
        <w:t>.</w:t>
      </w:r>
    </w:p>
    <w:p w14:paraId="506E104E" w14:textId="40454252" w:rsidR="0026709E" w:rsidRPr="00261D54" w:rsidRDefault="0026709E" w:rsidP="00885C19">
      <w:pPr>
        <w:pStyle w:val="Heading2"/>
      </w:pPr>
      <w:bookmarkStart w:id="106" w:name="_Toc172820569"/>
      <w:r w:rsidRPr="00261D54">
        <w:lastRenderedPageBreak/>
        <w:t>Biosecurity measures</w:t>
      </w:r>
      <w:bookmarkEnd w:id="106"/>
    </w:p>
    <w:p w14:paraId="680BE314" w14:textId="558C0A5A" w:rsidR="0088430B" w:rsidRPr="00261D54" w:rsidRDefault="0088430B" w:rsidP="0088430B">
      <w:r w:rsidRPr="00261D54">
        <w:t xml:space="preserve">In this </w:t>
      </w:r>
      <w:r w:rsidR="00115BBF" w:rsidRPr="00261D54">
        <w:t xml:space="preserve">draft </w:t>
      </w:r>
      <w:r w:rsidRPr="00261D54">
        <w:t xml:space="preserve">biosecurity import risk review, risk management describes the process of implementing measures to address biosecurity risks identified in the </w:t>
      </w:r>
      <w:r w:rsidR="0068069D">
        <w:t>review</w:t>
      </w:r>
      <w:r w:rsidRPr="00261D54">
        <w:t xml:space="preserve"> as exceeding Australia’s ALOP, whilst at the same time ensuring that negative effects on trade are minimised. Additional measures may be required by the </w:t>
      </w:r>
      <w:r w:rsidR="00004FC3">
        <w:rPr>
          <w:lang w:eastAsia="en-AU"/>
        </w:rPr>
        <w:t xml:space="preserve">Australian Government </w:t>
      </w:r>
      <w:r w:rsidR="00004FC3" w:rsidRPr="00261D54">
        <w:rPr>
          <w:lang w:eastAsia="en-AU"/>
        </w:rPr>
        <w:t xml:space="preserve">Department of Health </w:t>
      </w:r>
      <w:r w:rsidR="00004FC3">
        <w:rPr>
          <w:lang w:eastAsia="en-AU"/>
        </w:rPr>
        <w:t>and Aged Care</w:t>
      </w:r>
      <w:r w:rsidRPr="00261D54">
        <w:t xml:space="preserve">, or the </w:t>
      </w:r>
      <w:r w:rsidR="00004FC3">
        <w:t xml:space="preserve">Australian Government </w:t>
      </w:r>
      <w:r w:rsidRPr="00261D54">
        <w:t>Department of Climate Change, Energy, the Environment and Water, to address risks relevant to the health of people or the environment (respectively).</w:t>
      </w:r>
    </w:p>
    <w:p w14:paraId="3F81DA4B" w14:textId="6458C893" w:rsidR="00115BBF" w:rsidRPr="00261D54" w:rsidRDefault="00115BBF" w:rsidP="00115BBF">
      <w:r w:rsidRPr="00261D54">
        <w:t xml:space="preserve">Before issuing an import permit for this commodity, the department will consider </w:t>
      </w:r>
      <w:r w:rsidR="00986033" w:rsidRPr="00261D54">
        <w:t>(</w:t>
      </w:r>
      <w:r w:rsidR="00986033" w:rsidRPr="00261D54">
        <w:rPr>
          <w:i/>
          <w:iCs/>
        </w:rPr>
        <w:t>inter alia</w:t>
      </w:r>
      <w:r w:rsidR="00986033" w:rsidRPr="00261D54">
        <w:t xml:space="preserve">) </w:t>
      </w:r>
      <w:r w:rsidR="00CF1A3A">
        <w:t>certain</w:t>
      </w:r>
      <w:r w:rsidRPr="00261D54">
        <w:t xml:space="preserve"> criteria</w:t>
      </w:r>
      <w:r w:rsidR="00CF1A3A">
        <w:t>, including</w:t>
      </w:r>
      <w:r w:rsidRPr="00261D54">
        <w:t>:</w:t>
      </w:r>
    </w:p>
    <w:p w14:paraId="73A046D6" w14:textId="2BFD624B" w:rsidR="00115BBF" w:rsidRPr="00261D54" w:rsidRDefault="00115BBF" w:rsidP="00115BBF">
      <w:pPr>
        <w:pStyle w:val="ListBullet"/>
      </w:pPr>
      <w:r w:rsidRPr="00261D54">
        <w:t>The animal health status of the country</w:t>
      </w:r>
      <w:r w:rsidR="00986033" w:rsidRPr="00261D54">
        <w:t>.</w:t>
      </w:r>
    </w:p>
    <w:p w14:paraId="66CA668B" w14:textId="26C34366" w:rsidR="00115BBF" w:rsidRPr="00261D54" w:rsidRDefault="00115BBF" w:rsidP="00115BBF">
      <w:pPr>
        <w:pStyle w:val="ListBullet"/>
      </w:pPr>
      <w:r w:rsidRPr="00261D54">
        <w:t>The effectiveness of the country’s animal and plant health authorities</w:t>
      </w:r>
      <w:r w:rsidR="00986033" w:rsidRPr="00261D54">
        <w:t>.</w:t>
      </w:r>
    </w:p>
    <w:p w14:paraId="7DCCC46D" w14:textId="06A2988E" w:rsidR="00115BBF" w:rsidRPr="00261D54" w:rsidRDefault="00115BBF" w:rsidP="00115BBF">
      <w:pPr>
        <w:pStyle w:val="ListBullet"/>
      </w:pPr>
      <w:r w:rsidRPr="00261D54">
        <w:t>Legislative controls over animal and plant health, including biosecurity policies and practices</w:t>
      </w:r>
      <w:r w:rsidR="00986033" w:rsidRPr="00261D54">
        <w:t>.</w:t>
      </w:r>
    </w:p>
    <w:p w14:paraId="339872F3" w14:textId="467B6370" w:rsidR="00115BBF" w:rsidRPr="00261D54" w:rsidRDefault="00115BBF" w:rsidP="00115BBF">
      <w:pPr>
        <w:pStyle w:val="ListBullet"/>
      </w:pPr>
      <w:r w:rsidRPr="00261D54">
        <w:t>The standard of reporting to WOAH and IPPC, of significant disease and pest outbreaks</w:t>
      </w:r>
      <w:r w:rsidR="00986033" w:rsidRPr="00261D54">
        <w:t>.</w:t>
      </w:r>
    </w:p>
    <w:p w14:paraId="7A7E96BC" w14:textId="37C61E0B" w:rsidR="00115BBF" w:rsidRPr="00261D54" w:rsidRDefault="00115BBF" w:rsidP="00115BBF">
      <w:pPr>
        <w:pStyle w:val="ListBullet"/>
      </w:pPr>
      <w:r w:rsidRPr="00261D54">
        <w:t>The effectiveness of official laboratory services, including compliance with relevant international standards</w:t>
      </w:r>
      <w:r w:rsidR="00986033" w:rsidRPr="00261D54">
        <w:t>.</w:t>
      </w:r>
    </w:p>
    <w:p w14:paraId="6569AEEB" w14:textId="4E80A1A5" w:rsidR="00115BBF" w:rsidRPr="00261D54" w:rsidRDefault="00115BBF" w:rsidP="00115BBF">
      <w:pPr>
        <w:pStyle w:val="ListBullet"/>
      </w:pPr>
      <w:r w:rsidRPr="00261D54">
        <w:t>The effectiveness of systems for the certification and documentation of products intended for export to Australia</w:t>
      </w:r>
      <w:r w:rsidR="00986033" w:rsidRPr="00261D54">
        <w:t>.</w:t>
      </w:r>
    </w:p>
    <w:p w14:paraId="0514DFD9" w14:textId="5B680145" w:rsidR="00115BBF" w:rsidRPr="00261D54" w:rsidRDefault="00115BBF" w:rsidP="00115BBF">
      <w:r w:rsidRPr="00261D54">
        <w:t>The assessment of individual countries proposed for approval will be subject to the department’s prioritisation schedule and work program.</w:t>
      </w:r>
    </w:p>
    <w:p w14:paraId="28D086D9" w14:textId="7F98AE99" w:rsidR="00115BBF" w:rsidRPr="00261D54" w:rsidRDefault="000C3C89" w:rsidP="00986033">
      <w:pPr>
        <w:pStyle w:val="Heading3"/>
        <w:spacing w:before="120" w:after="240"/>
      </w:pPr>
      <w:bookmarkStart w:id="107" w:name="_Toc172820570"/>
      <w:r w:rsidRPr="00261D54">
        <w:t>Proposed biosecurity measures</w:t>
      </w:r>
      <w:bookmarkEnd w:id="107"/>
    </w:p>
    <w:p w14:paraId="08CC1392" w14:textId="285A01EE" w:rsidR="005961D8" w:rsidRPr="00261D54" w:rsidRDefault="00172853" w:rsidP="00986033">
      <w:r>
        <w:t xml:space="preserve">Biosecurity </w:t>
      </w:r>
      <w:r w:rsidR="00986033" w:rsidRPr="00261D54">
        <w:t xml:space="preserve">measures will be </w:t>
      </w:r>
      <w:r w:rsidR="005961D8" w:rsidRPr="00261D54">
        <w:t>required. Under these requirements, a snail farming establishment is a commercial establishment that is not incorporating field (wild) snails into their stock. These establishments must be government certified for basic quality standards for food safety and general hygienic operation.</w:t>
      </w:r>
      <w:r w:rsidR="0018751E">
        <w:t xml:space="preserve"> Other biosecurity measures recommended include that:</w:t>
      </w:r>
    </w:p>
    <w:p w14:paraId="3FA8DF42" w14:textId="79E9B58C" w:rsidR="00117946" w:rsidRPr="00261D54" w:rsidRDefault="00117946" w:rsidP="00117946">
      <w:pPr>
        <w:pStyle w:val="ListBullet"/>
      </w:pPr>
      <w:r w:rsidRPr="006F743C">
        <w:rPr>
          <w:i/>
          <w:iCs/>
        </w:rPr>
        <w:t>C.</w:t>
      </w:r>
      <w:r w:rsidR="009C47B5">
        <w:rPr>
          <w:i/>
          <w:iCs/>
        </w:rPr>
        <w:t> </w:t>
      </w:r>
      <w:r w:rsidRPr="006F743C">
        <w:rPr>
          <w:i/>
          <w:iCs/>
        </w:rPr>
        <w:t>aspersum</w:t>
      </w:r>
      <w:r w:rsidRPr="00261D54">
        <w:t xml:space="preserve"> breed-stock must only be sourced from approved countries.</w:t>
      </w:r>
    </w:p>
    <w:p w14:paraId="4C89B5A7" w14:textId="75943ED7" w:rsidR="00117946" w:rsidRPr="00261D54" w:rsidRDefault="00117946" w:rsidP="00117946">
      <w:pPr>
        <w:pStyle w:val="ListBullet"/>
      </w:pPr>
      <w:r w:rsidRPr="006F743C">
        <w:rPr>
          <w:i/>
          <w:iCs/>
        </w:rPr>
        <w:t>C.</w:t>
      </w:r>
      <w:r w:rsidR="009C47B5">
        <w:rPr>
          <w:i/>
          <w:iCs/>
        </w:rPr>
        <w:t> </w:t>
      </w:r>
      <w:r w:rsidRPr="006F743C">
        <w:rPr>
          <w:i/>
          <w:iCs/>
        </w:rPr>
        <w:t>aspersum</w:t>
      </w:r>
      <w:r w:rsidRPr="00261D54">
        <w:t xml:space="preserve"> breed-stock must be sourced from approved snail farming establishments. Snail farms seeking to export </w:t>
      </w:r>
      <w:r w:rsidRPr="006F743C">
        <w:rPr>
          <w:i/>
          <w:iCs/>
        </w:rPr>
        <w:t>C.</w:t>
      </w:r>
      <w:r w:rsidR="009C47B5">
        <w:rPr>
          <w:i/>
          <w:iCs/>
        </w:rPr>
        <w:t> </w:t>
      </w:r>
      <w:r w:rsidRPr="006F743C">
        <w:rPr>
          <w:i/>
          <w:iCs/>
        </w:rPr>
        <w:t>aspersum</w:t>
      </w:r>
      <w:r w:rsidRPr="00261D54">
        <w:t xml:space="preserve"> to Australia must be commercial operations and government certified for basic quality standards for food safety, and general hygienic operations. Government certification for relevant biosecurity controls will also be necessary at the time of export.</w:t>
      </w:r>
    </w:p>
    <w:p w14:paraId="5A0A96DE" w14:textId="32B6360F" w:rsidR="00117946" w:rsidRPr="00261D54" w:rsidRDefault="00117946" w:rsidP="00117946">
      <w:pPr>
        <w:pStyle w:val="ListBullet"/>
      </w:pPr>
      <w:r w:rsidRPr="00261D54">
        <w:t xml:space="preserve">The current Quality Standard applicable to the commercial operation which is exporting </w:t>
      </w:r>
      <w:r w:rsidRPr="006F743C">
        <w:rPr>
          <w:i/>
          <w:iCs/>
        </w:rPr>
        <w:t>C.</w:t>
      </w:r>
      <w:r w:rsidR="009C47B5">
        <w:rPr>
          <w:i/>
          <w:iCs/>
        </w:rPr>
        <w:t> </w:t>
      </w:r>
      <w:r w:rsidRPr="006F743C">
        <w:rPr>
          <w:i/>
          <w:iCs/>
        </w:rPr>
        <w:t>aspersum</w:t>
      </w:r>
      <w:r w:rsidRPr="00261D54">
        <w:rPr>
          <w:i/>
          <w:iCs/>
        </w:rPr>
        <w:t xml:space="preserve"> </w:t>
      </w:r>
      <w:r w:rsidRPr="00261D54">
        <w:t>to Australia must be linked to a specific import application and will be reviewed as part of the application assessment process.</w:t>
      </w:r>
    </w:p>
    <w:p w14:paraId="634A9C43" w14:textId="719C263C" w:rsidR="00117946" w:rsidRPr="00261D54" w:rsidRDefault="00117946" w:rsidP="00117946">
      <w:pPr>
        <w:pStyle w:val="ListBullet"/>
      </w:pPr>
      <w:r w:rsidRPr="009C47B5">
        <w:rPr>
          <w:rStyle w:val="Strong"/>
        </w:rPr>
        <w:t>For confirmation of the identification of imported snails:</w:t>
      </w:r>
      <w:r w:rsidRPr="00261D54">
        <w:t xml:space="preserve"> snails must be imported into a quarantine facility (an </w:t>
      </w:r>
      <w:r w:rsidR="00D96862">
        <w:t>a</w:t>
      </w:r>
      <w:r w:rsidRPr="00261D54">
        <w:t xml:space="preserve">pproved </w:t>
      </w:r>
      <w:r w:rsidR="00D96862">
        <w:t>a</w:t>
      </w:r>
      <w:r w:rsidRPr="00261D54">
        <w:t>rrangement</w:t>
      </w:r>
      <w:r w:rsidR="00BF00BE">
        <w:t xml:space="preserve"> site</w:t>
      </w:r>
      <w:r w:rsidRPr="00261D54">
        <w:t xml:space="preserve">) in Australia to allow species </w:t>
      </w:r>
      <w:r>
        <w:t>declaration</w:t>
      </w:r>
      <w:r w:rsidRPr="00261D54">
        <w:t xml:space="preserve"> to be </w:t>
      </w:r>
      <w:r w:rsidRPr="00261D54">
        <w:lastRenderedPageBreak/>
        <w:t xml:space="preserve">verified. All snails in a consignment must be individually examined to minimise the risk of importation of a species other than </w:t>
      </w:r>
      <w:r w:rsidRPr="006F743C">
        <w:rPr>
          <w:i/>
          <w:iCs/>
        </w:rPr>
        <w:t>C.</w:t>
      </w:r>
      <w:r w:rsidR="009C47B5">
        <w:rPr>
          <w:i/>
          <w:iCs/>
        </w:rPr>
        <w:t> </w:t>
      </w:r>
      <w:r w:rsidRPr="006F743C">
        <w:rPr>
          <w:i/>
          <w:iCs/>
        </w:rPr>
        <w:t>aspersum</w:t>
      </w:r>
      <w:r w:rsidRPr="00261D54">
        <w:t xml:space="preserve">. A subset, based on a statistical sampling approach, will be subjected to a morphological or molecular identification method. Morphological Identification (only suitable for adults) involves sacrifice of the selected snails as dissection is required. </w:t>
      </w:r>
      <w:r w:rsidR="00E8069B">
        <w:t xml:space="preserve">The form of identification procedure will be described in the </w:t>
      </w:r>
      <w:r w:rsidR="00D96862">
        <w:t>a</w:t>
      </w:r>
      <w:r w:rsidR="00E8069B">
        <w:t xml:space="preserve">pproved </w:t>
      </w:r>
      <w:r w:rsidR="00D96862">
        <w:t>a</w:t>
      </w:r>
      <w:r w:rsidR="00E8069B">
        <w:t>rrangement and will be based on specific characteristics of each consignment.</w:t>
      </w:r>
    </w:p>
    <w:p w14:paraId="40599978" w14:textId="0134EDE4" w:rsidR="00117946" w:rsidRPr="00FA72F0" w:rsidRDefault="00117946" w:rsidP="00117946">
      <w:pPr>
        <w:pStyle w:val="ListBullet"/>
        <w:rPr>
          <w:rFonts w:ascii="Segoe UI" w:hAnsi="Segoe UI" w:cs="Segoe UI"/>
          <w:lang w:eastAsia="en-AU"/>
        </w:rPr>
      </w:pPr>
      <w:r w:rsidRPr="009C47B5">
        <w:rPr>
          <w:rStyle w:val="Strong"/>
        </w:rPr>
        <w:t xml:space="preserve">For management of </w:t>
      </w:r>
      <w:proofErr w:type="spellStart"/>
      <w:r w:rsidRPr="009C47B5">
        <w:rPr>
          <w:rStyle w:val="Strong"/>
          <w:i/>
          <w:iCs/>
        </w:rPr>
        <w:t>Angiostrongylus</w:t>
      </w:r>
      <w:proofErr w:type="spellEnd"/>
      <w:r w:rsidRPr="009C47B5">
        <w:rPr>
          <w:rStyle w:val="Strong"/>
          <w:i/>
          <w:iCs/>
        </w:rPr>
        <w:t> </w:t>
      </w:r>
      <w:r w:rsidRPr="009C47B5">
        <w:rPr>
          <w:rStyle w:val="Strong"/>
        </w:rPr>
        <w:t xml:space="preserve">spp. and </w:t>
      </w:r>
      <w:proofErr w:type="spellStart"/>
      <w:r w:rsidRPr="009C47B5">
        <w:rPr>
          <w:rStyle w:val="Strong"/>
          <w:i/>
          <w:iCs/>
        </w:rPr>
        <w:t>Crenosoma</w:t>
      </w:r>
      <w:proofErr w:type="spellEnd"/>
      <w:r w:rsidR="009C47B5">
        <w:rPr>
          <w:rStyle w:val="Strong"/>
          <w:i/>
          <w:iCs/>
        </w:rPr>
        <w:t> </w:t>
      </w:r>
      <w:proofErr w:type="spellStart"/>
      <w:r w:rsidRPr="009C47B5">
        <w:rPr>
          <w:rStyle w:val="Strong"/>
          <w:i/>
          <w:iCs/>
        </w:rPr>
        <w:t>vulpis</w:t>
      </w:r>
      <w:proofErr w:type="spellEnd"/>
      <w:r w:rsidRPr="009C47B5">
        <w:rPr>
          <w:rStyle w:val="Strong"/>
        </w:rPr>
        <w:t>:</w:t>
      </w:r>
      <w:r w:rsidRPr="00261D54">
        <w:rPr>
          <w:lang w:eastAsia="en-AU"/>
        </w:rPr>
        <w:t xml:space="preserve"> s</w:t>
      </w:r>
      <w:r w:rsidRPr="00261D54">
        <w:t xml:space="preserve">nails must be imported </w:t>
      </w:r>
      <w:r w:rsidRPr="00261D54">
        <w:rPr>
          <w:lang w:eastAsia="en-AU"/>
        </w:rPr>
        <w:t xml:space="preserve">into a </w:t>
      </w:r>
      <w:r w:rsidRPr="00261D54">
        <w:t xml:space="preserve">quarantine facility (an </w:t>
      </w:r>
      <w:r w:rsidR="00D96862">
        <w:t>a</w:t>
      </w:r>
      <w:r w:rsidRPr="00261D54">
        <w:t xml:space="preserve">pproved </w:t>
      </w:r>
      <w:r w:rsidR="00D96862">
        <w:t>a</w:t>
      </w:r>
      <w:r w:rsidRPr="00261D54">
        <w:t>rrangement</w:t>
      </w:r>
      <w:r w:rsidR="00D82239">
        <w:t xml:space="preserve"> site</w:t>
      </w:r>
      <w:r w:rsidRPr="00261D54">
        <w:t xml:space="preserve">) </w:t>
      </w:r>
      <w:r w:rsidRPr="00261D54">
        <w:rPr>
          <w:lang w:eastAsia="en-AU"/>
        </w:rPr>
        <w:t xml:space="preserve">where they will be bred to the next generation while remaining in isolation from other snails and the definitive host, thus breaking the lifecycle of the two nematodes. The next generation of </w:t>
      </w:r>
      <w:r w:rsidRPr="006F743C">
        <w:rPr>
          <w:i/>
          <w:lang w:eastAsia="en-AU"/>
        </w:rPr>
        <w:t>C.</w:t>
      </w:r>
      <w:r w:rsidR="009C47B5">
        <w:rPr>
          <w:i/>
          <w:lang w:eastAsia="en-AU"/>
        </w:rPr>
        <w:t> </w:t>
      </w:r>
      <w:r w:rsidRPr="006F743C">
        <w:rPr>
          <w:i/>
          <w:lang w:eastAsia="en-AU"/>
        </w:rPr>
        <w:t>aspersum</w:t>
      </w:r>
      <w:r w:rsidRPr="00261D54">
        <w:rPr>
          <w:lang w:eastAsia="en-AU"/>
        </w:rPr>
        <w:t xml:space="preserve"> will then be free of </w:t>
      </w:r>
      <w:proofErr w:type="spellStart"/>
      <w:r w:rsidRPr="00261D54">
        <w:rPr>
          <w:i/>
          <w:lang w:eastAsia="en-AU"/>
        </w:rPr>
        <w:t>Angiostrongylus</w:t>
      </w:r>
      <w:proofErr w:type="spellEnd"/>
      <w:r w:rsidRPr="00261D54">
        <w:rPr>
          <w:lang w:eastAsia="en-AU"/>
        </w:rPr>
        <w:t xml:space="preserve"> spp. and </w:t>
      </w:r>
      <w:proofErr w:type="spellStart"/>
      <w:r w:rsidRPr="00261D54">
        <w:rPr>
          <w:i/>
          <w:lang w:eastAsia="en-AU"/>
        </w:rPr>
        <w:t>Crenosoma</w:t>
      </w:r>
      <w:proofErr w:type="spellEnd"/>
      <w:r w:rsidR="009C47B5">
        <w:rPr>
          <w:i/>
          <w:lang w:eastAsia="en-AU"/>
        </w:rPr>
        <w:t> </w:t>
      </w:r>
      <w:proofErr w:type="spellStart"/>
      <w:r w:rsidRPr="00261D54">
        <w:rPr>
          <w:i/>
          <w:lang w:eastAsia="en-AU"/>
        </w:rPr>
        <w:t>vulpis</w:t>
      </w:r>
      <w:proofErr w:type="spellEnd"/>
      <w:r w:rsidRPr="00261D54">
        <w:rPr>
          <w:lang w:eastAsia="en-AU"/>
        </w:rPr>
        <w:t xml:space="preserve"> and will be eligible for release from the </w:t>
      </w:r>
      <w:r w:rsidR="00D96862">
        <w:rPr>
          <w:lang w:eastAsia="en-AU"/>
        </w:rPr>
        <w:t>a</w:t>
      </w:r>
      <w:r w:rsidRPr="00261D54">
        <w:rPr>
          <w:lang w:eastAsia="en-AU"/>
        </w:rPr>
        <w:t xml:space="preserve">pproved </w:t>
      </w:r>
      <w:r w:rsidR="00D96862">
        <w:rPr>
          <w:lang w:eastAsia="en-AU"/>
        </w:rPr>
        <w:t>a</w:t>
      </w:r>
      <w:r w:rsidRPr="00261D54">
        <w:rPr>
          <w:lang w:eastAsia="en-AU"/>
        </w:rPr>
        <w:t>rrangement</w:t>
      </w:r>
      <w:r w:rsidR="00D82239">
        <w:rPr>
          <w:lang w:eastAsia="en-AU"/>
        </w:rPr>
        <w:t xml:space="preserve"> site</w:t>
      </w:r>
      <w:r w:rsidRPr="00261D54">
        <w:rPr>
          <w:lang w:eastAsia="en-AU"/>
        </w:rPr>
        <w:t>.</w:t>
      </w:r>
    </w:p>
    <w:p w14:paraId="48617659" w14:textId="2008DEAE" w:rsidR="00117946" w:rsidRPr="00261D54" w:rsidRDefault="00117946" w:rsidP="00117946">
      <w:pPr>
        <w:pStyle w:val="ListBullet"/>
        <w:rPr>
          <w:rFonts w:ascii="Segoe UI" w:hAnsi="Segoe UI" w:cs="Segoe UI"/>
          <w:lang w:eastAsia="en-AU"/>
        </w:rPr>
      </w:pPr>
      <w:r w:rsidRPr="009C47B5">
        <w:rPr>
          <w:rStyle w:val="Strong"/>
        </w:rPr>
        <w:t>For management of vectored plant pathogens:</w:t>
      </w:r>
      <w:r>
        <w:t xml:space="preserve"> </w:t>
      </w:r>
      <w:r w:rsidRPr="00261D54">
        <w:rPr>
          <w:lang w:eastAsia="en-AU"/>
        </w:rPr>
        <w:t>s</w:t>
      </w:r>
      <w:r w:rsidRPr="00261D54">
        <w:t xml:space="preserve">nails must be imported </w:t>
      </w:r>
      <w:r w:rsidRPr="00261D54">
        <w:rPr>
          <w:lang w:eastAsia="en-AU"/>
        </w:rPr>
        <w:t xml:space="preserve">into a </w:t>
      </w:r>
      <w:r w:rsidRPr="00261D54">
        <w:t xml:space="preserve">quarantine facility (an </w:t>
      </w:r>
      <w:r w:rsidR="00D96862">
        <w:t>a</w:t>
      </w:r>
      <w:r w:rsidRPr="00261D54">
        <w:t xml:space="preserve">pproved </w:t>
      </w:r>
      <w:r w:rsidR="00D96862">
        <w:t>a</w:t>
      </w:r>
      <w:r w:rsidRPr="00261D54">
        <w:t>rrangement</w:t>
      </w:r>
      <w:r w:rsidR="00D82239">
        <w:t xml:space="preserve"> site</w:t>
      </w:r>
      <w:r w:rsidRPr="00261D54">
        <w:t xml:space="preserve">) </w:t>
      </w:r>
      <w:r w:rsidRPr="00261D54">
        <w:rPr>
          <w:lang w:eastAsia="en-AU"/>
        </w:rPr>
        <w:t>where they will be bred to the next generation while remaining in isolation from other snails</w:t>
      </w:r>
      <w:r>
        <w:rPr>
          <w:lang w:eastAsia="en-AU"/>
        </w:rPr>
        <w:t xml:space="preserve">. Isolation will break the life cycle of </w:t>
      </w:r>
      <w:r w:rsidR="00A53BAA">
        <w:rPr>
          <w:lang w:eastAsia="en-AU"/>
        </w:rPr>
        <w:t>plant pathogens</w:t>
      </w:r>
      <w:r>
        <w:rPr>
          <w:lang w:eastAsia="en-AU"/>
        </w:rPr>
        <w:t xml:space="preserve">. </w:t>
      </w:r>
      <w:r>
        <w:t xml:space="preserve">The next generation of snails will then be </w:t>
      </w:r>
      <w:r w:rsidRPr="00261D54">
        <w:rPr>
          <w:lang w:eastAsia="en-AU"/>
        </w:rPr>
        <w:t xml:space="preserve">eligible for release from the </w:t>
      </w:r>
      <w:r w:rsidR="00D96862">
        <w:rPr>
          <w:lang w:eastAsia="en-AU"/>
        </w:rPr>
        <w:t>a</w:t>
      </w:r>
      <w:r w:rsidRPr="00261D54">
        <w:rPr>
          <w:lang w:eastAsia="en-AU"/>
        </w:rPr>
        <w:t xml:space="preserve">pproved </w:t>
      </w:r>
      <w:r w:rsidR="00D96862">
        <w:rPr>
          <w:lang w:eastAsia="en-AU"/>
        </w:rPr>
        <w:t>a</w:t>
      </w:r>
      <w:r w:rsidRPr="00261D54">
        <w:rPr>
          <w:lang w:eastAsia="en-AU"/>
        </w:rPr>
        <w:t>rrangement</w:t>
      </w:r>
      <w:r w:rsidR="00D82239">
        <w:rPr>
          <w:lang w:eastAsia="en-AU"/>
        </w:rPr>
        <w:t xml:space="preserve"> site</w:t>
      </w:r>
      <w:r>
        <w:t>.</w:t>
      </w:r>
    </w:p>
    <w:p w14:paraId="66A89EA2" w14:textId="6492D36B" w:rsidR="00F301B4" w:rsidRPr="00261D54" w:rsidRDefault="00F301B4" w:rsidP="00F301B4">
      <w:pPr>
        <w:pStyle w:val="Heading3"/>
        <w:spacing w:before="120" w:after="240"/>
      </w:pPr>
      <w:bookmarkStart w:id="108" w:name="_Toc172820571"/>
      <w:r w:rsidRPr="00261D54">
        <w:t xml:space="preserve">Proposed biosecurity </w:t>
      </w:r>
      <w:r w:rsidR="000C3C89" w:rsidRPr="00261D54">
        <w:t>certification</w:t>
      </w:r>
      <w:bookmarkEnd w:id="108"/>
    </w:p>
    <w:p w14:paraId="22A26E96" w14:textId="4165D302" w:rsidR="00EE266E" w:rsidRPr="00261D54" w:rsidRDefault="00E404CF" w:rsidP="00EE266E">
      <w:pPr>
        <w:rPr>
          <w:rFonts w:ascii="Segoe UI" w:hAnsi="Segoe UI" w:cs="Segoe UI"/>
          <w:lang w:eastAsia="en-AU"/>
        </w:rPr>
      </w:pPr>
      <w:r>
        <w:t xml:space="preserve">A </w:t>
      </w:r>
      <w:r w:rsidR="00F301B4" w:rsidRPr="00261D54">
        <w:t>veterinary health certification that will be required for live garden snails (</w:t>
      </w:r>
      <w:r w:rsidR="006F743C" w:rsidRPr="006F743C">
        <w:rPr>
          <w:i/>
          <w:iCs/>
        </w:rPr>
        <w:t>C.</w:t>
      </w:r>
      <w:r w:rsidR="003A6117">
        <w:rPr>
          <w:i/>
          <w:iCs/>
        </w:rPr>
        <w:t> </w:t>
      </w:r>
      <w:r w:rsidR="006F743C" w:rsidRPr="006F743C">
        <w:rPr>
          <w:i/>
          <w:iCs/>
        </w:rPr>
        <w:t>aspersum</w:t>
      </w:r>
      <w:r w:rsidR="00F301B4" w:rsidRPr="00261D54">
        <w:t>) exported to Australia.</w:t>
      </w:r>
      <w:r w:rsidR="00EE266E" w:rsidRPr="00261D54">
        <w:t xml:space="preserve"> </w:t>
      </w:r>
      <w:r w:rsidR="00EE266E" w:rsidRPr="00261D54">
        <w:rPr>
          <w:lang w:eastAsia="ja-JP"/>
        </w:rPr>
        <w:t>The department may review these conditions after the first year of trade, or if there is reason to believe that the animal health or phytosanitary status of an exporting country has changed.</w:t>
      </w:r>
    </w:p>
    <w:p w14:paraId="743CFCA9" w14:textId="7BBB5A18" w:rsidR="00F301B4" w:rsidRPr="00261D54" w:rsidRDefault="00F301B4" w:rsidP="00F301B4">
      <w:r w:rsidRPr="00261D54">
        <w:t xml:space="preserve">Each consignment must be accompanied by a </w:t>
      </w:r>
      <w:r w:rsidRPr="00261D54">
        <w:rPr>
          <w:b/>
          <w:bCs/>
        </w:rPr>
        <w:t>Veterinary Certificate</w:t>
      </w:r>
      <w:r w:rsidRPr="00261D54">
        <w:t xml:space="preserve"> in accordance with the WOAH Terrestrial Animal Health Code</w:t>
      </w:r>
      <w:r w:rsidR="0090122C" w:rsidRPr="00261D54">
        <w:t>. This certificate must be s</w:t>
      </w:r>
      <w:r w:rsidRPr="00261D54">
        <w:t>igned by an Official Veterinarian.</w:t>
      </w:r>
    </w:p>
    <w:p w14:paraId="62B5C31F" w14:textId="77777777" w:rsidR="00F301B4" w:rsidRPr="00261D54" w:rsidRDefault="00F301B4" w:rsidP="00F301B4">
      <w:r w:rsidRPr="00261D54">
        <w:t>The certificate must provide details of:</w:t>
      </w:r>
    </w:p>
    <w:p w14:paraId="720B7378" w14:textId="612D3E74" w:rsidR="00F301B4" w:rsidRPr="00261D54" w:rsidRDefault="0090122C" w:rsidP="0090122C">
      <w:pPr>
        <w:pStyle w:val="ListBullet"/>
      </w:pPr>
      <w:r w:rsidRPr="00261D54">
        <w:t>T</w:t>
      </w:r>
      <w:r w:rsidR="00F301B4" w:rsidRPr="00261D54">
        <w:t xml:space="preserve">he packaging of the </w:t>
      </w:r>
      <w:r w:rsidR="000C3C89" w:rsidRPr="00261D54">
        <w:t xml:space="preserve">live garden snails for export to Australia, </w:t>
      </w:r>
      <w:r w:rsidR="00F301B4" w:rsidRPr="00261D54">
        <w:t>including details of the labelling, and</w:t>
      </w:r>
    </w:p>
    <w:p w14:paraId="3C59C26C" w14:textId="29277905" w:rsidR="00F301B4" w:rsidRPr="00261D54" w:rsidRDefault="0090122C" w:rsidP="0090122C">
      <w:pPr>
        <w:pStyle w:val="ListBullet"/>
      </w:pPr>
      <w:r w:rsidRPr="00261D54">
        <w:t>T</w:t>
      </w:r>
      <w:r w:rsidR="00F301B4" w:rsidRPr="00261D54">
        <w:t xml:space="preserve">he addresses and, where applicable, the identification numbers of establishments at which the </w:t>
      </w:r>
      <w:r w:rsidR="000C3C89" w:rsidRPr="00261D54">
        <w:t xml:space="preserve">live garden snails for export to Australia </w:t>
      </w:r>
      <w:r w:rsidR="00F301B4" w:rsidRPr="00261D54">
        <w:t>were raised, and</w:t>
      </w:r>
    </w:p>
    <w:p w14:paraId="5A847E94" w14:textId="7B59BCCC" w:rsidR="00F301B4" w:rsidRPr="00261D54" w:rsidRDefault="0090122C" w:rsidP="0090122C">
      <w:pPr>
        <w:pStyle w:val="ListBullet"/>
      </w:pPr>
      <w:r w:rsidRPr="00261D54">
        <w:t>T</w:t>
      </w:r>
      <w:r w:rsidR="00F301B4" w:rsidRPr="00261D54">
        <w:t>he names and addresses of the exporter and the consignee, and</w:t>
      </w:r>
    </w:p>
    <w:p w14:paraId="27F8C956" w14:textId="5FB230A0" w:rsidR="00F301B4" w:rsidRPr="00261D54" w:rsidRDefault="0090122C" w:rsidP="0090122C">
      <w:pPr>
        <w:pStyle w:val="ListBullet"/>
      </w:pPr>
      <w:r w:rsidRPr="00261D54">
        <w:t>S</w:t>
      </w:r>
      <w:r w:rsidR="00F301B4" w:rsidRPr="00261D54">
        <w:t xml:space="preserve">pecies of the </w:t>
      </w:r>
      <w:r w:rsidR="000C3C89" w:rsidRPr="00261D54">
        <w:t>live garden snails for export to Australia with</w:t>
      </w:r>
      <w:r w:rsidR="00F301B4" w:rsidRPr="00261D54">
        <w:t>in the consignment.</w:t>
      </w:r>
    </w:p>
    <w:p w14:paraId="0E50AC5B" w14:textId="77777777" w:rsidR="00F301B4" w:rsidRPr="00261D54" w:rsidRDefault="00F301B4" w:rsidP="00F301B4">
      <w:r w:rsidRPr="00261D54">
        <w:t xml:space="preserve">The Official Veterinarian of the source country must certify in English </w:t>
      </w:r>
      <w:proofErr w:type="gramStart"/>
      <w:r w:rsidRPr="00261D54">
        <w:t>and also</w:t>
      </w:r>
      <w:proofErr w:type="gramEnd"/>
      <w:r w:rsidRPr="00261D54">
        <w:t xml:space="preserve"> in a language understood by the Official Veterinarian of the approved country if required, that:</w:t>
      </w:r>
    </w:p>
    <w:p w14:paraId="47F0D6CE" w14:textId="14A37AD4" w:rsidR="00F301B4" w:rsidRPr="00261D54" w:rsidRDefault="00F301B4" w:rsidP="000C3C89">
      <w:pPr>
        <w:pStyle w:val="ListBullet"/>
      </w:pPr>
      <w:r w:rsidRPr="00261D54">
        <w:t xml:space="preserve">The </w:t>
      </w:r>
      <w:r w:rsidR="000C3C89" w:rsidRPr="00261D54">
        <w:t xml:space="preserve">live garden snails for export to Australia </w:t>
      </w:r>
      <w:r w:rsidRPr="00261D54">
        <w:t xml:space="preserve">are </w:t>
      </w:r>
      <w:r w:rsidR="006F743C" w:rsidRPr="006F743C">
        <w:rPr>
          <w:i/>
          <w:iCs/>
        </w:rPr>
        <w:t>C.</w:t>
      </w:r>
      <w:r w:rsidR="003A6117">
        <w:rPr>
          <w:i/>
          <w:iCs/>
        </w:rPr>
        <w:t> </w:t>
      </w:r>
      <w:r w:rsidR="006F743C" w:rsidRPr="006F743C">
        <w:rPr>
          <w:i/>
          <w:iCs/>
        </w:rPr>
        <w:t>aspersum</w:t>
      </w:r>
      <w:r w:rsidR="000C3C89" w:rsidRPr="00261D54">
        <w:rPr>
          <w:i/>
          <w:iCs/>
        </w:rPr>
        <w:t>.</w:t>
      </w:r>
    </w:p>
    <w:p w14:paraId="7D6D7C11" w14:textId="737F60D1" w:rsidR="00F301B4" w:rsidRPr="00261D54" w:rsidRDefault="00F301B4" w:rsidP="000C3C89">
      <w:pPr>
        <w:pStyle w:val="ListBullet"/>
      </w:pPr>
      <w:r w:rsidRPr="00261D54">
        <w:t xml:space="preserve">The </w:t>
      </w:r>
      <w:r w:rsidR="000C3C89" w:rsidRPr="00261D54">
        <w:t xml:space="preserve">live garden snails for export to Australia </w:t>
      </w:r>
      <w:r w:rsidRPr="00261D54">
        <w:t>have been continuously resident in &lt;</w:t>
      </w:r>
      <w:r w:rsidRPr="00261D54">
        <w:rPr>
          <w:shd w:val="clear" w:color="auto" w:fill="F2F2F2" w:themeFill="background1" w:themeFillShade="F2"/>
        </w:rPr>
        <w:t>insert approved country</w:t>
      </w:r>
      <w:r w:rsidRPr="00261D54">
        <w:t xml:space="preserve">&gt; since </w:t>
      </w:r>
      <w:r w:rsidR="3BB7953B" w:rsidRPr="00261D54">
        <w:t>hatching</w:t>
      </w:r>
      <w:r w:rsidRPr="00261D54">
        <w:t>.</w:t>
      </w:r>
    </w:p>
    <w:p w14:paraId="6C3D9335" w14:textId="28F621EF" w:rsidR="00F301B4" w:rsidRPr="00261D54" w:rsidRDefault="000C3C89" w:rsidP="000C3C89">
      <w:pPr>
        <w:pStyle w:val="ListBullet"/>
      </w:pPr>
      <w:r w:rsidRPr="00261D54">
        <w:t xml:space="preserve">The live garden snails for export to Australia have been </w:t>
      </w:r>
      <w:r w:rsidR="00F301B4" w:rsidRPr="00261D54">
        <w:t xml:space="preserve">sourced from </w:t>
      </w:r>
      <w:r w:rsidRPr="00261D54">
        <w:t xml:space="preserve">an </w:t>
      </w:r>
      <w:r w:rsidR="00F301B4" w:rsidRPr="00261D54">
        <w:t xml:space="preserve">approved snail farming establishment. </w:t>
      </w:r>
      <w:r w:rsidRPr="00261D54">
        <w:t xml:space="preserve">To be approved, this must be a commercial establishment that is not </w:t>
      </w:r>
      <w:r w:rsidRPr="00261D54">
        <w:lastRenderedPageBreak/>
        <w:t>incorporating field (wild) snails into their stock. These establishments must be government certified for basic quality standards for food safety and general hygienic operation</w:t>
      </w:r>
      <w:r w:rsidR="00F301B4" w:rsidRPr="00261D54">
        <w:t>.</w:t>
      </w:r>
    </w:p>
    <w:p w14:paraId="11453BFD" w14:textId="77777777" w:rsidR="00F301B4" w:rsidRPr="00261D54" w:rsidRDefault="00F301B4" w:rsidP="00F301B4">
      <w:r w:rsidRPr="00261D54">
        <w:t>The current Quality Standard document(s) applicable to the commercial operation must be attached to the import application.</w:t>
      </w:r>
    </w:p>
    <w:p w14:paraId="281B0365" w14:textId="2D7A0CB1" w:rsidR="00F301B4" w:rsidRPr="00261D54" w:rsidRDefault="00F301B4" w:rsidP="000C3C89">
      <w:pPr>
        <w:pStyle w:val="ListBullet"/>
      </w:pPr>
      <w:r w:rsidRPr="00261D54">
        <w:t xml:space="preserve">The </w:t>
      </w:r>
      <w:r w:rsidR="000C3C89" w:rsidRPr="00261D54">
        <w:t>live garden snails for export to Australia</w:t>
      </w:r>
      <w:r w:rsidRPr="00261D54">
        <w:t xml:space="preserve"> must not be field collected.</w:t>
      </w:r>
    </w:p>
    <w:p w14:paraId="024C759A" w14:textId="057FA7F7" w:rsidR="000C3C89" w:rsidRPr="00261D54" w:rsidRDefault="00F301B4" w:rsidP="00A57D07">
      <w:pPr>
        <w:pStyle w:val="ListBullet"/>
      </w:pPr>
      <w:r w:rsidRPr="00261D54">
        <w:t xml:space="preserve">The </w:t>
      </w:r>
      <w:r w:rsidR="000C3C89" w:rsidRPr="00261D54">
        <w:t>live garden snails for export to Australia</w:t>
      </w:r>
      <w:r w:rsidRPr="00261D54">
        <w:t xml:space="preserve"> were prepared and/or stored at the following establishments</w:t>
      </w:r>
      <w:r w:rsidR="000C3C89" w:rsidRPr="00261D54">
        <w:t xml:space="preserve"> &lt;</w:t>
      </w:r>
      <w:r w:rsidR="000C3C89" w:rsidRPr="00261D54">
        <w:rPr>
          <w:shd w:val="clear" w:color="auto" w:fill="F2F2F2" w:themeFill="background1" w:themeFillShade="F2"/>
        </w:rPr>
        <w:t>insert list</w:t>
      </w:r>
      <w:r w:rsidR="000C3C89" w:rsidRPr="00261D54">
        <w:t>&gt;.</w:t>
      </w:r>
    </w:p>
    <w:p w14:paraId="4711BABA" w14:textId="22336D8E" w:rsidR="00F301B4" w:rsidRPr="00261D54" w:rsidRDefault="00F301B4" w:rsidP="00A57D07">
      <w:pPr>
        <w:pStyle w:val="ListBullet"/>
      </w:pPr>
      <w:r w:rsidRPr="00261D54">
        <w:t xml:space="preserve">The </w:t>
      </w:r>
      <w:r w:rsidR="000C3C89" w:rsidRPr="00261D54">
        <w:t xml:space="preserve">live garden snails for export to Australia </w:t>
      </w:r>
      <w:r w:rsidRPr="00261D54">
        <w:t>have been subject to effective separation controls to ensure the prevention of inadvertent or deliberate substitution, and the prevention of comingling with, or contamination by, animal material not eligible for export to Australia.</w:t>
      </w:r>
    </w:p>
    <w:p w14:paraId="0E353935" w14:textId="1888EE0D" w:rsidR="00F301B4" w:rsidRPr="00261D54" w:rsidRDefault="00F301B4" w:rsidP="000C3C89">
      <w:pPr>
        <w:pStyle w:val="ListBullet"/>
      </w:pPr>
      <w:r w:rsidRPr="00261D54">
        <w:t xml:space="preserve">The </w:t>
      </w:r>
      <w:r w:rsidR="000C3C89" w:rsidRPr="00261D54">
        <w:t xml:space="preserve">live garden snails for export to Australia </w:t>
      </w:r>
      <w:r w:rsidRPr="00261D54">
        <w:t>have been prepared for export and packed on</w:t>
      </w:r>
      <w:r w:rsidR="000C3C89" w:rsidRPr="00261D54">
        <w:t xml:space="preserve"> &lt;</w:t>
      </w:r>
      <w:r w:rsidR="000C3C89" w:rsidRPr="00261D54">
        <w:rPr>
          <w:shd w:val="clear" w:color="auto" w:fill="F2F2F2" w:themeFill="background1" w:themeFillShade="F2"/>
        </w:rPr>
        <w:t>insert date</w:t>
      </w:r>
      <w:r w:rsidR="000C3C89" w:rsidRPr="00261D54">
        <w:t>&gt;</w:t>
      </w:r>
      <w:r w:rsidRPr="00261D54">
        <w:t xml:space="preserve"> and the bags, wrappers or packing containers were clean and new.</w:t>
      </w:r>
    </w:p>
    <w:p w14:paraId="2AE04C3F" w14:textId="2A08E1EB" w:rsidR="00F301B4" w:rsidRPr="00261D54" w:rsidRDefault="00F301B4" w:rsidP="000C3C89">
      <w:pPr>
        <w:pStyle w:val="ListBullet"/>
      </w:pPr>
      <w:r w:rsidRPr="00261D54">
        <w:t xml:space="preserve">The </w:t>
      </w:r>
      <w:r w:rsidR="000C3C89" w:rsidRPr="00261D54">
        <w:t xml:space="preserve">live garden snails for export to Australia </w:t>
      </w:r>
      <w:r w:rsidRPr="00261D54">
        <w:t>were not exposed to contamination prior to export.</w:t>
      </w:r>
    </w:p>
    <w:p w14:paraId="7A3C68D5" w14:textId="28CBB0C1" w:rsidR="00FF3401" w:rsidRPr="00261D54" w:rsidRDefault="00F301B4" w:rsidP="001E694E">
      <w:pPr>
        <w:pStyle w:val="ListBullet"/>
        <w:rPr>
          <w:lang w:eastAsia="ja-JP"/>
        </w:rPr>
      </w:pPr>
      <w:r w:rsidRPr="00261D54">
        <w:t xml:space="preserve">The </w:t>
      </w:r>
      <w:r w:rsidR="000C3C89" w:rsidRPr="00261D54">
        <w:t xml:space="preserve">live garden snails for export to Australia will be </w:t>
      </w:r>
      <w:r w:rsidRPr="00261D54">
        <w:t>transported in a clean packing container sealed with a seal bearing the number or mark</w:t>
      </w:r>
      <w:r w:rsidR="000C3C89" w:rsidRPr="00261D54">
        <w:t xml:space="preserve"> &lt;</w:t>
      </w:r>
      <w:r w:rsidR="000C3C89" w:rsidRPr="00261D54">
        <w:rPr>
          <w:shd w:val="clear" w:color="auto" w:fill="F2F2F2" w:themeFill="background1" w:themeFillShade="F2"/>
        </w:rPr>
        <w:t>insert mark</w:t>
      </w:r>
      <w:r w:rsidR="000C3C89" w:rsidRPr="00261D54">
        <w:t>&gt;. T</w:t>
      </w:r>
      <w:r w:rsidRPr="00261D54">
        <w:t>he container contains only garden snails eligible for entry into Australia.</w:t>
      </w:r>
    </w:p>
    <w:p w14:paraId="29746292" w14:textId="77777777" w:rsidR="0026709E" w:rsidRPr="00261D54" w:rsidRDefault="0026709E" w:rsidP="00885C19">
      <w:pPr>
        <w:pStyle w:val="Heading2"/>
      </w:pPr>
      <w:bookmarkStart w:id="109" w:name="_Toc172820572"/>
      <w:r w:rsidRPr="00261D54">
        <w:lastRenderedPageBreak/>
        <w:t>Appendices</w:t>
      </w:r>
      <w:bookmarkEnd w:id="109"/>
    </w:p>
    <w:p w14:paraId="70F63388" w14:textId="6439DA45" w:rsidR="0026709E" w:rsidRPr="00261D54" w:rsidRDefault="0026709E" w:rsidP="00386C83">
      <w:pPr>
        <w:pStyle w:val="Heading3"/>
        <w:spacing w:before="120" w:after="240"/>
      </w:pPr>
      <w:bookmarkStart w:id="110" w:name="_Appendix_A:_hazard"/>
      <w:bookmarkStart w:id="111" w:name="_Toc172820573"/>
      <w:bookmarkEnd w:id="110"/>
      <w:r w:rsidRPr="00261D54">
        <w:t>Appendix A: hazard identification</w:t>
      </w:r>
      <w:bookmarkEnd w:id="111"/>
    </w:p>
    <w:p w14:paraId="2D3612BB" w14:textId="107D076F" w:rsidR="00247660" w:rsidRPr="00261D54" w:rsidRDefault="002B2435" w:rsidP="002B2435">
      <w:r w:rsidRPr="00261D54">
        <w:t>Under the W</w:t>
      </w:r>
      <w:r w:rsidR="005B3E75">
        <w:t>orld Organisation of Animal Health (W</w:t>
      </w:r>
      <w:r w:rsidRPr="00261D54">
        <w:t>OAH</w:t>
      </w:r>
      <w:r w:rsidR="005B3E75">
        <w:t>)</w:t>
      </w:r>
      <w:r w:rsidRPr="00261D54">
        <w:t xml:space="preserve"> Code, hazard identification is a categorisation step, identifying biological agents dichotomously as hazards or not. The risk assessment may be concluded if hazard identification fails to identify hazards associated with the importation.</w:t>
      </w:r>
    </w:p>
    <w:p w14:paraId="3B827BEA" w14:textId="1436851D" w:rsidR="00742360" w:rsidRPr="00261D54" w:rsidRDefault="00742360" w:rsidP="00742360">
      <w:r w:rsidRPr="00261D54">
        <w:t xml:space="preserve">A set of questions distils the key considerations for hazard identification for this biosecurity </w:t>
      </w:r>
      <w:r w:rsidR="00BB55B8" w:rsidRPr="00261D54">
        <w:t>import risk review</w:t>
      </w:r>
      <w:r w:rsidR="00A6081D">
        <w:t>, including</w:t>
      </w:r>
      <w:r w:rsidR="00BB55B8" w:rsidRPr="00261D54">
        <w:t>:</w:t>
      </w:r>
    </w:p>
    <w:p w14:paraId="695F84D9" w14:textId="3F3B07A4" w:rsidR="00742360" w:rsidRPr="00261D54" w:rsidRDefault="00742360" w:rsidP="00742360">
      <w:pPr>
        <w:pStyle w:val="ListBullet"/>
      </w:pPr>
      <w:r w:rsidRPr="00261D54">
        <w:t xml:space="preserve">Are there any pathogens that can infect </w:t>
      </w:r>
      <w:r w:rsidR="006F743C" w:rsidRPr="006F743C">
        <w:rPr>
          <w:i/>
          <w:iCs/>
        </w:rPr>
        <w:t>C.</w:t>
      </w:r>
      <w:r w:rsidR="0069156D">
        <w:rPr>
          <w:i/>
          <w:iCs/>
        </w:rPr>
        <w:t> </w:t>
      </w:r>
      <w:r w:rsidR="006F743C" w:rsidRPr="006F743C">
        <w:rPr>
          <w:i/>
          <w:iCs/>
        </w:rPr>
        <w:t>aspersum</w:t>
      </w:r>
      <w:r w:rsidRPr="00261D54">
        <w:t xml:space="preserve"> that could be imported along with the snail?</w:t>
      </w:r>
    </w:p>
    <w:p w14:paraId="10787AB0" w14:textId="77777777" w:rsidR="00742360" w:rsidRPr="00261D54" w:rsidRDefault="00742360" w:rsidP="00742360">
      <w:pPr>
        <w:pStyle w:val="ListBullet"/>
      </w:pPr>
      <w:r w:rsidRPr="00261D54">
        <w:t>Are these pathogens present in Australia?</w:t>
      </w:r>
    </w:p>
    <w:p w14:paraId="79075D18" w14:textId="6B372B67" w:rsidR="00742360" w:rsidRPr="00261D54" w:rsidRDefault="00742360" w:rsidP="00742360">
      <w:pPr>
        <w:pStyle w:val="ListBullet"/>
      </w:pPr>
      <w:r w:rsidRPr="00261D54">
        <w:t xml:space="preserve">Can the introduction, establishment and spread of pathogens introduced in imported infected </w:t>
      </w:r>
      <w:r w:rsidR="006F743C" w:rsidRPr="006F743C">
        <w:rPr>
          <w:i/>
          <w:iCs/>
        </w:rPr>
        <w:t>C.</w:t>
      </w:r>
      <w:r w:rsidR="0069156D">
        <w:rPr>
          <w:i/>
          <w:iCs/>
        </w:rPr>
        <w:t> </w:t>
      </w:r>
      <w:r w:rsidR="006F743C" w:rsidRPr="006F743C">
        <w:rPr>
          <w:i/>
          <w:iCs/>
        </w:rPr>
        <w:t>aspersum</w:t>
      </w:r>
      <w:r w:rsidRPr="00261D54">
        <w:t xml:space="preserve"> which have escaped/been released into the environment, cause adverse outcomes in Australia if a significant outbreak eventuated?</w:t>
      </w:r>
    </w:p>
    <w:p w14:paraId="2A8B5389" w14:textId="6622AE59" w:rsidR="00742360" w:rsidRPr="00261D54" w:rsidRDefault="00247660" w:rsidP="00742360">
      <w:r w:rsidRPr="00261D54">
        <w:t>H</w:t>
      </w:r>
      <w:r w:rsidR="00742360" w:rsidRPr="00261D54">
        <w:t xml:space="preserve">azard </w:t>
      </w:r>
      <w:r w:rsidRPr="00261D54">
        <w:t xml:space="preserve">identification </w:t>
      </w:r>
      <w:r w:rsidR="00742360" w:rsidRPr="00261D54">
        <w:t xml:space="preserve">identified 14 pathogens (to genus group) which could infect </w:t>
      </w:r>
      <w:r w:rsidR="006F743C" w:rsidRPr="006F743C">
        <w:rPr>
          <w:i/>
          <w:iCs/>
        </w:rPr>
        <w:t>C.</w:t>
      </w:r>
      <w:r w:rsidR="0069156D">
        <w:rPr>
          <w:i/>
          <w:iCs/>
        </w:rPr>
        <w:t> </w:t>
      </w:r>
      <w:r w:rsidR="006F743C" w:rsidRPr="006F743C">
        <w:rPr>
          <w:i/>
          <w:iCs/>
        </w:rPr>
        <w:t>aspersum</w:t>
      </w:r>
      <w:r w:rsidR="00742360" w:rsidRPr="00261D54">
        <w:t>, were exotic to Australia and which could have significant adverse consequences in Australia. Of these</w:t>
      </w:r>
      <w:r w:rsidRPr="00261D54">
        <w:t>,</w:t>
      </w:r>
      <w:r w:rsidR="00742360" w:rsidRPr="00261D54">
        <w:t xml:space="preserve"> </w:t>
      </w:r>
      <w:r w:rsidRPr="00261D54">
        <w:t xml:space="preserve">eight </w:t>
      </w:r>
      <w:r w:rsidR="00742360" w:rsidRPr="00261D54">
        <w:t xml:space="preserve">pathogens (to genus group) were </w:t>
      </w:r>
      <w:r w:rsidRPr="00261D54">
        <w:t xml:space="preserve">then </w:t>
      </w:r>
      <w:r w:rsidR="00742360" w:rsidRPr="00261D54">
        <w:t>retained for further review.</w:t>
      </w:r>
    </w:p>
    <w:p w14:paraId="6EBB0DE2" w14:textId="1D1FF51D" w:rsidR="00904E24" w:rsidRPr="00261D54" w:rsidRDefault="00742360" w:rsidP="00904E24">
      <w:r w:rsidRPr="00261D54">
        <w:t xml:space="preserve">The results of the hazard refinement process, including the reason for removal or retention of each identified hazard are summarised in </w:t>
      </w:r>
      <w:r w:rsidRPr="00261D54">
        <w:fldChar w:fldCharType="begin"/>
      </w:r>
      <w:r w:rsidRPr="00261D54">
        <w:instrText xml:space="preserve"> REF _Ref170740372 \h  \* MERGEFORMAT </w:instrText>
      </w:r>
      <w:r w:rsidRPr="00261D54">
        <w:fldChar w:fldCharType="separate"/>
      </w:r>
      <w:r w:rsidR="00D24CCC" w:rsidRPr="00261D54">
        <w:t xml:space="preserve">Table </w:t>
      </w:r>
      <w:r w:rsidR="00D24CCC">
        <w:rPr>
          <w:noProof/>
        </w:rPr>
        <w:t>6</w:t>
      </w:r>
      <w:r w:rsidRPr="00261D54">
        <w:fldChar w:fldCharType="end"/>
      </w:r>
      <w:r w:rsidRPr="00261D54">
        <w:t>.</w:t>
      </w:r>
      <w:r w:rsidR="00904E24" w:rsidRPr="00261D54">
        <w:t xml:space="preserve"> </w:t>
      </w:r>
      <w:r w:rsidR="002B10CC" w:rsidRPr="00261D54">
        <w:t>T</w:t>
      </w:r>
      <w:r w:rsidR="00904E24" w:rsidRPr="00261D54">
        <w:t>he diseases retained for review</w:t>
      </w:r>
      <w:r w:rsidR="00D605AB">
        <w:t xml:space="preserve"> include</w:t>
      </w:r>
      <w:r w:rsidR="00904E24" w:rsidRPr="00261D54">
        <w:t>:</w:t>
      </w:r>
    </w:p>
    <w:p w14:paraId="1910956F" w14:textId="3ED3F115" w:rsidR="00904E24" w:rsidRPr="00261D54" w:rsidRDefault="00904E24" w:rsidP="002B10CC">
      <w:pPr>
        <w:pStyle w:val="ListBullet"/>
        <w:spacing w:before="60" w:after="60" w:line="240" w:lineRule="auto"/>
        <w:rPr>
          <w:lang w:eastAsia="ja-JP"/>
        </w:rPr>
      </w:pPr>
      <w:proofErr w:type="spellStart"/>
      <w:r w:rsidRPr="00261D54">
        <w:rPr>
          <w:i/>
          <w:iCs/>
          <w:lang w:eastAsia="ja-JP"/>
        </w:rPr>
        <w:t>Angiostrongylus</w:t>
      </w:r>
      <w:proofErr w:type="spellEnd"/>
      <w:r w:rsidRPr="00261D54">
        <w:rPr>
          <w:i/>
          <w:iCs/>
          <w:lang w:eastAsia="ja-JP"/>
        </w:rPr>
        <w:t> </w:t>
      </w:r>
      <w:r w:rsidRPr="00261D54">
        <w:rPr>
          <w:lang w:eastAsia="ja-JP"/>
        </w:rPr>
        <w:t>spp</w:t>
      </w:r>
      <w:r w:rsidR="00174F05" w:rsidRPr="00174F05">
        <w:rPr>
          <w:lang w:eastAsia="ja-JP"/>
        </w:rPr>
        <w:t xml:space="preserve">., </w:t>
      </w:r>
      <w:r w:rsidRPr="00261D54">
        <w:rPr>
          <w:lang w:eastAsia="ja-JP"/>
        </w:rPr>
        <w:t>including:</w:t>
      </w:r>
    </w:p>
    <w:p w14:paraId="2C418064"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w:t>
      </w:r>
      <w:proofErr w:type="spellStart"/>
      <w:r w:rsidRPr="00261D54">
        <w:rPr>
          <w:i/>
          <w:iCs/>
          <w:lang w:eastAsia="ja-JP"/>
        </w:rPr>
        <w:t>Aelurostrongylus</w:t>
      </w:r>
      <w:proofErr w:type="spellEnd"/>
      <w:r w:rsidRPr="00261D54">
        <w:rPr>
          <w:i/>
          <w:iCs/>
          <w:lang w:eastAsia="ja-JP"/>
        </w:rPr>
        <w:t>) </w:t>
      </w:r>
      <w:proofErr w:type="spellStart"/>
      <w:r w:rsidRPr="00261D54">
        <w:rPr>
          <w:i/>
          <w:iCs/>
          <w:lang w:eastAsia="ja-JP"/>
        </w:rPr>
        <w:t>abstrusus</w:t>
      </w:r>
      <w:proofErr w:type="spellEnd"/>
    </w:p>
    <w:p w14:paraId="67E75797"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w:t>
      </w:r>
      <w:proofErr w:type="spellStart"/>
      <w:r w:rsidRPr="00261D54">
        <w:rPr>
          <w:i/>
          <w:iCs/>
          <w:lang w:eastAsia="ja-JP"/>
        </w:rPr>
        <w:t>cantonensis</w:t>
      </w:r>
      <w:proofErr w:type="spellEnd"/>
    </w:p>
    <w:p w14:paraId="31181ED6"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w:t>
      </w:r>
      <w:proofErr w:type="spellStart"/>
      <w:r w:rsidRPr="00261D54">
        <w:rPr>
          <w:i/>
          <w:iCs/>
          <w:lang w:eastAsia="ja-JP"/>
        </w:rPr>
        <w:t>chabaudi</w:t>
      </w:r>
      <w:proofErr w:type="spellEnd"/>
    </w:p>
    <w:p w14:paraId="0563CF90"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vasorum</w:t>
      </w:r>
    </w:p>
    <w:p w14:paraId="611E764A" w14:textId="69C7C42A" w:rsidR="00904E24" w:rsidRPr="00261D54" w:rsidRDefault="00904E24" w:rsidP="002B10CC">
      <w:pPr>
        <w:pStyle w:val="ListBullet"/>
        <w:spacing w:before="60" w:after="60" w:line="240" w:lineRule="auto"/>
        <w:rPr>
          <w:lang w:eastAsia="ja-JP"/>
        </w:rPr>
      </w:pPr>
      <w:proofErr w:type="spellStart"/>
      <w:r w:rsidRPr="00261D54">
        <w:rPr>
          <w:i/>
          <w:iCs/>
          <w:lang w:eastAsia="ja-JP"/>
        </w:rPr>
        <w:t>Brachylaima</w:t>
      </w:r>
      <w:proofErr w:type="spellEnd"/>
      <w:r w:rsidRPr="00261D54">
        <w:rPr>
          <w:i/>
          <w:iCs/>
          <w:lang w:eastAsia="ja-JP"/>
        </w:rPr>
        <w:t> </w:t>
      </w:r>
      <w:r w:rsidRPr="00261D54">
        <w:rPr>
          <w:lang w:eastAsia="ja-JP"/>
        </w:rPr>
        <w:t>spp</w:t>
      </w:r>
      <w:r w:rsidR="00174F05" w:rsidRPr="00174F05">
        <w:rPr>
          <w:lang w:eastAsia="ja-JP"/>
        </w:rPr>
        <w:t xml:space="preserve">., </w:t>
      </w:r>
      <w:r w:rsidRPr="00261D54">
        <w:rPr>
          <w:lang w:eastAsia="ja-JP"/>
        </w:rPr>
        <w:t>including:</w:t>
      </w:r>
    </w:p>
    <w:p w14:paraId="68ACF0D0"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aspersae</w:t>
      </w:r>
      <w:proofErr w:type="spellEnd"/>
    </w:p>
    <w:p w14:paraId="4D9F4609"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cribbi</w:t>
      </w:r>
      <w:proofErr w:type="spellEnd"/>
    </w:p>
    <w:p w14:paraId="724EA560"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Ilobregatensis</w:t>
      </w:r>
      <w:proofErr w:type="spellEnd"/>
    </w:p>
    <w:p w14:paraId="4E2B5979"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mascomai</w:t>
      </w:r>
      <w:proofErr w:type="spellEnd"/>
    </w:p>
    <w:p w14:paraId="70144BB3" w14:textId="77777777" w:rsidR="00904E24" w:rsidRPr="00261D54" w:rsidRDefault="00904E24" w:rsidP="002B10CC">
      <w:pPr>
        <w:pStyle w:val="ListBullet"/>
        <w:spacing w:before="60" w:after="60" w:line="240" w:lineRule="auto"/>
        <w:rPr>
          <w:i/>
          <w:iCs/>
          <w:lang w:eastAsia="ja-JP"/>
        </w:rPr>
      </w:pPr>
      <w:proofErr w:type="spellStart"/>
      <w:r w:rsidRPr="00261D54">
        <w:rPr>
          <w:i/>
          <w:iCs/>
          <w:lang w:eastAsia="ja-JP"/>
        </w:rPr>
        <w:t>Crenosoma</w:t>
      </w:r>
      <w:proofErr w:type="spellEnd"/>
      <w:r w:rsidRPr="00261D54">
        <w:rPr>
          <w:i/>
          <w:iCs/>
          <w:lang w:eastAsia="ja-JP"/>
        </w:rPr>
        <w:t> </w:t>
      </w:r>
      <w:proofErr w:type="spellStart"/>
      <w:r w:rsidRPr="00261D54">
        <w:rPr>
          <w:i/>
          <w:iCs/>
          <w:lang w:eastAsia="ja-JP"/>
        </w:rPr>
        <w:t>vulpis</w:t>
      </w:r>
      <w:proofErr w:type="spellEnd"/>
    </w:p>
    <w:p w14:paraId="55A8FC93" w14:textId="77777777" w:rsidR="00904E24" w:rsidRPr="00261D54" w:rsidRDefault="00904E24" w:rsidP="002B10CC">
      <w:pPr>
        <w:pStyle w:val="ListBullet"/>
        <w:spacing w:before="60" w:after="60" w:line="240" w:lineRule="auto"/>
        <w:rPr>
          <w:i/>
          <w:iCs/>
          <w:lang w:eastAsia="ja-JP"/>
        </w:rPr>
      </w:pPr>
      <w:proofErr w:type="spellStart"/>
      <w:r w:rsidRPr="00261D54">
        <w:rPr>
          <w:i/>
          <w:iCs/>
          <w:lang w:eastAsia="ja-JP"/>
        </w:rPr>
        <w:t>Dicrocoelium</w:t>
      </w:r>
      <w:proofErr w:type="spellEnd"/>
      <w:r w:rsidRPr="00261D54">
        <w:rPr>
          <w:i/>
          <w:iCs/>
          <w:lang w:eastAsia="ja-JP"/>
        </w:rPr>
        <w:t> </w:t>
      </w:r>
      <w:proofErr w:type="spellStart"/>
      <w:r w:rsidRPr="00261D54">
        <w:rPr>
          <w:i/>
          <w:iCs/>
          <w:lang w:eastAsia="ja-JP"/>
        </w:rPr>
        <w:t>dendriticum</w:t>
      </w:r>
      <w:proofErr w:type="spellEnd"/>
    </w:p>
    <w:p w14:paraId="4EEE78A1" w14:textId="77777777" w:rsidR="00904E24" w:rsidRPr="00261D54" w:rsidRDefault="00904E24" w:rsidP="002B10CC">
      <w:pPr>
        <w:pStyle w:val="ListBullet"/>
        <w:spacing w:before="60" w:after="60" w:line="240" w:lineRule="auto"/>
        <w:rPr>
          <w:lang w:eastAsia="ja-JP"/>
        </w:rPr>
      </w:pPr>
      <w:proofErr w:type="spellStart"/>
      <w:r w:rsidRPr="00261D54">
        <w:rPr>
          <w:i/>
          <w:iCs/>
          <w:lang w:eastAsia="ja-JP"/>
        </w:rPr>
        <w:t>Phasmarhabditis</w:t>
      </w:r>
      <w:proofErr w:type="spellEnd"/>
      <w:r w:rsidRPr="00261D54">
        <w:rPr>
          <w:i/>
          <w:iCs/>
          <w:lang w:eastAsia="ja-JP"/>
        </w:rPr>
        <w:t> </w:t>
      </w:r>
      <w:r w:rsidRPr="00261D54">
        <w:rPr>
          <w:lang w:eastAsia="ja-JP"/>
        </w:rPr>
        <w:t>spp.</w:t>
      </w:r>
    </w:p>
    <w:p w14:paraId="2D96A18A" w14:textId="77777777" w:rsidR="00904E24" w:rsidRPr="00261D54" w:rsidRDefault="00904E24" w:rsidP="002B10CC">
      <w:pPr>
        <w:pStyle w:val="ListBullet"/>
        <w:spacing w:before="60" w:after="60" w:line="240" w:lineRule="auto"/>
        <w:rPr>
          <w:i/>
          <w:iCs/>
          <w:lang w:eastAsia="ja-JP"/>
        </w:rPr>
      </w:pPr>
      <w:proofErr w:type="spellStart"/>
      <w:r w:rsidRPr="00261D54">
        <w:rPr>
          <w:i/>
          <w:iCs/>
          <w:lang w:eastAsia="ja-JP"/>
        </w:rPr>
        <w:t>Riccardoella</w:t>
      </w:r>
      <w:proofErr w:type="spellEnd"/>
      <w:r w:rsidRPr="00261D54">
        <w:rPr>
          <w:i/>
          <w:iCs/>
          <w:lang w:eastAsia="ja-JP"/>
        </w:rPr>
        <w:t> </w:t>
      </w:r>
      <w:proofErr w:type="spellStart"/>
      <w:r w:rsidRPr="00261D54">
        <w:rPr>
          <w:i/>
          <w:iCs/>
          <w:lang w:eastAsia="ja-JP"/>
        </w:rPr>
        <w:t>limacum</w:t>
      </w:r>
      <w:proofErr w:type="spellEnd"/>
    </w:p>
    <w:p w14:paraId="06BFF7F0" w14:textId="0FF88FC6" w:rsidR="00904E24" w:rsidRPr="00261D54" w:rsidRDefault="00904E24" w:rsidP="002B10CC">
      <w:pPr>
        <w:pStyle w:val="ListBullet"/>
        <w:spacing w:before="60" w:after="60" w:line="240" w:lineRule="auto"/>
        <w:rPr>
          <w:lang w:eastAsia="ja-JP"/>
        </w:rPr>
      </w:pPr>
      <w:proofErr w:type="spellStart"/>
      <w:r w:rsidRPr="00261D54">
        <w:rPr>
          <w:i/>
          <w:iCs/>
          <w:lang w:eastAsia="ja-JP"/>
        </w:rPr>
        <w:t>Tetrahumena</w:t>
      </w:r>
      <w:proofErr w:type="spellEnd"/>
      <w:r w:rsidRPr="00261D54">
        <w:rPr>
          <w:lang w:eastAsia="ja-JP"/>
        </w:rPr>
        <w:t> spp</w:t>
      </w:r>
      <w:r w:rsidR="00174F05" w:rsidRPr="00174F05">
        <w:rPr>
          <w:lang w:eastAsia="ja-JP"/>
        </w:rPr>
        <w:t xml:space="preserve">., </w:t>
      </w:r>
      <w:r w:rsidRPr="00261D54">
        <w:rPr>
          <w:lang w:eastAsia="ja-JP"/>
        </w:rPr>
        <w:t>including:</w:t>
      </w:r>
    </w:p>
    <w:p w14:paraId="0D976CA3" w14:textId="77777777" w:rsidR="00904E24" w:rsidRPr="00261D54" w:rsidRDefault="00904E24" w:rsidP="002B10CC">
      <w:pPr>
        <w:pStyle w:val="ListBullet2"/>
        <w:spacing w:before="60" w:after="60" w:line="240" w:lineRule="auto"/>
        <w:rPr>
          <w:i/>
          <w:iCs/>
          <w:lang w:eastAsia="ja-JP"/>
        </w:rPr>
      </w:pPr>
      <w:r w:rsidRPr="00261D54">
        <w:rPr>
          <w:i/>
          <w:iCs/>
          <w:lang w:eastAsia="ja-JP"/>
        </w:rPr>
        <w:t>Tetrahymena rostrata</w:t>
      </w:r>
    </w:p>
    <w:p w14:paraId="052F5068" w14:textId="77777777" w:rsidR="00904E24" w:rsidRPr="00261D54" w:rsidRDefault="00904E24" w:rsidP="002B10CC">
      <w:pPr>
        <w:pStyle w:val="ListBullet2"/>
        <w:spacing w:before="60" w:after="60" w:line="240" w:lineRule="auto"/>
        <w:rPr>
          <w:i/>
          <w:iCs/>
          <w:lang w:eastAsia="ja-JP"/>
        </w:rPr>
      </w:pPr>
      <w:r w:rsidRPr="00261D54">
        <w:rPr>
          <w:i/>
          <w:iCs/>
          <w:lang w:eastAsia="ja-JP"/>
        </w:rPr>
        <w:t>Tetrahymena </w:t>
      </w:r>
      <w:proofErr w:type="spellStart"/>
      <w:r w:rsidRPr="00261D54">
        <w:rPr>
          <w:i/>
          <w:iCs/>
          <w:lang w:eastAsia="ja-JP"/>
        </w:rPr>
        <w:t>limacis</w:t>
      </w:r>
      <w:proofErr w:type="spellEnd"/>
    </w:p>
    <w:p w14:paraId="0AC596EB" w14:textId="251833C8" w:rsidR="009B1C73" w:rsidRPr="00261D54" w:rsidRDefault="00904E24" w:rsidP="002150CD">
      <w:pPr>
        <w:pStyle w:val="ListBullet"/>
        <w:spacing w:before="60" w:after="60" w:line="240" w:lineRule="auto"/>
      </w:pPr>
      <w:proofErr w:type="spellStart"/>
      <w:r w:rsidRPr="00261D54">
        <w:rPr>
          <w:i/>
          <w:iCs/>
          <w:lang w:eastAsia="ja-JP"/>
        </w:rPr>
        <w:t>Troglostrongylus</w:t>
      </w:r>
      <w:proofErr w:type="spellEnd"/>
      <w:r w:rsidRPr="00261D54">
        <w:rPr>
          <w:i/>
          <w:iCs/>
          <w:lang w:eastAsia="ja-JP"/>
        </w:rPr>
        <w:t> </w:t>
      </w:r>
      <w:proofErr w:type="spellStart"/>
      <w:r w:rsidRPr="00261D54">
        <w:rPr>
          <w:i/>
          <w:iCs/>
          <w:lang w:eastAsia="ja-JP"/>
        </w:rPr>
        <w:t>brevior</w:t>
      </w:r>
      <w:proofErr w:type="spellEnd"/>
    </w:p>
    <w:p w14:paraId="4460B033" w14:textId="77777777" w:rsidR="00647289" w:rsidRPr="00261D54" w:rsidRDefault="00647289" w:rsidP="00C322BF">
      <w:pPr>
        <w:sectPr w:rsidR="00647289" w:rsidRPr="00261D54" w:rsidSect="008E3E14">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283" w:gutter="0"/>
          <w:cols w:space="708"/>
          <w:titlePg/>
          <w:docGrid w:linePitch="360"/>
        </w:sectPr>
      </w:pPr>
    </w:p>
    <w:p w14:paraId="6B8A424D" w14:textId="5B3AE6FB" w:rsidR="00C17969" w:rsidRPr="00261D54" w:rsidRDefault="00C17969" w:rsidP="00C17969">
      <w:pPr>
        <w:pStyle w:val="Caption"/>
      </w:pPr>
      <w:bookmarkStart w:id="112" w:name="_Ref170740372"/>
      <w:bookmarkStart w:id="113" w:name="_Toc172820582"/>
      <w:r w:rsidRPr="00261D54">
        <w:lastRenderedPageBreak/>
        <w:t xml:space="preserve">Table </w:t>
      </w:r>
      <w:r w:rsidRPr="00261D54">
        <w:fldChar w:fldCharType="begin"/>
      </w:r>
      <w:r w:rsidRPr="00261D54">
        <w:instrText xml:space="preserve"> SEQ Table \* ARABIC </w:instrText>
      </w:r>
      <w:r w:rsidRPr="00261D54">
        <w:fldChar w:fldCharType="separate"/>
      </w:r>
      <w:r w:rsidR="00D24CCC">
        <w:rPr>
          <w:noProof/>
        </w:rPr>
        <w:t>6</w:t>
      </w:r>
      <w:r w:rsidRPr="00261D54">
        <w:fldChar w:fldCharType="end"/>
      </w:r>
      <w:bookmarkEnd w:id="112"/>
      <w:r w:rsidRPr="00261D54">
        <w:t xml:space="preserve"> Hazard identification</w:t>
      </w:r>
      <w:bookmarkEnd w:id="11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70"/>
        <w:gridCol w:w="3518"/>
        <w:gridCol w:w="2619"/>
        <w:gridCol w:w="2404"/>
        <w:gridCol w:w="921"/>
        <w:gridCol w:w="2270"/>
      </w:tblGrid>
      <w:tr w:rsidR="00C17969" w:rsidRPr="00261D54" w14:paraId="78F580E5" w14:textId="77777777" w:rsidTr="00CD234C">
        <w:trPr>
          <w:cantSplit/>
          <w:tblHeader/>
        </w:trPr>
        <w:tc>
          <w:tcPr>
            <w:tcW w:w="860" w:type="pct"/>
            <w:shd w:val="clear" w:color="auto" w:fill="auto"/>
          </w:tcPr>
          <w:p w14:paraId="321E63CF" w14:textId="77777777" w:rsidR="00C17969" w:rsidRPr="00261D54" w:rsidRDefault="00C17969" w:rsidP="00C17969">
            <w:pPr>
              <w:pStyle w:val="TableHeading"/>
              <w:spacing w:before="20" w:after="20"/>
            </w:pPr>
            <w:r w:rsidRPr="00261D54">
              <w:rPr>
                <w:lang w:bidi="hi-IN"/>
              </w:rPr>
              <w:t>Age</w:t>
            </w:r>
            <w:bookmarkStart w:id="114" w:name="Title_6"/>
            <w:bookmarkEnd w:id="114"/>
            <w:r w:rsidRPr="00261D54">
              <w:rPr>
                <w:lang w:bidi="hi-IN"/>
              </w:rPr>
              <w:t>nt</w:t>
            </w:r>
          </w:p>
        </w:tc>
        <w:tc>
          <w:tcPr>
            <w:tcW w:w="952" w:type="pct"/>
            <w:shd w:val="clear" w:color="auto" w:fill="auto"/>
          </w:tcPr>
          <w:p w14:paraId="52E7BBF6" w14:textId="77777777" w:rsidR="00C17969" w:rsidRPr="00261D54" w:rsidRDefault="00C17969" w:rsidP="00C17969">
            <w:pPr>
              <w:pStyle w:val="TableHeading"/>
              <w:spacing w:before="20" w:after="20"/>
            </w:pPr>
            <w:r w:rsidRPr="00261D54">
              <w:rPr>
                <w:lang w:bidi="hi-IN"/>
              </w:rPr>
              <w:t>Agent species</w:t>
            </w:r>
          </w:p>
        </w:tc>
        <w:tc>
          <w:tcPr>
            <w:tcW w:w="1008" w:type="pct"/>
            <w:shd w:val="clear" w:color="auto" w:fill="auto"/>
          </w:tcPr>
          <w:p w14:paraId="1F22BC50" w14:textId="77777777" w:rsidR="00C17969" w:rsidRPr="00261D54" w:rsidRDefault="00C17969" w:rsidP="00C17969">
            <w:pPr>
              <w:pStyle w:val="TableHeading"/>
              <w:spacing w:before="20" w:after="20"/>
            </w:pPr>
            <w:r w:rsidRPr="00261D54">
              <w:rPr>
                <w:lang w:bidi="hi-IN"/>
              </w:rPr>
              <w:t>Known susceptible species</w:t>
            </w:r>
          </w:p>
        </w:tc>
        <w:tc>
          <w:tcPr>
            <w:tcW w:w="919" w:type="pct"/>
            <w:shd w:val="clear" w:color="auto" w:fill="auto"/>
          </w:tcPr>
          <w:p w14:paraId="129F0AC7" w14:textId="77777777" w:rsidR="00C17969" w:rsidRPr="00261D54" w:rsidRDefault="00C17969" w:rsidP="00C17969">
            <w:pPr>
              <w:pStyle w:val="TableHeading"/>
              <w:spacing w:before="20" w:after="20"/>
            </w:pPr>
            <w:r w:rsidRPr="00261D54">
              <w:rPr>
                <w:lang w:bidi="hi-IN"/>
              </w:rPr>
              <w:t>Adverse consequences in Australia</w:t>
            </w:r>
          </w:p>
        </w:tc>
        <w:tc>
          <w:tcPr>
            <w:tcW w:w="349" w:type="pct"/>
            <w:shd w:val="clear" w:color="auto" w:fill="auto"/>
          </w:tcPr>
          <w:p w14:paraId="7A6D333B" w14:textId="77777777" w:rsidR="00C17969" w:rsidRPr="00261D54" w:rsidRDefault="00C17969" w:rsidP="00C17969">
            <w:pPr>
              <w:pStyle w:val="TableHeading"/>
              <w:spacing w:before="20" w:after="20"/>
            </w:pPr>
            <w:r w:rsidRPr="00261D54">
              <w:rPr>
                <w:lang w:bidi="hi-IN"/>
              </w:rPr>
              <w:t>Exotic to Australia</w:t>
            </w:r>
          </w:p>
        </w:tc>
        <w:tc>
          <w:tcPr>
            <w:tcW w:w="912" w:type="pct"/>
            <w:shd w:val="clear" w:color="auto" w:fill="auto"/>
          </w:tcPr>
          <w:p w14:paraId="4A534E73" w14:textId="77777777" w:rsidR="00C17969" w:rsidRPr="00261D54" w:rsidRDefault="00C17969" w:rsidP="00C17969">
            <w:pPr>
              <w:pStyle w:val="TableHeading"/>
              <w:spacing w:before="20" w:after="20"/>
            </w:pPr>
            <w:r w:rsidRPr="00261D54">
              <w:rPr>
                <w:lang w:bidi="hi-IN"/>
              </w:rPr>
              <w:t>Retained for further review</w:t>
            </w:r>
          </w:p>
        </w:tc>
      </w:tr>
      <w:tr w:rsidR="00C17969" w:rsidRPr="00261D54" w14:paraId="6580C3D2" w14:textId="77777777" w:rsidTr="00C17969">
        <w:tc>
          <w:tcPr>
            <w:tcW w:w="860" w:type="pct"/>
          </w:tcPr>
          <w:p w14:paraId="7D5EB957" w14:textId="77777777" w:rsidR="00C17969" w:rsidRPr="00261D54" w:rsidRDefault="00C17969" w:rsidP="00C17969">
            <w:pPr>
              <w:pStyle w:val="TableText"/>
              <w:spacing w:before="20" w:after="20"/>
              <w:rPr>
                <w:i/>
                <w:iCs/>
              </w:rPr>
            </w:pPr>
            <w:proofErr w:type="spellStart"/>
            <w:r w:rsidRPr="00261D54">
              <w:rPr>
                <w:i/>
                <w:iCs/>
              </w:rPr>
              <w:t>Alloionema</w:t>
            </w:r>
            <w:proofErr w:type="spellEnd"/>
            <w:r w:rsidRPr="00261D54">
              <w:rPr>
                <w:i/>
                <w:iCs/>
              </w:rPr>
              <w:t> </w:t>
            </w:r>
            <w:proofErr w:type="spellStart"/>
            <w:r w:rsidRPr="00261D54">
              <w:rPr>
                <w:i/>
                <w:iCs/>
              </w:rPr>
              <w:t>appendiculatum</w:t>
            </w:r>
            <w:proofErr w:type="spellEnd"/>
          </w:p>
          <w:p w14:paraId="35F92B07" w14:textId="77777777" w:rsidR="00C17969" w:rsidRPr="00261D54" w:rsidRDefault="00C17969" w:rsidP="00C17969">
            <w:pPr>
              <w:pStyle w:val="TableText"/>
              <w:spacing w:before="20" w:after="20"/>
            </w:pPr>
            <w:r w:rsidRPr="00261D54">
              <w:t>Nematode</w:t>
            </w:r>
          </w:p>
          <w:p w14:paraId="32F47F17" w14:textId="77777777" w:rsidR="00C17969" w:rsidRPr="00261D54" w:rsidRDefault="00C17969" w:rsidP="00C17969">
            <w:pPr>
              <w:pStyle w:val="TableText"/>
              <w:spacing w:before="20" w:after="20"/>
            </w:pPr>
          </w:p>
        </w:tc>
        <w:tc>
          <w:tcPr>
            <w:tcW w:w="952" w:type="pct"/>
          </w:tcPr>
          <w:p w14:paraId="68BC5D22" w14:textId="0CDA6200" w:rsidR="00C17969" w:rsidRPr="00261D54" w:rsidRDefault="005F70EE" w:rsidP="00C17969">
            <w:pPr>
              <w:pStyle w:val="TableText"/>
              <w:spacing w:before="20" w:after="20"/>
            </w:pPr>
            <w:r>
              <w:t>n</w:t>
            </w:r>
            <w:r w:rsidR="00C17969" w:rsidRPr="00261D54">
              <w:t>/a</w:t>
            </w:r>
          </w:p>
        </w:tc>
        <w:tc>
          <w:tcPr>
            <w:tcW w:w="1008" w:type="pct"/>
          </w:tcPr>
          <w:p w14:paraId="4FE4157B" w14:textId="31C2C681" w:rsidR="00C17969" w:rsidRDefault="00C17969" w:rsidP="00C17969">
            <w:pPr>
              <w:pStyle w:val="TableText"/>
              <w:spacing w:before="20" w:after="20"/>
            </w:pPr>
            <w:r w:rsidRPr="00261D54">
              <w:t xml:space="preserve">Snails in the families </w:t>
            </w:r>
            <w:proofErr w:type="spellStart"/>
            <w:r w:rsidRPr="00261D54">
              <w:t>Helicidae</w:t>
            </w:r>
            <w:proofErr w:type="spellEnd"/>
            <w:r w:rsidRPr="00261D54">
              <w:t xml:space="preserve"> (including </w:t>
            </w:r>
            <w:r w:rsidR="006F743C" w:rsidRPr="006F743C">
              <w:rPr>
                <w:i/>
              </w:rPr>
              <w:t xml:space="preserve">C. </w:t>
            </w:r>
            <w:proofErr w:type="spellStart"/>
            <w:r w:rsidR="006F743C" w:rsidRPr="006F743C">
              <w:rPr>
                <w:i/>
              </w:rPr>
              <w:t>aspersum</w:t>
            </w:r>
            <w:proofErr w:type="spellEnd"/>
            <w:r w:rsidRPr="00261D54">
              <w:t xml:space="preserve">), </w:t>
            </w:r>
            <w:proofErr w:type="spellStart"/>
            <w:r w:rsidRPr="00261D54">
              <w:t>Agriolimacidae</w:t>
            </w:r>
            <w:proofErr w:type="spellEnd"/>
            <w:r w:rsidRPr="00261D54">
              <w:t xml:space="preserve">, </w:t>
            </w:r>
            <w:proofErr w:type="spellStart"/>
            <w:r w:rsidRPr="00261D54">
              <w:t>Hygromiidae</w:t>
            </w:r>
            <w:proofErr w:type="spellEnd"/>
            <w:r w:rsidRPr="00261D54">
              <w:t xml:space="preserve">, </w:t>
            </w:r>
            <w:proofErr w:type="spellStart"/>
            <w:r w:rsidRPr="00261D54">
              <w:t>Succineidae</w:t>
            </w:r>
            <w:proofErr w:type="spellEnd"/>
          </w:p>
          <w:p w14:paraId="60BCF171" w14:textId="77777777" w:rsidR="00B32AD3" w:rsidRPr="00261D54" w:rsidRDefault="00B32AD3" w:rsidP="00C17969">
            <w:pPr>
              <w:pStyle w:val="TableText"/>
              <w:spacing w:before="20" w:after="20"/>
            </w:pPr>
          </w:p>
          <w:p w14:paraId="7C18F6B5" w14:textId="77777777" w:rsidR="00C17969" w:rsidRPr="00261D54" w:rsidRDefault="00C17969" w:rsidP="00C17969">
            <w:pPr>
              <w:pStyle w:val="TableText"/>
              <w:spacing w:before="20" w:after="20"/>
            </w:pPr>
            <w:r w:rsidRPr="00261D54">
              <w:t xml:space="preserve">Slugs in the family </w:t>
            </w:r>
            <w:proofErr w:type="spellStart"/>
            <w:r w:rsidRPr="00261D54">
              <w:t>Arionidae</w:t>
            </w:r>
            <w:proofErr w:type="spellEnd"/>
          </w:p>
        </w:tc>
        <w:tc>
          <w:tcPr>
            <w:tcW w:w="919" w:type="pct"/>
          </w:tcPr>
          <w:p w14:paraId="64BD7497" w14:textId="77777777" w:rsidR="00C17969" w:rsidRPr="00261D54" w:rsidRDefault="00C17969" w:rsidP="00C17969">
            <w:pPr>
              <w:pStyle w:val="TableText"/>
              <w:spacing w:before="20" w:after="20"/>
            </w:pPr>
            <w:r w:rsidRPr="00261D54">
              <w:t>Could potentially infect native snails and slugs.</w:t>
            </w:r>
          </w:p>
        </w:tc>
        <w:tc>
          <w:tcPr>
            <w:tcW w:w="349" w:type="pct"/>
          </w:tcPr>
          <w:p w14:paraId="532EA1FE" w14:textId="585AF7A0" w:rsidR="00C17969" w:rsidRPr="00261D54" w:rsidRDefault="00D72C42" w:rsidP="00C17969">
            <w:pPr>
              <w:pStyle w:val="TableText"/>
              <w:spacing w:before="20" w:after="20"/>
            </w:pPr>
            <w:r w:rsidRPr="00261D54">
              <w:t>U</w:t>
            </w:r>
            <w:r w:rsidR="00C17969" w:rsidRPr="00261D54">
              <w:t>nknown</w:t>
            </w:r>
            <w:r w:rsidRPr="00261D54">
              <w:t xml:space="preserve"> </w:t>
            </w:r>
          </w:p>
        </w:tc>
        <w:tc>
          <w:tcPr>
            <w:tcW w:w="912" w:type="pct"/>
          </w:tcPr>
          <w:p w14:paraId="3F095EA5" w14:textId="427D4816" w:rsidR="00C17969" w:rsidRPr="00261D54" w:rsidRDefault="00C17969" w:rsidP="00C17969">
            <w:pPr>
              <w:pStyle w:val="TableText"/>
              <w:spacing w:before="20" w:after="20"/>
            </w:pPr>
            <w:r w:rsidRPr="00261D54">
              <w:t xml:space="preserve">No. Refer to Department of </w:t>
            </w:r>
            <w:r w:rsidR="003E53EA" w:rsidRPr="00261D54">
              <w:t xml:space="preserve">Climate Change, Energy, the </w:t>
            </w:r>
            <w:r w:rsidRPr="00261D54">
              <w:t>Environment</w:t>
            </w:r>
            <w:r w:rsidR="003E53EA" w:rsidRPr="00261D54">
              <w:t xml:space="preserve"> and Water</w:t>
            </w:r>
          </w:p>
        </w:tc>
      </w:tr>
      <w:tr w:rsidR="00C17969" w:rsidRPr="00261D54" w14:paraId="6251A5B9" w14:textId="77777777" w:rsidTr="00C17969">
        <w:tc>
          <w:tcPr>
            <w:tcW w:w="860" w:type="pct"/>
          </w:tcPr>
          <w:p w14:paraId="17E52E00" w14:textId="77777777" w:rsidR="00C17969" w:rsidRPr="00261D54" w:rsidRDefault="00C17969" w:rsidP="00C17969">
            <w:pPr>
              <w:pStyle w:val="TableText"/>
              <w:spacing w:before="20" w:after="20"/>
              <w:rPr>
                <w:i/>
                <w:iCs/>
              </w:rPr>
            </w:pPr>
            <w:proofErr w:type="spellStart"/>
            <w:r w:rsidRPr="00261D54">
              <w:rPr>
                <w:i/>
                <w:iCs/>
              </w:rPr>
              <w:t>Angiostoma</w:t>
            </w:r>
            <w:proofErr w:type="spellEnd"/>
            <w:r w:rsidRPr="00261D54">
              <w:rPr>
                <w:i/>
                <w:iCs/>
              </w:rPr>
              <w:t> </w:t>
            </w:r>
            <w:proofErr w:type="spellStart"/>
            <w:r w:rsidRPr="00261D54">
              <w:rPr>
                <w:i/>
                <w:iCs/>
              </w:rPr>
              <w:t>aspersae</w:t>
            </w:r>
            <w:proofErr w:type="spellEnd"/>
          </w:p>
          <w:p w14:paraId="4E228041" w14:textId="77777777" w:rsidR="00C17969" w:rsidRPr="00261D54" w:rsidRDefault="00C17969" w:rsidP="00C17969">
            <w:pPr>
              <w:pStyle w:val="TableText"/>
              <w:spacing w:before="20" w:after="20"/>
              <w:rPr>
                <w:lang w:val="fr-FR"/>
              </w:rPr>
            </w:pPr>
            <w:proofErr w:type="spellStart"/>
            <w:r w:rsidRPr="00261D54">
              <w:rPr>
                <w:lang w:val="fr-FR"/>
              </w:rPr>
              <w:t>Nematode</w:t>
            </w:r>
            <w:proofErr w:type="spellEnd"/>
          </w:p>
          <w:p w14:paraId="1C9F17AE" w14:textId="77777777" w:rsidR="00C17969" w:rsidRPr="00261D54" w:rsidRDefault="00C17969" w:rsidP="00C17969">
            <w:pPr>
              <w:pStyle w:val="TableText"/>
              <w:spacing w:before="20" w:after="20"/>
            </w:pPr>
          </w:p>
        </w:tc>
        <w:tc>
          <w:tcPr>
            <w:tcW w:w="952" w:type="pct"/>
          </w:tcPr>
          <w:p w14:paraId="1E5C2E6D" w14:textId="3208683D" w:rsidR="00C17969" w:rsidRPr="00261D54" w:rsidRDefault="00AD7D2C" w:rsidP="00C17969">
            <w:pPr>
              <w:pStyle w:val="TableText"/>
              <w:spacing w:before="20" w:after="20"/>
            </w:pPr>
            <w:r>
              <w:t>n</w:t>
            </w:r>
            <w:r w:rsidRPr="00261D54">
              <w:t>/a</w:t>
            </w:r>
          </w:p>
        </w:tc>
        <w:tc>
          <w:tcPr>
            <w:tcW w:w="1008" w:type="pct"/>
          </w:tcPr>
          <w:p w14:paraId="516DD8A0" w14:textId="7E402B41" w:rsidR="00C17969" w:rsidRPr="00261D54" w:rsidRDefault="006F743C" w:rsidP="00C17969">
            <w:pPr>
              <w:pStyle w:val="TableText"/>
              <w:spacing w:before="20" w:after="20"/>
              <w:rPr>
                <w:i/>
                <w:iCs/>
              </w:rPr>
            </w:pPr>
            <w:r w:rsidRPr="006F743C">
              <w:rPr>
                <w:i/>
                <w:iCs/>
              </w:rPr>
              <w:t>C. aspersum</w:t>
            </w:r>
          </w:p>
          <w:p w14:paraId="1D08A683" w14:textId="77777777" w:rsidR="00C17969" w:rsidRPr="00261D54" w:rsidRDefault="00C17969" w:rsidP="00C17969">
            <w:pPr>
              <w:pStyle w:val="TableText"/>
              <w:spacing w:before="20" w:after="20"/>
            </w:pPr>
            <w:r w:rsidRPr="00261D54">
              <w:t>Salamanders:</w:t>
            </w:r>
          </w:p>
          <w:p w14:paraId="6FE8A443" w14:textId="77777777" w:rsidR="00C17969" w:rsidRPr="00261D54" w:rsidRDefault="00C17969" w:rsidP="00C17969">
            <w:pPr>
              <w:pStyle w:val="TableText"/>
              <w:spacing w:before="20" w:after="20"/>
              <w:rPr>
                <w:i/>
                <w:iCs/>
              </w:rPr>
            </w:pPr>
            <w:proofErr w:type="spellStart"/>
            <w:r w:rsidRPr="00261D54">
              <w:rPr>
                <w:i/>
                <w:iCs/>
              </w:rPr>
              <w:t>Lyciasalamandra</w:t>
            </w:r>
            <w:proofErr w:type="spellEnd"/>
            <w:r w:rsidRPr="00261D54">
              <w:rPr>
                <w:i/>
                <w:iCs/>
              </w:rPr>
              <w:t> </w:t>
            </w:r>
            <w:proofErr w:type="spellStart"/>
            <w:r w:rsidRPr="00261D54">
              <w:rPr>
                <w:i/>
                <w:iCs/>
              </w:rPr>
              <w:t>antalyana</w:t>
            </w:r>
            <w:proofErr w:type="spellEnd"/>
          </w:p>
          <w:p w14:paraId="4AF292C7" w14:textId="77777777" w:rsidR="00C17969" w:rsidRPr="00261D54" w:rsidRDefault="00C17969" w:rsidP="00C17969">
            <w:pPr>
              <w:pStyle w:val="TableText"/>
              <w:spacing w:before="20" w:after="20"/>
            </w:pPr>
            <w:proofErr w:type="spellStart"/>
            <w:r w:rsidRPr="00261D54">
              <w:rPr>
                <w:i/>
                <w:iCs/>
              </w:rPr>
              <w:t>Lyciasalamandra</w:t>
            </w:r>
            <w:proofErr w:type="spellEnd"/>
            <w:r w:rsidRPr="00261D54">
              <w:rPr>
                <w:i/>
                <w:iCs/>
              </w:rPr>
              <w:t> </w:t>
            </w:r>
            <w:proofErr w:type="spellStart"/>
            <w:r w:rsidRPr="00261D54">
              <w:rPr>
                <w:i/>
                <w:iCs/>
              </w:rPr>
              <w:t>luschani</w:t>
            </w:r>
            <w:proofErr w:type="spellEnd"/>
          </w:p>
        </w:tc>
        <w:tc>
          <w:tcPr>
            <w:tcW w:w="919" w:type="pct"/>
          </w:tcPr>
          <w:p w14:paraId="56F5C09F" w14:textId="77777777" w:rsidR="00C17969" w:rsidRPr="00261D54" w:rsidRDefault="00C17969" w:rsidP="00C17969">
            <w:pPr>
              <w:pStyle w:val="TableText"/>
              <w:spacing w:before="20" w:after="20"/>
            </w:pPr>
            <w:r w:rsidRPr="00261D54">
              <w:t>Little information on this species. Could potentially infect native snails and slugs.</w:t>
            </w:r>
          </w:p>
        </w:tc>
        <w:tc>
          <w:tcPr>
            <w:tcW w:w="349" w:type="pct"/>
          </w:tcPr>
          <w:p w14:paraId="2CEB75EB" w14:textId="77777777" w:rsidR="00C17969" w:rsidRPr="00261D54" w:rsidRDefault="00C17969" w:rsidP="00C17969">
            <w:pPr>
              <w:pStyle w:val="TableText"/>
              <w:spacing w:before="20" w:after="20"/>
            </w:pPr>
            <w:r w:rsidRPr="00261D54">
              <w:t>Yes</w:t>
            </w:r>
          </w:p>
        </w:tc>
        <w:tc>
          <w:tcPr>
            <w:tcW w:w="912" w:type="pct"/>
          </w:tcPr>
          <w:p w14:paraId="60179043" w14:textId="77777777" w:rsidR="00C17969" w:rsidRPr="00261D54" w:rsidRDefault="00C17969" w:rsidP="00C17969">
            <w:pPr>
              <w:pStyle w:val="TableText"/>
              <w:spacing w:before="20" w:after="20"/>
            </w:pPr>
            <w:r w:rsidRPr="00261D54">
              <w:t>No</w:t>
            </w:r>
          </w:p>
          <w:p w14:paraId="206B761E" w14:textId="77777777" w:rsidR="00C17969" w:rsidRPr="00261D54" w:rsidRDefault="00C17969" w:rsidP="00C17969">
            <w:pPr>
              <w:pStyle w:val="TableText"/>
              <w:spacing w:before="20" w:after="20"/>
            </w:pPr>
            <w:r w:rsidRPr="00261D54">
              <w:t>Sparse information available.</w:t>
            </w:r>
          </w:p>
          <w:p w14:paraId="559F2162" w14:textId="77777777" w:rsidR="00C17969" w:rsidRPr="00261D54" w:rsidRDefault="00C17969" w:rsidP="00C17969">
            <w:pPr>
              <w:pStyle w:val="TableText"/>
              <w:spacing w:before="20" w:after="20"/>
            </w:pPr>
            <w:r w:rsidRPr="00261D54">
              <w:t>Hosts are salamanders.</w:t>
            </w:r>
          </w:p>
          <w:p w14:paraId="54D09E31" w14:textId="77777777" w:rsidR="00C17969" w:rsidRPr="00261D54" w:rsidRDefault="00C17969" w:rsidP="00C17969">
            <w:pPr>
              <w:pStyle w:val="TableText"/>
              <w:spacing w:before="20" w:after="20"/>
            </w:pPr>
            <w:r w:rsidRPr="00261D54">
              <w:t>Very restricted distribution.</w:t>
            </w:r>
          </w:p>
        </w:tc>
      </w:tr>
      <w:tr w:rsidR="00C17969" w:rsidRPr="00261D54" w14:paraId="642BAE28" w14:textId="77777777" w:rsidTr="00C17969">
        <w:tc>
          <w:tcPr>
            <w:tcW w:w="860" w:type="pct"/>
            <w:vMerge w:val="restart"/>
          </w:tcPr>
          <w:p w14:paraId="714FA7EF" w14:textId="77777777" w:rsidR="00C17969" w:rsidRPr="00261D54" w:rsidRDefault="00C17969" w:rsidP="00C17969">
            <w:pPr>
              <w:pStyle w:val="TableText"/>
              <w:spacing w:before="20" w:after="20"/>
            </w:pPr>
            <w:proofErr w:type="spellStart"/>
            <w:r w:rsidRPr="00261D54">
              <w:rPr>
                <w:i/>
                <w:iCs/>
              </w:rPr>
              <w:t>Angiostrongylus</w:t>
            </w:r>
            <w:proofErr w:type="spellEnd"/>
            <w:r w:rsidRPr="00261D54">
              <w:rPr>
                <w:i/>
                <w:iCs/>
              </w:rPr>
              <w:t> </w:t>
            </w:r>
            <w:r w:rsidRPr="00261D54">
              <w:t>spp.</w:t>
            </w:r>
          </w:p>
          <w:p w14:paraId="17EA7416" w14:textId="77777777" w:rsidR="00C17969" w:rsidRPr="00261D54" w:rsidRDefault="00C17969" w:rsidP="00C17969">
            <w:pPr>
              <w:pStyle w:val="TableText"/>
              <w:spacing w:before="20" w:after="20"/>
            </w:pPr>
            <w:r w:rsidRPr="00261D54">
              <w:t>Nematode</w:t>
            </w:r>
          </w:p>
          <w:p w14:paraId="18743800" w14:textId="77777777" w:rsidR="00C17969" w:rsidRPr="00261D54" w:rsidRDefault="00C17969" w:rsidP="00C17969">
            <w:pPr>
              <w:pStyle w:val="TableText"/>
              <w:spacing w:before="20" w:after="20"/>
            </w:pPr>
          </w:p>
        </w:tc>
        <w:tc>
          <w:tcPr>
            <w:tcW w:w="952" w:type="pct"/>
          </w:tcPr>
          <w:p w14:paraId="3D9520D5"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Aelurostrongylus</w:t>
            </w:r>
            <w:proofErr w:type="spellEnd"/>
            <w:r w:rsidRPr="00261D54">
              <w:rPr>
                <w:i/>
                <w:iCs/>
              </w:rPr>
              <w:t>) </w:t>
            </w:r>
            <w:proofErr w:type="spellStart"/>
            <w:r w:rsidRPr="00261D54">
              <w:rPr>
                <w:i/>
                <w:iCs/>
              </w:rPr>
              <w:t>abstrusus</w:t>
            </w:r>
            <w:proofErr w:type="spellEnd"/>
          </w:p>
        </w:tc>
        <w:tc>
          <w:tcPr>
            <w:tcW w:w="1008" w:type="pct"/>
          </w:tcPr>
          <w:p w14:paraId="1D195423" w14:textId="77777777" w:rsidR="00C17969" w:rsidRPr="00261D54" w:rsidRDefault="00C17969" w:rsidP="00C17969">
            <w:pPr>
              <w:pStyle w:val="TableText"/>
              <w:spacing w:before="20" w:after="20"/>
            </w:pPr>
            <w:r w:rsidRPr="00261D54">
              <w:t>Felines</w:t>
            </w:r>
          </w:p>
          <w:p w14:paraId="54910EC5" w14:textId="77777777" w:rsidR="00C17969" w:rsidRPr="00261D54" w:rsidRDefault="00C17969" w:rsidP="00C17969">
            <w:pPr>
              <w:pStyle w:val="TableText"/>
              <w:spacing w:before="20" w:after="20"/>
              <w:rPr>
                <w:i/>
                <w:iCs/>
              </w:rPr>
            </w:pPr>
            <w:r w:rsidRPr="00261D54">
              <w:rPr>
                <w:i/>
                <w:iCs/>
              </w:rPr>
              <w:t>Felis catus</w:t>
            </w:r>
          </w:p>
          <w:p w14:paraId="5BF08789" w14:textId="77777777" w:rsidR="00C17969" w:rsidRPr="00261D54" w:rsidRDefault="00C17969" w:rsidP="00C17969">
            <w:pPr>
              <w:pStyle w:val="TableText"/>
              <w:spacing w:before="20" w:after="20"/>
              <w:rPr>
                <w:i/>
                <w:iCs/>
              </w:rPr>
            </w:pPr>
            <w:r w:rsidRPr="00261D54">
              <w:rPr>
                <w:i/>
                <w:iCs/>
              </w:rPr>
              <w:t>Acinonyx jubatus</w:t>
            </w:r>
          </w:p>
          <w:p w14:paraId="358C8928" w14:textId="77777777" w:rsidR="00C17969" w:rsidRPr="00261D54" w:rsidRDefault="00C17969" w:rsidP="00C17969">
            <w:pPr>
              <w:pStyle w:val="TableText"/>
              <w:spacing w:before="20" w:after="20"/>
              <w:rPr>
                <w:i/>
                <w:iCs/>
              </w:rPr>
            </w:pPr>
            <w:r w:rsidRPr="00261D54">
              <w:rPr>
                <w:i/>
                <w:iCs/>
              </w:rPr>
              <w:t>Panthera onca</w:t>
            </w:r>
          </w:p>
          <w:p w14:paraId="6B769D11" w14:textId="77777777" w:rsidR="00C17969" w:rsidRPr="00261D54" w:rsidRDefault="00C17969" w:rsidP="00C17969">
            <w:pPr>
              <w:pStyle w:val="TableText"/>
              <w:spacing w:before="20" w:after="20"/>
              <w:rPr>
                <w:i/>
                <w:iCs/>
              </w:rPr>
            </w:pPr>
            <w:r w:rsidRPr="00261D54">
              <w:rPr>
                <w:i/>
                <w:iCs/>
              </w:rPr>
              <w:t>Felis concolor</w:t>
            </w:r>
          </w:p>
          <w:p w14:paraId="407497B4" w14:textId="77777777" w:rsidR="00C17969" w:rsidRPr="00261D54" w:rsidRDefault="00C17969" w:rsidP="00C17969">
            <w:pPr>
              <w:pStyle w:val="TableText"/>
              <w:spacing w:before="20" w:after="20"/>
              <w:rPr>
                <w:i/>
                <w:iCs/>
              </w:rPr>
            </w:pPr>
            <w:r w:rsidRPr="00261D54">
              <w:rPr>
                <w:i/>
                <w:iCs/>
              </w:rPr>
              <w:t xml:space="preserve">Panthera </w:t>
            </w:r>
            <w:proofErr w:type="spellStart"/>
            <w:r w:rsidRPr="00261D54">
              <w:rPr>
                <w:i/>
                <w:iCs/>
              </w:rPr>
              <w:t>leo</w:t>
            </w:r>
            <w:proofErr w:type="spellEnd"/>
          </w:p>
          <w:p w14:paraId="53EC980D" w14:textId="77777777" w:rsidR="00C17969" w:rsidRPr="00261D54" w:rsidRDefault="00C17969" w:rsidP="00C17969">
            <w:pPr>
              <w:pStyle w:val="TableText"/>
              <w:spacing w:before="20" w:after="20"/>
            </w:pPr>
            <w:r w:rsidRPr="00261D54">
              <w:rPr>
                <w:i/>
                <w:iCs/>
              </w:rPr>
              <w:t xml:space="preserve">Panthera </w:t>
            </w:r>
            <w:proofErr w:type="spellStart"/>
            <w:r w:rsidRPr="00261D54">
              <w:rPr>
                <w:i/>
                <w:iCs/>
              </w:rPr>
              <w:t>tigris</w:t>
            </w:r>
            <w:proofErr w:type="spellEnd"/>
            <w:r w:rsidRPr="00261D54">
              <w:rPr>
                <w:i/>
                <w:iCs/>
              </w:rPr>
              <w:t xml:space="preserve"> </w:t>
            </w:r>
            <w:proofErr w:type="spellStart"/>
            <w:r w:rsidRPr="00261D54">
              <w:rPr>
                <w:i/>
                <w:iCs/>
              </w:rPr>
              <w:t>altaica</w:t>
            </w:r>
            <w:proofErr w:type="spellEnd"/>
          </w:p>
        </w:tc>
        <w:tc>
          <w:tcPr>
            <w:tcW w:w="919" w:type="pct"/>
          </w:tcPr>
          <w:p w14:paraId="36920563" w14:textId="77777777" w:rsidR="00C17969" w:rsidRPr="00261D54" w:rsidRDefault="00C17969" w:rsidP="00C17969">
            <w:pPr>
              <w:pStyle w:val="TableText"/>
              <w:spacing w:before="20" w:after="20"/>
            </w:pPr>
            <w:r w:rsidRPr="00261D54">
              <w:t>Yes</w:t>
            </w:r>
          </w:p>
          <w:p w14:paraId="704EFEBB" w14:textId="77777777" w:rsidR="00C17969" w:rsidRPr="00261D54" w:rsidRDefault="00C17969" w:rsidP="00C17969">
            <w:pPr>
              <w:pStyle w:val="TableText"/>
              <w:spacing w:before="20" w:after="20"/>
            </w:pPr>
            <w:r w:rsidRPr="00261D54">
              <w:t xml:space="preserve">Domestic cats are affected by this species. The introduction of new strains/genotypes could have adverse consequences to domestic cats. </w:t>
            </w:r>
          </w:p>
        </w:tc>
        <w:tc>
          <w:tcPr>
            <w:tcW w:w="349" w:type="pct"/>
          </w:tcPr>
          <w:p w14:paraId="218F44A5" w14:textId="77777777" w:rsidR="00C17969" w:rsidRPr="00261D54" w:rsidRDefault="00C17969" w:rsidP="00C17969">
            <w:pPr>
              <w:pStyle w:val="TableText"/>
              <w:spacing w:before="20" w:after="20"/>
            </w:pPr>
            <w:r w:rsidRPr="00261D54">
              <w:t>No</w:t>
            </w:r>
          </w:p>
        </w:tc>
        <w:tc>
          <w:tcPr>
            <w:tcW w:w="912" w:type="pct"/>
          </w:tcPr>
          <w:p w14:paraId="10493966" w14:textId="77777777" w:rsidR="00C17969" w:rsidRPr="00261D54" w:rsidRDefault="00C17969" w:rsidP="00C17969">
            <w:pPr>
              <w:pStyle w:val="TableText"/>
              <w:spacing w:before="20" w:after="20"/>
            </w:pPr>
            <w:r w:rsidRPr="00261D54">
              <w:t>No</w:t>
            </w:r>
          </w:p>
        </w:tc>
      </w:tr>
      <w:tr w:rsidR="00C17969" w:rsidRPr="00261D54" w14:paraId="52E1301A" w14:textId="77777777" w:rsidTr="00C17969">
        <w:tc>
          <w:tcPr>
            <w:tcW w:w="860" w:type="pct"/>
            <w:vMerge/>
          </w:tcPr>
          <w:p w14:paraId="7AC525E5" w14:textId="77777777" w:rsidR="00C17969" w:rsidRPr="00261D54" w:rsidRDefault="00C17969" w:rsidP="00C17969">
            <w:pPr>
              <w:pStyle w:val="TableText"/>
              <w:spacing w:before="20" w:after="20"/>
            </w:pPr>
          </w:p>
        </w:tc>
        <w:tc>
          <w:tcPr>
            <w:tcW w:w="952" w:type="pct"/>
          </w:tcPr>
          <w:p w14:paraId="784BBB92"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cantonensis</w:t>
            </w:r>
            <w:proofErr w:type="spellEnd"/>
          </w:p>
        </w:tc>
        <w:tc>
          <w:tcPr>
            <w:tcW w:w="1008" w:type="pct"/>
          </w:tcPr>
          <w:p w14:paraId="28A84CFE" w14:textId="7D496F8E" w:rsidR="00C17969" w:rsidRPr="00261D54" w:rsidRDefault="00C17969" w:rsidP="00C17969">
            <w:pPr>
              <w:pStyle w:val="TableText"/>
              <w:spacing w:before="20" w:after="20"/>
            </w:pPr>
            <w:r w:rsidRPr="00261D54">
              <w:t xml:space="preserve">Rodents24 rat species with Rattus norvegicus and </w:t>
            </w:r>
            <w:r w:rsidRPr="00261D54">
              <w:rPr>
                <w:i/>
              </w:rPr>
              <w:t>R. </w:t>
            </w:r>
            <w:proofErr w:type="spellStart"/>
            <w:r w:rsidRPr="00261D54">
              <w:rPr>
                <w:i/>
              </w:rPr>
              <w:t>rattus</w:t>
            </w:r>
            <w:proofErr w:type="spellEnd"/>
            <w:r w:rsidRPr="00261D54">
              <w:t xml:space="preserve"> identified as responsible for greatest distribution</w:t>
            </w:r>
          </w:p>
          <w:p w14:paraId="5B9E8177" w14:textId="1EC48B83" w:rsidR="00C17969" w:rsidRPr="00261D54" w:rsidRDefault="00C17969" w:rsidP="00C17969">
            <w:pPr>
              <w:pStyle w:val="TableText"/>
              <w:spacing w:before="20" w:after="20"/>
            </w:pPr>
          </w:p>
          <w:p w14:paraId="6AD9A039" w14:textId="77777777" w:rsidR="00C17969" w:rsidRPr="00261D54" w:rsidRDefault="00C17969" w:rsidP="00C17969">
            <w:pPr>
              <w:pStyle w:val="TableText"/>
              <w:spacing w:before="20" w:after="20"/>
            </w:pPr>
            <w:r w:rsidRPr="00261D54">
              <w:t>Accidental hosts:</w:t>
            </w:r>
          </w:p>
          <w:p w14:paraId="39E49D6C" w14:textId="77777777" w:rsidR="00C17969" w:rsidRPr="00261D54" w:rsidRDefault="00C17969" w:rsidP="00C17969">
            <w:pPr>
              <w:pStyle w:val="TableText"/>
              <w:spacing w:before="20" w:after="20"/>
            </w:pPr>
            <w:r w:rsidRPr="00261D54">
              <w:t>Humans, Australian native fauna, domesticated and wild animals</w:t>
            </w:r>
          </w:p>
        </w:tc>
        <w:tc>
          <w:tcPr>
            <w:tcW w:w="919" w:type="pct"/>
          </w:tcPr>
          <w:p w14:paraId="03D39F8C" w14:textId="274556D9" w:rsidR="00C17969" w:rsidRPr="00261D54" w:rsidRDefault="00C17969" w:rsidP="00C17969">
            <w:pPr>
              <w:pStyle w:val="TableText"/>
              <w:spacing w:before="20" w:after="20"/>
            </w:pPr>
            <w:r w:rsidRPr="00261D54">
              <w:t>Yes</w:t>
            </w:r>
          </w:p>
        </w:tc>
        <w:tc>
          <w:tcPr>
            <w:tcW w:w="349" w:type="pct"/>
          </w:tcPr>
          <w:p w14:paraId="689C77B4" w14:textId="77777777" w:rsidR="00C17969" w:rsidRPr="00261D54" w:rsidRDefault="00C17969" w:rsidP="00C17969">
            <w:pPr>
              <w:pStyle w:val="TableText"/>
              <w:spacing w:before="20" w:after="20"/>
            </w:pPr>
            <w:r w:rsidRPr="00261D54">
              <w:t>No</w:t>
            </w:r>
          </w:p>
        </w:tc>
        <w:tc>
          <w:tcPr>
            <w:tcW w:w="912" w:type="pct"/>
          </w:tcPr>
          <w:p w14:paraId="55A916EC" w14:textId="77777777" w:rsidR="00C17969" w:rsidRPr="00261D54" w:rsidRDefault="00C17969" w:rsidP="00C17969">
            <w:pPr>
              <w:pStyle w:val="TableText"/>
              <w:spacing w:before="20" w:after="20"/>
            </w:pPr>
            <w:r w:rsidRPr="00261D54">
              <w:t xml:space="preserve">No. However, some details included in chapter on </w:t>
            </w:r>
            <w:proofErr w:type="spellStart"/>
            <w:r w:rsidRPr="004615A9">
              <w:rPr>
                <w:i/>
                <w:iCs/>
              </w:rPr>
              <w:t>Angiostrongylus</w:t>
            </w:r>
            <w:proofErr w:type="spellEnd"/>
            <w:r w:rsidRPr="00261D54">
              <w:t> spp.</w:t>
            </w:r>
          </w:p>
        </w:tc>
      </w:tr>
      <w:tr w:rsidR="00C17969" w:rsidRPr="00261D54" w14:paraId="4F4CA4FF" w14:textId="77777777" w:rsidTr="00C17969">
        <w:tc>
          <w:tcPr>
            <w:tcW w:w="860" w:type="pct"/>
            <w:vMerge/>
          </w:tcPr>
          <w:p w14:paraId="23FF4384" w14:textId="77777777" w:rsidR="00C17969" w:rsidRPr="00261D54" w:rsidRDefault="00C17969" w:rsidP="00C17969">
            <w:pPr>
              <w:pStyle w:val="TableText"/>
              <w:spacing w:before="20" w:after="20"/>
            </w:pPr>
          </w:p>
        </w:tc>
        <w:tc>
          <w:tcPr>
            <w:tcW w:w="952" w:type="pct"/>
          </w:tcPr>
          <w:p w14:paraId="12CDF247"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chabaudi</w:t>
            </w:r>
            <w:proofErr w:type="spellEnd"/>
          </w:p>
        </w:tc>
        <w:tc>
          <w:tcPr>
            <w:tcW w:w="1008" w:type="pct"/>
          </w:tcPr>
          <w:p w14:paraId="01D440AC" w14:textId="77777777" w:rsidR="00C17969" w:rsidRPr="00261D54" w:rsidRDefault="00C17969" w:rsidP="00C17969">
            <w:pPr>
              <w:pStyle w:val="TableText"/>
              <w:spacing w:before="20" w:after="20"/>
            </w:pPr>
            <w:r w:rsidRPr="00261D54">
              <w:t>Felines</w:t>
            </w:r>
          </w:p>
        </w:tc>
        <w:tc>
          <w:tcPr>
            <w:tcW w:w="919" w:type="pct"/>
          </w:tcPr>
          <w:p w14:paraId="46C1C6C6" w14:textId="77777777" w:rsidR="00C17969" w:rsidRPr="00261D54" w:rsidRDefault="00C17969" w:rsidP="00C17969">
            <w:pPr>
              <w:pStyle w:val="TableText"/>
              <w:spacing w:before="20" w:after="20"/>
            </w:pPr>
            <w:r w:rsidRPr="00261D54">
              <w:t>Yes</w:t>
            </w:r>
          </w:p>
          <w:p w14:paraId="1FCCFF55" w14:textId="77777777" w:rsidR="00C17969" w:rsidRPr="00261D54" w:rsidRDefault="00C17969" w:rsidP="00C17969">
            <w:pPr>
              <w:pStyle w:val="TableText"/>
              <w:spacing w:before="20" w:after="20"/>
            </w:pPr>
            <w:r w:rsidRPr="00261D54">
              <w:t>Domestic cats are affected by this species.</w:t>
            </w:r>
          </w:p>
        </w:tc>
        <w:tc>
          <w:tcPr>
            <w:tcW w:w="349" w:type="pct"/>
          </w:tcPr>
          <w:p w14:paraId="166C1861" w14:textId="77777777" w:rsidR="00C17969" w:rsidRPr="00261D54" w:rsidRDefault="00C17969" w:rsidP="00C17969">
            <w:pPr>
              <w:pStyle w:val="TableText"/>
              <w:spacing w:before="20" w:after="20"/>
            </w:pPr>
            <w:r w:rsidRPr="00261D54">
              <w:t>Yes</w:t>
            </w:r>
          </w:p>
        </w:tc>
        <w:tc>
          <w:tcPr>
            <w:tcW w:w="912" w:type="pct"/>
          </w:tcPr>
          <w:p w14:paraId="4BEFF311" w14:textId="77777777" w:rsidR="00C17969" w:rsidRPr="00261D54" w:rsidRDefault="00C17969" w:rsidP="00C17969">
            <w:pPr>
              <w:pStyle w:val="TableText"/>
              <w:spacing w:before="20" w:after="20"/>
            </w:pPr>
            <w:r w:rsidRPr="00261D54">
              <w:t>Yes</w:t>
            </w:r>
          </w:p>
        </w:tc>
      </w:tr>
      <w:tr w:rsidR="00C17969" w:rsidRPr="00261D54" w14:paraId="3ECA3E42" w14:textId="77777777" w:rsidTr="00C17969">
        <w:tc>
          <w:tcPr>
            <w:tcW w:w="860" w:type="pct"/>
            <w:vMerge/>
          </w:tcPr>
          <w:p w14:paraId="4A62B1F6" w14:textId="77777777" w:rsidR="00C17969" w:rsidRPr="00261D54" w:rsidRDefault="00C17969" w:rsidP="00C17969">
            <w:pPr>
              <w:pStyle w:val="TableText"/>
              <w:spacing w:before="20" w:after="20"/>
            </w:pPr>
          </w:p>
        </w:tc>
        <w:tc>
          <w:tcPr>
            <w:tcW w:w="952" w:type="pct"/>
          </w:tcPr>
          <w:p w14:paraId="475216B7"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mackerrasae</w:t>
            </w:r>
            <w:proofErr w:type="spellEnd"/>
          </w:p>
        </w:tc>
        <w:tc>
          <w:tcPr>
            <w:tcW w:w="1008" w:type="pct"/>
          </w:tcPr>
          <w:p w14:paraId="333E36FC" w14:textId="77777777" w:rsidR="00C17969" w:rsidRPr="00261D54" w:rsidRDefault="00C17969" w:rsidP="00C17969">
            <w:pPr>
              <w:pStyle w:val="TableText"/>
              <w:spacing w:before="20" w:after="20"/>
            </w:pPr>
            <w:r w:rsidRPr="00261D54">
              <w:t>Rodents</w:t>
            </w:r>
          </w:p>
          <w:p w14:paraId="70611AB7" w14:textId="77777777" w:rsidR="00C17969" w:rsidRPr="00261D54" w:rsidRDefault="00C17969" w:rsidP="00C17969">
            <w:pPr>
              <w:pStyle w:val="TableText"/>
              <w:spacing w:before="20" w:after="20"/>
              <w:rPr>
                <w:i/>
              </w:rPr>
            </w:pPr>
            <w:r w:rsidRPr="00261D54">
              <w:rPr>
                <w:i/>
              </w:rPr>
              <w:t>Rattus </w:t>
            </w:r>
            <w:proofErr w:type="spellStart"/>
            <w:r w:rsidRPr="00261D54">
              <w:rPr>
                <w:i/>
              </w:rPr>
              <w:t>fuscipes</w:t>
            </w:r>
            <w:proofErr w:type="spellEnd"/>
          </w:p>
          <w:p w14:paraId="584ADD2F" w14:textId="77777777" w:rsidR="00C17969" w:rsidRPr="00261D54" w:rsidRDefault="00C17969" w:rsidP="00C17969">
            <w:pPr>
              <w:pStyle w:val="TableText"/>
              <w:spacing w:before="20" w:after="20"/>
              <w:rPr>
                <w:i/>
              </w:rPr>
            </w:pPr>
            <w:proofErr w:type="spellStart"/>
            <w:r w:rsidRPr="00261D54">
              <w:rPr>
                <w:i/>
              </w:rPr>
              <w:t>Melomys</w:t>
            </w:r>
            <w:proofErr w:type="spellEnd"/>
            <w:r w:rsidRPr="00261D54">
              <w:rPr>
                <w:i/>
              </w:rPr>
              <w:t> </w:t>
            </w:r>
            <w:proofErr w:type="spellStart"/>
            <w:r w:rsidRPr="00261D54">
              <w:rPr>
                <w:i/>
              </w:rPr>
              <w:t>cervinipes</w:t>
            </w:r>
            <w:proofErr w:type="spellEnd"/>
          </w:p>
          <w:p w14:paraId="4B1433E8" w14:textId="77777777" w:rsidR="00C17969" w:rsidRPr="00261D54" w:rsidRDefault="00C17969" w:rsidP="00C17969">
            <w:pPr>
              <w:pStyle w:val="TableText"/>
              <w:spacing w:before="20" w:after="20"/>
            </w:pPr>
            <w:r w:rsidRPr="00261D54">
              <w:rPr>
                <w:i/>
              </w:rPr>
              <w:t>Rattus </w:t>
            </w:r>
            <w:proofErr w:type="spellStart"/>
            <w:r w:rsidRPr="00261D54">
              <w:rPr>
                <w:i/>
              </w:rPr>
              <w:t>leucopus</w:t>
            </w:r>
            <w:proofErr w:type="spellEnd"/>
          </w:p>
        </w:tc>
        <w:tc>
          <w:tcPr>
            <w:tcW w:w="919" w:type="pct"/>
          </w:tcPr>
          <w:p w14:paraId="61183155" w14:textId="77777777" w:rsidR="00C17969" w:rsidRPr="00261D54" w:rsidRDefault="00C17969" w:rsidP="00C17969">
            <w:pPr>
              <w:pStyle w:val="TableText"/>
              <w:spacing w:before="20" w:after="20"/>
            </w:pPr>
            <w:r w:rsidRPr="00261D54">
              <w:t>No</w:t>
            </w:r>
          </w:p>
        </w:tc>
        <w:tc>
          <w:tcPr>
            <w:tcW w:w="349" w:type="pct"/>
          </w:tcPr>
          <w:p w14:paraId="782972DA" w14:textId="77777777" w:rsidR="00C17969" w:rsidRPr="00261D54" w:rsidRDefault="00C17969" w:rsidP="00C17969">
            <w:pPr>
              <w:pStyle w:val="TableText"/>
              <w:spacing w:before="20" w:after="20"/>
            </w:pPr>
            <w:r w:rsidRPr="00261D54">
              <w:t>No</w:t>
            </w:r>
          </w:p>
        </w:tc>
        <w:tc>
          <w:tcPr>
            <w:tcW w:w="912" w:type="pct"/>
          </w:tcPr>
          <w:p w14:paraId="69280164" w14:textId="77777777" w:rsidR="00C17969" w:rsidRPr="00261D54" w:rsidRDefault="00C17969" w:rsidP="00C17969">
            <w:pPr>
              <w:pStyle w:val="TableText"/>
              <w:spacing w:before="20" w:after="20"/>
            </w:pPr>
            <w:r w:rsidRPr="00261D54">
              <w:t>No</w:t>
            </w:r>
          </w:p>
        </w:tc>
      </w:tr>
      <w:tr w:rsidR="00C17969" w:rsidRPr="00261D54" w14:paraId="2D8AC23E" w14:textId="77777777" w:rsidTr="00C17969">
        <w:tc>
          <w:tcPr>
            <w:tcW w:w="860" w:type="pct"/>
            <w:vMerge/>
          </w:tcPr>
          <w:p w14:paraId="6FC33726" w14:textId="77777777" w:rsidR="00C17969" w:rsidRPr="00261D54" w:rsidRDefault="00C17969" w:rsidP="00C17969">
            <w:pPr>
              <w:pStyle w:val="TableText"/>
              <w:spacing w:before="20" w:after="20"/>
            </w:pPr>
          </w:p>
        </w:tc>
        <w:tc>
          <w:tcPr>
            <w:tcW w:w="952" w:type="pct"/>
          </w:tcPr>
          <w:p w14:paraId="2F27B074"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vasorum</w:t>
            </w:r>
          </w:p>
        </w:tc>
        <w:tc>
          <w:tcPr>
            <w:tcW w:w="1008" w:type="pct"/>
          </w:tcPr>
          <w:p w14:paraId="20A93187" w14:textId="77777777" w:rsidR="00C17969" w:rsidRPr="00261D54" w:rsidRDefault="00C17969" w:rsidP="00C17969">
            <w:pPr>
              <w:pStyle w:val="TableText"/>
              <w:spacing w:before="20" w:after="20"/>
            </w:pPr>
            <w:r w:rsidRPr="00261D54">
              <w:t>Canines</w:t>
            </w:r>
          </w:p>
          <w:p w14:paraId="77BFFFDB" w14:textId="77777777" w:rsidR="00C17969" w:rsidRPr="00261D54" w:rsidRDefault="00C17969" w:rsidP="00C17969">
            <w:pPr>
              <w:pStyle w:val="TableText"/>
              <w:spacing w:before="20" w:after="20"/>
              <w:rPr>
                <w:i/>
                <w:iCs/>
              </w:rPr>
            </w:pPr>
            <w:r w:rsidRPr="00261D54">
              <w:rPr>
                <w:i/>
                <w:iCs/>
              </w:rPr>
              <w:t>Canis lupus </w:t>
            </w:r>
            <w:proofErr w:type="spellStart"/>
            <w:r w:rsidRPr="00261D54">
              <w:rPr>
                <w:i/>
                <w:iCs/>
              </w:rPr>
              <w:t>familiaris</w:t>
            </w:r>
            <w:proofErr w:type="spellEnd"/>
          </w:p>
          <w:p w14:paraId="1BC75E82" w14:textId="77777777" w:rsidR="00C17969" w:rsidRPr="00261D54" w:rsidRDefault="00C17969" w:rsidP="00C17969">
            <w:pPr>
              <w:pStyle w:val="TableText"/>
              <w:spacing w:before="20" w:after="20"/>
              <w:rPr>
                <w:i/>
                <w:iCs/>
              </w:rPr>
            </w:pPr>
            <w:proofErr w:type="spellStart"/>
            <w:r w:rsidRPr="00261D54">
              <w:rPr>
                <w:i/>
                <w:iCs/>
              </w:rPr>
              <w:t>Cerdocyon</w:t>
            </w:r>
            <w:proofErr w:type="spellEnd"/>
            <w:r w:rsidRPr="00261D54">
              <w:rPr>
                <w:i/>
                <w:iCs/>
              </w:rPr>
              <w:t> thous</w:t>
            </w:r>
          </w:p>
          <w:p w14:paraId="4A817512" w14:textId="77777777" w:rsidR="00C17969" w:rsidRPr="00261D54" w:rsidRDefault="00C17969" w:rsidP="00C17969">
            <w:pPr>
              <w:pStyle w:val="TableText"/>
              <w:spacing w:before="20" w:after="20"/>
              <w:rPr>
                <w:i/>
                <w:iCs/>
              </w:rPr>
            </w:pPr>
            <w:proofErr w:type="spellStart"/>
            <w:r w:rsidRPr="00261D54">
              <w:rPr>
                <w:i/>
                <w:iCs/>
              </w:rPr>
              <w:t>Ducicyon</w:t>
            </w:r>
            <w:proofErr w:type="spellEnd"/>
            <w:r w:rsidRPr="00261D54">
              <w:rPr>
                <w:i/>
                <w:iCs/>
              </w:rPr>
              <w:t> </w:t>
            </w:r>
            <w:proofErr w:type="spellStart"/>
            <w:r w:rsidRPr="00261D54">
              <w:rPr>
                <w:i/>
                <w:iCs/>
              </w:rPr>
              <w:t>azarae</w:t>
            </w:r>
            <w:proofErr w:type="spellEnd"/>
          </w:p>
          <w:p w14:paraId="63751731" w14:textId="77777777" w:rsidR="00C17969" w:rsidRPr="00261D54" w:rsidRDefault="00C17969" w:rsidP="00C17969">
            <w:pPr>
              <w:pStyle w:val="TableText"/>
              <w:spacing w:before="20" w:after="20"/>
              <w:rPr>
                <w:i/>
                <w:iCs/>
              </w:rPr>
            </w:pPr>
            <w:proofErr w:type="spellStart"/>
            <w:r w:rsidRPr="00261D54">
              <w:rPr>
                <w:i/>
                <w:iCs/>
              </w:rPr>
              <w:t>Ducicyon</w:t>
            </w:r>
            <w:proofErr w:type="spellEnd"/>
            <w:r w:rsidRPr="00261D54">
              <w:rPr>
                <w:i/>
                <w:iCs/>
              </w:rPr>
              <w:t>. </w:t>
            </w:r>
            <w:proofErr w:type="spellStart"/>
            <w:r w:rsidRPr="00261D54">
              <w:rPr>
                <w:i/>
                <w:iCs/>
              </w:rPr>
              <w:t>vetulus</w:t>
            </w:r>
            <w:proofErr w:type="spellEnd"/>
          </w:p>
          <w:p w14:paraId="1E07A2F9" w14:textId="77777777" w:rsidR="00C17969" w:rsidRPr="00261D54" w:rsidRDefault="00C17969" w:rsidP="00C17969">
            <w:pPr>
              <w:pStyle w:val="TableText"/>
              <w:spacing w:before="20" w:after="20"/>
              <w:rPr>
                <w:i/>
                <w:iCs/>
              </w:rPr>
            </w:pPr>
            <w:proofErr w:type="spellStart"/>
            <w:r w:rsidRPr="00261D54">
              <w:rPr>
                <w:i/>
                <w:iCs/>
              </w:rPr>
              <w:t>Fennecus</w:t>
            </w:r>
            <w:proofErr w:type="spellEnd"/>
            <w:r w:rsidRPr="00261D54">
              <w:rPr>
                <w:i/>
                <w:iCs/>
              </w:rPr>
              <w:t> </w:t>
            </w:r>
            <w:proofErr w:type="spellStart"/>
            <w:r w:rsidRPr="00261D54">
              <w:rPr>
                <w:i/>
                <w:iCs/>
              </w:rPr>
              <w:t>zerda</w:t>
            </w:r>
            <w:proofErr w:type="spellEnd"/>
          </w:p>
          <w:p w14:paraId="2603DAB6" w14:textId="77777777" w:rsidR="00C17969" w:rsidRPr="00261D54" w:rsidRDefault="00C17969" w:rsidP="00C17969">
            <w:pPr>
              <w:pStyle w:val="TableText"/>
              <w:spacing w:before="20" w:after="20"/>
              <w:rPr>
                <w:i/>
                <w:iCs/>
              </w:rPr>
            </w:pPr>
            <w:r w:rsidRPr="00261D54">
              <w:rPr>
                <w:i/>
                <w:iCs/>
              </w:rPr>
              <w:t>Vulpes </w:t>
            </w:r>
            <w:proofErr w:type="spellStart"/>
            <w:r w:rsidRPr="00261D54">
              <w:rPr>
                <w:i/>
                <w:iCs/>
              </w:rPr>
              <w:t>vulpes</w:t>
            </w:r>
            <w:proofErr w:type="spellEnd"/>
          </w:p>
          <w:p w14:paraId="7CEA510E" w14:textId="37F778A6" w:rsidR="00C17969" w:rsidRPr="00261D54" w:rsidRDefault="00C17969" w:rsidP="00C17969">
            <w:pPr>
              <w:pStyle w:val="TableText"/>
              <w:spacing w:before="20" w:after="20"/>
            </w:pPr>
          </w:p>
          <w:p w14:paraId="4434773A" w14:textId="77777777" w:rsidR="00C17969" w:rsidRPr="00261D54" w:rsidRDefault="00C17969" w:rsidP="00C17969">
            <w:pPr>
              <w:pStyle w:val="TableText"/>
              <w:spacing w:before="20" w:after="20"/>
            </w:pPr>
            <w:r w:rsidRPr="00261D54">
              <w:t>Paratenic hosts:</w:t>
            </w:r>
          </w:p>
          <w:p w14:paraId="2BCED0B3" w14:textId="77777777" w:rsidR="00C17969" w:rsidRPr="00261D54" w:rsidRDefault="00C17969" w:rsidP="00C17969">
            <w:pPr>
              <w:pStyle w:val="TableText"/>
              <w:spacing w:before="20" w:after="20"/>
            </w:pPr>
            <w:r w:rsidRPr="00261D54">
              <w:t>lizards, mice, rats</w:t>
            </w:r>
          </w:p>
        </w:tc>
        <w:tc>
          <w:tcPr>
            <w:tcW w:w="919" w:type="pct"/>
          </w:tcPr>
          <w:p w14:paraId="38293AB2" w14:textId="77777777" w:rsidR="00C17969" w:rsidRPr="00261D54" w:rsidRDefault="00C17969" w:rsidP="00C17969">
            <w:pPr>
              <w:pStyle w:val="TableText"/>
              <w:spacing w:before="20" w:after="20"/>
            </w:pPr>
            <w:r w:rsidRPr="00261D54">
              <w:t>Yes</w:t>
            </w:r>
          </w:p>
          <w:p w14:paraId="21CD3E5A" w14:textId="77777777" w:rsidR="00C17969" w:rsidRPr="00261D54" w:rsidRDefault="00C17969" w:rsidP="00C17969">
            <w:pPr>
              <w:pStyle w:val="TableText"/>
              <w:spacing w:before="20" w:after="20"/>
            </w:pPr>
            <w:r w:rsidRPr="00261D54">
              <w:t>This species infects canids. Domestic dogs, dingoes and foxes would be at risk of infection.</w:t>
            </w:r>
          </w:p>
        </w:tc>
        <w:tc>
          <w:tcPr>
            <w:tcW w:w="349" w:type="pct"/>
          </w:tcPr>
          <w:p w14:paraId="59DDC60E" w14:textId="77777777" w:rsidR="00C17969" w:rsidRPr="00261D54" w:rsidRDefault="00C17969" w:rsidP="00C17969">
            <w:pPr>
              <w:pStyle w:val="TableText"/>
              <w:spacing w:before="20" w:after="20"/>
            </w:pPr>
            <w:r w:rsidRPr="00261D54">
              <w:t>Yes</w:t>
            </w:r>
          </w:p>
        </w:tc>
        <w:tc>
          <w:tcPr>
            <w:tcW w:w="912" w:type="pct"/>
          </w:tcPr>
          <w:p w14:paraId="2C03EC3E" w14:textId="77777777" w:rsidR="00C17969" w:rsidRPr="00261D54" w:rsidRDefault="00C17969" w:rsidP="00C17969">
            <w:pPr>
              <w:pStyle w:val="TableText"/>
              <w:spacing w:before="20" w:after="20"/>
            </w:pPr>
            <w:r w:rsidRPr="00261D54">
              <w:t>Yes</w:t>
            </w:r>
          </w:p>
        </w:tc>
      </w:tr>
      <w:tr w:rsidR="00C17969" w:rsidRPr="00261D54" w14:paraId="6C993EC0" w14:textId="77777777" w:rsidTr="00C17969">
        <w:tc>
          <w:tcPr>
            <w:tcW w:w="860" w:type="pct"/>
            <w:vMerge w:val="restart"/>
          </w:tcPr>
          <w:p w14:paraId="3F4A9572"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r w:rsidRPr="00261D54">
              <w:t>spp.</w:t>
            </w:r>
          </w:p>
          <w:p w14:paraId="2B5416D9" w14:textId="77777777" w:rsidR="00C17969" w:rsidRPr="00261D54" w:rsidRDefault="00C17969" w:rsidP="00C17969">
            <w:pPr>
              <w:pStyle w:val="TableText"/>
              <w:spacing w:before="20" w:after="20"/>
            </w:pPr>
            <w:r w:rsidRPr="00261D54">
              <w:t>Trematode</w:t>
            </w:r>
          </w:p>
          <w:p w14:paraId="53FD53E7" w14:textId="77777777" w:rsidR="00C17969" w:rsidRPr="00261D54" w:rsidRDefault="00C17969" w:rsidP="00C17969">
            <w:pPr>
              <w:pStyle w:val="TableText"/>
              <w:spacing w:before="20" w:after="20"/>
            </w:pPr>
          </w:p>
        </w:tc>
        <w:tc>
          <w:tcPr>
            <w:tcW w:w="952" w:type="pct"/>
          </w:tcPr>
          <w:p w14:paraId="3888B34A"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aspersae</w:t>
            </w:r>
            <w:proofErr w:type="spellEnd"/>
          </w:p>
        </w:tc>
        <w:tc>
          <w:tcPr>
            <w:tcW w:w="1008" w:type="pct"/>
          </w:tcPr>
          <w:p w14:paraId="6F52E6B6" w14:textId="4D7AAA20" w:rsidR="00C17969" w:rsidRPr="00261D54" w:rsidRDefault="00C17969" w:rsidP="00C17969">
            <w:pPr>
              <w:pStyle w:val="TableText"/>
              <w:spacing w:before="20" w:after="20"/>
            </w:pPr>
            <w:r w:rsidRPr="00261D54">
              <w:t>Rodents</w:t>
            </w:r>
          </w:p>
          <w:p w14:paraId="2673BD06" w14:textId="77777777" w:rsidR="00C17969" w:rsidRPr="00261D54" w:rsidRDefault="00C17969" w:rsidP="00C17969">
            <w:pPr>
              <w:pStyle w:val="TableText"/>
              <w:spacing w:before="20" w:after="20"/>
            </w:pPr>
            <w:r w:rsidRPr="00261D54">
              <w:t>Known definite host:</w:t>
            </w:r>
          </w:p>
          <w:p w14:paraId="41275C0E" w14:textId="77777777" w:rsidR="00C17969" w:rsidRPr="00261D54" w:rsidRDefault="00C17969" w:rsidP="00C17969">
            <w:pPr>
              <w:pStyle w:val="TableText"/>
              <w:spacing w:before="20" w:after="20"/>
            </w:pPr>
            <w:r w:rsidRPr="00261D54">
              <w:t>mouse (</w:t>
            </w:r>
            <w:r w:rsidRPr="00261D54">
              <w:rPr>
                <w:i/>
                <w:iCs/>
              </w:rPr>
              <w:t>Mus musculus</w:t>
            </w:r>
            <w:r w:rsidRPr="00261D54">
              <w:t>)</w:t>
            </w:r>
          </w:p>
        </w:tc>
        <w:tc>
          <w:tcPr>
            <w:tcW w:w="919" w:type="pct"/>
          </w:tcPr>
          <w:p w14:paraId="047423B8" w14:textId="54975F55" w:rsidR="00C17969" w:rsidRPr="00261D54" w:rsidRDefault="00C17969" w:rsidP="00C17969">
            <w:pPr>
              <w:pStyle w:val="TableText"/>
              <w:spacing w:before="20" w:after="20"/>
            </w:pPr>
            <w:r w:rsidRPr="00261D54">
              <w:t>Yes</w:t>
            </w:r>
          </w:p>
          <w:p w14:paraId="768AFD9E" w14:textId="77777777" w:rsidR="00C17969" w:rsidRPr="00261D54" w:rsidRDefault="00C17969" w:rsidP="00C17969">
            <w:pPr>
              <w:pStyle w:val="TableText"/>
              <w:spacing w:before="20" w:after="20"/>
            </w:pPr>
            <w:r w:rsidRPr="00261D54">
              <w:t>Little information available on this species. Only one known host. It could potentially infect native rodents and other animals.</w:t>
            </w:r>
          </w:p>
        </w:tc>
        <w:tc>
          <w:tcPr>
            <w:tcW w:w="349" w:type="pct"/>
          </w:tcPr>
          <w:p w14:paraId="4D3083F1" w14:textId="77777777" w:rsidR="00C17969" w:rsidRPr="00261D54" w:rsidRDefault="00C17969" w:rsidP="00C17969">
            <w:pPr>
              <w:pStyle w:val="TableText"/>
              <w:spacing w:before="20" w:after="20"/>
              <w:rPr>
                <w:strike/>
              </w:rPr>
            </w:pPr>
            <w:r w:rsidRPr="00261D54">
              <w:t>Yes</w:t>
            </w:r>
          </w:p>
        </w:tc>
        <w:tc>
          <w:tcPr>
            <w:tcW w:w="912" w:type="pct"/>
          </w:tcPr>
          <w:p w14:paraId="5942A3F8" w14:textId="77777777" w:rsidR="00C17969" w:rsidRPr="00261D54" w:rsidRDefault="00C17969" w:rsidP="00C17969">
            <w:pPr>
              <w:pStyle w:val="TableText"/>
              <w:spacing w:before="20" w:after="20"/>
            </w:pPr>
            <w:r w:rsidRPr="00261D54">
              <w:t>Yes</w:t>
            </w:r>
          </w:p>
        </w:tc>
      </w:tr>
      <w:tr w:rsidR="00C17969" w:rsidRPr="00261D54" w14:paraId="44F74955" w14:textId="77777777" w:rsidTr="00C17969">
        <w:tc>
          <w:tcPr>
            <w:tcW w:w="860" w:type="pct"/>
            <w:vMerge/>
          </w:tcPr>
          <w:p w14:paraId="4E094DE6" w14:textId="77777777" w:rsidR="00C17969" w:rsidRPr="00261D54" w:rsidRDefault="00C17969" w:rsidP="00C17969">
            <w:pPr>
              <w:pStyle w:val="TableText"/>
              <w:spacing w:before="20" w:after="20"/>
              <w:rPr>
                <w:i/>
                <w:iCs/>
                <w:sz w:val="20"/>
                <w:szCs w:val="20"/>
              </w:rPr>
            </w:pPr>
          </w:p>
        </w:tc>
        <w:tc>
          <w:tcPr>
            <w:tcW w:w="952" w:type="pct"/>
          </w:tcPr>
          <w:p w14:paraId="55FE5E06"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cribbi</w:t>
            </w:r>
            <w:proofErr w:type="spellEnd"/>
            <w:r w:rsidRPr="00261D54">
              <w:rPr>
                <w:i/>
                <w:iCs/>
              </w:rPr>
              <w:t xml:space="preserve"> </w:t>
            </w:r>
          </w:p>
        </w:tc>
        <w:tc>
          <w:tcPr>
            <w:tcW w:w="1008" w:type="pct"/>
          </w:tcPr>
          <w:p w14:paraId="1A69F47C" w14:textId="77777777" w:rsidR="00C17969" w:rsidRPr="00261D54" w:rsidRDefault="00C17969" w:rsidP="00C17969">
            <w:pPr>
              <w:pStyle w:val="TableText"/>
              <w:spacing w:before="20" w:after="20"/>
            </w:pPr>
            <w:r w:rsidRPr="00261D54">
              <w:t>Birds, mammals, reptiles</w:t>
            </w:r>
          </w:p>
          <w:p w14:paraId="6DD4E687" w14:textId="5716C059" w:rsidR="00C17969" w:rsidRPr="00261D54" w:rsidRDefault="00C17969" w:rsidP="00C17969">
            <w:pPr>
              <w:pStyle w:val="TableText"/>
              <w:spacing w:before="20" w:after="20"/>
            </w:pPr>
          </w:p>
          <w:p w14:paraId="1B9CACB3" w14:textId="77777777" w:rsidR="00C17969" w:rsidRPr="00261D54" w:rsidRDefault="00C17969" w:rsidP="00C17969">
            <w:pPr>
              <w:pStyle w:val="TableText"/>
              <w:spacing w:before="20" w:after="20"/>
            </w:pPr>
            <w:r w:rsidRPr="00261D54">
              <w:t>Known definitive hosts:</w:t>
            </w:r>
          </w:p>
          <w:p w14:paraId="649A18FB" w14:textId="77777777" w:rsidR="00C17969" w:rsidRPr="00261D54" w:rsidRDefault="00C17969" w:rsidP="00C17969">
            <w:pPr>
              <w:pStyle w:val="TableText"/>
              <w:spacing w:before="20" w:after="20"/>
            </w:pPr>
            <w:r w:rsidRPr="00261D54">
              <w:t>Bird:</w:t>
            </w:r>
          </w:p>
          <w:p w14:paraId="06BD39BE" w14:textId="77777777" w:rsidR="00C17969" w:rsidRPr="00261D54" w:rsidRDefault="00C17969" w:rsidP="00C17969">
            <w:pPr>
              <w:pStyle w:val="TableText"/>
              <w:spacing w:before="20" w:after="20"/>
            </w:pPr>
            <w:r w:rsidRPr="00261D54">
              <w:t>emu (</w:t>
            </w:r>
            <w:proofErr w:type="spellStart"/>
            <w:r w:rsidRPr="00261D54">
              <w:rPr>
                <w:i/>
                <w:iCs/>
              </w:rPr>
              <w:t>Dromaius</w:t>
            </w:r>
            <w:proofErr w:type="spellEnd"/>
            <w:r w:rsidRPr="00261D54">
              <w:rPr>
                <w:i/>
                <w:iCs/>
              </w:rPr>
              <w:t> </w:t>
            </w:r>
            <w:proofErr w:type="spellStart"/>
            <w:r w:rsidRPr="00261D54">
              <w:rPr>
                <w:i/>
                <w:iCs/>
              </w:rPr>
              <w:t>novaehollandiae</w:t>
            </w:r>
            <w:proofErr w:type="spellEnd"/>
            <w:r w:rsidRPr="00261D54">
              <w:t>)</w:t>
            </w:r>
          </w:p>
          <w:p w14:paraId="245CD85C" w14:textId="77777777" w:rsidR="00C17969" w:rsidRPr="00261D54" w:rsidRDefault="00C17969" w:rsidP="00C17969">
            <w:pPr>
              <w:pStyle w:val="TableText"/>
              <w:spacing w:before="20" w:after="20"/>
            </w:pPr>
            <w:r w:rsidRPr="00261D54">
              <w:t>chicken (</w:t>
            </w:r>
            <w:r w:rsidRPr="00261D54">
              <w:rPr>
                <w:i/>
                <w:iCs/>
              </w:rPr>
              <w:t>Gallus gallus</w:t>
            </w:r>
            <w:r w:rsidRPr="00261D54">
              <w:t>)</w:t>
            </w:r>
          </w:p>
          <w:p w14:paraId="18E50CF4" w14:textId="77777777" w:rsidR="00C17969" w:rsidRPr="00261D54" w:rsidRDefault="00C17969" w:rsidP="00C17969">
            <w:pPr>
              <w:pStyle w:val="TableText"/>
              <w:spacing w:before="20" w:after="20"/>
            </w:pPr>
            <w:r w:rsidRPr="00261D54">
              <w:t>pigeon (</w:t>
            </w:r>
            <w:r w:rsidRPr="00261D54">
              <w:rPr>
                <w:i/>
                <w:iCs/>
              </w:rPr>
              <w:t>Columba </w:t>
            </w:r>
            <w:proofErr w:type="spellStart"/>
            <w:r w:rsidRPr="00261D54">
              <w:rPr>
                <w:i/>
                <w:iCs/>
              </w:rPr>
              <w:t>livia</w:t>
            </w:r>
            <w:proofErr w:type="spellEnd"/>
            <w:r w:rsidRPr="00261D54">
              <w:t>)</w:t>
            </w:r>
          </w:p>
          <w:p w14:paraId="262EA3B7" w14:textId="77777777" w:rsidR="00C17969" w:rsidRPr="00261D54" w:rsidRDefault="00C17969" w:rsidP="00C17969">
            <w:pPr>
              <w:pStyle w:val="TableText"/>
              <w:spacing w:before="20" w:after="20"/>
            </w:pPr>
            <w:r w:rsidRPr="00261D54">
              <w:t>little raven (</w:t>
            </w:r>
            <w:r w:rsidRPr="00261D54">
              <w:rPr>
                <w:i/>
                <w:iCs/>
              </w:rPr>
              <w:t>Corvus </w:t>
            </w:r>
            <w:proofErr w:type="spellStart"/>
            <w:r w:rsidRPr="00261D54">
              <w:rPr>
                <w:i/>
                <w:iCs/>
              </w:rPr>
              <w:t>mellori</w:t>
            </w:r>
            <w:proofErr w:type="spellEnd"/>
            <w:r w:rsidRPr="00261D54">
              <w:t>)</w:t>
            </w:r>
          </w:p>
          <w:p w14:paraId="664B6A5C" w14:textId="77777777" w:rsidR="00C17969" w:rsidRPr="00261D54" w:rsidRDefault="00C17969" w:rsidP="00C17969">
            <w:pPr>
              <w:pStyle w:val="TableText"/>
              <w:spacing w:before="20" w:after="20"/>
            </w:pPr>
            <w:r w:rsidRPr="00261D54">
              <w:t>black bird (</w:t>
            </w:r>
            <w:r w:rsidRPr="00261D54">
              <w:rPr>
                <w:i/>
                <w:iCs/>
              </w:rPr>
              <w:t>Turdus merula</w:t>
            </w:r>
            <w:r w:rsidRPr="00261D54">
              <w:t>)</w:t>
            </w:r>
          </w:p>
          <w:p w14:paraId="763C452D" w14:textId="77777777" w:rsidR="00C17969" w:rsidRPr="00261D54" w:rsidRDefault="00C17969" w:rsidP="00C17969">
            <w:pPr>
              <w:pStyle w:val="TableText"/>
              <w:spacing w:before="20" w:after="20"/>
            </w:pPr>
            <w:r w:rsidRPr="00261D54">
              <w:t>starling (</w:t>
            </w:r>
            <w:r w:rsidRPr="00261D54">
              <w:rPr>
                <w:i/>
                <w:iCs/>
              </w:rPr>
              <w:t>Sturnus vulgaris</w:t>
            </w:r>
            <w:r w:rsidRPr="00261D54">
              <w:t>)</w:t>
            </w:r>
          </w:p>
          <w:p w14:paraId="2FB97AE7" w14:textId="77777777" w:rsidR="00C17969" w:rsidRPr="00261D54" w:rsidRDefault="00C17969" w:rsidP="00C17969">
            <w:pPr>
              <w:pStyle w:val="TableText"/>
              <w:spacing w:before="20" w:after="20"/>
            </w:pPr>
            <w:r w:rsidRPr="00261D54">
              <w:t>Mammal:</w:t>
            </w:r>
          </w:p>
          <w:p w14:paraId="79ACC449" w14:textId="77777777" w:rsidR="00C17969" w:rsidRPr="00261D54" w:rsidRDefault="00C17969" w:rsidP="00C17969">
            <w:pPr>
              <w:pStyle w:val="TableText"/>
              <w:spacing w:before="20" w:after="20"/>
            </w:pPr>
            <w:r w:rsidRPr="00261D54">
              <w:t>mouse (</w:t>
            </w:r>
            <w:r w:rsidRPr="00261D54">
              <w:rPr>
                <w:i/>
                <w:iCs/>
              </w:rPr>
              <w:t>Mus </w:t>
            </w:r>
            <w:proofErr w:type="spellStart"/>
            <w:r w:rsidRPr="00261D54">
              <w:rPr>
                <w:i/>
                <w:iCs/>
              </w:rPr>
              <w:t>domesticus</w:t>
            </w:r>
            <w:proofErr w:type="spellEnd"/>
            <w:r w:rsidRPr="00261D54">
              <w:t>)</w:t>
            </w:r>
          </w:p>
          <w:p w14:paraId="73F31E16" w14:textId="77777777" w:rsidR="00C17969" w:rsidRPr="00261D54" w:rsidRDefault="00C17969" w:rsidP="00C17969">
            <w:pPr>
              <w:pStyle w:val="TableText"/>
              <w:spacing w:before="20" w:after="20"/>
            </w:pPr>
            <w:r w:rsidRPr="00261D54">
              <w:t>sheep (</w:t>
            </w:r>
            <w:r w:rsidRPr="00261D54">
              <w:rPr>
                <w:i/>
                <w:iCs/>
              </w:rPr>
              <w:t>Ovis</w:t>
            </w:r>
            <w:r w:rsidRPr="00261D54">
              <w:t> spp.)</w:t>
            </w:r>
          </w:p>
          <w:p w14:paraId="50D63A70" w14:textId="77777777" w:rsidR="00C17969" w:rsidRPr="00261D54" w:rsidRDefault="00C17969" w:rsidP="00C17969">
            <w:pPr>
              <w:pStyle w:val="TableText"/>
              <w:spacing w:before="20" w:after="20"/>
            </w:pPr>
            <w:r w:rsidRPr="00261D54">
              <w:t>cat (</w:t>
            </w:r>
            <w:r w:rsidRPr="00261D54">
              <w:rPr>
                <w:i/>
                <w:iCs/>
              </w:rPr>
              <w:t>Felis catus</w:t>
            </w:r>
            <w:r w:rsidRPr="00261D54">
              <w:t>)</w:t>
            </w:r>
          </w:p>
          <w:p w14:paraId="40A33FFA" w14:textId="77777777" w:rsidR="00C17969" w:rsidRPr="00261D54" w:rsidRDefault="00C17969" w:rsidP="00C17969">
            <w:pPr>
              <w:pStyle w:val="TableText"/>
              <w:spacing w:before="20" w:after="20"/>
            </w:pPr>
            <w:r w:rsidRPr="00261D54">
              <w:t>Reptile:</w:t>
            </w:r>
          </w:p>
          <w:p w14:paraId="51DA26C5" w14:textId="77777777" w:rsidR="00C17969" w:rsidRPr="00261D54" w:rsidRDefault="00C17969" w:rsidP="00C17969">
            <w:pPr>
              <w:pStyle w:val="TableText"/>
              <w:spacing w:before="20" w:after="20"/>
            </w:pPr>
            <w:r w:rsidRPr="00261D54">
              <w:t>Shingleback lizard (</w:t>
            </w:r>
            <w:proofErr w:type="spellStart"/>
            <w:r w:rsidRPr="00261D54">
              <w:rPr>
                <w:i/>
                <w:iCs/>
              </w:rPr>
              <w:t>Tiliqua</w:t>
            </w:r>
            <w:proofErr w:type="spellEnd"/>
            <w:r w:rsidRPr="00261D54">
              <w:rPr>
                <w:i/>
                <w:iCs/>
              </w:rPr>
              <w:t> rugosa</w:t>
            </w:r>
            <w:r w:rsidRPr="00261D54">
              <w:t>)</w:t>
            </w:r>
          </w:p>
        </w:tc>
        <w:tc>
          <w:tcPr>
            <w:tcW w:w="919" w:type="pct"/>
          </w:tcPr>
          <w:p w14:paraId="475ADC4B" w14:textId="77777777" w:rsidR="0074508A" w:rsidRDefault="00C17969" w:rsidP="00C17969">
            <w:pPr>
              <w:pStyle w:val="TableText"/>
              <w:spacing w:before="20" w:after="20"/>
            </w:pPr>
            <w:r w:rsidRPr="00261D54">
              <w:t>Yes, but already present.</w:t>
            </w:r>
          </w:p>
          <w:p w14:paraId="30D16307" w14:textId="459384CF" w:rsidR="00C17969" w:rsidRPr="00261D54" w:rsidRDefault="00C17969" w:rsidP="00C17969">
            <w:pPr>
              <w:pStyle w:val="TableText"/>
              <w:spacing w:before="20" w:after="20"/>
            </w:pPr>
            <w:r w:rsidRPr="00261D54">
              <w:t>The origin of this species has not been established. It is therefore possible that new strains / genotypes are introduced.</w:t>
            </w:r>
          </w:p>
        </w:tc>
        <w:tc>
          <w:tcPr>
            <w:tcW w:w="349" w:type="pct"/>
          </w:tcPr>
          <w:p w14:paraId="6BD0C733" w14:textId="77777777" w:rsidR="00C17969" w:rsidRPr="00261D54" w:rsidRDefault="00C17969" w:rsidP="00C17969">
            <w:pPr>
              <w:pStyle w:val="TableText"/>
              <w:spacing w:before="20" w:after="20"/>
            </w:pPr>
            <w:r w:rsidRPr="00261D54">
              <w:t>No</w:t>
            </w:r>
          </w:p>
        </w:tc>
        <w:tc>
          <w:tcPr>
            <w:tcW w:w="912" w:type="pct"/>
          </w:tcPr>
          <w:p w14:paraId="4376F08E" w14:textId="77777777" w:rsidR="00C17969" w:rsidRPr="00261D54" w:rsidRDefault="00C17969" w:rsidP="00C17969">
            <w:pPr>
              <w:pStyle w:val="TableText"/>
              <w:spacing w:before="20" w:after="20"/>
            </w:pPr>
            <w:r w:rsidRPr="00261D54">
              <w:t>Yes</w:t>
            </w:r>
          </w:p>
        </w:tc>
      </w:tr>
      <w:tr w:rsidR="00C17969" w:rsidRPr="00261D54" w14:paraId="0130E163" w14:textId="77777777" w:rsidTr="00C17969">
        <w:tc>
          <w:tcPr>
            <w:tcW w:w="860" w:type="pct"/>
            <w:vMerge/>
          </w:tcPr>
          <w:p w14:paraId="5DC5223C" w14:textId="77777777" w:rsidR="00C17969" w:rsidRPr="00261D54" w:rsidRDefault="00C17969" w:rsidP="00C17969">
            <w:pPr>
              <w:pStyle w:val="TableText"/>
              <w:spacing w:before="20" w:after="20"/>
            </w:pPr>
          </w:p>
        </w:tc>
        <w:tc>
          <w:tcPr>
            <w:tcW w:w="952" w:type="pct"/>
          </w:tcPr>
          <w:p w14:paraId="6EBF4843"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Ilobregatensis</w:t>
            </w:r>
            <w:proofErr w:type="spellEnd"/>
          </w:p>
        </w:tc>
        <w:tc>
          <w:tcPr>
            <w:tcW w:w="1008" w:type="pct"/>
          </w:tcPr>
          <w:p w14:paraId="3B4424D5" w14:textId="77777777" w:rsidR="00C17969" w:rsidRPr="00261D54" w:rsidRDefault="00C17969" w:rsidP="00C17969">
            <w:pPr>
              <w:pStyle w:val="TableText"/>
              <w:spacing w:before="20" w:after="20"/>
            </w:pPr>
            <w:r w:rsidRPr="00261D54">
              <w:t>Rodents</w:t>
            </w:r>
          </w:p>
          <w:p w14:paraId="50102905" w14:textId="77777777" w:rsidR="00C17969" w:rsidRPr="00261D54" w:rsidRDefault="00C17969" w:rsidP="00C17969">
            <w:pPr>
              <w:pStyle w:val="TableText"/>
              <w:spacing w:before="20" w:after="20"/>
            </w:pPr>
            <w:r w:rsidRPr="00261D54">
              <w:lastRenderedPageBreak/>
              <w:t>Known definite hosts:</w:t>
            </w:r>
          </w:p>
          <w:p w14:paraId="17027B36" w14:textId="77777777" w:rsidR="00C17969" w:rsidRPr="00261D54" w:rsidRDefault="00C17969" w:rsidP="00C17969">
            <w:pPr>
              <w:pStyle w:val="TableText"/>
              <w:spacing w:before="20" w:after="20"/>
              <w:rPr>
                <w:i/>
                <w:iCs/>
              </w:rPr>
            </w:pPr>
            <w:proofErr w:type="spellStart"/>
            <w:r w:rsidRPr="00261D54">
              <w:rPr>
                <w:i/>
                <w:iCs/>
              </w:rPr>
              <w:t>Crocidura</w:t>
            </w:r>
            <w:proofErr w:type="spellEnd"/>
            <w:r w:rsidRPr="00261D54">
              <w:rPr>
                <w:i/>
                <w:iCs/>
              </w:rPr>
              <w:t> </w:t>
            </w:r>
            <w:proofErr w:type="spellStart"/>
            <w:r w:rsidRPr="00261D54">
              <w:rPr>
                <w:i/>
                <w:iCs/>
              </w:rPr>
              <w:t>russula</w:t>
            </w:r>
            <w:proofErr w:type="spellEnd"/>
          </w:p>
          <w:p w14:paraId="553D8AA7" w14:textId="77777777" w:rsidR="00C17969" w:rsidRPr="00261D54" w:rsidRDefault="00C17969" w:rsidP="00C17969">
            <w:pPr>
              <w:pStyle w:val="TableText"/>
              <w:spacing w:before="20" w:after="20"/>
              <w:rPr>
                <w:i/>
                <w:iCs/>
              </w:rPr>
            </w:pPr>
            <w:r w:rsidRPr="00261D54">
              <w:rPr>
                <w:i/>
                <w:iCs/>
              </w:rPr>
              <w:t>Mus </w:t>
            </w:r>
            <w:proofErr w:type="spellStart"/>
            <w:r w:rsidRPr="00261D54">
              <w:rPr>
                <w:i/>
                <w:iCs/>
              </w:rPr>
              <w:t>spretus</w:t>
            </w:r>
            <w:proofErr w:type="spellEnd"/>
          </w:p>
          <w:p w14:paraId="34FCFFD0" w14:textId="77777777" w:rsidR="00C17969" w:rsidRPr="00261D54" w:rsidRDefault="00C17969" w:rsidP="00C17969">
            <w:pPr>
              <w:pStyle w:val="TableText"/>
              <w:spacing w:before="20" w:after="20"/>
            </w:pPr>
            <w:r w:rsidRPr="00261D54">
              <w:rPr>
                <w:i/>
                <w:iCs/>
              </w:rPr>
              <w:t>Mus musculus</w:t>
            </w:r>
          </w:p>
        </w:tc>
        <w:tc>
          <w:tcPr>
            <w:tcW w:w="919" w:type="pct"/>
          </w:tcPr>
          <w:p w14:paraId="68EE8B8D" w14:textId="77777777" w:rsidR="00C17969" w:rsidRPr="00261D54" w:rsidRDefault="00C17969" w:rsidP="00C17969">
            <w:pPr>
              <w:pStyle w:val="TableText"/>
              <w:spacing w:before="20" w:after="20"/>
            </w:pPr>
            <w:r w:rsidRPr="00261D54">
              <w:lastRenderedPageBreak/>
              <w:t>Yes</w:t>
            </w:r>
          </w:p>
          <w:p w14:paraId="3B7E90D7" w14:textId="77777777" w:rsidR="00C17969" w:rsidRPr="00261D54" w:rsidRDefault="00C17969" w:rsidP="00C17969">
            <w:pPr>
              <w:pStyle w:val="TableText"/>
              <w:spacing w:before="20" w:after="20"/>
            </w:pPr>
            <w:r w:rsidRPr="00261D54">
              <w:lastRenderedPageBreak/>
              <w:t>Little information available on this species. Known hosts are all rodents. It could potentially infect native rodents and other animals.</w:t>
            </w:r>
          </w:p>
        </w:tc>
        <w:tc>
          <w:tcPr>
            <w:tcW w:w="349" w:type="pct"/>
          </w:tcPr>
          <w:p w14:paraId="01875F8D" w14:textId="77777777" w:rsidR="00C17969" w:rsidRPr="00261D54" w:rsidRDefault="00C17969" w:rsidP="00C17969">
            <w:pPr>
              <w:pStyle w:val="TableText"/>
              <w:spacing w:before="20" w:after="20"/>
            </w:pPr>
            <w:r w:rsidRPr="00261D54">
              <w:lastRenderedPageBreak/>
              <w:t>Yes</w:t>
            </w:r>
          </w:p>
        </w:tc>
        <w:tc>
          <w:tcPr>
            <w:tcW w:w="912" w:type="pct"/>
          </w:tcPr>
          <w:p w14:paraId="416956B9" w14:textId="77777777" w:rsidR="00C17969" w:rsidRPr="00261D54" w:rsidRDefault="00C17969" w:rsidP="00C17969">
            <w:pPr>
              <w:pStyle w:val="TableText"/>
              <w:spacing w:before="20" w:after="20"/>
            </w:pPr>
            <w:r w:rsidRPr="00261D54">
              <w:t>Yes</w:t>
            </w:r>
          </w:p>
        </w:tc>
      </w:tr>
      <w:tr w:rsidR="00C17969" w:rsidRPr="00261D54" w14:paraId="595CB029" w14:textId="77777777" w:rsidTr="00C17969">
        <w:tc>
          <w:tcPr>
            <w:tcW w:w="860" w:type="pct"/>
            <w:vMerge/>
          </w:tcPr>
          <w:p w14:paraId="4B433A4D" w14:textId="77777777" w:rsidR="00C17969" w:rsidRPr="00261D54" w:rsidRDefault="00C17969" w:rsidP="00C17969">
            <w:pPr>
              <w:pStyle w:val="TableText"/>
              <w:spacing w:before="20" w:after="20"/>
            </w:pPr>
          </w:p>
        </w:tc>
        <w:tc>
          <w:tcPr>
            <w:tcW w:w="952" w:type="pct"/>
          </w:tcPr>
          <w:p w14:paraId="6D2083AC"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mascomai</w:t>
            </w:r>
            <w:proofErr w:type="spellEnd"/>
          </w:p>
        </w:tc>
        <w:tc>
          <w:tcPr>
            <w:tcW w:w="1008" w:type="pct"/>
          </w:tcPr>
          <w:p w14:paraId="136851C7" w14:textId="77777777" w:rsidR="00C17969" w:rsidRPr="00261D54" w:rsidRDefault="00C17969" w:rsidP="00C17969">
            <w:pPr>
              <w:pStyle w:val="TableText"/>
              <w:spacing w:before="20" w:after="20"/>
            </w:pPr>
            <w:r w:rsidRPr="00261D54">
              <w:t>Rodents</w:t>
            </w:r>
          </w:p>
          <w:p w14:paraId="78854771" w14:textId="77777777" w:rsidR="00C17969" w:rsidRPr="00261D54" w:rsidRDefault="00C17969" w:rsidP="00C17969">
            <w:pPr>
              <w:pStyle w:val="TableText"/>
              <w:spacing w:before="20" w:after="20"/>
            </w:pPr>
            <w:r w:rsidRPr="00261D54">
              <w:t>Known definitive host:</w:t>
            </w:r>
          </w:p>
          <w:p w14:paraId="2C12BFCD" w14:textId="77777777" w:rsidR="00C17969" w:rsidRPr="00261D54" w:rsidRDefault="00C17969" w:rsidP="00C17969">
            <w:pPr>
              <w:pStyle w:val="TableText"/>
              <w:spacing w:before="20" w:after="20"/>
              <w:rPr>
                <w:i/>
                <w:iCs/>
              </w:rPr>
            </w:pPr>
            <w:r w:rsidRPr="00261D54">
              <w:rPr>
                <w:i/>
                <w:iCs/>
              </w:rPr>
              <w:t>Rattus norvegicus</w:t>
            </w:r>
          </w:p>
          <w:p w14:paraId="6654D7CA" w14:textId="77777777" w:rsidR="00C17969" w:rsidRPr="00261D54" w:rsidRDefault="00C17969" w:rsidP="00C17969">
            <w:pPr>
              <w:pStyle w:val="TableText"/>
              <w:spacing w:before="20" w:after="20"/>
              <w:rPr>
                <w:i/>
                <w:iCs/>
              </w:rPr>
            </w:pPr>
            <w:r w:rsidRPr="00261D54">
              <w:rPr>
                <w:i/>
                <w:iCs/>
              </w:rPr>
              <w:t>Rattus </w:t>
            </w:r>
            <w:proofErr w:type="spellStart"/>
            <w:r w:rsidRPr="00261D54">
              <w:rPr>
                <w:i/>
                <w:iCs/>
              </w:rPr>
              <w:t>rattus</w:t>
            </w:r>
            <w:proofErr w:type="spellEnd"/>
          </w:p>
          <w:p w14:paraId="5FE742B0" w14:textId="77777777" w:rsidR="00C17969" w:rsidRPr="00261D54" w:rsidRDefault="00C17969" w:rsidP="00C17969">
            <w:pPr>
              <w:pStyle w:val="TableText"/>
              <w:spacing w:before="20" w:after="20"/>
              <w:rPr>
                <w:i/>
                <w:iCs/>
              </w:rPr>
            </w:pPr>
            <w:r w:rsidRPr="00261D54">
              <w:rPr>
                <w:i/>
                <w:iCs/>
              </w:rPr>
              <w:t>Mus musculus</w:t>
            </w:r>
          </w:p>
          <w:p w14:paraId="45F63FC4" w14:textId="75DD619E" w:rsidR="00C17969" w:rsidRPr="00261D54" w:rsidRDefault="00C17969" w:rsidP="00C17969">
            <w:pPr>
              <w:pStyle w:val="TableText"/>
              <w:spacing w:before="20" w:after="20"/>
              <w:rPr>
                <w:i/>
                <w:iCs/>
              </w:rPr>
            </w:pPr>
            <w:proofErr w:type="spellStart"/>
            <w:r w:rsidRPr="00261D54">
              <w:rPr>
                <w:i/>
                <w:iCs/>
              </w:rPr>
              <w:t>Crocidura</w:t>
            </w:r>
            <w:proofErr w:type="spellEnd"/>
            <w:r w:rsidRPr="00261D54">
              <w:rPr>
                <w:i/>
                <w:iCs/>
              </w:rPr>
              <w:t> </w:t>
            </w:r>
            <w:proofErr w:type="spellStart"/>
            <w:r w:rsidRPr="00261D54">
              <w:rPr>
                <w:i/>
                <w:iCs/>
              </w:rPr>
              <w:t>russula</w:t>
            </w:r>
            <w:proofErr w:type="spellEnd"/>
          </w:p>
          <w:p w14:paraId="12F91647" w14:textId="77777777" w:rsidR="00C17969" w:rsidRPr="00261D54" w:rsidRDefault="00C17969" w:rsidP="00C17969">
            <w:pPr>
              <w:pStyle w:val="TableText"/>
              <w:spacing w:before="20" w:after="20"/>
              <w:rPr>
                <w:i/>
                <w:iCs/>
              </w:rPr>
            </w:pPr>
            <w:proofErr w:type="spellStart"/>
            <w:r w:rsidRPr="00261D54">
              <w:rPr>
                <w:i/>
                <w:iCs/>
              </w:rPr>
              <w:t>Meriones</w:t>
            </w:r>
            <w:proofErr w:type="spellEnd"/>
            <w:r w:rsidRPr="00261D54">
              <w:rPr>
                <w:i/>
                <w:iCs/>
              </w:rPr>
              <w:t> </w:t>
            </w:r>
            <w:proofErr w:type="spellStart"/>
            <w:r w:rsidRPr="00261D54">
              <w:rPr>
                <w:i/>
                <w:iCs/>
              </w:rPr>
              <w:t>unguiculatus</w:t>
            </w:r>
            <w:proofErr w:type="spellEnd"/>
          </w:p>
          <w:p w14:paraId="78D84D9F" w14:textId="77777777" w:rsidR="00C17969" w:rsidRPr="00261D54" w:rsidRDefault="00C17969" w:rsidP="00C17969">
            <w:pPr>
              <w:pStyle w:val="TableText"/>
              <w:spacing w:before="20" w:after="20"/>
            </w:pPr>
            <w:proofErr w:type="spellStart"/>
            <w:r w:rsidRPr="00261D54">
              <w:rPr>
                <w:i/>
                <w:iCs/>
              </w:rPr>
              <w:t>Apodemus</w:t>
            </w:r>
            <w:proofErr w:type="spellEnd"/>
            <w:r w:rsidRPr="00261D54">
              <w:rPr>
                <w:i/>
                <w:iCs/>
              </w:rPr>
              <w:t> </w:t>
            </w:r>
            <w:proofErr w:type="spellStart"/>
            <w:r w:rsidRPr="00261D54">
              <w:rPr>
                <w:i/>
                <w:iCs/>
              </w:rPr>
              <w:t>sylvaticus</w:t>
            </w:r>
            <w:proofErr w:type="spellEnd"/>
          </w:p>
        </w:tc>
        <w:tc>
          <w:tcPr>
            <w:tcW w:w="919" w:type="pct"/>
          </w:tcPr>
          <w:p w14:paraId="1D26D6EF" w14:textId="77777777" w:rsidR="00C17969" w:rsidRPr="00261D54" w:rsidRDefault="00C17969" w:rsidP="00C17969">
            <w:pPr>
              <w:pStyle w:val="TableText"/>
              <w:spacing w:before="20" w:after="20"/>
            </w:pPr>
            <w:r w:rsidRPr="00261D54">
              <w:t>Yes</w:t>
            </w:r>
          </w:p>
          <w:p w14:paraId="687BD943" w14:textId="77777777" w:rsidR="00C17969" w:rsidRPr="00261D54" w:rsidRDefault="00C17969" w:rsidP="00C17969">
            <w:pPr>
              <w:pStyle w:val="TableText"/>
              <w:spacing w:before="20" w:after="20"/>
            </w:pPr>
            <w:r w:rsidRPr="00261D54">
              <w:t xml:space="preserve">Little information available on this species. Known hosts are all rodents. It could potentially infect native rodents and other animals. </w:t>
            </w:r>
          </w:p>
        </w:tc>
        <w:tc>
          <w:tcPr>
            <w:tcW w:w="349" w:type="pct"/>
          </w:tcPr>
          <w:p w14:paraId="724ADF8A" w14:textId="77777777" w:rsidR="00C17969" w:rsidRPr="00261D54" w:rsidRDefault="00C17969" w:rsidP="00C17969">
            <w:pPr>
              <w:pStyle w:val="TableText"/>
              <w:spacing w:before="20" w:after="20"/>
            </w:pPr>
            <w:r w:rsidRPr="00261D54">
              <w:t>Yes</w:t>
            </w:r>
          </w:p>
        </w:tc>
        <w:tc>
          <w:tcPr>
            <w:tcW w:w="912" w:type="pct"/>
          </w:tcPr>
          <w:p w14:paraId="3D6EA92B" w14:textId="77777777" w:rsidR="00C17969" w:rsidRPr="00261D54" w:rsidRDefault="00C17969" w:rsidP="00C17969">
            <w:pPr>
              <w:pStyle w:val="TableText"/>
              <w:spacing w:before="20" w:after="20"/>
            </w:pPr>
            <w:r w:rsidRPr="00261D54">
              <w:t>Yes</w:t>
            </w:r>
          </w:p>
        </w:tc>
      </w:tr>
      <w:tr w:rsidR="00C17969" w:rsidRPr="00261D54" w14:paraId="60B29BF7" w14:textId="77777777" w:rsidTr="00C17969">
        <w:tc>
          <w:tcPr>
            <w:tcW w:w="860" w:type="pct"/>
          </w:tcPr>
          <w:p w14:paraId="53DEF10E" w14:textId="77777777" w:rsidR="00C17969" w:rsidRPr="00261D54" w:rsidRDefault="00C17969" w:rsidP="00C17969">
            <w:pPr>
              <w:pStyle w:val="TableText"/>
              <w:spacing w:before="20" w:after="20"/>
              <w:rPr>
                <w:i/>
                <w:iCs/>
              </w:rPr>
            </w:pPr>
            <w:proofErr w:type="spellStart"/>
            <w:r w:rsidRPr="00261D54">
              <w:rPr>
                <w:i/>
                <w:iCs/>
              </w:rPr>
              <w:t>Crenosoma</w:t>
            </w:r>
            <w:proofErr w:type="spellEnd"/>
            <w:r w:rsidRPr="00261D54">
              <w:rPr>
                <w:i/>
                <w:iCs/>
              </w:rPr>
              <w:t> </w:t>
            </w:r>
            <w:proofErr w:type="spellStart"/>
            <w:r w:rsidRPr="00261D54">
              <w:rPr>
                <w:i/>
                <w:iCs/>
              </w:rPr>
              <w:t>vulpis</w:t>
            </w:r>
            <w:proofErr w:type="spellEnd"/>
          </w:p>
          <w:p w14:paraId="2AD28FF6" w14:textId="77777777" w:rsidR="00C17969" w:rsidRPr="00261D54" w:rsidRDefault="00C17969" w:rsidP="00C17969">
            <w:pPr>
              <w:pStyle w:val="TableText"/>
              <w:spacing w:before="20" w:after="20"/>
            </w:pPr>
            <w:r w:rsidRPr="00261D54">
              <w:t>Nematode</w:t>
            </w:r>
          </w:p>
          <w:p w14:paraId="6AE99D17" w14:textId="77777777" w:rsidR="00C17969" w:rsidRPr="00261D54" w:rsidRDefault="00C17969" w:rsidP="00C17969">
            <w:pPr>
              <w:pStyle w:val="TableText"/>
              <w:spacing w:before="20" w:after="20"/>
            </w:pPr>
          </w:p>
        </w:tc>
        <w:tc>
          <w:tcPr>
            <w:tcW w:w="952" w:type="pct"/>
          </w:tcPr>
          <w:p w14:paraId="1F3C7B8F" w14:textId="22F28E7A" w:rsidR="00C17969" w:rsidRPr="00261D54" w:rsidRDefault="00326952" w:rsidP="00C17969">
            <w:pPr>
              <w:pStyle w:val="TableText"/>
              <w:spacing w:before="20" w:after="20"/>
            </w:pPr>
            <w:r>
              <w:t>n</w:t>
            </w:r>
            <w:r w:rsidRPr="00261D54">
              <w:t>/a</w:t>
            </w:r>
          </w:p>
        </w:tc>
        <w:tc>
          <w:tcPr>
            <w:tcW w:w="1008" w:type="pct"/>
          </w:tcPr>
          <w:p w14:paraId="6E5CEEB2" w14:textId="77777777" w:rsidR="00C17969" w:rsidRPr="00261D54" w:rsidRDefault="00C17969" w:rsidP="00C17969">
            <w:pPr>
              <w:pStyle w:val="TableText"/>
              <w:spacing w:before="20" w:after="20"/>
            </w:pPr>
            <w:r w:rsidRPr="00261D54">
              <w:t>Fox (</w:t>
            </w:r>
            <w:r w:rsidRPr="00261D54">
              <w:rPr>
                <w:i/>
                <w:iCs/>
              </w:rPr>
              <w:t>Vulpes vulpes</w:t>
            </w:r>
            <w:r w:rsidRPr="00261D54">
              <w:t>)</w:t>
            </w:r>
          </w:p>
          <w:p w14:paraId="7E3E0305" w14:textId="48F6DBFD" w:rsidR="00C17969" w:rsidRPr="00261D54" w:rsidRDefault="00C17969" w:rsidP="00C17969">
            <w:pPr>
              <w:pStyle w:val="TableText"/>
              <w:spacing w:before="20" w:after="20"/>
            </w:pPr>
            <w:r w:rsidRPr="00261D54">
              <w:t>Coyote (</w:t>
            </w:r>
            <w:r w:rsidRPr="00261D54">
              <w:rPr>
                <w:i/>
                <w:iCs/>
              </w:rPr>
              <w:t>Canis latrans</w:t>
            </w:r>
            <w:r w:rsidRPr="00261D54">
              <w:t>),</w:t>
            </w:r>
          </w:p>
          <w:p w14:paraId="2C06C76F" w14:textId="416260D6" w:rsidR="00C17969" w:rsidRPr="00261D54" w:rsidRDefault="00C17969" w:rsidP="00C17969">
            <w:pPr>
              <w:pStyle w:val="TableText"/>
              <w:spacing w:before="20" w:after="20"/>
            </w:pPr>
            <w:r w:rsidRPr="00261D54">
              <w:t>Dogs (</w:t>
            </w:r>
            <w:r w:rsidRPr="00261D54">
              <w:rPr>
                <w:i/>
                <w:iCs/>
              </w:rPr>
              <w:t xml:space="preserve">Canis lupus </w:t>
            </w:r>
            <w:proofErr w:type="spellStart"/>
            <w:r w:rsidRPr="00261D54">
              <w:rPr>
                <w:i/>
                <w:iCs/>
              </w:rPr>
              <w:t>familiaris</w:t>
            </w:r>
            <w:proofErr w:type="spellEnd"/>
            <w:r w:rsidRPr="00261D54">
              <w:t>)</w:t>
            </w:r>
          </w:p>
          <w:p w14:paraId="1B1DC777" w14:textId="77777777" w:rsidR="00C17969" w:rsidRPr="00261D54" w:rsidRDefault="00C17969" w:rsidP="00C17969">
            <w:pPr>
              <w:pStyle w:val="TableText"/>
              <w:spacing w:before="20" w:after="20"/>
            </w:pPr>
            <w:r w:rsidRPr="00261D54">
              <w:t>Badgers (</w:t>
            </w:r>
            <w:r w:rsidRPr="00261D54">
              <w:rPr>
                <w:i/>
                <w:iCs/>
              </w:rPr>
              <w:t>Meles meles</w:t>
            </w:r>
            <w:r w:rsidRPr="00261D54">
              <w:t>)</w:t>
            </w:r>
          </w:p>
        </w:tc>
        <w:tc>
          <w:tcPr>
            <w:tcW w:w="919" w:type="pct"/>
          </w:tcPr>
          <w:p w14:paraId="6079E769" w14:textId="77777777" w:rsidR="00C17969" w:rsidRPr="00261D54" w:rsidRDefault="00C17969" w:rsidP="00C17969">
            <w:pPr>
              <w:pStyle w:val="TableText"/>
              <w:spacing w:before="20" w:after="20"/>
            </w:pPr>
            <w:r w:rsidRPr="00261D54">
              <w:t>Yes</w:t>
            </w:r>
          </w:p>
          <w:p w14:paraId="4E2A303B" w14:textId="77777777" w:rsidR="00C17969" w:rsidRPr="00261D54" w:rsidRDefault="00C17969" w:rsidP="00C17969">
            <w:pPr>
              <w:pStyle w:val="TableText"/>
              <w:spacing w:before="20" w:after="20"/>
            </w:pPr>
            <w:r w:rsidRPr="00261D54">
              <w:t>Domestic dogs, dingoes and foxes would be at risk of infection.</w:t>
            </w:r>
          </w:p>
        </w:tc>
        <w:tc>
          <w:tcPr>
            <w:tcW w:w="349" w:type="pct"/>
          </w:tcPr>
          <w:p w14:paraId="43892B77" w14:textId="77777777" w:rsidR="00C17969" w:rsidRPr="00261D54" w:rsidRDefault="00C17969" w:rsidP="00C17969">
            <w:pPr>
              <w:pStyle w:val="TableText"/>
              <w:spacing w:before="20" w:after="20"/>
            </w:pPr>
            <w:r w:rsidRPr="00261D54">
              <w:t>Yes</w:t>
            </w:r>
          </w:p>
        </w:tc>
        <w:tc>
          <w:tcPr>
            <w:tcW w:w="912" w:type="pct"/>
          </w:tcPr>
          <w:p w14:paraId="00553A84" w14:textId="77777777" w:rsidR="00C17969" w:rsidRPr="00261D54" w:rsidRDefault="00C17969" w:rsidP="00C17969">
            <w:pPr>
              <w:pStyle w:val="TableText"/>
              <w:spacing w:before="20" w:after="20"/>
            </w:pPr>
            <w:r w:rsidRPr="00261D54">
              <w:t>Yes</w:t>
            </w:r>
          </w:p>
        </w:tc>
      </w:tr>
      <w:tr w:rsidR="00C17969" w:rsidRPr="00261D54" w14:paraId="00161696" w14:textId="77777777" w:rsidTr="00C17969">
        <w:tc>
          <w:tcPr>
            <w:tcW w:w="860" w:type="pct"/>
          </w:tcPr>
          <w:p w14:paraId="3F162D8C" w14:textId="77777777" w:rsidR="00C17969" w:rsidRPr="00261D54" w:rsidRDefault="00C17969" w:rsidP="00C17969">
            <w:pPr>
              <w:pStyle w:val="TableText"/>
              <w:spacing w:before="20" w:after="20"/>
              <w:rPr>
                <w:i/>
                <w:iCs/>
              </w:rPr>
            </w:pPr>
            <w:proofErr w:type="spellStart"/>
            <w:r w:rsidRPr="00261D54">
              <w:rPr>
                <w:i/>
                <w:iCs/>
              </w:rPr>
              <w:t>Cryptobia</w:t>
            </w:r>
            <w:proofErr w:type="spellEnd"/>
            <w:r w:rsidRPr="00261D54">
              <w:rPr>
                <w:i/>
                <w:iCs/>
              </w:rPr>
              <w:t> </w:t>
            </w:r>
            <w:proofErr w:type="spellStart"/>
            <w:r w:rsidRPr="00261D54">
              <w:rPr>
                <w:i/>
                <w:iCs/>
              </w:rPr>
              <w:t>helicogenae</w:t>
            </w:r>
            <w:proofErr w:type="spellEnd"/>
          </w:p>
          <w:p w14:paraId="50DE1B6A" w14:textId="77777777" w:rsidR="00C17969" w:rsidRPr="00261D54" w:rsidRDefault="00C17969" w:rsidP="00C17969">
            <w:pPr>
              <w:pStyle w:val="TableText"/>
              <w:spacing w:before="20" w:after="20"/>
            </w:pPr>
            <w:r w:rsidRPr="00261D54">
              <w:t>Protozoan</w:t>
            </w:r>
          </w:p>
          <w:p w14:paraId="73CE9D40" w14:textId="77777777" w:rsidR="00C17969" w:rsidRPr="00261D54" w:rsidRDefault="00C17969" w:rsidP="00C17969">
            <w:pPr>
              <w:pStyle w:val="TableText"/>
              <w:spacing w:before="20" w:after="20"/>
            </w:pPr>
          </w:p>
        </w:tc>
        <w:tc>
          <w:tcPr>
            <w:tcW w:w="952" w:type="pct"/>
          </w:tcPr>
          <w:p w14:paraId="5873A818" w14:textId="25C26775" w:rsidR="00C17969" w:rsidRPr="00261D54" w:rsidRDefault="00326952" w:rsidP="00C17969">
            <w:pPr>
              <w:pStyle w:val="TableText"/>
              <w:spacing w:before="20" w:after="20"/>
            </w:pPr>
            <w:r>
              <w:t>n</w:t>
            </w:r>
            <w:r w:rsidRPr="00261D54">
              <w:t>/a</w:t>
            </w:r>
          </w:p>
        </w:tc>
        <w:tc>
          <w:tcPr>
            <w:tcW w:w="1008" w:type="pct"/>
          </w:tcPr>
          <w:p w14:paraId="680486B2" w14:textId="77777777" w:rsidR="00C17969" w:rsidRPr="00261D54" w:rsidRDefault="00C17969" w:rsidP="00C17969">
            <w:pPr>
              <w:pStyle w:val="TableText"/>
              <w:spacing w:before="20" w:after="20"/>
            </w:pPr>
            <w:r w:rsidRPr="00261D54">
              <w:t>Snails</w:t>
            </w:r>
          </w:p>
          <w:p w14:paraId="54145C70" w14:textId="697D9A26" w:rsidR="00C17969" w:rsidRPr="00261D54" w:rsidRDefault="006F743C" w:rsidP="00C17969">
            <w:pPr>
              <w:pStyle w:val="TableText"/>
              <w:spacing w:before="20" w:after="20"/>
              <w:rPr>
                <w:i/>
                <w:iCs/>
              </w:rPr>
            </w:pPr>
            <w:r w:rsidRPr="006F743C">
              <w:rPr>
                <w:i/>
                <w:iCs/>
              </w:rPr>
              <w:t>C. aspersum</w:t>
            </w:r>
          </w:p>
          <w:p w14:paraId="2C2B193E" w14:textId="77777777" w:rsidR="00C17969" w:rsidRPr="00261D54" w:rsidRDefault="00C17969" w:rsidP="00C17969">
            <w:pPr>
              <w:pStyle w:val="TableText"/>
              <w:spacing w:before="20" w:after="20"/>
            </w:pPr>
            <w:r w:rsidRPr="00261D54">
              <w:rPr>
                <w:i/>
                <w:iCs/>
              </w:rPr>
              <w:t>Helix </w:t>
            </w:r>
            <w:proofErr w:type="spellStart"/>
            <w:r w:rsidRPr="00261D54">
              <w:rPr>
                <w:i/>
                <w:iCs/>
              </w:rPr>
              <w:t>pomatia</w:t>
            </w:r>
            <w:proofErr w:type="spellEnd"/>
          </w:p>
        </w:tc>
        <w:tc>
          <w:tcPr>
            <w:tcW w:w="919" w:type="pct"/>
          </w:tcPr>
          <w:p w14:paraId="606AC63C" w14:textId="29D9A8B8" w:rsidR="00C17969" w:rsidRPr="00261D54" w:rsidRDefault="00C17969" w:rsidP="00C17969">
            <w:pPr>
              <w:pStyle w:val="TableText"/>
              <w:spacing w:before="20" w:after="20"/>
            </w:pPr>
            <w:r w:rsidRPr="00261D54">
              <w:t>Yes</w:t>
            </w:r>
          </w:p>
          <w:p w14:paraId="7B43C93B" w14:textId="77777777" w:rsidR="00C17969" w:rsidRPr="00261D54" w:rsidRDefault="00C17969" w:rsidP="00C17969">
            <w:pPr>
              <w:pStyle w:val="TableText"/>
              <w:spacing w:before="20" w:after="20"/>
            </w:pPr>
            <w:r w:rsidRPr="00261D54">
              <w:t>Could potentially infect native snails and slugs.</w:t>
            </w:r>
          </w:p>
        </w:tc>
        <w:tc>
          <w:tcPr>
            <w:tcW w:w="349" w:type="pct"/>
          </w:tcPr>
          <w:p w14:paraId="728BC9AD" w14:textId="77777777" w:rsidR="00C17969" w:rsidRPr="00261D54" w:rsidRDefault="00C17969" w:rsidP="00C17969">
            <w:pPr>
              <w:pStyle w:val="TableText"/>
              <w:spacing w:before="20" w:after="20"/>
            </w:pPr>
            <w:r w:rsidRPr="00261D54">
              <w:t>Yes</w:t>
            </w:r>
          </w:p>
        </w:tc>
        <w:tc>
          <w:tcPr>
            <w:tcW w:w="912" w:type="pct"/>
          </w:tcPr>
          <w:p w14:paraId="77C4EBC1" w14:textId="77777777" w:rsidR="00C17969" w:rsidRPr="00261D54" w:rsidRDefault="00C17969" w:rsidP="00C17969">
            <w:pPr>
              <w:pStyle w:val="TableText"/>
              <w:spacing w:before="20" w:after="20"/>
            </w:pPr>
            <w:r w:rsidRPr="00261D54">
              <w:t>No</w:t>
            </w:r>
          </w:p>
          <w:p w14:paraId="6FC55335" w14:textId="77777777" w:rsidR="00C17969" w:rsidRPr="00261D54" w:rsidRDefault="00C17969" w:rsidP="00C17969">
            <w:pPr>
              <w:pStyle w:val="TableText"/>
              <w:spacing w:before="20" w:after="20"/>
            </w:pPr>
            <w:r w:rsidRPr="00261D54">
              <w:t>Sparse information available.</w:t>
            </w:r>
          </w:p>
        </w:tc>
      </w:tr>
      <w:tr w:rsidR="00C17969" w:rsidRPr="00261D54" w14:paraId="01D0B1FF" w14:textId="77777777" w:rsidTr="00C17969">
        <w:tc>
          <w:tcPr>
            <w:tcW w:w="860" w:type="pct"/>
          </w:tcPr>
          <w:p w14:paraId="6A6D358E" w14:textId="77777777" w:rsidR="00C17969" w:rsidRPr="00261D54" w:rsidRDefault="00C17969" w:rsidP="00C17969">
            <w:pPr>
              <w:pStyle w:val="TableText"/>
              <w:spacing w:before="20" w:after="20"/>
              <w:rPr>
                <w:i/>
                <w:iCs/>
              </w:rPr>
            </w:pPr>
            <w:proofErr w:type="spellStart"/>
            <w:r w:rsidRPr="00261D54">
              <w:rPr>
                <w:i/>
                <w:iCs/>
              </w:rPr>
              <w:t>Dicrocoelium</w:t>
            </w:r>
            <w:proofErr w:type="spellEnd"/>
            <w:r w:rsidRPr="00261D54">
              <w:rPr>
                <w:i/>
                <w:iCs/>
              </w:rPr>
              <w:t> </w:t>
            </w:r>
            <w:proofErr w:type="spellStart"/>
            <w:r w:rsidRPr="00261D54">
              <w:rPr>
                <w:i/>
                <w:iCs/>
              </w:rPr>
              <w:t>dendriticum</w:t>
            </w:r>
            <w:proofErr w:type="spellEnd"/>
          </w:p>
          <w:p w14:paraId="7AAC8A36" w14:textId="77777777" w:rsidR="00C17969" w:rsidRPr="00261D54" w:rsidRDefault="00C17969" w:rsidP="00C17969">
            <w:pPr>
              <w:pStyle w:val="TableText"/>
              <w:spacing w:before="20" w:after="20"/>
            </w:pPr>
            <w:r w:rsidRPr="00261D54">
              <w:t>Trematode</w:t>
            </w:r>
          </w:p>
          <w:p w14:paraId="483F2A3C" w14:textId="77777777" w:rsidR="00C17969" w:rsidRPr="00261D54" w:rsidRDefault="00C17969" w:rsidP="00C17969">
            <w:pPr>
              <w:pStyle w:val="TableText"/>
              <w:spacing w:before="20" w:after="20"/>
            </w:pPr>
          </w:p>
        </w:tc>
        <w:tc>
          <w:tcPr>
            <w:tcW w:w="952" w:type="pct"/>
          </w:tcPr>
          <w:p w14:paraId="3A4419F0" w14:textId="68CC1B83" w:rsidR="00C17969" w:rsidRPr="00261D54" w:rsidRDefault="00326952" w:rsidP="00C17969">
            <w:pPr>
              <w:pStyle w:val="TableText"/>
              <w:spacing w:before="20" w:after="20"/>
            </w:pPr>
            <w:r>
              <w:t>n</w:t>
            </w:r>
            <w:r w:rsidRPr="00261D54">
              <w:t>/a</w:t>
            </w:r>
          </w:p>
        </w:tc>
        <w:tc>
          <w:tcPr>
            <w:tcW w:w="1008" w:type="pct"/>
          </w:tcPr>
          <w:p w14:paraId="61A3D35E" w14:textId="77777777" w:rsidR="00C17969" w:rsidRPr="00261D54" w:rsidRDefault="00C17969" w:rsidP="00C17969">
            <w:pPr>
              <w:pStyle w:val="TableText"/>
              <w:spacing w:before="20" w:after="20"/>
            </w:pPr>
            <w:r w:rsidRPr="00261D54">
              <w:t>Livestock including sheep, cattle, llama</w:t>
            </w:r>
          </w:p>
          <w:p w14:paraId="00135499" w14:textId="77777777" w:rsidR="00C17969" w:rsidRPr="00261D54" w:rsidRDefault="00C17969" w:rsidP="00C17969">
            <w:pPr>
              <w:pStyle w:val="TableText"/>
              <w:spacing w:before="20" w:after="20"/>
            </w:pPr>
            <w:r w:rsidRPr="00261D54">
              <w:t>Rabbits, pigs, dogs</w:t>
            </w:r>
          </w:p>
          <w:p w14:paraId="429E7089" w14:textId="77777777" w:rsidR="00C17969" w:rsidRPr="00261D54" w:rsidRDefault="00C17969" w:rsidP="00C17969">
            <w:pPr>
              <w:pStyle w:val="TableText"/>
              <w:spacing w:before="20" w:after="20"/>
            </w:pPr>
            <w:r w:rsidRPr="00261D54">
              <w:t>Humans</w:t>
            </w:r>
          </w:p>
        </w:tc>
        <w:tc>
          <w:tcPr>
            <w:tcW w:w="919" w:type="pct"/>
          </w:tcPr>
          <w:p w14:paraId="53500770" w14:textId="77777777" w:rsidR="00C17969" w:rsidRPr="00261D54" w:rsidRDefault="00C17969" w:rsidP="00C17969">
            <w:pPr>
              <w:pStyle w:val="TableText"/>
              <w:spacing w:before="20" w:after="20"/>
            </w:pPr>
            <w:r w:rsidRPr="00261D54">
              <w:t>Yes</w:t>
            </w:r>
          </w:p>
          <w:p w14:paraId="1164B791" w14:textId="28355933" w:rsidR="00C17969" w:rsidRPr="00261D54" w:rsidRDefault="00C17969" w:rsidP="00C17969">
            <w:pPr>
              <w:pStyle w:val="TableText"/>
              <w:spacing w:before="20" w:after="20"/>
            </w:pPr>
            <w:r w:rsidRPr="00261D54">
              <w:t xml:space="preserve">The role of </w:t>
            </w:r>
            <w:r w:rsidR="006F743C" w:rsidRPr="006F743C">
              <w:rPr>
                <w:i/>
                <w:iCs/>
              </w:rPr>
              <w:t>C. aspersum</w:t>
            </w:r>
            <w:r w:rsidRPr="00261D54">
              <w:t xml:space="preserve"> as an intermediate host is unclear. This parasite has a broad host range, can impact livestock and can also infect humans. It could potentially infect native animals.</w:t>
            </w:r>
          </w:p>
        </w:tc>
        <w:tc>
          <w:tcPr>
            <w:tcW w:w="349" w:type="pct"/>
          </w:tcPr>
          <w:p w14:paraId="5FE2E1F5" w14:textId="77777777" w:rsidR="00C17969" w:rsidRPr="00261D54" w:rsidRDefault="00C17969" w:rsidP="00C17969">
            <w:pPr>
              <w:pStyle w:val="TableText"/>
              <w:spacing w:before="20" w:after="20"/>
            </w:pPr>
            <w:r w:rsidRPr="00261D54">
              <w:t>Yes</w:t>
            </w:r>
          </w:p>
        </w:tc>
        <w:tc>
          <w:tcPr>
            <w:tcW w:w="912" w:type="pct"/>
          </w:tcPr>
          <w:p w14:paraId="1E035B42" w14:textId="77777777" w:rsidR="00C17969" w:rsidRPr="00261D54" w:rsidRDefault="00C17969" w:rsidP="00C17969">
            <w:pPr>
              <w:pStyle w:val="TableText"/>
              <w:spacing w:before="20" w:after="20"/>
            </w:pPr>
            <w:r w:rsidRPr="00261D54">
              <w:t>Yes</w:t>
            </w:r>
          </w:p>
        </w:tc>
      </w:tr>
      <w:tr w:rsidR="00C17969" w:rsidRPr="00261D54" w14:paraId="4E63408B" w14:textId="77777777" w:rsidTr="00C17969">
        <w:tc>
          <w:tcPr>
            <w:tcW w:w="860" w:type="pct"/>
            <w:vMerge w:val="restart"/>
          </w:tcPr>
          <w:p w14:paraId="3E492DE6" w14:textId="77777777" w:rsidR="00C17969" w:rsidRPr="00261D54" w:rsidRDefault="00C17969" w:rsidP="00C17969">
            <w:pPr>
              <w:pStyle w:val="TableText"/>
              <w:spacing w:before="20" w:after="20"/>
            </w:pPr>
            <w:proofErr w:type="spellStart"/>
            <w:r w:rsidRPr="00261D54">
              <w:rPr>
                <w:i/>
                <w:iCs/>
              </w:rPr>
              <w:t>Phasmarhabditis</w:t>
            </w:r>
            <w:proofErr w:type="spellEnd"/>
            <w:r w:rsidRPr="00261D54">
              <w:rPr>
                <w:i/>
                <w:iCs/>
              </w:rPr>
              <w:t> </w:t>
            </w:r>
            <w:r w:rsidRPr="00261D54">
              <w:t>spp.</w:t>
            </w:r>
          </w:p>
          <w:p w14:paraId="1872951F" w14:textId="77777777" w:rsidR="00C17969" w:rsidRPr="00261D54" w:rsidRDefault="00C17969" w:rsidP="00C17969">
            <w:pPr>
              <w:pStyle w:val="TableText"/>
              <w:spacing w:before="20" w:after="20"/>
            </w:pPr>
            <w:r w:rsidRPr="00261D54">
              <w:t>Nematode</w:t>
            </w:r>
          </w:p>
          <w:p w14:paraId="7ECF7217" w14:textId="77777777" w:rsidR="00C17969" w:rsidRPr="00261D54" w:rsidRDefault="00C17969" w:rsidP="00C17969">
            <w:pPr>
              <w:pStyle w:val="TableText"/>
              <w:spacing w:before="20" w:after="20"/>
            </w:pPr>
          </w:p>
        </w:tc>
        <w:tc>
          <w:tcPr>
            <w:tcW w:w="952" w:type="pct"/>
          </w:tcPr>
          <w:p w14:paraId="7758E685" w14:textId="77777777" w:rsidR="00C17969" w:rsidRPr="00261D54" w:rsidRDefault="00C17969" w:rsidP="00C17969">
            <w:pPr>
              <w:pStyle w:val="TableText"/>
              <w:spacing w:before="20" w:after="20"/>
              <w:rPr>
                <w:i/>
                <w:iCs/>
              </w:rPr>
            </w:pPr>
            <w:proofErr w:type="spellStart"/>
            <w:r w:rsidRPr="00261D54">
              <w:rPr>
                <w:i/>
                <w:iCs/>
              </w:rPr>
              <w:t>Phasmarhabditis</w:t>
            </w:r>
            <w:proofErr w:type="spellEnd"/>
            <w:r w:rsidRPr="00261D54">
              <w:rPr>
                <w:i/>
                <w:iCs/>
              </w:rPr>
              <w:t> </w:t>
            </w:r>
            <w:proofErr w:type="spellStart"/>
            <w:r w:rsidRPr="00261D54">
              <w:rPr>
                <w:i/>
                <w:iCs/>
              </w:rPr>
              <w:t>hermaphrodita</w:t>
            </w:r>
            <w:proofErr w:type="spellEnd"/>
          </w:p>
        </w:tc>
        <w:tc>
          <w:tcPr>
            <w:tcW w:w="1008" w:type="pct"/>
          </w:tcPr>
          <w:p w14:paraId="28907A6C" w14:textId="535502CF" w:rsidR="00C17969" w:rsidRPr="00261D54" w:rsidRDefault="00C17969" w:rsidP="00C17969">
            <w:pPr>
              <w:pStyle w:val="TableText"/>
              <w:spacing w:before="20" w:after="20"/>
            </w:pPr>
            <w:r w:rsidRPr="00261D54">
              <w:t xml:space="preserve">Snails in the family </w:t>
            </w:r>
            <w:proofErr w:type="spellStart"/>
            <w:r w:rsidRPr="00261D54">
              <w:t>Helicidae</w:t>
            </w:r>
            <w:proofErr w:type="spellEnd"/>
            <w:r w:rsidRPr="00261D54">
              <w:t xml:space="preserve"> (including </w:t>
            </w:r>
            <w:r w:rsidR="006F743C" w:rsidRPr="006F743C">
              <w:rPr>
                <w:i/>
                <w:iCs/>
              </w:rPr>
              <w:t>C. aspersum</w:t>
            </w:r>
            <w:r w:rsidRPr="00261D54">
              <w:t>)</w:t>
            </w:r>
          </w:p>
          <w:p w14:paraId="4BBECD3B" w14:textId="77777777" w:rsidR="00C17969" w:rsidRPr="00261D54" w:rsidRDefault="00C17969" w:rsidP="00C17969">
            <w:pPr>
              <w:pStyle w:val="TableText"/>
              <w:spacing w:before="20" w:after="20"/>
            </w:pPr>
            <w:r w:rsidRPr="00261D54">
              <w:t xml:space="preserve">Slugs in the families </w:t>
            </w:r>
            <w:proofErr w:type="spellStart"/>
            <w:r w:rsidRPr="00261D54">
              <w:t>Limacidae</w:t>
            </w:r>
            <w:proofErr w:type="spellEnd"/>
            <w:r w:rsidRPr="00261D54">
              <w:t xml:space="preserve">, </w:t>
            </w:r>
            <w:proofErr w:type="spellStart"/>
            <w:r w:rsidRPr="00261D54">
              <w:t>Agriolimacidae</w:t>
            </w:r>
            <w:proofErr w:type="spellEnd"/>
            <w:r w:rsidRPr="00261D54">
              <w:t xml:space="preserve">, </w:t>
            </w:r>
            <w:proofErr w:type="spellStart"/>
            <w:r w:rsidRPr="00261D54">
              <w:t>Arionidae</w:t>
            </w:r>
            <w:proofErr w:type="spellEnd"/>
            <w:r w:rsidRPr="00261D54">
              <w:t xml:space="preserve">, </w:t>
            </w:r>
            <w:proofErr w:type="spellStart"/>
            <w:r w:rsidRPr="00261D54">
              <w:t>Milacidae</w:t>
            </w:r>
            <w:proofErr w:type="spellEnd"/>
            <w:r w:rsidRPr="00261D54">
              <w:t xml:space="preserve">, </w:t>
            </w:r>
            <w:proofErr w:type="spellStart"/>
            <w:r w:rsidRPr="00261D54">
              <w:t>Vaginulidae</w:t>
            </w:r>
            <w:proofErr w:type="spellEnd"/>
          </w:p>
        </w:tc>
        <w:tc>
          <w:tcPr>
            <w:tcW w:w="919" w:type="pct"/>
          </w:tcPr>
          <w:p w14:paraId="084A1F6E" w14:textId="77777777" w:rsidR="00AD7D2C" w:rsidRDefault="00C17969" w:rsidP="00C17969">
            <w:pPr>
              <w:pStyle w:val="TableText"/>
              <w:spacing w:before="20" w:after="20"/>
            </w:pPr>
            <w:r w:rsidRPr="00261D54">
              <w:t>Yes</w:t>
            </w:r>
          </w:p>
          <w:p w14:paraId="09686E20" w14:textId="7DB79E8A" w:rsidR="00C17969" w:rsidRPr="00261D54" w:rsidRDefault="00C17969" w:rsidP="00C17969">
            <w:pPr>
              <w:pStyle w:val="TableText"/>
              <w:spacing w:before="20" w:after="20"/>
            </w:pPr>
            <w:r w:rsidRPr="00261D54">
              <w:t>Could potentially infect native snails and slugs.</w:t>
            </w:r>
          </w:p>
        </w:tc>
        <w:tc>
          <w:tcPr>
            <w:tcW w:w="349" w:type="pct"/>
          </w:tcPr>
          <w:p w14:paraId="06557FE5" w14:textId="77777777" w:rsidR="00C17969" w:rsidRPr="00261D54" w:rsidRDefault="00C17969" w:rsidP="00C17969">
            <w:pPr>
              <w:pStyle w:val="TableText"/>
              <w:spacing w:before="20" w:after="20"/>
            </w:pPr>
            <w:r w:rsidRPr="00261D54">
              <w:t>Yes</w:t>
            </w:r>
          </w:p>
        </w:tc>
        <w:tc>
          <w:tcPr>
            <w:tcW w:w="912" w:type="pct"/>
          </w:tcPr>
          <w:p w14:paraId="1918257F" w14:textId="77777777" w:rsidR="00C17969" w:rsidRPr="00261D54" w:rsidRDefault="00C17969" w:rsidP="00C17969">
            <w:pPr>
              <w:pStyle w:val="TableText"/>
              <w:spacing w:before="20" w:after="20"/>
            </w:pPr>
            <w:r w:rsidRPr="00261D54">
              <w:t>Yes</w:t>
            </w:r>
          </w:p>
        </w:tc>
      </w:tr>
      <w:tr w:rsidR="00C17969" w:rsidRPr="00261D54" w14:paraId="6EE9CBCB" w14:textId="77777777" w:rsidTr="00C17969">
        <w:tc>
          <w:tcPr>
            <w:tcW w:w="860" w:type="pct"/>
            <w:vMerge/>
          </w:tcPr>
          <w:p w14:paraId="50AFF24E" w14:textId="77777777" w:rsidR="00C17969" w:rsidRPr="00261D54" w:rsidRDefault="00C17969" w:rsidP="00C17969">
            <w:pPr>
              <w:pStyle w:val="TableText"/>
              <w:spacing w:before="20" w:after="20"/>
            </w:pPr>
          </w:p>
        </w:tc>
        <w:tc>
          <w:tcPr>
            <w:tcW w:w="952" w:type="pct"/>
          </w:tcPr>
          <w:p w14:paraId="08EF8410" w14:textId="77777777" w:rsidR="00C17969" w:rsidRPr="00261D54" w:rsidRDefault="00C17969" w:rsidP="00C17969">
            <w:pPr>
              <w:pStyle w:val="TableText"/>
              <w:spacing w:before="20" w:after="20"/>
              <w:rPr>
                <w:i/>
                <w:iCs/>
              </w:rPr>
            </w:pPr>
            <w:proofErr w:type="spellStart"/>
            <w:r w:rsidRPr="00261D54">
              <w:rPr>
                <w:i/>
                <w:iCs/>
              </w:rPr>
              <w:t>Phasmarhabditis</w:t>
            </w:r>
            <w:proofErr w:type="spellEnd"/>
            <w:r w:rsidRPr="00261D54">
              <w:rPr>
                <w:i/>
                <w:iCs/>
              </w:rPr>
              <w:t> californica</w:t>
            </w:r>
          </w:p>
        </w:tc>
        <w:tc>
          <w:tcPr>
            <w:tcW w:w="1008" w:type="pct"/>
          </w:tcPr>
          <w:p w14:paraId="67AA189A" w14:textId="2C4DDAED" w:rsidR="00C17969" w:rsidRPr="00261D54" w:rsidRDefault="006F743C" w:rsidP="00C17969">
            <w:pPr>
              <w:pStyle w:val="TableText"/>
              <w:spacing w:before="20" w:after="20"/>
              <w:rPr>
                <w:i/>
                <w:iCs/>
              </w:rPr>
            </w:pPr>
            <w:r w:rsidRPr="006F743C">
              <w:rPr>
                <w:i/>
                <w:iCs/>
              </w:rPr>
              <w:t>C. aspersum</w:t>
            </w:r>
          </w:p>
        </w:tc>
        <w:tc>
          <w:tcPr>
            <w:tcW w:w="919" w:type="pct"/>
          </w:tcPr>
          <w:p w14:paraId="2DE71378" w14:textId="1BD52B03" w:rsidR="00C17969" w:rsidRPr="00261D54" w:rsidRDefault="00C17969" w:rsidP="00C17969">
            <w:pPr>
              <w:pStyle w:val="TableText"/>
              <w:spacing w:before="20" w:after="20"/>
            </w:pPr>
            <w:r w:rsidRPr="00261D54">
              <w:t>Yes</w:t>
            </w:r>
          </w:p>
          <w:p w14:paraId="14E29CAB" w14:textId="77777777" w:rsidR="00C17969" w:rsidRPr="00261D54" w:rsidRDefault="00C17969" w:rsidP="00C17969">
            <w:pPr>
              <w:pStyle w:val="TableText"/>
              <w:spacing w:before="20" w:after="20"/>
            </w:pPr>
            <w:r w:rsidRPr="00261D54">
              <w:lastRenderedPageBreak/>
              <w:t>Little information on this species. Could potentially infect native snails and slugs.</w:t>
            </w:r>
          </w:p>
        </w:tc>
        <w:tc>
          <w:tcPr>
            <w:tcW w:w="349" w:type="pct"/>
          </w:tcPr>
          <w:p w14:paraId="54A0F6D4" w14:textId="77777777" w:rsidR="00C17969" w:rsidRPr="00261D54" w:rsidRDefault="00C17969" w:rsidP="00C17969">
            <w:pPr>
              <w:pStyle w:val="TableText"/>
              <w:spacing w:before="20" w:after="20"/>
            </w:pPr>
            <w:r w:rsidRPr="00261D54">
              <w:lastRenderedPageBreak/>
              <w:t>Yes</w:t>
            </w:r>
          </w:p>
        </w:tc>
        <w:tc>
          <w:tcPr>
            <w:tcW w:w="912" w:type="pct"/>
          </w:tcPr>
          <w:p w14:paraId="3E2A1163" w14:textId="77777777" w:rsidR="00C17969" w:rsidRPr="00261D54" w:rsidRDefault="00C17969" w:rsidP="00C17969">
            <w:pPr>
              <w:pStyle w:val="TableText"/>
              <w:spacing w:before="20" w:after="20"/>
            </w:pPr>
            <w:r w:rsidRPr="00261D54">
              <w:t>Yes</w:t>
            </w:r>
          </w:p>
        </w:tc>
      </w:tr>
      <w:tr w:rsidR="00C17969" w:rsidRPr="00261D54" w14:paraId="51B1A1A3" w14:textId="77777777" w:rsidTr="00C17969">
        <w:tc>
          <w:tcPr>
            <w:tcW w:w="860" w:type="pct"/>
          </w:tcPr>
          <w:p w14:paraId="1A3C19DE" w14:textId="77777777" w:rsidR="00C17969" w:rsidRPr="00261D54" w:rsidRDefault="00C17969" w:rsidP="00C17969">
            <w:pPr>
              <w:pStyle w:val="TableText"/>
              <w:spacing w:before="20" w:after="20"/>
              <w:rPr>
                <w:i/>
                <w:iCs/>
              </w:rPr>
            </w:pPr>
            <w:proofErr w:type="spellStart"/>
            <w:r w:rsidRPr="00261D54">
              <w:rPr>
                <w:i/>
                <w:iCs/>
              </w:rPr>
              <w:t>Rhabditis</w:t>
            </w:r>
            <w:proofErr w:type="spellEnd"/>
            <w:r w:rsidRPr="00261D54">
              <w:rPr>
                <w:i/>
                <w:iCs/>
              </w:rPr>
              <w:t> </w:t>
            </w:r>
            <w:proofErr w:type="spellStart"/>
            <w:r w:rsidRPr="00261D54">
              <w:rPr>
                <w:i/>
                <w:iCs/>
              </w:rPr>
              <w:t>maupasi</w:t>
            </w:r>
            <w:proofErr w:type="spellEnd"/>
          </w:p>
          <w:p w14:paraId="0EB91B84" w14:textId="77777777" w:rsidR="00C17969" w:rsidRPr="00261D54" w:rsidRDefault="00C17969" w:rsidP="00C17969">
            <w:pPr>
              <w:pStyle w:val="TableText"/>
              <w:spacing w:before="20" w:after="20"/>
            </w:pPr>
            <w:r w:rsidRPr="00261D54">
              <w:t>Nematode</w:t>
            </w:r>
          </w:p>
          <w:p w14:paraId="6E613D77" w14:textId="77777777" w:rsidR="00C17969" w:rsidRPr="00261D54" w:rsidRDefault="00C17969" w:rsidP="00C17969">
            <w:pPr>
              <w:pStyle w:val="TableText"/>
              <w:spacing w:before="20" w:after="20"/>
            </w:pPr>
            <w:r w:rsidRPr="00261D54">
              <w:t>10</w:t>
            </w:r>
          </w:p>
        </w:tc>
        <w:tc>
          <w:tcPr>
            <w:tcW w:w="952" w:type="pct"/>
          </w:tcPr>
          <w:p w14:paraId="237FE602" w14:textId="394D8199" w:rsidR="00C17969" w:rsidRPr="00261D54" w:rsidRDefault="00326952" w:rsidP="00C17969">
            <w:pPr>
              <w:pStyle w:val="TableText"/>
              <w:spacing w:before="20" w:after="20"/>
            </w:pPr>
            <w:r>
              <w:t>n</w:t>
            </w:r>
            <w:r w:rsidRPr="00261D54">
              <w:t>/a</w:t>
            </w:r>
          </w:p>
        </w:tc>
        <w:tc>
          <w:tcPr>
            <w:tcW w:w="1008" w:type="pct"/>
          </w:tcPr>
          <w:p w14:paraId="7CA7A43A" w14:textId="0FFC5A62" w:rsidR="00C17969" w:rsidRPr="00261D54" w:rsidRDefault="006F743C" w:rsidP="00C17969">
            <w:pPr>
              <w:pStyle w:val="TableText"/>
              <w:spacing w:before="20" w:after="20"/>
              <w:rPr>
                <w:i/>
                <w:iCs/>
              </w:rPr>
            </w:pPr>
            <w:r w:rsidRPr="006F743C">
              <w:rPr>
                <w:i/>
                <w:iCs/>
              </w:rPr>
              <w:t>C. aspersum</w:t>
            </w:r>
          </w:p>
        </w:tc>
        <w:tc>
          <w:tcPr>
            <w:tcW w:w="919" w:type="pct"/>
          </w:tcPr>
          <w:p w14:paraId="46544C8A" w14:textId="77777777" w:rsidR="00C17969" w:rsidRPr="00261D54" w:rsidRDefault="00C17969" w:rsidP="00C17969">
            <w:pPr>
              <w:pStyle w:val="TableText"/>
              <w:spacing w:before="20" w:after="20"/>
            </w:pPr>
            <w:r w:rsidRPr="00261D54">
              <w:t>No, but could potentially infect native snails and slugs.</w:t>
            </w:r>
          </w:p>
        </w:tc>
        <w:tc>
          <w:tcPr>
            <w:tcW w:w="349" w:type="pct"/>
          </w:tcPr>
          <w:p w14:paraId="2B09338F" w14:textId="77777777" w:rsidR="00C17969" w:rsidRPr="00261D54" w:rsidRDefault="00C17969" w:rsidP="00C17969">
            <w:pPr>
              <w:pStyle w:val="TableText"/>
              <w:spacing w:before="20" w:after="20"/>
            </w:pPr>
            <w:r w:rsidRPr="00261D54">
              <w:t>Unknown</w:t>
            </w:r>
          </w:p>
        </w:tc>
        <w:tc>
          <w:tcPr>
            <w:tcW w:w="912" w:type="pct"/>
          </w:tcPr>
          <w:p w14:paraId="1B0BBE3B" w14:textId="77777777" w:rsidR="00C17969" w:rsidRPr="00261D54" w:rsidRDefault="00C17969" w:rsidP="00C17969">
            <w:pPr>
              <w:pStyle w:val="TableText"/>
              <w:spacing w:before="20" w:after="20"/>
            </w:pPr>
            <w:r w:rsidRPr="00261D54">
              <w:t>No</w:t>
            </w:r>
          </w:p>
          <w:p w14:paraId="2C8DA9A3" w14:textId="3C656404" w:rsidR="00C17969" w:rsidRPr="00261D54" w:rsidRDefault="00C17969" w:rsidP="00C17969">
            <w:pPr>
              <w:pStyle w:val="TableText"/>
              <w:spacing w:before="20" w:after="20"/>
            </w:pPr>
            <w:r w:rsidRPr="00261D54">
              <w:t>Sparse information, no evidence of animal biosecurity impact, referred to Department of Health and Age</w:t>
            </w:r>
            <w:r w:rsidR="001879E5">
              <w:t xml:space="preserve">d Care </w:t>
            </w:r>
            <w:r w:rsidRPr="00261D54">
              <w:t xml:space="preserve">as </w:t>
            </w:r>
            <w:r w:rsidR="006F743C" w:rsidRPr="006F743C">
              <w:rPr>
                <w:i/>
                <w:iCs/>
              </w:rPr>
              <w:t>C.</w:t>
            </w:r>
            <w:r w:rsidR="00326952">
              <w:rPr>
                <w:i/>
                <w:iCs/>
              </w:rPr>
              <w:t> </w:t>
            </w:r>
            <w:r w:rsidR="006F743C" w:rsidRPr="006F743C">
              <w:rPr>
                <w:i/>
                <w:iCs/>
              </w:rPr>
              <w:t>aspersum</w:t>
            </w:r>
            <w:r w:rsidRPr="00261D54">
              <w:t xml:space="preserve"> for human consumption can carry parasite.</w:t>
            </w:r>
          </w:p>
        </w:tc>
      </w:tr>
      <w:tr w:rsidR="00C17969" w:rsidRPr="00261D54" w14:paraId="2C9B02A9" w14:textId="77777777" w:rsidTr="00C17969">
        <w:tc>
          <w:tcPr>
            <w:tcW w:w="860" w:type="pct"/>
          </w:tcPr>
          <w:p w14:paraId="2692D8BC" w14:textId="77777777" w:rsidR="00C17969" w:rsidRPr="00261D54" w:rsidRDefault="00C17969" w:rsidP="00C17969">
            <w:pPr>
              <w:pStyle w:val="TableText"/>
              <w:spacing w:before="20" w:after="20"/>
              <w:rPr>
                <w:i/>
                <w:iCs/>
              </w:rPr>
            </w:pPr>
            <w:proofErr w:type="spellStart"/>
            <w:r w:rsidRPr="00261D54">
              <w:rPr>
                <w:i/>
                <w:iCs/>
              </w:rPr>
              <w:t>Riccardoella</w:t>
            </w:r>
            <w:proofErr w:type="spellEnd"/>
            <w:r w:rsidRPr="00261D54">
              <w:rPr>
                <w:i/>
                <w:iCs/>
              </w:rPr>
              <w:t> </w:t>
            </w:r>
            <w:proofErr w:type="spellStart"/>
            <w:r w:rsidRPr="00261D54">
              <w:rPr>
                <w:i/>
                <w:iCs/>
              </w:rPr>
              <w:t>limacum</w:t>
            </w:r>
            <w:proofErr w:type="spellEnd"/>
          </w:p>
          <w:p w14:paraId="6A917B10" w14:textId="77777777" w:rsidR="00C17969" w:rsidRPr="00261D54" w:rsidRDefault="00C17969" w:rsidP="00C17969">
            <w:pPr>
              <w:pStyle w:val="TableText"/>
              <w:spacing w:before="20" w:after="20"/>
            </w:pPr>
            <w:r w:rsidRPr="00261D54">
              <w:t>Mite</w:t>
            </w:r>
          </w:p>
          <w:p w14:paraId="6A2AFBB0" w14:textId="77777777" w:rsidR="00C17969" w:rsidRPr="00261D54" w:rsidRDefault="00C17969" w:rsidP="00C17969">
            <w:pPr>
              <w:pStyle w:val="TableText"/>
              <w:spacing w:before="20" w:after="20"/>
            </w:pPr>
          </w:p>
        </w:tc>
        <w:tc>
          <w:tcPr>
            <w:tcW w:w="952" w:type="pct"/>
          </w:tcPr>
          <w:p w14:paraId="0E0677D7" w14:textId="58ACBFFE" w:rsidR="00C17969" w:rsidRPr="00261D54" w:rsidRDefault="00326952" w:rsidP="00C17969">
            <w:pPr>
              <w:pStyle w:val="TableText"/>
              <w:spacing w:before="20" w:after="20"/>
            </w:pPr>
            <w:r>
              <w:t>n</w:t>
            </w:r>
            <w:r w:rsidRPr="00261D54">
              <w:t>/a</w:t>
            </w:r>
          </w:p>
        </w:tc>
        <w:tc>
          <w:tcPr>
            <w:tcW w:w="1008" w:type="pct"/>
          </w:tcPr>
          <w:p w14:paraId="293031F9" w14:textId="6FB3C845" w:rsidR="00C17969" w:rsidRPr="00261D54" w:rsidRDefault="006F743C" w:rsidP="00C17969">
            <w:pPr>
              <w:pStyle w:val="TableText"/>
              <w:spacing w:before="20" w:after="20"/>
              <w:rPr>
                <w:i/>
                <w:iCs/>
              </w:rPr>
            </w:pPr>
            <w:r w:rsidRPr="006F743C">
              <w:rPr>
                <w:i/>
                <w:iCs/>
              </w:rPr>
              <w:t>C. aspersum</w:t>
            </w:r>
          </w:p>
          <w:p w14:paraId="38F9E025" w14:textId="77777777" w:rsidR="00C17969" w:rsidRPr="00261D54" w:rsidRDefault="00C17969" w:rsidP="00C17969">
            <w:pPr>
              <w:pStyle w:val="TableText"/>
              <w:spacing w:before="20" w:after="20"/>
            </w:pPr>
            <w:proofErr w:type="spellStart"/>
            <w:r w:rsidRPr="00261D54">
              <w:rPr>
                <w:i/>
                <w:iCs/>
              </w:rPr>
              <w:t>Arianta</w:t>
            </w:r>
            <w:proofErr w:type="spellEnd"/>
            <w:r w:rsidRPr="00261D54">
              <w:rPr>
                <w:i/>
                <w:iCs/>
              </w:rPr>
              <w:t> </w:t>
            </w:r>
            <w:proofErr w:type="spellStart"/>
            <w:r w:rsidRPr="00261D54">
              <w:rPr>
                <w:i/>
                <w:iCs/>
              </w:rPr>
              <w:t>arbustorum</w:t>
            </w:r>
            <w:proofErr w:type="spellEnd"/>
          </w:p>
        </w:tc>
        <w:tc>
          <w:tcPr>
            <w:tcW w:w="919" w:type="pct"/>
          </w:tcPr>
          <w:p w14:paraId="6518B83E" w14:textId="77777777" w:rsidR="00C17969" w:rsidRPr="00261D54" w:rsidRDefault="00C17969" w:rsidP="00C17969">
            <w:pPr>
              <w:pStyle w:val="TableText"/>
              <w:spacing w:before="20" w:after="20"/>
            </w:pPr>
            <w:r w:rsidRPr="00261D54">
              <w:t>Yes</w:t>
            </w:r>
          </w:p>
          <w:p w14:paraId="00610356" w14:textId="77777777" w:rsidR="00C17969" w:rsidRPr="00261D54" w:rsidRDefault="00C17969" w:rsidP="00C17969">
            <w:pPr>
              <w:pStyle w:val="TableText"/>
              <w:spacing w:before="20" w:after="20"/>
            </w:pPr>
            <w:r w:rsidRPr="00261D54">
              <w:t>Could potentially infect native snails and slugs</w:t>
            </w:r>
          </w:p>
        </w:tc>
        <w:tc>
          <w:tcPr>
            <w:tcW w:w="349" w:type="pct"/>
          </w:tcPr>
          <w:p w14:paraId="24C9A16F" w14:textId="77777777" w:rsidR="00C17969" w:rsidRPr="00261D54" w:rsidRDefault="00C17969" w:rsidP="00C17969">
            <w:pPr>
              <w:pStyle w:val="TableText"/>
              <w:spacing w:before="20" w:after="20"/>
            </w:pPr>
            <w:r w:rsidRPr="00261D54">
              <w:t xml:space="preserve">Yes </w:t>
            </w:r>
          </w:p>
        </w:tc>
        <w:tc>
          <w:tcPr>
            <w:tcW w:w="912" w:type="pct"/>
          </w:tcPr>
          <w:p w14:paraId="6642D2B9" w14:textId="77777777" w:rsidR="00C17969" w:rsidRPr="00261D54" w:rsidRDefault="00C17969" w:rsidP="00C17969">
            <w:pPr>
              <w:pStyle w:val="TableText"/>
              <w:spacing w:before="20" w:after="20"/>
            </w:pPr>
            <w:r w:rsidRPr="00261D54">
              <w:t xml:space="preserve">Yes </w:t>
            </w:r>
          </w:p>
        </w:tc>
      </w:tr>
      <w:tr w:rsidR="00C17969" w:rsidRPr="00261D54" w14:paraId="20A1204F" w14:textId="77777777" w:rsidTr="00C17969">
        <w:tc>
          <w:tcPr>
            <w:tcW w:w="860" w:type="pct"/>
            <w:vMerge w:val="restart"/>
          </w:tcPr>
          <w:p w14:paraId="51C1E61C" w14:textId="77777777" w:rsidR="00C17969" w:rsidRPr="00261D54" w:rsidRDefault="00C17969" w:rsidP="00C17969">
            <w:pPr>
              <w:pStyle w:val="TableText"/>
              <w:spacing w:before="20" w:after="20"/>
            </w:pPr>
            <w:r w:rsidRPr="00261D54">
              <w:rPr>
                <w:i/>
                <w:iCs/>
              </w:rPr>
              <w:t>Tetrahymena</w:t>
            </w:r>
            <w:r w:rsidRPr="00261D54">
              <w:t> spp.</w:t>
            </w:r>
          </w:p>
          <w:p w14:paraId="16A59C69" w14:textId="77777777" w:rsidR="00C17969" w:rsidRPr="00261D54" w:rsidRDefault="00C17969" w:rsidP="00C17969">
            <w:pPr>
              <w:pStyle w:val="TableText"/>
              <w:spacing w:before="20" w:after="20"/>
            </w:pPr>
            <w:r w:rsidRPr="00261D54">
              <w:t>Protozoan</w:t>
            </w:r>
          </w:p>
          <w:p w14:paraId="6A6E329F" w14:textId="77777777" w:rsidR="00C17969" w:rsidRPr="00261D54" w:rsidRDefault="00C17969" w:rsidP="00C17969">
            <w:pPr>
              <w:pStyle w:val="TableText"/>
              <w:spacing w:before="20" w:after="20"/>
            </w:pPr>
          </w:p>
        </w:tc>
        <w:tc>
          <w:tcPr>
            <w:tcW w:w="952" w:type="pct"/>
          </w:tcPr>
          <w:p w14:paraId="2098ECBC" w14:textId="77777777" w:rsidR="00C17969" w:rsidRPr="00261D54" w:rsidRDefault="00C17969" w:rsidP="00C17969">
            <w:pPr>
              <w:pStyle w:val="TableText"/>
              <w:spacing w:before="20" w:after="20"/>
              <w:rPr>
                <w:i/>
                <w:iCs/>
              </w:rPr>
            </w:pPr>
            <w:r w:rsidRPr="00261D54">
              <w:rPr>
                <w:i/>
                <w:iCs/>
              </w:rPr>
              <w:t>Tetrahymena </w:t>
            </w:r>
            <w:proofErr w:type="spellStart"/>
            <w:r w:rsidRPr="00261D54">
              <w:rPr>
                <w:i/>
                <w:iCs/>
              </w:rPr>
              <w:t>limacis</w:t>
            </w:r>
            <w:proofErr w:type="spellEnd"/>
          </w:p>
        </w:tc>
        <w:tc>
          <w:tcPr>
            <w:tcW w:w="1008" w:type="pct"/>
          </w:tcPr>
          <w:p w14:paraId="1C792BF5" w14:textId="3E0687D2" w:rsidR="00C17969" w:rsidRPr="00261D54" w:rsidRDefault="00C17969" w:rsidP="00C17969">
            <w:pPr>
              <w:pStyle w:val="TableText"/>
              <w:spacing w:before="20" w:after="20"/>
              <w:rPr>
                <w:rFonts w:cstheme="minorHAnsi"/>
              </w:rPr>
            </w:pPr>
            <w:r w:rsidRPr="00261D54">
              <w:rPr>
                <w:rFonts w:cstheme="minorHAnsi"/>
              </w:rPr>
              <w:t xml:space="preserve">Slugs in the </w:t>
            </w:r>
            <w:proofErr w:type="spellStart"/>
            <w:r w:rsidRPr="00261D54">
              <w:rPr>
                <w:rFonts w:cstheme="minorHAnsi"/>
              </w:rPr>
              <w:t>Arionidae</w:t>
            </w:r>
            <w:proofErr w:type="spellEnd"/>
            <w:r w:rsidRPr="00261D54">
              <w:rPr>
                <w:rFonts w:cstheme="minorHAnsi"/>
              </w:rPr>
              <w:t xml:space="preserve">, </w:t>
            </w:r>
            <w:proofErr w:type="spellStart"/>
            <w:r w:rsidRPr="00261D54">
              <w:rPr>
                <w:rFonts w:cstheme="minorHAnsi"/>
              </w:rPr>
              <w:t>Milacidae</w:t>
            </w:r>
            <w:proofErr w:type="spellEnd"/>
            <w:r w:rsidRPr="00261D54">
              <w:rPr>
                <w:rFonts w:cstheme="minorHAnsi"/>
              </w:rPr>
              <w:t xml:space="preserve"> and </w:t>
            </w:r>
            <w:proofErr w:type="spellStart"/>
            <w:r w:rsidRPr="00261D54">
              <w:rPr>
                <w:rFonts w:cstheme="minorHAnsi"/>
              </w:rPr>
              <w:t>Limacidae</w:t>
            </w:r>
            <w:proofErr w:type="spellEnd"/>
            <w:r w:rsidRPr="00261D54">
              <w:rPr>
                <w:rFonts w:cstheme="minorHAnsi"/>
              </w:rPr>
              <w:t xml:space="preserve"> families</w:t>
            </w:r>
          </w:p>
          <w:p w14:paraId="6F981AC9" w14:textId="77777777" w:rsidR="00C17969" w:rsidRPr="00261D54" w:rsidRDefault="00C17969" w:rsidP="00C17969">
            <w:pPr>
              <w:pStyle w:val="TableText"/>
              <w:spacing w:before="20" w:after="20"/>
            </w:pPr>
            <w:r w:rsidRPr="00261D54">
              <w:rPr>
                <w:rFonts w:cstheme="minorHAnsi"/>
              </w:rPr>
              <w:t xml:space="preserve">Snails in the </w:t>
            </w:r>
            <w:proofErr w:type="spellStart"/>
            <w:r w:rsidRPr="00261D54">
              <w:rPr>
                <w:rFonts w:cstheme="minorHAnsi"/>
              </w:rPr>
              <w:t>Bradybaenidae</w:t>
            </w:r>
            <w:proofErr w:type="spellEnd"/>
            <w:r w:rsidRPr="00261D54">
              <w:rPr>
                <w:rFonts w:cstheme="minorHAnsi"/>
              </w:rPr>
              <w:t xml:space="preserve">, </w:t>
            </w:r>
            <w:proofErr w:type="spellStart"/>
            <w:r w:rsidRPr="00261D54">
              <w:rPr>
                <w:rFonts w:cstheme="minorHAnsi"/>
              </w:rPr>
              <w:t>Daudebardiidae</w:t>
            </w:r>
            <w:proofErr w:type="spellEnd"/>
            <w:r w:rsidRPr="00261D54">
              <w:rPr>
                <w:rFonts w:cstheme="minorHAnsi"/>
              </w:rPr>
              <w:t xml:space="preserve">, </w:t>
            </w:r>
            <w:proofErr w:type="spellStart"/>
            <w:r w:rsidRPr="00261D54">
              <w:rPr>
                <w:rFonts w:cstheme="minorHAnsi"/>
              </w:rPr>
              <w:t>Helicidae</w:t>
            </w:r>
            <w:proofErr w:type="spellEnd"/>
            <w:r w:rsidRPr="00261D54">
              <w:rPr>
                <w:rFonts w:cstheme="minorHAnsi"/>
              </w:rPr>
              <w:t xml:space="preserve">, </w:t>
            </w:r>
            <w:proofErr w:type="spellStart"/>
            <w:r w:rsidRPr="00261D54">
              <w:rPr>
                <w:rFonts w:cstheme="minorHAnsi"/>
              </w:rPr>
              <w:t>Hygromiidae</w:t>
            </w:r>
            <w:proofErr w:type="spellEnd"/>
            <w:r w:rsidRPr="00261D54">
              <w:rPr>
                <w:rFonts w:cstheme="minorHAnsi"/>
              </w:rPr>
              <w:t xml:space="preserve">, </w:t>
            </w:r>
            <w:proofErr w:type="spellStart"/>
            <w:r w:rsidRPr="00261D54">
              <w:rPr>
                <w:rFonts w:cstheme="minorHAnsi"/>
              </w:rPr>
              <w:t>Succineidae</w:t>
            </w:r>
            <w:proofErr w:type="spellEnd"/>
            <w:r w:rsidRPr="00261D54">
              <w:rPr>
                <w:rFonts w:cstheme="minorHAnsi"/>
              </w:rPr>
              <w:t xml:space="preserve">, </w:t>
            </w:r>
            <w:proofErr w:type="spellStart"/>
            <w:r w:rsidRPr="00261D54">
              <w:rPr>
                <w:rFonts w:cstheme="minorHAnsi"/>
              </w:rPr>
              <w:t>Vitrinidae</w:t>
            </w:r>
            <w:proofErr w:type="spellEnd"/>
            <w:r w:rsidRPr="00261D54">
              <w:rPr>
                <w:rFonts w:cstheme="minorHAnsi"/>
              </w:rPr>
              <w:t xml:space="preserve"> and </w:t>
            </w:r>
            <w:proofErr w:type="spellStart"/>
            <w:r w:rsidRPr="00261D54">
              <w:rPr>
                <w:rFonts w:cstheme="minorHAnsi"/>
              </w:rPr>
              <w:t>Zonitidae</w:t>
            </w:r>
            <w:proofErr w:type="spellEnd"/>
            <w:r w:rsidRPr="00261D54">
              <w:rPr>
                <w:rFonts w:cstheme="minorHAnsi"/>
              </w:rPr>
              <w:t xml:space="preserve"> families.</w:t>
            </w:r>
          </w:p>
        </w:tc>
        <w:tc>
          <w:tcPr>
            <w:tcW w:w="919" w:type="pct"/>
          </w:tcPr>
          <w:p w14:paraId="3948877B" w14:textId="77777777" w:rsidR="00C17969" w:rsidRPr="00261D54" w:rsidRDefault="00C17969" w:rsidP="00C17969">
            <w:pPr>
              <w:pStyle w:val="TableText"/>
              <w:spacing w:before="20" w:after="20"/>
            </w:pPr>
            <w:r w:rsidRPr="00261D54">
              <w:t>Yes</w:t>
            </w:r>
          </w:p>
          <w:p w14:paraId="59CDC1B6" w14:textId="77777777" w:rsidR="00C17969" w:rsidRPr="00261D54" w:rsidRDefault="00C17969" w:rsidP="00C17969">
            <w:pPr>
              <w:pStyle w:val="TableText"/>
              <w:spacing w:before="20" w:after="20"/>
            </w:pPr>
            <w:r w:rsidRPr="00261D54">
              <w:t>Could potentially infect native snails and slugs.</w:t>
            </w:r>
          </w:p>
        </w:tc>
        <w:tc>
          <w:tcPr>
            <w:tcW w:w="349" w:type="pct"/>
          </w:tcPr>
          <w:p w14:paraId="458D493F" w14:textId="77777777" w:rsidR="00C17969" w:rsidRPr="00261D54" w:rsidRDefault="00C17969" w:rsidP="00C17969">
            <w:pPr>
              <w:pStyle w:val="TableText"/>
              <w:spacing w:before="20" w:after="20"/>
            </w:pPr>
            <w:r w:rsidRPr="00261D54">
              <w:t>Unknown</w:t>
            </w:r>
          </w:p>
        </w:tc>
        <w:tc>
          <w:tcPr>
            <w:tcW w:w="912" w:type="pct"/>
          </w:tcPr>
          <w:p w14:paraId="583FBF77" w14:textId="77777777" w:rsidR="00C17969" w:rsidRPr="00261D54" w:rsidRDefault="00C17969" w:rsidP="00C17969">
            <w:pPr>
              <w:pStyle w:val="TableText"/>
              <w:spacing w:before="20" w:after="20"/>
            </w:pPr>
            <w:r w:rsidRPr="00261D54">
              <w:t>Yes.</w:t>
            </w:r>
          </w:p>
        </w:tc>
      </w:tr>
      <w:tr w:rsidR="00C17969" w:rsidRPr="00261D54" w14:paraId="2E93002A" w14:textId="77777777" w:rsidTr="00C17969">
        <w:tc>
          <w:tcPr>
            <w:tcW w:w="860" w:type="pct"/>
            <w:vMerge/>
          </w:tcPr>
          <w:p w14:paraId="606135A3" w14:textId="77777777" w:rsidR="00C17969" w:rsidRPr="00261D54" w:rsidRDefault="00C17969" w:rsidP="00C17969">
            <w:pPr>
              <w:pStyle w:val="TableText"/>
              <w:spacing w:before="20" w:after="20"/>
            </w:pPr>
          </w:p>
        </w:tc>
        <w:tc>
          <w:tcPr>
            <w:tcW w:w="952" w:type="pct"/>
          </w:tcPr>
          <w:p w14:paraId="0C539E3C" w14:textId="77777777" w:rsidR="00C17969" w:rsidRPr="00261D54" w:rsidRDefault="00C17969" w:rsidP="00C17969">
            <w:pPr>
              <w:pStyle w:val="TableText"/>
              <w:spacing w:before="20" w:after="20"/>
              <w:rPr>
                <w:i/>
                <w:iCs/>
              </w:rPr>
            </w:pPr>
            <w:r w:rsidRPr="00261D54">
              <w:rPr>
                <w:i/>
                <w:iCs/>
              </w:rPr>
              <w:t>Tetrahymena rostrata</w:t>
            </w:r>
          </w:p>
        </w:tc>
        <w:tc>
          <w:tcPr>
            <w:tcW w:w="1008" w:type="pct"/>
          </w:tcPr>
          <w:p w14:paraId="7EEA2C79" w14:textId="77777777" w:rsidR="00C17969" w:rsidRPr="00261D54" w:rsidRDefault="00C17969" w:rsidP="00C17969">
            <w:pPr>
              <w:pStyle w:val="TableText"/>
              <w:spacing w:before="20" w:after="20"/>
            </w:pPr>
            <w:r w:rsidRPr="00261D54">
              <w:t>Snails and slugs</w:t>
            </w:r>
          </w:p>
          <w:p w14:paraId="71E08FF7" w14:textId="0E57A252" w:rsidR="00C17969" w:rsidRPr="00261D54" w:rsidRDefault="00C17969" w:rsidP="00C17969">
            <w:pPr>
              <w:pStyle w:val="TableText"/>
              <w:spacing w:before="20" w:after="20"/>
            </w:pPr>
            <w:r w:rsidRPr="00261D54">
              <w:t xml:space="preserve">Snails in the </w:t>
            </w:r>
            <w:proofErr w:type="spellStart"/>
            <w:r w:rsidRPr="00261D54">
              <w:t>Helicidae</w:t>
            </w:r>
            <w:proofErr w:type="spellEnd"/>
            <w:r w:rsidRPr="00261D54">
              <w:t xml:space="preserve"> (including </w:t>
            </w:r>
            <w:r w:rsidR="006F743C" w:rsidRPr="006F743C">
              <w:rPr>
                <w:i/>
                <w:iCs/>
              </w:rPr>
              <w:t xml:space="preserve">C. </w:t>
            </w:r>
            <w:proofErr w:type="spellStart"/>
            <w:r w:rsidR="006F743C" w:rsidRPr="006F743C">
              <w:rPr>
                <w:i/>
                <w:iCs/>
              </w:rPr>
              <w:t>aspersum</w:t>
            </w:r>
            <w:proofErr w:type="spellEnd"/>
            <w:r w:rsidRPr="00261D54">
              <w:t xml:space="preserve">) </w:t>
            </w:r>
            <w:proofErr w:type="spellStart"/>
            <w:r w:rsidRPr="00261D54">
              <w:t>Oleacinidae</w:t>
            </w:r>
            <w:proofErr w:type="spellEnd"/>
            <w:r w:rsidRPr="00261D54">
              <w:t xml:space="preserve"> and </w:t>
            </w:r>
            <w:proofErr w:type="spellStart"/>
            <w:r w:rsidRPr="00261D54">
              <w:t>Zonitidae</w:t>
            </w:r>
            <w:proofErr w:type="spellEnd"/>
          </w:p>
          <w:p w14:paraId="4AA5D81C" w14:textId="77777777" w:rsidR="00C17969" w:rsidRPr="00261D54" w:rsidRDefault="00C17969" w:rsidP="00C17969">
            <w:pPr>
              <w:pStyle w:val="TableText"/>
              <w:spacing w:before="20" w:after="20"/>
            </w:pPr>
            <w:r w:rsidRPr="00261D54">
              <w:t xml:space="preserve">Slugs in the </w:t>
            </w:r>
            <w:proofErr w:type="spellStart"/>
            <w:r w:rsidRPr="00261D54">
              <w:t>Agriolimacidae</w:t>
            </w:r>
            <w:proofErr w:type="spellEnd"/>
            <w:r w:rsidRPr="00261D54">
              <w:t xml:space="preserve"> and </w:t>
            </w:r>
            <w:proofErr w:type="spellStart"/>
            <w:r w:rsidRPr="00261D54">
              <w:t>Arionidae</w:t>
            </w:r>
            <w:proofErr w:type="spellEnd"/>
            <w:r w:rsidRPr="00261D54">
              <w:t xml:space="preserve"> families </w:t>
            </w:r>
          </w:p>
        </w:tc>
        <w:tc>
          <w:tcPr>
            <w:tcW w:w="919" w:type="pct"/>
          </w:tcPr>
          <w:p w14:paraId="5760794C" w14:textId="77777777" w:rsidR="00C17969" w:rsidRPr="00261D54" w:rsidRDefault="00C17969" w:rsidP="00C17969">
            <w:pPr>
              <w:pStyle w:val="TableText"/>
              <w:spacing w:before="20" w:after="20"/>
            </w:pPr>
            <w:r w:rsidRPr="00261D54">
              <w:t>Yes</w:t>
            </w:r>
          </w:p>
          <w:p w14:paraId="25FA43DE" w14:textId="77777777" w:rsidR="00C17969" w:rsidRPr="00261D54" w:rsidRDefault="00C17969" w:rsidP="00C17969">
            <w:pPr>
              <w:pStyle w:val="TableText"/>
              <w:spacing w:before="20" w:after="20"/>
            </w:pPr>
            <w:r w:rsidRPr="00261D54">
              <w:t>Could potentially infect native snails and slugs.</w:t>
            </w:r>
          </w:p>
        </w:tc>
        <w:tc>
          <w:tcPr>
            <w:tcW w:w="349" w:type="pct"/>
          </w:tcPr>
          <w:p w14:paraId="0D0A5AAB" w14:textId="77777777" w:rsidR="00C17969" w:rsidRPr="00261D54" w:rsidRDefault="00C17969" w:rsidP="00C17969">
            <w:pPr>
              <w:pStyle w:val="TableText"/>
              <w:spacing w:before="20" w:after="20"/>
            </w:pPr>
            <w:r w:rsidRPr="00261D54">
              <w:t>No</w:t>
            </w:r>
          </w:p>
        </w:tc>
        <w:tc>
          <w:tcPr>
            <w:tcW w:w="912" w:type="pct"/>
          </w:tcPr>
          <w:p w14:paraId="6144FC61" w14:textId="77777777" w:rsidR="00C17969" w:rsidRPr="00261D54" w:rsidRDefault="00C17969" w:rsidP="00C17969">
            <w:pPr>
              <w:pStyle w:val="TableText"/>
              <w:spacing w:before="20" w:after="20"/>
            </w:pPr>
            <w:r w:rsidRPr="00261D54">
              <w:t xml:space="preserve">As part of </w:t>
            </w:r>
            <w:r w:rsidRPr="00261D54">
              <w:rPr>
                <w:i/>
                <w:iCs/>
              </w:rPr>
              <w:t>Tetrahymena</w:t>
            </w:r>
            <w:r w:rsidRPr="00261D54">
              <w:t> spp. chapter.</w:t>
            </w:r>
          </w:p>
        </w:tc>
      </w:tr>
      <w:tr w:rsidR="00C17969" w:rsidRPr="00261D54" w14:paraId="11D12620" w14:textId="77777777" w:rsidTr="00C17969">
        <w:tc>
          <w:tcPr>
            <w:tcW w:w="860" w:type="pct"/>
          </w:tcPr>
          <w:p w14:paraId="587A0673" w14:textId="77777777" w:rsidR="00C17969" w:rsidRPr="00261D54" w:rsidRDefault="00C17969" w:rsidP="00C17969">
            <w:pPr>
              <w:pStyle w:val="TableText"/>
              <w:spacing w:before="20" w:after="20"/>
              <w:rPr>
                <w:i/>
                <w:iCs/>
              </w:rPr>
            </w:pPr>
            <w:proofErr w:type="spellStart"/>
            <w:r w:rsidRPr="00261D54">
              <w:rPr>
                <w:i/>
                <w:iCs/>
              </w:rPr>
              <w:t>Tetratrichomonas</w:t>
            </w:r>
            <w:proofErr w:type="spellEnd"/>
            <w:r w:rsidRPr="00261D54">
              <w:rPr>
                <w:i/>
                <w:iCs/>
              </w:rPr>
              <w:t> </w:t>
            </w:r>
            <w:proofErr w:type="spellStart"/>
            <w:r w:rsidRPr="00261D54">
              <w:rPr>
                <w:i/>
                <w:iCs/>
              </w:rPr>
              <w:t>limacis</w:t>
            </w:r>
            <w:proofErr w:type="spellEnd"/>
          </w:p>
          <w:p w14:paraId="5C5656A6" w14:textId="77777777" w:rsidR="00C17969" w:rsidRPr="00261D54" w:rsidRDefault="00C17969" w:rsidP="00C17969">
            <w:pPr>
              <w:pStyle w:val="TableText"/>
              <w:spacing w:before="20" w:after="20"/>
            </w:pPr>
            <w:r w:rsidRPr="00261D54">
              <w:t>Protozoan</w:t>
            </w:r>
          </w:p>
        </w:tc>
        <w:tc>
          <w:tcPr>
            <w:tcW w:w="952" w:type="pct"/>
          </w:tcPr>
          <w:p w14:paraId="7746F538" w14:textId="65B813E0" w:rsidR="00C17969" w:rsidRPr="00261D54" w:rsidRDefault="00326952" w:rsidP="00C17969">
            <w:pPr>
              <w:pStyle w:val="TableText"/>
              <w:spacing w:before="20" w:after="20"/>
            </w:pPr>
            <w:r>
              <w:t>n</w:t>
            </w:r>
            <w:r w:rsidRPr="00261D54">
              <w:t>/a</w:t>
            </w:r>
          </w:p>
        </w:tc>
        <w:tc>
          <w:tcPr>
            <w:tcW w:w="1008" w:type="pct"/>
          </w:tcPr>
          <w:p w14:paraId="783A5A27" w14:textId="77777777" w:rsidR="00C17969" w:rsidRPr="00261D54" w:rsidRDefault="00C17969" w:rsidP="00C17969">
            <w:pPr>
              <w:pStyle w:val="TableText"/>
              <w:spacing w:before="20" w:after="20"/>
            </w:pPr>
            <w:r w:rsidRPr="00261D54">
              <w:t>Snails and slugs</w:t>
            </w:r>
          </w:p>
          <w:p w14:paraId="5E4EA45C" w14:textId="7B55068E" w:rsidR="00C17969" w:rsidRPr="00261D54" w:rsidRDefault="006F743C" w:rsidP="00C17969">
            <w:pPr>
              <w:pStyle w:val="TableText"/>
              <w:spacing w:before="20" w:after="20"/>
              <w:rPr>
                <w:i/>
                <w:iCs/>
              </w:rPr>
            </w:pPr>
            <w:r w:rsidRPr="006F743C">
              <w:rPr>
                <w:i/>
                <w:iCs/>
              </w:rPr>
              <w:t>C. aspersum</w:t>
            </w:r>
          </w:p>
          <w:p w14:paraId="0A04425B" w14:textId="77777777" w:rsidR="00C17969" w:rsidRPr="00261D54" w:rsidRDefault="00C17969" w:rsidP="00C17969">
            <w:pPr>
              <w:pStyle w:val="TableText"/>
              <w:spacing w:before="20" w:after="20"/>
              <w:rPr>
                <w:i/>
                <w:iCs/>
              </w:rPr>
            </w:pPr>
            <w:proofErr w:type="spellStart"/>
            <w:r w:rsidRPr="00261D54">
              <w:rPr>
                <w:i/>
                <w:iCs/>
              </w:rPr>
              <w:t>Limax</w:t>
            </w:r>
            <w:proofErr w:type="spellEnd"/>
            <w:r w:rsidRPr="00261D54">
              <w:rPr>
                <w:i/>
                <w:iCs/>
              </w:rPr>
              <w:t> flavus</w:t>
            </w:r>
          </w:p>
          <w:p w14:paraId="607243DF" w14:textId="77777777" w:rsidR="00C17969" w:rsidRPr="00261D54" w:rsidRDefault="00C17969" w:rsidP="00C17969">
            <w:pPr>
              <w:pStyle w:val="TableText"/>
              <w:spacing w:before="20" w:after="20"/>
              <w:rPr>
                <w:i/>
                <w:iCs/>
              </w:rPr>
            </w:pPr>
            <w:proofErr w:type="spellStart"/>
            <w:r w:rsidRPr="00261D54">
              <w:rPr>
                <w:i/>
                <w:iCs/>
              </w:rPr>
              <w:t>Deroceras</w:t>
            </w:r>
            <w:proofErr w:type="spellEnd"/>
            <w:r w:rsidRPr="00261D54">
              <w:rPr>
                <w:i/>
                <w:iCs/>
              </w:rPr>
              <w:t> </w:t>
            </w:r>
            <w:proofErr w:type="spellStart"/>
            <w:r w:rsidRPr="00261D54">
              <w:rPr>
                <w:i/>
                <w:iCs/>
              </w:rPr>
              <w:t>agreste</w:t>
            </w:r>
            <w:proofErr w:type="spellEnd"/>
          </w:p>
          <w:p w14:paraId="1AA29F4D" w14:textId="77777777" w:rsidR="00C17969" w:rsidRPr="00261D54" w:rsidRDefault="00C17969" w:rsidP="00C17969">
            <w:pPr>
              <w:pStyle w:val="TableText"/>
              <w:spacing w:before="20" w:after="20"/>
              <w:rPr>
                <w:i/>
                <w:iCs/>
              </w:rPr>
            </w:pPr>
            <w:proofErr w:type="spellStart"/>
            <w:r w:rsidRPr="00261D54">
              <w:rPr>
                <w:i/>
                <w:iCs/>
              </w:rPr>
              <w:t>Limax</w:t>
            </w:r>
            <w:proofErr w:type="spellEnd"/>
            <w:r w:rsidRPr="00261D54">
              <w:rPr>
                <w:i/>
                <w:iCs/>
              </w:rPr>
              <w:t> maximus</w:t>
            </w:r>
          </w:p>
          <w:p w14:paraId="6BC605EA" w14:textId="77777777" w:rsidR="00C17969" w:rsidRPr="00261D54" w:rsidRDefault="00C17969" w:rsidP="00C17969">
            <w:pPr>
              <w:pStyle w:val="TableText"/>
              <w:spacing w:before="20" w:after="20"/>
              <w:rPr>
                <w:i/>
                <w:iCs/>
              </w:rPr>
            </w:pPr>
            <w:r w:rsidRPr="00261D54">
              <w:rPr>
                <w:i/>
                <w:iCs/>
              </w:rPr>
              <w:t>Helix </w:t>
            </w:r>
            <w:proofErr w:type="spellStart"/>
            <w:r w:rsidRPr="00261D54">
              <w:rPr>
                <w:i/>
                <w:iCs/>
              </w:rPr>
              <w:t>pomatia</w:t>
            </w:r>
            <w:proofErr w:type="spellEnd"/>
          </w:p>
          <w:p w14:paraId="26DDE403" w14:textId="77777777" w:rsidR="00C17969" w:rsidRPr="00261D54" w:rsidRDefault="00C17969" w:rsidP="00C17969">
            <w:pPr>
              <w:pStyle w:val="TableText"/>
              <w:spacing w:before="20" w:after="20"/>
            </w:pPr>
            <w:proofErr w:type="spellStart"/>
            <w:r w:rsidRPr="00261D54">
              <w:rPr>
                <w:i/>
                <w:iCs/>
              </w:rPr>
              <w:t>Otala</w:t>
            </w:r>
            <w:proofErr w:type="spellEnd"/>
            <w:r w:rsidRPr="00261D54">
              <w:rPr>
                <w:i/>
                <w:iCs/>
              </w:rPr>
              <w:t> lacteal</w:t>
            </w:r>
          </w:p>
        </w:tc>
        <w:tc>
          <w:tcPr>
            <w:tcW w:w="919" w:type="pct"/>
          </w:tcPr>
          <w:p w14:paraId="29810043" w14:textId="77777777" w:rsidR="00C17969" w:rsidRPr="00261D54" w:rsidRDefault="00C17969" w:rsidP="00C17969">
            <w:pPr>
              <w:pStyle w:val="TableText"/>
              <w:spacing w:before="20" w:after="20"/>
            </w:pPr>
            <w:r w:rsidRPr="00261D54">
              <w:t xml:space="preserve">No information but </w:t>
            </w:r>
          </w:p>
          <w:p w14:paraId="54F3D485" w14:textId="77777777" w:rsidR="00C17969" w:rsidRPr="00261D54" w:rsidRDefault="00C17969" w:rsidP="00C17969">
            <w:pPr>
              <w:pStyle w:val="TableText"/>
              <w:spacing w:before="20" w:after="20"/>
            </w:pPr>
            <w:r w:rsidRPr="00261D54">
              <w:t>could potentially infect native snails and slugs.</w:t>
            </w:r>
          </w:p>
        </w:tc>
        <w:tc>
          <w:tcPr>
            <w:tcW w:w="349" w:type="pct"/>
          </w:tcPr>
          <w:p w14:paraId="292CC56A" w14:textId="77777777" w:rsidR="00C17969" w:rsidRPr="00261D54" w:rsidRDefault="00C17969" w:rsidP="00C17969">
            <w:pPr>
              <w:pStyle w:val="TableText"/>
              <w:spacing w:before="20" w:after="20"/>
            </w:pPr>
            <w:r w:rsidRPr="00261D54">
              <w:t>Unknown</w:t>
            </w:r>
          </w:p>
        </w:tc>
        <w:tc>
          <w:tcPr>
            <w:tcW w:w="912" w:type="pct"/>
          </w:tcPr>
          <w:p w14:paraId="359E37D8" w14:textId="77777777" w:rsidR="00C17969" w:rsidRPr="00261D54" w:rsidRDefault="00C17969" w:rsidP="00C17969">
            <w:pPr>
              <w:pStyle w:val="TableText"/>
              <w:spacing w:before="20" w:after="20"/>
            </w:pPr>
            <w:r w:rsidRPr="00261D54">
              <w:t>No</w:t>
            </w:r>
          </w:p>
        </w:tc>
      </w:tr>
      <w:tr w:rsidR="00C17969" w:rsidRPr="00261D54" w14:paraId="3BC02229" w14:textId="77777777" w:rsidTr="00C17969">
        <w:tc>
          <w:tcPr>
            <w:tcW w:w="860" w:type="pct"/>
          </w:tcPr>
          <w:p w14:paraId="1FB04622" w14:textId="77777777" w:rsidR="00C17969" w:rsidRPr="00261D54" w:rsidRDefault="00C17969" w:rsidP="00C17969">
            <w:pPr>
              <w:pStyle w:val="TableText"/>
              <w:spacing w:before="20" w:after="20"/>
              <w:rPr>
                <w:i/>
                <w:iCs/>
              </w:rPr>
            </w:pPr>
            <w:proofErr w:type="spellStart"/>
            <w:r w:rsidRPr="00261D54">
              <w:rPr>
                <w:i/>
                <w:iCs/>
              </w:rPr>
              <w:t>Troglostrongylus</w:t>
            </w:r>
            <w:proofErr w:type="spellEnd"/>
            <w:r w:rsidRPr="00261D54">
              <w:rPr>
                <w:i/>
                <w:iCs/>
              </w:rPr>
              <w:t> </w:t>
            </w:r>
            <w:proofErr w:type="spellStart"/>
            <w:r w:rsidRPr="00261D54">
              <w:rPr>
                <w:i/>
                <w:iCs/>
              </w:rPr>
              <w:t>brevior</w:t>
            </w:r>
            <w:proofErr w:type="spellEnd"/>
          </w:p>
          <w:p w14:paraId="487F5C25" w14:textId="77777777" w:rsidR="00C17969" w:rsidRPr="00261D54" w:rsidRDefault="00C17969" w:rsidP="00C17969">
            <w:pPr>
              <w:pStyle w:val="TableText"/>
              <w:spacing w:before="20" w:after="20"/>
            </w:pPr>
            <w:r w:rsidRPr="00261D54">
              <w:lastRenderedPageBreak/>
              <w:t>Nematode</w:t>
            </w:r>
          </w:p>
        </w:tc>
        <w:tc>
          <w:tcPr>
            <w:tcW w:w="952" w:type="pct"/>
          </w:tcPr>
          <w:p w14:paraId="58FED074" w14:textId="77F989C9" w:rsidR="00C17969" w:rsidRPr="00261D54" w:rsidRDefault="008C4221" w:rsidP="00C17969">
            <w:pPr>
              <w:pStyle w:val="TableText"/>
              <w:spacing w:before="20" w:after="20"/>
            </w:pPr>
            <w:r>
              <w:lastRenderedPageBreak/>
              <w:t>n</w:t>
            </w:r>
            <w:r w:rsidR="00C17969" w:rsidRPr="00261D54">
              <w:t>/a</w:t>
            </w:r>
          </w:p>
        </w:tc>
        <w:tc>
          <w:tcPr>
            <w:tcW w:w="1008" w:type="pct"/>
          </w:tcPr>
          <w:p w14:paraId="428FEA40" w14:textId="77777777" w:rsidR="00C17969" w:rsidRPr="00261D54" w:rsidRDefault="00C17969" w:rsidP="00C17969">
            <w:pPr>
              <w:pStyle w:val="TableText"/>
              <w:spacing w:before="20" w:after="20"/>
            </w:pPr>
            <w:r w:rsidRPr="00261D54">
              <w:t>Felids</w:t>
            </w:r>
          </w:p>
        </w:tc>
        <w:tc>
          <w:tcPr>
            <w:tcW w:w="919" w:type="pct"/>
          </w:tcPr>
          <w:p w14:paraId="60B81FC6" w14:textId="57892A46" w:rsidR="00C17969" w:rsidRPr="00261D54" w:rsidRDefault="00C17969" w:rsidP="00C17969">
            <w:pPr>
              <w:pStyle w:val="TableText"/>
              <w:spacing w:before="20" w:after="20"/>
            </w:pPr>
            <w:r w:rsidRPr="00261D54">
              <w:t>Yes</w:t>
            </w:r>
          </w:p>
          <w:p w14:paraId="12A7E16C" w14:textId="77777777" w:rsidR="00C17969" w:rsidRPr="00261D54" w:rsidRDefault="00C17969" w:rsidP="00C17969">
            <w:pPr>
              <w:pStyle w:val="TableText"/>
              <w:spacing w:before="20" w:after="20"/>
            </w:pPr>
            <w:r w:rsidRPr="00261D54">
              <w:lastRenderedPageBreak/>
              <w:t>Domestic cats would be at risk of infection.</w:t>
            </w:r>
          </w:p>
        </w:tc>
        <w:tc>
          <w:tcPr>
            <w:tcW w:w="349" w:type="pct"/>
          </w:tcPr>
          <w:p w14:paraId="4D7FB4B1" w14:textId="77777777" w:rsidR="00C17969" w:rsidRPr="00261D54" w:rsidRDefault="00C17969" w:rsidP="00C17969">
            <w:pPr>
              <w:pStyle w:val="TableText"/>
              <w:spacing w:before="20" w:after="20"/>
            </w:pPr>
            <w:r w:rsidRPr="00261D54">
              <w:lastRenderedPageBreak/>
              <w:t>Yes</w:t>
            </w:r>
          </w:p>
        </w:tc>
        <w:tc>
          <w:tcPr>
            <w:tcW w:w="912" w:type="pct"/>
          </w:tcPr>
          <w:p w14:paraId="3743B694" w14:textId="77777777" w:rsidR="00C17969" w:rsidRPr="00261D54" w:rsidRDefault="00C17969" w:rsidP="00C17969">
            <w:pPr>
              <w:pStyle w:val="TableText"/>
              <w:spacing w:before="20" w:after="20"/>
            </w:pPr>
            <w:r w:rsidRPr="00261D54">
              <w:t>Yes</w:t>
            </w:r>
          </w:p>
        </w:tc>
      </w:tr>
    </w:tbl>
    <w:p w14:paraId="326A9B1E" w14:textId="0B7252F2" w:rsidR="00742360" w:rsidRPr="00261D54" w:rsidRDefault="008C4221" w:rsidP="008C4221">
      <w:pPr>
        <w:pStyle w:val="FootnoteText"/>
      </w:pPr>
      <w:r>
        <w:t>n/a: not applicable.</w:t>
      </w:r>
    </w:p>
    <w:p w14:paraId="08BD0FEE" w14:textId="79D274D5" w:rsidR="00944F0E" w:rsidRDefault="00944F0E" w:rsidP="006B1A0B">
      <w:pPr>
        <w:tabs>
          <w:tab w:val="left" w:pos="10517"/>
        </w:tabs>
        <w:spacing w:after="0" w:line="240" w:lineRule="auto"/>
        <w:rPr>
          <w:rFonts w:ascii="Calibri" w:eastAsia="Times New Roman" w:hAnsi="Calibri" w:cs="Times New Roman"/>
          <w:b/>
          <w:bCs/>
          <w:sz w:val="36"/>
          <w:szCs w:val="24"/>
        </w:rPr>
      </w:pPr>
      <w:r>
        <w:br w:type="page"/>
      </w:r>
      <w:r w:rsidR="006B1A0B">
        <w:lastRenderedPageBreak/>
        <w:tab/>
      </w:r>
    </w:p>
    <w:p w14:paraId="3D3665E1" w14:textId="64961348" w:rsidR="00261D54" w:rsidRPr="00261D54" w:rsidRDefault="00261D54" w:rsidP="00261D54">
      <w:pPr>
        <w:pStyle w:val="Heading3"/>
        <w:spacing w:before="120" w:after="240"/>
      </w:pPr>
      <w:bookmarkStart w:id="115" w:name="_Toc172820574"/>
      <w:r w:rsidRPr="00261D54">
        <w:t xml:space="preserve">Appendix </w:t>
      </w:r>
      <w:r w:rsidR="006B1A0B">
        <w:t>B</w:t>
      </w:r>
      <w:r w:rsidRPr="00261D54">
        <w:t>: species of garden snail</w:t>
      </w:r>
      <w:bookmarkEnd w:id="115"/>
    </w:p>
    <w:p w14:paraId="01976C0B" w14:textId="5D681957" w:rsidR="00261D54" w:rsidRPr="00261D54" w:rsidRDefault="00261D54" w:rsidP="00261D54">
      <w:pPr>
        <w:pStyle w:val="Caption"/>
      </w:pPr>
      <w:bookmarkStart w:id="116" w:name="_Toc172820583"/>
      <w:r w:rsidRPr="00261D54">
        <w:t xml:space="preserve">Table </w:t>
      </w:r>
      <w:r w:rsidRPr="00261D54">
        <w:fldChar w:fldCharType="begin"/>
      </w:r>
      <w:r w:rsidRPr="00261D54">
        <w:instrText xml:space="preserve"> SEQ Table \* ARABIC </w:instrText>
      </w:r>
      <w:r w:rsidRPr="00261D54">
        <w:fldChar w:fldCharType="separate"/>
      </w:r>
      <w:r w:rsidR="00D24CCC">
        <w:rPr>
          <w:noProof/>
        </w:rPr>
        <w:t>7</w:t>
      </w:r>
      <w:r w:rsidRPr="00261D54">
        <w:fldChar w:fldCharType="end"/>
      </w:r>
      <w:r w:rsidRPr="00261D54">
        <w:t xml:space="preserve"> Comparison of snail species in Australia and worldwide</w:t>
      </w:r>
      <w:bookmarkEnd w:id="116"/>
    </w:p>
    <w:tbl>
      <w:tblPr>
        <w:tblpPr w:leftFromText="180" w:rightFromText="180" w:vertAnchor="text" w:horzAnchor="margin" w:tblpY="52"/>
        <w:tblW w:w="5000" w:type="pct"/>
        <w:tblBorders>
          <w:top w:val="single" w:sz="4" w:space="0" w:color="auto"/>
          <w:bottom w:val="single" w:sz="4" w:space="0" w:color="auto"/>
          <w:insideH w:val="single" w:sz="4" w:space="0" w:color="auto"/>
        </w:tblBorders>
        <w:shd w:val="clear" w:color="auto" w:fill="F2F2F2" w:themeFill="background1" w:themeFillShade="F2"/>
        <w:tblLook w:val="04A0" w:firstRow="1" w:lastRow="0" w:firstColumn="1" w:lastColumn="0" w:noHBand="0" w:noVBand="1"/>
      </w:tblPr>
      <w:tblGrid>
        <w:gridCol w:w="2352"/>
        <w:gridCol w:w="2056"/>
        <w:gridCol w:w="1470"/>
        <w:gridCol w:w="1165"/>
        <w:gridCol w:w="1585"/>
        <w:gridCol w:w="1704"/>
        <w:gridCol w:w="2017"/>
        <w:gridCol w:w="1653"/>
      </w:tblGrid>
      <w:tr w:rsidR="00261D54" w:rsidRPr="00261D54" w14:paraId="2A748F67" w14:textId="77777777" w:rsidTr="00EB0D24">
        <w:trPr>
          <w:cantSplit/>
          <w:trHeight w:val="364"/>
          <w:tblHeader/>
        </w:trPr>
        <w:tc>
          <w:tcPr>
            <w:tcW w:w="561" w:type="pct"/>
            <w:shd w:val="clear" w:color="auto" w:fill="auto"/>
          </w:tcPr>
          <w:p w14:paraId="43AB7CCF" w14:textId="77777777" w:rsidR="00261D54" w:rsidRPr="00261D54" w:rsidRDefault="00261D54" w:rsidP="009F52EA">
            <w:pPr>
              <w:pStyle w:val="TableHeading"/>
            </w:pPr>
            <w:r w:rsidRPr="00261D54">
              <w:t>S</w:t>
            </w:r>
            <w:bookmarkStart w:id="117" w:name="Title_7"/>
            <w:bookmarkEnd w:id="117"/>
            <w:r w:rsidRPr="00261D54">
              <w:t>nail species</w:t>
            </w:r>
          </w:p>
        </w:tc>
        <w:tc>
          <w:tcPr>
            <w:tcW w:w="774" w:type="pct"/>
            <w:shd w:val="clear" w:color="auto" w:fill="auto"/>
          </w:tcPr>
          <w:p w14:paraId="24DFF12F" w14:textId="77777777" w:rsidR="00261D54" w:rsidRPr="00261D54" w:rsidRDefault="00261D54" w:rsidP="009F52EA">
            <w:pPr>
              <w:pStyle w:val="TableHeading"/>
            </w:pPr>
            <w:r w:rsidRPr="00261D54">
              <w:t>Morphology</w:t>
            </w:r>
          </w:p>
        </w:tc>
        <w:tc>
          <w:tcPr>
            <w:tcW w:w="565" w:type="pct"/>
            <w:shd w:val="clear" w:color="auto" w:fill="auto"/>
          </w:tcPr>
          <w:p w14:paraId="3E3465B3" w14:textId="77777777" w:rsidR="00261D54" w:rsidRPr="00261D54" w:rsidRDefault="00261D54" w:rsidP="009F52EA">
            <w:pPr>
              <w:pStyle w:val="TableHeading"/>
            </w:pPr>
            <w:r w:rsidRPr="00261D54">
              <w:t>Origin</w:t>
            </w:r>
          </w:p>
        </w:tc>
        <w:tc>
          <w:tcPr>
            <w:tcW w:w="456" w:type="pct"/>
            <w:shd w:val="clear" w:color="auto" w:fill="auto"/>
          </w:tcPr>
          <w:p w14:paraId="7B2E64C2" w14:textId="77777777" w:rsidR="00261D54" w:rsidRPr="00261D54" w:rsidRDefault="00261D54" w:rsidP="009F52EA">
            <w:pPr>
              <w:pStyle w:val="TableHeading"/>
            </w:pPr>
            <w:r w:rsidRPr="00261D54">
              <w:t>Present in Australia</w:t>
            </w:r>
          </w:p>
        </w:tc>
        <w:tc>
          <w:tcPr>
            <w:tcW w:w="606" w:type="pct"/>
            <w:shd w:val="clear" w:color="auto" w:fill="auto"/>
          </w:tcPr>
          <w:p w14:paraId="3DDC536C" w14:textId="77777777" w:rsidR="00261D54" w:rsidRPr="00261D54" w:rsidRDefault="00261D54" w:rsidP="009F52EA">
            <w:pPr>
              <w:pStyle w:val="TableHeading"/>
            </w:pPr>
            <w:r w:rsidRPr="00261D54">
              <w:t>Is this species farmed?</w:t>
            </w:r>
          </w:p>
        </w:tc>
        <w:tc>
          <w:tcPr>
            <w:tcW w:w="648" w:type="pct"/>
            <w:shd w:val="clear" w:color="auto" w:fill="auto"/>
          </w:tcPr>
          <w:p w14:paraId="48793445" w14:textId="77777777" w:rsidR="00261D54" w:rsidRPr="00261D54" w:rsidRDefault="00261D54" w:rsidP="009F52EA">
            <w:pPr>
              <w:pStyle w:val="TableHeading"/>
            </w:pPr>
            <w:r w:rsidRPr="00261D54">
              <w:t>Is this species field collected?</w:t>
            </w:r>
          </w:p>
        </w:tc>
        <w:tc>
          <w:tcPr>
            <w:tcW w:w="760" w:type="pct"/>
            <w:shd w:val="clear" w:color="auto" w:fill="auto"/>
          </w:tcPr>
          <w:p w14:paraId="6CD71354" w14:textId="77777777" w:rsidR="00261D54" w:rsidRPr="00261D54" w:rsidRDefault="00261D54" w:rsidP="009F52EA">
            <w:pPr>
              <w:pStyle w:val="TableHeading"/>
            </w:pPr>
            <w:r w:rsidRPr="00261D54">
              <w:t>Comments</w:t>
            </w:r>
          </w:p>
        </w:tc>
        <w:tc>
          <w:tcPr>
            <w:tcW w:w="631" w:type="pct"/>
            <w:shd w:val="clear" w:color="auto" w:fill="auto"/>
          </w:tcPr>
          <w:p w14:paraId="120D7CAC" w14:textId="77777777" w:rsidR="00261D54" w:rsidRPr="00261D54" w:rsidRDefault="00261D54" w:rsidP="009F52EA">
            <w:pPr>
              <w:pStyle w:val="TableHeading"/>
            </w:pPr>
            <w:r w:rsidRPr="00261D54">
              <w:t>References</w:t>
            </w:r>
          </w:p>
        </w:tc>
      </w:tr>
      <w:tr w:rsidR="00261D54" w:rsidRPr="00261D54" w14:paraId="2545EFFD" w14:textId="77777777" w:rsidTr="00461A7C">
        <w:trPr>
          <w:cantSplit/>
          <w:trHeight w:val="571"/>
        </w:trPr>
        <w:tc>
          <w:tcPr>
            <w:tcW w:w="561" w:type="pct"/>
            <w:shd w:val="clear" w:color="auto" w:fill="auto"/>
          </w:tcPr>
          <w:p w14:paraId="396A773F" w14:textId="0A6D3398" w:rsidR="00261D54" w:rsidRPr="00261D54" w:rsidRDefault="00406340" w:rsidP="009F52EA">
            <w:pPr>
              <w:pStyle w:val="TableText"/>
              <w:rPr>
                <w:i/>
                <w:iCs/>
              </w:rPr>
            </w:pPr>
            <w:r w:rsidRPr="00406340">
              <w:rPr>
                <w:i/>
                <w:iCs/>
              </w:rPr>
              <w:t>Cornu aspersum</w:t>
            </w:r>
          </w:p>
          <w:p w14:paraId="446D82F4" w14:textId="77777777" w:rsidR="00261D54" w:rsidRPr="00261D54" w:rsidRDefault="00261D54" w:rsidP="009F52EA">
            <w:pPr>
              <w:pStyle w:val="TableText"/>
              <w:rPr>
                <w:i/>
                <w:iCs/>
              </w:rPr>
            </w:pPr>
            <w:r w:rsidRPr="00261D54">
              <w:rPr>
                <w:i/>
                <w:iCs/>
              </w:rPr>
              <w:t>= Helix </w:t>
            </w:r>
            <w:proofErr w:type="spellStart"/>
            <w:r w:rsidRPr="00261D54">
              <w:rPr>
                <w:i/>
                <w:iCs/>
              </w:rPr>
              <w:t>aspersa</w:t>
            </w:r>
            <w:proofErr w:type="spellEnd"/>
            <w:r w:rsidRPr="00261D54">
              <w:rPr>
                <w:i/>
                <w:iCs/>
              </w:rPr>
              <w:t xml:space="preserve"> </w:t>
            </w:r>
            <w:proofErr w:type="spellStart"/>
            <w:r w:rsidRPr="00261D54">
              <w:rPr>
                <w:i/>
                <w:iCs/>
              </w:rPr>
              <w:t>aspersa</w:t>
            </w:r>
            <w:proofErr w:type="spellEnd"/>
          </w:p>
          <w:p w14:paraId="63258FF5" w14:textId="77777777" w:rsidR="00261D54" w:rsidRPr="00261D54" w:rsidRDefault="00261D54" w:rsidP="009F52EA">
            <w:pPr>
              <w:pStyle w:val="TableText"/>
            </w:pPr>
            <w:r w:rsidRPr="00261D54">
              <w:t>Common garden snail</w:t>
            </w:r>
          </w:p>
          <w:p w14:paraId="1D8D30E6" w14:textId="77777777" w:rsidR="00261D54" w:rsidRPr="00261D54" w:rsidRDefault="00261D54" w:rsidP="009F52EA">
            <w:pPr>
              <w:pStyle w:val="TableText"/>
            </w:pPr>
            <w:r w:rsidRPr="00261D54">
              <w:t>Petit gris</w:t>
            </w:r>
          </w:p>
        </w:tc>
        <w:tc>
          <w:tcPr>
            <w:tcW w:w="774" w:type="pct"/>
            <w:shd w:val="clear" w:color="auto" w:fill="auto"/>
          </w:tcPr>
          <w:p w14:paraId="3ECE71B2" w14:textId="7A997585" w:rsidR="00261D54" w:rsidRPr="00261D54" w:rsidRDefault="00261D54" w:rsidP="009F52EA">
            <w:pPr>
              <w:pStyle w:val="TableText"/>
            </w:pPr>
            <w:r w:rsidRPr="00261D54">
              <w:t>Shell size: 25</w:t>
            </w:r>
            <w:r w:rsidR="00831DE7">
              <w:t>–</w:t>
            </w:r>
            <w:r w:rsidRPr="00261D54">
              <w:t>35</w:t>
            </w:r>
            <w:r w:rsidR="00831DE7">
              <w:t> </w:t>
            </w:r>
            <w:r w:rsidRPr="00261D54">
              <w:t>mm diameter x 25</w:t>
            </w:r>
            <w:r w:rsidR="00831DE7">
              <w:t>–</w:t>
            </w:r>
            <w:r w:rsidRPr="00261D54">
              <w:t>35</w:t>
            </w:r>
            <w:r w:rsidR="00831DE7">
              <w:t> </w:t>
            </w:r>
            <w:r w:rsidRPr="00261D54">
              <w:t>mm height</w:t>
            </w:r>
          </w:p>
          <w:p w14:paraId="10EC8D83" w14:textId="77777777" w:rsidR="00261D54" w:rsidRPr="00261D54" w:rsidRDefault="00261D54" w:rsidP="009F52EA">
            <w:pPr>
              <w:pStyle w:val="TableText"/>
            </w:pPr>
            <w:r w:rsidRPr="00261D54">
              <w:t>Shell colour: light brown to dark brown with darker coloured bands and yellow fleck</w:t>
            </w:r>
          </w:p>
          <w:p w14:paraId="1582D4E7" w14:textId="7C67D39D" w:rsidR="00261D54" w:rsidRPr="00261D54" w:rsidRDefault="00261D54" w:rsidP="009F52EA">
            <w:pPr>
              <w:pStyle w:val="TableText"/>
            </w:pPr>
            <w:r w:rsidRPr="00261D54">
              <w:t>Shell shape: round and globose</w:t>
            </w:r>
          </w:p>
          <w:p w14:paraId="572E547E" w14:textId="22F5BA8D" w:rsidR="00261D54" w:rsidRPr="00261D54" w:rsidRDefault="00261D54" w:rsidP="009F52EA">
            <w:pPr>
              <w:pStyle w:val="TableText"/>
            </w:pPr>
            <w:r w:rsidRPr="00261D54">
              <w:t>Whorls: 4</w:t>
            </w:r>
            <w:r w:rsidR="00831DE7">
              <w:t>–</w:t>
            </w:r>
            <w:r w:rsidRPr="00261D54">
              <w:t>5</w:t>
            </w:r>
          </w:p>
          <w:p w14:paraId="024F337E" w14:textId="77777777" w:rsidR="00261D54" w:rsidRPr="00261D54" w:rsidRDefault="00261D54" w:rsidP="009F52EA">
            <w:pPr>
              <w:pStyle w:val="TableText"/>
            </w:pPr>
            <w:r w:rsidRPr="00261D54">
              <w:t>Large and rounded aperture</w:t>
            </w:r>
          </w:p>
          <w:p w14:paraId="791990BA" w14:textId="77777777" w:rsidR="00261D54" w:rsidRPr="00261D54" w:rsidRDefault="00261D54" w:rsidP="009F52EA">
            <w:pPr>
              <w:pStyle w:val="TableText"/>
            </w:pPr>
            <w:r w:rsidRPr="00261D54">
              <w:t>Closed umbilicus</w:t>
            </w:r>
          </w:p>
        </w:tc>
        <w:tc>
          <w:tcPr>
            <w:tcW w:w="565" w:type="pct"/>
            <w:shd w:val="clear" w:color="auto" w:fill="auto"/>
          </w:tcPr>
          <w:p w14:paraId="6CADE5A0" w14:textId="362E22C6" w:rsidR="00261D54" w:rsidRPr="00261D54" w:rsidRDefault="00261D54" w:rsidP="009F52EA">
            <w:pPr>
              <w:pStyle w:val="TableText"/>
            </w:pPr>
            <w:r w:rsidRPr="00261D54">
              <w:t>Mediterranean region</w:t>
            </w:r>
          </w:p>
          <w:p w14:paraId="664F1AEA" w14:textId="77777777" w:rsidR="00261D54" w:rsidRPr="00261D54" w:rsidRDefault="00261D54" w:rsidP="009F52EA">
            <w:pPr>
              <w:pStyle w:val="TableText"/>
            </w:pPr>
            <w:r w:rsidRPr="00261D54">
              <w:t>Now also found in:</w:t>
            </w:r>
          </w:p>
          <w:p w14:paraId="03C88384" w14:textId="77777777" w:rsidR="00261D54" w:rsidRPr="00261D54" w:rsidRDefault="00261D54" w:rsidP="009F52EA">
            <w:pPr>
              <w:pStyle w:val="TableText"/>
            </w:pPr>
            <w:r w:rsidRPr="00261D54">
              <w:t>Africa</w:t>
            </w:r>
          </w:p>
          <w:p w14:paraId="3E69FFC6" w14:textId="77777777" w:rsidR="00261D54" w:rsidRPr="00261D54" w:rsidRDefault="00261D54" w:rsidP="009F52EA">
            <w:pPr>
              <w:pStyle w:val="TableText"/>
            </w:pPr>
            <w:r w:rsidRPr="00261D54">
              <w:t>Asia</w:t>
            </w:r>
          </w:p>
          <w:p w14:paraId="038617D7" w14:textId="77777777" w:rsidR="00261D54" w:rsidRPr="00261D54" w:rsidRDefault="00261D54" w:rsidP="009F52EA">
            <w:pPr>
              <w:pStyle w:val="TableText"/>
            </w:pPr>
            <w:r w:rsidRPr="00261D54">
              <w:t>Europe</w:t>
            </w:r>
          </w:p>
          <w:p w14:paraId="4A4D3C77" w14:textId="77777777" w:rsidR="00261D54" w:rsidRPr="00261D54" w:rsidRDefault="00261D54" w:rsidP="009F52EA">
            <w:pPr>
              <w:pStyle w:val="TableText"/>
            </w:pPr>
            <w:r w:rsidRPr="00261D54">
              <w:t>North America</w:t>
            </w:r>
          </w:p>
          <w:p w14:paraId="10158543" w14:textId="77777777" w:rsidR="00261D54" w:rsidRPr="00261D54" w:rsidRDefault="00261D54" w:rsidP="009F52EA">
            <w:pPr>
              <w:pStyle w:val="TableText"/>
            </w:pPr>
            <w:r w:rsidRPr="00261D54">
              <w:t>Oceania</w:t>
            </w:r>
          </w:p>
          <w:p w14:paraId="24A621A0" w14:textId="77777777" w:rsidR="00261D54" w:rsidRPr="00261D54" w:rsidRDefault="00261D54" w:rsidP="009F52EA">
            <w:pPr>
              <w:pStyle w:val="TableText"/>
            </w:pPr>
            <w:r w:rsidRPr="00261D54">
              <w:t>South America</w:t>
            </w:r>
          </w:p>
        </w:tc>
        <w:tc>
          <w:tcPr>
            <w:tcW w:w="456" w:type="pct"/>
            <w:shd w:val="clear" w:color="auto" w:fill="auto"/>
          </w:tcPr>
          <w:p w14:paraId="1464B924" w14:textId="77777777" w:rsidR="00261D54" w:rsidRPr="00261D54" w:rsidRDefault="00261D54" w:rsidP="009F52EA">
            <w:pPr>
              <w:pStyle w:val="TableText"/>
            </w:pPr>
            <w:r w:rsidRPr="00261D54">
              <w:t>Yes</w:t>
            </w:r>
          </w:p>
        </w:tc>
        <w:tc>
          <w:tcPr>
            <w:tcW w:w="606" w:type="pct"/>
            <w:shd w:val="clear" w:color="auto" w:fill="auto"/>
          </w:tcPr>
          <w:p w14:paraId="771F4E86" w14:textId="77777777" w:rsidR="00261D54" w:rsidRPr="00261D54" w:rsidRDefault="00261D54" w:rsidP="009F52EA">
            <w:pPr>
              <w:pStyle w:val="TableText"/>
            </w:pPr>
            <w:r w:rsidRPr="00261D54">
              <w:t>Yes</w:t>
            </w:r>
          </w:p>
          <w:p w14:paraId="362FA805" w14:textId="66E357B5" w:rsidR="00261D54" w:rsidRPr="00261D54" w:rsidRDefault="00261D54" w:rsidP="009F52EA">
            <w:pPr>
              <w:pStyle w:val="TableText"/>
            </w:pPr>
            <w:r w:rsidRPr="00261D54">
              <w:t>Sizes of farms vary from cottage industry or hobbyists to large scale commercial production</w:t>
            </w:r>
            <w:r w:rsidR="00831DE7">
              <w:t>.</w:t>
            </w:r>
          </w:p>
          <w:p w14:paraId="06481B52" w14:textId="2BCB41E7" w:rsidR="00261D54" w:rsidRPr="00261D54" w:rsidRDefault="00261D54" w:rsidP="009F52EA">
            <w:pPr>
              <w:pStyle w:val="TableText"/>
            </w:pPr>
            <w:r w:rsidRPr="00261D54">
              <w:t>No commercial farms in Australia, only cottage industry</w:t>
            </w:r>
            <w:r w:rsidR="00831DE7">
              <w:t>.</w:t>
            </w:r>
          </w:p>
        </w:tc>
        <w:tc>
          <w:tcPr>
            <w:tcW w:w="648" w:type="pct"/>
            <w:shd w:val="clear" w:color="auto" w:fill="auto"/>
          </w:tcPr>
          <w:p w14:paraId="174CBF74" w14:textId="77777777" w:rsidR="00261D54" w:rsidRPr="00261D54" w:rsidRDefault="00261D54" w:rsidP="009F52EA">
            <w:pPr>
              <w:pStyle w:val="TableText"/>
            </w:pPr>
            <w:r w:rsidRPr="00261D54">
              <w:t>Yes</w:t>
            </w:r>
          </w:p>
          <w:p w14:paraId="65A266F6" w14:textId="0244B558" w:rsidR="00261D54" w:rsidRPr="00261D54" w:rsidRDefault="00261D54" w:rsidP="009F52EA">
            <w:pPr>
              <w:pStyle w:val="TableText"/>
            </w:pPr>
            <w:r w:rsidRPr="00261D54">
              <w:t>Farm raised in countries where it has been intentionally introduced such as eastern Europe, South America and Asia</w:t>
            </w:r>
            <w:r w:rsidR="00831DE7">
              <w:t>.</w:t>
            </w:r>
          </w:p>
          <w:p w14:paraId="294C51DC" w14:textId="7629C91B" w:rsidR="00261D54" w:rsidRPr="00261D54" w:rsidRDefault="00261D54" w:rsidP="009F52EA">
            <w:pPr>
              <w:pStyle w:val="TableText"/>
            </w:pPr>
            <w:r w:rsidRPr="00261D54">
              <w:t xml:space="preserve">Field collected, due to overharvesting and agricultural chemicals has become rare to find in the wild in places like </w:t>
            </w:r>
            <w:r w:rsidR="006D3DFD" w:rsidRPr="006D3DFD">
              <w:t>the Republic of Türkiye</w:t>
            </w:r>
            <w:r w:rsidR="00831DE7">
              <w:t>.</w:t>
            </w:r>
          </w:p>
        </w:tc>
        <w:tc>
          <w:tcPr>
            <w:tcW w:w="760" w:type="pct"/>
            <w:shd w:val="clear" w:color="auto" w:fill="auto"/>
          </w:tcPr>
          <w:p w14:paraId="6FED22BC" w14:textId="154EB2BD" w:rsidR="00261D54" w:rsidRPr="00261D54" w:rsidRDefault="00261D54" w:rsidP="009F52EA">
            <w:pPr>
              <w:pStyle w:val="TableText"/>
            </w:pPr>
            <w:r w:rsidRPr="00261D54">
              <w:rPr>
                <w:i/>
                <w:iCs/>
              </w:rPr>
              <w:t xml:space="preserve">Helix </w:t>
            </w:r>
            <w:r w:rsidRPr="00261D54">
              <w:t>snails constitute 70% of world market (</w:t>
            </w:r>
            <w:r w:rsidRPr="00261D54">
              <w:rPr>
                <w:i/>
                <w:iCs/>
              </w:rPr>
              <w:t>Helix</w:t>
            </w:r>
            <w:r w:rsidR="00831DE7">
              <w:rPr>
                <w:i/>
                <w:iCs/>
              </w:rPr>
              <w:t> </w:t>
            </w:r>
            <w:proofErr w:type="spellStart"/>
            <w:r w:rsidRPr="00261D54">
              <w:rPr>
                <w:i/>
                <w:iCs/>
              </w:rPr>
              <w:t>aspersa</w:t>
            </w:r>
            <w:proofErr w:type="spellEnd"/>
            <w:r w:rsidRPr="00261D54">
              <w:rPr>
                <w:i/>
                <w:iCs/>
              </w:rPr>
              <w:t xml:space="preserve"> </w:t>
            </w:r>
            <w:r w:rsidRPr="00261D54">
              <w:t>40%)</w:t>
            </w:r>
            <w:r w:rsidR="00831DE7">
              <w:t>.</w:t>
            </w:r>
          </w:p>
          <w:p w14:paraId="660F17DF" w14:textId="5DEAF33B" w:rsidR="00261D54" w:rsidRPr="00261D54" w:rsidRDefault="00261D54" w:rsidP="009F52EA">
            <w:pPr>
              <w:pStyle w:val="TableText"/>
            </w:pPr>
            <w:r w:rsidRPr="00261D54">
              <w:t>Most suitable and easily grown species to farm in Italy</w:t>
            </w:r>
            <w:r w:rsidR="00831DE7">
              <w:t>.</w:t>
            </w:r>
          </w:p>
          <w:p w14:paraId="482D3CC3" w14:textId="3B94762A" w:rsidR="00261D54" w:rsidRPr="00261D54" w:rsidRDefault="00261D54" w:rsidP="009F52EA">
            <w:pPr>
              <w:pStyle w:val="TableText"/>
            </w:pPr>
            <w:r w:rsidRPr="00261D54">
              <w:t>Invasive pest of agricultural crops in the Americas, south-eastern parts of Australia, New Zealand, South Africa and elevated areas (&gt;1</w:t>
            </w:r>
            <w:r w:rsidR="00831DE7">
              <w:t>,</w:t>
            </w:r>
            <w:r w:rsidRPr="00261D54">
              <w:t>000</w:t>
            </w:r>
            <w:r w:rsidR="00831DE7">
              <w:t> </w:t>
            </w:r>
            <w:r w:rsidRPr="00261D54">
              <w:t>m)</w:t>
            </w:r>
            <w:r w:rsidR="00831DE7">
              <w:t>.</w:t>
            </w:r>
          </w:p>
          <w:p w14:paraId="0F4CEF78" w14:textId="02924512" w:rsidR="00261D54" w:rsidRPr="00261D54" w:rsidRDefault="00261D54" w:rsidP="009F52EA">
            <w:pPr>
              <w:pStyle w:val="TableText"/>
            </w:pPr>
            <w:r w:rsidRPr="00261D54">
              <w:t>High change of wild caught snails being contaminated with heavy metals presenting risk to humans</w:t>
            </w:r>
            <w:r w:rsidR="00831DE7">
              <w:t>.</w:t>
            </w:r>
          </w:p>
        </w:tc>
        <w:tc>
          <w:tcPr>
            <w:tcW w:w="631" w:type="pct"/>
            <w:shd w:val="clear" w:color="auto" w:fill="auto"/>
          </w:tcPr>
          <w:p w14:paraId="158B8A51" w14:textId="62E2C0D1" w:rsidR="00261D54" w:rsidRPr="00261D54" w:rsidRDefault="00261D54" w:rsidP="009F52EA">
            <w:pPr>
              <w:pStyle w:val="TableText"/>
            </w:pPr>
            <w:r w:rsidRPr="00261D54">
              <w:fldChar w:fldCharType="begin">
                <w:fldData xml:space="preserve">PEVuZE5vdGU+PENpdGU+PEF1dGhvcj5Db250ZTwvQXV0aG9yPjxZZWFyPjIwMTU8L1llYXI+PFJl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</w:fldData>
              </w:fldChar>
            </w:r>
            <w:r w:rsidRPr="00261D54">
              <w:instrText xml:space="preserve"> ADDIN EN.CITE </w:instrText>
            </w:r>
            <w:r w:rsidRPr="00261D54">
              <w:fldChar w:fldCharType="begin">
                <w:fldData xml:space="preserve">PEVuZE5vdGU+PENpdGU+PEF1dGhvcj5Db250ZTwvQXV0aG9yPjxZZWFyPjIwMTU8L1llYXI+PFJl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</w:fldData>
              </w:fldChar>
            </w:r>
            <w:r w:rsidRPr="00261D54">
              <w:instrText xml:space="preserve"> ADDIN EN.CITE.DATA </w:instrText>
            </w:r>
            <w:r w:rsidRPr="00261D54">
              <w:fldChar w:fldCharType="end"/>
            </w:r>
            <w:r w:rsidRPr="00261D54">
              <w:fldChar w:fldCharType="separate"/>
            </w:r>
            <w:r w:rsidRPr="00261D54">
              <w:rPr>
                <w:noProof/>
              </w:rPr>
              <w:t>(Conte, 2015</w:t>
            </w:r>
            <w:r w:rsidR="004F7178">
              <w:rPr>
                <w:noProof/>
              </w:rPr>
              <w:t xml:space="preserve">; </w:t>
            </w:r>
            <w:r w:rsidRPr="00261D54">
              <w:rPr>
                <w:noProof/>
              </w:rPr>
              <w:t>Begg, 2003</w:t>
            </w:r>
            <w:r w:rsidR="004F7178">
              <w:rPr>
                <w:noProof/>
              </w:rPr>
              <w:t>;</w:t>
            </w:r>
            <w:r w:rsidRPr="00261D54">
              <w:rPr>
                <w:noProof/>
              </w:rPr>
              <w:t xml:space="preserve"> Blacket</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Begg, 2006</w:t>
            </w:r>
            <w:r w:rsidR="004F7178">
              <w:rPr>
                <w:noProof/>
              </w:rPr>
              <w:t>;</w:t>
            </w:r>
            <w:r w:rsidRPr="00261D54">
              <w:rPr>
                <w:noProof/>
              </w:rPr>
              <w:t xml:space="preserve"> Nordsieck, 2022a</w:t>
            </w:r>
            <w:r w:rsidR="004F7178">
              <w:rPr>
                <w:noProof/>
              </w:rPr>
              <w:t>;</w:t>
            </w:r>
            <w:r w:rsidRPr="00261D54">
              <w:rPr>
                <w:noProof/>
              </w:rPr>
              <w:t xml:space="preserve"> Murphy, 2001</w:t>
            </w:r>
            <w:r w:rsidR="004F7178">
              <w:rPr>
                <w:noProof/>
              </w:rPr>
              <w:t>;</w:t>
            </w:r>
            <w:r w:rsidRPr="00261D54">
              <w:rPr>
                <w:noProof/>
              </w:rPr>
              <w:t xml:space="preserve"> CABI, 2015)</w:t>
            </w:r>
            <w:r w:rsidRPr="00261D54">
              <w:fldChar w:fldCharType="end"/>
            </w:r>
          </w:p>
        </w:tc>
      </w:tr>
      <w:tr w:rsidR="00261D54" w:rsidRPr="00261D54" w14:paraId="4A5412FC" w14:textId="77777777" w:rsidTr="00461A7C">
        <w:trPr>
          <w:cantSplit/>
          <w:trHeight w:val="571"/>
        </w:trPr>
        <w:tc>
          <w:tcPr>
            <w:tcW w:w="561" w:type="pct"/>
            <w:shd w:val="clear" w:color="auto" w:fill="auto"/>
          </w:tcPr>
          <w:p w14:paraId="071476FC" w14:textId="77777777" w:rsidR="00261D54" w:rsidRPr="00261D54" w:rsidRDefault="00261D54" w:rsidP="009F52EA">
            <w:pPr>
              <w:pStyle w:val="TableText"/>
              <w:rPr>
                <w:i/>
                <w:iCs/>
              </w:rPr>
            </w:pPr>
            <w:r w:rsidRPr="00261D54">
              <w:rPr>
                <w:i/>
                <w:iCs/>
              </w:rPr>
              <w:t>Helix </w:t>
            </w:r>
            <w:proofErr w:type="spellStart"/>
            <w:r w:rsidRPr="00261D54">
              <w:rPr>
                <w:i/>
                <w:iCs/>
              </w:rPr>
              <w:t>aspersa</w:t>
            </w:r>
            <w:proofErr w:type="spellEnd"/>
            <w:r w:rsidRPr="00261D54">
              <w:rPr>
                <w:i/>
                <w:iCs/>
              </w:rPr>
              <w:t> maxima</w:t>
            </w:r>
          </w:p>
          <w:p w14:paraId="2CEB47FC" w14:textId="16A1DA4E" w:rsidR="00261D54" w:rsidRPr="00261D54" w:rsidRDefault="00261D54" w:rsidP="009F52EA">
            <w:pPr>
              <w:pStyle w:val="TableText"/>
              <w:rPr>
                <w:i/>
                <w:iCs/>
              </w:rPr>
            </w:pPr>
            <w:r w:rsidRPr="00261D54">
              <w:rPr>
                <w:i/>
                <w:iCs/>
              </w:rPr>
              <w:t xml:space="preserve">= </w:t>
            </w:r>
            <w:r w:rsidR="00406340" w:rsidRPr="00406340">
              <w:rPr>
                <w:i/>
                <w:iCs/>
              </w:rPr>
              <w:t>Cornu aspersum</w:t>
            </w:r>
            <w:r w:rsidRPr="00261D54">
              <w:rPr>
                <w:i/>
                <w:iCs/>
              </w:rPr>
              <w:t> maximum</w:t>
            </w:r>
          </w:p>
          <w:p w14:paraId="6E65ECFE" w14:textId="77777777" w:rsidR="00261D54" w:rsidRPr="00261D54" w:rsidRDefault="00261D54" w:rsidP="009F52EA">
            <w:pPr>
              <w:pStyle w:val="TableText"/>
            </w:pPr>
            <w:r w:rsidRPr="00261D54">
              <w:t>Gros gris</w:t>
            </w:r>
          </w:p>
        </w:tc>
        <w:tc>
          <w:tcPr>
            <w:tcW w:w="774" w:type="pct"/>
            <w:shd w:val="clear" w:color="auto" w:fill="auto"/>
          </w:tcPr>
          <w:p w14:paraId="0EB37FA9" w14:textId="6012134A" w:rsidR="00261D54" w:rsidRPr="00261D54" w:rsidRDefault="00261D54" w:rsidP="009F52EA">
            <w:pPr>
              <w:pStyle w:val="TableText"/>
            </w:pPr>
            <w:r w:rsidRPr="00261D54">
              <w:t>Shell size: 45</w:t>
            </w:r>
            <w:r w:rsidR="00831DE7">
              <w:t> </w:t>
            </w:r>
            <w:r w:rsidRPr="00261D54">
              <w:t>mm diameter</w:t>
            </w:r>
          </w:p>
          <w:p w14:paraId="6C9FCCAD" w14:textId="2746EB57" w:rsidR="00261D54" w:rsidRPr="00261D54" w:rsidRDefault="00261D54" w:rsidP="009F52EA">
            <w:pPr>
              <w:pStyle w:val="TableText"/>
              <w:rPr>
                <w:i/>
                <w:iCs/>
              </w:rPr>
            </w:pPr>
            <w:r w:rsidRPr="00261D54">
              <w:t xml:space="preserve">Shell colour: </w:t>
            </w:r>
            <w:proofErr w:type="gramStart"/>
            <w:r w:rsidRPr="00261D54">
              <w:t>similar to</w:t>
            </w:r>
            <w:proofErr w:type="gramEnd"/>
            <w:r w:rsidRPr="00261D54">
              <w:t xml:space="preserve"> </w:t>
            </w:r>
            <w:r w:rsidR="006F743C" w:rsidRPr="006F743C">
              <w:rPr>
                <w:i/>
                <w:iCs/>
              </w:rPr>
              <w:t>C.</w:t>
            </w:r>
            <w:r w:rsidR="006F4152">
              <w:rPr>
                <w:i/>
                <w:iCs/>
              </w:rPr>
              <w:t> </w:t>
            </w:r>
            <w:proofErr w:type="spellStart"/>
            <w:r w:rsidR="006F743C" w:rsidRPr="006F743C">
              <w:rPr>
                <w:i/>
                <w:iCs/>
              </w:rPr>
              <w:t>aspersum</w:t>
            </w:r>
            <w:proofErr w:type="spellEnd"/>
            <w:r w:rsidRPr="00261D54">
              <w:rPr>
                <w:i/>
                <w:iCs/>
              </w:rPr>
              <w:t> </w:t>
            </w:r>
            <w:proofErr w:type="spellStart"/>
            <w:r w:rsidRPr="00261D54">
              <w:rPr>
                <w:i/>
                <w:iCs/>
              </w:rPr>
              <w:t>aspersum</w:t>
            </w:r>
            <w:proofErr w:type="spellEnd"/>
          </w:p>
          <w:p w14:paraId="3163A3B9" w14:textId="3C150912" w:rsidR="00261D54" w:rsidRPr="00261D54" w:rsidRDefault="00261D54" w:rsidP="009F52EA">
            <w:pPr>
              <w:pStyle w:val="TableText"/>
            </w:pPr>
            <w:r w:rsidRPr="00261D54">
              <w:t>Weight: 20</w:t>
            </w:r>
            <w:r w:rsidR="00831DE7">
              <w:t>–</w:t>
            </w:r>
            <w:r w:rsidRPr="00261D54">
              <w:t>30</w:t>
            </w:r>
            <w:r w:rsidR="00831DE7">
              <w:t> </w:t>
            </w:r>
            <w:r w:rsidRPr="00261D54">
              <w:t>g</w:t>
            </w:r>
          </w:p>
          <w:p w14:paraId="6EF14567" w14:textId="49D40BA4" w:rsidR="00261D54" w:rsidRPr="00261D54" w:rsidRDefault="00261D54" w:rsidP="009F52EA">
            <w:pPr>
              <w:pStyle w:val="TableText"/>
            </w:pPr>
            <w:r w:rsidRPr="00261D54">
              <w:t xml:space="preserve">Bigger than </w:t>
            </w:r>
            <w:r w:rsidR="006F743C" w:rsidRPr="006F743C">
              <w:rPr>
                <w:i/>
                <w:iCs/>
              </w:rPr>
              <w:t>C.</w:t>
            </w:r>
            <w:r w:rsidR="006F4152">
              <w:rPr>
                <w:i/>
                <w:iCs/>
              </w:rPr>
              <w:t> </w:t>
            </w:r>
            <w:proofErr w:type="spellStart"/>
            <w:r w:rsidR="006F743C" w:rsidRPr="006F743C">
              <w:rPr>
                <w:i/>
                <w:iCs/>
              </w:rPr>
              <w:t>aspersum</w:t>
            </w:r>
            <w:proofErr w:type="spellEnd"/>
            <w:r w:rsidRPr="00261D54">
              <w:rPr>
                <w:i/>
                <w:iCs/>
              </w:rPr>
              <w:t> </w:t>
            </w:r>
            <w:proofErr w:type="spellStart"/>
            <w:r w:rsidRPr="00261D54">
              <w:rPr>
                <w:i/>
                <w:iCs/>
              </w:rPr>
              <w:t>aspersum</w:t>
            </w:r>
            <w:proofErr w:type="spellEnd"/>
          </w:p>
        </w:tc>
        <w:tc>
          <w:tcPr>
            <w:tcW w:w="565" w:type="pct"/>
            <w:shd w:val="clear" w:color="auto" w:fill="auto"/>
          </w:tcPr>
          <w:p w14:paraId="390081E5" w14:textId="77777777" w:rsidR="00261D54" w:rsidRPr="00261D54" w:rsidRDefault="00261D54" w:rsidP="009F52EA">
            <w:pPr>
              <w:pStyle w:val="TableText"/>
            </w:pPr>
            <w:r w:rsidRPr="00261D54">
              <w:t>North Africa</w:t>
            </w:r>
          </w:p>
        </w:tc>
        <w:tc>
          <w:tcPr>
            <w:tcW w:w="456" w:type="pct"/>
            <w:shd w:val="clear" w:color="auto" w:fill="auto"/>
          </w:tcPr>
          <w:p w14:paraId="6384033C" w14:textId="77777777" w:rsidR="00261D54" w:rsidRPr="00261D54" w:rsidRDefault="00261D54" w:rsidP="009F52EA">
            <w:pPr>
              <w:pStyle w:val="TableText"/>
            </w:pPr>
            <w:r w:rsidRPr="00261D54">
              <w:t>No</w:t>
            </w:r>
          </w:p>
        </w:tc>
        <w:tc>
          <w:tcPr>
            <w:tcW w:w="606" w:type="pct"/>
            <w:shd w:val="clear" w:color="auto" w:fill="auto"/>
          </w:tcPr>
          <w:p w14:paraId="5A7CF4DB" w14:textId="77777777" w:rsidR="00261D54" w:rsidRPr="00261D54" w:rsidRDefault="00261D54" w:rsidP="009F52EA">
            <w:pPr>
              <w:pStyle w:val="TableText"/>
            </w:pPr>
            <w:r w:rsidRPr="00261D54">
              <w:t>Yes</w:t>
            </w:r>
          </w:p>
          <w:p w14:paraId="198B96C8" w14:textId="77777777" w:rsidR="00261D54" w:rsidRPr="00261D54" w:rsidRDefault="00261D54" w:rsidP="009F52EA">
            <w:pPr>
              <w:pStyle w:val="TableText"/>
            </w:pPr>
            <w:r w:rsidRPr="00261D54">
              <w:t>Commercial</w:t>
            </w:r>
          </w:p>
        </w:tc>
        <w:tc>
          <w:tcPr>
            <w:tcW w:w="648" w:type="pct"/>
            <w:shd w:val="clear" w:color="auto" w:fill="auto"/>
          </w:tcPr>
          <w:p w14:paraId="1B243D9E" w14:textId="77777777" w:rsidR="00261D54" w:rsidRPr="00261D54" w:rsidRDefault="00261D54" w:rsidP="009F52EA">
            <w:pPr>
              <w:pStyle w:val="TableText"/>
            </w:pPr>
            <w:r w:rsidRPr="00261D54">
              <w:t>No</w:t>
            </w:r>
          </w:p>
        </w:tc>
        <w:tc>
          <w:tcPr>
            <w:tcW w:w="760" w:type="pct"/>
            <w:shd w:val="clear" w:color="auto" w:fill="auto"/>
          </w:tcPr>
          <w:p w14:paraId="585C8A66" w14:textId="23A64477" w:rsidR="00261D54" w:rsidRPr="00261D54" w:rsidRDefault="00261D54" w:rsidP="009F52EA">
            <w:pPr>
              <w:pStyle w:val="TableText"/>
            </w:pPr>
            <w:r w:rsidRPr="00261D54">
              <w:t>Growing conditions have been adapted to support breeding of these snails in Europe</w:t>
            </w:r>
            <w:r w:rsidR="00831DE7">
              <w:t>.</w:t>
            </w:r>
          </w:p>
        </w:tc>
        <w:tc>
          <w:tcPr>
            <w:tcW w:w="631" w:type="pct"/>
            <w:shd w:val="clear" w:color="auto" w:fill="auto"/>
          </w:tcPr>
          <w:p w14:paraId="71364724" w14:textId="54ED6989" w:rsidR="00261D54" w:rsidRPr="00261D54" w:rsidRDefault="00261D54" w:rsidP="009F52EA">
            <w:pPr>
              <w:pStyle w:val="TableText"/>
            </w:pPr>
            <w:r w:rsidRPr="00261D54">
              <w:fldChar w:fldCharType="begin">
                <w:fldData xml:space="preserve">PEVuZE5vdGU+PENpdGU+PEF1dGhvcj5BdWRlPC9BdXRob3I+PFllYXI+MjAxOTwvWWVhcj48UmVj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</w:fldData>
              </w:fldChar>
            </w:r>
            <w:r w:rsidRPr="00261D54">
              <w:instrText xml:space="preserve"> ADDIN EN.CITE </w:instrText>
            </w:r>
            <w:r w:rsidRPr="00261D54">
              <w:fldChar w:fldCharType="begin">
                <w:fldData xml:space="preserve">PEVuZE5vdGU+PENpdGU+PEF1dGhvcj5BdWRlPC9BdXRob3I+PFllYXI+MjAxOTwvWWVhcj48UmVj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</w:fldData>
              </w:fldChar>
            </w:r>
            <w:r w:rsidRPr="00261D54">
              <w:instrText xml:space="preserve"> ADDIN EN.CITE.DATA </w:instrText>
            </w:r>
            <w:r w:rsidRPr="00261D54">
              <w:fldChar w:fldCharType="end"/>
            </w:r>
            <w:r w:rsidRPr="00261D54">
              <w:fldChar w:fldCharType="separate"/>
            </w:r>
            <w:r w:rsidRPr="00261D54">
              <w:t>(Aude</w:t>
            </w:r>
            <w:r w:rsidR="00AF0763" w:rsidRPr="00AF0763">
              <w:rPr>
                <w:i/>
              </w:rPr>
              <w:t xml:space="preserve"> et al</w:t>
            </w:r>
            <w:r w:rsidR="00174F05" w:rsidRPr="00174F05">
              <w:t xml:space="preserve">., </w:t>
            </w:r>
            <w:r w:rsidRPr="00261D54">
              <w:t>2019</w:t>
            </w:r>
            <w:r w:rsidR="004F7178">
              <w:t>;</w:t>
            </w:r>
            <w:r w:rsidRPr="00261D54">
              <w:t xml:space="preserve"> CABI, 2015)</w:t>
            </w:r>
            <w:r w:rsidRPr="00261D54">
              <w:fldChar w:fldCharType="end"/>
            </w:r>
          </w:p>
        </w:tc>
      </w:tr>
      <w:tr w:rsidR="00261D54" w:rsidRPr="00261D54" w14:paraId="07837ACF" w14:textId="77777777" w:rsidTr="00461A7C">
        <w:trPr>
          <w:cantSplit/>
          <w:trHeight w:val="581"/>
        </w:trPr>
        <w:tc>
          <w:tcPr>
            <w:tcW w:w="561" w:type="pct"/>
            <w:shd w:val="clear" w:color="auto" w:fill="auto"/>
          </w:tcPr>
          <w:p w14:paraId="16691E66" w14:textId="77777777" w:rsidR="00261D54" w:rsidRPr="00261D54" w:rsidRDefault="00261D54" w:rsidP="009F52EA">
            <w:pPr>
              <w:pStyle w:val="TableText"/>
              <w:rPr>
                <w:i/>
                <w:iCs/>
              </w:rPr>
            </w:pPr>
            <w:r w:rsidRPr="00261D54">
              <w:rPr>
                <w:i/>
                <w:iCs/>
              </w:rPr>
              <w:lastRenderedPageBreak/>
              <w:t xml:space="preserve">Helix </w:t>
            </w:r>
            <w:proofErr w:type="spellStart"/>
            <w:r w:rsidRPr="00261D54">
              <w:rPr>
                <w:i/>
                <w:iCs/>
              </w:rPr>
              <w:t>pomatia</w:t>
            </w:r>
            <w:proofErr w:type="spellEnd"/>
          </w:p>
          <w:p w14:paraId="3153EDBA" w14:textId="77777777" w:rsidR="00261D54" w:rsidRPr="00261D54" w:rsidRDefault="00261D54" w:rsidP="009F52EA">
            <w:pPr>
              <w:pStyle w:val="TableText"/>
            </w:pPr>
            <w:r w:rsidRPr="00261D54">
              <w:t>Roman snail, Burgundy snail, escargot de Bourgogne</w:t>
            </w:r>
          </w:p>
        </w:tc>
        <w:tc>
          <w:tcPr>
            <w:tcW w:w="774" w:type="pct"/>
            <w:shd w:val="clear" w:color="auto" w:fill="auto"/>
          </w:tcPr>
          <w:p w14:paraId="7BD3C033" w14:textId="53F0ED0B" w:rsidR="00261D54" w:rsidRPr="00261D54" w:rsidRDefault="00261D54" w:rsidP="009F52EA">
            <w:pPr>
              <w:pStyle w:val="TableText"/>
            </w:pPr>
            <w:r w:rsidRPr="00261D54">
              <w:t>Shell size: 38</w:t>
            </w:r>
            <w:r w:rsidR="00A85837">
              <w:t>–</w:t>
            </w:r>
            <w:r w:rsidRPr="00261D54">
              <w:t>50</w:t>
            </w:r>
            <w:r w:rsidR="00A85837">
              <w:t> </w:t>
            </w:r>
            <w:r w:rsidRPr="00261D54">
              <w:t>mm or 1/3 size of snail</w:t>
            </w:r>
          </w:p>
          <w:p w14:paraId="4DFCC2F5" w14:textId="1E32A233" w:rsidR="00261D54" w:rsidRPr="00261D54" w:rsidRDefault="00261D54" w:rsidP="009F52EA">
            <w:pPr>
              <w:pStyle w:val="TableText"/>
            </w:pPr>
            <w:r w:rsidRPr="00261D54">
              <w:t>Shell colour: brown with 4</w:t>
            </w:r>
            <w:r w:rsidR="00A85837">
              <w:t>–</w:t>
            </w:r>
            <w:r w:rsidRPr="00261D54">
              <w:t>5 light brown bands</w:t>
            </w:r>
          </w:p>
          <w:p w14:paraId="6F2550A5" w14:textId="77777777" w:rsidR="00261D54" w:rsidRPr="00261D54" w:rsidRDefault="00261D54" w:rsidP="009F52EA">
            <w:pPr>
              <w:pStyle w:val="TableText"/>
            </w:pPr>
            <w:r w:rsidRPr="00261D54">
              <w:t>Shell shape: round spiral</w:t>
            </w:r>
          </w:p>
          <w:p w14:paraId="0CF63649" w14:textId="5B237B0E" w:rsidR="00261D54" w:rsidRPr="00261D54" w:rsidRDefault="00261D54" w:rsidP="009F52EA">
            <w:pPr>
              <w:pStyle w:val="TableText"/>
            </w:pPr>
            <w:r w:rsidRPr="00261D54">
              <w:t>Whorls: 4</w:t>
            </w:r>
            <w:r w:rsidR="00A85837">
              <w:t>–</w:t>
            </w:r>
            <w:r w:rsidRPr="00261D54">
              <w:t>5</w:t>
            </w:r>
          </w:p>
        </w:tc>
        <w:tc>
          <w:tcPr>
            <w:tcW w:w="565" w:type="pct"/>
            <w:shd w:val="clear" w:color="auto" w:fill="auto"/>
          </w:tcPr>
          <w:p w14:paraId="7B52E3B6" w14:textId="77777777" w:rsidR="00261D54" w:rsidRDefault="00261D54" w:rsidP="009F52EA">
            <w:pPr>
              <w:pStyle w:val="TableText"/>
            </w:pPr>
            <w:r w:rsidRPr="00261D54">
              <w:t>Central and Southeast Europe</w:t>
            </w:r>
          </w:p>
          <w:p w14:paraId="6F1726EA" w14:textId="2119F183" w:rsidR="00261D54" w:rsidRPr="00261D54" w:rsidRDefault="00261D54" w:rsidP="009F52EA">
            <w:pPr>
              <w:pStyle w:val="TableText"/>
            </w:pPr>
            <w:r w:rsidRPr="00261D54">
              <w:t>Now also found in:</w:t>
            </w:r>
          </w:p>
          <w:p w14:paraId="663CC67B" w14:textId="77777777" w:rsidR="00261D54" w:rsidRPr="00261D54" w:rsidRDefault="00261D54" w:rsidP="009F52EA">
            <w:pPr>
              <w:pStyle w:val="TableText"/>
            </w:pPr>
            <w:r w:rsidRPr="00261D54">
              <w:t>North America,</w:t>
            </w:r>
          </w:p>
          <w:p w14:paraId="4497570B" w14:textId="0E09BF8C" w:rsidR="00261D54" w:rsidRPr="00261D54" w:rsidRDefault="00261D54" w:rsidP="009F52EA">
            <w:pPr>
              <w:pStyle w:val="TableText"/>
            </w:pPr>
            <w:r w:rsidRPr="00261D54">
              <w:t>South America</w:t>
            </w:r>
          </w:p>
          <w:p w14:paraId="7CF30C39" w14:textId="77777777" w:rsidR="00261D54" w:rsidRPr="00261D54" w:rsidRDefault="00261D54" w:rsidP="009F52EA">
            <w:pPr>
              <w:pStyle w:val="TableText"/>
            </w:pPr>
            <w:r w:rsidRPr="00261D54">
              <w:t>Asia</w:t>
            </w:r>
          </w:p>
          <w:p w14:paraId="1328CEA3" w14:textId="77777777" w:rsidR="00261D54" w:rsidRPr="00261D54" w:rsidRDefault="00261D54" w:rsidP="009F52EA">
            <w:pPr>
              <w:pStyle w:val="TableText"/>
            </w:pPr>
          </w:p>
        </w:tc>
        <w:tc>
          <w:tcPr>
            <w:tcW w:w="456" w:type="pct"/>
            <w:shd w:val="clear" w:color="auto" w:fill="auto"/>
          </w:tcPr>
          <w:p w14:paraId="1F8BF44C" w14:textId="77777777" w:rsidR="00261D54" w:rsidRPr="00261D54" w:rsidRDefault="00261D54" w:rsidP="009F52EA">
            <w:pPr>
              <w:pStyle w:val="TableText"/>
            </w:pPr>
            <w:r w:rsidRPr="00261D54">
              <w:t>No</w:t>
            </w:r>
          </w:p>
        </w:tc>
        <w:tc>
          <w:tcPr>
            <w:tcW w:w="606" w:type="pct"/>
            <w:shd w:val="clear" w:color="auto" w:fill="auto"/>
          </w:tcPr>
          <w:p w14:paraId="5727BA1C" w14:textId="77777777" w:rsidR="00261D54" w:rsidRPr="00261D54" w:rsidRDefault="00261D54" w:rsidP="009F52EA">
            <w:pPr>
              <w:pStyle w:val="TableText"/>
            </w:pPr>
            <w:r w:rsidRPr="00261D54">
              <w:t>Yes</w:t>
            </w:r>
          </w:p>
          <w:p w14:paraId="02FC4E93" w14:textId="3D5C4D37" w:rsidR="00261D54" w:rsidRPr="00261D54" w:rsidRDefault="00261D54" w:rsidP="009F52EA">
            <w:pPr>
              <w:pStyle w:val="TableText"/>
            </w:pPr>
            <w:r w:rsidRPr="00261D54">
              <w:t xml:space="preserve">160 farms in Sardinia (Italy) for </w:t>
            </w:r>
            <w:r w:rsidRPr="00261D54">
              <w:rPr>
                <w:i/>
                <w:iCs/>
              </w:rPr>
              <w:t xml:space="preserve">Helix </w:t>
            </w:r>
            <w:r w:rsidRPr="00261D54">
              <w:t>genus under the support of the International Institute of Snail Farming (2</w:t>
            </w:r>
            <w:r w:rsidR="008B311C">
              <w:t>,</w:t>
            </w:r>
            <w:r w:rsidRPr="00261D54">
              <w:t>000 members)</w:t>
            </w:r>
            <w:r w:rsidR="008B311C">
              <w:t>.</w:t>
            </w:r>
          </w:p>
          <w:p w14:paraId="6B9EF5DD" w14:textId="0C9EBDF2" w:rsidR="00261D54" w:rsidRPr="00261D54" w:rsidRDefault="00261D54" w:rsidP="009F52EA">
            <w:pPr>
              <w:pStyle w:val="TableText"/>
            </w:pPr>
            <w:r w:rsidRPr="00261D54">
              <w:t>9,800</w:t>
            </w:r>
            <w:r w:rsidR="008B311C">
              <w:t> </w:t>
            </w:r>
            <w:r w:rsidRPr="00261D54">
              <w:t>kg produced in Italy 200</w:t>
            </w:r>
            <w:r w:rsidR="008B311C">
              <w:t>.</w:t>
            </w:r>
          </w:p>
          <w:p w14:paraId="7488E3AE" w14:textId="13451998" w:rsidR="00261D54" w:rsidRPr="00261D54" w:rsidRDefault="00261D54" w:rsidP="009F52EA">
            <w:pPr>
              <w:pStyle w:val="TableText"/>
            </w:pPr>
            <w:r w:rsidRPr="00261D54">
              <w:t>Sizes of farms vary from cottage industry or hobbyists to large scale commercial production</w:t>
            </w:r>
            <w:r w:rsidR="008B311C">
              <w:t>.</w:t>
            </w:r>
          </w:p>
          <w:p w14:paraId="429384A5" w14:textId="77777777" w:rsidR="00261D54" w:rsidRPr="00261D54" w:rsidRDefault="00261D54" w:rsidP="009F52EA">
            <w:pPr>
              <w:pStyle w:val="TableText"/>
            </w:pPr>
          </w:p>
        </w:tc>
        <w:tc>
          <w:tcPr>
            <w:tcW w:w="648" w:type="pct"/>
            <w:shd w:val="clear" w:color="auto" w:fill="auto"/>
          </w:tcPr>
          <w:p w14:paraId="3054804A" w14:textId="77777777" w:rsidR="00261D54" w:rsidRPr="00261D54" w:rsidRDefault="00261D54" w:rsidP="009F52EA">
            <w:pPr>
              <w:pStyle w:val="TableText"/>
            </w:pPr>
            <w:r w:rsidRPr="00261D54">
              <w:t>Yes</w:t>
            </w:r>
          </w:p>
          <w:p w14:paraId="532873D7" w14:textId="0CDF4F19" w:rsidR="00261D54" w:rsidRPr="00261D54" w:rsidRDefault="00261D54" w:rsidP="009F52EA">
            <w:pPr>
              <w:pStyle w:val="TableText"/>
            </w:pPr>
            <w:r w:rsidRPr="00261D54">
              <w:t>Field collected, but due to overharvesting and agricultural chemicals has become rare to find in the wild</w:t>
            </w:r>
            <w:r w:rsidR="008B311C">
              <w:t>.</w:t>
            </w:r>
          </w:p>
          <w:p w14:paraId="1E248015" w14:textId="1798652D" w:rsidR="00261D54" w:rsidRPr="00261D54" w:rsidRDefault="00261D54" w:rsidP="009F52EA">
            <w:pPr>
              <w:pStyle w:val="TableText"/>
            </w:pPr>
            <w:r w:rsidRPr="00261D54">
              <w:t>Difficult to breed on a large scale due to artificial conditions of a farm</w:t>
            </w:r>
            <w:r w:rsidR="008B311C">
              <w:t>.</w:t>
            </w:r>
          </w:p>
          <w:p w14:paraId="6933BB54" w14:textId="18AB0B18" w:rsidR="00261D54" w:rsidRPr="00261D54" w:rsidRDefault="00261D54" w:rsidP="009F52EA">
            <w:pPr>
              <w:pStyle w:val="TableText"/>
            </w:pPr>
            <w:r w:rsidRPr="00261D54">
              <w:t>Commercial</w:t>
            </w:r>
            <w:r w:rsidR="008B311C">
              <w:t>.</w:t>
            </w:r>
          </w:p>
          <w:p w14:paraId="00A67C95" w14:textId="6FC6F22E" w:rsidR="00261D54" w:rsidRPr="00261D54" w:rsidRDefault="008B311C" w:rsidP="009F52EA">
            <w:pPr>
              <w:pStyle w:val="TableText"/>
            </w:pPr>
            <w:r>
              <w:t>E</w:t>
            </w:r>
            <w:r w:rsidR="00261D54" w:rsidRPr="00261D54">
              <w:t>xploitation prohibited in Western Europe (still occurring in Eastern Europe)</w:t>
            </w:r>
            <w:r>
              <w:t>.</w:t>
            </w:r>
          </w:p>
        </w:tc>
        <w:tc>
          <w:tcPr>
            <w:tcW w:w="760" w:type="pct"/>
            <w:shd w:val="clear" w:color="auto" w:fill="auto"/>
          </w:tcPr>
          <w:p w14:paraId="40247A10" w14:textId="77777777" w:rsidR="00A85837" w:rsidRDefault="00261D54" w:rsidP="009F52EA">
            <w:pPr>
              <w:pStyle w:val="TableText"/>
            </w:pPr>
            <w:r w:rsidRPr="00261D54">
              <w:t>Most popular in Europe and North America</w:t>
            </w:r>
            <w:r w:rsidR="008B311C">
              <w:t>.</w:t>
            </w:r>
          </w:p>
          <w:p w14:paraId="362F6AF5" w14:textId="204405D4" w:rsidR="00261D54" w:rsidRPr="00261D54" w:rsidRDefault="00261D54" w:rsidP="009F52EA">
            <w:pPr>
              <w:pStyle w:val="TableText"/>
            </w:pPr>
            <w:r w:rsidRPr="00261D54">
              <w:t>Meat is considered most juicy and tasty</w:t>
            </w:r>
            <w:r w:rsidR="00A85837">
              <w:t>.</w:t>
            </w:r>
          </w:p>
          <w:p w14:paraId="33B38B6E" w14:textId="1470CA51" w:rsidR="00261D54" w:rsidRPr="00261D54" w:rsidRDefault="00261D54" w:rsidP="009F52EA">
            <w:pPr>
              <w:pStyle w:val="TableText"/>
            </w:pPr>
            <w:r w:rsidRPr="00261D54">
              <w:t>In places like Central Romania, 50</w:t>
            </w:r>
            <w:r w:rsidR="00A85837">
              <w:t>–</w:t>
            </w:r>
            <w:r w:rsidRPr="00261D54">
              <w:t>150</w:t>
            </w:r>
            <w:r w:rsidR="00A85837">
              <w:t xml:space="preserve"> </w:t>
            </w:r>
            <w:r w:rsidRPr="00261D54">
              <w:t>families at a time make collection an annual even</w:t>
            </w:r>
            <w:r w:rsidR="00A85837">
              <w:t>.</w:t>
            </w:r>
          </w:p>
          <w:p w14:paraId="09F8DD0C" w14:textId="157D289F" w:rsidR="00261D54" w:rsidRPr="00261D54" w:rsidRDefault="00261D54" w:rsidP="009F52EA">
            <w:pPr>
              <w:pStyle w:val="TableText"/>
            </w:pPr>
            <w:r w:rsidRPr="00261D54">
              <w:rPr>
                <w:i/>
                <w:iCs/>
              </w:rPr>
              <w:t xml:space="preserve">Helix </w:t>
            </w:r>
            <w:r w:rsidRPr="00261D54">
              <w:t>snails constitute 70% of world market (</w:t>
            </w:r>
            <w:r w:rsidRPr="00261D54">
              <w:rPr>
                <w:i/>
                <w:iCs/>
              </w:rPr>
              <w:t>Helix</w:t>
            </w:r>
            <w:r w:rsidR="00A85837">
              <w:rPr>
                <w:i/>
                <w:iCs/>
              </w:rPr>
              <w:t> </w:t>
            </w:r>
            <w:proofErr w:type="spellStart"/>
            <w:r w:rsidRPr="00261D54">
              <w:rPr>
                <w:i/>
                <w:iCs/>
              </w:rPr>
              <w:t>pomatia</w:t>
            </w:r>
            <w:proofErr w:type="spellEnd"/>
            <w:r w:rsidRPr="00261D54">
              <w:rPr>
                <w:i/>
                <w:iCs/>
              </w:rPr>
              <w:t xml:space="preserve"> </w:t>
            </w:r>
            <w:r w:rsidRPr="00261D54">
              <w:t>28%)</w:t>
            </w:r>
            <w:r w:rsidR="00A85837">
              <w:t>.</w:t>
            </w:r>
          </w:p>
        </w:tc>
        <w:tc>
          <w:tcPr>
            <w:tcW w:w="631" w:type="pct"/>
            <w:shd w:val="clear" w:color="auto" w:fill="auto"/>
          </w:tcPr>
          <w:p w14:paraId="2B44BFEC" w14:textId="0C6B4BFF" w:rsidR="00261D54" w:rsidRPr="00261D54" w:rsidRDefault="00261D54" w:rsidP="009F52EA">
            <w:pPr>
              <w:pStyle w:val="TableText"/>
            </w:pPr>
            <w:r w:rsidRPr="00261D54">
              <w:fldChar w:fldCharType="begin">
                <w:fldData xml:space="preserve">PEVuZE5vdGU+PENpdGU+PEF1dGhvcj5BbmltYWxpYTwvQXV0aG9yPjxZZWFyPjIwMjI8L1llYXI+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</w:fldData>
              </w:fldChar>
            </w:r>
            <w:r w:rsidRPr="00261D54">
              <w:instrText xml:space="preserve"> ADDIN EN.CITE </w:instrText>
            </w:r>
            <w:r w:rsidRPr="00261D54">
              <w:fldChar w:fldCharType="begin">
                <w:fldData xml:space="preserve">PEVuZE5vdGU+PENpdGU+PEF1dGhvcj5BbmltYWxpYTwvQXV0aG9yPjxZZWFyPjIwMjI8L1llYXI+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</w:fldData>
              </w:fldChar>
            </w:r>
            <w:r w:rsidRPr="00261D54">
              <w:instrText xml:space="preserve"> ADDIN EN.CITE.DATA </w:instrText>
            </w:r>
            <w:r w:rsidRPr="00261D54">
              <w:fldChar w:fldCharType="end"/>
            </w:r>
            <w:r w:rsidRPr="00261D54">
              <w:fldChar w:fldCharType="separate"/>
            </w:r>
            <w:r w:rsidRPr="00261D54">
              <w:rPr>
                <w:noProof/>
              </w:rPr>
              <w:t>(Animalia, 2022</w:t>
            </w:r>
            <w:r w:rsidR="004F7178">
              <w:rPr>
                <w:noProof/>
              </w:rPr>
              <w:t>;</w:t>
            </w:r>
            <w:r w:rsidRPr="00261D54">
              <w:rPr>
                <w:noProof/>
              </w:rPr>
              <w:t xml:space="preserve"> Ligaszewski</w:t>
            </w:r>
            <w:r w:rsidR="00AF0763" w:rsidRPr="00AF0763">
              <w:rPr>
                <w:i/>
                <w:noProof/>
              </w:rPr>
              <w:t xml:space="preserve"> et al</w:t>
            </w:r>
            <w:r w:rsidR="00174F05" w:rsidRPr="00174F05">
              <w:rPr>
                <w:noProof/>
              </w:rPr>
              <w:t xml:space="preserve">., </w:t>
            </w:r>
            <w:r w:rsidRPr="00261D54">
              <w:rPr>
                <w:noProof/>
              </w:rPr>
              <w:t>2007</w:t>
            </w:r>
            <w:r w:rsidR="004F7178">
              <w:rPr>
                <w:noProof/>
              </w:rPr>
              <w:t>;</w:t>
            </w:r>
            <w:r w:rsidRPr="00261D54">
              <w:rPr>
                <w:noProof/>
              </w:rPr>
              <w:t xml:space="preserve"> Ligaszewski and Pol, 2021</w:t>
            </w:r>
            <w:r w:rsidR="004F7178">
              <w:rPr>
                <w:noProof/>
              </w:rPr>
              <w:t>;</w:t>
            </w:r>
            <w:r w:rsidRPr="00261D54">
              <w:rPr>
                <w:noProof/>
              </w:rPr>
              <w:t xml:space="preserve"> Ligaszewski</w:t>
            </w:r>
            <w:r w:rsidR="00AF0763" w:rsidRPr="00AF0763">
              <w:rPr>
                <w:i/>
                <w:noProof/>
              </w:rPr>
              <w:t xml:space="preserve"> et al</w:t>
            </w:r>
            <w:r w:rsidR="00174F05" w:rsidRPr="00174F05">
              <w:rPr>
                <w:noProof/>
              </w:rPr>
              <w:t xml:space="preserve">., </w:t>
            </w:r>
            <w:r w:rsidRPr="00261D54">
              <w:rPr>
                <w:noProof/>
              </w:rPr>
              <w:t>2009</w:t>
            </w:r>
            <w:r w:rsidR="004F7178">
              <w:rPr>
                <w:noProof/>
              </w:rPr>
              <w:t>;</w:t>
            </w:r>
            <w:r w:rsidRPr="00261D54">
              <w:rPr>
                <w:noProof/>
              </w:rPr>
              <w:t xml:space="preserve"> Conte, 2015</w:t>
            </w:r>
            <w:r w:rsidR="004F7178">
              <w:rPr>
                <w:noProof/>
              </w:rPr>
              <w:t>;</w:t>
            </w:r>
            <w:r w:rsidRPr="00261D54">
              <w:rPr>
                <w:noProof/>
              </w:rPr>
              <w:t xml:space="preserve"> Thompson and Cheney, 1996)</w:t>
            </w:r>
            <w:r w:rsidRPr="00261D54">
              <w:fldChar w:fldCharType="end"/>
            </w:r>
          </w:p>
        </w:tc>
      </w:tr>
      <w:tr w:rsidR="00261D54" w:rsidRPr="00261D54" w14:paraId="1D03C4FE" w14:textId="77777777" w:rsidTr="00461A7C">
        <w:trPr>
          <w:cantSplit/>
          <w:trHeight w:val="581"/>
        </w:trPr>
        <w:tc>
          <w:tcPr>
            <w:tcW w:w="561" w:type="pct"/>
            <w:shd w:val="clear" w:color="auto" w:fill="auto"/>
          </w:tcPr>
          <w:p w14:paraId="5A0B01E8" w14:textId="77777777" w:rsidR="00261D54" w:rsidRPr="00261D54" w:rsidRDefault="00261D54" w:rsidP="009F52EA">
            <w:pPr>
              <w:pStyle w:val="TableText"/>
              <w:rPr>
                <w:i/>
                <w:iCs/>
              </w:rPr>
            </w:pPr>
            <w:r w:rsidRPr="00261D54">
              <w:rPr>
                <w:i/>
                <w:iCs/>
              </w:rPr>
              <w:t xml:space="preserve">Helix </w:t>
            </w:r>
            <w:proofErr w:type="spellStart"/>
            <w:r w:rsidRPr="00261D54">
              <w:rPr>
                <w:i/>
                <w:iCs/>
              </w:rPr>
              <w:t>lucorum</w:t>
            </w:r>
            <w:proofErr w:type="spellEnd"/>
          </w:p>
          <w:p w14:paraId="21464280" w14:textId="77777777" w:rsidR="00261D54" w:rsidRPr="00261D54" w:rsidRDefault="00261D54" w:rsidP="009F52EA">
            <w:pPr>
              <w:pStyle w:val="TableText"/>
              <w:rPr>
                <w:i/>
                <w:iCs/>
              </w:rPr>
            </w:pPr>
            <w:r w:rsidRPr="00261D54">
              <w:t>Turkish snail</w:t>
            </w:r>
          </w:p>
        </w:tc>
        <w:tc>
          <w:tcPr>
            <w:tcW w:w="774" w:type="pct"/>
            <w:shd w:val="clear" w:color="auto" w:fill="auto"/>
          </w:tcPr>
          <w:p w14:paraId="1F71F142" w14:textId="17A3395A" w:rsidR="00261D54" w:rsidRPr="00261D54" w:rsidRDefault="00261D54" w:rsidP="009F52EA">
            <w:pPr>
              <w:pStyle w:val="TableText"/>
            </w:pPr>
            <w:r w:rsidRPr="00261D54">
              <w:t>Shell size: 35</w:t>
            </w:r>
            <w:r w:rsidR="008B311C">
              <w:t>–</w:t>
            </w:r>
            <w:r w:rsidRPr="00261D54">
              <w:t>60</w:t>
            </w:r>
            <w:r w:rsidR="008B311C">
              <w:t> </w:t>
            </w:r>
            <w:r w:rsidRPr="00261D54">
              <w:t>mm width x 25</w:t>
            </w:r>
            <w:r w:rsidR="008B311C">
              <w:t>–</w:t>
            </w:r>
            <w:r w:rsidRPr="00261D54">
              <w:t>45</w:t>
            </w:r>
            <w:r w:rsidR="008B311C">
              <w:t> </w:t>
            </w:r>
            <w:r w:rsidRPr="00261D54">
              <w:t>mm height</w:t>
            </w:r>
          </w:p>
          <w:p w14:paraId="6D454F1C" w14:textId="77777777" w:rsidR="00261D54" w:rsidRPr="00261D54" w:rsidRDefault="00261D54" w:rsidP="009F52EA">
            <w:pPr>
              <w:pStyle w:val="TableText"/>
            </w:pPr>
            <w:r w:rsidRPr="00261D54">
              <w:t>Shell colour: brown tip with white spherical spiral bands</w:t>
            </w:r>
          </w:p>
          <w:p w14:paraId="627C488A" w14:textId="270626B1" w:rsidR="00261D54" w:rsidRPr="00261D54" w:rsidRDefault="00261D54" w:rsidP="009F52EA">
            <w:pPr>
              <w:pStyle w:val="TableText"/>
            </w:pPr>
            <w:r w:rsidRPr="00261D54">
              <w:t>Shell shape: heavily depressed</w:t>
            </w:r>
          </w:p>
          <w:p w14:paraId="3E26899F" w14:textId="2AD1C8C6" w:rsidR="00261D54" w:rsidRPr="00261D54" w:rsidRDefault="00261D54" w:rsidP="009F52EA">
            <w:pPr>
              <w:pStyle w:val="TableText"/>
            </w:pPr>
            <w:r w:rsidRPr="00261D54">
              <w:t>Weight: 20</w:t>
            </w:r>
            <w:r w:rsidR="008B311C">
              <w:t>–</w:t>
            </w:r>
            <w:r w:rsidRPr="00261D54">
              <w:t>25</w:t>
            </w:r>
            <w:r w:rsidR="008B311C">
              <w:t> </w:t>
            </w:r>
            <w:r w:rsidRPr="00261D54">
              <w:t>g</w:t>
            </w:r>
          </w:p>
        </w:tc>
        <w:tc>
          <w:tcPr>
            <w:tcW w:w="565" w:type="pct"/>
            <w:shd w:val="clear" w:color="auto" w:fill="auto"/>
          </w:tcPr>
          <w:p w14:paraId="5C411582" w14:textId="548AB2D1" w:rsidR="00261D54" w:rsidRPr="00261D54" w:rsidRDefault="00261D54" w:rsidP="009F52EA">
            <w:pPr>
              <w:pStyle w:val="TableText"/>
            </w:pPr>
            <w:r w:rsidRPr="00261D54">
              <w:t>Eastern Black Sea region through Asia Minor</w:t>
            </w:r>
          </w:p>
          <w:p w14:paraId="47E307D3" w14:textId="77777777" w:rsidR="00261D54" w:rsidRPr="00261D54" w:rsidRDefault="00261D54" w:rsidP="009F52EA">
            <w:pPr>
              <w:pStyle w:val="TableText"/>
            </w:pPr>
            <w:r w:rsidRPr="00261D54">
              <w:t>Southern Romania and Bulgaria</w:t>
            </w:r>
          </w:p>
          <w:p w14:paraId="37829223" w14:textId="67FAD264" w:rsidR="00261D54" w:rsidRPr="00261D54" w:rsidRDefault="00261D54" w:rsidP="009F52EA">
            <w:pPr>
              <w:pStyle w:val="TableText"/>
            </w:pPr>
            <w:r w:rsidRPr="00261D54">
              <w:t>Italy</w:t>
            </w:r>
          </w:p>
          <w:p w14:paraId="272D2BC6" w14:textId="77777777" w:rsidR="00261D54" w:rsidRPr="00261D54" w:rsidRDefault="00261D54" w:rsidP="009F52EA">
            <w:pPr>
              <w:pStyle w:val="TableText"/>
            </w:pPr>
            <w:r w:rsidRPr="00261D54">
              <w:t>Introduced in Austria</w:t>
            </w:r>
          </w:p>
        </w:tc>
        <w:tc>
          <w:tcPr>
            <w:tcW w:w="456" w:type="pct"/>
            <w:shd w:val="clear" w:color="auto" w:fill="auto"/>
          </w:tcPr>
          <w:p w14:paraId="0AF5035B" w14:textId="77777777" w:rsidR="00261D54" w:rsidRPr="00261D54" w:rsidRDefault="00261D54" w:rsidP="009F52EA">
            <w:pPr>
              <w:pStyle w:val="TableText"/>
            </w:pPr>
            <w:r w:rsidRPr="00261D54">
              <w:t>No</w:t>
            </w:r>
          </w:p>
        </w:tc>
        <w:tc>
          <w:tcPr>
            <w:tcW w:w="606" w:type="pct"/>
            <w:shd w:val="clear" w:color="auto" w:fill="auto"/>
          </w:tcPr>
          <w:p w14:paraId="748E64EA" w14:textId="77777777" w:rsidR="00261D54" w:rsidRPr="00261D54" w:rsidRDefault="00261D54" w:rsidP="009F52EA">
            <w:pPr>
              <w:pStyle w:val="TableText"/>
            </w:pPr>
            <w:r w:rsidRPr="00261D54">
              <w:t xml:space="preserve">No </w:t>
            </w:r>
          </w:p>
        </w:tc>
        <w:tc>
          <w:tcPr>
            <w:tcW w:w="648" w:type="pct"/>
            <w:shd w:val="clear" w:color="auto" w:fill="auto"/>
          </w:tcPr>
          <w:p w14:paraId="15C26151" w14:textId="77777777" w:rsidR="00261D54" w:rsidRPr="00261D54" w:rsidRDefault="00261D54" w:rsidP="009F52EA">
            <w:pPr>
              <w:pStyle w:val="TableText"/>
            </w:pPr>
            <w:r w:rsidRPr="00261D54">
              <w:t>Yes</w:t>
            </w:r>
          </w:p>
          <w:p w14:paraId="1B2E3FD5" w14:textId="1A014830" w:rsidR="00261D54" w:rsidRPr="00261D54" w:rsidRDefault="00261D54" w:rsidP="009F52EA">
            <w:pPr>
              <w:pStyle w:val="TableText"/>
            </w:pPr>
            <w:r w:rsidRPr="00261D54">
              <w:t xml:space="preserve">Field collected in </w:t>
            </w:r>
            <w:r w:rsidR="006D3DFD" w:rsidRPr="006D3DFD">
              <w:t>the Republic of Türkiye</w:t>
            </w:r>
            <w:r w:rsidR="006D3DFD" w:rsidRPr="006D3DFD" w:rsidDel="006D3DFD">
              <w:t xml:space="preserve"> </w:t>
            </w:r>
            <w:r w:rsidRPr="00261D54">
              <w:t>– regional standards suggested such as size, diameter, weight and time of year (after copulation)</w:t>
            </w:r>
            <w:r w:rsidR="008B311C">
              <w:t>.</w:t>
            </w:r>
          </w:p>
        </w:tc>
        <w:tc>
          <w:tcPr>
            <w:tcW w:w="760" w:type="pct"/>
            <w:shd w:val="clear" w:color="auto" w:fill="auto"/>
          </w:tcPr>
          <w:p w14:paraId="58538500" w14:textId="62ECAE8B" w:rsidR="00261D54" w:rsidRPr="00261D54" w:rsidRDefault="00261D54" w:rsidP="009F52EA">
            <w:pPr>
              <w:pStyle w:val="TableText"/>
            </w:pPr>
            <w:r w:rsidRPr="00261D54">
              <w:t>Most popular in Europe and North America</w:t>
            </w:r>
            <w:r w:rsidR="008B311C">
              <w:t>.</w:t>
            </w:r>
          </w:p>
          <w:p w14:paraId="1736903C" w14:textId="0876EFED" w:rsidR="00261D54" w:rsidRPr="00261D54" w:rsidRDefault="00261D54" w:rsidP="009F52EA">
            <w:pPr>
              <w:pStyle w:val="TableText"/>
            </w:pPr>
            <w:r w:rsidRPr="00261D54">
              <w:rPr>
                <w:i/>
                <w:iCs/>
              </w:rPr>
              <w:t xml:space="preserve">Helix </w:t>
            </w:r>
            <w:r w:rsidRPr="00261D54">
              <w:t>snails constitute 70% of world market (</w:t>
            </w:r>
            <w:r w:rsidRPr="00261D54">
              <w:rPr>
                <w:i/>
                <w:iCs/>
              </w:rPr>
              <w:t xml:space="preserve">Helix </w:t>
            </w:r>
            <w:proofErr w:type="spellStart"/>
            <w:r w:rsidRPr="00261D54">
              <w:rPr>
                <w:i/>
                <w:iCs/>
              </w:rPr>
              <w:t>lucorum</w:t>
            </w:r>
            <w:proofErr w:type="spellEnd"/>
            <w:r w:rsidRPr="00261D54">
              <w:rPr>
                <w:i/>
                <w:iCs/>
              </w:rPr>
              <w:t xml:space="preserve"> </w:t>
            </w:r>
            <w:r w:rsidRPr="00261D54">
              <w:t>22%)</w:t>
            </w:r>
            <w:r w:rsidR="008B311C">
              <w:t>.</w:t>
            </w:r>
          </w:p>
        </w:tc>
        <w:tc>
          <w:tcPr>
            <w:tcW w:w="631" w:type="pct"/>
            <w:shd w:val="clear" w:color="auto" w:fill="auto"/>
          </w:tcPr>
          <w:p w14:paraId="23480565" w14:textId="0C27A045" w:rsidR="00261D54" w:rsidRPr="00261D54" w:rsidRDefault="00261D54" w:rsidP="009F52EA">
            <w:pPr>
              <w:pStyle w:val="TableText"/>
            </w:pPr>
            <w:r w:rsidRPr="00261D54">
              <w:fldChar w:fldCharType="begin">
                <w:fldData xml:space="preserve">PEVuZE5vdGU+PENpdGU+PEF1dGhvcj5Ob3Jkc2llY2s8L0F1dGhvcj48WWVhcj4yMDIyPC9ZZWFy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</w:fldData>
              </w:fldChar>
            </w:r>
            <w:r w:rsidRPr="00261D54">
              <w:instrText xml:space="preserve"> ADDIN EN.CITE </w:instrText>
            </w:r>
            <w:r w:rsidRPr="00261D54">
              <w:fldChar w:fldCharType="begin">
                <w:fldData xml:space="preserve">PEVuZE5vdGU+PENpdGU+PEF1dGhvcj5Ob3Jkc2llY2s8L0F1dGhvcj48WWVhcj4yMDIyPC9ZZWFy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</w:fldData>
              </w:fldChar>
            </w:r>
            <w:r w:rsidRPr="00261D54">
              <w:instrText xml:space="preserve"> ADDIN EN.CITE.DATA </w:instrText>
            </w:r>
            <w:r w:rsidRPr="00261D54">
              <w:fldChar w:fldCharType="end"/>
            </w:r>
            <w:r w:rsidRPr="00261D54">
              <w:fldChar w:fldCharType="separate"/>
            </w:r>
            <w:r w:rsidRPr="00261D54">
              <w:rPr>
                <w:noProof/>
              </w:rPr>
              <w:t>(Nordsieck, 2022b</w:t>
            </w:r>
            <w:r w:rsidR="004F7178">
              <w:rPr>
                <w:noProof/>
              </w:rPr>
              <w:t>;</w:t>
            </w:r>
            <w:r w:rsidRPr="00261D54">
              <w:rPr>
                <w:noProof/>
              </w:rPr>
              <w:t xml:space="preserve"> Conte, 2015</w:t>
            </w:r>
            <w:r w:rsidR="004F7178">
              <w:rPr>
                <w:noProof/>
              </w:rPr>
              <w:t>;</w:t>
            </w:r>
            <w:r w:rsidRPr="00261D54">
              <w:rPr>
                <w:noProof/>
              </w:rPr>
              <w:t xml:space="preserve"> Neubert, 2011)</w:t>
            </w:r>
            <w:r w:rsidRPr="00261D54">
              <w:fldChar w:fldCharType="end"/>
            </w:r>
          </w:p>
        </w:tc>
      </w:tr>
      <w:tr w:rsidR="00261D54" w:rsidRPr="00261D54" w14:paraId="6470BF24" w14:textId="77777777" w:rsidTr="00461A7C">
        <w:trPr>
          <w:cantSplit/>
          <w:trHeight w:val="581"/>
        </w:trPr>
        <w:tc>
          <w:tcPr>
            <w:tcW w:w="561" w:type="pct"/>
            <w:shd w:val="clear" w:color="auto" w:fill="auto"/>
          </w:tcPr>
          <w:p w14:paraId="34A8FAD2" w14:textId="77777777" w:rsidR="00261D54" w:rsidRPr="00261D54" w:rsidRDefault="00261D54" w:rsidP="009F52EA">
            <w:pPr>
              <w:pStyle w:val="TableText"/>
              <w:rPr>
                <w:i/>
                <w:iCs/>
              </w:rPr>
            </w:pPr>
            <w:r w:rsidRPr="00261D54">
              <w:rPr>
                <w:i/>
                <w:iCs/>
              </w:rPr>
              <w:t xml:space="preserve">Helix </w:t>
            </w:r>
            <w:proofErr w:type="spellStart"/>
            <w:r w:rsidRPr="00261D54">
              <w:rPr>
                <w:i/>
                <w:iCs/>
              </w:rPr>
              <w:t>cincta</w:t>
            </w:r>
            <w:proofErr w:type="spellEnd"/>
          </w:p>
        </w:tc>
        <w:tc>
          <w:tcPr>
            <w:tcW w:w="774" w:type="pct"/>
            <w:shd w:val="clear" w:color="auto" w:fill="auto"/>
          </w:tcPr>
          <w:p w14:paraId="51AB2D1E" w14:textId="54A7EEE1" w:rsidR="00261D54" w:rsidRPr="00261D54" w:rsidRDefault="00261D54" w:rsidP="009F52EA">
            <w:pPr>
              <w:pStyle w:val="TableText"/>
            </w:pPr>
            <w:r w:rsidRPr="00261D54">
              <w:t>Shell size: 37 ± 4</w:t>
            </w:r>
            <w:r w:rsidR="008B311C">
              <w:t> </w:t>
            </w:r>
            <w:r w:rsidRPr="00261D54">
              <w:t>mm diameter</w:t>
            </w:r>
          </w:p>
          <w:p w14:paraId="1980EAAB" w14:textId="77777777" w:rsidR="00261D54" w:rsidRPr="00261D54" w:rsidRDefault="00261D54" w:rsidP="009F52EA">
            <w:pPr>
              <w:pStyle w:val="TableText"/>
            </w:pPr>
            <w:r w:rsidRPr="00261D54">
              <w:t>Shell colour: light brown with thin bands</w:t>
            </w:r>
          </w:p>
          <w:p w14:paraId="06B20056" w14:textId="1C6637B2" w:rsidR="00261D54" w:rsidRPr="00261D54" w:rsidRDefault="00261D54" w:rsidP="009F52EA">
            <w:pPr>
              <w:pStyle w:val="TableText"/>
            </w:pPr>
            <w:r w:rsidRPr="00261D54">
              <w:lastRenderedPageBreak/>
              <w:t>Shell shape: compressed last turn with rough surface</w:t>
            </w:r>
          </w:p>
          <w:p w14:paraId="75C38914" w14:textId="77777777" w:rsidR="00261D54" w:rsidRPr="00261D54" w:rsidRDefault="00261D54" w:rsidP="009F52EA">
            <w:pPr>
              <w:pStyle w:val="TableText"/>
            </w:pPr>
            <w:r w:rsidRPr="00261D54">
              <w:t>Short brown peristome</w:t>
            </w:r>
          </w:p>
        </w:tc>
        <w:tc>
          <w:tcPr>
            <w:tcW w:w="565" w:type="pct"/>
            <w:shd w:val="clear" w:color="auto" w:fill="auto"/>
          </w:tcPr>
          <w:p w14:paraId="696EBA0D" w14:textId="3E3B0F03" w:rsidR="00261D54" w:rsidRPr="00261D54" w:rsidRDefault="006D3DFD" w:rsidP="009F52EA">
            <w:pPr>
              <w:pStyle w:val="TableText"/>
            </w:pPr>
            <w:r>
              <w:lastRenderedPageBreak/>
              <w:t>T</w:t>
            </w:r>
            <w:r w:rsidRPr="006D3DFD">
              <w:t>he Republic of Türkiye</w:t>
            </w:r>
          </w:p>
          <w:p w14:paraId="57E4733E" w14:textId="77777777" w:rsidR="00261D54" w:rsidRPr="00261D54" w:rsidRDefault="00261D54" w:rsidP="009F52EA">
            <w:pPr>
              <w:pStyle w:val="TableText"/>
            </w:pPr>
            <w:proofErr w:type="gramStart"/>
            <w:r w:rsidRPr="00261D54">
              <w:t>North East</w:t>
            </w:r>
            <w:proofErr w:type="gramEnd"/>
            <w:r w:rsidRPr="00261D54">
              <w:t xml:space="preserve"> Mediterranean from Italy to the Middle East</w:t>
            </w:r>
          </w:p>
        </w:tc>
        <w:tc>
          <w:tcPr>
            <w:tcW w:w="456" w:type="pct"/>
            <w:shd w:val="clear" w:color="auto" w:fill="auto"/>
          </w:tcPr>
          <w:p w14:paraId="7225E84A" w14:textId="77777777" w:rsidR="00261D54" w:rsidRPr="00261D54" w:rsidRDefault="00261D54" w:rsidP="009F52EA">
            <w:pPr>
              <w:pStyle w:val="TableText"/>
            </w:pPr>
            <w:r w:rsidRPr="00261D54">
              <w:t>No</w:t>
            </w:r>
          </w:p>
        </w:tc>
        <w:tc>
          <w:tcPr>
            <w:tcW w:w="606" w:type="pct"/>
            <w:shd w:val="clear" w:color="auto" w:fill="auto"/>
          </w:tcPr>
          <w:p w14:paraId="334D45C3" w14:textId="77777777" w:rsidR="00261D54" w:rsidRPr="00261D54" w:rsidRDefault="00261D54" w:rsidP="009F52EA">
            <w:pPr>
              <w:pStyle w:val="TableText"/>
            </w:pPr>
            <w:r w:rsidRPr="00261D54">
              <w:t>No</w:t>
            </w:r>
          </w:p>
        </w:tc>
        <w:tc>
          <w:tcPr>
            <w:tcW w:w="648" w:type="pct"/>
            <w:shd w:val="clear" w:color="auto" w:fill="auto"/>
          </w:tcPr>
          <w:p w14:paraId="367A0C74" w14:textId="77777777" w:rsidR="00261D54" w:rsidRPr="00261D54" w:rsidRDefault="00261D54" w:rsidP="009F52EA">
            <w:pPr>
              <w:pStyle w:val="TableText"/>
            </w:pPr>
            <w:r w:rsidRPr="00261D54">
              <w:t>Yes</w:t>
            </w:r>
          </w:p>
        </w:tc>
        <w:tc>
          <w:tcPr>
            <w:tcW w:w="760" w:type="pct"/>
            <w:shd w:val="clear" w:color="auto" w:fill="auto"/>
          </w:tcPr>
          <w:p w14:paraId="033C83FA" w14:textId="0F04078B" w:rsidR="00261D54" w:rsidRPr="00261D54" w:rsidRDefault="00261D54" w:rsidP="009F52EA">
            <w:pPr>
              <w:pStyle w:val="TableText"/>
            </w:pPr>
            <w:r w:rsidRPr="00261D54">
              <w:t xml:space="preserve">Not consumed in </w:t>
            </w:r>
            <w:r w:rsidR="006D3DFD" w:rsidRPr="006D3DFD">
              <w:t>the Republic of Türkiye</w:t>
            </w:r>
            <w:r w:rsidRPr="00261D54">
              <w:t xml:space="preserve"> but a main export item</w:t>
            </w:r>
            <w:r w:rsidR="008B311C">
              <w:t>.</w:t>
            </w:r>
          </w:p>
        </w:tc>
        <w:tc>
          <w:tcPr>
            <w:tcW w:w="631" w:type="pct"/>
            <w:shd w:val="clear" w:color="auto" w:fill="auto"/>
          </w:tcPr>
          <w:p w14:paraId="439FCC63" w14:textId="09FC8AE3" w:rsidR="00261D54" w:rsidRPr="00261D54" w:rsidRDefault="00261D54" w:rsidP="009F52EA">
            <w:pPr>
              <w:pStyle w:val="TableText"/>
            </w:pPr>
            <w:r w:rsidRPr="00261D54">
              <w:fldChar w:fldCharType="begin">
                <w:fldData xml:space="preserve">PEVuZE5vdGU+PENpdGU+PEF1dGhvcj5ZaWxkaXJpbTwvQXV0aG9yPjxZZWFyPjIwMDQ8L1llYXI+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</w:fldData>
              </w:fldChar>
            </w:r>
            <w:r w:rsidRPr="00261D54">
              <w:instrText xml:space="preserve"> ADDIN EN.CITE </w:instrText>
            </w:r>
            <w:r w:rsidRPr="00261D54">
              <w:fldChar w:fldCharType="begin">
                <w:fldData xml:space="preserve">PEVuZE5vdGU+PENpdGU+PEF1dGhvcj5ZaWxkaXJpbTwvQXV0aG9yPjxZZWFyPjIwMDQ8L1llYXI+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</w:fldData>
              </w:fldChar>
            </w:r>
            <w:r w:rsidRPr="00261D54">
              <w:instrText xml:space="preserve"> ADDIN EN.CITE.DATA </w:instrText>
            </w:r>
            <w:r w:rsidRPr="00261D54">
              <w:fldChar w:fldCharType="end"/>
            </w:r>
            <w:r w:rsidRPr="00261D54">
              <w:fldChar w:fldCharType="separate"/>
            </w:r>
            <w:r w:rsidRPr="00261D54">
              <w:rPr>
                <w:noProof/>
              </w:rPr>
              <w:t>(Yildirim</w:t>
            </w:r>
            <w:r w:rsidR="00AF0763" w:rsidRPr="00AF0763">
              <w:rPr>
                <w:i/>
                <w:noProof/>
              </w:rPr>
              <w:t xml:space="preserve"> et al</w:t>
            </w:r>
            <w:r w:rsidR="00174F05" w:rsidRPr="00174F05">
              <w:rPr>
                <w:noProof/>
              </w:rPr>
              <w:t xml:space="preserve">., </w:t>
            </w:r>
            <w:r w:rsidRPr="00261D54">
              <w:rPr>
                <w:noProof/>
              </w:rPr>
              <w:t>2004</w:t>
            </w:r>
            <w:r w:rsidR="004F7178">
              <w:rPr>
                <w:noProof/>
              </w:rPr>
              <w:t>;</w:t>
            </w:r>
            <w:r w:rsidRPr="00261D54">
              <w:rPr>
                <w:noProof/>
              </w:rPr>
              <w:t xml:space="preserve"> Giusti</w:t>
            </w:r>
            <w:r w:rsidR="00AF0763" w:rsidRPr="00AF0763">
              <w:rPr>
                <w:i/>
                <w:noProof/>
              </w:rPr>
              <w:t xml:space="preserve"> et al</w:t>
            </w:r>
            <w:r w:rsidR="00174F05" w:rsidRPr="00174F05">
              <w:rPr>
                <w:noProof/>
              </w:rPr>
              <w:t xml:space="preserve">., </w:t>
            </w:r>
            <w:r w:rsidRPr="00261D54">
              <w:rPr>
                <w:noProof/>
              </w:rPr>
              <w:t>2015)</w:t>
            </w:r>
            <w:r w:rsidRPr="00261D54">
              <w:fldChar w:fldCharType="end"/>
            </w:r>
          </w:p>
        </w:tc>
      </w:tr>
      <w:tr w:rsidR="00261D54" w:rsidRPr="00261D54" w14:paraId="52C3758E" w14:textId="77777777" w:rsidTr="00461A7C">
        <w:trPr>
          <w:cantSplit/>
          <w:trHeight w:val="581"/>
        </w:trPr>
        <w:tc>
          <w:tcPr>
            <w:tcW w:w="561" w:type="pct"/>
            <w:shd w:val="clear" w:color="auto" w:fill="auto"/>
          </w:tcPr>
          <w:p w14:paraId="44843864" w14:textId="28A211ED" w:rsidR="00261D54" w:rsidRPr="00261D54" w:rsidRDefault="00261D54" w:rsidP="009F52EA">
            <w:pPr>
              <w:pStyle w:val="TableText"/>
              <w:rPr>
                <w:i/>
                <w:iCs/>
              </w:rPr>
            </w:pPr>
            <w:proofErr w:type="spellStart"/>
            <w:r w:rsidRPr="00261D54">
              <w:rPr>
                <w:i/>
                <w:iCs/>
              </w:rPr>
              <w:t>Cantareus</w:t>
            </w:r>
            <w:proofErr w:type="spellEnd"/>
            <w:r w:rsidRPr="00261D54">
              <w:rPr>
                <w:i/>
                <w:iCs/>
              </w:rPr>
              <w:t xml:space="preserve"> </w:t>
            </w:r>
            <w:proofErr w:type="spellStart"/>
            <w:r w:rsidRPr="00261D54">
              <w:rPr>
                <w:i/>
                <w:iCs/>
              </w:rPr>
              <w:t>apertus</w:t>
            </w:r>
            <w:proofErr w:type="spellEnd"/>
          </w:p>
          <w:p w14:paraId="1F7430CB" w14:textId="77777777" w:rsidR="00261D54" w:rsidRPr="00261D54" w:rsidRDefault="00261D54" w:rsidP="009F52EA">
            <w:pPr>
              <w:pStyle w:val="TableText"/>
              <w:rPr>
                <w:i/>
                <w:iCs/>
              </w:rPr>
            </w:pPr>
            <w:r w:rsidRPr="00261D54">
              <w:rPr>
                <w:i/>
                <w:iCs/>
              </w:rPr>
              <w:t xml:space="preserve">= Helix </w:t>
            </w:r>
            <w:proofErr w:type="spellStart"/>
            <w:r w:rsidRPr="00261D54">
              <w:rPr>
                <w:i/>
                <w:iCs/>
              </w:rPr>
              <w:t>adanensis</w:t>
            </w:r>
            <w:proofErr w:type="spellEnd"/>
          </w:p>
          <w:p w14:paraId="2AD805CF" w14:textId="77777777" w:rsidR="00261D54" w:rsidRPr="00261D54" w:rsidRDefault="00261D54" w:rsidP="009F52EA">
            <w:pPr>
              <w:pStyle w:val="TableText"/>
              <w:rPr>
                <w:i/>
                <w:iCs/>
              </w:rPr>
            </w:pPr>
            <w:r w:rsidRPr="00261D54">
              <w:rPr>
                <w:i/>
                <w:iCs/>
              </w:rPr>
              <w:t xml:space="preserve">= Cornu </w:t>
            </w:r>
            <w:proofErr w:type="spellStart"/>
            <w:r w:rsidRPr="00261D54">
              <w:rPr>
                <w:i/>
                <w:iCs/>
              </w:rPr>
              <w:t>apertus</w:t>
            </w:r>
            <w:proofErr w:type="spellEnd"/>
          </w:p>
          <w:p w14:paraId="579EBEB8" w14:textId="77777777" w:rsidR="00261D54" w:rsidRPr="00261D54" w:rsidRDefault="00261D54" w:rsidP="009F52EA">
            <w:pPr>
              <w:pStyle w:val="TableText"/>
              <w:rPr>
                <w:i/>
                <w:iCs/>
              </w:rPr>
            </w:pPr>
            <w:r w:rsidRPr="00261D54">
              <w:t>Green snail</w:t>
            </w:r>
          </w:p>
        </w:tc>
        <w:tc>
          <w:tcPr>
            <w:tcW w:w="774" w:type="pct"/>
            <w:shd w:val="clear" w:color="auto" w:fill="auto"/>
          </w:tcPr>
          <w:p w14:paraId="00076C8B" w14:textId="0D10CC9F" w:rsidR="00261D54" w:rsidRPr="00261D54" w:rsidRDefault="00261D54" w:rsidP="009F52EA">
            <w:pPr>
              <w:pStyle w:val="TableText"/>
            </w:pPr>
            <w:r w:rsidRPr="00261D54">
              <w:t>Shell size: 15</w:t>
            </w:r>
            <w:r w:rsidR="00A52237">
              <w:t>–</w:t>
            </w:r>
            <w:r w:rsidRPr="00261D54">
              <w:t>30</w:t>
            </w:r>
            <w:r w:rsidR="00A52237">
              <w:t> </w:t>
            </w:r>
            <w:r w:rsidRPr="00261D54">
              <w:t>mm diameter</w:t>
            </w:r>
          </w:p>
          <w:p w14:paraId="045BE03F" w14:textId="77777777" w:rsidR="00261D54" w:rsidRPr="00261D54" w:rsidRDefault="00261D54" w:rsidP="009F52EA">
            <w:pPr>
              <w:pStyle w:val="TableText"/>
            </w:pPr>
            <w:r w:rsidRPr="00261D54">
              <w:t>Shell colour: olive green (juveniles), light brown shell (adults), no banding</w:t>
            </w:r>
          </w:p>
          <w:p w14:paraId="1D7384C7" w14:textId="5594C185" w:rsidR="00261D54" w:rsidRPr="00261D54" w:rsidRDefault="00261D54" w:rsidP="009F52EA">
            <w:pPr>
              <w:pStyle w:val="TableText"/>
            </w:pPr>
            <w:r w:rsidRPr="00261D54">
              <w:t>Whorls: 4</w:t>
            </w:r>
            <w:r w:rsidR="00A52237">
              <w:t>–</w:t>
            </w:r>
            <w:r w:rsidRPr="00261D54">
              <w:t>5</w:t>
            </w:r>
          </w:p>
          <w:p w14:paraId="2E41E393" w14:textId="33540B99" w:rsidR="00261D54" w:rsidRPr="00261D54" w:rsidRDefault="00261D54" w:rsidP="009F52EA">
            <w:pPr>
              <w:pStyle w:val="TableText"/>
            </w:pPr>
            <w:r w:rsidRPr="00261D54">
              <w:t xml:space="preserve">Aperture extremely large relative to body (larger aperture than </w:t>
            </w:r>
            <w:r w:rsidR="006F743C" w:rsidRPr="006F743C">
              <w:rPr>
                <w:i/>
                <w:iCs/>
              </w:rPr>
              <w:t>C.</w:t>
            </w:r>
            <w:r w:rsidR="00A52237">
              <w:rPr>
                <w:i/>
                <w:iCs/>
              </w:rPr>
              <w:t> </w:t>
            </w:r>
            <w:r w:rsidR="006F743C" w:rsidRPr="006F743C">
              <w:rPr>
                <w:i/>
                <w:iCs/>
              </w:rPr>
              <w:t>aspersum</w:t>
            </w:r>
            <w:r w:rsidRPr="00261D54">
              <w:t>)</w:t>
            </w:r>
          </w:p>
        </w:tc>
        <w:tc>
          <w:tcPr>
            <w:tcW w:w="565" w:type="pct"/>
            <w:shd w:val="clear" w:color="auto" w:fill="auto"/>
          </w:tcPr>
          <w:p w14:paraId="30C4504D" w14:textId="77777777" w:rsidR="00261D54" w:rsidRPr="00261D54" w:rsidRDefault="00261D54" w:rsidP="009F52EA">
            <w:pPr>
              <w:pStyle w:val="TableText"/>
            </w:pPr>
            <w:r w:rsidRPr="00261D54">
              <w:t>Mediterranean region (Europe and North Africa)</w:t>
            </w:r>
          </w:p>
          <w:p w14:paraId="74742F64" w14:textId="7FDA2B00" w:rsidR="00261D54" w:rsidRPr="00261D54" w:rsidRDefault="00261D54" w:rsidP="009F52EA">
            <w:pPr>
              <w:pStyle w:val="TableText"/>
            </w:pPr>
            <w:r w:rsidRPr="00261D54">
              <w:t>Introduced to</w:t>
            </w:r>
            <w:r w:rsidR="00A52237">
              <w:t xml:space="preserve"> </w:t>
            </w:r>
            <w:r w:rsidRPr="00261D54">
              <w:t>Australia (WA) and North America</w:t>
            </w:r>
          </w:p>
        </w:tc>
        <w:tc>
          <w:tcPr>
            <w:tcW w:w="456" w:type="pct"/>
            <w:shd w:val="clear" w:color="auto" w:fill="auto"/>
          </w:tcPr>
          <w:p w14:paraId="6EDD7CC2" w14:textId="77777777" w:rsidR="000057F8" w:rsidRDefault="00261D54" w:rsidP="009F52EA">
            <w:pPr>
              <w:pStyle w:val="TableText"/>
            </w:pPr>
            <w:r w:rsidRPr="00261D54">
              <w:t>Yes</w:t>
            </w:r>
          </w:p>
          <w:p w14:paraId="31E60FE5" w14:textId="7C5BF546" w:rsidR="00261D54" w:rsidRPr="00261D54" w:rsidRDefault="00261D54" w:rsidP="009F52EA">
            <w:pPr>
              <w:pStyle w:val="TableText"/>
            </w:pPr>
            <w:r w:rsidRPr="00261D54">
              <w:t>Declared pest</w:t>
            </w:r>
          </w:p>
        </w:tc>
        <w:tc>
          <w:tcPr>
            <w:tcW w:w="606" w:type="pct"/>
            <w:shd w:val="clear" w:color="auto" w:fill="auto"/>
          </w:tcPr>
          <w:p w14:paraId="61FC841A" w14:textId="77777777" w:rsidR="00261D54" w:rsidRPr="00261D54" w:rsidRDefault="00261D54" w:rsidP="009F52EA">
            <w:pPr>
              <w:pStyle w:val="TableText"/>
            </w:pPr>
            <w:r w:rsidRPr="00261D54">
              <w:t>No</w:t>
            </w:r>
          </w:p>
        </w:tc>
        <w:tc>
          <w:tcPr>
            <w:tcW w:w="648" w:type="pct"/>
            <w:shd w:val="clear" w:color="auto" w:fill="auto"/>
          </w:tcPr>
          <w:p w14:paraId="2F64D754" w14:textId="77777777" w:rsidR="00261D54" w:rsidRPr="00261D54" w:rsidRDefault="00261D54" w:rsidP="009F52EA">
            <w:pPr>
              <w:pStyle w:val="TableText"/>
            </w:pPr>
            <w:r w:rsidRPr="00261D54">
              <w:t>Yes</w:t>
            </w:r>
          </w:p>
        </w:tc>
        <w:tc>
          <w:tcPr>
            <w:tcW w:w="760" w:type="pct"/>
            <w:shd w:val="clear" w:color="auto" w:fill="auto"/>
          </w:tcPr>
          <w:p w14:paraId="4AA56AFC" w14:textId="68C1307C" w:rsidR="00261D54" w:rsidRPr="00261D54" w:rsidRDefault="00261D54" w:rsidP="009F52EA">
            <w:pPr>
              <w:pStyle w:val="TableText"/>
            </w:pPr>
            <w:r w:rsidRPr="00261D54">
              <w:t xml:space="preserve">Not consumed in </w:t>
            </w:r>
            <w:r w:rsidR="009B3F7A" w:rsidRPr="009B3F7A">
              <w:t>the Republic of Türkiye</w:t>
            </w:r>
            <w:r w:rsidRPr="00261D54">
              <w:t xml:space="preserve"> but a main export item</w:t>
            </w:r>
            <w:r w:rsidR="00A52237">
              <w:t>.</w:t>
            </w:r>
          </w:p>
        </w:tc>
        <w:tc>
          <w:tcPr>
            <w:tcW w:w="631" w:type="pct"/>
            <w:shd w:val="clear" w:color="auto" w:fill="auto"/>
          </w:tcPr>
          <w:p w14:paraId="47062B99" w14:textId="2AE5140F" w:rsidR="00261D54" w:rsidRPr="00261D54" w:rsidRDefault="00261D54" w:rsidP="009F52EA">
            <w:pPr>
              <w:pStyle w:val="TableText"/>
            </w:pPr>
            <w:r w:rsidRPr="00261D54">
              <w:fldChar w:fldCharType="begin">
                <w:fldData xml:space="preserve">PEVuZE5vdGU+PENpdGU+PEF1dGhvcj5CbGFja2V0PC9BdXRob3I+PFllYXI+MjAxNjwvWWVhcj48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</w:fldData>
              </w:fldChar>
            </w:r>
            <w:r w:rsidRPr="00261D54">
              <w:instrText xml:space="preserve"> ADDIN EN.CITE </w:instrText>
            </w:r>
            <w:r w:rsidRPr="00261D54">
              <w:fldChar w:fldCharType="begin">
                <w:fldData xml:space="preserve">PEVuZE5vdGU+PENpdGU+PEF1dGhvcj5CbGFja2V0PC9BdXRob3I+PFllYXI+MjAxNjwvWWVhcj48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</w:fldData>
              </w:fldChar>
            </w:r>
            <w:r w:rsidRPr="00261D54">
              <w:instrText xml:space="preserve"> ADDIN EN.CITE.DATA </w:instrText>
            </w:r>
            <w:r w:rsidRPr="00261D54">
              <w:fldChar w:fldCharType="end"/>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Yildirim</w:t>
            </w:r>
            <w:r w:rsidR="00AF0763" w:rsidRPr="00AF0763">
              <w:rPr>
                <w:i/>
                <w:noProof/>
              </w:rPr>
              <w:t xml:space="preserve"> et al</w:t>
            </w:r>
            <w:r w:rsidR="00174F05" w:rsidRPr="00174F05">
              <w:rPr>
                <w:noProof/>
              </w:rPr>
              <w:t xml:space="preserve">., </w:t>
            </w:r>
            <w:r w:rsidRPr="00261D54">
              <w:rPr>
                <w:noProof/>
              </w:rPr>
              <w:t>2004)</w:t>
            </w:r>
            <w:r w:rsidRPr="00261D54">
              <w:fldChar w:fldCharType="end"/>
            </w:r>
          </w:p>
        </w:tc>
      </w:tr>
      <w:tr w:rsidR="00261D54" w:rsidRPr="00261D54" w14:paraId="1FACCE32" w14:textId="77777777" w:rsidTr="00461A7C">
        <w:trPr>
          <w:cantSplit/>
          <w:trHeight w:val="581"/>
        </w:trPr>
        <w:tc>
          <w:tcPr>
            <w:tcW w:w="561" w:type="pct"/>
            <w:shd w:val="clear" w:color="auto" w:fill="auto"/>
          </w:tcPr>
          <w:p w14:paraId="2F81B4C9" w14:textId="77777777" w:rsidR="00261D54" w:rsidRPr="00261D54" w:rsidRDefault="00261D54" w:rsidP="009F52EA">
            <w:pPr>
              <w:pStyle w:val="TableText"/>
              <w:rPr>
                <w:i/>
                <w:iCs/>
              </w:rPr>
            </w:pPr>
            <w:proofErr w:type="spellStart"/>
            <w:r w:rsidRPr="00261D54">
              <w:rPr>
                <w:i/>
                <w:iCs/>
              </w:rPr>
              <w:t>Cepaea</w:t>
            </w:r>
            <w:proofErr w:type="spellEnd"/>
            <w:r w:rsidRPr="00261D54">
              <w:rPr>
                <w:i/>
                <w:iCs/>
              </w:rPr>
              <w:t xml:space="preserve"> </w:t>
            </w:r>
            <w:proofErr w:type="spellStart"/>
            <w:r w:rsidRPr="00261D54">
              <w:rPr>
                <w:i/>
                <w:iCs/>
              </w:rPr>
              <w:t>nemoralis</w:t>
            </w:r>
            <w:proofErr w:type="spellEnd"/>
          </w:p>
          <w:p w14:paraId="1E014196" w14:textId="77777777" w:rsidR="00261D54" w:rsidRPr="00261D54" w:rsidRDefault="00261D54" w:rsidP="009F52EA">
            <w:pPr>
              <w:pStyle w:val="TableText"/>
              <w:rPr>
                <w:i/>
                <w:iCs/>
              </w:rPr>
            </w:pPr>
            <w:r w:rsidRPr="00261D54">
              <w:t>English garden snail</w:t>
            </w:r>
          </w:p>
        </w:tc>
        <w:tc>
          <w:tcPr>
            <w:tcW w:w="774" w:type="pct"/>
            <w:shd w:val="clear" w:color="auto" w:fill="auto"/>
          </w:tcPr>
          <w:p w14:paraId="313DE4AB" w14:textId="63662507" w:rsidR="00261D54" w:rsidRPr="00261D54" w:rsidRDefault="00261D54" w:rsidP="009F52EA">
            <w:pPr>
              <w:pStyle w:val="TableText"/>
            </w:pPr>
            <w:r w:rsidRPr="00261D54">
              <w:t>Shell size: 20</w:t>
            </w:r>
            <w:r w:rsidR="00A52237">
              <w:t>–</w:t>
            </w:r>
            <w:r w:rsidRPr="00261D54">
              <w:t>26mm diameter</w:t>
            </w:r>
          </w:p>
          <w:p w14:paraId="2591E218" w14:textId="09BC4D17" w:rsidR="00261D54" w:rsidRPr="00261D54" w:rsidRDefault="00261D54" w:rsidP="009F52EA">
            <w:pPr>
              <w:pStyle w:val="TableText"/>
            </w:pPr>
            <w:r w:rsidRPr="00261D54">
              <w:t>Shell colour: yellow, pink or brown with 1</w:t>
            </w:r>
            <w:r w:rsidR="00A52237">
              <w:t>–</w:t>
            </w:r>
            <w:r w:rsidRPr="00261D54">
              <w:t>5 bands</w:t>
            </w:r>
          </w:p>
          <w:p w14:paraId="2CF15ABC" w14:textId="2FE494AF" w:rsidR="00261D54" w:rsidRPr="00261D54" w:rsidRDefault="00261D54" w:rsidP="009F52EA">
            <w:pPr>
              <w:pStyle w:val="TableText"/>
            </w:pPr>
            <w:r w:rsidRPr="00261D54">
              <w:t xml:space="preserve">Distinguished from </w:t>
            </w:r>
            <w:r w:rsidRPr="00261D54">
              <w:rPr>
                <w:i/>
                <w:iCs/>
              </w:rPr>
              <w:t>C.</w:t>
            </w:r>
            <w:r w:rsidR="00A52237">
              <w:rPr>
                <w:i/>
                <w:iCs/>
              </w:rPr>
              <w:t> </w:t>
            </w:r>
            <w:r w:rsidRPr="00261D54">
              <w:rPr>
                <w:i/>
                <w:iCs/>
              </w:rPr>
              <w:t xml:space="preserve">hortensis </w:t>
            </w:r>
            <w:r w:rsidRPr="00261D54">
              <w:t>by its brown apertural lip (opening of the shell)</w:t>
            </w:r>
          </w:p>
        </w:tc>
        <w:tc>
          <w:tcPr>
            <w:tcW w:w="565" w:type="pct"/>
            <w:shd w:val="clear" w:color="auto" w:fill="auto"/>
          </w:tcPr>
          <w:p w14:paraId="4232A182" w14:textId="77777777" w:rsidR="00261D54" w:rsidRPr="00261D54" w:rsidRDefault="00261D54" w:rsidP="009F52EA">
            <w:pPr>
              <w:pStyle w:val="TableText"/>
            </w:pPr>
            <w:r w:rsidRPr="00261D54">
              <w:t>Central and Western Europe</w:t>
            </w:r>
          </w:p>
          <w:p w14:paraId="45D88F0C" w14:textId="1EF9F2EB" w:rsidR="00261D54" w:rsidRPr="00261D54" w:rsidRDefault="00261D54" w:rsidP="009F52EA">
            <w:pPr>
              <w:pStyle w:val="TableText"/>
            </w:pPr>
            <w:r w:rsidRPr="00261D54">
              <w:t>Introduced to</w:t>
            </w:r>
            <w:r w:rsidR="008B311C">
              <w:t xml:space="preserve"> </w:t>
            </w:r>
            <w:r w:rsidRPr="00261D54">
              <w:t>North America</w:t>
            </w:r>
          </w:p>
        </w:tc>
        <w:tc>
          <w:tcPr>
            <w:tcW w:w="456" w:type="pct"/>
            <w:shd w:val="clear" w:color="auto" w:fill="auto"/>
          </w:tcPr>
          <w:p w14:paraId="1FF4A6D6" w14:textId="77777777" w:rsidR="00261D54" w:rsidRPr="00261D54" w:rsidRDefault="00261D54" w:rsidP="009F52EA">
            <w:pPr>
              <w:pStyle w:val="TableText"/>
            </w:pPr>
            <w:r w:rsidRPr="00261D54">
              <w:t>No</w:t>
            </w:r>
          </w:p>
        </w:tc>
        <w:tc>
          <w:tcPr>
            <w:tcW w:w="606" w:type="pct"/>
            <w:shd w:val="clear" w:color="auto" w:fill="auto"/>
          </w:tcPr>
          <w:p w14:paraId="07B133AA" w14:textId="77777777" w:rsidR="00261D54" w:rsidRPr="00261D54" w:rsidRDefault="00261D54" w:rsidP="009F52EA">
            <w:pPr>
              <w:pStyle w:val="TableText"/>
            </w:pPr>
            <w:r w:rsidRPr="00261D54">
              <w:t>No</w:t>
            </w:r>
          </w:p>
        </w:tc>
        <w:tc>
          <w:tcPr>
            <w:tcW w:w="648" w:type="pct"/>
            <w:shd w:val="clear" w:color="auto" w:fill="auto"/>
          </w:tcPr>
          <w:p w14:paraId="3417C505" w14:textId="77777777" w:rsidR="00261D54" w:rsidRPr="00261D54" w:rsidRDefault="00261D54" w:rsidP="009F52EA">
            <w:pPr>
              <w:pStyle w:val="TableText"/>
            </w:pPr>
            <w:r w:rsidRPr="00261D54">
              <w:t>Yes</w:t>
            </w:r>
          </w:p>
        </w:tc>
        <w:tc>
          <w:tcPr>
            <w:tcW w:w="760" w:type="pct"/>
            <w:shd w:val="clear" w:color="auto" w:fill="auto"/>
          </w:tcPr>
          <w:p w14:paraId="0EEE1681" w14:textId="1D0CEEAC" w:rsidR="00261D54" w:rsidRPr="00261D54" w:rsidRDefault="00261D54" w:rsidP="009F52EA">
            <w:pPr>
              <w:pStyle w:val="TableText"/>
            </w:pPr>
            <w:r w:rsidRPr="00261D54">
              <w:t>Ease of culture, near worldwide availability and hardiness has led to them being cultured for human consumption</w:t>
            </w:r>
            <w:r w:rsidR="003145BC">
              <w:t>.</w:t>
            </w:r>
          </w:p>
        </w:tc>
        <w:tc>
          <w:tcPr>
            <w:tcW w:w="631" w:type="pct"/>
            <w:shd w:val="clear" w:color="auto" w:fill="auto"/>
          </w:tcPr>
          <w:p w14:paraId="5EE2037D" w14:textId="48F21AFE" w:rsidR="00261D54" w:rsidRPr="00261D54" w:rsidRDefault="00261D54" w:rsidP="009F52EA">
            <w:pPr>
              <w:pStyle w:val="TableText"/>
            </w:pPr>
            <w:r w:rsidRPr="00261D54">
              <w:fldChar w:fldCharType="begin">
                <w:fldData xml:space="preserve">PEVuZE5vdGU+PENpdGU+PEF1dGhvcj5EZWVzPC9BdXRob3I+PFllYXI+MTk3MDwvWWVhcj48UmVj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=
</w:fldData>
              </w:fldChar>
            </w:r>
            <w:r w:rsidRPr="00261D54">
              <w:instrText xml:space="preserve"> ADDIN EN.CITE </w:instrText>
            </w:r>
            <w:r w:rsidRPr="00261D54">
              <w:fldChar w:fldCharType="begin">
                <w:fldData xml:space="preserve">PEVuZE5vdGU+PENpdGU+PEF1dGhvcj5EZWVzPC9BdXRob3I+PFllYXI+MTk3MDwvWWVhcj48UmVj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=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(Dees, 1970</w:t>
            </w:r>
            <w:r w:rsidR="004F7178">
              <w:rPr>
                <w:noProof/>
              </w:rPr>
              <w:t>;</w:t>
            </w:r>
            <w:r w:rsidRPr="00261D54">
              <w:rPr>
                <w:noProof/>
              </w:rPr>
              <w:t xml:space="preserve"> Pearce</w:t>
            </w:r>
            <w:r w:rsidR="00AF0763" w:rsidRPr="00AF0763">
              <w:rPr>
                <w:i/>
                <w:noProof/>
              </w:rPr>
              <w:t xml:space="preserve"> et al</w:t>
            </w:r>
            <w:r w:rsidR="00174F05" w:rsidRPr="00174F05">
              <w:rPr>
                <w:noProof/>
              </w:rPr>
              <w:t xml:space="preserve">., </w:t>
            </w:r>
            <w:r w:rsidRPr="00261D54">
              <w:rPr>
                <w:noProof/>
              </w:rPr>
              <w:t>2010</w:t>
            </w:r>
            <w:r w:rsidR="004F7178">
              <w:rPr>
                <w:noProof/>
              </w:rPr>
              <w:t>;</w:t>
            </w:r>
            <w:r w:rsidRPr="00261D54">
              <w:rPr>
                <w:noProof/>
              </w:rPr>
              <w:t xml:space="preserve"> Rosin</w:t>
            </w:r>
            <w:r w:rsidR="00AF0763" w:rsidRPr="00AF0763">
              <w:rPr>
                <w:i/>
                <w:noProof/>
              </w:rPr>
              <w:t xml:space="preserve"> et al</w:t>
            </w:r>
            <w:r w:rsidR="00174F05" w:rsidRPr="00174F05">
              <w:rPr>
                <w:noProof/>
              </w:rPr>
              <w:t xml:space="preserve">., </w:t>
            </w:r>
            <w:r w:rsidRPr="00261D54">
              <w:rPr>
                <w:noProof/>
              </w:rPr>
              <w:t>2013</w:t>
            </w:r>
            <w:r w:rsidR="004F7178">
              <w:rPr>
                <w:noProof/>
              </w:rPr>
              <w:t>;</w:t>
            </w:r>
            <w:r w:rsidRPr="00261D54">
              <w:rPr>
                <w:noProof/>
              </w:rPr>
              <w:t xml:space="preserve"> Ozgo and Schilthuizen, 2012</w:t>
            </w:r>
            <w:r w:rsidR="004F7178">
              <w:rPr>
                <w:noProof/>
              </w:rPr>
              <w:t>;</w:t>
            </w:r>
            <w:r w:rsidRPr="00261D54">
              <w:rPr>
                <w:noProof/>
              </w:rPr>
              <w:t xml:space="preserve"> Whitson, 2005)</w:t>
            </w:r>
            <w:r w:rsidRPr="00261D54">
              <w:fldChar w:fldCharType="end"/>
            </w:r>
          </w:p>
        </w:tc>
      </w:tr>
      <w:tr w:rsidR="00261D54" w:rsidRPr="00261D54" w14:paraId="70F67400" w14:textId="77777777" w:rsidTr="00461A7C">
        <w:trPr>
          <w:cantSplit/>
          <w:trHeight w:val="581"/>
        </w:trPr>
        <w:tc>
          <w:tcPr>
            <w:tcW w:w="561" w:type="pct"/>
            <w:shd w:val="clear" w:color="auto" w:fill="auto"/>
          </w:tcPr>
          <w:p w14:paraId="436F0A56" w14:textId="77777777" w:rsidR="00261D54" w:rsidRPr="00261D54" w:rsidRDefault="00261D54" w:rsidP="009F52EA">
            <w:pPr>
              <w:pStyle w:val="TableText"/>
              <w:rPr>
                <w:i/>
                <w:iCs/>
              </w:rPr>
            </w:pPr>
            <w:proofErr w:type="spellStart"/>
            <w:r w:rsidRPr="00261D54">
              <w:rPr>
                <w:i/>
                <w:iCs/>
              </w:rPr>
              <w:t>Cepaea</w:t>
            </w:r>
            <w:proofErr w:type="spellEnd"/>
            <w:r w:rsidRPr="00261D54">
              <w:rPr>
                <w:i/>
                <w:iCs/>
              </w:rPr>
              <w:t xml:space="preserve"> hortensis</w:t>
            </w:r>
          </w:p>
          <w:p w14:paraId="15EC6B99" w14:textId="77777777" w:rsidR="00261D54" w:rsidRPr="00261D54" w:rsidRDefault="00261D54" w:rsidP="009F52EA">
            <w:pPr>
              <w:pStyle w:val="TableText"/>
              <w:rPr>
                <w:i/>
                <w:iCs/>
              </w:rPr>
            </w:pPr>
            <w:r w:rsidRPr="00261D54">
              <w:t>Smaller banded snail</w:t>
            </w:r>
          </w:p>
        </w:tc>
        <w:tc>
          <w:tcPr>
            <w:tcW w:w="774" w:type="pct"/>
            <w:shd w:val="clear" w:color="auto" w:fill="auto"/>
          </w:tcPr>
          <w:p w14:paraId="29E884B4" w14:textId="1F37F5BD" w:rsidR="00261D54" w:rsidRPr="00261D54" w:rsidRDefault="00261D54" w:rsidP="009F52EA">
            <w:pPr>
              <w:pStyle w:val="TableText"/>
            </w:pPr>
            <w:r w:rsidRPr="00261D54">
              <w:t>Shell size: 20</w:t>
            </w:r>
            <w:r w:rsidR="003145BC">
              <w:t> </w:t>
            </w:r>
            <w:r w:rsidRPr="00261D54">
              <w:t>mm diameter</w:t>
            </w:r>
          </w:p>
          <w:p w14:paraId="6F2AD0DF" w14:textId="08AEB23B" w:rsidR="00261D54" w:rsidRPr="00261D54" w:rsidRDefault="00261D54" w:rsidP="009F52EA">
            <w:pPr>
              <w:pStyle w:val="TableText"/>
            </w:pPr>
            <w:r w:rsidRPr="00261D54">
              <w:t>Shell colour: yellow to brown with 1</w:t>
            </w:r>
            <w:r w:rsidR="003145BC">
              <w:t>–</w:t>
            </w:r>
            <w:r w:rsidRPr="00261D54">
              <w:t>5 thin chestnut brown stripes</w:t>
            </w:r>
          </w:p>
          <w:p w14:paraId="6EFF0CF8" w14:textId="57654EAB" w:rsidR="00261D54" w:rsidRPr="00261D54" w:rsidRDefault="00261D54" w:rsidP="009F52EA">
            <w:pPr>
              <w:pStyle w:val="TableText"/>
            </w:pPr>
            <w:r w:rsidRPr="00261D54">
              <w:t xml:space="preserve">Distinguished from </w:t>
            </w:r>
            <w:r w:rsidRPr="00261D54">
              <w:rPr>
                <w:i/>
                <w:iCs/>
              </w:rPr>
              <w:t>C.</w:t>
            </w:r>
            <w:r w:rsidR="003145BC">
              <w:rPr>
                <w:i/>
                <w:iCs/>
              </w:rPr>
              <w:t> </w:t>
            </w:r>
            <w:proofErr w:type="spellStart"/>
            <w:r w:rsidRPr="00261D54">
              <w:rPr>
                <w:i/>
                <w:iCs/>
              </w:rPr>
              <w:t>nemoralis</w:t>
            </w:r>
            <w:proofErr w:type="spellEnd"/>
            <w:r w:rsidRPr="00261D54">
              <w:rPr>
                <w:i/>
                <w:iCs/>
              </w:rPr>
              <w:t xml:space="preserve"> </w:t>
            </w:r>
            <w:r w:rsidRPr="00261D54">
              <w:t>by its white apertural lip (opening of the shell)</w:t>
            </w:r>
          </w:p>
        </w:tc>
        <w:tc>
          <w:tcPr>
            <w:tcW w:w="565" w:type="pct"/>
            <w:shd w:val="clear" w:color="auto" w:fill="auto"/>
          </w:tcPr>
          <w:p w14:paraId="49A17AD5" w14:textId="3C783492" w:rsidR="00261D54" w:rsidRPr="00261D54" w:rsidRDefault="00261D54" w:rsidP="009F52EA">
            <w:pPr>
              <w:pStyle w:val="TableText"/>
              <w:rPr>
                <w:i/>
                <w:iCs/>
              </w:rPr>
            </w:pPr>
            <w:r w:rsidRPr="00261D54">
              <w:t xml:space="preserve">Central and Northern Europe, extending more north than </w:t>
            </w:r>
            <w:r w:rsidRPr="00261D54">
              <w:rPr>
                <w:i/>
                <w:iCs/>
              </w:rPr>
              <w:t>C.</w:t>
            </w:r>
            <w:r w:rsidR="003145BC">
              <w:rPr>
                <w:i/>
                <w:iCs/>
              </w:rPr>
              <w:t> </w:t>
            </w:r>
            <w:proofErr w:type="spellStart"/>
            <w:r w:rsidRPr="00261D54">
              <w:rPr>
                <w:i/>
                <w:iCs/>
              </w:rPr>
              <w:t>nemoralis</w:t>
            </w:r>
            <w:proofErr w:type="spellEnd"/>
          </w:p>
          <w:p w14:paraId="2C719104" w14:textId="77777777" w:rsidR="00261D54" w:rsidRPr="00261D54" w:rsidRDefault="00261D54" w:rsidP="009F52EA">
            <w:pPr>
              <w:pStyle w:val="TableText"/>
            </w:pPr>
            <w:r w:rsidRPr="00261D54">
              <w:t>North America</w:t>
            </w:r>
          </w:p>
        </w:tc>
        <w:tc>
          <w:tcPr>
            <w:tcW w:w="456" w:type="pct"/>
            <w:shd w:val="clear" w:color="auto" w:fill="auto"/>
          </w:tcPr>
          <w:p w14:paraId="1BD51FD8" w14:textId="77777777" w:rsidR="00261D54" w:rsidRPr="00261D54" w:rsidRDefault="00261D54" w:rsidP="009F52EA">
            <w:pPr>
              <w:pStyle w:val="TableText"/>
            </w:pPr>
            <w:r w:rsidRPr="00261D54">
              <w:t>No</w:t>
            </w:r>
          </w:p>
        </w:tc>
        <w:tc>
          <w:tcPr>
            <w:tcW w:w="606" w:type="pct"/>
            <w:shd w:val="clear" w:color="auto" w:fill="auto"/>
          </w:tcPr>
          <w:p w14:paraId="5A336FB1" w14:textId="77777777" w:rsidR="00261D54" w:rsidRPr="00261D54" w:rsidRDefault="00261D54" w:rsidP="009F52EA">
            <w:pPr>
              <w:pStyle w:val="TableText"/>
            </w:pPr>
            <w:r w:rsidRPr="00261D54">
              <w:t>No</w:t>
            </w:r>
          </w:p>
        </w:tc>
        <w:tc>
          <w:tcPr>
            <w:tcW w:w="648" w:type="pct"/>
            <w:shd w:val="clear" w:color="auto" w:fill="auto"/>
          </w:tcPr>
          <w:p w14:paraId="0250CB6C" w14:textId="77777777" w:rsidR="00261D54" w:rsidRPr="00261D54" w:rsidRDefault="00261D54" w:rsidP="009F52EA">
            <w:pPr>
              <w:pStyle w:val="TableText"/>
            </w:pPr>
            <w:r w:rsidRPr="00261D54">
              <w:t>Yes</w:t>
            </w:r>
          </w:p>
        </w:tc>
        <w:tc>
          <w:tcPr>
            <w:tcW w:w="760" w:type="pct"/>
            <w:shd w:val="clear" w:color="auto" w:fill="auto"/>
          </w:tcPr>
          <w:p w14:paraId="709893D9" w14:textId="5275FB2E" w:rsidR="00261D54" w:rsidRPr="00261D54" w:rsidRDefault="00261D54" w:rsidP="009F52EA">
            <w:pPr>
              <w:pStyle w:val="TableText"/>
            </w:pPr>
            <w:r w:rsidRPr="00261D54">
              <w:t>Least popular of the large European snails</w:t>
            </w:r>
            <w:r w:rsidR="003145BC">
              <w:t>.</w:t>
            </w:r>
          </w:p>
        </w:tc>
        <w:tc>
          <w:tcPr>
            <w:tcW w:w="631" w:type="pct"/>
            <w:shd w:val="clear" w:color="auto" w:fill="auto"/>
          </w:tcPr>
          <w:p w14:paraId="286CCCB8" w14:textId="6293AE0B" w:rsidR="00261D54" w:rsidRPr="00261D54" w:rsidRDefault="00261D54" w:rsidP="009F52EA">
            <w:pPr>
              <w:pStyle w:val="TableText"/>
            </w:pPr>
            <w:r w:rsidRPr="00261D54">
              <w:fldChar w:fldCharType="begin">
                <w:fldData xml:space="preserve">PEVuZE5vdGU+PENpdGU+PEF1dGhvcj5Db3dpZTwvQXV0aG9yPjxZZWFyPjE5ODc8L1llYXI+PFJl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</w:fldData>
              </w:fldChar>
            </w:r>
            <w:r w:rsidRPr="00261D54">
              <w:instrText xml:space="preserve"> ADDIN EN.CITE </w:instrText>
            </w:r>
            <w:r w:rsidRPr="00261D54">
              <w:fldChar w:fldCharType="begin">
                <w:fldData xml:space="preserve">PEVuZE5vdGU+PENpdGU+PEF1dGhvcj5Db3dpZTwvQXV0aG9yPjxZZWFyPjE5ODc8L1llYXI+PFJl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(Cowie and Jones, 1987</w:t>
            </w:r>
            <w:r w:rsidR="004F7178">
              <w:rPr>
                <w:noProof/>
              </w:rPr>
              <w:t>;</w:t>
            </w:r>
            <w:r w:rsidRPr="00261D54">
              <w:rPr>
                <w:noProof/>
              </w:rPr>
              <w:t xml:space="preserve"> Pearce</w:t>
            </w:r>
            <w:r w:rsidR="00AF0763" w:rsidRPr="00AF0763">
              <w:rPr>
                <w:i/>
                <w:noProof/>
              </w:rPr>
              <w:t xml:space="preserve"> et al</w:t>
            </w:r>
            <w:r w:rsidR="00174F05" w:rsidRPr="00174F05">
              <w:rPr>
                <w:noProof/>
              </w:rPr>
              <w:t xml:space="preserve">., </w:t>
            </w:r>
            <w:r w:rsidRPr="00261D54">
              <w:rPr>
                <w:noProof/>
              </w:rPr>
              <w:t>2010</w:t>
            </w:r>
            <w:r w:rsidR="004F7178">
              <w:rPr>
                <w:noProof/>
              </w:rPr>
              <w:t>;</w:t>
            </w:r>
            <w:r w:rsidRPr="00261D54">
              <w:rPr>
                <w:noProof/>
              </w:rPr>
              <w:t xml:space="preserve"> Dees, 1970</w:t>
            </w:r>
            <w:r w:rsidR="004F7178">
              <w:rPr>
                <w:noProof/>
              </w:rPr>
              <w:t>;</w:t>
            </w:r>
            <w:r w:rsidRPr="00261D54">
              <w:rPr>
                <w:noProof/>
              </w:rPr>
              <w:t xml:space="preserve"> Thompson and Cheney, 1996)</w:t>
            </w:r>
            <w:r w:rsidRPr="00261D54">
              <w:fldChar w:fldCharType="end"/>
            </w:r>
          </w:p>
        </w:tc>
      </w:tr>
      <w:tr w:rsidR="00261D54" w:rsidRPr="00261D54" w14:paraId="73542FFD" w14:textId="77777777" w:rsidTr="00461A7C">
        <w:trPr>
          <w:cantSplit/>
          <w:trHeight w:val="581"/>
        </w:trPr>
        <w:tc>
          <w:tcPr>
            <w:tcW w:w="561" w:type="pct"/>
            <w:shd w:val="clear" w:color="auto" w:fill="auto"/>
          </w:tcPr>
          <w:p w14:paraId="39CD16F1" w14:textId="566DEAF3" w:rsidR="00261D54" w:rsidRPr="00261D54" w:rsidRDefault="00261D54" w:rsidP="009F52EA">
            <w:pPr>
              <w:pStyle w:val="TableText"/>
              <w:rPr>
                <w:i/>
                <w:iCs/>
              </w:rPr>
            </w:pPr>
            <w:proofErr w:type="spellStart"/>
            <w:r w:rsidRPr="00261D54">
              <w:rPr>
                <w:i/>
                <w:iCs/>
              </w:rPr>
              <w:lastRenderedPageBreak/>
              <w:t>Eobania</w:t>
            </w:r>
            <w:proofErr w:type="spellEnd"/>
            <w:r w:rsidRPr="00261D54">
              <w:rPr>
                <w:i/>
                <w:iCs/>
              </w:rPr>
              <w:t xml:space="preserve"> </w:t>
            </w:r>
            <w:proofErr w:type="spellStart"/>
            <w:r w:rsidRPr="00261D54">
              <w:rPr>
                <w:i/>
                <w:iCs/>
              </w:rPr>
              <w:t>vermiculata</w:t>
            </w:r>
            <w:proofErr w:type="spellEnd"/>
            <w:r w:rsidRPr="00261D54">
              <w:rPr>
                <w:i/>
                <w:iCs/>
                <w:color w:val="000000"/>
                <w:shd w:val="clear" w:color="auto" w:fill="FFFFFF"/>
              </w:rPr>
              <w:t xml:space="preserve"> =</w:t>
            </w:r>
            <w:proofErr w:type="spellStart"/>
            <w:r w:rsidRPr="00261D54">
              <w:rPr>
                <w:i/>
                <w:iCs/>
              </w:rPr>
              <w:t>Massylaea</w:t>
            </w:r>
            <w:proofErr w:type="spellEnd"/>
            <w:r w:rsidRPr="00261D54">
              <w:rPr>
                <w:i/>
                <w:iCs/>
              </w:rPr>
              <w:t xml:space="preserve"> </w:t>
            </w:r>
            <w:proofErr w:type="spellStart"/>
            <w:r w:rsidRPr="00261D54">
              <w:rPr>
                <w:i/>
                <w:iCs/>
              </w:rPr>
              <w:t>vermiculata</w:t>
            </w:r>
            <w:proofErr w:type="spellEnd"/>
          </w:p>
          <w:p w14:paraId="0BF5E79B" w14:textId="77777777" w:rsidR="00261D54" w:rsidRPr="00261D54" w:rsidRDefault="00261D54" w:rsidP="009F52EA">
            <w:pPr>
              <w:pStyle w:val="TableText"/>
              <w:rPr>
                <w:i/>
                <w:iCs/>
              </w:rPr>
            </w:pPr>
            <w:r w:rsidRPr="00261D54">
              <w:t>Chocolate-banded snail</w:t>
            </w:r>
          </w:p>
        </w:tc>
        <w:tc>
          <w:tcPr>
            <w:tcW w:w="774" w:type="pct"/>
            <w:shd w:val="clear" w:color="auto" w:fill="auto"/>
          </w:tcPr>
          <w:p w14:paraId="73C2E6CB" w14:textId="346533E3" w:rsidR="00261D54" w:rsidRPr="00261D54" w:rsidRDefault="00261D54" w:rsidP="009F52EA">
            <w:pPr>
              <w:pStyle w:val="TableText"/>
            </w:pPr>
            <w:r w:rsidRPr="00261D54">
              <w:t>Shell size: 22</w:t>
            </w:r>
            <w:r w:rsidR="00BD0713">
              <w:t>–</w:t>
            </w:r>
            <w:r w:rsidRPr="00261D54">
              <w:t>35mm diameter</w:t>
            </w:r>
          </w:p>
          <w:p w14:paraId="54C4F550" w14:textId="21366F4E" w:rsidR="00261D54" w:rsidRPr="00261D54" w:rsidRDefault="00261D54" w:rsidP="009F52EA">
            <w:pPr>
              <w:pStyle w:val="TableText"/>
            </w:pPr>
            <w:r w:rsidRPr="00261D54">
              <w:t>Shell colour: white, green or yellow with darker chocolate colour bands</w:t>
            </w:r>
          </w:p>
          <w:p w14:paraId="2303E5B1" w14:textId="2E9CA1BA" w:rsidR="00261D54" w:rsidRPr="00261D54" w:rsidRDefault="00261D54" w:rsidP="009F52EA">
            <w:pPr>
              <w:pStyle w:val="TableText"/>
            </w:pPr>
            <w:r w:rsidRPr="00261D54">
              <w:t>Whorls: 5</w:t>
            </w:r>
            <w:r w:rsidR="003145BC">
              <w:t>–</w:t>
            </w:r>
            <w:r w:rsidRPr="00261D54">
              <w:t>6</w:t>
            </w:r>
          </w:p>
        </w:tc>
        <w:tc>
          <w:tcPr>
            <w:tcW w:w="565" w:type="pct"/>
            <w:shd w:val="clear" w:color="auto" w:fill="auto"/>
          </w:tcPr>
          <w:p w14:paraId="678F72CB" w14:textId="77777777" w:rsidR="00261D54" w:rsidRPr="00261D54" w:rsidRDefault="00261D54" w:rsidP="009F52EA">
            <w:pPr>
              <w:pStyle w:val="TableText"/>
            </w:pPr>
            <w:r w:rsidRPr="00261D54">
              <w:t>Mediterranean region</w:t>
            </w:r>
          </w:p>
          <w:p w14:paraId="2C2B906C" w14:textId="488B5EAE" w:rsidR="00261D54" w:rsidRPr="00261D54" w:rsidRDefault="009B3F7A" w:rsidP="009F52EA">
            <w:pPr>
              <w:pStyle w:val="TableText"/>
            </w:pPr>
            <w:r>
              <w:t>T</w:t>
            </w:r>
            <w:r w:rsidRPr="009B3F7A">
              <w:t>he Republic of Türkiye</w:t>
            </w:r>
          </w:p>
        </w:tc>
        <w:tc>
          <w:tcPr>
            <w:tcW w:w="456" w:type="pct"/>
            <w:shd w:val="clear" w:color="auto" w:fill="auto"/>
          </w:tcPr>
          <w:p w14:paraId="1E504F2F" w14:textId="77777777" w:rsidR="00261D54" w:rsidRPr="00261D54" w:rsidRDefault="00261D54" w:rsidP="009F52EA">
            <w:pPr>
              <w:pStyle w:val="TableText"/>
            </w:pPr>
            <w:r w:rsidRPr="00261D54">
              <w:t>Unsure</w:t>
            </w:r>
          </w:p>
          <w:p w14:paraId="6C8BEA39" w14:textId="25BC0D6F" w:rsidR="00261D54" w:rsidRPr="00261D54" w:rsidRDefault="00261D54" w:rsidP="009F52EA">
            <w:pPr>
              <w:pStyle w:val="TableText"/>
            </w:pPr>
            <w:r w:rsidRPr="00261D54">
              <w:t>Introduced to South-eastern Australia; appears locally extinct.</w:t>
            </w:r>
          </w:p>
          <w:p w14:paraId="3CB49F81" w14:textId="7C6D7DA8" w:rsidR="00261D54" w:rsidRPr="00261D54" w:rsidRDefault="00261D54" w:rsidP="009F52EA">
            <w:pPr>
              <w:pStyle w:val="TableText"/>
            </w:pPr>
            <w:r w:rsidRPr="00261D54">
              <w:t>On National Priority Pests list 2019</w:t>
            </w:r>
            <w:r w:rsidR="0014565B">
              <w:t>.</w:t>
            </w:r>
          </w:p>
        </w:tc>
        <w:tc>
          <w:tcPr>
            <w:tcW w:w="606" w:type="pct"/>
            <w:shd w:val="clear" w:color="auto" w:fill="auto"/>
          </w:tcPr>
          <w:p w14:paraId="7857DFF1" w14:textId="77777777" w:rsidR="00261D54" w:rsidRPr="00261D54" w:rsidRDefault="00261D54" w:rsidP="009F52EA">
            <w:pPr>
              <w:pStyle w:val="TableText"/>
            </w:pPr>
            <w:r w:rsidRPr="00261D54">
              <w:t>Yes</w:t>
            </w:r>
          </w:p>
          <w:p w14:paraId="026F2F32" w14:textId="5823A9B0" w:rsidR="00261D54" w:rsidRPr="00261D54" w:rsidRDefault="00261D54" w:rsidP="009F52EA">
            <w:pPr>
              <w:pStyle w:val="TableText"/>
            </w:pPr>
            <w:r w:rsidRPr="00261D54">
              <w:t>4,420</w:t>
            </w:r>
            <w:r w:rsidR="00BD0713">
              <w:t> </w:t>
            </w:r>
            <w:r w:rsidRPr="00261D54">
              <w:t>kg produced in Italy 2002</w:t>
            </w:r>
            <w:r w:rsidR="0014565B">
              <w:t>.</w:t>
            </w:r>
          </w:p>
          <w:p w14:paraId="7E3F1617" w14:textId="71D366B1" w:rsidR="00261D54" w:rsidRPr="00261D54" w:rsidRDefault="00261D54" w:rsidP="009F52EA">
            <w:pPr>
              <w:pStyle w:val="TableText"/>
            </w:pPr>
            <w:r w:rsidRPr="00261D54">
              <w:t>Sizes of farms vary from cottage industry or hobbyists to large scale commercial production</w:t>
            </w:r>
            <w:r w:rsidR="0014565B">
              <w:t>.</w:t>
            </w:r>
          </w:p>
        </w:tc>
        <w:tc>
          <w:tcPr>
            <w:tcW w:w="648" w:type="pct"/>
            <w:shd w:val="clear" w:color="auto" w:fill="auto"/>
          </w:tcPr>
          <w:p w14:paraId="553F5F06" w14:textId="77777777" w:rsidR="00261D54" w:rsidRPr="00261D54" w:rsidRDefault="00261D54" w:rsidP="009F52EA">
            <w:pPr>
              <w:pStyle w:val="TableText"/>
            </w:pPr>
            <w:r w:rsidRPr="00261D54">
              <w:t>Yes</w:t>
            </w:r>
          </w:p>
          <w:p w14:paraId="1414959C" w14:textId="77777777" w:rsidR="00261D54" w:rsidRPr="00261D54" w:rsidRDefault="00261D54" w:rsidP="009F52EA">
            <w:pPr>
              <w:pStyle w:val="TableText"/>
            </w:pPr>
            <w:r w:rsidRPr="00261D54">
              <w:t xml:space="preserve"> collected</w:t>
            </w:r>
          </w:p>
        </w:tc>
        <w:tc>
          <w:tcPr>
            <w:tcW w:w="760" w:type="pct"/>
            <w:shd w:val="clear" w:color="auto" w:fill="auto"/>
          </w:tcPr>
          <w:p w14:paraId="74BC40D5" w14:textId="52447C72" w:rsidR="00261D54" w:rsidRPr="00261D54" w:rsidRDefault="00261D54" w:rsidP="009F52EA">
            <w:pPr>
              <w:pStyle w:val="TableText"/>
            </w:pPr>
            <w:r w:rsidRPr="00261D54">
              <w:t>Quite difficult to raise in captivity</w:t>
            </w:r>
            <w:r w:rsidR="0014565B">
              <w:t>.</w:t>
            </w:r>
          </w:p>
          <w:p w14:paraId="0919DCCF" w14:textId="3A5C1518" w:rsidR="00261D54" w:rsidRPr="00261D54" w:rsidRDefault="00261D54" w:rsidP="009F52EA">
            <w:pPr>
              <w:pStyle w:val="TableText"/>
            </w:pPr>
            <w:r w:rsidRPr="00261D54">
              <w:t xml:space="preserve">Important export item for </w:t>
            </w:r>
            <w:r w:rsidR="009B3F7A" w:rsidRPr="009B3F7A">
              <w:t>the Republic of Türkiye</w:t>
            </w:r>
            <w:r w:rsidR="0014565B">
              <w:t>.</w:t>
            </w:r>
          </w:p>
          <w:p w14:paraId="55B0EDF0" w14:textId="7FB42C23" w:rsidR="00261D54" w:rsidRPr="00261D54" w:rsidRDefault="00261D54" w:rsidP="009F52EA">
            <w:pPr>
              <w:pStyle w:val="TableText"/>
            </w:pPr>
            <w:r w:rsidRPr="00261D54">
              <w:t>8.5% world market</w:t>
            </w:r>
            <w:r w:rsidR="007B020B">
              <w:t>.</w:t>
            </w:r>
          </w:p>
        </w:tc>
        <w:tc>
          <w:tcPr>
            <w:tcW w:w="631" w:type="pct"/>
            <w:shd w:val="clear" w:color="auto" w:fill="auto"/>
          </w:tcPr>
          <w:p w14:paraId="7FA4E0E2" w14:textId="576C70A0" w:rsidR="00261D54" w:rsidRPr="00261D54" w:rsidRDefault="00261D54" w:rsidP="009F52EA">
            <w:pPr>
              <w:pStyle w:val="TableText"/>
            </w:pPr>
            <w:r w:rsidRPr="00261D54">
              <w:fldChar w:fldCharType="begin"/>
            </w:r>
            <w:r w:rsidRPr="00261D54">
              <w:instrText xml:space="preserve"> ADDIN EN.CITE &lt;EndNote&gt;&lt;Cite&gt;&lt;Author&gt;Conte&lt;/Author&gt;&lt;Year&gt;2015&lt;/Year&gt;&lt;RecNum&gt;1866&lt;/RecNum&gt;&lt;DisplayText&gt;(Conte, 2015, Yildirim et al., 2004)&lt;/DisplayText&gt;&lt;record&gt;&lt;rec-number&gt;1866&lt;/rec-number&gt;&lt;foreign-keys&gt;&lt;key app="EN" db-id="rrwaerrrmwz007e0sr8vzwfj29zxe9tfwr9r" timestamp="1653887072"&gt;1866&lt;/key&gt;&lt;/foreign-keys&gt;&lt;ref-type name="Journal Article"&gt;17&lt;/ref-type&gt;&lt;contributors&gt;&lt;authors&gt;&lt;author&gt;Conte, R.&lt;/author&gt;&lt;/authors&gt;&lt;/contributors&gt;&lt;titles&gt;&lt;title&gt;Heliciculture: purpose and economic perspectives in the European community&lt;/title&gt;&lt;secondary-title&gt;IST Journal&lt;/secondary-title&gt;&lt;/titles&gt;&lt;periodical&gt;&lt;full-title&gt;IST Journal&lt;/full-title&gt;&lt;/periodical&gt;&lt;dates&gt;&lt;year&gt;2015&lt;/year&gt;&lt;/dates&gt;&lt;urls&gt;&lt;related-urls&gt;&lt;url&gt;https://www.researchgate.net/profile/Raffaele-Conte/publication/275030005_Heliciculture_purpose_and_economic_perspectives_in_the_European_community/links/552fa4090cf22d437171101f/Heliciculture-purpose-and-economic-perspectives-in-the-European-community.pdf&lt;/url&gt;&lt;/related-urls&gt;&lt;/urls&gt;&lt;/record&gt;&lt;/Cite&gt;&lt;Cite&gt;&lt;Author&gt;Yildirim&lt;/Author&gt;&lt;Year&gt;2004&lt;/Year&gt;&lt;RecNum&gt;2149&lt;/RecNum&gt;&lt;record&gt;&lt;rec-number&gt;2149&lt;/rec-number&gt;&lt;foreign-keys&gt;&lt;key app="EN" db-id="rrwaerrrmwz007e0sr8vzwfj29zxe9tfwr9r" timestamp="1654594659"&gt;2149&lt;/key&gt;&lt;/foreign-keys&gt;&lt;ref-type name="Journal Article"&gt;17&lt;/ref-type&gt;&lt;contributors&gt;&lt;authors&gt;&lt;author&gt;Yildirim, M. Z.&lt;/author&gt;&lt;author&gt;Kebapci, U.&lt;/author&gt;&lt;author&gt;Gumus, B. A. &lt;/author&gt;&lt;/authors&gt;&lt;/contributors&gt;&lt;titles&gt;&lt;title&gt;Edible snails (terrestrial) of Turkey&lt;/title&gt;&lt;secondary-title&gt;&lt;style face="normal" font="default" charset="238" size="100%"&gt;Turkish Journal of Zoology&lt;/style&gt;&lt;/secondary-title&gt;&lt;/titles&gt;&lt;periodical&gt;&lt;full-title&gt;Turkish Journal of Zoology&lt;/full-title&gt;&lt;/periodical&gt;&lt;pages&gt;&lt;style face="normal" font="default" charset="238" size="100%"&gt;329-335&lt;/style&gt;&lt;/pages&gt;&lt;volume&gt;&lt;style face="normal" font="default" charset="238" size="100%"&gt;28&lt;/style&gt;&lt;/volume&gt;&lt;number&gt;4&lt;/number&gt;&lt;dates&gt;&lt;year&gt;2004&lt;/year&gt;&lt;/dates&gt;&lt;urls&gt;&lt;/urls&gt;&lt;/record&gt;&lt;/Cite&gt;&lt;/EndNote&gt;</w:instrText>
            </w:r>
            <w:r w:rsidRPr="00261D54">
              <w:fldChar w:fldCharType="separate"/>
            </w:r>
            <w:r w:rsidRPr="00261D54">
              <w:rPr>
                <w:noProof/>
              </w:rPr>
              <w:t>(Conte, 2015</w:t>
            </w:r>
            <w:r w:rsidR="004F7178">
              <w:rPr>
                <w:noProof/>
              </w:rPr>
              <w:t>;</w:t>
            </w:r>
            <w:r w:rsidRPr="00261D54">
              <w:rPr>
                <w:noProof/>
              </w:rPr>
              <w:t xml:space="preserve"> Yildirim</w:t>
            </w:r>
            <w:r w:rsidR="00AF0763" w:rsidRPr="00AF0763">
              <w:rPr>
                <w:i/>
                <w:noProof/>
              </w:rPr>
              <w:t xml:space="preserve"> et al</w:t>
            </w:r>
            <w:r w:rsidR="00174F05" w:rsidRPr="00174F05">
              <w:rPr>
                <w:noProof/>
              </w:rPr>
              <w:t xml:space="preserve">., </w:t>
            </w:r>
            <w:r w:rsidRPr="00261D54">
              <w:rPr>
                <w:noProof/>
              </w:rPr>
              <w:t>2004)</w:t>
            </w:r>
            <w:r w:rsidRPr="00261D54">
              <w:fldChar w:fldCharType="end"/>
            </w:r>
          </w:p>
        </w:tc>
      </w:tr>
      <w:tr w:rsidR="00261D54" w:rsidRPr="00261D54" w14:paraId="2D5E2311" w14:textId="77777777" w:rsidTr="00461A7C">
        <w:trPr>
          <w:cantSplit/>
          <w:trHeight w:val="581"/>
        </w:trPr>
        <w:tc>
          <w:tcPr>
            <w:tcW w:w="561" w:type="pct"/>
            <w:shd w:val="clear" w:color="auto" w:fill="auto"/>
          </w:tcPr>
          <w:p w14:paraId="7FC200B5" w14:textId="77777777" w:rsidR="00261D54" w:rsidRPr="00261D54" w:rsidRDefault="00261D54" w:rsidP="009F52EA">
            <w:pPr>
              <w:pStyle w:val="TableText"/>
              <w:rPr>
                <w:i/>
                <w:iCs/>
              </w:rPr>
            </w:pPr>
            <w:proofErr w:type="spellStart"/>
            <w:r w:rsidRPr="00261D54">
              <w:rPr>
                <w:i/>
                <w:iCs/>
              </w:rPr>
              <w:t>Otala</w:t>
            </w:r>
            <w:proofErr w:type="spellEnd"/>
            <w:r w:rsidRPr="00261D54">
              <w:rPr>
                <w:i/>
                <w:iCs/>
              </w:rPr>
              <w:t xml:space="preserve"> </w:t>
            </w:r>
            <w:proofErr w:type="spellStart"/>
            <w:r w:rsidRPr="00261D54">
              <w:rPr>
                <w:i/>
                <w:iCs/>
              </w:rPr>
              <w:t>lactea</w:t>
            </w:r>
            <w:proofErr w:type="spellEnd"/>
          </w:p>
          <w:p w14:paraId="50A20D13" w14:textId="77777777" w:rsidR="00261D54" w:rsidRPr="00261D54" w:rsidRDefault="00261D54" w:rsidP="009F52EA">
            <w:pPr>
              <w:pStyle w:val="TableText"/>
              <w:rPr>
                <w:i/>
                <w:iCs/>
              </w:rPr>
            </w:pPr>
            <w:r w:rsidRPr="00261D54">
              <w:t>Milk snail</w:t>
            </w:r>
          </w:p>
        </w:tc>
        <w:tc>
          <w:tcPr>
            <w:tcW w:w="774" w:type="pct"/>
            <w:shd w:val="clear" w:color="auto" w:fill="auto"/>
          </w:tcPr>
          <w:p w14:paraId="73DC6C57" w14:textId="11F53EFB" w:rsidR="00261D54" w:rsidRPr="00261D54" w:rsidRDefault="00261D54" w:rsidP="009F52EA">
            <w:pPr>
              <w:pStyle w:val="TableText"/>
            </w:pPr>
            <w:r w:rsidRPr="00261D54">
              <w:t>Shell size: 27.5</w:t>
            </w:r>
            <w:r w:rsidR="00EA5874">
              <w:t>–</w:t>
            </w:r>
            <w:r w:rsidRPr="00261D54">
              <w:t>36</w:t>
            </w:r>
            <w:r w:rsidR="00EA5874">
              <w:t> </w:t>
            </w:r>
            <w:r w:rsidRPr="00261D54">
              <w:t>mm diameter x 16</w:t>
            </w:r>
            <w:r w:rsidR="00EA5874">
              <w:t>–</w:t>
            </w:r>
            <w:r w:rsidRPr="00261D54">
              <w:t>25</w:t>
            </w:r>
            <w:r w:rsidR="00EA5874">
              <w:t> </w:t>
            </w:r>
            <w:r w:rsidRPr="00261D54">
              <w:t>mm high</w:t>
            </w:r>
          </w:p>
          <w:p w14:paraId="1DAA07AD" w14:textId="4058D41C" w:rsidR="00261D54" w:rsidRPr="00261D54" w:rsidRDefault="00261D54" w:rsidP="009F52EA">
            <w:pPr>
              <w:pStyle w:val="TableText"/>
            </w:pPr>
            <w:r w:rsidRPr="00261D54">
              <w:t>Shell colour: light brown (almost white) with speckled dark brown lines along the shell whorls</w:t>
            </w:r>
          </w:p>
          <w:p w14:paraId="1EF5458D" w14:textId="77777777" w:rsidR="00261D54" w:rsidRPr="00261D54" w:rsidRDefault="00261D54" w:rsidP="009F52EA">
            <w:pPr>
              <w:pStyle w:val="TableText"/>
            </w:pPr>
            <w:r w:rsidRPr="00261D54">
              <w:t>Shell shape: non globular, slightly depressed</w:t>
            </w:r>
          </w:p>
        </w:tc>
        <w:tc>
          <w:tcPr>
            <w:tcW w:w="565" w:type="pct"/>
            <w:shd w:val="clear" w:color="auto" w:fill="auto"/>
          </w:tcPr>
          <w:p w14:paraId="4279F38F" w14:textId="77777777" w:rsidR="00261D54" w:rsidRPr="00261D54" w:rsidRDefault="00261D54" w:rsidP="009F52EA">
            <w:pPr>
              <w:pStyle w:val="TableText"/>
            </w:pPr>
            <w:r w:rsidRPr="00261D54">
              <w:t>Northern Africa</w:t>
            </w:r>
          </w:p>
          <w:p w14:paraId="168E9331" w14:textId="77777777" w:rsidR="00261D54" w:rsidRPr="00261D54" w:rsidRDefault="00261D54" w:rsidP="009F52EA">
            <w:pPr>
              <w:pStyle w:val="TableText"/>
            </w:pPr>
            <w:r w:rsidRPr="00261D54">
              <w:t>Spain</w:t>
            </w:r>
          </w:p>
          <w:p w14:paraId="135F7E1A" w14:textId="77777777" w:rsidR="00261D54" w:rsidRPr="00261D54" w:rsidRDefault="00261D54" w:rsidP="009F52EA">
            <w:pPr>
              <w:pStyle w:val="TableText"/>
            </w:pPr>
            <w:r w:rsidRPr="00261D54">
              <w:t xml:space="preserve">South America </w:t>
            </w:r>
          </w:p>
        </w:tc>
        <w:tc>
          <w:tcPr>
            <w:tcW w:w="456" w:type="pct"/>
            <w:shd w:val="clear" w:color="auto" w:fill="auto"/>
          </w:tcPr>
          <w:p w14:paraId="51756969" w14:textId="77777777" w:rsidR="00261D54" w:rsidRPr="00261D54" w:rsidRDefault="00261D54" w:rsidP="009F52EA">
            <w:pPr>
              <w:pStyle w:val="TableText"/>
            </w:pPr>
            <w:r w:rsidRPr="00261D54">
              <w:t>No</w:t>
            </w:r>
          </w:p>
        </w:tc>
        <w:tc>
          <w:tcPr>
            <w:tcW w:w="606" w:type="pct"/>
            <w:shd w:val="clear" w:color="auto" w:fill="auto"/>
          </w:tcPr>
          <w:p w14:paraId="2059C34E" w14:textId="77777777" w:rsidR="00261D54" w:rsidRPr="00261D54" w:rsidRDefault="00261D54" w:rsidP="009F52EA">
            <w:pPr>
              <w:pStyle w:val="TableText"/>
            </w:pPr>
          </w:p>
        </w:tc>
        <w:tc>
          <w:tcPr>
            <w:tcW w:w="648" w:type="pct"/>
            <w:shd w:val="clear" w:color="auto" w:fill="auto"/>
          </w:tcPr>
          <w:p w14:paraId="2EA638DD" w14:textId="77777777" w:rsidR="00261D54" w:rsidRPr="00261D54" w:rsidRDefault="00261D54" w:rsidP="009F52EA">
            <w:pPr>
              <w:pStyle w:val="TableText"/>
            </w:pPr>
            <w:r w:rsidRPr="00261D54">
              <w:t>Yes</w:t>
            </w:r>
          </w:p>
        </w:tc>
        <w:tc>
          <w:tcPr>
            <w:tcW w:w="760" w:type="pct"/>
            <w:shd w:val="clear" w:color="auto" w:fill="auto"/>
          </w:tcPr>
          <w:p w14:paraId="39E05299" w14:textId="5370364F" w:rsidR="00261D54" w:rsidRPr="00261D54" w:rsidRDefault="00EA5874" w:rsidP="009F52EA">
            <w:pPr>
              <w:pStyle w:val="TableText"/>
            </w:pPr>
            <w:r>
              <w:t>None</w:t>
            </w:r>
          </w:p>
        </w:tc>
        <w:tc>
          <w:tcPr>
            <w:tcW w:w="631" w:type="pct"/>
            <w:shd w:val="clear" w:color="auto" w:fill="auto"/>
          </w:tcPr>
          <w:p w14:paraId="6DCD8907" w14:textId="34E5E7CE" w:rsidR="00261D54" w:rsidRPr="00261D54" w:rsidRDefault="00261D54" w:rsidP="009F52EA">
            <w:pPr>
              <w:pStyle w:val="TableText"/>
            </w:pPr>
            <w:r w:rsidRPr="00261D54">
              <w:fldChar w:fldCharType="begin"/>
            </w:r>
            <w:r w:rsidRPr="00261D54">
              <w:instrText xml:space="preserve"> ADDIN EN.CITE &lt;EndNote&gt;&lt;Cite&gt;&lt;Author&gt;White-McLean&lt;/Author&gt;&lt;Year&gt;2022&lt;/Year&gt;&lt;RecNum&gt;2027&lt;/RecNum&gt;&lt;DisplayText&gt;(White-McLean, 2022b, Dees, 1970)&lt;/DisplayText&gt;&lt;record&gt;&lt;rec-number&gt;2027&lt;/rec-number&gt;&lt;foreign-keys&gt;&lt;key app="EN" db-id="rrwaerrrmwz007e0sr8vzwfj29zxe9tfwr9r" timestamp="1653968350"&gt;2027&lt;/key&gt;&lt;/foreign-keys&gt;&lt;ref-type name="Web Page"&gt;12&lt;/ref-type&gt;&lt;contributors&gt;&lt;authors&gt;&lt;author&gt;White-McLean, J.&lt;/author&gt;&lt;/authors&gt;&lt;/contributors&gt;&lt;titles&gt;&lt;title&gt;Otala spp.&lt;/title&gt;&lt;secondary-title&gt;Teerestrial Mollusc Tool&lt;/secondary-title&gt;&lt;/titles&gt;&lt;volume&gt;2022&lt;/volume&gt;&lt;number&gt;31-05-2022&lt;/number&gt;&lt;dates&gt;&lt;year&gt;2022&lt;/year&gt;&lt;/dates&gt;&lt;urls&gt;&lt;related-urls&gt;&lt;url&gt;https://idtools.org/id/mollusc/factsheet.php?name=Otala%20spp.&lt;/url&gt;&lt;/related-urls&gt;&lt;/urls&gt;&lt;/record&gt;&lt;/Cite&gt;&lt;Cite&gt;&lt;Author&gt;Dees&lt;/Author&gt;&lt;Year&gt;1970&lt;/Year&gt;&lt;RecNum&gt;2151&lt;/RecNum&gt;&lt;record&gt;&lt;rec-number&gt;2151&lt;/rec-number&gt;&lt;foreign-keys&gt;&lt;key app="EN" db-id="rrwaerrrmwz007e0sr8vzwfj29zxe9tfwr9r" timestamp="1654595060"&gt;2151&lt;/key&gt;&lt;/foreign-keys&gt;&lt;ref-type name="Government Document"&gt;46&lt;/ref-type&gt;&lt;contributors&gt;&lt;authors&gt;&lt;author&gt;Dees, L.T.&lt;/author&gt;&lt;/authors&gt;&lt;secondary-authors&gt;&lt;author&gt;US Department of the Interior, Fish and Wildlife Service&lt;/author&gt;&lt;/secondary-authors&gt;&lt;/contributors&gt;&lt;titles&gt;&lt;title&gt;Edible land snails in the United States &lt;/title&gt;&lt;/titles&gt;&lt;pages&gt;8&lt;/pages&gt;&lt;volume&gt;91&lt;/volume&gt;&lt;dates&gt;&lt;year&gt;1970&lt;/year&gt;&lt;/dates&gt;&lt;pub-location&gt;Washington, DC&lt;/pub-location&gt;&lt;urls&gt;&lt;/urls&gt;&lt;/record&gt;&lt;/Cite&gt;&lt;/EndNote&gt;</w:instrText>
            </w:r>
            <w:r w:rsidRPr="00261D54">
              <w:fldChar w:fldCharType="separate"/>
            </w:r>
            <w:r w:rsidRPr="00261D54">
              <w:rPr>
                <w:noProof/>
              </w:rPr>
              <w:t>(White-McLean, 2022b</w:t>
            </w:r>
            <w:r w:rsidR="004F7178">
              <w:rPr>
                <w:noProof/>
              </w:rPr>
              <w:t>;</w:t>
            </w:r>
            <w:r w:rsidRPr="00261D54">
              <w:rPr>
                <w:noProof/>
              </w:rPr>
              <w:t xml:space="preserve"> Dees, 1970)</w:t>
            </w:r>
            <w:r w:rsidRPr="00261D54">
              <w:fldChar w:fldCharType="end"/>
            </w:r>
          </w:p>
          <w:p w14:paraId="010EBC65" w14:textId="77777777" w:rsidR="00261D54" w:rsidRPr="00261D54" w:rsidRDefault="00261D54" w:rsidP="009F52EA">
            <w:pPr>
              <w:pStyle w:val="TableText"/>
            </w:pPr>
          </w:p>
        </w:tc>
      </w:tr>
      <w:tr w:rsidR="00261D54" w:rsidRPr="00261D54" w14:paraId="135FD334" w14:textId="77777777" w:rsidTr="00461A7C">
        <w:trPr>
          <w:cantSplit/>
          <w:trHeight w:val="581"/>
        </w:trPr>
        <w:tc>
          <w:tcPr>
            <w:tcW w:w="561" w:type="pct"/>
            <w:shd w:val="clear" w:color="auto" w:fill="auto"/>
          </w:tcPr>
          <w:p w14:paraId="0F741BBF" w14:textId="77777777" w:rsidR="00261D54" w:rsidRPr="00261D54" w:rsidRDefault="00261D54" w:rsidP="009F52EA">
            <w:pPr>
              <w:pStyle w:val="TableText"/>
              <w:rPr>
                <w:i/>
                <w:iCs/>
              </w:rPr>
            </w:pPr>
            <w:proofErr w:type="spellStart"/>
            <w:r w:rsidRPr="00261D54">
              <w:rPr>
                <w:i/>
                <w:iCs/>
              </w:rPr>
              <w:t>Otala</w:t>
            </w:r>
            <w:proofErr w:type="spellEnd"/>
            <w:r w:rsidRPr="00261D54">
              <w:rPr>
                <w:i/>
                <w:iCs/>
              </w:rPr>
              <w:t xml:space="preserve"> punctata</w:t>
            </w:r>
          </w:p>
        </w:tc>
        <w:tc>
          <w:tcPr>
            <w:tcW w:w="774" w:type="pct"/>
            <w:shd w:val="clear" w:color="auto" w:fill="auto"/>
          </w:tcPr>
          <w:p w14:paraId="745921D2" w14:textId="192D0264" w:rsidR="00261D54" w:rsidRPr="00261D54" w:rsidRDefault="00261D54" w:rsidP="009F52EA">
            <w:pPr>
              <w:pStyle w:val="TableText"/>
            </w:pPr>
            <w:r w:rsidRPr="00261D54">
              <w:t>Shell size: 33</w:t>
            </w:r>
            <w:r w:rsidR="00EA5874">
              <w:t>–</w:t>
            </w:r>
            <w:r w:rsidRPr="00261D54">
              <w:t>39</w:t>
            </w:r>
            <w:r w:rsidR="00EA5874">
              <w:t> </w:t>
            </w:r>
            <w:r w:rsidRPr="00261D54">
              <w:t>mm wide x 20</w:t>
            </w:r>
            <w:r w:rsidR="00EA5874">
              <w:t>–</w:t>
            </w:r>
            <w:r w:rsidRPr="00261D54">
              <w:t>24</w:t>
            </w:r>
            <w:r w:rsidR="00EA5874">
              <w:t> </w:t>
            </w:r>
            <w:r w:rsidRPr="00261D54">
              <w:t>mm high</w:t>
            </w:r>
          </w:p>
          <w:p w14:paraId="5B90177C" w14:textId="77777777" w:rsidR="00261D54" w:rsidRPr="00261D54" w:rsidRDefault="00261D54" w:rsidP="009F52EA">
            <w:pPr>
              <w:pStyle w:val="TableText"/>
            </w:pPr>
            <w:r w:rsidRPr="00261D54">
              <w:t>Shell colour: dark brown with lots of white flecks along whorls</w:t>
            </w:r>
          </w:p>
        </w:tc>
        <w:tc>
          <w:tcPr>
            <w:tcW w:w="565" w:type="pct"/>
            <w:shd w:val="clear" w:color="auto" w:fill="auto"/>
          </w:tcPr>
          <w:p w14:paraId="41E1D4C0" w14:textId="77777777" w:rsidR="00261D54" w:rsidRPr="00261D54" w:rsidRDefault="00261D54" w:rsidP="009F52EA">
            <w:pPr>
              <w:pStyle w:val="TableText"/>
            </w:pPr>
            <w:r w:rsidRPr="00261D54">
              <w:t>Mediterranean</w:t>
            </w:r>
          </w:p>
          <w:p w14:paraId="4767A140" w14:textId="77777777" w:rsidR="00261D54" w:rsidRPr="00261D54" w:rsidRDefault="00261D54" w:rsidP="009F52EA">
            <w:pPr>
              <w:pStyle w:val="TableText"/>
            </w:pPr>
            <w:r w:rsidRPr="00261D54">
              <w:t>South Africa</w:t>
            </w:r>
          </w:p>
          <w:p w14:paraId="78DE7286" w14:textId="77777777" w:rsidR="00261D54" w:rsidRPr="00261D54" w:rsidRDefault="00261D54" w:rsidP="009F52EA">
            <w:pPr>
              <w:pStyle w:val="TableText"/>
            </w:pPr>
            <w:r w:rsidRPr="00261D54">
              <w:t>North America</w:t>
            </w:r>
          </w:p>
        </w:tc>
        <w:tc>
          <w:tcPr>
            <w:tcW w:w="456" w:type="pct"/>
            <w:shd w:val="clear" w:color="auto" w:fill="auto"/>
          </w:tcPr>
          <w:p w14:paraId="08DC7598" w14:textId="77777777" w:rsidR="00261D54" w:rsidRPr="00261D54" w:rsidRDefault="00261D54" w:rsidP="009F52EA">
            <w:pPr>
              <w:pStyle w:val="TableText"/>
            </w:pPr>
            <w:r w:rsidRPr="00261D54">
              <w:t>No</w:t>
            </w:r>
          </w:p>
        </w:tc>
        <w:tc>
          <w:tcPr>
            <w:tcW w:w="606" w:type="pct"/>
            <w:shd w:val="clear" w:color="auto" w:fill="auto"/>
          </w:tcPr>
          <w:p w14:paraId="0C9805E3" w14:textId="77777777" w:rsidR="00261D54" w:rsidRPr="00261D54" w:rsidRDefault="00261D54" w:rsidP="009F52EA">
            <w:pPr>
              <w:pStyle w:val="TableText"/>
            </w:pPr>
          </w:p>
        </w:tc>
        <w:tc>
          <w:tcPr>
            <w:tcW w:w="648" w:type="pct"/>
            <w:shd w:val="clear" w:color="auto" w:fill="auto"/>
          </w:tcPr>
          <w:p w14:paraId="3F269BBF" w14:textId="77777777" w:rsidR="00261D54" w:rsidRPr="00261D54" w:rsidRDefault="00261D54" w:rsidP="009F52EA">
            <w:pPr>
              <w:pStyle w:val="TableText"/>
            </w:pPr>
            <w:r w:rsidRPr="00261D54">
              <w:t>Yes</w:t>
            </w:r>
          </w:p>
        </w:tc>
        <w:tc>
          <w:tcPr>
            <w:tcW w:w="760" w:type="pct"/>
            <w:shd w:val="clear" w:color="auto" w:fill="auto"/>
          </w:tcPr>
          <w:p w14:paraId="4731D6C3" w14:textId="35AD281E" w:rsidR="00261D54" w:rsidRPr="00261D54" w:rsidRDefault="00EA5874" w:rsidP="009F52EA">
            <w:pPr>
              <w:pStyle w:val="TableText"/>
            </w:pPr>
            <w:r>
              <w:t>None</w:t>
            </w:r>
          </w:p>
        </w:tc>
        <w:tc>
          <w:tcPr>
            <w:tcW w:w="631" w:type="pct"/>
            <w:shd w:val="clear" w:color="auto" w:fill="auto"/>
          </w:tcPr>
          <w:p w14:paraId="5E08D1A7" w14:textId="120A50AE" w:rsidR="00261D54" w:rsidRPr="00261D54" w:rsidRDefault="00261D54" w:rsidP="009F52EA">
            <w:pPr>
              <w:pStyle w:val="TableText"/>
            </w:pPr>
            <w:r w:rsidRPr="00261D54">
              <w:fldChar w:fldCharType="begin"/>
            </w:r>
            <w:r w:rsidRPr="00261D54">
              <w:instrText xml:space="preserve"> ADDIN EN.CITE &lt;EndNote&gt;&lt;Cite&gt;&lt;Author&gt;White-McLean&lt;/Author&gt;&lt;Year&gt;2022&lt;/Year&gt;&lt;RecNum&gt;2027&lt;/RecNum&gt;&lt;DisplayText&gt;(White-McLean, 2022b, Barbara and Schembri, 2008)&lt;/DisplayText&gt;&lt;record&gt;&lt;rec-number&gt;2027&lt;/rec-number&gt;&lt;foreign-keys&gt;&lt;key app="EN" db-id="rrwaerrrmwz007e0sr8vzwfj29zxe9tfwr9r" timestamp="1653968350"&gt;2027&lt;/key&gt;&lt;/foreign-keys&gt;&lt;ref-type name="Web Page"&gt;12&lt;/ref-type&gt;&lt;contributors&gt;&lt;authors&gt;&lt;author&gt;White-McLean, J.&lt;/author&gt;&lt;/authors&gt;&lt;/contributors&gt;&lt;titles&gt;&lt;title&gt;Otala spp.&lt;/title&gt;&lt;secondary-title&gt;Teerestrial Mollusc Tool&lt;/secondary-title&gt;&lt;/titles&gt;&lt;volume&gt;2022&lt;/volume&gt;&lt;number&gt;31-05-2022&lt;/number&gt;&lt;dates&gt;&lt;year&gt;2022&lt;/year&gt;&lt;/dates&gt;&lt;urls&gt;&lt;related-urls&gt;&lt;url&gt;https://idtools.org/id/mollusc/factsheet.php?name=Otala%20spp.&lt;/url&gt;&lt;/related-urls&gt;&lt;/urls&gt;&lt;/record&gt;&lt;/Cite&gt;&lt;Cite&gt;&lt;Author&gt;Barbara&lt;/Author&gt;&lt;Year&gt;2008&lt;/Year&gt;&lt;RecNum&gt;2163&lt;/RecNum&gt;&lt;record&gt;&lt;rec-number&gt;2163&lt;/rec-number&gt;&lt;foreign-keys&gt;&lt;key app="EN" db-id="rrwaerrrmwz007e0sr8vzwfj29zxe9tfwr9r" timestamp="1654600551"&gt;2163&lt;/key&gt;&lt;/foreign-keys&gt;&lt;ref-type name="Journal Article"&gt;17&lt;/ref-type&gt;&lt;contributors&gt;&lt;authors&gt;&lt;author&gt;Barbara, N.&lt;/author&gt;&lt;author&gt;Schembri, P.J.&lt;/author&gt;&lt;/authors&gt;&lt;/contributors&gt;&lt;titles&gt;&lt;title&gt;The status of Otala punctata (Muller, 1774): a recently established terrestrial gastropod in Malta&lt;/title&gt;&lt;secondary-title&gt;Bollettino Malacologico&lt;/secondary-title&gt;&lt;/titles&gt;&lt;periodical&gt;&lt;full-title&gt;Bollettino Malacologico&lt;/full-title&gt;&lt;/periodical&gt;&lt;pages&gt;101-107&lt;/pages&gt;&lt;volume&gt;44&lt;/volume&gt;&lt;number&gt;5-8&lt;/number&gt;&lt;dates&gt;&lt;year&gt;2008&lt;/year&gt;&lt;/dates&gt;&lt;urls&gt;&lt;/urls&gt;&lt;/record&gt;&lt;/Cite&gt;&lt;/EndNote&gt;</w:instrText>
            </w:r>
            <w:r w:rsidRPr="00261D54">
              <w:fldChar w:fldCharType="separate"/>
            </w:r>
            <w:r w:rsidRPr="00261D54">
              <w:rPr>
                <w:noProof/>
              </w:rPr>
              <w:t>(White-McLean, 2022b</w:t>
            </w:r>
            <w:r w:rsidR="004F7178">
              <w:rPr>
                <w:noProof/>
              </w:rPr>
              <w:t>;</w:t>
            </w:r>
            <w:r w:rsidRPr="00261D54">
              <w:rPr>
                <w:noProof/>
              </w:rPr>
              <w:t xml:space="preserve"> Barbara and Schembri, 2008)</w:t>
            </w:r>
            <w:r w:rsidRPr="00261D54">
              <w:fldChar w:fldCharType="end"/>
            </w:r>
          </w:p>
        </w:tc>
      </w:tr>
      <w:tr w:rsidR="00261D54" w:rsidRPr="00261D54" w14:paraId="6BE29928" w14:textId="77777777" w:rsidTr="00461A7C">
        <w:trPr>
          <w:cantSplit/>
          <w:trHeight w:val="581"/>
        </w:trPr>
        <w:tc>
          <w:tcPr>
            <w:tcW w:w="561" w:type="pct"/>
            <w:shd w:val="clear" w:color="auto" w:fill="auto"/>
          </w:tcPr>
          <w:p w14:paraId="5E363C11" w14:textId="77777777" w:rsidR="00261D54" w:rsidRPr="00261D54" w:rsidRDefault="00261D54" w:rsidP="009F52EA">
            <w:pPr>
              <w:pStyle w:val="TableText"/>
              <w:rPr>
                <w:i/>
                <w:iCs/>
              </w:rPr>
            </w:pPr>
            <w:r w:rsidRPr="00261D54">
              <w:rPr>
                <w:i/>
                <w:iCs/>
              </w:rPr>
              <w:t xml:space="preserve">Theba </w:t>
            </w:r>
            <w:proofErr w:type="spellStart"/>
            <w:r w:rsidRPr="00261D54">
              <w:rPr>
                <w:i/>
                <w:iCs/>
              </w:rPr>
              <w:t>pisana</w:t>
            </w:r>
            <w:proofErr w:type="spellEnd"/>
          </w:p>
          <w:p w14:paraId="61AB51A2" w14:textId="77777777" w:rsidR="00261D54" w:rsidRPr="00261D54" w:rsidRDefault="00261D54" w:rsidP="009F52EA">
            <w:pPr>
              <w:pStyle w:val="TableText"/>
            </w:pPr>
            <w:r w:rsidRPr="00261D54">
              <w:t>White garden snail</w:t>
            </w:r>
          </w:p>
        </w:tc>
        <w:tc>
          <w:tcPr>
            <w:tcW w:w="774" w:type="pct"/>
            <w:shd w:val="clear" w:color="auto" w:fill="auto"/>
          </w:tcPr>
          <w:p w14:paraId="04679E8E" w14:textId="2A25D3D7" w:rsidR="00261D54" w:rsidRPr="00261D54" w:rsidRDefault="00261D54" w:rsidP="009F52EA">
            <w:pPr>
              <w:pStyle w:val="TableText"/>
            </w:pPr>
            <w:r w:rsidRPr="00261D54">
              <w:t>Shell size: 12</w:t>
            </w:r>
            <w:r w:rsidR="00EA5874">
              <w:t>–</w:t>
            </w:r>
            <w:r w:rsidRPr="00261D54">
              <w:t>25</w:t>
            </w:r>
            <w:r w:rsidR="00EA5874">
              <w:t> </w:t>
            </w:r>
            <w:r w:rsidRPr="00261D54">
              <w:t>mm width x 9</w:t>
            </w:r>
            <w:r w:rsidR="00EA5874">
              <w:t>–</w:t>
            </w:r>
            <w:r w:rsidRPr="00261D54">
              <w:t>20</w:t>
            </w:r>
            <w:r w:rsidR="00EA5874">
              <w:t> </w:t>
            </w:r>
            <w:r w:rsidRPr="00261D54">
              <w:t>mm height</w:t>
            </w:r>
          </w:p>
          <w:p w14:paraId="56B08B3F" w14:textId="1DF781F7" w:rsidR="00261D54" w:rsidRPr="00261D54" w:rsidRDefault="00261D54" w:rsidP="009F52EA">
            <w:pPr>
              <w:pStyle w:val="TableText"/>
            </w:pPr>
            <w:r w:rsidRPr="00261D54">
              <w:t>Shell colour: creamy white shell with diverse range of pale-dark brown markings.</w:t>
            </w:r>
            <w:r w:rsidR="0014565B">
              <w:t xml:space="preserve"> </w:t>
            </w:r>
            <w:r w:rsidRPr="00261D54">
              <w:lastRenderedPageBreak/>
              <w:t>Uninterrupted spiral bands, dotted lines or small radial smudges</w:t>
            </w:r>
          </w:p>
        </w:tc>
        <w:tc>
          <w:tcPr>
            <w:tcW w:w="565" w:type="pct"/>
            <w:shd w:val="clear" w:color="auto" w:fill="auto"/>
          </w:tcPr>
          <w:p w14:paraId="4DDAC5AE" w14:textId="77777777" w:rsidR="00261D54" w:rsidRPr="00261D54" w:rsidRDefault="00261D54" w:rsidP="009F52EA">
            <w:pPr>
              <w:pStyle w:val="TableText"/>
            </w:pPr>
            <w:r w:rsidRPr="00261D54">
              <w:lastRenderedPageBreak/>
              <w:t>Mediterranean</w:t>
            </w:r>
          </w:p>
          <w:p w14:paraId="5E76EBD1" w14:textId="77777777" w:rsidR="00261D54" w:rsidRPr="00261D54" w:rsidRDefault="00261D54" w:rsidP="009F52EA">
            <w:pPr>
              <w:pStyle w:val="TableText"/>
            </w:pPr>
            <w:r w:rsidRPr="00261D54">
              <w:t>Atlantic coast of Europe</w:t>
            </w:r>
          </w:p>
          <w:p w14:paraId="556F679F" w14:textId="77777777" w:rsidR="00261D54" w:rsidRPr="00261D54" w:rsidRDefault="00261D54" w:rsidP="009F52EA">
            <w:pPr>
              <w:pStyle w:val="TableText"/>
            </w:pPr>
            <w:r w:rsidRPr="00261D54">
              <w:t>Southwest England and Wales</w:t>
            </w:r>
          </w:p>
          <w:p w14:paraId="19595312" w14:textId="77777777" w:rsidR="00261D54" w:rsidRPr="00261D54" w:rsidRDefault="00261D54" w:rsidP="009F52EA">
            <w:pPr>
              <w:pStyle w:val="TableText"/>
            </w:pPr>
            <w:r w:rsidRPr="00261D54">
              <w:lastRenderedPageBreak/>
              <w:t>Introduced to Australia and USA</w:t>
            </w:r>
          </w:p>
        </w:tc>
        <w:tc>
          <w:tcPr>
            <w:tcW w:w="456" w:type="pct"/>
            <w:shd w:val="clear" w:color="auto" w:fill="auto"/>
          </w:tcPr>
          <w:p w14:paraId="12D4A5D2" w14:textId="77777777" w:rsidR="00261D54" w:rsidRPr="00261D54" w:rsidRDefault="00261D54" w:rsidP="009F52EA">
            <w:pPr>
              <w:pStyle w:val="TableText"/>
            </w:pPr>
            <w:r w:rsidRPr="00261D54">
              <w:lastRenderedPageBreak/>
              <w:t>Yes</w:t>
            </w:r>
          </w:p>
        </w:tc>
        <w:tc>
          <w:tcPr>
            <w:tcW w:w="606" w:type="pct"/>
            <w:shd w:val="clear" w:color="auto" w:fill="auto"/>
          </w:tcPr>
          <w:p w14:paraId="02EA1952" w14:textId="77777777" w:rsidR="00261D54" w:rsidRPr="00261D54" w:rsidRDefault="00261D54" w:rsidP="009F52EA">
            <w:pPr>
              <w:pStyle w:val="TableText"/>
            </w:pPr>
          </w:p>
        </w:tc>
        <w:tc>
          <w:tcPr>
            <w:tcW w:w="648" w:type="pct"/>
            <w:shd w:val="clear" w:color="auto" w:fill="auto"/>
          </w:tcPr>
          <w:p w14:paraId="69DA22D2" w14:textId="77777777" w:rsidR="00261D54" w:rsidRPr="00261D54" w:rsidRDefault="00261D54" w:rsidP="009F52EA">
            <w:pPr>
              <w:pStyle w:val="TableText"/>
            </w:pPr>
            <w:r w:rsidRPr="00261D54">
              <w:t>Yes</w:t>
            </w:r>
          </w:p>
        </w:tc>
        <w:tc>
          <w:tcPr>
            <w:tcW w:w="760" w:type="pct"/>
            <w:shd w:val="clear" w:color="auto" w:fill="auto"/>
          </w:tcPr>
          <w:p w14:paraId="7076CFCB" w14:textId="3522CF0E" w:rsidR="00261D54" w:rsidRPr="00261D54" w:rsidRDefault="00261D54" w:rsidP="009F52EA">
            <w:pPr>
              <w:pStyle w:val="TableText"/>
            </w:pPr>
            <w:r w:rsidRPr="00261D54">
              <w:t>Serious agricultural pest worldwide, and in Australia, particularly in South Australia</w:t>
            </w:r>
            <w:r w:rsidR="004A7AEC">
              <w:t>.</w:t>
            </w:r>
          </w:p>
          <w:p w14:paraId="60146C1C" w14:textId="1AA6ACA7" w:rsidR="00261D54" w:rsidRPr="00261D54" w:rsidRDefault="00261D54" w:rsidP="009F52EA">
            <w:pPr>
              <w:pStyle w:val="TableText"/>
            </w:pPr>
            <w:r w:rsidRPr="00261D54">
              <w:lastRenderedPageBreak/>
              <w:t>Mainly consumed in the Iberian Peninsula (Spain and Portugal)</w:t>
            </w:r>
            <w:r w:rsidR="004A7AEC">
              <w:t>.</w:t>
            </w:r>
          </w:p>
          <w:p w14:paraId="12F3286D" w14:textId="63CBA6CF" w:rsidR="00261D54" w:rsidRPr="00261D54" w:rsidRDefault="00261D54" w:rsidP="009F52EA">
            <w:pPr>
              <w:pStyle w:val="TableText"/>
            </w:pPr>
            <w:r w:rsidRPr="00261D54">
              <w:t>4</w:t>
            </w:r>
            <w:r w:rsidR="006C6DAE">
              <w:t>,</w:t>
            </w:r>
            <w:r w:rsidRPr="00261D54">
              <w:t>000 tonnes per year consumed in Portugal</w:t>
            </w:r>
            <w:r w:rsidR="004A7AEC">
              <w:t>.</w:t>
            </w:r>
          </w:p>
          <w:p w14:paraId="004204A4" w14:textId="4BC92AC5" w:rsidR="00261D54" w:rsidRPr="00261D54" w:rsidRDefault="00261D54" w:rsidP="009F52EA">
            <w:pPr>
              <w:pStyle w:val="TableText"/>
            </w:pPr>
            <w:r w:rsidRPr="00261D54">
              <w:t>Growing and large economic market</w:t>
            </w:r>
            <w:r w:rsidR="004A7AEC">
              <w:t>.</w:t>
            </w:r>
          </w:p>
          <w:p w14:paraId="6BFE447E" w14:textId="3E0E2DCF" w:rsidR="00261D54" w:rsidRPr="00261D54" w:rsidRDefault="00261D54" w:rsidP="009F52EA">
            <w:pPr>
              <w:pStyle w:val="TableText"/>
            </w:pPr>
            <w:r w:rsidRPr="00261D54">
              <w:t xml:space="preserve">Important export item for </w:t>
            </w:r>
            <w:r w:rsidR="009B3F7A" w:rsidRPr="009B3F7A">
              <w:t>the Republic of Türkiye</w:t>
            </w:r>
            <w:r w:rsidR="004A7AEC">
              <w:t>.</w:t>
            </w:r>
          </w:p>
        </w:tc>
        <w:tc>
          <w:tcPr>
            <w:tcW w:w="631" w:type="pct"/>
            <w:shd w:val="clear" w:color="auto" w:fill="auto"/>
          </w:tcPr>
          <w:p w14:paraId="14967A68" w14:textId="22C0EE23" w:rsidR="00261D54" w:rsidRPr="00261D54" w:rsidRDefault="00261D54" w:rsidP="009F52EA">
            <w:pPr>
              <w:pStyle w:val="TableText"/>
            </w:pPr>
            <w:r w:rsidRPr="00261D54">
              <w:lastRenderedPageBreak/>
              <w:fldChar w:fldCharType="begin">
                <w:fldData xml:space="preserve">PEVuZE5vdGU+PENpdGU+PEF1dGhvcj5Db3dpZTwvQXV0aG9yPjxZZWFyPjIwMDk8L1llYXI+PFJl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</w:fldData>
              </w:fldChar>
            </w:r>
            <w:r w:rsidRPr="00261D54">
              <w:instrText xml:space="preserve"> ADDIN EN.CITE </w:instrText>
            </w:r>
            <w:r w:rsidRPr="00261D54">
              <w:fldChar w:fldCharType="begin">
                <w:fldData xml:space="preserve">PEVuZE5vdGU+PENpdGU+PEF1dGhvcj5Db3dpZTwvQXV0aG9yPjxZZWFyPjIwMDk8L1llYXI+PFJl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</w:fldData>
              </w:fldChar>
            </w:r>
            <w:r w:rsidRPr="00261D54">
              <w:instrText xml:space="preserve"> ADDIN EN.CITE.DATA </w:instrText>
            </w:r>
            <w:r w:rsidRPr="00261D54">
              <w:fldChar w:fldCharType="end"/>
            </w:r>
            <w:r w:rsidRPr="00261D54">
              <w:fldChar w:fldCharType="separate"/>
            </w:r>
            <w:r w:rsidRPr="00261D54">
              <w:rPr>
                <w:noProof/>
              </w:rPr>
              <w:t>(Cowie</w:t>
            </w:r>
            <w:r w:rsidR="00AF0763" w:rsidRPr="00AF0763">
              <w:rPr>
                <w:i/>
                <w:noProof/>
              </w:rPr>
              <w:t xml:space="preserve"> et al</w:t>
            </w:r>
            <w:r w:rsidR="00174F05" w:rsidRPr="00174F05">
              <w:rPr>
                <w:noProof/>
              </w:rPr>
              <w:t xml:space="preserve">., </w:t>
            </w:r>
            <w:r w:rsidRPr="00261D54">
              <w:rPr>
                <w:noProof/>
              </w:rPr>
              <w:t>2009</w:t>
            </w:r>
            <w:r w:rsidR="004F7178">
              <w:rPr>
                <w:noProof/>
              </w:rPr>
              <w:t>;</w:t>
            </w:r>
            <w:r w:rsidRPr="00261D54">
              <w:rPr>
                <w:noProof/>
              </w:rPr>
              <w:t xml:space="preserve"> Dees, 1970</w:t>
            </w:r>
            <w:r w:rsidR="004F7178">
              <w:rPr>
                <w:noProof/>
              </w:rPr>
              <w:t>;</w:t>
            </w:r>
            <w:r w:rsidRPr="00261D54">
              <w:rPr>
                <w:noProof/>
              </w:rPr>
              <w:t xml:space="preserve"> Leonard, 2003</w:t>
            </w:r>
            <w:r w:rsidR="004F7178">
              <w:rPr>
                <w:noProof/>
              </w:rPr>
              <w:t>;</w:t>
            </w:r>
            <w:r w:rsidRPr="00261D54">
              <w:rPr>
                <w:noProof/>
              </w:rPr>
              <w:t xml:space="preserve"> Caetano</w:t>
            </w:r>
            <w:r w:rsidR="00AF0763" w:rsidRPr="00AF0763">
              <w:rPr>
                <w:i/>
                <w:noProof/>
              </w:rPr>
              <w:t xml:space="preserve"> et al</w:t>
            </w:r>
            <w:r w:rsidR="00174F05" w:rsidRPr="00174F05">
              <w:rPr>
                <w:noProof/>
              </w:rPr>
              <w:t xml:space="preserve">., </w:t>
            </w:r>
            <w:r w:rsidRPr="00261D54">
              <w:rPr>
                <w:noProof/>
              </w:rPr>
              <w:t>2021</w:t>
            </w:r>
            <w:r w:rsidR="004F7178">
              <w:rPr>
                <w:noProof/>
              </w:rPr>
              <w:t>;</w:t>
            </w:r>
            <w:r w:rsidRPr="00261D54">
              <w:rPr>
                <w:noProof/>
              </w:rPr>
              <w:t xml:space="preserve"> CABI, 2020</w:t>
            </w:r>
            <w:r w:rsidR="004F7178">
              <w:rPr>
                <w:noProof/>
              </w:rPr>
              <w:t>;</w:t>
            </w:r>
            <w:r w:rsidRPr="00261D54">
              <w:rPr>
                <w:noProof/>
              </w:rPr>
              <w:t xml:space="preserve"> ALA, 2022)</w:t>
            </w:r>
            <w:r w:rsidRPr="00261D54">
              <w:fldChar w:fldCharType="end"/>
            </w:r>
          </w:p>
        </w:tc>
      </w:tr>
      <w:tr w:rsidR="00261D54" w:rsidRPr="00261D54" w14:paraId="102AE15D" w14:textId="77777777" w:rsidTr="00461A7C">
        <w:trPr>
          <w:cantSplit/>
          <w:trHeight w:val="290"/>
        </w:trPr>
        <w:tc>
          <w:tcPr>
            <w:tcW w:w="561" w:type="pct"/>
            <w:shd w:val="clear" w:color="auto" w:fill="auto"/>
          </w:tcPr>
          <w:p w14:paraId="6F1A8844" w14:textId="77777777" w:rsidR="00261D54" w:rsidRPr="00261D54" w:rsidRDefault="00261D54" w:rsidP="009F52EA">
            <w:pPr>
              <w:pStyle w:val="TableText"/>
              <w:rPr>
                <w:i/>
                <w:iCs/>
              </w:rPr>
            </w:pPr>
            <w:r w:rsidRPr="00261D54">
              <w:rPr>
                <w:i/>
                <w:iCs/>
              </w:rPr>
              <w:t xml:space="preserve">Achatina </w:t>
            </w:r>
            <w:proofErr w:type="spellStart"/>
            <w:r w:rsidRPr="00261D54">
              <w:rPr>
                <w:i/>
                <w:iCs/>
              </w:rPr>
              <w:t>achatina</w:t>
            </w:r>
            <w:proofErr w:type="spellEnd"/>
            <w:r w:rsidRPr="00261D54">
              <w:t xml:space="preserve"> Common African snail</w:t>
            </w:r>
          </w:p>
        </w:tc>
        <w:tc>
          <w:tcPr>
            <w:tcW w:w="774" w:type="pct"/>
            <w:shd w:val="clear" w:color="auto" w:fill="auto"/>
          </w:tcPr>
          <w:p w14:paraId="67EA98E7" w14:textId="04D64CCE" w:rsidR="00261D54" w:rsidRPr="00261D54" w:rsidRDefault="00261D54" w:rsidP="009F52EA">
            <w:pPr>
              <w:pStyle w:val="TableText"/>
            </w:pPr>
            <w:r w:rsidRPr="00261D54">
              <w:t>Shell size: 180</w:t>
            </w:r>
            <w:r w:rsidR="006C6DAE">
              <w:t> </w:t>
            </w:r>
            <w:r w:rsidRPr="00261D54">
              <w:t>mm length x 90</w:t>
            </w:r>
            <w:r w:rsidR="006C6DAE">
              <w:t> </w:t>
            </w:r>
            <w:r w:rsidRPr="00261D54">
              <w:t>mm diameter</w:t>
            </w:r>
          </w:p>
          <w:p w14:paraId="3D04C2E7" w14:textId="7B9A17DC" w:rsidR="00261D54" w:rsidRPr="00261D54" w:rsidRDefault="00261D54" w:rsidP="009F52EA">
            <w:pPr>
              <w:pStyle w:val="TableText"/>
            </w:pPr>
            <w:r w:rsidRPr="00261D54">
              <w:t>Body size: 300</w:t>
            </w:r>
            <w:r w:rsidR="006C6DAE">
              <w:t> </w:t>
            </w:r>
            <w:r w:rsidRPr="00261D54">
              <w:t>mm length and 250</w:t>
            </w:r>
            <w:r w:rsidR="006C6DAE">
              <w:t> </w:t>
            </w:r>
            <w:r w:rsidRPr="00261D54">
              <w:t>mm height (largest snail species worldwide)</w:t>
            </w:r>
          </w:p>
          <w:p w14:paraId="2EACCC4F" w14:textId="18ED2F6D" w:rsidR="00261D54" w:rsidRPr="00261D54" w:rsidRDefault="00261D54" w:rsidP="009F52EA">
            <w:pPr>
              <w:pStyle w:val="TableText"/>
            </w:pPr>
            <w:r w:rsidRPr="00261D54">
              <w:t xml:space="preserve">Shell colour: brown with striped pattern </w:t>
            </w:r>
            <w:r w:rsidR="004A7AEC">
              <w:t>‘</w:t>
            </w:r>
            <w:r w:rsidRPr="00261D54">
              <w:t>tiger snail</w:t>
            </w:r>
            <w:r w:rsidR="004A7AEC">
              <w:t>’</w:t>
            </w:r>
          </w:p>
          <w:p w14:paraId="06E6B9D0" w14:textId="77777777" w:rsidR="00261D54" w:rsidRPr="00261D54" w:rsidRDefault="00261D54" w:rsidP="009F52EA">
            <w:pPr>
              <w:pStyle w:val="TableText"/>
            </w:pPr>
            <w:r w:rsidRPr="00261D54">
              <w:t>Shell shape: conical</w:t>
            </w:r>
          </w:p>
        </w:tc>
        <w:tc>
          <w:tcPr>
            <w:tcW w:w="565" w:type="pct"/>
            <w:shd w:val="clear" w:color="auto" w:fill="auto"/>
          </w:tcPr>
          <w:p w14:paraId="5C731097" w14:textId="77777777" w:rsidR="00261D54" w:rsidRPr="00261D54" w:rsidRDefault="00261D54" w:rsidP="009F52EA">
            <w:pPr>
              <w:pStyle w:val="TableText"/>
            </w:pPr>
            <w:r w:rsidRPr="00261D54">
              <w:t>West Africa</w:t>
            </w:r>
          </w:p>
        </w:tc>
        <w:tc>
          <w:tcPr>
            <w:tcW w:w="456" w:type="pct"/>
            <w:shd w:val="clear" w:color="auto" w:fill="auto"/>
          </w:tcPr>
          <w:p w14:paraId="45505B41" w14:textId="77777777" w:rsidR="00261D54" w:rsidRPr="00261D54" w:rsidRDefault="00261D54" w:rsidP="009F52EA">
            <w:pPr>
              <w:pStyle w:val="TableText"/>
            </w:pPr>
            <w:r w:rsidRPr="00261D54">
              <w:t>No</w:t>
            </w:r>
          </w:p>
        </w:tc>
        <w:tc>
          <w:tcPr>
            <w:tcW w:w="606" w:type="pct"/>
            <w:shd w:val="clear" w:color="auto" w:fill="auto"/>
          </w:tcPr>
          <w:p w14:paraId="709C0677" w14:textId="2ACE08AB" w:rsidR="00261D54" w:rsidRPr="00261D54" w:rsidRDefault="00261D54" w:rsidP="009F52EA">
            <w:pPr>
              <w:pStyle w:val="TableText"/>
            </w:pPr>
            <w:r w:rsidRPr="00261D54">
              <w:t>Yes</w:t>
            </w:r>
          </w:p>
          <w:p w14:paraId="2CB0FDE4" w14:textId="77777777" w:rsidR="00261D54" w:rsidRPr="00261D54" w:rsidRDefault="00261D54" w:rsidP="009F52EA">
            <w:pPr>
              <w:pStyle w:val="TableText"/>
            </w:pPr>
            <w:r w:rsidRPr="00261D54">
              <w:t>Commercial</w:t>
            </w:r>
          </w:p>
          <w:p w14:paraId="76D275FC" w14:textId="77777777" w:rsidR="00261D54" w:rsidRPr="00261D54" w:rsidRDefault="00261D54" w:rsidP="009F52EA">
            <w:pPr>
              <w:pStyle w:val="TableText"/>
            </w:pPr>
            <w:r w:rsidRPr="00261D54">
              <w:t>Cottage industry</w:t>
            </w:r>
          </w:p>
        </w:tc>
        <w:tc>
          <w:tcPr>
            <w:tcW w:w="648" w:type="pct"/>
            <w:shd w:val="clear" w:color="auto" w:fill="auto"/>
          </w:tcPr>
          <w:p w14:paraId="7B67D44A" w14:textId="3D2F6170" w:rsidR="00261D54" w:rsidRPr="00261D54" w:rsidRDefault="00261D54" w:rsidP="009F52EA">
            <w:pPr>
              <w:pStyle w:val="TableText"/>
            </w:pPr>
            <w:r w:rsidRPr="00261D54">
              <w:t>Yes</w:t>
            </w:r>
          </w:p>
          <w:p w14:paraId="594806EE" w14:textId="0F5915E3" w:rsidR="00261D54" w:rsidRPr="00261D54" w:rsidRDefault="00261D54" w:rsidP="009F52EA">
            <w:pPr>
              <w:pStyle w:val="TableText"/>
            </w:pPr>
            <w:r w:rsidRPr="00261D54">
              <w:t>18.2% of farmers in Nigeria obtain snails from wild</w:t>
            </w:r>
            <w:r w:rsidR="004A7AEC">
              <w:t>.</w:t>
            </w:r>
          </w:p>
          <w:p w14:paraId="725322B9" w14:textId="278F533B" w:rsidR="00261D54" w:rsidRPr="00261D54" w:rsidRDefault="00261D54" w:rsidP="009F52EA">
            <w:pPr>
              <w:pStyle w:val="TableText"/>
            </w:pPr>
            <w:r w:rsidRPr="00261D54">
              <w:t xml:space="preserve"> Very few farmers (&lt;4%) start with eggs or hatchlings</w:t>
            </w:r>
            <w:r w:rsidR="004A7AEC">
              <w:t>.</w:t>
            </w:r>
          </w:p>
          <w:p w14:paraId="05A675EE" w14:textId="31D84793" w:rsidR="00261D54" w:rsidRPr="00261D54" w:rsidRDefault="00261D54" w:rsidP="009F52EA">
            <w:pPr>
              <w:pStyle w:val="TableText"/>
            </w:pPr>
            <w:r w:rsidRPr="00261D54">
              <w:t>Market makes up 30% of snails that are farmed</w:t>
            </w:r>
            <w:r w:rsidR="004A7AEC">
              <w:t>.</w:t>
            </w:r>
          </w:p>
        </w:tc>
        <w:tc>
          <w:tcPr>
            <w:tcW w:w="760" w:type="pct"/>
            <w:shd w:val="clear" w:color="auto" w:fill="auto"/>
          </w:tcPr>
          <w:p w14:paraId="5E06E022" w14:textId="410028C1" w:rsidR="00261D54" w:rsidRPr="00261D54" w:rsidRDefault="00261D54" w:rsidP="009F52EA">
            <w:pPr>
              <w:pStyle w:val="TableText"/>
            </w:pPr>
            <w:r w:rsidRPr="00261D54">
              <w:t>Snails purchased from the market are hand-picked from their natural habitat.</w:t>
            </w:r>
          </w:p>
          <w:p w14:paraId="3F101988" w14:textId="3E2843B0" w:rsidR="00261D54" w:rsidRPr="00261D54" w:rsidRDefault="00261D54" w:rsidP="009F52EA">
            <w:pPr>
              <w:pStyle w:val="TableText"/>
            </w:pPr>
            <w:r w:rsidRPr="00261D54">
              <w:t>Preferred source of snails for consumers as it is widely believed they taste better.</w:t>
            </w:r>
          </w:p>
          <w:p w14:paraId="67B0568A" w14:textId="26EA6E11" w:rsidR="00261D54" w:rsidRPr="00261D54" w:rsidRDefault="00261D54" w:rsidP="009F52EA">
            <w:pPr>
              <w:pStyle w:val="TableText"/>
            </w:pPr>
            <w:r w:rsidRPr="00261D54">
              <w:t>Snails are taken from wild before reaching sexual maturity – threatens survival</w:t>
            </w:r>
            <w:r w:rsidR="009A0E9B">
              <w:t>.</w:t>
            </w:r>
          </w:p>
          <w:p w14:paraId="339DD028" w14:textId="0583CD7C" w:rsidR="00261D54" w:rsidRPr="00261D54" w:rsidRDefault="00261D54" w:rsidP="009F52EA">
            <w:pPr>
              <w:pStyle w:val="TableText"/>
            </w:pPr>
            <w:r w:rsidRPr="00261D54">
              <w:t>High change of wild caught snails being contaminated presenting risk to humans</w:t>
            </w:r>
            <w:r w:rsidR="009A0E9B">
              <w:t>.</w:t>
            </w:r>
          </w:p>
          <w:p w14:paraId="484755F0" w14:textId="086C6E07" w:rsidR="00261D54" w:rsidRPr="00261D54" w:rsidRDefault="00261D54" w:rsidP="009F52EA">
            <w:pPr>
              <w:pStyle w:val="TableText"/>
            </w:pPr>
            <w:r w:rsidRPr="00261D54">
              <w:t>Hardest species to farm due to stable conditions it is accustomed to in the wild but by far most popular in West Africa (2</w:t>
            </w:r>
            <w:r w:rsidRPr="00261D54">
              <w:rPr>
                <w:vertAlign w:val="superscript"/>
              </w:rPr>
              <w:t>nd</w:t>
            </w:r>
            <w:r w:rsidRPr="00261D54">
              <w:t xml:space="preserve"> and 3</w:t>
            </w:r>
            <w:r w:rsidRPr="00261D54">
              <w:rPr>
                <w:vertAlign w:val="superscript"/>
              </w:rPr>
              <w:t>rd</w:t>
            </w:r>
            <w:r w:rsidRPr="00261D54">
              <w:t xml:space="preserve"> most popular </w:t>
            </w:r>
            <w:proofErr w:type="spellStart"/>
            <w:r w:rsidRPr="00261D54">
              <w:rPr>
                <w:i/>
                <w:iCs/>
              </w:rPr>
              <w:t>Archachatina</w:t>
            </w:r>
            <w:proofErr w:type="spellEnd"/>
            <w:r w:rsidRPr="00261D54">
              <w:rPr>
                <w:i/>
                <w:iCs/>
              </w:rPr>
              <w:t xml:space="preserve"> marginata </w:t>
            </w:r>
            <w:r w:rsidRPr="00261D54">
              <w:lastRenderedPageBreak/>
              <w:t>and</w:t>
            </w:r>
            <w:r w:rsidRPr="00261D54">
              <w:rPr>
                <w:i/>
                <w:iCs/>
              </w:rPr>
              <w:t xml:space="preserve"> Achatina </w:t>
            </w:r>
            <w:proofErr w:type="spellStart"/>
            <w:r w:rsidRPr="00261D54">
              <w:rPr>
                <w:i/>
                <w:iCs/>
              </w:rPr>
              <w:t>fulica</w:t>
            </w:r>
            <w:proofErr w:type="spellEnd"/>
            <w:r w:rsidRPr="00261D54">
              <w:rPr>
                <w:i/>
                <w:iCs/>
              </w:rPr>
              <w:t xml:space="preserve"> </w:t>
            </w:r>
            <w:r w:rsidRPr="00261D54">
              <w:t>respectively</w:t>
            </w:r>
            <w:r w:rsidRPr="00261D54">
              <w:rPr>
                <w:i/>
                <w:iCs/>
              </w:rPr>
              <w:t>)</w:t>
            </w:r>
            <w:r w:rsidR="009A0E9B">
              <w:rPr>
                <w:i/>
                <w:iCs/>
              </w:rPr>
              <w:t>.</w:t>
            </w:r>
          </w:p>
        </w:tc>
        <w:tc>
          <w:tcPr>
            <w:tcW w:w="631" w:type="pct"/>
            <w:shd w:val="clear" w:color="auto" w:fill="auto"/>
          </w:tcPr>
          <w:p w14:paraId="73B8B5FF" w14:textId="06E2CEC5" w:rsidR="00261D54" w:rsidRPr="00261D54" w:rsidRDefault="00261D54" w:rsidP="009F52EA">
            <w:pPr>
              <w:pStyle w:val="TableText"/>
            </w:pPr>
            <w:r w:rsidRPr="00261D54">
              <w:lastRenderedPageBreak/>
              <w:fldChar w:fldCharType="begin">
                <w:fldData xml:space="preserve">PEVuZE5vdGU+PENpdGU+PEF1dGhvcj5DaGFoPC9BdXRob3I+PFllYXI+MjAxMzwvWWVhcj48UmVj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</w:fldData>
              </w:fldChar>
            </w:r>
            <w:r w:rsidRPr="00261D54">
              <w:instrText xml:space="preserve"> ADDIN EN.CITE </w:instrText>
            </w:r>
            <w:r w:rsidRPr="00261D54">
              <w:fldChar w:fldCharType="begin">
                <w:fldData xml:space="preserve">PEVuZE5vdGU+PENpdGU+PEF1dGhvcj5DaGFoPC9BdXRob3I+PFllYXI+MjAxMzwvWWVhcj48UmVj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</w:fldData>
              </w:fldChar>
            </w:r>
            <w:r w:rsidRPr="00261D54">
              <w:instrText xml:space="preserve"> ADDIN EN.CITE.DATA </w:instrText>
            </w:r>
            <w:r w:rsidRPr="00261D54">
              <w:fldChar w:fldCharType="end"/>
            </w:r>
            <w:r w:rsidRPr="00261D54">
              <w:fldChar w:fldCharType="separate"/>
            </w:r>
            <w:r w:rsidRPr="00261D54">
              <w:rPr>
                <w:noProof/>
              </w:rPr>
              <w:t>(Chah and Inegbedion, 2013</w:t>
            </w:r>
            <w:r w:rsidR="004F7178">
              <w:rPr>
                <w:noProof/>
              </w:rPr>
              <w:t>;</w:t>
            </w:r>
            <w:r w:rsidRPr="00261D54">
              <w:rPr>
                <w:noProof/>
              </w:rPr>
              <w:t xml:space="preserve"> Nyoagbe</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Ngenwi</w:t>
            </w:r>
            <w:r w:rsidR="00AF0763" w:rsidRPr="00AF0763">
              <w:rPr>
                <w:i/>
                <w:noProof/>
              </w:rPr>
              <w:t xml:space="preserve"> et al</w:t>
            </w:r>
            <w:r w:rsidR="00174F05" w:rsidRPr="00174F05">
              <w:rPr>
                <w:noProof/>
              </w:rPr>
              <w:t xml:space="preserve">., </w:t>
            </w:r>
            <w:r w:rsidRPr="00261D54">
              <w:rPr>
                <w:noProof/>
              </w:rPr>
              <w:t>2010</w:t>
            </w:r>
            <w:r w:rsidR="004F7178">
              <w:rPr>
                <w:noProof/>
              </w:rPr>
              <w:t>;</w:t>
            </w:r>
            <w:r w:rsidRPr="00261D54">
              <w:rPr>
                <w:noProof/>
              </w:rPr>
              <w:t xml:space="preserve"> Cobbinah, 1993)</w:t>
            </w:r>
            <w:r w:rsidRPr="00261D54">
              <w:fldChar w:fldCharType="end"/>
            </w:r>
          </w:p>
        </w:tc>
      </w:tr>
      <w:tr w:rsidR="00261D54" w:rsidRPr="00261D54" w14:paraId="0259F8B1" w14:textId="77777777" w:rsidTr="00461A7C">
        <w:trPr>
          <w:cantSplit/>
          <w:trHeight w:val="290"/>
        </w:trPr>
        <w:tc>
          <w:tcPr>
            <w:tcW w:w="561" w:type="pct"/>
            <w:shd w:val="clear" w:color="auto" w:fill="auto"/>
          </w:tcPr>
          <w:p w14:paraId="58146BA6" w14:textId="77777777" w:rsidR="00261D54" w:rsidRPr="00261D54" w:rsidRDefault="00261D54" w:rsidP="009F52EA">
            <w:pPr>
              <w:pStyle w:val="TableText"/>
              <w:rPr>
                <w:i/>
                <w:iCs/>
              </w:rPr>
            </w:pPr>
            <w:r w:rsidRPr="00261D54">
              <w:rPr>
                <w:i/>
                <w:iCs/>
              </w:rPr>
              <w:t>Achatina (</w:t>
            </w:r>
            <w:proofErr w:type="spellStart"/>
            <w:r w:rsidRPr="00261D54">
              <w:rPr>
                <w:i/>
                <w:iCs/>
              </w:rPr>
              <w:t>Lissachatina</w:t>
            </w:r>
            <w:proofErr w:type="spellEnd"/>
            <w:r w:rsidRPr="00261D54">
              <w:rPr>
                <w:i/>
                <w:iCs/>
              </w:rPr>
              <w:t>) </w:t>
            </w:r>
            <w:proofErr w:type="spellStart"/>
            <w:r w:rsidRPr="00261D54">
              <w:rPr>
                <w:i/>
                <w:iCs/>
              </w:rPr>
              <w:t>fulica</w:t>
            </w:r>
            <w:proofErr w:type="spellEnd"/>
          </w:p>
          <w:p w14:paraId="2272A85B" w14:textId="77777777" w:rsidR="00261D54" w:rsidRPr="00261D54" w:rsidRDefault="00261D54" w:rsidP="009F52EA">
            <w:pPr>
              <w:pStyle w:val="TableText"/>
            </w:pPr>
            <w:r w:rsidRPr="00261D54">
              <w:t>Giant African land snail</w:t>
            </w:r>
          </w:p>
        </w:tc>
        <w:tc>
          <w:tcPr>
            <w:tcW w:w="774" w:type="pct"/>
            <w:shd w:val="clear" w:color="auto" w:fill="auto"/>
          </w:tcPr>
          <w:p w14:paraId="23B177DD" w14:textId="5F1D557D" w:rsidR="00261D54" w:rsidRPr="00261D54" w:rsidRDefault="00261D54" w:rsidP="009F52EA">
            <w:pPr>
              <w:pStyle w:val="TableText"/>
            </w:pPr>
            <w:r w:rsidRPr="00261D54">
              <w:t>Shell size: 200</w:t>
            </w:r>
            <w:r w:rsidR="006C6DAE">
              <w:t> </w:t>
            </w:r>
            <w:r w:rsidRPr="00261D54">
              <w:t>mm length x 120</w:t>
            </w:r>
            <w:r w:rsidR="006C6DAE">
              <w:t> </w:t>
            </w:r>
            <w:r w:rsidRPr="00261D54">
              <w:t>mm diameter</w:t>
            </w:r>
          </w:p>
          <w:p w14:paraId="4C2C00D0" w14:textId="60B78BB1" w:rsidR="00261D54" w:rsidRPr="00261D54" w:rsidRDefault="00261D54" w:rsidP="009F52EA">
            <w:pPr>
              <w:pStyle w:val="TableText"/>
            </w:pPr>
            <w:r w:rsidRPr="00261D54">
              <w:t>Shell colour: brown with darker bands across spiral</w:t>
            </w:r>
          </w:p>
          <w:p w14:paraId="4F27F644" w14:textId="3B136B0C" w:rsidR="00261D54" w:rsidRPr="00261D54" w:rsidRDefault="00261D54" w:rsidP="009F52EA">
            <w:pPr>
              <w:pStyle w:val="TableText"/>
            </w:pPr>
            <w:r w:rsidRPr="00261D54">
              <w:t>Weight: 250</w:t>
            </w:r>
            <w:r w:rsidR="006C6DAE">
              <w:t> </w:t>
            </w:r>
            <w:r w:rsidRPr="00261D54">
              <w:t>g</w:t>
            </w:r>
          </w:p>
        </w:tc>
        <w:tc>
          <w:tcPr>
            <w:tcW w:w="565" w:type="pct"/>
            <w:shd w:val="clear" w:color="auto" w:fill="auto"/>
          </w:tcPr>
          <w:p w14:paraId="4B1F6C37" w14:textId="77777777" w:rsidR="00261D54" w:rsidRPr="00261D54" w:rsidRDefault="00261D54" w:rsidP="009F52EA">
            <w:pPr>
              <w:pStyle w:val="TableText"/>
            </w:pPr>
            <w:r w:rsidRPr="00261D54">
              <w:t>East Africa</w:t>
            </w:r>
          </w:p>
        </w:tc>
        <w:tc>
          <w:tcPr>
            <w:tcW w:w="456" w:type="pct"/>
            <w:shd w:val="clear" w:color="auto" w:fill="auto"/>
          </w:tcPr>
          <w:p w14:paraId="0F8747D6" w14:textId="77777777" w:rsidR="00261D54" w:rsidRPr="00261D54" w:rsidRDefault="00261D54" w:rsidP="009F52EA">
            <w:pPr>
              <w:pStyle w:val="TableText"/>
            </w:pPr>
            <w:r w:rsidRPr="00261D54">
              <w:t>No</w:t>
            </w:r>
          </w:p>
          <w:p w14:paraId="3BB1CE42" w14:textId="17F15E81" w:rsidR="00261D54" w:rsidRPr="00261D54" w:rsidRDefault="00261D54" w:rsidP="009F52EA">
            <w:pPr>
              <w:pStyle w:val="TableText"/>
            </w:pPr>
            <w:r w:rsidRPr="00261D54">
              <w:t>An outbreak occurred in QLD in 1977 but was quickly eradicated</w:t>
            </w:r>
            <w:r w:rsidR="009A0E9B">
              <w:t>.</w:t>
            </w:r>
          </w:p>
          <w:p w14:paraId="2F42A01B" w14:textId="1103AE49" w:rsidR="00261D54" w:rsidRPr="00261D54" w:rsidRDefault="00261D54" w:rsidP="009F52EA">
            <w:pPr>
              <w:pStyle w:val="TableText"/>
            </w:pPr>
            <w:r w:rsidRPr="00261D54">
              <w:t>A single animal was also found in QLD in 2004</w:t>
            </w:r>
            <w:r w:rsidR="009A0E9B">
              <w:t>.</w:t>
            </w:r>
          </w:p>
          <w:p w14:paraId="1B46BF0B" w14:textId="23CFD690" w:rsidR="00261D54" w:rsidRPr="00261D54" w:rsidRDefault="00261D54" w:rsidP="009F52EA">
            <w:pPr>
              <w:pStyle w:val="TableText"/>
            </w:pPr>
            <w:r w:rsidRPr="00261D54">
              <w:t>On National Priority Pests list 2019</w:t>
            </w:r>
            <w:r w:rsidR="009A0E9B">
              <w:t>.</w:t>
            </w:r>
          </w:p>
        </w:tc>
        <w:tc>
          <w:tcPr>
            <w:tcW w:w="606" w:type="pct"/>
            <w:shd w:val="clear" w:color="auto" w:fill="auto"/>
          </w:tcPr>
          <w:p w14:paraId="38D20BD8" w14:textId="7C76E4AE" w:rsidR="00261D54" w:rsidRPr="00261D54" w:rsidRDefault="00261D54" w:rsidP="009F52EA">
            <w:pPr>
              <w:pStyle w:val="TableText"/>
            </w:pPr>
            <w:r w:rsidRPr="00261D54">
              <w:t>Yes</w:t>
            </w:r>
          </w:p>
          <w:p w14:paraId="6D1D2626" w14:textId="77777777" w:rsidR="00261D54" w:rsidRPr="00261D54" w:rsidRDefault="00261D54" w:rsidP="009F52EA">
            <w:pPr>
              <w:pStyle w:val="TableText"/>
            </w:pPr>
            <w:r w:rsidRPr="00261D54">
              <w:t>Commercial</w:t>
            </w:r>
          </w:p>
          <w:p w14:paraId="3D8E9404" w14:textId="77777777" w:rsidR="00261D54" w:rsidRPr="00261D54" w:rsidRDefault="00261D54" w:rsidP="009F52EA">
            <w:pPr>
              <w:pStyle w:val="TableText"/>
            </w:pPr>
            <w:r w:rsidRPr="00261D54">
              <w:t>Cottage industry</w:t>
            </w:r>
          </w:p>
        </w:tc>
        <w:tc>
          <w:tcPr>
            <w:tcW w:w="648" w:type="pct"/>
            <w:shd w:val="clear" w:color="auto" w:fill="auto"/>
          </w:tcPr>
          <w:p w14:paraId="21D12995" w14:textId="77777777" w:rsidR="00261D54" w:rsidRPr="00261D54" w:rsidRDefault="00261D54" w:rsidP="009F52EA">
            <w:pPr>
              <w:pStyle w:val="TableText"/>
            </w:pPr>
            <w:r w:rsidRPr="00261D54">
              <w:t>Yes</w:t>
            </w:r>
          </w:p>
          <w:p w14:paraId="3C8AA3C5" w14:textId="29B98D08" w:rsidR="00261D54" w:rsidRPr="00261D54" w:rsidRDefault="00261D54" w:rsidP="009F52EA">
            <w:pPr>
              <w:pStyle w:val="TableText"/>
            </w:pPr>
            <w:r w:rsidRPr="00261D54">
              <w:t>18.2% of farmers in Nigeria obtain snails from wild.</w:t>
            </w:r>
          </w:p>
          <w:p w14:paraId="434D6B25" w14:textId="77777777" w:rsidR="00261D54" w:rsidRPr="00261D54" w:rsidRDefault="00261D54" w:rsidP="009F52EA">
            <w:pPr>
              <w:pStyle w:val="TableText"/>
            </w:pPr>
            <w:r w:rsidRPr="00261D54">
              <w:t>Very few farmers (&lt;4%) start with eggs or hatchlings.</w:t>
            </w:r>
          </w:p>
          <w:p w14:paraId="7EE8A2B5" w14:textId="77777777" w:rsidR="00261D54" w:rsidRPr="00261D54" w:rsidRDefault="00261D54" w:rsidP="009F52EA">
            <w:pPr>
              <w:pStyle w:val="TableText"/>
            </w:pPr>
            <w:r w:rsidRPr="00261D54">
              <w:t>Market makes up 30% of snails that are farmed.</w:t>
            </w:r>
          </w:p>
        </w:tc>
        <w:tc>
          <w:tcPr>
            <w:tcW w:w="760" w:type="pct"/>
            <w:shd w:val="clear" w:color="auto" w:fill="auto"/>
          </w:tcPr>
          <w:p w14:paraId="3DB6ED5E" w14:textId="4E643A6E" w:rsidR="00261D54" w:rsidRPr="00261D54" w:rsidRDefault="00261D54" w:rsidP="009F52EA">
            <w:pPr>
              <w:pStyle w:val="TableText"/>
            </w:pPr>
            <w:r w:rsidRPr="00261D54">
              <w:t>Snails purchased from the market are hand-picked from their natural habitat.</w:t>
            </w:r>
          </w:p>
          <w:p w14:paraId="49A1117A" w14:textId="77777777" w:rsidR="00261D54" w:rsidRPr="00261D54" w:rsidRDefault="00261D54" w:rsidP="009F52EA">
            <w:pPr>
              <w:pStyle w:val="TableText"/>
            </w:pPr>
            <w:r w:rsidRPr="00261D54">
              <w:t>Preferred source of snails for consumers as it is widely believed they taste better.</w:t>
            </w:r>
          </w:p>
          <w:p w14:paraId="7C26ECED" w14:textId="4B06EB30" w:rsidR="00261D54" w:rsidRPr="00261D54" w:rsidRDefault="00261D54" w:rsidP="009F52EA">
            <w:pPr>
              <w:pStyle w:val="TableText"/>
            </w:pPr>
            <w:r w:rsidRPr="00261D54">
              <w:t>Snails are taken from wild before reaching sexual maturity – threatens survival</w:t>
            </w:r>
            <w:r w:rsidR="00FA2753">
              <w:t>.</w:t>
            </w:r>
          </w:p>
          <w:p w14:paraId="51636E85" w14:textId="68A43BDB" w:rsidR="00261D54" w:rsidRPr="00261D54" w:rsidRDefault="00261D54" w:rsidP="009F52EA">
            <w:pPr>
              <w:pStyle w:val="TableText"/>
            </w:pPr>
            <w:r w:rsidRPr="00261D54">
              <w:t>High change of wild caught snails being contaminated presenting risk to humans</w:t>
            </w:r>
            <w:r w:rsidR="00FA2753">
              <w:t>.</w:t>
            </w:r>
          </w:p>
          <w:p w14:paraId="6E93D83A" w14:textId="432D080E" w:rsidR="00261D54" w:rsidRPr="00261D54" w:rsidRDefault="00261D54" w:rsidP="009F52EA">
            <w:pPr>
              <w:pStyle w:val="TableText"/>
            </w:pPr>
            <w:r w:rsidRPr="00261D54">
              <w:t xml:space="preserve">Causes considerable economic damage to </w:t>
            </w:r>
            <w:proofErr w:type="gramStart"/>
            <w:r w:rsidRPr="00261D54">
              <w:t>crops</w:t>
            </w:r>
            <w:proofErr w:type="gramEnd"/>
            <w:r w:rsidR="00FA2753">
              <w:t>.</w:t>
            </w:r>
          </w:p>
        </w:tc>
        <w:tc>
          <w:tcPr>
            <w:tcW w:w="631" w:type="pct"/>
            <w:shd w:val="clear" w:color="auto" w:fill="auto"/>
          </w:tcPr>
          <w:p w14:paraId="4AC85461" w14:textId="5D5FBBFA" w:rsidR="00261D54" w:rsidRPr="00261D54" w:rsidRDefault="00261D54" w:rsidP="004F7178">
            <w:pPr>
              <w:pStyle w:val="TableText"/>
            </w:pPr>
            <w:r w:rsidRPr="00261D54">
              <w:fldChar w:fldCharType="begin">
                <w:fldData xml:space="preserve">PEVuZE5vdGU+PENpdGU+PEF1dGhvcj5DaGFoPC9BdXRob3I+PFllYXI+MjAxMzwvWWVhcj48UmVj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</w:fldData>
              </w:fldChar>
            </w:r>
            <w:r w:rsidRPr="00261D54">
              <w:instrText xml:space="preserve"> ADDIN EN.CITE </w:instrText>
            </w:r>
            <w:r w:rsidRPr="00261D54">
              <w:fldChar w:fldCharType="begin">
                <w:fldData xml:space="preserve">PEVuZE5vdGU+PENpdGU+PEF1dGhvcj5DaGFoPC9BdXRob3I+PFllYXI+MjAxMzwvWWVhcj48UmVj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(Chah and Inegbedion, 2013</w:t>
            </w:r>
            <w:r w:rsidR="004F7178">
              <w:rPr>
                <w:noProof/>
              </w:rPr>
              <w:t>;</w:t>
            </w:r>
            <w:r w:rsidRPr="00261D54">
              <w:rPr>
                <w:noProof/>
              </w:rPr>
              <w:t xml:space="preserve"> Nyoagbe</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Government, 2019</w:t>
            </w:r>
            <w:r w:rsidR="004F7178">
              <w:rPr>
                <w:noProof/>
              </w:rPr>
              <w:t xml:space="preserve">; </w:t>
            </w:r>
            <w:r w:rsidRPr="00261D54">
              <w:fldChar w:fldCharType="end"/>
            </w:r>
            <w:r w:rsidRPr="00261D54">
              <w:fldChar w:fldCharType="begin"/>
            </w:r>
            <w:r w:rsidRPr="00261D54">
              <w:instrText xml:space="preserve"> ADDIN EN.CITE &lt;EndNote&gt;&lt;Cite&gt;&lt;Author&gt;Cobbinah&lt;/Author&gt;&lt;Year&gt;1993&lt;/Year&gt;&lt;RecNum&gt;2167&lt;/RecNum&gt;&lt;DisplayText&gt;(Cobbinah, 1993)&lt;/DisplayText&gt;&lt;record&gt;&lt;rec-number&gt;2167&lt;/rec-number&gt;&lt;foreign-keys&gt;&lt;key app="EN" db-id="rrwaerrrmwz007e0sr8vzwfj29zxe9tfwr9r" timestamp="1654601694"&gt;2167&lt;/key&gt;&lt;/foreign-keys&gt;&lt;ref-type name="Book"&gt;6&lt;/ref-type&gt;&lt;contributors&gt;&lt;authors&gt;&lt;author&gt;Cobbinah, J.R. &lt;/author&gt;&lt;/authors&gt;&lt;/contributors&gt;&lt;titles&gt;&lt;title&gt;Snail farming in West Africa. &lt;/title&gt;&lt;/titles&gt;&lt;section&gt;78&lt;/section&gt;&lt;dates&gt;&lt;year&gt;1993&lt;/year&gt;&lt;/dates&gt;&lt;pub-location&gt;Wageningen, The Netherlands&lt;/pub-location&gt;&lt;publisher&gt;CTA&lt;/publisher&gt;&lt;urls&gt;&lt;/urls&gt;&lt;/record&gt;&lt;/Cite&gt;&lt;/EndNote&gt;</w:instrText>
            </w:r>
            <w:r w:rsidRPr="00261D54">
              <w:fldChar w:fldCharType="separate"/>
            </w:r>
            <w:r w:rsidRPr="00261D54">
              <w:rPr>
                <w:noProof/>
              </w:rPr>
              <w:t>Cobbinah, 1993)</w:t>
            </w:r>
            <w:r w:rsidRPr="00261D54">
              <w:fldChar w:fldCharType="end"/>
            </w:r>
          </w:p>
        </w:tc>
      </w:tr>
      <w:tr w:rsidR="00261D54" w:rsidRPr="00261D54" w14:paraId="1FBB4127" w14:textId="77777777" w:rsidTr="00461A7C">
        <w:trPr>
          <w:cantSplit/>
          <w:trHeight w:val="290"/>
        </w:trPr>
        <w:tc>
          <w:tcPr>
            <w:tcW w:w="561" w:type="pct"/>
            <w:shd w:val="clear" w:color="auto" w:fill="auto"/>
          </w:tcPr>
          <w:p w14:paraId="50A63D8C" w14:textId="77777777" w:rsidR="00261D54" w:rsidRPr="00261D54" w:rsidRDefault="00261D54" w:rsidP="009F52EA">
            <w:pPr>
              <w:pStyle w:val="TableText"/>
              <w:rPr>
                <w:i/>
                <w:iCs/>
              </w:rPr>
            </w:pPr>
            <w:proofErr w:type="spellStart"/>
            <w:r w:rsidRPr="00261D54">
              <w:rPr>
                <w:i/>
                <w:iCs/>
              </w:rPr>
              <w:t>Archachatina</w:t>
            </w:r>
            <w:proofErr w:type="spellEnd"/>
            <w:r w:rsidRPr="00261D54">
              <w:rPr>
                <w:i/>
                <w:iCs/>
              </w:rPr>
              <w:t xml:space="preserve"> marginata</w:t>
            </w:r>
          </w:p>
        </w:tc>
        <w:tc>
          <w:tcPr>
            <w:tcW w:w="774" w:type="pct"/>
            <w:shd w:val="clear" w:color="auto" w:fill="auto"/>
          </w:tcPr>
          <w:p w14:paraId="1493F3E3" w14:textId="2A066B5C" w:rsidR="00261D54" w:rsidRPr="00261D54" w:rsidRDefault="00261D54" w:rsidP="009F52EA">
            <w:pPr>
              <w:pStyle w:val="TableText"/>
            </w:pPr>
            <w:r w:rsidRPr="00261D54">
              <w:t>Shell size: up to 210</w:t>
            </w:r>
            <w:r w:rsidR="005E3CF5">
              <w:t> </w:t>
            </w:r>
            <w:r w:rsidRPr="00261D54">
              <w:t>mm length x 130</w:t>
            </w:r>
            <w:r w:rsidR="005E3CF5">
              <w:t> </w:t>
            </w:r>
            <w:r w:rsidRPr="00261D54">
              <w:t>mm in diameter</w:t>
            </w:r>
          </w:p>
          <w:p w14:paraId="1D4B2E0A" w14:textId="77777777" w:rsidR="00261D54" w:rsidRPr="00261D54" w:rsidRDefault="00261D54" w:rsidP="009F52EA">
            <w:pPr>
              <w:pStyle w:val="TableText"/>
            </w:pPr>
            <w:r w:rsidRPr="00261D54">
              <w:t>Shell colour: brown to yellow, striated ‘woven’ look</w:t>
            </w:r>
          </w:p>
          <w:p w14:paraId="604F6BBE" w14:textId="77777777" w:rsidR="00261D54" w:rsidRPr="00261D54" w:rsidRDefault="00261D54" w:rsidP="009F52EA">
            <w:pPr>
              <w:pStyle w:val="TableText"/>
            </w:pPr>
            <w:r w:rsidRPr="00261D54">
              <w:t>Shell shape: more rounded than other African species</w:t>
            </w:r>
          </w:p>
          <w:p w14:paraId="356B26C5" w14:textId="71536E7B" w:rsidR="00261D54" w:rsidRPr="00261D54" w:rsidRDefault="00261D54" w:rsidP="009F52EA">
            <w:pPr>
              <w:pStyle w:val="TableText"/>
            </w:pPr>
            <w:r w:rsidRPr="00261D54">
              <w:t>Weight: 500</w:t>
            </w:r>
            <w:r w:rsidR="005E3CF5">
              <w:t> </w:t>
            </w:r>
            <w:r w:rsidRPr="00261D54">
              <w:t>g</w:t>
            </w:r>
          </w:p>
        </w:tc>
        <w:tc>
          <w:tcPr>
            <w:tcW w:w="565" w:type="pct"/>
            <w:shd w:val="clear" w:color="auto" w:fill="auto"/>
          </w:tcPr>
          <w:p w14:paraId="6ABB2C94" w14:textId="77777777" w:rsidR="00261D54" w:rsidRPr="00261D54" w:rsidRDefault="00261D54" w:rsidP="009F52EA">
            <w:pPr>
              <w:pStyle w:val="TableText"/>
            </w:pPr>
            <w:r w:rsidRPr="00261D54">
              <w:t>African rainforest belt / West Africa</w:t>
            </w:r>
          </w:p>
        </w:tc>
        <w:tc>
          <w:tcPr>
            <w:tcW w:w="456" w:type="pct"/>
            <w:shd w:val="clear" w:color="auto" w:fill="auto"/>
          </w:tcPr>
          <w:p w14:paraId="29AA21E1" w14:textId="77777777" w:rsidR="00261D54" w:rsidRPr="00261D54" w:rsidRDefault="00261D54" w:rsidP="009F52EA">
            <w:pPr>
              <w:pStyle w:val="TableText"/>
            </w:pPr>
            <w:r w:rsidRPr="00261D54">
              <w:t>No</w:t>
            </w:r>
          </w:p>
        </w:tc>
        <w:tc>
          <w:tcPr>
            <w:tcW w:w="606" w:type="pct"/>
            <w:shd w:val="clear" w:color="auto" w:fill="auto"/>
          </w:tcPr>
          <w:p w14:paraId="7EE26EBB" w14:textId="77777777" w:rsidR="00261D54" w:rsidRPr="00261D54" w:rsidRDefault="00261D54" w:rsidP="009F52EA">
            <w:pPr>
              <w:pStyle w:val="TableText"/>
            </w:pPr>
            <w:r w:rsidRPr="00261D54">
              <w:t>Yes</w:t>
            </w:r>
          </w:p>
          <w:p w14:paraId="6A7FF79E" w14:textId="77777777" w:rsidR="00261D54" w:rsidRPr="00261D54" w:rsidRDefault="00261D54" w:rsidP="009F52EA">
            <w:pPr>
              <w:pStyle w:val="TableText"/>
            </w:pPr>
            <w:r w:rsidRPr="00261D54">
              <w:t>Commercial</w:t>
            </w:r>
          </w:p>
          <w:p w14:paraId="48691F98" w14:textId="77777777" w:rsidR="00261D54" w:rsidRPr="00261D54" w:rsidRDefault="00261D54" w:rsidP="009F52EA">
            <w:pPr>
              <w:pStyle w:val="TableText"/>
            </w:pPr>
            <w:r w:rsidRPr="00261D54">
              <w:t>Cottage industry</w:t>
            </w:r>
          </w:p>
        </w:tc>
        <w:tc>
          <w:tcPr>
            <w:tcW w:w="648" w:type="pct"/>
            <w:shd w:val="clear" w:color="auto" w:fill="auto"/>
          </w:tcPr>
          <w:p w14:paraId="03EDE0FD" w14:textId="76227595" w:rsidR="00261D54" w:rsidRPr="00261D54" w:rsidRDefault="00261D54" w:rsidP="009F52EA">
            <w:pPr>
              <w:pStyle w:val="TableText"/>
            </w:pPr>
            <w:r w:rsidRPr="00261D54">
              <w:t>Yes</w:t>
            </w:r>
          </w:p>
          <w:p w14:paraId="69228F94" w14:textId="17CF07F3" w:rsidR="00261D54" w:rsidRPr="00261D54" w:rsidRDefault="00261D54" w:rsidP="009F52EA">
            <w:pPr>
              <w:pStyle w:val="TableText"/>
            </w:pPr>
            <w:r w:rsidRPr="00261D54">
              <w:t>18.2% of farmers in Nigeria obtain snails from wild</w:t>
            </w:r>
            <w:r w:rsidR="00FA2753">
              <w:t>.</w:t>
            </w:r>
          </w:p>
          <w:p w14:paraId="6DEB09D0" w14:textId="2E8A5F4E" w:rsidR="00261D54" w:rsidRPr="00261D54" w:rsidRDefault="00261D54" w:rsidP="009F52EA">
            <w:pPr>
              <w:pStyle w:val="TableText"/>
            </w:pPr>
            <w:r w:rsidRPr="00261D54">
              <w:t>Very few farmers (&lt;4%) start with eggs or hatchlings</w:t>
            </w:r>
            <w:r w:rsidR="00FA2753">
              <w:t>.</w:t>
            </w:r>
          </w:p>
          <w:p w14:paraId="10D2B775" w14:textId="77777777" w:rsidR="00261D54" w:rsidRPr="00261D54" w:rsidRDefault="00261D54" w:rsidP="009F52EA">
            <w:pPr>
              <w:pStyle w:val="TableText"/>
            </w:pPr>
            <w:r w:rsidRPr="00261D54">
              <w:t>Market makes up 30% of snails that are farmed.</w:t>
            </w:r>
          </w:p>
          <w:p w14:paraId="40B355E9" w14:textId="47941601" w:rsidR="00261D54" w:rsidRPr="00261D54" w:rsidRDefault="00261D54" w:rsidP="009F52EA">
            <w:pPr>
              <w:pStyle w:val="TableText"/>
            </w:pPr>
            <w:r w:rsidRPr="00261D54">
              <w:t xml:space="preserve">Largely rudimentary and its demand is met by hunting </w:t>
            </w:r>
            <w:r w:rsidRPr="00261D54">
              <w:lastRenderedPageBreak/>
              <w:t>from their habitat in the wild.</w:t>
            </w:r>
          </w:p>
        </w:tc>
        <w:tc>
          <w:tcPr>
            <w:tcW w:w="760" w:type="pct"/>
            <w:shd w:val="clear" w:color="auto" w:fill="auto"/>
          </w:tcPr>
          <w:p w14:paraId="3AF3929A" w14:textId="77777777" w:rsidR="00261D54" w:rsidRPr="00261D54" w:rsidRDefault="00261D54" w:rsidP="009F52EA">
            <w:pPr>
              <w:pStyle w:val="TableText"/>
            </w:pPr>
            <w:r w:rsidRPr="00261D54">
              <w:lastRenderedPageBreak/>
              <w:t xml:space="preserve">Snails purchased from the market are hand-picked from their natural habitat. </w:t>
            </w:r>
          </w:p>
          <w:p w14:paraId="5681CAC9" w14:textId="2305DD5A" w:rsidR="00261D54" w:rsidRPr="00261D54" w:rsidRDefault="00261D54" w:rsidP="009F52EA">
            <w:pPr>
              <w:pStyle w:val="TableText"/>
            </w:pPr>
            <w:r w:rsidRPr="00261D54">
              <w:t>Preferred source of snails for consumers as it is widely believed they taste better.</w:t>
            </w:r>
          </w:p>
          <w:p w14:paraId="4FFF4BF2" w14:textId="3CA600CF" w:rsidR="00261D54" w:rsidRPr="00261D54" w:rsidRDefault="00261D54" w:rsidP="009F52EA">
            <w:pPr>
              <w:pStyle w:val="TableText"/>
            </w:pPr>
            <w:r w:rsidRPr="00261D54">
              <w:t>Snails are taken from wild before reaching sexual maturity – threatens survival</w:t>
            </w:r>
            <w:r w:rsidR="005E3CF5">
              <w:t>.</w:t>
            </w:r>
          </w:p>
          <w:p w14:paraId="0511CA70" w14:textId="2B253C13" w:rsidR="00261D54" w:rsidRPr="00261D54" w:rsidRDefault="00261D54" w:rsidP="009F52EA">
            <w:pPr>
              <w:pStyle w:val="TableText"/>
            </w:pPr>
            <w:r w:rsidRPr="00261D54">
              <w:lastRenderedPageBreak/>
              <w:t>High change of wild caught snails being contaminated presenting risk to humans</w:t>
            </w:r>
            <w:r w:rsidR="005E3CF5">
              <w:t>.</w:t>
            </w:r>
          </w:p>
          <w:p w14:paraId="2590425C" w14:textId="3631A91A" w:rsidR="00261D54" w:rsidRPr="00261D54" w:rsidRDefault="00261D54" w:rsidP="009F52EA">
            <w:pPr>
              <w:pStyle w:val="TableText"/>
            </w:pPr>
            <w:r w:rsidRPr="00261D54">
              <w:t>Highest yield out of the three main species farmed in Nigeria</w:t>
            </w:r>
            <w:r w:rsidR="005E3CF5">
              <w:t>.</w:t>
            </w:r>
          </w:p>
        </w:tc>
        <w:tc>
          <w:tcPr>
            <w:tcW w:w="631" w:type="pct"/>
            <w:shd w:val="clear" w:color="auto" w:fill="auto"/>
          </w:tcPr>
          <w:p w14:paraId="2A4E7A6C" w14:textId="1EF93AAF" w:rsidR="00261D54" w:rsidRPr="00261D54" w:rsidRDefault="00261D54" w:rsidP="009F52EA">
            <w:pPr>
              <w:pStyle w:val="TableText"/>
            </w:pPr>
            <w:r w:rsidRPr="00261D54">
              <w:lastRenderedPageBreak/>
              <w:fldChar w:fldCharType="begin">
                <w:fldData xml:space="preserve">PEVuZE5vdGU+PENpdGU+PEF1dGhvcj5DaGFoPC9BdXRob3I+PFllYXI+MjAxMzwvWWVhcj48UmVj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</w:fldData>
              </w:fldChar>
            </w:r>
            <w:r w:rsidRPr="00261D54">
              <w:instrText xml:space="preserve"> ADDIN EN.CITE </w:instrText>
            </w:r>
            <w:r w:rsidRPr="00261D54">
              <w:fldChar w:fldCharType="begin">
                <w:fldData xml:space="preserve">PEVuZE5vdGU+PENpdGU+PEF1dGhvcj5DaGFoPC9BdXRob3I+PFllYXI+MjAxMzwvWWVhcj48UmVj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</w:fldData>
              </w:fldChar>
            </w:r>
            <w:r w:rsidRPr="00261D54">
              <w:instrText xml:space="preserve"> ADDIN EN.CITE.DATA </w:instrText>
            </w:r>
            <w:r w:rsidRPr="00261D54">
              <w:fldChar w:fldCharType="end"/>
            </w:r>
            <w:r w:rsidRPr="00261D54">
              <w:fldChar w:fldCharType="separate"/>
            </w:r>
            <w:r w:rsidRPr="00261D54">
              <w:rPr>
                <w:noProof/>
              </w:rPr>
              <w:t>(Chah and Inegbedion, 2013</w:t>
            </w:r>
            <w:r w:rsidR="004F7178">
              <w:rPr>
                <w:noProof/>
              </w:rPr>
              <w:t>;</w:t>
            </w:r>
            <w:r w:rsidRPr="00261D54">
              <w:rPr>
                <w:noProof/>
              </w:rPr>
              <w:t xml:space="preserve"> Nyoagbe</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Jimoh and Akinola, 2020</w:t>
            </w:r>
            <w:r w:rsidR="004F7178">
              <w:rPr>
                <w:noProof/>
              </w:rPr>
              <w:t>;</w:t>
            </w:r>
            <w:r w:rsidRPr="00261D54">
              <w:rPr>
                <w:noProof/>
              </w:rPr>
              <w:t xml:space="preserve"> White-McLean, 2022a)</w:t>
            </w:r>
            <w:r w:rsidRPr="00261D54">
              <w:fldChar w:fldCharType="end"/>
            </w:r>
          </w:p>
        </w:tc>
      </w:tr>
      <w:tr w:rsidR="00261D54" w:rsidRPr="00261D54" w14:paraId="16B51379" w14:textId="77777777" w:rsidTr="00461A7C">
        <w:trPr>
          <w:cantSplit/>
          <w:trHeight w:val="290"/>
        </w:trPr>
        <w:tc>
          <w:tcPr>
            <w:tcW w:w="561" w:type="pct"/>
            <w:shd w:val="clear" w:color="auto" w:fill="auto"/>
          </w:tcPr>
          <w:p w14:paraId="6DBF2652" w14:textId="77777777" w:rsidR="00261D54" w:rsidRPr="00261D54" w:rsidRDefault="00261D54" w:rsidP="009F52EA">
            <w:pPr>
              <w:pStyle w:val="TableText"/>
              <w:rPr>
                <w:i/>
                <w:iCs/>
              </w:rPr>
            </w:pPr>
            <w:r w:rsidRPr="00261D54">
              <w:rPr>
                <w:i/>
                <w:iCs/>
              </w:rPr>
              <w:t xml:space="preserve">Elona </w:t>
            </w:r>
            <w:proofErr w:type="spellStart"/>
            <w:r w:rsidRPr="00261D54">
              <w:rPr>
                <w:i/>
                <w:iCs/>
              </w:rPr>
              <w:t>quimperiana</w:t>
            </w:r>
            <w:proofErr w:type="spellEnd"/>
          </w:p>
          <w:p w14:paraId="592DF79F" w14:textId="77777777" w:rsidR="00261D54" w:rsidRPr="00261D54" w:rsidRDefault="00261D54" w:rsidP="009F52EA">
            <w:pPr>
              <w:pStyle w:val="TableText"/>
            </w:pPr>
            <w:r w:rsidRPr="00261D54">
              <w:t>Quimper snail</w:t>
            </w:r>
          </w:p>
        </w:tc>
        <w:tc>
          <w:tcPr>
            <w:tcW w:w="774" w:type="pct"/>
            <w:shd w:val="clear" w:color="auto" w:fill="auto"/>
          </w:tcPr>
          <w:p w14:paraId="6D14A7EC" w14:textId="77777777" w:rsidR="00CF3F85" w:rsidRDefault="00261D54" w:rsidP="009F52EA">
            <w:pPr>
              <w:pStyle w:val="TableText"/>
            </w:pPr>
            <w:r w:rsidRPr="00261D54">
              <w:t>Shell size: 30</w:t>
            </w:r>
            <w:r w:rsidR="005E3CF5">
              <w:t> </w:t>
            </w:r>
            <w:r w:rsidRPr="00261D54">
              <w:t>mm diameter</w:t>
            </w:r>
          </w:p>
          <w:p w14:paraId="22AB35DC" w14:textId="73E32BCF" w:rsidR="00261D54" w:rsidRPr="00261D54" w:rsidRDefault="00261D54" w:rsidP="009F52EA">
            <w:pPr>
              <w:pStyle w:val="TableText"/>
            </w:pPr>
            <w:r w:rsidRPr="00261D54">
              <w:t>Shell colour: translucent</w:t>
            </w:r>
          </w:p>
          <w:p w14:paraId="6D5AA2F0" w14:textId="330981DD" w:rsidR="00261D54" w:rsidRPr="00261D54" w:rsidRDefault="00261D54" w:rsidP="009F52EA">
            <w:pPr>
              <w:pStyle w:val="TableText"/>
            </w:pPr>
            <w:r w:rsidRPr="00261D54">
              <w:t>Shell shape: flat and smooth</w:t>
            </w:r>
          </w:p>
          <w:p w14:paraId="61C078C4" w14:textId="77777777" w:rsidR="00261D54" w:rsidRPr="00261D54" w:rsidRDefault="00261D54" w:rsidP="009F52EA">
            <w:pPr>
              <w:pStyle w:val="TableText"/>
            </w:pPr>
            <w:r w:rsidRPr="00261D54">
              <w:t>Slightly reflected apertural margin</w:t>
            </w:r>
          </w:p>
        </w:tc>
        <w:tc>
          <w:tcPr>
            <w:tcW w:w="565" w:type="pct"/>
            <w:shd w:val="clear" w:color="auto" w:fill="auto"/>
          </w:tcPr>
          <w:p w14:paraId="602E0D6D" w14:textId="77777777" w:rsidR="007B020B" w:rsidRDefault="00261D54" w:rsidP="009F52EA">
            <w:pPr>
              <w:pStyle w:val="TableText"/>
            </w:pPr>
            <w:r w:rsidRPr="00261D54">
              <w:t>France</w:t>
            </w:r>
          </w:p>
          <w:p w14:paraId="05EF763F" w14:textId="1B3BCCD7" w:rsidR="00261D54" w:rsidRPr="00261D54" w:rsidRDefault="00261D54" w:rsidP="009F52EA">
            <w:pPr>
              <w:pStyle w:val="TableText"/>
            </w:pPr>
            <w:r w:rsidRPr="00261D54">
              <w:t>Spain</w:t>
            </w:r>
          </w:p>
        </w:tc>
        <w:tc>
          <w:tcPr>
            <w:tcW w:w="456" w:type="pct"/>
            <w:shd w:val="clear" w:color="auto" w:fill="auto"/>
          </w:tcPr>
          <w:p w14:paraId="4E9813BF" w14:textId="77777777" w:rsidR="00261D54" w:rsidRPr="00261D54" w:rsidRDefault="00261D54" w:rsidP="009F52EA">
            <w:pPr>
              <w:pStyle w:val="TableText"/>
            </w:pPr>
            <w:r w:rsidRPr="00261D54">
              <w:t>No</w:t>
            </w:r>
          </w:p>
        </w:tc>
        <w:tc>
          <w:tcPr>
            <w:tcW w:w="606" w:type="pct"/>
            <w:shd w:val="clear" w:color="auto" w:fill="auto"/>
          </w:tcPr>
          <w:p w14:paraId="3B3A5D74" w14:textId="77777777" w:rsidR="00261D54" w:rsidRPr="00261D54" w:rsidRDefault="00261D54" w:rsidP="009F52EA">
            <w:pPr>
              <w:pStyle w:val="TableText"/>
            </w:pPr>
            <w:r w:rsidRPr="00261D54">
              <w:t>No</w:t>
            </w:r>
          </w:p>
        </w:tc>
        <w:tc>
          <w:tcPr>
            <w:tcW w:w="648" w:type="pct"/>
            <w:shd w:val="clear" w:color="auto" w:fill="auto"/>
          </w:tcPr>
          <w:p w14:paraId="49200787" w14:textId="77777777" w:rsidR="00261D54" w:rsidRPr="00261D54" w:rsidRDefault="00261D54" w:rsidP="009F52EA">
            <w:pPr>
              <w:pStyle w:val="TableText"/>
            </w:pPr>
            <w:r w:rsidRPr="00261D54">
              <w:t>Yes</w:t>
            </w:r>
          </w:p>
        </w:tc>
        <w:tc>
          <w:tcPr>
            <w:tcW w:w="760" w:type="pct"/>
            <w:shd w:val="clear" w:color="auto" w:fill="auto"/>
          </w:tcPr>
          <w:p w14:paraId="6CCD9E75" w14:textId="3DF67215" w:rsidR="00261D54" w:rsidRPr="00261D54" w:rsidRDefault="00CF3F85" w:rsidP="009F52EA">
            <w:pPr>
              <w:pStyle w:val="TableText"/>
            </w:pPr>
            <w:r>
              <w:t>None</w:t>
            </w:r>
          </w:p>
        </w:tc>
        <w:tc>
          <w:tcPr>
            <w:tcW w:w="631" w:type="pct"/>
            <w:shd w:val="clear" w:color="auto" w:fill="auto"/>
          </w:tcPr>
          <w:p w14:paraId="2744D53C" w14:textId="77777777" w:rsidR="00261D54" w:rsidRPr="00261D54" w:rsidRDefault="00261D54" w:rsidP="009F52EA">
            <w:pPr>
              <w:pStyle w:val="TableText"/>
            </w:pPr>
            <w:r w:rsidRPr="00261D54">
              <w:fldChar w:fldCharType="begin"/>
            </w:r>
            <w:r w:rsidRPr="00261D54">
              <w:instrText xml:space="preserve"> ADDIN EN.CITE &lt;EndNote&gt;&lt;Cite&gt;&lt;Author&gt;Raven&lt;/Author&gt;&lt;Year&gt;2022&lt;/Year&gt;&lt;RecNum&gt;2170&lt;/RecNum&gt;&lt;DisplayText&gt;(Raven, 2022)&lt;/DisplayText&gt;&lt;record&gt;&lt;rec-number&gt;2170&lt;/rec-number&gt;&lt;foreign-keys&gt;&lt;key app="EN" db-id="rrwaerrrmwz007e0sr8vzwfj29zxe9tfwr9r" timestamp="1654602487"&gt;2170&lt;/key&gt;&lt;/foreign-keys&gt;&lt;ref-type name="Journal Article"&gt;17&lt;/ref-type&gt;&lt;contributors&gt;&lt;authors&gt;&lt;author&gt;Raven, J.H.&lt;/author&gt;&lt;/authors&gt;&lt;/contributors&gt;&lt;titles&gt;&lt;title&gt;&lt;style face="normal" font="default" size="100%"&gt;Juvenile shells of &lt;/style&gt;&lt;style face="italic" font="default" size="100%"&gt;Elona quimperiana&lt;/style&gt;&lt;style face="normal" font="default" size="100%"&gt; (Férussac, 1821) (Gastropoda: Elonidae)&lt;/style&gt;&lt;/title&gt;&lt;secondary-title&gt;Revista de Malacologia Iberica&lt;/secondary-title&gt;&lt;/titles&gt;&lt;periodical&gt;&lt;full-title&gt;Revista de Malacologia Iberica&lt;/full-title&gt;&lt;/periodical&gt;&lt;pages&gt;48-49&lt;/pages&gt;&lt;volume&gt;3&lt;/volume&gt;&lt;dates&gt;&lt;year&gt;2022&lt;/year&gt;&lt;/dates&gt;&lt;urls&gt;&lt;/urls&gt;&lt;/record&gt;&lt;/Cite&gt;&lt;/EndNote&gt;</w:instrText>
            </w:r>
            <w:r w:rsidRPr="00261D54">
              <w:fldChar w:fldCharType="separate"/>
            </w:r>
            <w:r w:rsidRPr="00261D54">
              <w:rPr>
                <w:noProof/>
              </w:rPr>
              <w:t>(Raven, 2022)</w:t>
            </w:r>
            <w:r w:rsidRPr="00261D54">
              <w:fldChar w:fldCharType="end"/>
            </w:r>
          </w:p>
        </w:tc>
      </w:tr>
      <w:tr w:rsidR="00261D54" w:rsidRPr="00261D54" w14:paraId="7B8C24BC" w14:textId="77777777" w:rsidTr="00461A7C">
        <w:trPr>
          <w:cantSplit/>
          <w:trHeight w:val="290"/>
        </w:trPr>
        <w:tc>
          <w:tcPr>
            <w:tcW w:w="561" w:type="pct"/>
            <w:shd w:val="clear" w:color="auto" w:fill="auto"/>
          </w:tcPr>
          <w:p w14:paraId="3BB8D708" w14:textId="77777777" w:rsidR="00261D54" w:rsidRPr="00261D54" w:rsidRDefault="00261D54" w:rsidP="009F52EA">
            <w:pPr>
              <w:pStyle w:val="TableText"/>
              <w:rPr>
                <w:i/>
                <w:iCs/>
              </w:rPr>
            </w:pPr>
            <w:proofErr w:type="spellStart"/>
            <w:r w:rsidRPr="00261D54">
              <w:rPr>
                <w:i/>
                <w:iCs/>
              </w:rPr>
              <w:t>Sphincterochila</w:t>
            </w:r>
            <w:proofErr w:type="spellEnd"/>
            <w:r w:rsidRPr="00261D54">
              <w:rPr>
                <w:i/>
                <w:iCs/>
              </w:rPr>
              <w:t xml:space="preserve"> </w:t>
            </w:r>
            <w:proofErr w:type="spellStart"/>
            <w:r w:rsidRPr="00261D54">
              <w:rPr>
                <w:i/>
                <w:iCs/>
              </w:rPr>
              <w:t>candidissima</w:t>
            </w:r>
            <w:proofErr w:type="spellEnd"/>
          </w:p>
        </w:tc>
        <w:tc>
          <w:tcPr>
            <w:tcW w:w="774" w:type="pct"/>
            <w:shd w:val="clear" w:color="auto" w:fill="auto"/>
          </w:tcPr>
          <w:p w14:paraId="4A744A36" w14:textId="60F30603" w:rsidR="00261D54" w:rsidRPr="00261D54" w:rsidRDefault="00261D54" w:rsidP="009F52EA">
            <w:pPr>
              <w:pStyle w:val="TableText"/>
            </w:pPr>
            <w:r w:rsidRPr="00261D54">
              <w:t>Shell size: 13.3</w:t>
            </w:r>
            <w:r w:rsidR="00CF3F85">
              <w:t>–</w:t>
            </w:r>
            <w:r w:rsidRPr="00261D54">
              <w:t>20.5</w:t>
            </w:r>
            <w:r w:rsidR="00CF3F85">
              <w:t> </w:t>
            </w:r>
            <w:r w:rsidRPr="00261D54">
              <w:t>mm</w:t>
            </w:r>
          </w:p>
          <w:p w14:paraId="6A4FD9BF" w14:textId="77777777" w:rsidR="00261D54" w:rsidRPr="00261D54" w:rsidRDefault="00261D54" w:rsidP="009F52EA">
            <w:pPr>
              <w:pStyle w:val="TableText"/>
            </w:pPr>
            <w:r w:rsidRPr="00261D54">
              <w:t>Shell colour: pure white</w:t>
            </w:r>
          </w:p>
        </w:tc>
        <w:tc>
          <w:tcPr>
            <w:tcW w:w="565" w:type="pct"/>
            <w:shd w:val="clear" w:color="auto" w:fill="auto"/>
          </w:tcPr>
          <w:p w14:paraId="14617651" w14:textId="77777777" w:rsidR="00261D54" w:rsidRPr="00261D54" w:rsidRDefault="00261D54" w:rsidP="009F52EA">
            <w:pPr>
              <w:pStyle w:val="TableText"/>
            </w:pPr>
            <w:r w:rsidRPr="00261D54">
              <w:t>Mediterranean</w:t>
            </w:r>
          </w:p>
          <w:p w14:paraId="216915EB" w14:textId="77777777" w:rsidR="00261D54" w:rsidRPr="00261D54" w:rsidRDefault="00261D54" w:rsidP="009F52EA">
            <w:pPr>
              <w:pStyle w:val="TableText"/>
            </w:pPr>
            <w:r w:rsidRPr="00261D54">
              <w:t>Spain</w:t>
            </w:r>
          </w:p>
        </w:tc>
        <w:tc>
          <w:tcPr>
            <w:tcW w:w="456" w:type="pct"/>
            <w:shd w:val="clear" w:color="auto" w:fill="auto"/>
          </w:tcPr>
          <w:p w14:paraId="577AAF36" w14:textId="77777777" w:rsidR="00261D54" w:rsidRPr="00261D54" w:rsidRDefault="00261D54" w:rsidP="009F52EA">
            <w:pPr>
              <w:pStyle w:val="TableText"/>
            </w:pPr>
            <w:r w:rsidRPr="00261D54">
              <w:t>No</w:t>
            </w:r>
          </w:p>
        </w:tc>
        <w:tc>
          <w:tcPr>
            <w:tcW w:w="606" w:type="pct"/>
            <w:shd w:val="clear" w:color="auto" w:fill="auto"/>
          </w:tcPr>
          <w:p w14:paraId="18A09877" w14:textId="77777777" w:rsidR="00261D54" w:rsidRPr="00261D54" w:rsidRDefault="00261D54" w:rsidP="009F52EA">
            <w:pPr>
              <w:pStyle w:val="TableText"/>
            </w:pPr>
            <w:r w:rsidRPr="00261D54">
              <w:t>No</w:t>
            </w:r>
          </w:p>
        </w:tc>
        <w:tc>
          <w:tcPr>
            <w:tcW w:w="648" w:type="pct"/>
            <w:shd w:val="clear" w:color="auto" w:fill="auto"/>
          </w:tcPr>
          <w:p w14:paraId="6405CBA5" w14:textId="77777777" w:rsidR="00261D54" w:rsidRPr="00261D54" w:rsidRDefault="00261D54" w:rsidP="009F52EA">
            <w:pPr>
              <w:pStyle w:val="TableText"/>
            </w:pPr>
            <w:r w:rsidRPr="00261D54">
              <w:t>Yes</w:t>
            </w:r>
          </w:p>
        </w:tc>
        <w:tc>
          <w:tcPr>
            <w:tcW w:w="760" w:type="pct"/>
            <w:shd w:val="clear" w:color="auto" w:fill="auto"/>
          </w:tcPr>
          <w:p w14:paraId="4D625E8B" w14:textId="1125DD77" w:rsidR="00261D54" w:rsidRPr="00261D54" w:rsidRDefault="00CF3F85" w:rsidP="009F52EA">
            <w:pPr>
              <w:pStyle w:val="TableText"/>
            </w:pPr>
            <w:r>
              <w:t>None</w:t>
            </w:r>
          </w:p>
        </w:tc>
        <w:tc>
          <w:tcPr>
            <w:tcW w:w="631" w:type="pct"/>
            <w:shd w:val="clear" w:color="auto" w:fill="auto"/>
          </w:tcPr>
          <w:p w14:paraId="51D1E006" w14:textId="5C08CC08" w:rsidR="00261D54" w:rsidRPr="00261D54" w:rsidRDefault="00261D54" w:rsidP="009F52EA">
            <w:pPr>
              <w:pStyle w:val="TableText"/>
            </w:pPr>
            <w:r w:rsidRPr="00261D54">
              <w:fldChar w:fldCharType="begin">
                <w:fldData xml:space="preserve">PEVuZE5vdGU+PENpdGU+PEF1dGhvcj5Nb3Jlbm8tUnVlZGE8L0F1dGhvcj48WWVhcj4yMDA4PC9Z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</w:fldData>
              </w:fldChar>
            </w:r>
            <w:r w:rsidRPr="00261D54">
              <w:instrText xml:space="preserve"> ADDIN EN.CITE </w:instrText>
            </w:r>
            <w:r w:rsidRPr="00261D54">
              <w:fldChar w:fldCharType="begin">
                <w:fldData xml:space="preserve">PEVuZE5vdGU+PENpdGU+PEF1dGhvcj5Nb3Jlbm8tUnVlZGE8L0F1dGhvcj48WWVhcj4yMDA4PC9Z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</w:fldData>
              </w:fldChar>
            </w:r>
            <w:r w:rsidRPr="00261D54">
              <w:instrText xml:space="preserve"> ADDIN EN.CITE.DATA </w:instrText>
            </w:r>
            <w:r w:rsidRPr="00261D54">
              <w:fldChar w:fldCharType="end"/>
            </w:r>
            <w:r w:rsidRPr="00261D54">
              <w:fldChar w:fldCharType="separate"/>
            </w:r>
            <w:r w:rsidRPr="00261D54">
              <w:rPr>
                <w:noProof/>
              </w:rPr>
              <w:t>(Moreno-Rueda, 2008</w:t>
            </w:r>
            <w:r w:rsidR="004F7178">
              <w:rPr>
                <w:noProof/>
              </w:rPr>
              <w:t>;</w:t>
            </w:r>
            <w:r w:rsidRPr="00261D54">
              <w:rPr>
                <w:noProof/>
              </w:rPr>
              <w:t xml:space="preserve"> Yanes and Fernandez-Lopez-de-Pablo, 2017)</w:t>
            </w:r>
            <w:r w:rsidRPr="00261D54">
              <w:fldChar w:fldCharType="end"/>
            </w:r>
          </w:p>
        </w:tc>
      </w:tr>
      <w:tr w:rsidR="00261D54" w:rsidRPr="00261D54" w14:paraId="78071B25" w14:textId="77777777" w:rsidTr="00461A7C">
        <w:trPr>
          <w:cantSplit/>
          <w:trHeight w:val="290"/>
        </w:trPr>
        <w:tc>
          <w:tcPr>
            <w:tcW w:w="561" w:type="pct"/>
            <w:shd w:val="clear" w:color="auto" w:fill="auto"/>
          </w:tcPr>
          <w:p w14:paraId="4A6A4957" w14:textId="77777777" w:rsidR="00261D54" w:rsidRPr="00261D54" w:rsidRDefault="00261D54" w:rsidP="009F52EA">
            <w:pPr>
              <w:pStyle w:val="TableText"/>
            </w:pPr>
            <w:proofErr w:type="spellStart"/>
            <w:r w:rsidRPr="00261D54">
              <w:rPr>
                <w:i/>
                <w:iCs/>
              </w:rPr>
              <w:t>Iberus</w:t>
            </w:r>
            <w:proofErr w:type="spellEnd"/>
            <w:r w:rsidRPr="00261D54">
              <w:rPr>
                <w:i/>
                <w:iCs/>
              </w:rPr>
              <w:t xml:space="preserve"> </w:t>
            </w:r>
            <w:proofErr w:type="spellStart"/>
            <w:r w:rsidRPr="00261D54">
              <w:rPr>
                <w:i/>
                <w:iCs/>
              </w:rPr>
              <w:t>alonensis</w:t>
            </w:r>
            <w:proofErr w:type="spellEnd"/>
          </w:p>
        </w:tc>
        <w:tc>
          <w:tcPr>
            <w:tcW w:w="774" w:type="pct"/>
            <w:shd w:val="clear" w:color="auto" w:fill="auto"/>
          </w:tcPr>
          <w:p w14:paraId="28D76058" w14:textId="12E45AFB" w:rsidR="00261D54" w:rsidRPr="00261D54" w:rsidRDefault="00261D54" w:rsidP="009F52EA">
            <w:pPr>
              <w:pStyle w:val="TableText"/>
            </w:pPr>
            <w:r w:rsidRPr="00261D54">
              <w:t>Shell size: 30</w:t>
            </w:r>
            <w:r w:rsidR="009A0E9B">
              <w:t> </w:t>
            </w:r>
            <w:r w:rsidRPr="00261D54">
              <w:t>mm diameter</w:t>
            </w:r>
          </w:p>
          <w:p w14:paraId="6997DFEA" w14:textId="77777777" w:rsidR="00261D54" w:rsidRPr="00261D54" w:rsidRDefault="00261D54" w:rsidP="009F52EA">
            <w:pPr>
              <w:pStyle w:val="TableText"/>
            </w:pPr>
            <w:r w:rsidRPr="00261D54">
              <w:t>Shell colour: creamy light brown</w:t>
            </w:r>
          </w:p>
        </w:tc>
        <w:tc>
          <w:tcPr>
            <w:tcW w:w="565" w:type="pct"/>
            <w:shd w:val="clear" w:color="auto" w:fill="auto"/>
          </w:tcPr>
          <w:p w14:paraId="02760CF2" w14:textId="77777777" w:rsidR="00261D54" w:rsidRPr="00261D54" w:rsidRDefault="00261D54" w:rsidP="009F52EA">
            <w:pPr>
              <w:pStyle w:val="TableText"/>
            </w:pPr>
          </w:p>
        </w:tc>
        <w:tc>
          <w:tcPr>
            <w:tcW w:w="456" w:type="pct"/>
            <w:shd w:val="clear" w:color="auto" w:fill="auto"/>
          </w:tcPr>
          <w:p w14:paraId="05DB59D6" w14:textId="77777777" w:rsidR="00261D54" w:rsidRPr="00261D54" w:rsidRDefault="00261D54" w:rsidP="009F52EA">
            <w:pPr>
              <w:pStyle w:val="TableText"/>
            </w:pPr>
            <w:r w:rsidRPr="00261D54">
              <w:t>No</w:t>
            </w:r>
          </w:p>
        </w:tc>
        <w:tc>
          <w:tcPr>
            <w:tcW w:w="606" w:type="pct"/>
            <w:shd w:val="clear" w:color="auto" w:fill="auto"/>
          </w:tcPr>
          <w:p w14:paraId="4B1229E1" w14:textId="77777777" w:rsidR="00261D54" w:rsidRPr="00261D54" w:rsidRDefault="00261D54" w:rsidP="009F52EA">
            <w:pPr>
              <w:pStyle w:val="TableText"/>
            </w:pPr>
            <w:r w:rsidRPr="00261D54">
              <w:t>No</w:t>
            </w:r>
          </w:p>
        </w:tc>
        <w:tc>
          <w:tcPr>
            <w:tcW w:w="648" w:type="pct"/>
            <w:shd w:val="clear" w:color="auto" w:fill="auto"/>
          </w:tcPr>
          <w:p w14:paraId="12DD83FC" w14:textId="77777777" w:rsidR="00261D54" w:rsidRPr="00261D54" w:rsidRDefault="00261D54" w:rsidP="009F52EA">
            <w:pPr>
              <w:pStyle w:val="TableText"/>
            </w:pPr>
            <w:r w:rsidRPr="00261D54">
              <w:t>Yes</w:t>
            </w:r>
          </w:p>
        </w:tc>
        <w:tc>
          <w:tcPr>
            <w:tcW w:w="760" w:type="pct"/>
            <w:shd w:val="clear" w:color="auto" w:fill="auto"/>
          </w:tcPr>
          <w:p w14:paraId="571D0A46" w14:textId="77777777" w:rsidR="00261D54" w:rsidRPr="00261D54" w:rsidRDefault="00261D54" w:rsidP="009F52EA">
            <w:pPr>
              <w:pStyle w:val="TableText"/>
            </w:pPr>
            <w:r w:rsidRPr="00261D54">
              <w:t>Only in Spain</w:t>
            </w:r>
          </w:p>
          <w:p w14:paraId="10201452" w14:textId="77777777" w:rsidR="00261D54" w:rsidRPr="00261D54" w:rsidRDefault="00261D54" w:rsidP="009F52EA">
            <w:pPr>
              <w:pStyle w:val="TableText"/>
            </w:pPr>
            <w:r w:rsidRPr="00261D54">
              <w:t>Threatened</w:t>
            </w:r>
          </w:p>
          <w:p w14:paraId="39B84F0D" w14:textId="77777777" w:rsidR="00261D54" w:rsidRPr="00261D54" w:rsidRDefault="00261D54" w:rsidP="009F52EA">
            <w:pPr>
              <w:pStyle w:val="TableText"/>
            </w:pPr>
            <w:r w:rsidRPr="00261D54">
              <w:t>Unlikely important</w:t>
            </w:r>
          </w:p>
        </w:tc>
        <w:tc>
          <w:tcPr>
            <w:tcW w:w="631" w:type="pct"/>
            <w:shd w:val="clear" w:color="auto" w:fill="auto"/>
          </w:tcPr>
          <w:p w14:paraId="6EBD8794" w14:textId="77777777" w:rsidR="00261D54" w:rsidRPr="00261D54" w:rsidRDefault="00261D54" w:rsidP="009F52EA">
            <w:pPr>
              <w:pStyle w:val="TableText"/>
            </w:pPr>
            <w:r w:rsidRPr="00261D54">
              <w:fldChar w:fldCharType="begin"/>
            </w:r>
            <w:r w:rsidRPr="00261D54">
              <w:instrText xml:space="preserve"> ADDIN EN.CITE &lt;EndNote&gt;&lt;Cite&gt;&lt;Author&gt;Thompson&lt;/Author&gt;&lt;Year&gt;1996&lt;/Year&gt;&lt;RecNum&gt;2173&lt;/RecNum&gt;&lt;DisplayText&gt;(Thompson and Cheney, 1996)&lt;/DisplayText&gt;&lt;record&gt;&lt;rec-number&gt;2173&lt;/rec-number&gt;&lt;foreign-keys&gt;&lt;key app="EN" db-id="rrwaerrrmwz007e0sr8vzwfj29zxe9tfwr9r" timestamp="1654603230"&gt;2173&lt;/key&gt;&lt;/foreign-keys&gt;&lt;ref-type name="Book"&gt;6&lt;/ref-type&gt;&lt;contributors&gt;&lt;authors&gt;&lt;author&gt;Thompson, R.&lt;/author&gt;&lt;author&gt;Cheney, S.&lt;/author&gt;&lt;/authors&gt;&lt;secondary-authors&gt;&lt;author&gt;The Altnerative Farming Systems Information Center, National Agricultural Library&lt;/author&gt;&lt;/secondary-authors&gt;&lt;/contributors&gt;&lt;titles&gt;&lt;title&gt;Raising snails&lt;/title&gt;&lt;/titles&gt;&lt;pages&gt;29&lt;/pages&gt;&lt;dates&gt;&lt;year&gt;1996&lt;/year&gt;&lt;/dates&gt;&lt;publisher&gt;US Department of Agriculture&lt;/publisher&gt;&lt;urls&gt;&lt;/urls&gt;&lt;/record&gt;&lt;/Cite&gt;&lt;/EndNote&gt;</w:instrText>
            </w:r>
            <w:r w:rsidRPr="00261D54">
              <w:fldChar w:fldCharType="separate"/>
            </w:r>
            <w:r w:rsidRPr="00261D54">
              <w:rPr>
                <w:noProof/>
              </w:rPr>
              <w:t>(Thompson and Cheney, 1996)</w:t>
            </w:r>
            <w:r w:rsidRPr="00261D54">
              <w:fldChar w:fldCharType="end"/>
            </w:r>
          </w:p>
        </w:tc>
      </w:tr>
    </w:tbl>
    <w:p w14:paraId="1448D225" w14:textId="77777777" w:rsidR="00FF3401" w:rsidRPr="00261D54" w:rsidRDefault="00FF3401" w:rsidP="0026709E"/>
    <w:p w14:paraId="6E7D8E51" w14:textId="77777777" w:rsidR="00261D54" w:rsidRPr="00261D54" w:rsidRDefault="00261D54" w:rsidP="00885C19">
      <w:pPr>
        <w:pStyle w:val="Heading2"/>
        <w:sectPr w:rsidR="00261D54" w:rsidRPr="00261D54" w:rsidSect="00261D54">
          <w:headerReference w:type="even" r:id="rId33"/>
          <w:headerReference w:type="default" r:id="rId34"/>
          <w:headerReference w:type="first" r:id="rId35"/>
          <w:pgSz w:w="16838" w:h="11906" w:orient="landscape"/>
          <w:pgMar w:top="1418" w:right="1418" w:bottom="1418" w:left="1418" w:header="567" w:footer="283" w:gutter="0"/>
          <w:cols w:space="708"/>
          <w:titlePg/>
          <w:docGrid w:linePitch="360"/>
        </w:sectPr>
      </w:pPr>
    </w:p>
    <w:p w14:paraId="6C603D43" w14:textId="77777777" w:rsidR="0026709E" w:rsidRPr="00261D54" w:rsidRDefault="0026709E" w:rsidP="00885C19">
      <w:pPr>
        <w:pStyle w:val="Heading2"/>
      </w:pPr>
      <w:bookmarkStart w:id="118" w:name="_Toc172820575"/>
      <w:r w:rsidRPr="00261D54">
        <w:lastRenderedPageBreak/>
        <w:t>Glossary</w:t>
      </w:r>
      <w:bookmarkEnd w:id="11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085FB0" w14:paraId="008C4346" w14:textId="77777777" w:rsidTr="00085FB0">
        <w:trPr>
          <w:tblHeader/>
        </w:trPr>
        <w:tc>
          <w:tcPr>
            <w:tcW w:w="2268" w:type="dxa"/>
            <w:shd w:val="clear" w:color="auto" w:fill="auto"/>
          </w:tcPr>
          <w:p w14:paraId="419F9AC4" w14:textId="29CB7EA9" w:rsidR="004514FB" w:rsidRDefault="00224441" w:rsidP="007B020B">
            <w:pPr>
              <w:pStyle w:val="TableHeading"/>
            </w:pPr>
            <w:r>
              <w:t>Ter</w:t>
            </w:r>
            <w:bookmarkStart w:id="119" w:name="Title_8"/>
            <w:bookmarkEnd w:id="119"/>
            <w:r>
              <w:t>m</w:t>
            </w:r>
          </w:p>
        </w:tc>
        <w:tc>
          <w:tcPr>
            <w:tcW w:w="6792" w:type="dxa"/>
            <w:shd w:val="clear" w:color="auto" w:fill="auto"/>
          </w:tcPr>
          <w:p w14:paraId="23013649" w14:textId="61C5E6B6" w:rsidR="004514FB" w:rsidRDefault="00C85493" w:rsidP="007B020B">
            <w:pPr>
              <w:pStyle w:val="TableHeading"/>
            </w:pPr>
            <w:r>
              <w:t>Definition</w:t>
            </w:r>
          </w:p>
        </w:tc>
      </w:tr>
      <w:tr w:rsidR="004E281A" w14:paraId="4773634A" w14:textId="77777777" w:rsidTr="00085FB0">
        <w:tc>
          <w:tcPr>
            <w:tcW w:w="2268" w:type="dxa"/>
          </w:tcPr>
          <w:p w14:paraId="3C565A07" w14:textId="77777777" w:rsidR="00960AFD" w:rsidRDefault="00960AFD" w:rsidP="007B020B">
            <w:pPr>
              <w:pStyle w:val="TableText"/>
            </w:pPr>
            <w:r>
              <w:t>ALOP</w:t>
            </w:r>
          </w:p>
        </w:tc>
        <w:tc>
          <w:tcPr>
            <w:tcW w:w="6792" w:type="dxa"/>
          </w:tcPr>
          <w:p w14:paraId="57C8A51E" w14:textId="77777777" w:rsidR="00960AFD" w:rsidRDefault="00960AFD" w:rsidP="007B020B">
            <w:pPr>
              <w:pStyle w:val="TableText"/>
            </w:pPr>
            <w:r>
              <w:t>Appropriate Level of Protection</w:t>
            </w:r>
          </w:p>
        </w:tc>
      </w:tr>
      <w:tr w:rsidR="004E281A" w14:paraId="39C46E30" w14:textId="77777777" w:rsidTr="00085FB0">
        <w:tc>
          <w:tcPr>
            <w:tcW w:w="2268" w:type="dxa"/>
          </w:tcPr>
          <w:p w14:paraId="2229543E" w14:textId="741D3A83" w:rsidR="001D2768" w:rsidRDefault="001D2768" w:rsidP="00912D11">
            <w:pPr>
              <w:pStyle w:val="TableText"/>
            </w:pPr>
            <w:r>
              <w:t>Approved Arrangement</w:t>
            </w:r>
          </w:p>
        </w:tc>
        <w:tc>
          <w:tcPr>
            <w:tcW w:w="6792" w:type="dxa"/>
          </w:tcPr>
          <w:p w14:paraId="054AC3C1" w14:textId="49502627" w:rsidR="000E671C" w:rsidRDefault="000E671C" w:rsidP="00912D11">
            <w:pPr>
              <w:pStyle w:val="TableText"/>
            </w:pPr>
            <w:r>
              <w:t>Approved arrangements, previously Quarantine Approved Premises and Compliance Agreements, are voluntary arrangements entered into with the Department of Agriculture, Fisheries and Forestry.</w:t>
            </w:r>
          </w:p>
          <w:p w14:paraId="4E1A1492" w14:textId="77777777" w:rsidR="001D2768" w:rsidRDefault="000E671C" w:rsidP="00912D11">
            <w:pPr>
              <w:pStyle w:val="TableText"/>
            </w:pPr>
            <w:r>
              <w:t>These arrangements allow operators to manage biosecurity risks and/or perform the documentary assessment of goods in accordance with departmental requirements, using their own sites, facilities, equipment and people, and without constant supervision by the department and with occasional compliance monitoring or auditing.</w:t>
            </w:r>
          </w:p>
          <w:p w14:paraId="26919316" w14:textId="2498B161" w:rsidR="000E671C" w:rsidRPr="00B60B27" w:rsidRDefault="000E671C" w:rsidP="00912D11">
            <w:pPr>
              <w:pStyle w:val="TableText"/>
            </w:pPr>
            <w:r>
              <w:t>Further detail at</w:t>
            </w:r>
            <w:r w:rsidR="00044238">
              <w:t xml:space="preserve"> </w:t>
            </w:r>
            <w:hyperlink r:id="rId36" w:history="1">
              <w:r w:rsidR="008D60F6" w:rsidRPr="008D60F6">
                <w:rPr>
                  <w:rStyle w:val="Hyperlink"/>
                </w:rPr>
                <w:t>approved arrangements</w:t>
              </w:r>
            </w:hyperlink>
            <w:r w:rsidR="00577E88">
              <w:t>.</w:t>
            </w:r>
          </w:p>
        </w:tc>
      </w:tr>
      <w:tr w:rsidR="004E281A" w14:paraId="4FAD40D4" w14:textId="77777777" w:rsidTr="00085FB0">
        <w:tc>
          <w:tcPr>
            <w:tcW w:w="2268" w:type="dxa"/>
          </w:tcPr>
          <w:p w14:paraId="3FC3EDF2" w14:textId="2D0B6C08" w:rsidR="001D2768" w:rsidRDefault="001D2768" w:rsidP="00912D11">
            <w:pPr>
              <w:pStyle w:val="TableText"/>
            </w:pPr>
            <w:r>
              <w:t xml:space="preserve">Approved Arrangement site </w:t>
            </w:r>
          </w:p>
        </w:tc>
        <w:tc>
          <w:tcPr>
            <w:tcW w:w="6792" w:type="dxa"/>
          </w:tcPr>
          <w:p w14:paraId="2DA687BD" w14:textId="77777777" w:rsidR="001D2768" w:rsidRDefault="00A75108" w:rsidP="00912D11">
            <w:pPr>
              <w:pStyle w:val="TableText"/>
            </w:pPr>
            <w:r w:rsidRPr="00A75108">
              <w:t>A site where a biosecurity industry participant undertakes biosecurity activities covered by an approved arrangement. For biosecurity industry participants that undertake mobile biosecurity activities, the biosecurity industry participants approved arrangement site is the location from which the mobile activities are based.</w:t>
            </w:r>
          </w:p>
          <w:p w14:paraId="5A8C33D4" w14:textId="07FA5B53" w:rsidR="00A75108" w:rsidRPr="00B60B27" w:rsidRDefault="00A75108" w:rsidP="00912D11">
            <w:pPr>
              <w:pStyle w:val="TableText"/>
            </w:pPr>
            <w:r>
              <w:t>Further detail at</w:t>
            </w:r>
            <w:r w:rsidR="008D60F6">
              <w:t xml:space="preserve"> </w:t>
            </w:r>
            <w:hyperlink r:id="rId37" w:history="1">
              <w:r w:rsidR="008D60F6" w:rsidRPr="00577E88">
                <w:rPr>
                  <w:rStyle w:val="Hyperlink"/>
                </w:rPr>
                <w:t>approved arrangement site</w:t>
              </w:r>
            </w:hyperlink>
            <w:r w:rsidR="00577E88">
              <w:t>.</w:t>
            </w:r>
          </w:p>
        </w:tc>
      </w:tr>
      <w:tr w:rsidR="0080787A" w14:paraId="5C9A69C8" w14:textId="77777777" w:rsidTr="00085FB0">
        <w:tc>
          <w:tcPr>
            <w:tcW w:w="2268" w:type="dxa"/>
          </w:tcPr>
          <w:p w14:paraId="0AE49BE2" w14:textId="05392BAB" w:rsidR="0080787A" w:rsidRDefault="0080787A" w:rsidP="00912D11">
            <w:pPr>
              <w:pStyle w:val="TableText"/>
            </w:pPr>
            <w:r>
              <w:t>Approved Country</w:t>
            </w:r>
          </w:p>
        </w:tc>
        <w:tc>
          <w:tcPr>
            <w:tcW w:w="6792" w:type="dxa"/>
          </w:tcPr>
          <w:p w14:paraId="7F3CDA94" w14:textId="70FFBDCF" w:rsidR="0080787A" w:rsidRPr="00A75108" w:rsidRDefault="0075361F" w:rsidP="00912D11">
            <w:pPr>
              <w:pStyle w:val="TableText"/>
            </w:pPr>
            <w:r w:rsidRPr="0075361F">
              <w:t>An approved country is one assessed by the Department of Agriculture, Fisheries and Forestry based on relevant factors such as history of trade and knowledge of the competent authority, history of reporting to WOAH for notifiable animal diseases, history of compliant trade to Australia, and verification activities which may have been undertaken historically.</w:t>
            </w:r>
          </w:p>
        </w:tc>
      </w:tr>
      <w:tr w:rsidR="004E281A" w14:paraId="5477296F" w14:textId="77777777" w:rsidTr="00085FB0">
        <w:tc>
          <w:tcPr>
            <w:tcW w:w="2268" w:type="dxa"/>
          </w:tcPr>
          <w:p w14:paraId="30B4DD3C" w14:textId="77777777" w:rsidR="00960AFD" w:rsidRDefault="00960AFD" w:rsidP="00912D11">
            <w:pPr>
              <w:pStyle w:val="TableText"/>
            </w:pPr>
            <w:r>
              <w:t>BIRA</w:t>
            </w:r>
          </w:p>
        </w:tc>
        <w:tc>
          <w:tcPr>
            <w:tcW w:w="6792" w:type="dxa"/>
          </w:tcPr>
          <w:p w14:paraId="259807FD" w14:textId="77777777" w:rsidR="00960AFD" w:rsidRDefault="00960AFD" w:rsidP="00912D11">
            <w:pPr>
              <w:pStyle w:val="TableText"/>
            </w:pPr>
            <w:r w:rsidRPr="00B60B27">
              <w:t>Biosecurity</w:t>
            </w:r>
            <w:r>
              <w:t xml:space="preserve"> </w:t>
            </w:r>
            <w:proofErr w:type="gramStart"/>
            <w:r w:rsidRPr="00B60B27">
              <w:t>import</w:t>
            </w:r>
            <w:proofErr w:type="gramEnd"/>
            <w:r w:rsidRPr="00B60B27">
              <w:t xml:space="preserve"> risk analysis</w:t>
            </w:r>
          </w:p>
        </w:tc>
      </w:tr>
      <w:tr w:rsidR="004E281A" w14:paraId="2FD3C073" w14:textId="77777777" w:rsidTr="00085FB0">
        <w:tc>
          <w:tcPr>
            <w:tcW w:w="2268" w:type="dxa"/>
          </w:tcPr>
          <w:p w14:paraId="7A7D6DD3" w14:textId="77777777" w:rsidR="00960AFD" w:rsidRDefault="00960AFD" w:rsidP="00912D11">
            <w:pPr>
              <w:pStyle w:val="TableText"/>
            </w:pPr>
            <w:r>
              <w:t>DAFF</w:t>
            </w:r>
          </w:p>
        </w:tc>
        <w:tc>
          <w:tcPr>
            <w:tcW w:w="6792" w:type="dxa"/>
          </w:tcPr>
          <w:p w14:paraId="38EB2413" w14:textId="77777777" w:rsidR="00960AFD" w:rsidRDefault="00960AFD" w:rsidP="00912D11">
            <w:pPr>
              <w:pStyle w:val="TableText"/>
            </w:pPr>
            <w:r>
              <w:t>Australian Government Department of Agriculture, Fisheries and Forestry</w:t>
            </w:r>
          </w:p>
        </w:tc>
      </w:tr>
      <w:tr w:rsidR="004E281A" w14:paraId="5A243C47" w14:textId="77777777" w:rsidTr="00085FB0">
        <w:tc>
          <w:tcPr>
            <w:tcW w:w="2268" w:type="dxa"/>
          </w:tcPr>
          <w:p w14:paraId="698AC38E" w14:textId="77777777" w:rsidR="00960AFD" w:rsidRDefault="00960AFD" w:rsidP="00912D11">
            <w:pPr>
              <w:pStyle w:val="TableText"/>
            </w:pPr>
            <w:r>
              <w:t>DCCEEW</w:t>
            </w:r>
          </w:p>
        </w:tc>
        <w:tc>
          <w:tcPr>
            <w:tcW w:w="6792" w:type="dxa"/>
          </w:tcPr>
          <w:p w14:paraId="0B7D1F3E" w14:textId="77777777" w:rsidR="00960AFD" w:rsidRDefault="00960AFD" w:rsidP="00912D11">
            <w:pPr>
              <w:pStyle w:val="TableText"/>
            </w:pPr>
            <w:r>
              <w:t xml:space="preserve">Australian Government </w:t>
            </w:r>
            <w:r w:rsidRPr="00337562">
              <w:t>Department of Climate Change, Energy, the Environment and Water</w:t>
            </w:r>
          </w:p>
        </w:tc>
      </w:tr>
      <w:tr w:rsidR="004E281A" w14:paraId="2EE2C3D4" w14:textId="77777777" w:rsidTr="00085FB0">
        <w:tc>
          <w:tcPr>
            <w:tcW w:w="2268" w:type="dxa"/>
          </w:tcPr>
          <w:p w14:paraId="3B2956D2" w14:textId="77777777" w:rsidR="00960AFD" w:rsidRDefault="00960AFD" w:rsidP="00912D11">
            <w:pPr>
              <w:pStyle w:val="TableText"/>
            </w:pPr>
            <w:r>
              <w:t>EPBC Act</w:t>
            </w:r>
          </w:p>
        </w:tc>
        <w:tc>
          <w:tcPr>
            <w:tcW w:w="6792" w:type="dxa"/>
          </w:tcPr>
          <w:p w14:paraId="3BF486C3" w14:textId="77777777" w:rsidR="00960AFD" w:rsidRDefault="00960AFD" w:rsidP="00912D11">
            <w:pPr>
              <w:pStyle w:val="TableText"/>
            </w:pPr>
            <w:r w:rsidRPr="00B60B27">
              <w:t>Environment Protection and Biodiversity Conservation Act 1999</w:t>
            </w:r>
          </w:p>
        </w:tc>
      </w:tr>
      <w:tr w:rsidR="004E281A" w14:paraId="38915355" w14:textId="77777777" w:rsidTr="00085FB0">
        <w:tc>
          <w:tcPr>
            <w:tcW w:w="2268" w:type="dxa"/>
          </w:tcPr>
          <w:p w14:paraId="76F38209" w14:textId="7167B2AB" w:rsidR="00C82D0D" w:rsidRDefault="00AA2E13" w:rsidP="00912D11">
            <w:pPr>
              <w:pStyle w:val="TableText"/>
            </w:pPr>
            <w:r>
              <w:t>Heliciculture</w:t>
            </w:r>
          </w:p>
        </w:tc>
        <w:tc>
          <w:tcPr>
            <w:tcW w:w="6792" w:type="dxa"/>
          </w:tcPr>
          <w:p w14:paraId="76D08528" w14:textId="191DF644" w:rsidR="00C82D0D" w:rsidRDefault="00AA2E13" w:rsidP="00912D11">
            <w:pPr>
              <w:pStyle w:val="TableText"/>
            </w:pPr>
            <w:r>
              <w:t xml:space="preserve">Synonymous with heliculture and means the </w:t>
            </w:r>
            <w:r w:rsidR="00D833A7" w:rsidRPr="00D833A7">
              <w:t>science of snail rearing (or farming)</w:t>
            </w:r>
          </w:p>
        </w:tc>
      </w:tr>
      <w:tr w:rsidR="004E281A" w14:paraId="69121783" w14:textId="77777777" w:rsidTr="00085FB0">
        <w:tc>
          <w:tcPr>
            <w:tcW w:w="2268" w:type="dxa"/>
          </w:tcPr>
          <w:p w14:paraId="4C7F5F73" w14:textId="77777777" w:rsidR="00960AFD" w:rsidRDefault="00960AFD" w:rsidP="00912D11">
            <w:pPr>
              <w:pStyle w:val="TableText"/>
            </w:pPr>
            <w:r>
              <w:t>IPPC</w:t>
            </w:r>
          </w:p>
        </w:tc>
        <w:tc>
          <w:tcPr>
            <w:tcW w:w="6792" w:type="dxa"/>
          </w:tcPr>
          <w:p w14:paraId="4D7DAAE6" w14:textId="77777777" w:rsidR="00960AFD" w:rsidRDefault="00960AFD" w:rsidP="00912D11">
            <w:pPr>
              <w:pStyle w:val="TableText"/>
            </w:pPr>
            <w:r>
              <w:t>International Plant protection Convention</w:t>
            </w:r>
          </w:p>
        </w:tc>
      </w:tr>
      <w:tr w:rsidR="004E281A" w14:paraId="7052BFB9" w14:textId="77777777" w:rsidTr="00085FB0">
        <w:tc>
          <w:tcPr>
            <w:tcW w:w="2268" w:type="dxa"/>
          </w:tcPr>
          <w:p w14:paraId="761CF43F" w14:textId="77777777" w:rsidR="00960AFD" w:rsidRDefault="00960AFD" w:rsidP="00912D11">
            <w:pPr>
              <w:pStyle w:val="TableText"/>
            </w:pPr>
            <w:r>
              <w:t>ISPM</w:t>
            </w:r>
          </w:p>
        </w:tc>
        <w:tc>
          <w:tcPr>
            <w:tcW w:w="6792" w:type="dxa"/>
          </w:tcPr>
          <w:p w14:paraId="4FD31829" w14:textId="77777777" w:rsidR="00960AFD" w:rsidRDefault="00960AFD" w:rsidP="00912D11">
            <w:pPr>
              <w:pStyle w:val="TableText"/>
            </w:pPr>
            <w:r>
              <w:t>International Standards for Phytosanitary Measures</w:t>
            </w:r>
          </w:p>
        </w:tc>
      </w:tr>
      <w:tr w:rsidR="004E281A" w14:paraId="1F4D0559" w14:textId="77777777" w:rsidTr="00085FB0">
        <w:tc>
          <w:tcPr>
            <w:tcW w:w="2268" w:type="dxa"/>
          </w:tcPr>
          <w:p w14:paraId="31920C73" w14:textId="77777777" w:rsidR="00960AFD" w:rsidRDefault="00960AFD" w:rsidP="00912D11">
            <w:pPr>
              <w:pStyle w:val="TableText"/>
            </w:pPr>
            <w:r>
              <w:t>ISPM 11</w:t>
            </w:r>
          </w:p>
        </w:tc>
        <w:tc>
          <w:tcPr>
            <w:tcW w:w="6792" w:type="dxa"/>
          </w:tcPr>
          <w:p w14:paraId="4AF47583" w14:textId="77777777" w:rsidR="00960AFD" w:rsidRDefault="00960AFD" w:rsidP="00912D11">
            <w:pPr>
              <w:pStyle w:val="TableText"/>
            </w:pPr>
            <w:r w:rsidRPr="00B60B27">
              <w:t>Pest Risk Analysis for Quarantine Pests</w:t>
            </w:r>
          </w:p>
        </w:tc>
      </w:tr>
      <w:tr w:rsidR="004E281A" w14:paraId="570761E0" w14:textId="77777777" w:rsidTr="00085FB0">
        <w:tc>
          <w:tcPr>
            <w:tcW w:w="2268" w:type="dxa"/>
          </w:tcPr>
          <w:p w14:paraId="68D2EA3E" w14:textId="77777777" w:rsidR="00960AFD" w:rsidRDefault="00960AFD" w:rsidP="00912D11">
            <w:pPr>
              <w:pStyle w:val="TableText"/>
            </w:pPr>
            <w:r>
              <w:t>The department</w:t>
            </w:r>
          </w:p>
        </w:tc>
        <w:tc>
          <w:tcPr>
            <w:tcW w:w="6792" w:type="dxa"/>
          </w:tcPr>
          <w:p w14:paraId="7E712E3A" w14:textId="77777777" w:rsidR="00960AFD" w:rsidRDefault="00960AFD" w:rsidP="00912D11">
            <w:pPr>
              <w:pStyle w:val="TableText"/>
            </w:pPr>
            <w:r>
              <w:t>Australian Government Department of Agriculture, Fisheries and Forestry</w:t>
            </w:r>
          </w:p>
        </w:tc>
      </w:tr>
      <w:tr w:rsidR="004E281A" w14:paraId="3982CB42" w14:textId="77777777" w:rsidTr="00085FB0">
        <w:tc>
          <w:tcPr>
            <w:tcW w:w="2268" w:type="dxa"/>
          </w:tcPr>
          <w:p w14:paraId="5142C37D" w14:textId="77777777" w:rsidR="00960AFD" w:rsidRDefault="00960AFD" w:rsidP="00912D11">
            <w:pPr>
              <w:pStyle w:val="TableText"/>
            </w:pPr>
            <w:r>
              <w:t>WOAH</w:t>
            </w:r>
          </w:p>
        </w:tc>
        <w:tc>
          <w:tcPr>
            <w:tcW w:w="6792" w:type="dxa"/>
          </w:tcPr>
          <w:p w14:paraId="09526895" w14:textId="77777777" w:rsidR="00960AFD" w:rsidRDefault="00960AFD" w:rsidP="00912D11">
            <w:pPr>
              <w:pStyle w:val="TableText"/>
            </w:pPr>
            <w:r>
              <w:t>T</w:t>
            </w:r>
            <w:r w:rsidRPr="00B60B27">
              <w:t>he World Organisation for Animal Health</w:t>
            </w:r>
          </w:p>
        </w:tc>
      </w:tr>
    </w:tbl>
    <w:p w14:paraId="468B5A3A" w14:textId="77777777" w:rsidR="00296DB6" w:rsidRPr="00261D54" w:rsidRDefault="00296DB6" w:rsidP="00FF3401">
      <w:pPr>
        <w:rPr>
          <w:lang w:eastAsia="ja-JP"/>
        </w:rPr>
      </w:pPr>
    </w:p>
    <w:p w14:paraId="7C514D0E" w14:textId="431B21A2" w:rsidR="0026709E" w:rsidRPr="006F743C" w:rsidRDefault="0026709E" w:rsidP="00885C19">
      <w:pPr>
        <w:pStyle w:val="Heading2"/>
      </w:pPr>
      <w:bookmarkStart w:id="120" w:name="_Toc172820576"/>
      <w:r w:rsidRPr="006F743C">
        <w:lastRenderedPageBreak/>
        <w:t>References</w:t>
      </w:r>
      <w:bookmarkEnd w:id="120"/>
    </w:p>
    <w:p w14:paraId="41412B8D" w14:textId="2733388F" w:rsidR="0039023D" w:rsidRPr="006F743C" w:rsidRDefault="0039023D" w:rsidP="00746C24">
      <w:proofErr w:type="spellStart"/>
      <w:r w:rsidRPr="006F743C">
        <w:t>Abo</w:t>
      </w:r>
      <w:proofErr w:type="spellEnd"/>
      <w:r w:rsidRPr="006F743C">
        <w:t xml:space="preserve"> Bakr, Y, </w:t>
      </w:r>
      <w:proofErr w:type="spellStart"/>
      <w:r w:rsidRPr="006F743C">
        <w:t>Eshra</w:t>
      </w:r>
      <w:proofErr w:type="spellEnd"/>
      <w:r w:rsidRPr="006F743C">
        <w:t>, EH</w:t>
      </w:r>
      <w:r w:rsidR="00184A16" w:rsidRPr="006F743C">
        <w:t xml:space="preserve"> and </w:t>
      </w:r>
      <w:r w:rsidRPr="006F743C">
        <w:t xml:space="preserve">Hussein, HI </w:t>
      </w:r>
      <w:r w:rsidR="00EC45F7" w:rsidRPr="006F743C">
        <w:t>(</w:t>
      </w:r>
      <w:r w:rsidRPr="006F743C">
        <w:t>2007</w:t>
      </w:r>
      <w:r w:rsidR="00EC45F7" w:rsidRPr="006F743C">
        <w:t xml:space="preserve">). </w:t>
      </w:r>
      <w:r w:rsidRPr="006F743C">
        <w:t xml:space="preserve">Calotropis </w:t>
      </w:r>
      <w:proofErr w:type="spellStart"/>
      <w:r w:rsidRPr="006F743C">
        <w:t>procera</w:t>
      </w:r>
      <w:proofErr w:type="spellEnd"/>
      <w:r w:rsidRPr="006F743C">
        <w:t xml:space="preserve"> glycosides are more effective on </w:t>
      </w:r>
      <w:proofErr w:type="spellStart"/>
      <w:r w:rsidRPr="006F743C">
        <w:t>Eobania</w:t>
      </w:r>
      <w:proofErr w:type="spellEnd"/>
      <w:r w:rsidRPr="006F743C">
        <w:t xml:space="preserve"> </w:t>
      </w:r>
      <w:proofErr w:type="spellStart"/>
      <w:r w:rsidRPr="006F743C">
        <w:t>vermiculata</w:t>
      </w:r>
      <w:proofErr w:type="spellEnd"/>
      <w:r w:rsidRPr="006F743C">
        <w:t xml:space="preserve"> (Müller) than methomyl and other plant glycosides, Journal of Agricultural Science 32</w:t>
      </w:r>
      <w:r w:rsidR="00EC45F7" w:rsidRPr="006F743C">
        <w:t>(</w:t>
      </w:r>
      <w:r w:rsidRPr="006F743C">
        <w:t>12</w:t>
      </w:r>
      <w:r w:rsidR="00EC45F7" w:rsidRPr="006F743C">
        <w:t xml:space="preserve">): </w:t>
      </w:r>
      <w:r w:rsidRPr="006F743C">
        <w:t>10519-27</w:t>
      </w:r>
    </w:p>
    <w:p w14:paraId="7C30A48C" w14:textId="581E8DD0" w:rsidR="0039023D" w:rsidRPr="006F743C" w:rsidRDefault="0039023D" w:rsidP="009C7C3C">
      <w:r w:rsidRPr="006F743C">
        <w:t>Aghazadeh, M, Reid, SA, Aland, KV, Restrepo, AC, Traub, RJ, McCarthy, JS</w:t>
      </w:r>
      <w:r w:rsidR="00184A16" w:rsidRPr="006F743C">
        <w:t xml:space="preserve"> and </w:t>
      </w:r>
      <w:r w:rsidRPr="006F743C">
        <w:t xml:space="preserve">Jones, MK </w:t>
      </w:r>
      <w:r w:rsidR="009F24E5" w:rsidRPr="006F743C">
        <w:t>(</w:t>
      </w:r>
      <w:r w:rsidRPr="006F743C">
        <w:t>2015a</w:t>
      </w:r>
      <w:r w:rsidR="009F24E5" w:rsidRPr="006F743C">
        <w:t xml:space="preserve">). </w:t>
      </w:r>
      <w:r w:rsidRPr="006F743C">
        <w:t xml:space="preserve">A survey of </w:t>
      </w:r>
      <w:proofErr w:type="spellStart"/>
      <w:r w:rsidRPr="006F743C">
        <w:t>Angiostrongylus</w:t>
      </w:r>
      <w:proofErr w:type="spellEnd"/>
      <w:r w:rsidRPr="006F743C">
        <w:t xml:space="preserve"> species in definitive hosts in Queensland, </w:t>
      </w:r>
      <w:r w:rsidR="00652B75" w:rsidRPr="006F743C">
        <w:t>International Journal for Parasitology: Parasites and Wildlife</w:t>
      </w:r>
      <w:r w:rsidR="009F24E5" w:rsidRPr="006F743C">
        <w:t xml:space="preserve"> </w:t>
      </w:r>
      <w:r w:rsidRPr="006F743C">
        <w:t>4</w:t>
      </w:r>
      <w:r w:rsidR="009F24E5" w:rsidRPr="006F743C">
        <w:t>(</w:t>
      </w:r>
      <w:r w:rsidRPr="006F743C">
        <w:t>3</w:t>
      </w:r>
      <w:r w:rsidR="009F24E5" w:rsidRPr="006F743C">
        <w:t xml:space="preserve">): </w:t>
      </w:r>
      <w:r w:rsidRPr="006F743C">
        <w:t>323-8</w:t>
      </w:r>
      <w:r w:rsidR="0028653B" w:rsidRPr="006F743C">
        <w:t xml:space="preserve"> </w:t>
      </w:r>
    </w:p>
    <w:p w14:paraId="71259760" w14:textId="50E8859D" w:rsidR="0039023D" w:rsidRPr="006F743C" w:rsidRDefault="0039023D" w:rsidP="009C7C3C">
      <w:r w:rsidRPr="006F743C">
        <w:t>Aghazadeh, M, Traub, RJ, Mohandas, N, Aland, KV, Reid, SA, McCarthy, JS</w:t>
      </w:r>
      <w:r w:rsidR="00184A16" w:rsidRPr="006F743C">
        <w:t xml:space="preserve"> and </w:t>
      </w:r>
      <w:r w:rsidRPr="006F743C">
        <w:t xml:space="preserve">Jones, MK </w:t>
      </w:r>
      <w:r w:rsidR="009F24E5" w:rsidRPr="006F743C">
        <w:t>(</w:t>
      </w:r>
      <w:r w:rsidRPr="006F743C">
        <w:t>2015b</w:t>
      </w:r>
      <w:r w:rsidR="009F24E5" w:rsidRPr="006F743C">
        <w:t xml:space="preserve">). </w:t>
      </w:r>
      <w:r w:rsidRPr="006F743C">
        <w:t xml:space="preserve">The mitochondrial genome of </w:t>
      </w:r>
      <w:proofErr w:type="spellStart"/>
      <w:r w:rsidRPr="006F743C">
        <w:t>Angiostrongylus</w:t>
      </w:r>
      <w:proofErr w:type="spellEnd"/>
      <w:r w:rsidRPr="006F743C">
        <w:t xml:space="preserve"> </w:t>
      </w:r>
      <w:proofErr w:type="spellStart"/>
      <w:r w:rsidRPr="006F743C">
        <w:t>mackerrasae</w:t>
      </w:r>
      <w:proofErr w:type="spellEnd"/>
      <w:r w:rsidRPr="006F743C">
        <w:t xml:space="preserve"> as a basis for molecular, epidemiological and population genetic studies, Parasit</w:t>
      </w:r>
      <w:r w:rsidR="009948D0" w:rsidRPr="006F743C">
        <w:t>es</w:t>
      </w:r>
      <w:r w:rsidRPr="006F743C">
        <w:t xml:space="preserve"> </w:t>
      </w:r>
      <w:r w:rsidR="009948D0" w:rsidRPr="006F743C">
        <w:t xml:space="preserve">and </w:t>
      </w:r>
      <w:r w:rsidRPr="006F743C">
        <w:t>Vectors</w:t>
      </w:r>
      <w:r w:rsidR="009F24E5" w:rsidRPr="006F743C">
        <w:t xml:space="preserve"> </w:t>
      </w:r>
      <w:r w:rsidRPr="006F743C">
        <w:t>8</w:t>
      </w:r>
      <w:r w:rsidR="009F24E5" w:rsidRPr="006F743C">
        <w:t xml:space="preserve">: </w:t>
      </w:r>
      <w:r w:rsidRPr="006F743C">
        <w:t>473</w:t>
      </w:r>
    </w:p>
    <w:p w14:paraId="446E5A1E" w14:textId="5681324F" w:rsidR="0039023D" w:rsidRPr="006F743C" w:rsidRDefault="0039023D" w:rsidP="00746C24">
      <w:r w:rsidRPr="006F743C">
        <w:t xml:space="preserve">AJOT </w:t>
      </w:r>
      <w:r w:rsidR="002E32EC" w:rsidRPr="006F743C">
        <w:t>(</w:t>
      </w:r>
      <w:r w:rsidRPr="006F743C">
        <w:t>2017</w:t>
      </w:r>
      <w:r w:rsidR="002E32EC" w:rsidRPr="006F743C">
        <w:t xml:space="preserve">). </w:t>
      </w:r>
      <w:r w:rsidRPr="006F743C">
        <w:t>Philadelphia CBP slows invasive snail mail, American Journal of Transportation</w:t>
      </w:r>
      <w:r w:rsidR="002E32EC" w:rsidRPr="006F743C">
        <w:t xml:space="preserve">, </w:t>
      </w:r>
      <w:r w:rsidRPr="006F743C">
        <w:t>available at http://www.ajot.com/news/philadelphia-cdp-slows-invasive-snail-mail, accessed 13 March 2024.</w:t>
      </w:r>
    </w:p>
    <w:p w14:paraId="58840112" w14:textId="61C7755F" w:rsidR="0039023D" w:rsidRPr="006F743C" w:rsidRDefault="0039023D" w:rsidP="009C7C3C">
      <w:r w:rsidRPr="006F743C">
        <w:t>Akkaya, H, Deniz, A</w:t>
      </w:r>
      <w:r w:rsidR="00184A16" w:rsidRPr="006F743C">
        <w:t xml:space="preserve"> and </w:t>
      </w:r>
      <w:r w:rsidRPr="006F743C">
        <w:t xml:space="preserve">Sezen, A </w:t>
      </w:r>
      <w:r w:rsidR="002E32EC" w:rsidRPr="006F743C">
        <w:t>(</w:t>
      </w:r>
      <w:r w:rsidRPr="006F743C">
        <w:t>2006</w:t>
      </w:r>
      <w:r w:rsidR="002E32EC" w:rsidRPr="006F743C">
        <w:t xml:space="preserve">). </w:t>
      </w:r>
      <w:r w:rsidRPr="006F743C">
        <w:t xml:space="preserve">Effect of praziquantel on </w:t>
      </w:r>
      <w:proofErr w:type="spellStart"/>
      <w:r w:rsidRPr="006F743C">
        <w:t>Dicrocoelium</w:t>
      </w:r>
      <w:proofErr w:type="spellEnd"/>
      <w:r w:rsidRPr="006F743C">
        <w:t xml:space="preserve"> </w:t>
      </w:r>
      <w:proofErr w:type="spellStart"/>
      <w:r w:rsidRPr="006F743C">
        <w:t>dendriticum</w:t>
      </w:r>
      <w:proofErr w:type="spellEnd"/>
      <w:r w:rsidRPr="006F743C">
        <w:t xml:space="preserve"> in naturally infected sheep</w:t>
      </w:r>
      <w:r w:rsidR="002E32EC" w:rsidRPr="006F743C">
        <w:t>,</w:t>
      </w:r>
      <w:r w:rsidR="006F29F6" w:rsidRPr="006F743C">
        <w:t xml:space="preserve"> </w:t>
      </w:r>
      <w:proofErr w:type="spellStart"/>
      <w:r w:rsidRPr="006F743C">
        <w:t>Medycyna</w:t>
      </w:r>
      <w:proofErr w:type="spellEnd"/>
      <w:r w:rsidRPr="006F743C">
        <w:t xml:space="preserve"> </w:t>
      </w:r>
      <w:proofErr w:type="spellStart"/>
      <w:r w:rsidRPr="006F743C">
        <w:t>Weterynaryjna</w:t>
      </w:r>
      <w:proofErr w:type="spellEnd"/>
      <w:r w:rsidR="006B0A6A" w:rsidRPr="006F743C">
        <w:t xml:space="preserve"> </w:t>
      </w:r>
      <w:r w:rsidRPr="006F743C">
        <w:t>62</w:t>
      </w:r>
      <w:r w:rsidR="006B0A6A" w:rsidRPr="006F743C">
        <w:t>(</w:t>
      </w:r>
      <w:r w:rsidRPr="006F743C">
        <w:t>12</w:t>
      </w:r>
      <w:r w:rsidR="006B0A6A" w:rsidRPr="006F743C">
        <w:t xml:space="preserve">): </w:t>
      </w:r>
      <w:r w:rsidRPr="006F743C">
        <w:t>1381-</w:t>
      </w:r>
      <w:r w:rsidR="006B0A6A" w:rsidRPr="006F743C">
        <w:t>138</w:t>
      </w:r>
      <w:r w:rsidRPr="006F743C">
        <w:t>2</w:t>
      </w:r>
    </w:p>
    <w:p w14:paraId="4577AF22" w14:textId="3CE93B45" w:rsidR="0039023D" w:rsidRPr="006F743C" w:rsidRDefault="0039023D" w:rsidP="009C7C3C">
      <w:r w:rsidRPr="006F743C">
        <w:t xml:space="preserve">ALA </w:t>
      </w:r>
      <w:r w:rsidR="006B0A6A" w:rsidRPr="006F743C">
        <w:t>(</w:t>
      </w:r>
      <w:r w:rsidRPr="006F743C">
        <w:t>2022a</w:t>
      </w:r>
      <w:r w:rsidR="006B0A6A" w:rsidRPr="006F743C">
        <w:t xml:space="preserve">). </w:t>
      </w:r>
      <w:r w:rsidRPr="006F743C">
        <w:t>Cornu aspersum (Müller, 1774), Atlas of Living Australia, accessed 05-06-2022.</w:t>
      </w:r>
    </w:p>
    <w:p w14:paraId="1B86977A" w14:textId="7DCA6B6F" w:rsidR="0039023D" w:rsidRPr="006F743C" w:rsidRDefault="0039023D" w:rsidP="009C7C3C">
      <w:r w:rsidRPr="006F743C">
        <w:t xml:space="preserve">ALA </w:t>
      </w:r>
      <w:r w:rsidR="006B0A6A" w:rsidRPr="006F743C">
        <w:t>(</w:t>
      </w:r>
      <w:r w:rsidRPr="006F743C">
        <w:t>2022b</w:t>
      </w:r>
      <w:r w:rsidR="006B0A6A" w:rsidRPr="006F743C">
        <w:t xml:space="preserve">). </w:t>
      </w:r>
      <w:proofErr w:type="spellStart"/>
      <w:r w:rsidRPr="006F743C">
        <w:t>Dicrocoelium</w:t>
      </w:r>
      <w:proofErr w:type="spellEnd"/>
      <w:r w:rsidRPr="006F743C">
        <w:t xml:space="preserve"> </w:t>
      </w:r>
      <w:r w:rsidR="006B0A6A" w:rsidRPr="006F743C">
        <w:t>(</w:t>
      </w:r>
      <w:r w:rsidRPr="006F743C">
        <w:t>Dujardin, 1845</w:t>
      </w:r>
      <w:r w:rsidR="006B0A6A" w:rsidRPr="006F743C">
        <w:t>),</w:t>
      </w:r>
      <w:r w:rsidRPr="006F743C">
        <w:t xml:space="preserve"> Atlas of Living Australia, accessed 27-05-2022.</w:t>
      </w:r>
    </w:p>
    <w:p w14:paraId="156DDAEC" w14:textId="6D0B51B5" w:rsidR="0039023D" w:rsidRPr="006F743C" w:rsidRDefault="0039023D" w:rsidP="009C7C3C">
      <w:r w:rsidRPr="006F743C">
        <w:t xml:space="preserve">ALA </w:t>
      </w:r>
      <w:r w:rsidR="006B0A6A" w:rsidRPr="006F743C">
        <w:t>(</w:t>
      </w:r>
      <w:r w:rsidRPr="006F743C">
        <w:t>2022c</w:t>
      </w:r>
      <w:r w:rsidR="006B0A6A" w:rsidRPr="006F743C">
        <w:t xml:space="preserve">). </w:t>
      </w:r>
      <w:r w:rsidRPr="006F743C">
        <w:t xml:space="preserve">Theba </w:t>
      </w:r>
      <w:proofErr w:type="spellStart"/>
      <w:r w:rsidRPr="006F743C">
        <w:t>pisana</w:t>
      </w:r>
      <w:proofErr w:type="spellEnd"/>
      <w:r w:rsidRPr="006F743C">
        <w:t xml:space="preserve"> (Müller, 1774), Atlas of Living Australia, accessed 07-06-2022.</w:t>
      </w:r>
    </w:p>
    <w:p w14:paraId="32743AAB" w14:textId="59210C4C" w:rsidR="0039023D" w:rsidRPr="006F743C" w:rsidRDefault="0039023D" w:rsidP="009C7C3C">
      <w:proofErr w:type="spellStart"/>
      <w:r w:rsidRPr="006F743C">
        <w:t>Alicata</w:t>
      </w:r>
      <w:proofErr w:type="spellEnd"/>
      <w:r w:rsidRPr="006F743C">
        <w:t>, JE</w:t>
      </w:r>
      <w:r w:rsidR="00184A16" w:rsidRPr="006F743C">
        <w:t xml:space="preserve"> and </w:t>
      </w:r>
      <w:r w:rsidRPr="006F743C">
        <w:t xml:space="preserve">Brown, RW </w:t>
      </w:r>
      <w:r w:rsidR="00E80AC3" w:rsidRPr="006F743C">
        <w:t>(</w:t>
      </w:r>
      <w:r w:rsidRPr="006F743C">
        <w:t>1962</w:t>
      </w:r>
      <w:r w:rsidR="00E80AC3" w:rsidRPr="006F743C">
        <w:t xml:space="preserve">). </w:t>
      </w:r>
      <w:r w:rsidRPr="006F743C">
        <w:t xml:space="preserve">Observations on the method of human infection with </w:t>
      </w:r>
      <w:proofErr w:type="spellStart"/>
      <w:r w:rsidRPr="006F743C">
        <w:t>Angiostrongylus</w:t>
      </w:r>
      <w:proofErr w:type="spellEnd"/>
      <w:r w:rsidRPr="006F743C">
        <w:t xml:space="preserve"> </w:t>
      </w:r>
      <w:proofErr w:type="spellStart"/>
      <w:r w:rsidRPr="006F743C">
        <w:t>cantonensis</w:t>
      </w:r>
      <w:proofErr w:type="spellEnd"/>
      <w:r w:rsidRPr="006F743C">
        <w:t xml:space="preserve"> in Tahiti, Canadian Journal of Zoology 40</w:t>
      </w:r>
      <w:r w:rsidR="00E80AC3" w:rsidRPr="006F743C">
        <w:t xml:space="preserve">: </w:t>
      </w:r>
      <w:r w:rsidRPr="006F743C">
        <w:t>755-</w:t>
      </w:r>
      <w:r w:rsidR="00E80AC3" w:rsidRPr="006F743C">
        <w:t>7</w:t>
      </w:r>
      <w:r w:rsidRPr="006F743C">
        <w:t>60</w:t>
      </w:r>
    </w:p>
    <w:p w14:paraId="2FFB8F09" w14:textId="023F2C8A" w:rsidR="0039023D" w:rsidRPr="006F743C" w:rsidRDefault="0039023D" w:rsidP="009C7C3C">
      <w:proofErr w:type="spellStart"/>
      <w:r w:rsidRPr="006F743C">
        <w:t>Alicata</w:t>
      </w:r>
      <w:proofErr w:type="spellEnd"/>
      <w:r w:rsidRPr="006F743C">
        <w:t xml:space="preserve">, JE </w:t>
      </w:r>
      <w:r w:rsidR="00E80AC3" w:rsidRPr="006F743C">
        <w:t>(</w:t>
      </w:r>
      <w:r w:rsidRPr="006F743C">
        <w:t>1965</w:t>
      </w:r>
      <w:r w:rsidR="00E80AC3" w:rsidRPr="006F743C">
        <w:t xml:space="preserve">). </w:t>
      </w:r>
      <w:r w:rsidRPr="006F743C">
        <w:t xml:space="preserve">Biology and Distribution of the Rat Lungworm, </w:t>
      </w:r>
      <w:proofErr w:type="spellStart"/>
      <w:r w:rsidRPr="006F743C">
        <w:t>Angiostrongylus</w:t>
      </w:r>
      <w:proofErr w:type="spellEnd"/>
      <w:r w:rsidRPr="006F743C">
        <w:t xml:space="preserve"> </w:t>
      </w:r>
      <w:proofErr w:type="spellStart"/>
      <w:r w:rsidRPr="006F743C">
        <w:t>cantonensis</w:t>
      </w:r>
      <w:proofErr w:type="spellEnd"/>
      <w:r w:rsidRPr="006F743C">
        <w:t xml:space="preserve">, and its Relationship to Eosinophilic Meningoencephalitis and other Neurological Disorders of Man and Animals, Advances in Parasitology </w:t>
      </w:r>
      <w:r w:rsidR="00E80AC3" w:rsidRPr="006F743C">
        <w:t xml:space="preserve">3: </w:t>
      </w:r>
      <w:r w:rsidRPr="006F743C">
        <w:t>223-</w:t>
      </w:r>
      <w:r w:rsidR="00E80AC3" w:rsidRPr="006F743C">
        <w:t>2</w:t>
      </w:r>
      <w:r w:rsidRPr="006F743C">
        <w:t>48</w:t>
      </w:r>
    </w:p>
    <w:p w14:paraId="60AB08BC" w14:textId="24F59843" w:rsidR="0039023D" w:rsidRPr="006F743C" w:rsidRDefault="0039023D" w:rsidP="00746C24">
      <w:r w:rsidRPr="006F743C">
        <w:t xml:space="preserve">Al-Khayat, JA </w:t>
      </w:r>
      <w:r w:rsidR="00E80AC3" w:rsidRPr="006F743C">
        <w:t>(</w:t>
      </w:r>
      <w:r w:rsidRPr="006F743C">
        <w:t>2010</w:t>
      </w:r>
      <w:r w:rsidR="00E80AC3" w:rsidRPr="006F743C">
        <w:t xml:space="preserve">). </w:t>
      </w:r>
      <w:r w:rsidRPr="006F743C">
        <w:t>First record of five terrestrial snails in the State of Qatar, Turkish Journal of Zoology</w:t>
      </w:r>
      <w:r w:rsidR="00E80AC3" w:rsidRPr="006F743C">
        <w:t xml:space="preserve"> </w:t>
      </w:r>
      <w:r w:rsidRPr="006F743C">
        <w:t>34</w:t>
      </w:r>
      <w:r w:rsidR="00E80AC3" w:rsidRPr="006F743C">
        <w:t>(</w:t>
      </w:r>
      <w:r w:rsidRPr="006F743C">
        <w:t>4</w:t>
      </w:r>
      <w:r w:rsidR="00E80AC3" w:rsidRPr="006F743C">
        <w:t xml:space="preserve">): </w:t>
      </w:r>
      <w:r w:rsidRPr="006F743C">
        <w:t>539-</w:t>
      </w:r>
      <w:r w:rsidR="00E80AC3" w:rsidRPr="006F743C">
        <w:t>5</w:t>
      </w:r>
      <w:r w:rsidRPr="006F743C">
        <w:t>45</w:t>
      </w:r>
    </w:p>
    <w:p w14:paraId="1C7B048B" w14:textId="2637C8F9" w:rsidR="0039023D" w:rsidRPr="006F743C" w:rsidRDefault="0039023D" w:rsidP="00746C24">
      <w:r w:rsidRPr="006F743C">
        <w:t>A</w:t>
      </w:r>
      <w:r w:rsidR="004E16B3" w:rsidRPr="006F743C">
        <w:t>llendorf</w:t>
      </w:r>
      <w:r w:rsidRPr="006F743C">
        <w:t>, FW</w:t>
      </w:r>
      <w:r w:rsidR="00174F05" w:rsidRPr="006F743C">
        <w:t xml:space="preserve">, </w:t>
      </w:r>
      <w:r w:rsidRPr="006F743C">
        <w:t>L</w:t>
      </w:r>
      <w:r w:rsidR="004E16B3" w:rsidRPr="006F743C">
        <w:t>eary</w:t>
      </w:r>
      <w:r w:rsidRPr="006F743C">
        <w:t>, RF</w:t>
      </w:r>
      <w:r w:rsidR="00174F05" w:rsidRPr="006F743C">
        <w:t xml:space="preserve">, </w:t>
      </w:r>
      <w:r w:rsidRPr="006F743C">
        <w:t>S</w:t>
      </w:r>
      <w:r w:rsidR="004E16B3" w:rsidRPr="006F743C">
        <w:t>pruell</w:t>
      </w:r>
      <w:r w:rsidRPr="006F743C">
        <w:t>, P</w:t>
      </w:r>
      <w:r w:rsidR="00184A16" w:rsidRPr="006F743C">
        <w:t xml:space="preserve"> and </w:t>
      </w:r>
      <w:proofErr w:type="spellStart"/>
      <w:r w:rsidRPr="006F743C">
        <w:t>W</w:t>
      </w:r>
      <w:r w:rsidR="004E16B3" w:rsidRPr="006F743C">
        <w:t>enburg</w:t>
      </w:r>
      <w:proofErr w:type="spellEnd"/>
      <w:r w:rsidRPr="006F743C">
        <w:t>, JK</w:t>
      </w:r>
      <w:r w:rsidR="004E16B3" w:rsidRPr="006F743C">
        <w:t xml:space="preserve"> (</w:t>
      </w:r>
      <w:r w:rsidRPr="006F743C">
        <w:t>2001</w:t>
      </w:r>
      <w:r w:rsidR="004E16B3" w:rsidRPr="006F743C">
        <w:t>)</w:t>
      </w:r>
      <w:r w:rsidRPr="006F743C">
        <w:t>. The problems with hybrids: setting conservation guidelines. Trends in Ecology</w:t>
      </w:r>
      <w:r w:rsidR="00184A16" w:rsidRPr="006F743C">
        <w:t xml:space="preserve"> and </w:t>
      </w:r>
      <w:r w:rsidRPr="006F743C">
        <w:t>Evolution 16</w:t>
      </w:r>
      <w:r w:rsidR="004E16B3" w:rsidRPr="006F743C">
        <w:t xml:space="preserve">: </w:t>
      </w:r>
      <w:r w:rsidRPr="006F743C">
        <w:t>613-622</w:t>
      </w:r>
    </w:p>
    <w:p w14:paraId="3669FFB8" w14:textId="5BB76B84" w:rsidR="0039023D" w:rsidRPr="006F743C" w:rsidRDefault="0039023D" w:rsidP="009C7C3C">
      <w:proofErr w:type="spellStart"/>
      <w:r w:rsidRPr="006F743C">
        <w:t>Alstedt</w:t>
      </w:r>
      <w:proofErr w:type="spellEnd"/>
      <w:r w:rsidRPr="006F743C">
        <w:t xml:space="preserve">, U, Voigt, K, Jager, MC, </w:t>
      </w:r>
      <w:proofErr w:type="spellStart"/>
      <w:r w:rsidRPr="006F743C">
        <w:t>Knubben</w:t>
      </w:r>
      <w:proofErr w:type="spellEnd"/>
      <w:r w:rsidRPr="006F743C">
        <w:t xml:space="preserve">-Schweizer, G, </w:t>
      </w:r>
      <w:proofErr w:type="spellStart"/>
      <w:r w:rsidRPr="006F743C">
        <w:t>Zablotski</w:t>
      </w:r>
      <w:proofErr w:type="spellEnd"/>
      <w:r w:rsidRPr="006F743C">
        <w:t>, Y, Strube, C</w:t>
      </w:r>
      <w:r w:rsidR="00184A16" w:rsidRPr="006F743C">
        <w:t xml:space="preserve"> and </w:t>
      </w:r>
      <w:r w:rsidRPr="006F743C">
        <w:t xml:space="preserve">Wenzel, C </w:t>
      </w:r>
      <w:r w:rsidR="003F1A8B" w:rsidRPr="006F743C">
        <w:t>(</w:t>
      </w:r>
      <w:r w:rsidRPr="006F743C">
        <w:t>2022</w:t>
      </w:r>
      <w:r w:rsidR="003F1A8B" w:rsidRPr="006F743C">
        <w:t xml:space="preserve">). </w:t>
      </w:r>
      <w:r w:rsidRPr="006F743C">
        <w:t>Rumen and Liver Fluke Infections in Sheep and Goats in Northern and Southern Germany</w:t>
      </w:r>
      <w:r w:rsidR="003F1A8B" w:rsidRPr="006F743C">
        <w:t xml:space="preserve">, </w:t>
      </w:r>
      <w:r w:rsidRPr="006F743C">
        <w:t>Animals</w:t>
      </w:r>
      <w:r w:rsidR="003F1A8B" w:rsidRPr="006F743C">
        <w:t xml:space="preserve"> </w:t>
      </w:r>
      <w:r w:rsidRPr="006F743C">
        <w:t>12</w:t>
      </w:r>
      <w:r w:rsidR="003F1A8B" w:rsidRPr="006F743C">
        <w:t>(</w:t>
      </w:r>
      <w:r w:rsidRPr="006F743C">
        <w:t>7</w:t>
      </w:r>
      <w:r w:rsidR="003F1A8B" w:rsidRPr="006F743C">
        <w:t>)</w:t>
      </w:r>
      <w:r w:rsidRPr="006F743C">
        <w:t>, available at ARTN 876 10.3390/ani12070876</w:t>
      </w:r>
    </w:p>
    <w:p w14:paraId="1B840AAA" w14:textId="2DF8BA40" w:rsidR="0039023D" w:rsidRPr="006F743C" w:rsidRDefault="0039023D" w:rsidP="00746C24">
      <w:r w:rsidRPr="006F743C">
        <w:t xml:space="preserve">Alvarez, LA, </w:t>
      </w:r>
      <w:proofErr w:type="spellStart"/>
      <w:r w:rsidRPr="006F743C">
        <w:t>Gramaje</w:t>
      </w:r>
      <w:proofErr w:type="spellEnd"/>
      <w:r w:rsidRPr="006F743C">
        <w:t>, D, Abad-Campos, P</w:t>
      </w:r>
      <w:r w:rsidR="00184A16" w:rsidRPr="006F743C">
        <w:t xml:space="preserve"> and </w:t>
      </w:r>
      <w:r w:rsidRPr="006F743C">
        <w:t xml:space="preserve">García-Jiménez, J </w:t>
      </w:r>
      <w:r w:rsidR="0002115D" w:rsidRPr="006F743C">
        <w:t>(</w:t>
      </w:r>
      <w:r w:rsidRPr="006F743C">
        <w:t>2009</w:t>
      </w:r>
      <w:r w:rsidR="0002115D" w:rsidRPr="006F743C">
        <w:t xml:space="preserve">). </w:t>
      </w:r>
      <w:r w:rsidRPr="006F743C">
        <w:t xml:space="preserve">Role of the Helix </w:t>
      </w:r>
      <w:proofErr w:type="spellStart"/>
      <w:r w:rsidRPr="006F743C">
        <w:t>aspersa</w:t>
      </w:r>
      <w:proofErr w:type="spellEnd"/>
      <w:r w:rsidRPr="006F743C">
        <w:t xml:space="preserve"> snail as a vector of Phytophthora </w:t>
      </w:r>
      <w:proofErr w:type="spellStart"/>
      <w:r w:rsidRPr="006F743C">
        <w:t>citrophthora</w:t>
      </w:r>
      <w:proofErr w:type="spellEnd"/>
      <w:r w:rsidRPr="006F743C">
        <w:t xml:space="preserve"> causing branch cankers on clementine trees in Spain, Plant Pathology</w:t>
      </w:r>
      <w:r w:rsidR="0002115D" w:rsidRPr="006F743C">
        <w:t xml:space="preserve"> </w:t>
      </w:r>
      <w:r w:rsidRPr="006F743C">
        <w:t>58</w:t>
      </w:r>
      <w:r w:rsidR="0002115D" w:rsidRPr="006F743C">
        <w:t xml:space="preserve">: </w:t>
      </w:r>
      <w:r w:rsidRPr="006F743C">
        <w:t>956-</w:t>
      </w:r>
      <w:r w:rsidR="0002115D" w:rsidRPr="006F743C">
        <w:t>9</w:t>
      </w:r>
      <w:r w:rsidRPr="006F743C">
        <w:t>63</w:t>
      </w:r>
    </w:p>
    <w:p w14:paraId="3399E6E9" w14:textId="6B9D71AC" w:rsidR="0039023D" w:rsidRPr="006F743C" w:rsidRDefault="0039023D" w:rsidP="00746C24">
      <w:r w:rsidRPr="006F743C">
        <w:t>Amr, ZS, Baker, MA</w:t>
      </w:r>
      <w:r w:rsidR="00184A16" w:rsidRPr="006F743C">
        <w:t xml:space="preserve"> and </w:t>
      </w:r>
      <w:proofErr w:type="spellStart"/>
      <w:r w:rsidRPr="006F743C">
        <w:t>Katbeh</w:t>
      </w:r>
      <w:proofErr w:type="spellEnd"/>
      <w:r w:rsidRPr="006F743C">
        <w:t xml:space="preserve">-Bader, A </w:t>
      </w:r>
      <w:r w:rsidR="0002115D" w:rsidRPr="006F743C">
        <w:t>(</w:t>
      </w:r>
      <w:r w:rsidRPr="006F743C">
        <w:t>2019</w:t>
      </w:r>
      <w:r w:rsidR="0002115D" w:rsidRPr="006F743C">
        <w:t xml:space="preserve">). </w:t>
      </w:r>
      <w:proofErr w:type="spellStart"/>
      <w:r w:rsidRPr="006F743C">
        <w:t>Massylaea</w:t>
      </w:r>
      <w:proofErr w:type="spellEnd"/>
      <w:r w:rsidRPr="006F743C">
        <w:t xml:space="preserve"> </w:t>
      </w:r>
      <w:proofErr w:type="spellStart"/>
      <w:r w:rsidRPr="006F743C">
        <w:t>vermiculata</w:t>
      </w:r>
      <w:proofErr w:type="spellEnd"/>
      <w:r w:rsidRPr="006F743C">
        <w:t xml:space="preserve"> (O.F. Müller, 1774): a serious land snail pest introduced to Jordan, Jordan Journal of Natural History</w:t>
      </w:r>
      <w:r w:rsidR="0002115D" w:rsidRPr="006F743C">
        <w:t xml:space="preserve"> </w:t>
      </w:r>
      <w:r w:rsidRPr="006F743C">
        <w:t>6</w:t>
      </w:r>
      <w:r w:rsidR="0002115D" w:rsidRPr="006F743C">
        <w:t>(</w:t>
      </w:r>
      <w:r w:rsidRPr="006F743C">
        <w:t>6</w:t>
      </w:r>
      <w:r w:rsidR="0002115D" w:rsidRPr="006F743C">
        <w:t xml:space="preserve">): </w:t>
      </w:r>
      <w:r w:rsidRPr="006F743C">
        <w:t>60-</w:t>
      </w:r>
      <w:r w:rsidR="0002115D" w:rsidRPr="006F743C">
        <w:t>6</w:t>
      </w:r>
      <w:r w:rsidRPr="006F743C">
        <w:t>1</w:t>
      </w:r>
    </w:p>
    <w:p w14:paraId="323C599A" w14:textId="1F337E92" w:rsidR="0039023D" w:rsidRPr="006F743C" w:rsidRDefault="0039023D" w:rsidP="009C7C3C">
      <w:r w:rsidRPr="006F743C">
        <w:lastRenderedPageBreak/>
        <w:t xml:space="preserve">Anderson, RC </w:t>
      </w:r>
      <w:r w:rsidR="0002115D" w:rsidRPr="006F743C">
        <w:t>(</w:t>
      </w:r>
      <w:r w:rsidRPr="006F743C">
        <w:t>2000</w:t>
      </w:r>
      <w:r w:rsidR="0002115D" w:rsidRPr="006F743C">
        <w:t xml:space="preserve">). </w:t>
      </w:r>
      <w:r w:rsidRPr="006F743C">
        <w:t xml:space="preserve">The superfamily </w:t>
      </w:r>
      <w:proofErr w:type="spellStart"/>
      <w:r w:rsidRPr="006F743C">
        <w:t>Megastrongyloidea</w:t>
      </w:r>
      <w:proofErr w:type="spellEnd"/>
      <w:r w:rsidRPr="006F743C">
        <w:t xml:space="preserve">, </w:t>
      </w:r>
      <w:r w:rsidR="0002115D" w:rsidRPr="006F743C">
        <w:t>in N</w:t>
      </w:r>
      <w:r w:rsidRPr="006F743C">
        <w:t>ematode parasites of vertebrates: their development and transmission</w:t>
      </w:r>
      <w:r w:rsidR="00174F05" w:rsidRPr="006F743C">
        <w:t xml:space="preserve">, </w:t>
      </w:r>
      <w:r w:rsidRPr="006F743C">
        <w:t>2nd Ed, CABI Publishing, Wallingford, 129-</w:t>
      </w:r>
      <w:r w:rsidR="00966060" w:rsidRPr="006F743C">
        <w:t>1</w:t>
      </w:r>
      <w:r w:rsidRPr="006F743C">
        <w:t>72</w:t>
      </w:r>
    </w:p>
    <w:p w14:paraId="5046446F" w14:textId="15A0E071" w:rsidR="0039023D" w:rsidRPr="006F743C" w:rsidRDefault="0039023D" w:rsidP="009C7C3C">
      <w:r w:rsidRPr="006F743C">
        <w:t>Andrus, P, Ingle, O, Coleman, T</w:t>
      </w:r>
      <w:r w:rsidR="00184A16" w:rsidRPr="006F743C">
        <w:t xml:space="preserve"> and </w:t>
      </w:r>
      <w:r w:rsidRPr="006F743C">
        <w:t xml:space="preserve">Rae, R </w:t>
      </w:r>
      <w:r w:rsidR="00966060" w:rsidRPr="006F743C">
        <w:t>(</w:t>
      </w:r>
      <w:r w:rsidRPr="006F743C">
        <w:t>2020</w:t>
      </w:r>
      <w:r w:rsidR="00966060" w:rsidRPr="006F743C">
        <w:t xml:space="preserve">). </w:t>
      </w:r>
      <w:r w:rsidRPr="006F743C">
        <w:t>Gastropod parasitic nematodes (</w:t>
      </w:r>
      <w:proofErr w:type="spellStart"/>
      <w:r w:rsidRPr="006F743C">
        <w:t>Phasmarhabditis</w:t>
      </w:r>
      <w:proofErr w:type="spellEnd"/>
      <w:r w:rsidRPr="006F743C">
        <w:t xml:space="preserve"> sp.) are attracted to hyaluronic acid in snail mucus by cGMP signalling</w:t>
      </w:r>
      <w:r w:rsidR="00966060" w:rsidRPr="006F743C">
        <w:t xml:space="preserve">. </w:t>
      </w:r>
      <w:r w:rsidRPr="006F743C">
        <w:t>Journal of Helminthology</w:t>
      </w:r>
      <w:r w:rsidR="00966060" w:rsidRPr="006F743C">
        <w:t xml:space="preserve"> </w:t>
      </w:r>
      <w:r w:rsidRPr="006F743C">
        <w:t>94, available at ARTN e9 10.1017/S0022149X18000986</w:t>
      </w:r>
    </w:p>
    <w:p w14:paraId="77517B48" w14:textId="51E4BA5E" w:rsidR="0039023D" w:rsidRPr="006F743C" w:rsidRDefault="0039023D" w:rsidP="00746C24">
      <w:r w:rsidRPr="006F743C">
        <w:t>A</w:t>
      </w:r>
      <w:r w:rsidR="007E324A" w:rsidRPr="006F743C">
        <w:t>nimalia (</w:t>
      </w:r>
      <w:r w:rsidRPr="006F743C">
        <w:t>2022</w:t>
      </w:r>
      <w:r w:rsidR="007E324A" w:rsidRPr="006F743C">
        <w:t>)</w:t>
      </w:r>
      <w:r w:rsidRPr="006F743C">
        <w:t xml:space="preserve">. Helix </w:t>
      </w:r>
      <w:proofErr w:type="spellStart"/>
      <w:r w:rsidRPr="006F743C">
        <w:t>pomatia</w:t>
      </w:r>
      <w:proofErr w:type="spellEnd"/>
      <w:r w:rsidRPr="006F743C">
        <w:t xml:space="preserve"> [Online]. Available</w:t>
      </w:r>
      <w:r w:rsidR="007E324A" w:rsidRPr="006F743C">
        <w:t xml:space="preserve"> at </w:t>
      </w:r>
      <w:r w:rsidRPr="006F743C">
        <w:t>https://animalia.bio/helix-pomatia [Accessed 30-05-2022]</w:t>
      </w:r>
    </w:p>
    <w:p w14:paraId="0BF375FE" w14:textId="247104B8" w:rsidR="0039023D" w:rsidRPr="006F743C" w:rsidRDefault="0039023D" w:rsidP="00746C24">
      <w:r w:rsidRPr="006F743C">
        <w:t>A</w:t>
      </w:r>
      <w:r w:rsidR="007E324A" w:rsidRPr="006F743C">
        <w:t>postolou</w:t>
      </w:r>
      <w:r w:rsidRPr="006F743C">
        <w:t>, K</w:t>
      </w:r>
      <w:r w:rsidR="00174F05" w:rsidRPr="006F743C">
        <w:t xml:space="preserve">, </w:t>
      </w:r>
      <w:proofErr w:type="spellStart"/>
      <w:r w:rsidRPr="006F743C">
        <w:t>S</w:t>
      </w:r>
      <w:r w:rsidR="007E324A" w:rsidRPr="006F743C">
        <w:t>taikou</w:t>
      </w:r>
      <w:proofErr w:type="spellEnd"/>
      <w:r w:rsidRPr="006F743C">
        <w:t>, A</w:t>
      </w:r>
      <w:r w:rsidR="00174F05" w:rsidRPr="006F743C">
        <w:t xml:space="preserve">, </w:t>
      </w:r>
      <w:proofErr w:type="spellStart"/>
      <w:r w:rsidRPr="006F743C">
        <w:t>S</w:t>
      </w:r>
      <w:r w:rsidR="007E324A" w:rsidRPr="006F743C">
        <w:t>otiraki</w:t>
      </w:r>
      <w:proofErr w:type="spellEnd"/>
      <w:r w:rsidRPr="006F743C">
        <w:t>, S</w:t>
      </w:r>
      <w:r w:rsidR="00184A16" w:rsidRPr="006F743C">
        <w:t xml:space="preserve"> and </w:t>
      </w:r>
      <w:proofErr w:type="spellStart"/>
      <w:r w:rsidRPr="006F743C">
        <w:t>H</w:t>
      </w:r>
      <w:r w:rsidR="007E324A" w:rsidRPr="006F743C">
        <w:t>atziioannou</w:t>
      </w:r>
      <w:proofErr w:type="spellEnd"/>
      <w:r w:rsidRPr="006F743C">
        <w:t>, M</w:t>
      </w:r>
      <w:r w:rsidR="007E324A" w:rsidRPr="006F743C">
        <w:t xml:space="preserve"> (</w:t>
      </w:r>
      <w:r w:rsidRPr="006F743C">
        <w:t>2021</w:t>
      </w:r>
      <w:r w:rsidR="007E324A" w:rsidRPr="006F743C">
        <w:t>)</w:t>
      </w:r>
      <w:r w:rsidRPr="006F743C">
        <w:t>. An Assessment of Snail-Farm Systems Based on Land Use and Farm Components. Animals 11</w:t>
      </w:r>
      <w:r w:rsidR="00A63E0B" w:rsidRPr="006F743C">
        <w:t>, available at: https://www.mdpi.com/2076-2615/11/2/272</w:t>
      </w:r>
    </w:p>
    <w:p w14:paraId="6053F6B6" w14:textId="77777777" w:rsidR="00BC7D25" w:rsidRPr="006F743C" w:rsidRDefault="00BC7D25" w:rsidP="009C7C3C">
      <w:r w:rsidRPr="006F743C">
        <w:t xml:space="preserve">Arbabi, M, </w:t>
      </w:r>
      <w:proofErr w:type="spellStart"/>
      <w:r w:rsidRPr="006F743C">
        <w:t>Dalimi</w:t>
      </w:r>
      <w:proofErr w:type="spellEnd"/>
      <w:r w:rsidRPr="006F743C">
        <w:t xml:space="preserve">, A, </w:t>
      </w:r>
      <w:proofErr w:type="spellStart"/>
      <w:r w:rsidRPr="006F743C">
        <w:t>Ghafarifar</w:t>
      </w:r>
      <w:proofErr w:type="spellEnd"/>
      <w:r w:rsidRPr="006F743C">
        <w:t xml:space="preserve">, F and Moghadam, MF (2011). Prevalence and intensity of </w:t>
      </w:r>
      <w:proofErr w:type="spellStart"/>
      <w:r w:rsidRPr="006F743C">
        <w:t>Dicrocoelium</w:t>
      </w:r>
      <w:proofErr w:type="spellEnd"/>
      <w:r w:rsidRPr="006F743C">
        <w:t xml:space="preserve"> </w:t>
      </w:r>
      <w:proofErr w:type="spellStart"/>
      <w:r w:rsidRPr="006F743C">
        <w:t>dendriticum</w:t>
      </w:r>
      <w:proofErr w:type="spellEnd"/>
      <w:r w:rsidRPr="006F743C">
        <w:t xml:space="preserve"> in sheep and goats of Iran, Research Journal of Parasitology 6(5,): 160-167</w:t>
      </w:r>
    </w:p>
    <w:p w14:paraId="102C8C58" w14:textId="77777777" w:rsidR="00BC7D25" w:rsidRPr="006F743C" w:rsidRDefault="00BC7D25" w:rsidP="009C7C3C">
      <w:r w:rsidRPr="006F743C">
        <w:t xml:space="preserve">Arbabi, M, Hadad, A, Hooshyar, H, Akbari, H and </w:t>
      </w:r>
      <w:proofErr w:type="spellStart"/>
      <w:r w:rsidRPr="006F743C">
        <w:t>Mashkani</w:t>
      </w:r>
      <w:proofErr w:type="spellEnd"/>
      <w:r w:rsidRPr="006F743C">
        <w:t xml:space="preserve">, SMH (2021). Maintenance of liver fluke, </w:t>
      </w:r>
      <w:proofErr w:type="spellStart"/>
      <w:r w:rsidRPr="006F743C">
        <w:t>Dicrocoelium</w:t>
      </w:r>
      <w:proofErr w:type="spellEnd"/>
      <w:r w:rsidRPr="006F743C">
        <w:t xml:space="preserve"> </w:t>
      </w:r>
      <w:proofErr w:type="spellStart"/>
      <w:r w:rsidRPr="006F743C">
        <w:t>dendriticum</w:t>
      </w:r>
      <w:proofErr w:type="spellEnd"/>
      <w:r w:rsidRPr="006F743C">
        <w:t>, outside the body of its native host, International Archives of Health Sciences 8(3): 201-105</w:t>
      </w:r>
    </w:p>
    <w:p w14:paraId="1810D8D9" w14:textId="77777777" w:rsidR="00BC7D25" w:rsidRPr="006F743C" w:rsidRDefault="00BC7D25" w:rsidP="009C7C3C">
      <w:r w:rsidRPr="006F743C">
        <w:t xml:space="preserve">Arbabi, M, Nezami, E, Hooshyar, H and </w:t>
      </w:r>
      <w:proofErr w:type="spellStart"/>
      <w:r w:rsidRPr="006F743C">
        <w:t>Delavari</w:t>
      </w:r>
      <w:proofErr w:type="spellEnd"/>
      <w:r w:rsidRPr="006F743C">
        <w:t xml:space="preserve">, M (2018). Epidemiology and economic loss of fasciolosis and </w:t>
      </w:r>
      <w:proofErr w:type="spellStart"/>
      <w:r w:rsidRPr="006F743C">
        <w:t>dicrocoeliosis</w:t>
      </w:r>
      <w:proofErr w:type="spellEnd"/>
      <w:r w:rsidRPr="006F743C">
        <w:t xml:space="preserve"> in Arak, Iran, Veterinary World 11(12): 1648-1655</w:t>
      </w:r>
    </w:p>
    <w:p w14:paraId="595BBE3E" w14:textId="77777777" w:rsidR="00BC7D25" w:rsidRDefault="00BC7D25" w:rsidP="009C7C3C">
      <w:r w:rsidRPr="00BC7D25">
        <w:t xml:space="preserve">Arbabi, M, Nezami, E, Hooshyar, H, </w:t>
      </w:r>
      <w:proofErr w:type="spellStart"/>
      <w:r w:rsidRPr="00BC7D25">
        <w:t>Delavari</w:t>
      </w:r>
      <w:proofErr w:type="spellEnd"/>
      <w:r w:rsidRPr="00BC7D25">
        <w:t xml:space="preserve">, M (2018). Epidemiology and economic loss of fasciolosis and </w:t>
      </w:r>
      <w:proofErr w:type="spellStart"/>
      <w:r w:rsidRPr="00BC7D25">
        <w:t>dicrocoeliosis</w:t>
      </w:r>
      <w:proofErr w:type="spellEnd"/>
      <w:r w:rsidRPr="00BC7D25">
        <w:t xml:space="preserve"> in Arak, Iran</w:t>
      </w:r>
      <w:r>
        <w:t xml:space="preserve">ian </w:t>
      </w:r>
      <w:r w:rsidRPr="00BC7D25">
        <w:t>Veterinary World 11(12): 1648-1655</w:t>
      </w:r>
    </w:p>
    <w:p w14:paraId="2DC12BAF" w14:textId="306327A5" w:rsidR="0039023D" w:rsidRPr="006F743C" w:rsidRDefault="0039023D" w:rsidP="00746C24">
      <w:r w:rsidRPr="006F743C">
        <w:t>A</w:t>
      </w:r>
      <w:r w:rsidR="00B63DC5" w:rsidRPr="006F743C">
        <w:t>rnaud</w:t>
      </w:r>
      <w:r w:rsidRPr="006F743C">
        <w:t>, JF</w:t>
      </w:r>
      <w:r w:rsidR="00174F05" w:rsidRPr="006F743C">
        <w:t xml:space="preserve">, </w:t>
      </w:r>
      <w:r w:rsidRPr="006F743C">
        <w:t>M</w:t>
      </w:r>
      <w:r w:rsidR="00B63DC5" w:rsidRPr="006F743C">
        <w:t>adec</w:t>
      </w:r>
      <w:r w:rsidRPr="006F743C">
        <w:t>, L</w:t>
      </w:r>
      <w:r w:rsidR="00174F05" w:rsidRPr="006F743C">
        <w:t xml:space="preserve">, </w:t>
      </w:r>
      <w:proofErr w:type="spellStart"/>
      <w:r w:rsidRPr="006F743C">
        <w:t>B</w:t>
      </w:r>
      <w:r w:rsidR="00B63DC5" w:rsidRPr="006F743C">
        <w:t>ellidio</w:t>
      </w:r>
      <w:proofErr w:type="spellEnd"/>
      <w:r w:rsidRPr="006F743C">
        <w:t>, A</w:t>
      </w:r>
      <w:r w:rsidR="00184A16" w:rsidRPr="006F743C">
        <w:t xml:space="preserve"> and </w:t>
      </w:r>
      <w:proofErr w:type="spellStart"/>
      <w:r w:rsidRPr="006F743C">
        <w:t>G</w:t>
      </w:r>
      <w:r w:rsidR="00B63DC5" w:rsidRPr="006F743C">
        <w:t>uiller</w:t>
      </w:r>
      <w:proofErr w:type="spellEnd"/>
      <w:r w:rsidRPr="006F743C">
        <w:t xml:space="preserve">, A </w:t>
      </w:r>
      <w:r w:rsidR="00B63DC5" w:rsidRPr="006F743C">
        <w:t>(</w:t>
      </w:r>
      <w:r w:rsidRPr="006F743C">
        <w:t>1999</w:t>
      </w:r>
      <w:r w:rsidR="00B63DC5" w:rsidRPr="006F743C">
        <w:t>)</w:t>
      </w:r>
      <w:r w:rsidRPr="006F743C">
        <w:t xml:space="preserve">. Microspatial genetic structure in the land snail Helix </w:t>
      </w:r>
      <w:proofErr w:type="spellStart"/>
      <w:r w:rsidRPr="006F743C">
        <w:t>aspersa</w:t>
      </w:r>
      <w:proofErr w:type="spellEnd"/>
      <w:r w:rsidRPr="006F743C">
        <w:t xml:space="preserve"> (</w:t>
      </w:r>
      <w:proofErr w:type="spellStart"/>
      <w:proofErr w:type="gramStart"/>
      <w:r w:rsidRPr="006F743C">
        <w:t>Gastropoda</w:t>
      </w:r>
      <w:proofErr w:type="spellEnd"/>
      <w:r w:rsidRPr="006F743C">
        <w:t xml:space="preserve"> :</w:t>
      </w:r>
      <w:proofErr w:type="gramEnd"/>
      <w:r w:rsidRPr="006F743C">
        <w:t xml:space="preserve"> </w:t>
      </w:r>
      <w:proofErr w:type="spellStart"/>
      <w:r w:rsidRPr="006F743C">
        <w:t>Helicidae</w:t>
      </w:r>
      <w:proofErr w:type="spellEnd"/>
      <w:r w:rsidRPr="006F743C">
        <w:t>)</w:t>
      </w:r>
      <w:r w:rsidR="00B63DC5" w:rsidRPr="006F743C">
        <w:t xml:space="preserve">, </w:t>
      </w:r>
      <w:r w:rsidRPr="006F743C">
        <w:t>Heredity 83</w:t>
      </w:r>
      <w:r w:rsidR="00B63DC5" w:rsidRPr="006F743C">
        <w:t xml:space="preserve">: </w:t>
      </w:r>
      <w:r w:rsidRPr="006F743C">
        <w:t>110-119</w:t>
      </w:r>
    </w:p>
    <w:p w14:paraId="66B5AAFE" w14:textId="629441D5" w:rsidR="0039023D" w:rsidRPr="006F743C" w:rsidRDefault="0039023D" w:rsidP="00746C24">
      <w:r w:rsidRPr="006F743C">
        <w:t>A</w:t>
      </w:r>
      <w:r w:rsidR="00284219" w:rsidRPr="006F743C">
        <w:t xml:space="preserve">ubry, </w:t>
      </w:r>
      <w:r w:rsidRPr="006F743C">
        <w:t>S</w:t>
      </w:r>
      <w:r w:rsidR="00174F05" w:rsidRPr="006F743C">
        <w:t xml:space="preserve">, </w:t>
      </w:r>
      <w:proofErr w:type="spellStart"/>
      <w:r w:rsidRPr="006F743C">
        <w:t>L</w:t>
      </w:r>
      <w:r w:rsidR="00284219" w:rsidRPr="006F743C">
        <w:t>abaune</w:t>
      </w:r>
      <w:proofErr w:type="spellEnd"/>
      <w:r w:rsidR="00284219" w:rsidRPr="006F743C">
        <w:t xml:space="preserve">, </w:t>
      </w:r>
      <w:r w:rsidRPr="006F743C">
        <w:t>C</w:t>
      </w:r>
      <w:r w:rsidR="00174F05" w:rsidRPr="006F743C">
        <w:t xml:space="preserve">, </w:t>
      </w:r>
      <w:r w:rsidRPr="006F743C">
        <w:t>M</w:t>
      </w:r>
      <w:r w:rsidR="00284219" w:rsidRPr="006F743C">
        <w:t xml:space="preserve">agnin, </w:t>
      </w:r>
      <w:r w:rsidRPr="006F743C">
        <w:t>F</w:t>
      </w:r>
      <w:r w:rsidR="00174F05" w:rsidRPr="006F743C">
        <w:t xml:space="preserve">, </w:t>
      </w:r>
      <w:r w:rsidRPr="006F743C">
        <w:t>R</w:t>
      </w:r>
      <w:r w:rsidR="00284219" w:rsidRPr="006F743C">
        <w:t xml:space="preserve">oche, </w:t>
      </w:r>
      <w:r w:rsidRPr="006F743C">
        <w:t>P</w:t>
      </w:r>
      <w:r w:rsidR="00184A16" w:rsidRPr="006F743C">
        <w:t xml:space="preserve"> and </w:t>
      </w:r>
      <w:r w:rsidRPr="006F743C">
        <w:t>K</w:t>
      </w:r>
      <w:r w:rsidR="00284219" w:rsidRPr="006F743C">
        <w:t>iss, L</w:t>
      </w:r>
      <w:r w:rsidRPr="006F743C">
        <w:t xml:space="preserve"> </w:t>
      </w:r>
      <w:r w:rsidR="00284219" w:rsidRPr="006F743C">
        <w:t>(</w:t>
      </w:r>
      <w:r w:rsidRPr="006F743C">
        <w:t>2006</w:t>
      </w:r>
      <w:r w:rsidR="00284219" w:rsidRPr="006F743C">
        <w:t>)</w:t>
      </w:r>
      <w:r w:rsidRPr="006F743C">
        <w:t>. Active and passive dispersal of an invading land snail in Mediterranean France. Journal of Animal Ecology 75</w:t>
      </w:r>
      <w:r w:rsidR="00284219" w:rsidRPr="006F743C">
        <w:t xml:space="preserve">: </w:t>
      </w:r>
      <w:r w:rsidRPr="006F743C">
        <w:t>802-813</w:t>
      </w:r>
    </w:p>
    <w:p w14:paraId="626DCAFB" w14:textId="50DB04B4" w:rsidR="0039023D" w:rsidRPr="006F743C" w:rsidRDefault="0039023D" w:rsidP="009C7C3C">
      <w:r w:rsidRPr="006F743C">
        <w:t>Aude, D, Marion, B, Raphael, C</w:t>
      </w:r>
      <w:r w:rsidR="00184A16" w:rsidRPr="006F743C">
        <w:t xml:space="preserve"> and </w:t>
      </w:r>
      <w:r w:rsidRPr="006F743C">
        <w:t xml:space="preserve">Colet, JM </w:t>
      </w:r>
      <w:r w:rsidR="001359FA" w:rsidRPr="006F743C">
        <w:t>(</w:t>
      </w:r>
      <w:r w:rsidRPr="006F743C">
        <w:t>2019</w:t>
      </w:r>
      <w:r w:rsidR="001359FA" w:rsidRPr="006F743C">
        <w:t xml:space="preserve">). </w:t>
      </w:r>
      <w:r w:rsidRPr="006F743C">
        <w:t xml:space="preserve">Proton Nuclear Magnetic Resonance (H-1 NMR) profiling of isolated organs in the snail Helix </w:t>
      </w:r>
      <w:proofErr w:type="spellStart"/>
      <w:r w:rsidRPr="006F743C">
        <w:t>aspersa</w:t>
      </w:r>
      <w:proofErr w:type="spellEnd"/>
      <w:r w:rsidRPr="006F743C">
        <w:t xml:space="preserve"> maxima</w:t>
      </w:r>
      <w:r w:rsidR="001359FA" w:rsidRPr="006F743C">
        <w:t xml:space="preserve">, </w:t>
      </w:r>
      <w:r w:rsidRPr="006F743C">
        <w:t>Ecological Indicators</w:t>
      </w:r>
      <w:r w:rsidR="001359FA" w:rsidRPr="006F743C">
        <w:t xml:space="preserve"> </w:t>
      </w:r>
      <w:r w:rsidRPr="006F743C">
        <w:t>105</w:t>
      </w:r>
      <w:r w:rsidR="001359FA" w:rsidRPr="006F743C">
        <w:t xml:space="preserve">: </w:t>
      </w:r>
      <w:r w:rsidRPr="006F743C">
        <w:t>177-</w:t>
      </w:r>
      <w:r w:rsidR="001359FA" w:rsidRPr="006F743C">
        <w:t>1</w:t>
      </w:r>
      <w:r w:rsidRPr="006F743C">
        <w:t xml:space="preserve">87 </w:t>
      </w:r>
    </w:p>
    <w:p w14:paraId="2910F0ED" w14:textId="2A50A7D8" w:rsidR="0039023D" w:rsidRPr="006F743C" w:rsidRDefault="0039023D" w:rsidP="00746C24">
      <w:r w:rsidRPr="006F743C">
        <w:t>A</w:t>
      </w:r>
      <w:r w:rsidR="001359FA" w:rsidRPr="006F743C">
        <w:t xml:space="preserve">ude, D, </w:t>
      </w:r>
      <w:r w:rsidRPr="006F743C">
        <w:t>M</w:t>
      </w:r>
      <w:r w:rsidR="001359FA" w:rsidRPr="006F743C">
        <w:t>arion, B</w:t>
      </w:r>
      <w:r w:rsidR="00074F02" w:rsidRPr="006F743C">
        <w:t xml:space="preserve">, </w:t>
      </w:r>
      <w:r w:rsidRPr="006F743C">
        <w:t>R</w:t>
      </w:r>
      <w:r w:rsidR="00074F02" w:rsidRPr="006F743C">
        <w:t xml:space="preserve">aphael, C </w:t>
      </w:r>
      <w:r w:rsidR="00184A16" w:rsidRPr="006F743C">
        <w:t xml:space="preserve">and </w:t>
      </w:r>
      <w:r w:rsidRPr="006F743C">
        <w:t>C</w:t>
      </w:r>
      <w:r w:rsidR="00074F02" w:rsidRPr="006F743C">
        <w:t>olet, JM (</w:t>
      </w:r>
      <w:r w:rsidRPr="006F743C">
        <w:t>2019</w:t>
      </w:r>
      <w:r w:rsidR="00074F02" w:rsidRPr="006F743C">
        <w:t>)</w:t>
      </w:r>
      <w:r w:rsidRPr="006F743C">
        <w:t xml:space="preserve">. Proton Nuclear Magnetic Resonance (H-1 NMR) profiling of isolated organs in the snail Helix </w:t>
      </w:r>
      <w:proofErr w:type="spellStart"/>
      <w:r w:rsidRPr="006F743C">
        <w:t>aspersa</w:t>
      </w:r>
      <w:proofErr w:type="spellEnd"/>
      <w:r w:rsidRPr="006F743C">
        <w:t xml:space="preserve"> maxima</w:t>
      </w:r>
      <w:r w:rsidR="00074F02" w:rsidRPr="006F743C">
        <w:t xml:space="preserve">, </w:t>
      </w:r>
      <w:r w:rsidRPr="006F743C">
        <w:t>Ecological Indicator</w:t>
      </w:r>
      <w:r w:rsidR="00074F02" w:rsidRPr="006F743C">
        <w:t>s</w:t>
      </w:r>
      <w:r w:rsidRPr="006F743C">
        <w:t xml:space="preserve"> 105</w:t>
      </w:r>
      <w:r w:rsidR="00074F02" w:rsidRPr="006F743C">
        <w:t>:</w:t>
      </w:r>
      <w:r w:rsidRPr="006F743C">
        <w:t xml:space="preserve"> 177-187</w:t>
      </w:r>
    </w:p>
    <w:p w14:paraId="09F7839A" w14:textId="0240888B" w:rsidR="0039023D" w:rsidRPr="006F743C" w:rsidRDefault="0039023D" w:rsidP="00746C24">
      <w:r w:rsidRPr="006F743C">
        <w:t>AUSVEG</w:t>
      </w:r>
      <w:r w:rsidR="00074F02" w:rsidRPr="006F743C">
        <w:t xml:space="preserve"> (</w:t>
      </w:r>
      <w:r w:rsidRPr="006F743C">
        <w:t>2021</w:t>
      </w:r>
      <w:r w:rsidR="00074F02" w:rsidRPr="006F743C">
        <w:t>)</w:t>
      </w:r>
      <w:r w:rsidRPr="006F743C">
        <w:t>. Slugs and Snails [Online]. Available: https://ausveg.com.au/biosecurity-agrichemical/crop-protection/overview-pests-diseases-disorders/slugs-and-snails/</w:t>
      </w:r>
    </w:p>
    <w:p w14:paraId="778053B4" w14:textId="2A015A13" w:rsidR="0039023D" w:rsidRPr="006F743C" w:rsidRDefault="0039023D" w:rsidP="009C7C3C">
      <w:r w:rsidRPr="006F743C">
        <w:t xml:space="preserve">Baker, RA </w:t>
      </w:r>
      <w:r w:rsidR="00074F02" w:rsidRPr="006F743C">
        <w:t>(</w:t>
      </w:r>
      <w:r w:rsidRPr="006F743C">
        <w:t>1970</w:t>
      </w:r>
      <w:r w:rsidR="00074F02" w:rsidRPr="006F743C">
        <w:t xml:space="preserve">). </w:t>
      </w:r>
      <w:r w:rsidRPr="006F743C">
        <w:t xml:space="preserve">Studies on Life History of </w:t>
      </w:r>
      <w:proofErr w:type="spellStart"/>
      <w:r w:rsidRPr="006F743C">
        <w:t>Riccardoella-Limacum</w:t>
      </w:r>
      <w:proofErr w:type="spellEnd"/>
      <w:r w:rsidRPr="006F743C">
        <w:t xml:space="preserve"> (Schrank) (Acari-</w:t>
      </w:r>
      <w:proofErr w:type="spellStart"/>
      <w:r w:rsidRPr="006F743C">
        <w:t>Trombidiformes</w:t>
      </w:r>
      <w:proofErr w:type="spellEnd"/>
      <w:r w:rsidRPr="006F743C">
        <w:t>)</w:t>
      </w:r>
      <w:r w:rsidR="00074F02" w:rsidRPr="006F743C">
        <w:t xml:space="preserve">, </w:t>
      </w:r>
      <w:r w:rsidRPr="006F743C">
        <w:t>Journal of Natural History</w:t>
      </w:r>
      <w:r w:rsidR="00074F02" w:rsidRPr="006F743C">
        <w:t xml:space="preserve"> </w:t>
      </w:r>
      <w:r w:rsidRPr="006F743C">
        <w:t>4</w:t>
      </w:r>
      <w:r w:rsidR="00074F02" w:rsidRPr="006F743C">
        <w:t>(</w:t>
      </w:r>
      <w:r w:rsidRPr="006F743C">
        <w:t>4</w:t>
      </w:r>
      <w:r w:rsidR="00074F02" w:rsidRPr="006F743C">
        <w:t xml:space="preserve">): </w:t>
      </w:r>
      <w:r w:rsidRPr="006F743C">
        <w:t>511</w:t>
      </w:r>
    </w:p>
    <w:p w14:paraId="11181967" w14:textId="51569FC8" w:rsidR="0039023D" w:rsidRPr="006F743C" w:rsidRDefault="0039023D" w:rsidP="00746C24">
      <w:r w:rsidRPr="006F743C">
        <w:t>Bank, RA</w:t>
      </w:r>
      <w:r w:rsidR="00184A16" w:rsidRPr="006F743C">
        <w:t xml:space="preserve"> and </w:t>
      </w:r>
      <w:r w:rsidRPr="006F743C">
        <w:t xml:space="preserve">Neubert, E </w:t>
      </w:r>
      <w:r w:rsidR="00DB6889" w:rsidRPr="006F743C">
        <w:t>(</w:t>
      </w:r>
      <w:r w:rsidRPr="006F743C">
        <w:t>2017</w:t>
      </w:r>
      <w:r w:rsidR="00DB6889" w:rsidRPr="006F743C">
        <w:t xml:space="preserve">). </w:t>
      </w:r>
      <w:r w:rsidRPr="006F743C">
        <w:t xml:space="preserve">Checklist of the land and freshwater </w:t>
      </w:r>
      <w:proofErr w:type="spellStart"/>
      <w:r w:rsidRPr="006F743C">
        <w:t>Gastropoda</w:t>
      </w:r>
      <w:proofErr w:type="spellEnd"/>
      <w:r w:rsidRPr="006F743C">
        <w:t xml:space="preserve"> of Europe, </w:t>
      </w:r>
      <w:proofErr w:type="spellStart"/>
      <w:r w:rsidRPr="006F743C">
        <w:t>MolluscaBase</w:t>
      </w:r>
      <w:proofErr w:type="spellEnd"/>
      <w:r w:rsidRPr="006F743C">
        <w:t>, available at https://docplayer.net/131138986-Molluscabase-checklist-of-the-land-and-freshwater-gastropoda-of-europe-ruud-a-bank-eike-neubert-last-update-july-16-th-2017.html</w:t>
      </w:r>
    </w:p>
    <w:p w14:paraId="64934561" w14:textId="1C0D2616" w:rsidR="0039023D" w:rsidRPr="006F743C" w:rsidRDefault="0039023D" w:rsidP="009C7C3C">
      <w:r w:rsidRPr="006F743C">
        <w:lastRenderedPageBreak/>
        <w:t>Barbara, N</w:t>
      </w:r>
      <w:r w:rsidR="00184A16" w:rsidRPr="006F743C">
        <w:t xml:space="preserve"> and </w:t>
      </w:r>
      <w:r w:rsidRPr="006F743C">
        <w:t xml:space="preserve">Schembri, PJ </w:t>
      </w:r>
      <w:r w:rsidR="00DB6889" w:rsidRPr="006F743C">
        <w:t>(</w:t>
      </w:r>
      <w:r w:rsidRPr="006F743C">
        <w:t>2008</w:t>
      </w:r>
      <w:r w:rsidR="00DB6889" w:rsidRPr="006F743C">
        <w:t xml:space="preserve">). </w:t>
      </w:r>
      <w:r w:rsidRPr="006F743C">
        <w:t xml:space="preserve">The status of </w:t>
      </w:r>
      <w:proofErr w:type="spellStart"/>
      <w:r w:rsidRPr="006F743C">
        <w:t>Otala</w:t>
      </w:r>
      <w:proofErr w:type="spellEnd"/>
      <w:r w:rsidRPr="006F743C">
        <w:t xml:space="preserve"> punctata (Muller, 1774): a recently established terrestrial gastropod in Malta, Bollettino </w:t>
      </w:r>
      <w:proofErr w:type="spellStart"/>
      <w:r w:rsidRPr="006F743C">
        <w:t>Malacologico</w:t>
      </w:r>
      <w:proofErr w:type="spellEnd"/>
      <w:r w:rsidR="00DB6889" w:rsidRPr="006F743C">
        <w:t xml:space="preserve"> </w:t>
      </w:r>
      <w:r w:rsidRPr="006F743C">
        <w:t>44</w:t>
      </w:r>
      <w:r w:rsidR="00DB6889" w:rsidRPr="006F743C">
        <w:t>(</w:t>
      </w:r>
      <w:r w:rsidRPr="006F743C">
        <w:t>5-8</w:t>
      </w:r>
      <w:r w:rsidR="00DB6889" w:rsidRPr="006F743C">
        <w:t xml:space="preserve">): </w:t>
      </w:r>
      <w:r w:rsidRPr="006F743C">
        <w:t>101-</w:t>
      </w:r>
      <w:r w:rsidR="00DB6889" w:rsidRPr="006F743C">
        <w:t>10</w:t>
      </w:r>
      <w:r w:rsidRPr="006F743C">
        <w:t>7</w:t>
      </w:r>
    </w:p>
    <w:p w14:paraId="00D98697" w14:textId="2C5D6967" w:rsidR="0039023D" w:rsidRPr="006F743C" w:rsidRDefault="0039023D" w:rsidP="00746C24">
      <w:r w:rsidRPr="006F743C">
        <w:t>B</w:t>
      </w:r>
      <w:r w:rsidR="005A088E" w:rsidRPr="006F743C">
        <w:t xml:space="preserve">arbara, N and </w:t>
      </w:r>
      <w:r w:rsidRPr="006F743C">
        <w:t>S</w:t>
      </w:r>
      <w:r w:rsidR="005A088E" w:rsidRPr="006F743C">
        <w:t>chembri, PJ (</w:t>
      </w:r>
      <w:r w:rsidRPr="006F743C">
        <w:t>2008</w:t>
      </w:r>
      <w:r w:rsidR="005A088E" w:rsidRPr="006F743C">
        <w:t>)</w:t>
      </w:r>
      <w:r w:rsidRPr="006F743C">
        <w:t xml:space="preserve">. The status of </w:t>
      </w:r>
      <w:proofErr w:type="spellStart"/>
      <w:r w:rsidRPr="006F743C">
        <w:t>Otala</w:t>
      </w:r>
      <w:proofErr w:type="spellEnd"/>
      <w:r w:rsidRPr="006F743C">
        <w:t xml:space="preserve"> punctata (Muller, 1774): a recently established terrestrial gastropod in Malta. Bollettino </w:t>
      </w:r>
      <w:proofErr w:type="spellStart"/>
      <w:r w:rsidRPr="006F743C">
        <w:t>Malacologico</w:t>
      </w:r>
      <w:proofErr w:type="spellEnd"/>
      <w:r w:rsidRPr="006F743C">
        <w:t xml:space="preserve"> 44</w:t>
      </w:r>
      <w:r w:rsidR="005A088E" w:rsidRPr="006F743C">
        <w:t xml:space="preserve">: </w:t>
      </w:r>
      <w:r w:rsidRPr="006F743C">
        <w:t>101-107</w:t>
      </w:r>
    </w:p>
    <w:p w14:paraId="340CF4FF" w14:textId="78E8CE1B" w:rsidR="0039023D" w:rsidRPr="006F743C" w:rsidRDefault="0039023D" w:rsidP="009C7C3C">
      <w:proofErr w:type="spellStart"/>
      <w:r w:rsidRPr="006F743C">
        <w:t>Barcante</w:t>
      </w:r>
      <w:proofErr w:type="spellEnd"/>
      <w:r w:rsidRPr="006F743C">
        <w:t xml:space="preserve">, TA, </w:t>
      </w:r>
      <w:proofErr w:type="spellStart"/>
      <w:r w:rsidRPr="006F743C">
        <w:t>Barcante</w:t>
      </w:r>
      <w:proofErr w:type="spellEnd"/>
      <w:r w:rsidRPr="006F743C">
        <w:t>, JM, Dias, SR</w:t>
      </w:r>
      <w:r w:rsidR="00184A16" w:rsidRPr="006F743C">
        <w:t xml:space="preserve"> and </w:t>
      </w:r>
      <w:r w:rsidRPr="006F743C">
        <w:t xml:space="preserve">Lima </w:t>
      </w:r>
      <w:proofErr w:type="spellStart"/>
      <w:r w:rsidRPr="006F743C">
        <w:t>Wdos</w:t>
      </w:r>
      <w:proofErr w:type="spellEnd"/>
      <w:r w:rsidRPr="006F743C">
        <w:t xml:space="preserve">, S </w:t>
      </w:r>
      <w:r w:rsidR="00EC0820" w:rsidRPr="006F743C">
        <w:t>(</w:t>
      </w:r>
      <w:r w:rsidRPr="006F743C">
        <w:t>2003</w:t>
      </w:r>
      <w:r w:rsidR="00EC0820" w:rsidRPr="006F743C">
        <w:t xml:space="preserve">). </w:t>
      </w:r>
      <w:proofErr w:type="spellStart"/>
      <w:r w:rsidRPr="006F743C">
        <w:t>Angiostrongylus</w:t>
      </w:r>
      <w:proofErr w:type="spellEnd"/>
      <w:r w:rsidRPr="006F743C">
        <w:t xml:space="preserve"> vasorum (Baillet, 1866) Kamensky, 1905: emergence of third-stage larvae from infected </w:t>
      </w:r>
      <w:proofErr w:type="spellStart"/>
      <w:r w:rsidRPr="006F743C">
        <w:t>Biomphalaria</w:t>
      </w:r>
      <w:proofErr w:type="spellEnd"/>
      <w:r w:rsidRPr="006F743C">
        <w:t xml:space="preserve"> glabrata snails, Parasitol</w:t>
      </w:r>
      <w:r w:rsidR="00AA6954" w:rsidRPr="006F743C">
        <w:t>ogy</w:t>
      </w:r>
      <w:r w:rsidRPr="006F743C">
        <w:t xml:space="preserve"> Res</w:t>
      </w:r>
      <w:r w:rsidR="00AA6954" w:rsidRPr="006F743C">
        <w:t>earch</w:t>
      </w:r>
      <w:r w:rsidR="00EC0820" w:rsidRPr="006F743C">
        <w:t xml:space="preserve"> </w:t>
      </w:r>
      <w:r w:rsidRPr="006F743C">
        <w:t>91</w:t>
      </w:r>
      <w:r w:rsidR="00EC0820" w:rsidRPr="006F743C">
        <w:t>(</w:t>
      </w:r>
      <w:r w:rsidRPr="006F743C">
        <w:t>6</w:t>
      </w:r>
      <w:r w:rsidR="00EC0820" w:rsidRPr="006F743C">
        <w:t xml:space="preserve">): </w:t>
      </w:r>
      <w:r w:rsidRPr="006F743C">
        <w:t>471-</w:t>
      </w:r>
      <w:r w:rsidR="00EC0820" w:rsidRPr="006F743C">
        <w:t>47</w:t>
      </w:r>
      <w:r w:rsidRPr="006F743C">
        <w:t>5</w:t>
      </w:r>
    </w:p>
    <w:p w14:paraId="701F9F92" w14:textId="0FF8E422" w:rsidR="0039023D" w:rsidRPr="006F743C" w:rsidRDefault="0039023D" w:rsidP="00746C24">
      <w:r w:rsidRPr="006F743C">
        <w:t>B</w:t>
      </w:r>
      <w:r w:rsidR="009A7436" w:rsidRPr="006F743C">
        <w:t>arker, GM and Watts, C (</w:t>
      </w:r>
      <w:r w:rsidRPr="006F743C">
        <w:t>2002</w:t>
      </w:r>
      <w:r w:rsidR="009A7436" w:rsidRPr="006F743C">
        <w:t>)</w:t>
      </w:r>
      <w:r w:rsidRPr="006F743C">
        <w:t xml:space="preserve">. Management of the invasive alien snail </w:t>
      </w:r>
      <w:proofErr w:type="spellStart"/>
      <w:r w:rsidRPr="006F743C">
        <w:t>Cantareus</w:t>
      </w:r>
      <w:proofErr w:type="spellEnd"/>
      <w:r w:rsidRPr="006F743C">
        <w:t xml:space="preserve"> </w:t>
      </w:r>
      <w:proofErr w:type="spellStart"/>
      <w:r w:rsidRPr="006F743C">
        <w:t>aspersus</w:t>
      </w:r>
      <w:proofErr w:type="spellEnd"/>
      <w:r w:rsidRPr="006F743C">
        <w:t xml:space="preserve"> on conservation land. </w:t>
      </w:r>
      <w:r w:rsidR="00954842" w:rsidRPr="006F743C">
        <w:t>Available at: https://citeseerx.ist.psu.edu/document?repid=rep1&amp;type=pdf&amp;doi=d2c718a99a3354ba3bf004d38cb5f6bc404960fa</w:t>
      </w:r>
    </w:p>
    <w:p w14:paraId="08398D94" w14:textId="631F6A30" w:rsidR="0039023D" w:rsidRPr="006F743C" w:rsidRDefault="0039023D" w:rsidP="009C7C3C">
      <w:r w:rsidRPr="006F743C">
        <w:t>Barrett, JL, Carlisle, MS</w:t>
      </w:r>
      <w:r w:rsidR="00184A16" w:rsidRPr="006F743C">
        <w:t xml:space="preserve"> and </w:t>
      </w:r>
      <w:proofErr w:type="spellStart"/>
      <w:r w:rsidRPr="006F743C">
        <w:t>Provic</w:t>
      </w:r>
      <w:proofErr w:type="spellEnd"/>
      <w:r w:rsidRPr="006F743C">
        <w:t xml:space="preserve">, P </w:t>
      </w:r>
      <w:r w:rsidR="00954842" w:rsidRPr="006F743C">
        <w:t>(</w:t>
      </w:r>
      <w:r w:rsidRPr="006F743C">
        <w:t>2002</w:t>
      </w:r>
      <w:r w:rsidR="00954842" w:rsidRPr="006F743C">
        <w:t xml:space="preserve">). </w:t>
      </w:r>
      <w:r w:rsidRPr="006F743C">
        <w:t>Neuro-</w:t>
      </w:r>
      <w:proofErr w:type="spellStart"/>
      <w:r w:rsidRPr="006F743C">
        <w:t>angiostrongylosis</w:t>
      </w:r>
      <w:proofErr w:type="spellEnd"/>
      <w:r w:rsidRPr="006F743C">
        <w:t xml:space="preserve"> in wild black and grey-headed flying foxes (</w:t>
      </w:r>
      <w:proofErr w:type="spellStart"/>
      <w:r w:rsidRPr="006F743C">
        <w:t>Pteropus</w:t>
      </w:r>
      <w:proofErr w:type="spellEnd"/>
      <w:r w:rsidRPr="006F743C">
        <w:t xml:space="preserve"> spp.), Australian Veterinary Journal</w:t>
      </w:r>
      <w:r w:rsidR="00954842" w:rsidRPr="006F743C">
        <w:t xml:space="preserve"> </w:t>
      </w:r>
      <w:r w:rsidRPr="006F743C">
        <w:t>80</w:t>
      </w:r>
      <w:r w:rsidR="00954842" w:rsidRPr="006F743C">
        <w:t xml:space="preserve">: </w:t>
      </w:r>
      <w:r w:rsidRPr="006F743C">
        <w:t>554-</w:t>
      </w:r>
      <w:r w:rsidR="00954842" w:rsidRPr="006F743C">
        <w:t>55</w:t>
      </w:r>
      <w:r w:rsidRPr="006F743C">
        <w:t>8</w:t>
      </w:r>
    </w:p>
    <w:p w14:paraId="22F9276E" w14:textId="39691CAE" w:rsidR="0039023D" w:rsidRPr="006F743C" w:rsidRDefault="0039023D" w:rsidP="009C7C3C">
      <w:r w:rsidRPr="006F743C">
        <w:t>Barrs, VR, Swinney, GR, Martin, P</w:t>
      </w:r>
      <w:r w:rsidR="00184A16" w:rsidRPr="006F743C">
        <w:t xml:space="preserve"> and </w:t>
      </w:r>
      <w:r w:rsidRPr="006F743C">
        <w:t xml:space="preserve">Nicoll, RG </w:t>
      </w:r>
      <w:r w:rsidR="00580441" w:rsidRPr="006F743C">
        <w:t>(</w:t>
      </w:r>
      <w:r w:rsidRPr="006F743C">
        <w:t>2008</w:t>
      </w:r>
      <w:r w:rsidR="00580441" w:rsidRPr="006F743C">
        <w:t xml:space="preserve">). </w:t>
      </w:r>
      <w:r w:rsidRPr="006F743C">
        <w:t xml:space="preserve">Concurrent </w:t>
      </w:r>
      <w:proofErr w:type="spellStart"/>
      <w:r w:rsidRPr="006F743C">
        <w:t>Aelurostrongylus</w:t>
      </w:r>
      <w:proofErr w:type="spellEnd"/>
      <w:r w:rsidRPr="006F743C">
        <w:t xml:space="preserve"> </w:t>
      </w:r>
      <w:proofErr w:type="spellStart"/>
      <w:r w:rsidRPr="006F743C">
        <w:t>abstrusus</w:t>
      </w:r>
      <w:proofErr w:type="spellEnd"/>
      <w:r w:rsidRPr="006F743C">
        <w:t xml:space="preserve"> infection and salmonellosis in a kitten, Australian Veterinary Journal</w:t>
      </w:r>
      <w:r w:rsidR="00580441" w:rsidRPr="006F743C">
        <w:t xml:space="preserve"> </w:t>
      </w:r>
      <w:r w:rsidRPr="006F743C">
        <w:t>77</w:t>
      </w:r>
      <w:r w:rsidR="00580441" w:rsidRPr="006F743C">
        <w:t xml:space="preserve">(4): </w:t>
      </w:r>
      <w:r w:rsidRPr="006F743C">
        <w:t>229-32</w:t>
      </w:r>
    </w:p>
    <w:p w14:paraId="4B6A776F" w14:textId="7FE7BC81" w:rsidR="0039023D" w:rsidRPr="006F743C" w:rsidRDefault="0039023D" w:rsidP="009C7C3C">
      <w:proofErr w:type="spellStart"/>
      <w:r w:rsidRPr="006F743C">
        <w:t>Barutzki</w:t>
      </w:r>
      <w:proofErr w:type="spellEnd"/>
      <w:r w:rsidRPr="006F743C">
        <w:t>, D</w:t>
      </w:r>
      <w:r w:rsidR="00184A16" w:rsidRPr="006F743C">
        <w:t xml:space="preserve"> and </w:t>
      </w:r>
      <w:r w:rsidRPr="006F743C">
        <w:t xml:space="preserve">Schaper, R </w:t>
      </w:r>
      <w:r w:rsidR="00580441" w:rsidRPr="006F743C">
        <w:t>(</w:t>
      </w:r>
      <w:r w:rsidRPr="006F743C">
        <w:t>2009</w:t>
      </w:r>
      <w:r w:rsidR="00580441" w:rsidRPr="006F743C">
        <w:t xml:space="preserve">). </w:t>
      </w:r>
      <w:r w:rsidRPr="006F743C">
        <w:t xml:space="preserve">Natural Infections of </w:t>
      </w:r>
      <w:proofErr w:type="spellStart"/>
      <w:r w:rsidRPr="006F743C">
        <w:t>Angiostrongylus</w:t>
      </w:r>
      <w:proofErr w:type="spellEnd"/>
      <w:r w:rsidRPr="006F743C">
        <w:t xml:space="preserve"> vasorum and </w:t>
      </w:r>
      <w:proofErr w:type="spellStart"/>
      <w:r w:rsidRPr="006F743C">
        <w:t>Crenosoma</w:t>
      </w:r>
      <w:proofErr w:type="spellEnd"/>
      <w:r w:rsidRPr="006F743C">
        <w:t xml:space="preserve"> </w:t>
      </w:r>
      <w:proofErr w:type="spellStart"/>
      <w:r w:rsidRPr="006F743C">
        <w:t>vulpis</w:t>
      </w:r>
      <w:proofErr w:type="spellEnd"/>
      <w:r w:rsidRPr="006F743C">
        <w:t xml:space="preserve"> in </w:t>
      </w:r>
      <w:r w:rsidR="005A6609" w:rsidRPr="006F743C">
        <w:t>d</w:t>
      </w:r>
      <w:r w:rsidRPr="006F743C">
        <w:t>ogs in Germany (2007-2009)</w:t>
      </w:r>
      <w:r w:rsidR="00580441" w:rsidRPr="006F743C">
        <w:t xml:space="preserve">, </w:t>
      </w:r>
      <w:r w:rsidRPr="006F743C">
        <w:t>Parasitology Research</w:t>
      </w:r>
      <w:r w:rsidR="00580441" w:rsidRPr="006F743C">
        <w:t xml:space="preserve"> </w:t>
      </w:r>
      <w:r w:rsidRPr="006F743C">
        <w:t>105</w:t>
      </w:r>
      <w:r w:rsidR="00580441" w:rsidRPr="006F743C">
        <w:t xml:space="preserve">: </w:t>
      </w:r>
      <w:r w:rsidRPr="006F743C">
        <w:t>S39-S48</w:t>
      </w:r>
    </w:p>
    <w:p w14:paraId="4E74BA4F" w14:textId="53E1FCA5" w:rsidR="0039023D" w:rsidRPr="006F743C" w:rsidRDefault="0039023D" w:rsidP="009C7C3C">
      <w:proofErr w:type="spellStart"/>
      <w:r w:rsidRPr="006F743C">
        <w:t>Barutzki</w:t>
      </w:r>
      <w:proofErr w:type="spellEnd"/>
      <w:r w:rsidRPr="006F743C">
        <w:t>, D</w:t>
      </w:r>
      <w:r w:rsidR="00184A16" w:rsidRPr="006F743C">
        <w:t xml:space="preserve"> and </w:t>
      </w:r>
      <w:r w:rsidRPr="006F743C">
        <w:t xml:space="preserve">Schaper, R </w:t>
      </w:r>
      <w:r w:rsidR="005A6609" w:rsidRPr="006F743C">
        <w:t>(</w:t>
      </w:r>
      <w:r w:rsidRPr="006F743C">
        <w:t>2011</w:t>
      </w:r>
      <w:r w:rsidR="005A6609" w:rsidRPr="006F743C">
        <w:t xml:space="preserve">). </w:t>
      </w:r>
      <w:r w:rsidRPr="006F743C">
        <w:t>Results of parasitological examinations of faecal samples from cats and dogs in Germany between 2003 and 2010, Parasitology Research</w:t>
      </w:r>
      <w:r w:rsidR="005A6609" w:rsidRPr="006F743C">
        <w:t xml:space="preserve"> </w:t>
      </w:r>
      <w:r w:rsidRPr="006F743C">
        <w:t>109</w:t>
      </w:r>
      <w:r w:rsidR="00BD1EF0" w:rsidRPr="006F743C">
        <w:t xml:space="preserve">: </w:t>
      </w:r>
      <w:r w:rsidRPr="006F743C">
        <w:t>S45-S60</w:t>
      </w:r>
    </w:p>
    <w:p w14:paraId="6F1C527F" w14:textId="46EF4B18" w:rsidR="0039023D" w:rsidRPr="006F743C" w:rsidRDefault="0039023D" w:rsidP="00746C24">
      <w:proofErr w:type="spellStart"/>
      <w:r w:rsidRPr="006F743C">
        <w:t>Bashê</w:t>
      </w:r>
      <w:proofErr w:type="spellEnd"/>
      <w:r w:rsidRPr="006F743C">
        <w:t>, SK</w:t>
      </w:r>
      <w:r w:rsidR="00184A16" w:rsidRPr="006F743C">
        <w:t xml:space="preserve"> and </w:t>
      </w:r>
      <w:r w:rsidRPr="006F743C">
        <w:t xml:space="preserve">Al-Qassab, SE </w:t>
      </w:r>
      <w:r w:rsidR="00BD1EF0" w:rsidRPr="006F743C">
        <w:t>(</w:t>
      </w:r>
      <w:r w:rsidRPr="006F743C">
        <w:t>2024</w:t>
      </w:r>
      <w:r w:rsidR="00BD1EF0" w:rsidRPr="006F743C">
        <w:t xml:space="preserve">). </w:t>
      </w:r>
      <w:r w:rsidRPr="006F743C">
        <w:t>Morphological and molecular identification of some terrestrial snails: first report, Zanco Journal of Pure and Applied Sciences</w:t>
      </w:r>
      <w:r w:rsidR="00BD1EF0" w:rsidRPr="006F743C">
        <w:t xml:space="preserve"> </w:t>
      </w:r>
      <w:r w:rsidRPr="006F743C">
        <w:t>36</w:t>
      </w:r>
      <w:r w:rsidR="00BD1EF0" w:rsidRPr="006F743C">
        <w:t>(</w:t>
      </w:r>
      <w:r w:rsidRPr="006F743C">
        <w:t>1</w:t>
      </w:r>
      <w:r w:rsidR="00BD1EF0" w:rsidRPr="006F743C">
        <w:t xml:space="preserve">): </w:t>
      </w:r>
      <w:r w:rsidRPr="006F743C">
        <w:t>94-104</w:t>
      </w:r>
    </w:p>
    <w:p w14:paraId="2C95BE42" w14:textId="143D2503" w:rsidR="0039023D" w:rsidRPr="006F743C" w:rsidRDefault="0039023D" w:rsidP="009C7C3C">
      <w:r w:rsidRPr="006F743C">
        <w:t>Baur, A</w:t>
      </w:r>
      <w:r w:rsidR="00184A16" w:rsidRPr="006F743C">
        <w:t xml:space="preserve"> and </w:t>
      </w:r>
      <w:r w:rsidRPr="006F743C">
        <w:t xml:space="preserve">Baur, B </w:t>
      </w:r>
      <w:r w:rsidR="00496AA3" w:rsidRPr="006F743C">
        <w:t>(</w:t>
      </w:r>
      <w:r w:rsidRPr="006F743C">
        <w:t>2005</w:t>
      </w:r>
      <w:r w:rsidR="00496AA3" w:rsidRPr="006F743C">
        <w:t xml:space="preserve">). </w:t>
      </w:r>
      <w:r w:rsidRPr="006F743C">
        <w:t xml:space="preserve">Interpopulation variation in the prevalence and intensity of parasitic mite infection in the land snail </w:t>
      </w:r>
      <w:proofErr w:type="spellStart"/>
      <w:r w:rsidRPr="006F743C">
        <w:t>Arianta</w:t>
      </w:r>
      <w:proofErr w:type="spellEnd"/>
      <w:r w:rsidRPr="006F743C">
        <w:t xml:space="preserve"> </w:t>
      </w:r>
      <w:proofErr w:type="spellStart"/>
      <w:r w:rsidRPr="006F743C">
        <w:t>arbustorum</w:t>
      </w:r>
      <w:proofErr w:type="spellEnd"/>
      <w:r w:rsidR="00496AA3" w:rsidRPr="006F743C">
        <w:t xml:space="preserve">, </w:t>
      </w:r>
      <w:r w:rsidRPr="006F743C">
        <w:t>Invertebrate Biology</w:t>
      </w:r>
      <w:r w:rsidR="00496AA3" w:rsidRPr="006F743C">
        <w:t xml:space="preserve"> </w:t>
      </w:r>
      <w:r w:rsidRPr="006F743C">
        <w:t>124</w:t>
      </w:r>
      <w:r w:rsidR="00496AA3" w:rsidRPr="006F743C">
        <w:t>(</w:t>
      </w:r>
      <w:r w:rsidRPr="006F743C">
        <w:t>3</w:t>
      </w:r>
      <w:r w:rsidR="00496AA3" w:rsidRPr="006F743C">
        <w:t xml:space="preserve">): </w:t>
      </w:r>
      <w:r w:rsidRPr="006F743C">
        <w:t>194-201</w:t>
      </w:r>
    </w:p>
    <w:p w14:paraId="07B0C804" w14:textId="3D37B8E0" w:rsidR="0039023D" w:rsidRPr="006F743C" w:rsidRDefault="0039023D" w:rsidP="009C7C3C">
      <w:r w:rsidRPr="006F743C">
        <w:t>Baydar, E</w:t>
      </w:r>
      <w:r w:rsidR="00184A16" w:rsidRPr="006F743C">
        <w:t xml:space="preserve"> and </w:t>
      </w:r>
      <w:r w:rsidRPr="006F743C">
        <w:t xml:space="preserve">Kaya, F </w:t>
      </w:r>
      <w:r w:rsidR="00496AA3" w:rsidRPr="006F743C">
        <w:t>(</w:t>
      </w:r>
      <w:r w:rsidRPr="006F743C">
        <w:t>2021</w:t>
      </w:r>
      <w:r w:rsidR="00496AA3" w:rsidRPr="006F743C">
        <w:t xml:space="preserve">). </w:t>
      </w:r>
      <w:r w:rsidRPr="006F743C">
        <w:t xml:space="preserve">Case report: </w:t>
      </w:r>
      <w:proofErr w:type="spellStart"/>
      <w:r w:rsidRPr="006F743C">
        <w:t>Aelurostrongylus</w:t>
      </w:r>
      <w:proofErr w:type="spellEnd"/>
      <w:r w:rsidRPr="006F743C">
        <w:t xml:space="preserve"> </w:t>
      </w:r>
      <w:proofErr w:type="spellStart"/>
      <w:r w:rsidRPr="006F743C">
        <w:t>abstrusus</w:t>
      </w:r>
      <w:proofErr w:type="spellEnd"/>
      <w:r w:rsidRPr="006F743C">
        <w:t xml:space="preserve"> infection and radiographic findings in a kitten, </w:t>
      </w:r>
      <w:proofErr w:type="spellStart"/>
      <w:r w:rsidRPr="006F743C">
        <w:t>Kocatepe</w:t>
      </w:r>
      <w:proofErr w:type="spellEnd"/>
      <w:r w:rsidRPr="006F743C">
        <w:t xml:space="preserve"> Veterinary Journal</w:t>
      </w:r>
      <w:r w:rsidR="00496AA3" w:rsidRPr="006F743C">
        <w:t xml:space="preserve">, </w:t>
      </w:r>
      <w:r w:rsidRPr="006F743C">
        <w:t>available at</w:t>
      </w:r>
      <w:r w:rsidR="00395AF9" w:rsidRPr="006F743C">
        <w:t>: https://dergipark.org.tr/tr/download/article-file/1726058</w:t>
      </w:r>
    </w:p>
    <w:p w14:paraId="23F5F35B" w14:textId="2B828CE8" w:rsidR="0039023D" w:rsidRPr="006F743C" w:rsidRDefault="0039023D" w:rsidP="009C7C3C">
      <w:r w:rsidRPr="006F743C">
        <w:t>Begg</w:t>
      </w:r>
      <w:r w:rsidR="00395AF9" w:rsidRPr="006F743C">
        <w:t>, S</w:t>
      </w:r>
      <w:r w:rsidRPr="006F743C">
        <w:t xml:space="preserve"> </w:t>
      </w:r>
      <w:r w:rsidR="00395AF9" w:rsidRPr="006F743C">
        <w:t>(</w:t>
      </w:r>
      <w:r w:rsidRPr="006F743C">
        <w:t>2006</w:t>
      </w:r>
      <w:r w:rsidR="00395AF9" w:rsidRPr="006F743C">
        <w:t xml:space="preserve">). </w:t>
      </w:r>
      <w:r w:rsidRPr="006F743C">
        <w:t xml:space="preserve">Free-range Snail Farming in Australia, </w:t>
      </w:r>
      <w:r w:rsidR="00F11F34" w:rsidRPr="006F743C">
        <w:t>Australian Government Rural Industries Research and Development Corporation p</w:t>
      </w:r>
      <w:r w:rsidRPr="006F743C">
        <w:t xml:space="preserve">ublication 06/104, </w:t>
      </w:r>
      <w:r w:rsidR="00F11F34" w:rsidRPr="006F743C">
        <w:t>RIRDC</w:t>
      </w:r>
    </w:p>
    <w:p w14:paraId="2D85C2DA" w14:textId="40EB3295" w:rsidR="0039023D" w:rsidRPr="006F743C" w:rsidRDefault="0039023D" w:rsidP="009C7C3C">
      <w:r w:rsidRPr="006F743C">
        <w:t xml:space="preserve">Begg, S </w:t>
      </w:r>
      <w:r w:rsidR="00395AF9" w:rsidRPr="006F743C">
        <w:t>(</w:t>
      </w:r>
      <w:r w:rsidRPr="006F743C">
        <w:t>2003</w:t>
      </w:r>
      <w:r w:rsidR="00395AF9" w:rsidRPr="006F743C">
        <w:t>)</w:t>
      </w:r>
      <w:r w:rsidR="00F11F34" w:rsidRPr="006F743C">
        <w:t xml:space="preserve">. </w:t>
      </w:r>
      <w:r w:rsidRPr="006F743C">
        <w:t xml:space="preserve">Farming Edible Snails – Lessons from Italy, Australian Government Rural Industries Research and </w:t>
      </w:r>
      <w:r w:rsidR="00F11F34" w:rsidRPr="006F743C">
        <w:t>Development</w:t>
      </w:r>
      <w:r w:rsidRPr="006F743C">
        <w:t xml:space="preserve"> Corporation</w:t>
      </w:r>
      <w:r w:rsidR="005445EC" w:rsidRPr="006F743C">
        <w:t xml:space="preserve"> publication 03137, RIRDC</w:t>
      </w:r>
    </w:p>
    <w:p w14:paraId="4B3B5C54" w14:textId="094C3AE0" w:rsidR="0039023D" w:rsidRPr="006F743C" w:rsidRDefault="0039023D" w:rsidP="00746C24">
      <w:proofErr w:type="spellStart"/>
      <w:r w:rsidRPr="006F743C">
        <w:t>B</w:t>
      </w:r>
      <w:r w:rsidR="00172932" w:rsidRPr="006F743C">
        <w:t>enbellil-Tafoughalt</w:t>
      </w:r>
      <w:proofErr w:type="spellEnd"/>
      <w:r w:rsidR="00172932" w:rsidRPr="006F743C">
        <w:t>, S</w:t>
      </w:r>
      <w:r w:rsidR="006A47EF" w:rsidRPr="006F743C">
        <w:t xml:space="preserve">, </w:t>
      </w:r>
      <w:r w:rsidRPr="006F743C">
        <w:t>S</w:t>
      </w:r>
      <w:r w:rsidR="006A47EF" w:rsidRPr="006F743C">
        <w:t xml:space="preserve">ahnoune, M, De Vaufleury, A and </w:t>
      </w:r>
      <w:proofErr w:type="spellStart"/>
      <w:r w:rsidR="006A47EF" w:rsidRPr="006F743C">
        <w:t>Moali</w:t>
      </w:r>
      <w:proofErr w:type="spellEnd"/>
      <w:r w:rsidR="006A47EF" w:rsidRPr="006F743C">
        <w:t>, A (</w:t>
      </w:r>
      <w:r w:rsidRPr="006F743C">
        <w:t>2009</w:t>
      </w:r>
      <w:r w:rsidR="006A47EF" w:rsidRPr="006F743C">
        <w:t>)</w:t>
      </w:r>
      <w:r w:rsidRPr="006F743C">
        <w:t>. Effects of Temperature and Photoperiod on Growth and Reproduction of the Land Snail Helix Aperta Born (</w:t>
      </w:r>
      <w:proofErr w:type="spellStart"/>
      <w:r w:rsidRPr="006F743C">
        <w:t>Gastropoda</w:t>
      </w:r>
      <w:proofErr w:type="spellEnd"/>
      <w:r w:rsidRPr="006F743C">
        <w:t xml:space="preserve">, </w:t>
      </w:r>
      <w:proofErr w:type="spellStart"/>
      <w:r w:rsidRPr="006F743C">
        <w:t>Pulmonata</w:t>
      </w:r>
      <w:proofErr w:type="spellEnd"/>
      <w:r w:rsidRPr="006F743C">
        <w:t xml:space="preserve">). Revue D </w:t>
      </w:r>
      <w:proofErr w:type="spellStart"/>
      <w:r w:rsidRPr="006F743C">
        <w:t>Ecologie</w:t>
      </w:r>
      <w:proofErr w:type="spellEnd"/>
      <w:r w:rsidRPr="006F743C">
        <w:t>-La Terre Et La Vie, 64, 207-219.</w:t>
      </w:r>
    </w:p>
    <w:p w14:paraId="3F51E040" w14:textId="514120B8" w:rsidR="0039023D" w:rsidRPr="006F743C" w:rsidRDefault="0039023D" w:rsidP="00746C24">
      <w:proofErr w:type="spellStart"/>
      <w:r w:rsidRPr="006F743C">
        <w:t>B</w:t>
      </w:r>
      <w:r w:rsidR="00D60423" w:rsidRPr="006F743C">
        <w:t>enfradj</w:t>
      </w:r>
      <w:proofErr w:type="spellEnd"/>
      <w:r w:rsidRPr="006F743C">
        <w:t>, N</w:t>
      </w:r>
      <w:r w:rsidR="00174F05" w:rsidRPr="006F743C">
        <w:t xml:space="preserve">, </w:t>
      </w:r>
      <w:r w:rsidRPr="006F743C">
        <w:t>V</w:t>
      </w:r>
      <w:r w:rsidR="00D60423" w:rsidRPr="006F743C">
        <w:t>ettraino</w:t>
      </w:r>
      <w:r w:rsidRPr="006F743C">
        <w:t>, AM</w:t>
      </w:r>
      <w:r w:rsidR="00174F05" w:rsidRPr="006F743C">
        <w:t xml:space="preserve">, </w:t>
      </w:r>
      <w:r w:rsidRPr="006F743C">
        <w:t>T</w:t>
      </w:r>
      <w:r w:rsidR="00D60423" w:rsidRPr="006F743C">
        <w:t>omassini</w:t>
      </w:r>
      <w:r w:rsidRPr="006F743C">
        <w:t>, A</w:t>
      </w:r>
      <w:r w:rsidR="00174F05" w:rsidRPr="006F743C">
        <w:t xml:space="preserve">, </w:t>
      </w:r>
      <w:r w:rsidRPr="006F743C">
        <w:t>B</w:t>
      </w:r>
      <w:r w:rsidR="00D60423" w:rsidRPr="006F743C">
        <w:t xml:space="preserve">runi, </w:t>
      </w:r>
      <w:r w:rsidRPr="006F743C">
        <w:t>N</w:t>
      </w:r>
      <w:r w:rsidR="00174F05" w:rsidRPr="006F743C">
        <w:t xml:space="preserve">, </w:t>
      </w:r>
      <w:r w:rsidRPr="006F743C">
        <w:t>V</w:t>
      </w:r>
      <w:r w:rsidR="00D60423" w:rsidRPr="006F743C">
        <w:t xml:space="preserve">annini, A </w:t>
      </w:r>
      <w:r w:rsidR="00184A16" w:rsidRPr="006F743C">
        <w:t xml:space="preserve">and </w:t>
      </w:r>
      <w:proofErr w:type="spellStart"/>
      <w:r w:rsidRPr="006F743C">
        <w:t>B</w:t>
      </w:r>
      <w:r w:rsidR="00D60423" w:rsidRPr="006F743C">
        <w:t>oughalleb</w:t>
      </w:r>
      <w:r w:rsidRPr="006F743C">
        <w:t>-M'H</w:t>
      </w:r>
      <w:r w:rsidR="00D60423" w:rsidRPr="006F743C">
        <w:t>amdi</w:t>
      </w:r>
      <w:proofErr w:type="spellEnd"/>
      <w:r w:rsidRPr="006F743C">
        <w:t xml:space="preserve">, N </w:t>
      </w:r>
      <w:r w:rsidR="00D60423" w:rsidRPr="006F743C">
        <w:t>(</w:t>
      </w:r>
      <w:r w:rsidRPr="006F743C">
        <w:t>2018</w:t>
      </w:r>
      <w:r w:rsidR="00D60423" w:rsidRPr="006F743C">
        <w:t>)</w:t>
      </w:r>
      <w:r w:rsidRPr="006F743C">
        <w:t>. Citrus gummosis incidence and role of ants (</w:t>
      </w:r>
      <w:proofErr w:type="spellStart"/>
      <w:r w:rsidRPr="006F743C">
        <w:t>Lasius</w:t>
      </w:r>
      <w:proofErr w:type="spellEnd"/>
      <w:r w:rsidRPr="006F743C">
        <w:t xml:space="preserve"> grandis) and snails (Helix </w:t>
      </w:r>
      <w:proofErr w:type="spellStart"/>
      <w:r w:rsidRPr="006F743C">
        <w:t>aspersa</w:t>
      </w:r>
      <w:proofErr w:type="spellEnd"/>
      <w:r w:rsidRPr="006F743C">
        <w:t>) as vectors of the disease in Tunisia</w:t>
      </w:r>
      <w:r w:rsidR="00D60423" w:rsidRPr="006F743C">
        <w:t xml:space="preserve">, </w:t>
      </w:r>
      <w:r w:rsidRPr="006F743C">
        <w:t>Forest Pathology, 48</w:t>
      </w:r>
      <w:r w:rsidR="007B1078" w:rsidRPr="006F743C">
        <w:t>(3): e12423</w:t>
      </w:r>
    </w:p>
    <w:p w14:paraId="4314DA01" w14:textId="634DB407" w:rsidR="0039023D" w:rsidRPr="006F743C" w:rsidRDefault="0039023D" w:rsidP="009C7C3C">
      <w:r w:rsidRPr="006F743C">
        <w:lastRenderedPageBreak/>
        <w:t>Bessa, EC, Lima, WDS, Daemon, E, Cury, MC</w:t>
      </w:r>
      <w:r w:rsidR="00184A16" w:rsidRPr="006F743C">
        <w:t xml:space="preserve"> and </w:t>
      </w:r>
      <w:r w:rsidRPr="006F743C">
        <w:t xml:space="preserve">Araujo, JLDB </w:t>
      </w:r>
      <w:r w:rsidR="007B1078" w:rsidRPr="006F743C">
        <w:t>(</w:t>
      </w:r>
      <w:r w:rsidRPr="006F743C">
        <w:t>2000</w:t>
      </w:r>
      <w:r w:rsidR="007B1078" w:rsidRPr="006F743C">
        <w:t xml:space="preserve">). </w:t>
      </w:r>
      <w:proofErr w:type="spellStart"/>
      <w:r w:rsidRPr="006F743C">
        <w:t>Desenvolvimento</w:t>
      </w:r>
      <w:proofErr w:type="spellEnd"/>
      <w:r w:rsidRPr="006F743C">
        <w:t xml:space="preserve"> </w:t>
      </w:r>
      <w:proofErr w:type="spellStart"/>
      <w:r w:rsidRPr="006F743C">
        <w:t>biológico</w:t>
      </w:r>
      <w:proofErr w:type="spellEnd"/>
      <w:r w:rsidRPr="006F743C">
        <w:t xml:space="preserve"> de </w:t>
      </w:r>
      <w:proofErr w:type="spellStart"/>
      <w:r w:rsidRPr="006F743C">
        <w:t>Angiostrongylus</w:t>
      </w:r>
      <w:proofErr w:type="spellEnd"/>
      <w:r w:rsidRPr="006F743C">
        <w:t xml:space="preserve"> vasorum (Baillet) </w:t>
      </w:r>
      <w:proofErr w:type="spellStart"/>
      <w:r w:rsidRPr="006F743C">
        <w:t>Kamensnky</w:t>
      </w:r>
      <w:proofErr w:type="spellEnd"/>
      <w:r w:rsidRPr="006F743C">
        <w:t xml:space="preserve"> (Nematoda, </w:t>
      </w:r>
      <w:proofErr w:type="spellStart"/>
      <w:r w:rsidRPr="006F743C">
        <w:t>Angiostrongylidae</w:t>
      </w:r>
      <w:proofErr w:type="spellEnd"/>
      <w:r w:rsidRPr="006F743C">
        <w:t xml:space="preserve">) </w:t>
      </w:r>
      <w:proofErr w:type="spellStart"/>
      <w:r w:rsidRPr="006F743C">
        <w:t>em</w:t>
      </w:r>
      <w:proofErr w:type="spellEnd"/>
      <w:r w:rsidRPr="006F743C">
        <w:t xml:space="preserve"> </w:t>
      </w:r>
      <w:proofErr w:type="spellStart"/>
      <w:r w:rsidRPr="006F743C">
        <w:t>Subulina</w:t>
      </w:r>
      <w:proofErr w:type="spellEnd"/>
      <w:r w:rsidRPr="006F743C">
        <w:t xml:space="preserve"> </w:t>
      </w:r>
      <w:proofErr w:type="spellStart"/>
      <w:r w:rsidRPr="006F743C">
        <w:t>octona</w:t>
      </w:r>
      <w:proofErr w:type="spellEnd"/>
      <w:r w:rsidRPr="006F743C">
        <w:t xml:space="preserve"> </w:t>
      </w:r>
      <w:proofErr w:type="spellStart"/>
      <w:r w:rsidRPr="006F743C">
        <w:t>Bruguiere</w:t>
      </w:r>
      <w:proofErr w:type="spellEnd"/>
      <w:r w:rsidRPr="006F743C">
        <w:t xml:space="preserve"> (</w:t>
      </w:r>
      <w:proofErr w:type="spellStart"/>
      <w:r w:rsidRPr="006F743C">
        <w:t>Molusca</w:t>
      </w:r>
      <w:proofErr w:type="spellEnd"/>
      <w:r w:rsidRPr="006F743C">
        <w:t xml:space="preserve">, </w:t>
      </w:r>
      <w:proofErr w:type="spellStart"/>
      <w:r w:rsidRPr="006F743C">
        <w:t>Subulinidae</w:t>
      </w:r>
      <w:proofErr w:type="spellEnd"/>
      <w:r w:rsidRPr="006F743C">
        <w:t xml:space="preserve">) </w:t>
      </w:r>
      <w:proofErr w:type="spellStart"/>
      <w:r w:rsidRPr="006F743C">
        <w:t>em</w:t>
      </w:r>
      <w:proofErr w:type="spellEnd"/>
      <w:r w:rsidRPr="006F743C">
        <w:t xml:space="preserve"> </w:t>
      </w:r>
      <w:proofErr w:type="spellStart"/>
      <w:r w:rsidRPr="006F743C">
        <w:t>condições</w:t>
      </w:r>
      <w:proofErr w:type="spellEnd"/>
      <w:r w:rsidRPr="006F743C">
        <w:t xml:space="preserve"> de </w:t>
      </w:r>
      <w:proofErr w:type="spellStart"/>
      <w:r w:rsidRPr="006F743C">
        <w:t>laboratório</w:t>
      </w:r>
      <w:proofErr w:type="spellEnd"/>
      <w:r w:rsidRPr="006F743C">
        <w:t xml:space="preserve">, </w:t>
      </w:r>
      <w:proofErr w:type="spellStart"/>
      <w:r w:rsidR="00966BF3" w:rsidRPr="006F743C">
        <w:t>Revista</w:t>
      </w:r>
      <w:proofErr w:type="spellEnd"/>
      <w:r w:rsidR="00966BF3" w:rsidRPr="006F743C">
        <w:t xml:space="preserve"> Brasileira de </w:t>
      </w:r>
      <w:proofErr w:type="spellStart"/>
      <w:r w:rsidR="00966BF3" w:rsidRPr="006F743C">
        <w:t>Zoologia</w:t>
      </w:r>
      <w:proofErr w:type="spellEnd"/>
      <w:r w:rsidRPr="006F743C">
        <w:t xml:space="preserve"> 17</w:t>
      </w:r>
      <w:r w:rsidR="007B1078" w:rsidRPr="006F743C">
        <w:t>(</w:t>
      </w:r>
      <w:r w:rsidRPr="006F743C">
        <w:t>1</w:t>
      </w:r>
      <w:r w:rsidR="007B1078" w:rsidRPr="006F743C">
        <w:t xml:space="preserve">): </w:t>
      </w:r>
      <w:r w:rsidRPr="006F743C">
        <w:t>29-41</w:t>
      </w:r>
    </w:p>
    <w:p w14:paraId="11FC41A4" w14:textId="505971E2" w:rsidR="0039023D" w:rsidRPr="006F743C" w:rsidRDefault="0039023D" w:rsidP="00746C24">
      <w:proofErr w:type="spellStart"/>
      <w:r w:rsidRPr="006F743C">
        <w:t>B</w:t>
      </w:r>
      <w:r w:rsidR="007B1078" w:rsidRPr="006F743C">
        <w:t>ezemer</w:t>
      </w:r>
      <w:proofErr w:type="spellEnd"/>
      <w:r w:rsidR="007B1078" w:rsidRPr="006F743C">
        <w:t xml:space="preserve"> </w:t>
      </w:r>
      <w:r w:rsidRPr="006F743C">
        <w:t>TM</w:t>
      </w:r>
      <w:r w:rsidR="00184A16" w:rsidRPr="006F743C">
        <w:t xml:space="preserve"> and </w:t>
      </w:r>
      <w:r w:rsidRPr="006F743C">
        <w:t>K</w:t>
      </w:r>
      <w:r w:rsidR="007B1078" w:rsidRPr="006F743C">
        <w:t>night, KJ (</w:t>
      </w:r>
      <w:r w:rsidRPr="006F743C">
        <w:t>2001</w:t>
      </w:r>
      <w:r w:rsidR="007B1078" w:rsidRPr="006F743C">
        <w:t>)</w:t>
      </w:r>
      <w:r w:rsidRPr="006F743C">
        <w:t xml:space="preserve">. Unpredictable responses of garden snail (Helix </w:t>
      </w:r>
      <w:proofErr w:type="spellStart"/>
      <w:r w:rsidRPr="006F743C">
        <w:t>aspersa</w:t>
      </w:r>
      <w:proofErr w:type="spellEnd"/>
      <w:r w:rsidRPr="006F743C">
        <w:t xml:space="preserve">) populations to climate change. Acta </w:t>
      </w:r>
      <w:proofErr w:type="spellStart"/>
      <w:r w:rsidRPr="006F743C">
        <w:t>Oecologica</w:t>
      </w:r>
      <w:proofErr w:type="spellEnd"/>
      <w:r w:rsidRPr="006F743C">
        <w:t>-International Journal of Ecology 22</w:t>
      </w:r>
      <w:r w:rsidR="007B1078" w:rsidRPr="006F743C">
        <w:t xml:space="preserve">: </w:t>
      </w:r>
      <w:r w:rsidRPr="006F743C">
        <w:t>201-208</w:t>
      </w:r>
    </w:p>
    <w:p w14:paraId="156EEBED" w14:textId="4CBD76B7" w:rsidR="0039023D" w:rsidRPr="006F743C" w:rsidRDefault="0039023D" w:rsidP="009C7C3C">
      <w:proofErr w:type="spellStart"/>
      <w:r w:rsidRPr="006F743C">
        <w:t>Bhaibulaya</w:t>
      </w:r>
      <w:proofErr w:type="spellEnd"/>
      <w:r w:rsidRPr="006F743C">
        <w:t xml:space="preserve">, M </w:t>
      </w:r>
      <w:r w:rsidR="007B1078" w:rsidRPr="006F743C">
        <w:t>(</w:t>
      </w:r>
      <w:r w:rsidRPr="006F743C">
        <w:t>1968</w:t>
      </w:r>
      <w:r w:rsidR="007B1078" w:rsidRPr="006F743C">
        <w:t xml:space="preserve">). </w:t>
      </w:r>
      <w:r w:rsidRPr="006F743C">
        <w:t xml:space="preserve">A new species of </w:t>
      </w:r>
      <w:proofErr w:type="spellStart"/>
      <w:r w:rsidRPr="006F743C">
        <w:t>Angiostrongylus</w:t>
      </w:r>
      <w:proofErr w:type="spellEnd"/>
      <w:r w:rsidRPr="006F743C">
        <w:t xml:space="preserve"> in an Australian rat, Rattus </w:t>
      </w:r>
      <w:proofErr w:type="spellStart"/>
      <w:r w:rsidRPr="006F743C">
        <w:t>fuscipes</w:t>
      </w:r>
      <w:proofErr w:type="spellEnd"/>
      <w:r w:rsidRPr="006F743C">
        <w:t>, Parasitology</w:t>
      </w:r>
      <w:r w:rsidR="007B1078" w:rsidRPr="006F743C">
        <w:t xml:space="preserve"> </w:t>
      </w:r>
      <w:r w:rsidRPr="006F743C">
        <w:t>58</w:t>
      </w:r>
      <w:r w:rsidR="007B1078" w:rsidRPr="006F743C">
        <w:t>(</w:t>
      </w:r>
      <w:r w:rsidRPr="006F743C">
        <w:t>4</w:t>
      </w:r>
      <w:r w:rsidR="007B1078" w:rsidRPr="006F743C">
        <w:t xml:space="preserve">): </w:t>
      </w:r>
      <w:r w:rsidRPr="006F743C">
        <w:t>789-</w:t>
      </w:r>
      <w:r w:rsidR="007B1078" w:rsidRPr="006F743C">
        <w:t>7</w:t>
      </w:r>
      <w:r w:rsidRPr="006F743C">
        <w:t>99</w:t>
      </w:r>
    </w:p>
    <w:p w14:paraId="5B5D912D" w14:textId="005B43DF" w:rsidR="0039023D" w:rsidRPr="006F743C" w:rsidRDefault="0039023D" w:rsidP="009C7C3C">
      <w:proofErr w:type="spellStart"/>
      <w:r w:rsidRPr="006F743C">
        <w:t>Bhaibulaya</w:t>
      </w:r>
      <w:proofErr w:type="spellEnd"/>
      <w:r w:rsidRPr="006F743C">
        <w:t xml:space="preserve">, M </w:t>
      </w:r>
      <w:r w:rsidR="007B1078" w:rsidRPr="006F743C">
        <w:t>(</w:t>
      </w:r>
      <w:r w:rsidRPr="006F743C">
        <w:t>1991</w:t>
      </w:r>
      <w:r w:rsidR="007B1078" w:rsidRPr="006F743C">
        <w:t xml:space="preserve">). </w:t>
      </w:r>
      <w:r w:rsidRPr="006F743C">
        <w:t>Snail borne parasitic zoonoses: Angiostrongyliasis, Southeast Asian Journal of Tropical Medicine and Public Health</w:t>
      </w:r>
      <w:r w:rsidR="007B1078" w:rsidRPr="006F743C">
        <w:t xml:space="preserve"> </w:t>
      </w:r>
      <w:r w:rsidRPr="006F743C">
        <w:t>22</w:t>
      </w:r>
      <w:r w:rsidR="007B1078" w:rsidRPr="006F743C">
        <w:t xml:space="preserve">: </w:t>
      </w:r>
      <w:r w:rsidRPr="006F743C">
        <w:t>189-93</w:t>
      </w:r>
    </w:p>
    <w:p w14:paraId="2F976063" w14:textId="3B676677" w:rsidR="0039023D" w:rsidRPr="006F743C" w:rsidRDefault="0039023D" w:rsidP="009C7C3C">
      <w:r w:rsidRPr="006F743C">
        <w:t>Bihr, T</w:t>
      </w:r>
      <w:r w:rsidR="00184A16" w:rsidRPr="006F743C">
        <w:t xml:space="preserve"> and </w:t>
      </w:r>
      <w:r w:rsidRPr="006F743C">
        <w:t xml:space="preserve">Conboy, GA </w:t>
      </w:r>
      <w:r w:rsidR="007B1078" w:rsidRPr="006F743C">
        <w:t>(</w:t>
      </w:r>
      <w:r w:rsidRPr="006F743C">
        <w:t>1999</w:t>
      </w:r>
      <w:r w:rsidR="007B1078" w:rsidRPr="006F743C">
        <w:t xml:space="preserve">). </w:t>
      </w:r>
      <w:r w:rsidRPr="006F743C">
        <w:t>Lungworm (</w:t>
      </w:r>
      <w:proofErr w:type="spellStart"/>
      <w:r w:rsidRPr="006F743C">
        <w:t>Crenosoma</w:t>
      </w:r>
      <w:proofErr w:type="spellEnd"/>
      <w:r w:rsidRPr="006F743C">
        <w:t xml:space="preserve"> </w:t>
      </w:r>
      <w:proofErr w:type="spellStart"/>
      <w:r w:rsidRPr="006F743C">
        <w:t>vulpis</w:t>
      </w:r>
      <w:proofErr w:type="spellEnd"/>
      <w:r w:rsidRPr="006F743C">
        <w:t>) infection in dogs on Prince Edward Island</w:t>
      </w:r>
      <w:r w:rsidR="007B1078" w:rsidRPr="006F743C">
        <w:t xml:space="preserve">, </w:t>
      </w:r>
      <w:r w:rsidRPr="006F743C">
        <w:t xml:space="preserve">Canadian Veterinary Journal-Revue </w:t>
      </w:r>
      <w:proofErr w:type="spellStart"/>
      <w:r w:rsidRPr="006F743C">
        <w:t>Veterinaire</w:t>
      </w:r>
      <w:proofErr w:type="spellEnd"/>
      <w:r w:rsidRPr="006F743C">
        <w:t xml:space="preserve"> Canadienne</w:t>
      </w:r>
      <w:r w:rsidR="007B1078" w:rsidRPr="006F743C">
        <w:t xml:space="preserve"> </w:t>
      </w:r>
      <w:r w:rsidRPr="006F743C">
        <w:t>40</w:t>
      </w:r>
      <w:r w:rsidR="007B1078" w:rsidRPr="006F743C">
        <w:t>(</w:t>
      </w:r>
      <w:r w:rsidRPr="006F743C">
        <w:t>8</w:t>
      </w:r>
      <w:r w:rsidR="007B1078" w:rsidRPr="006F743C">
        <w:t xml:space="preserve">): </w:t>
      </w:r>
      <w:r w:rsidRPr="006F743C">
        <w:t>555-</w:t>
      </w:r>
      <w:r w:rsidR="007B1078" w:rsidRPr="006F743C">
        <w:t>55</w:t>
      </w:r>
      <w:r w:rsidRPr="006F743C">
        <w:t>9</w:t>
      </w:r>
    </w:p>
    <w:p w14:paraId="5D59852A" w14:textId="4B59838D" w:rsidR="0039023D" w:rsidRPr="006F743C" w:rsidRDefault="0039023D" w:rsidP="009C7C3C">
      <w:proofErr w:type="spellStart"/>
      <w:r w:rsidRPr="006F743C">
        <w:t>Biocca</w:t>
      </w:r>
      <w:proofErr w:type="spellEnd"/>
      <w:r w:rsidRPr="006F743C">
        <w:t xml:space="preserve">, E </w:t>
      </w:r>
      <w:r w:rsidR="007B1078" w:rsidRPr="006F743C">
        <w:t>(</w:t>
      </w:r>
      <w:r w:rsidRPr="006F743C">
        <w:t>1957</w:t>
      </w:r>
      <w:r w:rsidR="007B1078" w:rsidRPr="006F743C">
        <w:t xml:space="preserve">). </w:t>
      </w:r>
      <w:proofErr w:type="spellStart"/>
      <w:r w:rsidRPr="006F743C">
        <w:t>Angiostrongylus</w:t>
      </w:r>
      <w:proofErr w:type="spellEnd"/>
      <w:r w:rsidRPr="006F743C">
        <w:t xml:space="preserve"> </w:t>
      </w:r>
      <w:proofErr w:type="spellStart"/>
      <w:r w:rsidRPr="006F743C">
        <w:t>chabaudi</w:t>
      </w:r>
      <w:proofErr w:type="spellEnd"/>
      <w:r w:rsidRPr="006F743C">
        <w:t xml:space="preserve"> n. sp. </w:t>
      </w:r>
      <w:proofErr w:type="spellStart"/>
      <w:r w:rsidRPr="006F743C">
        <w:t>parassita</w:t>
      </w:r>
      <w:proofErr w:type="spellEnd"/>
      <w:r w:rsidRPr="006F743C">
        <w:t xml:space="preserve"> del </w:t>
      </w:r>
      <w:proofErr w:type="spellStart"/>
      <w:r w:rsidRPr="006F743C">
        <w:t>cuore</w:t>
      </w:r>
      <w:proofErr w:type="spellEnd"/>
      <w:r w:rsidRPr="006F743C">
        <w:t xml:space="preserve"> e </w:t>
      </w:r>
      <w:proofErr w:type="spellStart"/>
      <w:r w:rsidRPr="006F743C">
        <w:t>dei</w:t>
      </w:r>
      <w:proofErr w:type="spellEnd"/>
      <w:r w:rsidRPr="006F743C">
        <w:t xml:space="preserve"> </w:t>
      </w:r>
      <w:proofErr w:type="spellStart"/>
      <w:r w:rsidRPr="006F743C">
        <w:t>vasi</w:t>
      </w:r>
      <w:proofErr w:type="spellEnd"/>
      <w:r w:rsidRPr="006F743C">
        <w:t xml:space="preserve"> </w:t>
      </w:r>
      <w:proofErr w:type="spellStart"/>
      <w:r w:rsidRPr="006F743C">
        <w:t>polmonari</w:t>
      </w:r>
      <w:proofErr w:type="spellEnd"/>
      <w:r w:rsidRPr="006F743C">
        <w:t xml:space="preserve"> del </w:t>
      </w:r>
      <w:proofErr w:type="spellStart"/>
      <w:r w:rsidRPr="006F743C">
        <w:t>gatto</w:t>
      </w:r>
      <w:proofErr w:type="spellEnd"/>
      <w:r w:rsidRPr="006F743C">
        <w:t xml:space="preserve"> </w:t>
      </w:r>
      <w:proofErr w:type="spellStart"/>
      <w:r w:rsidRPr="006F743C">
        <w:t>selvatico</w:t>
      </w:r>
      <w:proofErr w:type="spellEnd"/>
      <w:r w:rsidRPr="006F743C">
        <w:t xml:space="preserve"> (Felis </w:t>
      </w:r>
      <w:proofErr w:type="spellStart"/>
      <w:r w:rsidRPr="006F743C">
        <w:t>silvestris</w:t>
      </w:r>
      <w:proofErr w:type="spellEnd"/>
      <w:r w:rsidRPr="006F743C">
        <w:t xml:space="preserve">), </w:t>
      </w:r>
      <w:r w:rsidR="00A56954" w:rsidRPr="006F743C">
        <w:t xml:space="preserve">Reale Accademia </w:t>
      </w:r>
      <w:proofErr w:type="spellStart"/>
      <w:r w:rsidR="00A56954" w:rsidRPr="006F743C">
        <w:t>dei</w:t>
      </w:r>
      <w:proofErr w:type="spellEnd"/>
      <w:r w:rsidR="00A56954" w:rsidRPr="006F743C">
        <w:t xml:space="preserve"> </w:t>
      </w:r>
      <w:proofErr w:type="spellStart"/>
      <w:r w:rsidR="00A56954" w:rsidRPr="006F743C">
        <w:t>Lincei</w:t>
      </w:r>
      <w:proofErr w:type="spellEnd"/>
      <w:r w:rsidR="00A56954" w:rsidRPr="006F743C">
        <w:t xml:space="preserve"> </w:t>
      </w:r>
      <w:r w:rsidRPr="006F743C">
        <w:t>22</w:t>
      </w:r>
      <w:r w:rsidR="00490ED6" w:rsidRPr="006F743C">
        <w:t xml:space="preserve">: </w:t>
      </w:r>
      <w:r w:rsidRPr="006F743C">
        <w:t>526-</w:t>
      </w:r>
      <w:r w:rsidR="00BC549B" w:rsidRPr="006F743C">
        <w:t>5</w:t>
      </w:r>
      <w:r w:rsidRPr="006F743C">
        <w:t>32</w:t>
      </w:r>
    </w:p>
    <w:p w14:paraId="4E5675DF" w14:textId="1B1977AF" w:rsidR="0039023D" w:rsidRPr="006F743C" w:rsidRDefault="0039023D" w:rsidP="009C7C3C">
      <w:r w:rsidRPr="006F743C">
        <w:t>Bjork, KE, Averbeck, GA</w:t>
      </w:r>
      <w:r w:rsidR="00184A16" w:rsidRPr="006F743C">
        <w:t xml:space="preserve"> and </w:t>
      </w:r>
      <w:r w:rsidRPr="006F743C">
        <w:t xml:space="preserve">Stromberg, BE </w:t>
      </w:r>
      <w:r w:rsidR="00490ED6" w:rsidRPr="006F743C">
        <w:t>(</w:t>
      </w:r>
      <w:r w:rsidRPr="006F743C">
        <w:t>2000</w:t>
      </w:r>
      <w:r w:rsidR="00490ED6" w:rsidRPr="006F743C">
        <w:t xml:space="preserve">). </w:t>
      </w:r>
      <w:r w:rsidRPr="006F743C">
        <w:t xml:space="preserve">Parasites and parasite stages of free-ranging wild lions (Panthera </w:t>
      </w:r>
      <w:proofErr w:type="spellStart"/>
      <w:r w:rsidRPr="006F743C">
        <w:t>leo</w:t>
      </w:r>
      <w:proofErr w:type="spellEnd"/>
      <w:r w:rsidRPr="006F743C">
        <w:t>) of northern Tanzania, Journal of Zoo and Wildlife Medicine</w:t>
      </w:r>
      <w:r w:rsidR="00490ED6" w:rsidRPr="006F743C">
        <w:t xml:space="preserve"> </w:t>
      </w:r>
      <w:r w:rsidRPr="006F743C">
        <w:t>31</w:t>
      </w:r>
      <w:r w:rsidR="00490ED6" w:rsidRPr="006F743C">
        <w:t xml:space="preserve">(1): </w:t>
      </w:r>
      <w:r w:rsidRPr="006F743C">
        <w:t>56-61</w:t>
      </w:r>
    </w:p>
    <w:p w14:paraId="65F4CF24" w14:textId="33467A43" w:rsidR="0039023D" w:rsidRPr="006F743C" w:rsidRDefault="0039023D" w:rsidP="00746C24">
      <w:proofErr w:type="spellStart"/>
      <w:r w:rsidRPr="006F743C">
        <w:t>B</w:t>
      </w:r>
      <w:r w:rsidR="00490ED6" w:rsidRPr="006F743C">
        <w:t>lacket</w:t>
      </w:r>
      <w:proofErr w:type="spellEnd"/>
      <w:r w:rsidR="00746C9E" w:rsidRPr="006F743C">
        <w:t xml:space="preserve">, MJ, Shea, M, </w:t>
      </w:r>
      <w:proofErr w:type="spellStart"/>
      <w:r w:rsidR="00746C9E" w:rsidRPr="006F743C">
        <w:t>Semararo</w:t>
      </w:r>
      <w:proofErr w:type="spellEnd"/>
      <w:r w:rsidR="00746C9E" w:rsidRPr="006F743C">
        <w:t xml:space="preserve">, L and </w:t>
      </w:r>
      <w:proofErr w:type="spellStart"/>
      <w:proofErr w:type="gramStart"/>
      <w:r w:rsidR="00746C9E" w:rsidRPr="006F743C">
        <w:t>Malipatil,MB</w:t>
      </w:r>
      <w:proofErr w:type="spellEnd"/>
      <w:proofErr w:type="gramEnd"/>
      <w:r w:rsidR="00746C9E" w:rsidRPr="006F743C">
        <w:t xml:space="preserve"> (</w:t>
      </w:r>
      <w:r w:rsidRPr="006F743C">
        <w:t>2016</w:t>
      </w:r>
      <w:r w:rsidR="00746C9E" w:rsidRPr="006F743C">
        <w:t>)</w:t>
      </w:r>
      <w:r w:rsidRPr="006F743C">
        <w:t xml:space="preserve">. Introduced </w:t>
      </w:r>
      <w:proofErr w:type="spellStart"/>
      <w:r w:rsidRPr="006F743C">
        <w:t>Helicidae</w:t>
      </w:r>
      <w:proofErr w:type="spellEnd"/>
      <w:r w:rsidRPr="006F743C">
        <w:t xml:space="preserve"> Garden Snails in Australia: Morphological and Molecular Diagnostics, Species Distributions and Systematics. Records of the Australian Museum</w:t>
      </w:r>
      <w:r w:rsidR="00746C9E" w:rsidRPr="006F743C">
        <w:t xml:space="preserve"> </w:t>
      </w:r>
      <w:r w:rsidRPr="006F743C">
        <w:t>68</w:t>
      </w:r>
      <w:r w:rsidR="00746C9E" w:rsidRPr="006F743C">
        <w:t xml:space="preserve">: </w:t>
      </w:r>
      <w:r w:rsidRPr="006F743C">
        <w:t>99-116</w:t>
      </w:r>
    </w:p>
    <w:p w14:paraId="26EFBD4D" w14:textId="6B1E75BA" w:rsidR="0039023D" w:rsidRPr="006F743C" w:rsidRDefault="0039023D" w:rsidP="00746C24">
      <w:proofErr w:type="spellStart"/>
      <w:r w:rsidRPr="006F743C">
        <w:t>Błoszyk</w:t>
      </w:r>
      <w:proofErr w:type="spellEnd"/>
      <w:r w:rsidRPr="006F743C">
        <w:t>, J, Kacprowicz, J</w:t>
      </w:r>
      <w:r w:rsidR="00184A16" w:rsidRPr="006F743C">
        <w:t xml:space="preserve"> and </w:t>
      </w:r>
      <w:proofErr w:type="spellStart"/>
      <w:r w:rsidRPr="006F743C">
        <w:t>Książkiewicz-Parulska</w:t>
      </w:r>
      <w:proofErr w:type="spellEnd"/>
      <w:r w:rsidRPr="006F743C">
        <w:t xml:space="preserve">, Z </w:t>
      </w:r>
      <w:r w:rsidR="00081A9D" w:rsidRPr="006F743C">
        <w:t>(</w:t>
      </w:r>
      <w:r w:rsidRPr="006F743C">
        <w:t>2016</w:t>
      </w:r>
      <w:r w:rsidR="00081A9D" w:rsidRPr="006F743C">
        <w:t xml:space="preserve">). </w:t>
      </w:r>
      <w:r w:rsidRPr="006F743C">
        <w:t xml:space="preserve">Notes on the activity of the Roman snail (Helix </w:t>
      </w:r>
      <w:proofErr w:type="spellStart"/>
      <w:r w:rsidRPr="006F743C">
        <w:t>pomatia</w:t>
      </w:r>
      <w:proofErr w:type="spellEnd"/>
      <w:r w:rsidRPr="006F743C">
        <w:t xml:space="preserve"> L.), Folia </w:t>
      </w:r>
      <w:proofErr w:type="spellStart"/>
      <w:r w:rsidRPr="006F743C">
        <w:t>Malacologica</w:t>
      </w:r>
      <w:proofErr w:type="spellEnd"/>
      <w:r w:rsidRPr="006F743C">
        <w:t xml:space="preserve"> 24</w:t>
      </w:r>
      <w:r w:rsidR="00081A9D" w:rsidRPr="006F743C">
        <w:t>(</w:t>
      </w:r>
      <w:r w:rsidRPr="006F743C">
        <w:t>2</w:t>
      </w:r>
      <w:r w:rsidR="00081A9D" w:rsidRPr="006F743C">
        <w:t xml:space="preserve">): </w:t>
      </w:r>
      <w:r w:rsidRPr="006F743C">
        <w:t>103-</w:t>
      </w:r>
      <w:r w:rsidR="00081A9D" w:rsidRPr="006F743C">
        <w:t>10</w:t>
      </w:r>
      <w:r w:rsidRPr="006F743C">
        <w:t>6</w:t>
      </w:r>
    </w:p>
    <w:p w14:paraId="563E0A1D" w14:textId="2FD27A1A" w:rsidR="0039023D" w:rsidRPr="006F743C" w:rsidRDefault="0039023D" w:rsidP="009C7C3C">
      <w:r w:rsidRPr="006F743C">
        <w:t>Bolt, G, Monrad, J, Frandsen, F, Henriksen, P</w:t>
      </w:r>
      <w:r w:rsidR="00184A16" w:rsidRPr="006F743C">
        <w:t xml:space="preserve"> and </w:t>
      </w:r>
      <w:r w:rsidRPr="006F743C">
        <w:t xml:space="preserve">Dietz, HH </w:t>
      </w:r>
      <w:r w:rsidR="00081A9D" w:rsidRPr="006F743C">
        <w:t>(</w:t>
      </w:r>
      <w:r w:rsidRPr="006F743C">
        <w:t>1993</w:t>
      </w:r>
      <w:r w:rsidR="00081A9D" w:rsidRPr="006F743C">
        <w:t xml:space="preserve">). </w:t>
      </w:r>
      <w:r w:rsidRPr="006F743C">
        <w:t xml:space="preserve">The common frog (Rana </w:t>
      </w:r>
      <w:proofErr w:type="spellStart"/>
      <w:r w:rsidRPr="006F743C">
        <w:t>temporaria</w:t>
      </w:r>
      <w:proofErr w:type="spellEnd"/>
      <w:r w:rsidRPr="006F743C">
        <w:t xml:space="preserve">) as a potential paratenic and intermediate host for </w:t>
      </w:r>
      <w:proofErr w:type="spellStart"/>
      <w:r w:rsidRPr="006F743C">
        <w:t>Angiostrongylus</w:t>
      </w:r>
      <w:proofErr w:type="spellEnd"/>
      <w:r w:rsidRPr="006F743C">
        <w:t xml:space="preserve"> vasorum, Parasitology Research</w:t>
      </w:r>
      <w:r w:rsidR="00081A9D" w:rsidRPr="006F743C">
        <w:t xml:space="preserve"> </w:t>
      </w:r>
      <w:r w:rsidRPr="006F743C">
        <w:t>79</w:t>
      </w:r>
      <w:r w:rsidR="00081A9D" w:rsidRPr="006F743C">
        <w:t xml:space="preserve">: </w:t>
      </w:r>
      <w:r w:rsidRPr="006F743C">
        <w:t>428-30</w:t>
      </w:r>
    </w:p>
    <w:p w14:paraId="2516DDE4" w14:textId="4ADAF2AB" w:rsidR="0039023D" w:rsidRPr="006F743C" w:rsidRDefault="0039023D" w:rsidP="009C7C3C">
      <w:r w:rsidRPr="006F743C">
        <w:t xml:space="preserve">Bosco, A, Rinaldi, L, Salamina, V, Santaniello, M, </w:t>
      </w:r>
      <w:proofErr w:type="spellStart"/>
      <w:r w:rsidRPr="006F743C">
        <w:t>Morgoglione</w:t>
      </w:r>
      <w:proofErr w:type="spellEnd"/>
      <w:r w:rsidRPr="006F743C">
        <w:t>, ME, Guariglia, I, Cappelli, G, Scala, A</w:t>
      </w:r>
      <w:r w:rsidR="00184A16" w:rsidRPr="006F743C">
        <w:t xml:space="preserve"> and </w:t>
      </w:r>
      <w:proofErr w:type="spellStart"/>
      <w:r w:rsidRPr="006F743C">
        <w:t>Cringoli</w:t>
      </w:r>
      <w:proofErr w:type="spellEnd"/>
      <w:r w:rsidRPr="006F743C">
        <w:t xml:space="preserve">, G </w:t>
      </w:r>
      <w:r w:rsidR="00081A9D" w:rsidRPr="006F743C">
        <w:t>(</w:t>
      </w:r>
      <w:r w:rsidRPr="006F743C">
        <w:t>2015</w:t>
      </w:r>
      <w:r w:rsidR="00081A9D" w:rsidRPr="006F743C">
        <w:t xml:space="preserve">). </w:t>
      </w:r>
      <w:r w:rsidRPr="006F743C">
        <w:t xml:space="preserve">Field trial on the efficacy of albendazole </w:t>
      </w:r>
      <w:proofErr w:type="spellStart"/>
      <w:r w:rsidRPr="006F743C">
        <w:t>micronised</w:t>
      </w:r>
      <w:proofErr w:type="spellEnd"/>
      <w:r w:rsidRPr="006F743C">
        <w:t xml:space="preserve"> (single and double treatment) against </w:t>
      </w:r>
      <w:proofErr w:type="spellStart"/>
      <w:r w:rsidRPr="006F743C">
        <w:t>Dicrocoelium</w:t>
      </w:r>
      <w:proofErr w:type="spellEnd"/>
      <w:r w:rsidRPr="006F743C">
        <w:t xml:space="preserve"> </w:t>
      </w:r>
      <w:proofErr w:type="spellStart"/>
      <w:r w:rsidRPr="006F743C">
        <w:t>dendriticum</w:t>
      </w:r>
      <w:proofErr w:type="spellEnd"/>
      <w:r w:rsidRPr="006F743C">
        <w:t xml:space="preserve"> in naturally infected sheep: A new strategy for the control of </w:t>
      </w:r>
      <w:proofErr w:type="spellStart"/>
      <w:r w:rsidRPr="006F743C">
        <w:t>dicrocoeliosis</w:t>
      </w:r>
      <w:proofErr w:type="spellEnd"/>
      <w:r w:rsidR="00081A9D" w:rsidRPr="006F743C">
        <w:t xml:space="preserve">, </w:t>
      </w:r>
      <w:r w:rsidRPr="006F743C">
        <w:t>Small Ruminant Research</w:t>
      </w:r>
      <w:r w:rsidR="00081A9D" w:rsidRPr="006F743C">
        <w:t xml:space="preserve"> </w:t>
      </w:r>
      <w:r w:rsidRPr="006F743C">
        <w:t>126</w:t>
      </w:r>
      <w:r w:rsidR="00081A9D" w:rsidRPr="006F743C">
        <w:t>: 2</w:t>
      </w:r>
      <w:r w:rsidRPr="006F743C">
        <w:t>-5</w:t>
      </w:r>
    </w:p>
    <w:p w14:paraId="794B481F" w14:textId="51C046EA" w:rsidR="0039023D" w:rsidRPr="006F743C" w:rsidRDefault="0039023D" w:rsidP="00746C24">
      <w:proofErr w:type="spellStart"/>
      <w:r w:rsidRPr="006F743C">
        <w:t>Bößneck</w:t>
      </w:r>
      <w:proofErr w:type="spellEnd"/>
      <w:r w:rsidRPr="006F743C">
        <w:t xml:space="preserve">, U </w:t>
      </w:r>
      <w:r w:rsidR="00081A9D" w:rsidRPr="006F743C">
        <w:t>(</w:t>
      </w:r>
      <w:r w:rsidRPr="006F743C">
        <w:t>2011</w:t>
      </w:r>
      <w:r w:rsidR="00081A9D" w:rsidRPr="006F743C">
        <w:t xml:space="preserve">). </w:t>
      </w:r>
      <w:r w:rsidRPr="006F743C">
        <w:t xml:space="preserve">New records of freshwater and land molluscs from Lebanon: (Mollusca: </w:t>
      </w:r>
      <w:proofErr w:type="spellStart"/>
      <w:r w:rsidRPr="006F743C">
        <w:t>Gastropoda</w:t>
      </w:r>
      <w:proofErr w:type="spellEnd"/>
      <w:r w:rsidR="00184A16" w:rsidRPr="006F743C">
        <w:t xml:space="preserve"> and </w:t>
      </w:r>
      <w:r w:rsidRPr="006F743C">
        <w:t>Bivalvia), Zoology in the Middle East</w:t>
      </w:r>
      <w:r w:rsidR="00081A9D" w:rsidRPr="006F743C">
        <w:t xml:space="preserve"> </w:t>
      </w:r>
      <w:r w:rsidRPr="006F743C">
        <w:t>54</w:t>
      </w:r>
      <w:r w:rsidR="00081A9D" w:rsidRPr="006F743C">
        <w:t>(</w:t>
      </w:r>
      <w:r w:rsidRPr="006F743C">
        <w:t>1</w:t>
      </w:r>
      <w:r w:rsidR="00081A9D" w:rsidRPr="006F743C">
        <w:t xml:space="preserve">): </w:t>
      </w:r>
      <w:r w:rsidRPr="006F743C">
        <w:t>35-52</w:t>
      </w:r>
    </w:p>
    <w:p w14:paraId="581AB45D" w14:textId="292139C0" w:rsidR="0039023D" w:rsidRPr="006F743C" w:rsidRDefault="0039023D" w:rsidP="009C7C3C">
      <w:r w:rsidRPr="006F743C">
        <w:t>Bowman, DD, Hendrix, CM, Lindsay, DS</w:t>
      </w:r>
      <w:r w:rsidR="00184A16" w:rsidRPr="006F743C">
        <w:t xml:space="preserve"> and </w:t>
      </w:r>
      <w:r w:rsidRPr="006F743C">
        <w:t xml:space="preserve">Barr, SC </w:t>
      </w:r>
      <w:r w:rsidR="00FD1F35" w:rsidRPr="006F743C">
        <w:t>(</w:t>
      </w:r>
      <w:r w:rsidRPr="006F743C">
        <w:t>2002</w:t>
      </w:r>
      <w:r w:rsidR="00FD1F35" w:rsidRPr="006F743C">
        <w:t xml:space="preserve">). </w:t>
      </w:r>
      <w:r w:rsidRPr="006F743C">
        <w:t>‘</w:t>
      </w:r>
      <w:proofErr w:type="spellStart"/>
      <w:r w:rsidRPr="006F743C">
        <w:t>Metastrongyloidea</w:t>
      </w:r>
      <w:proofErr w:type="spellEnd"/>
      <w:r w:rsidRPr="006F743C">
        <w:t>’, Feline Clinical Parasitology</w:t>
      </w:r>
      <w:r w:rsidR="00FD1F35" w:rsidRPr="006F743C">
        <w:t xml:space="preserve"> </w:t>
      </w:r>
      <w:r w:rsidRPr="006F743C">
        <w:t>1</w:t>
      </w:r>
      <w:r w:rsidR="00FD1F35" w:rsidRPr="006F743C">
        <w:t xml:space="preserve">: </w:t>
      </w:r>
      <w:r w:rsidRPr="006F743C">
        <w:t>272-</w:t>
      </w:r>
      <w:r w:rsidR="00FD1F35" w:rsidRPr="006F743C">
        <w:t>17</w:t>
      </w:r>
      <w:r w:rsidRPr="006F743C">
        <w:t>3</w:t>
      </w:r>
    </w:p>
    <w:p w14:paraId="13862B3B" w14:textId="01C7ECE6" w:rsidR="0039023D" w:rsidRPr="006F743C" w:rsidRDefault="0039023D" w:rsidP="009C7C3C">
      <w:proofErr w:type="spellStart"/>
      <w:r w:rsidRPr="006F743C">
        <w:t>Brianti</w:t>
      </w:r>
      <w:proofErr w:type="spellEnd"/>
      <w:r w:rsidRPr="006F743C">
        <w:t xml:space="preserve">, E, Gaglio, G, Napoli, E, Falsone, L, Giannetto, S, </w:t>
      </w:r>
      <w:proofErr w:type="spellStart"/>
      <w:r w:rsidRPr="006F743C">
        <w:t>Latrofa</w:t>
      </w:r>
      <w:proofErr w:type="spellEnd"/>
      <w:r w:rsidRPr="006F743C">
        <w:t>, MS, Giannelli, A, Dantas-Torres, F</w:t>
      </w:r>
      <w:r w:rsidR="00184A16" w:rsidRPr="006F743C">
        <w:t xml:space="preserve"> and </w:t>
      </w:r>
      <w:r w:rsidRPr="006F743C">
        <w:t xml:space="preserve">Otranto, D </w:t>
      </w:r>
      <w:r w:rsidR="00CF3482" w:rsidRPr="006F743C">
        <w:t>(</w:t>
      </w:r>
      <w:r w:rsidRPr="006F743C">
        <w:t>2013</w:t>
      </w:r>
      <w:r w:rsidR="00CF3482" w:rsidRPr="006F743C">
        <w:t xml:space="preserve">). </w:t>
      </w:r>
      <w:r w:rsidRPr="006F743C">
        <w:t xml:space="preserve">Evidence for direct transmission of the cat lungworm </w:t>
      </w:r>
      <w:proofErr w:type="spellStart"/>
      <w:r w:rsidRPr="006F743C">
        <w:t>Troglostrongylus</w:t>
      </w:r>
      <w:proofErr w:type="spellEnd"/>
      <w:r w:rsidRPr="006F743C">
        <w:t xml:space="preserve"> </w:t>
      </w:r>
      <w:proofErr w:type="spellStart"/>
      <w:r w:rsidRPr="006F743C">
        <w:t>brevior</w:t>
      </w:r>
      <w:proofErr w:type="spellEnd"/>
      <w:r w:rsidRPr="006F743C">
        <w:t xml:space="preserve"> (</w:t>
      </w:r>
      <w:proofErr w:type="spellStart"/>
      <w:r w:rsidRPr="006F743C">
        <w:t>Strongylida</w:t>
      </w:r>
      <w:proofErr w:type="spellEnd"/>
      <w:r w:rsidRPr="006F743C">
        <w:t xml:space="preserve">: </w:t>
      </w:r>
      <w:proofErr w:type="spellStart"/>
      <w:r w:rsidRPr="006F743C">
        <w:t>Crenosomatidae</w:t>
      </w:r>
      <w:proofErr w:type="spellEnd"/>
      <w:r w:rsidRPr="006F743C">
        <w:t>)</w:t>
      </w:r>
      <w:r w:rsidR="00CF3482" w:rsidRPr="006F743C">
        <w:t xml:space="preserve">, </w:t>
      </w:r>
      <w:r w:rsidRPr="006F743C">
        <w:t>Parasitology</w:t>
      </w:r>
      <w:r w:rsidR="00CF3482" w:rsidRPr="006F743C">
        <w:t xml:space="preserve"> </w:t>
      </w:r>
      <w:r w:rsidRPr="006F743C">
        <w:t>140</w:t>
      </w:r>
      <w:r w:rsidR="00CF3482" w:rsidRPr="006F743C">
        <w:t>(</w:t>
      </w:r>
      <w:r w:rsidRPr="006F743C">
        <w:t>7</w:t>
      </w:r>
      <w:r w:rsidR="00CF3482" w:rsidRPr="006F743C">
        <w:t xml:space="preserve">): </w:t>
      </w:r>
      <w:r w:rsidRPr="006F743C">
        <w:t>821-</w:t>
      </w:r>
      <w:r w:rsidR="00CF3482" w:rsidRPr="006F743C">
        <w:t>82</w:t>
      </w:r>
      <w:r w:rsidRPr="006F743C">
        <w:t>4</w:t>
      </w:r>
    </w:p>
    <w:p w14:paraId="1D3528F0" w14:textId="6C6C27B8" w:rsidR="0039023D" w:rsidRPr="006F743C" w:rsidRDefault="0039023D" w:rsidP="009C7C3C">
      <w:proofErr w:type="spellStart"/>
      <w:r w:rsidRPr="006F743C">
        <w:lastRenderedPageBreak/>
        <w:t>Brianti</w:t>
      </w:r>
      <w:proofErr w:type="spellEnd"/>
      <w:r w:rsidRPr="006F743C">
        <w:t xml:space="preserve">, E, </w:t>
      </w:r>
      <w:proofErr w:type="spellStart"/>
      <w:r w:rsidRPr="006F743C">
        <w:t>Varcasia</w:t>
      </w:r>
      <w:proofErr w:type="spellEnd"/>
      <w:r w:rsidRPr="006F743C">
        <w:t>, A</w:t>
      </w:r>
      <w:r w:rsidR="00184A16" w:rsidRPr="006F743C">
        <w:t xml:space="preserve"> and </w:t>
      </w:r>
      <w:r w:rsidRPr="006F743C">
        <w:t xml:space="preserve">Otranto, D </w:t>
      </w:r>
      <w:r w:rsidR="00CF3482" w:rsidRPr="006F743C">
        <w:t>(</w:t>
      </w:r>
      <w:r w:rsidRPr="006F743C">
        <w:t>2021</w:t>
      </w:r>
      <w:r w:rsidR="00CF3482" w:rsidRPr="006F743C">
        <w:t xml:space="preserve">). </w:t>
      </w:r>
      <w:proofErr w:type="spellStart"/>
      <w:r w:rsidRPr="006F743C">
        <w:t>Troglostrongylus</w:t>
      </w:r>
      <w:proofErr w:type="spellEnd"/>
      <w:r w:rsidRPr="006F743C">
        <w:t xml:space="preserve"> </w:t>
      </w:r>
      <w:proofErr w:type="spellStart"/>
      <w:r w:rsidRPr="006F743C">
        <w:t>brevior</w:t>
      </w:r>
      <w:proofErr w:type="spellEnd"/>
      <w:r w:rsidR="00CF3482" w:rsidRPr="006F743C">
        <w:t xml:space="preserve">, </w:t>
      </w:r>
      <w:r w:rsidRPr="006F743C">
        <w:t>Trends in Parasitology</w:t>
      </w:r>
      <w:r w:rsidR="00CF3482" w:rsidRPr="006F743C">
        <w:t xml:space="preserve"> </w:t>
      </w:r>
      <w:r w:rsidRPr="006F743C">
        <w:t>37</w:t>
      </w:r>
      <w:r w:rsidR="00CF3482" w:rsidRPr="006F743C">
        <w:t>(</w:t>
      </w:r>
      <w:r w:rsidRPr="006F743C">
        <w:t>6</w:t>
      </w:r>
      <w:r w:rsidR="00CF3482" w:rsidRPr="006F743C">
        <w:t xml:space="preserve">): </w:t>
      </w:r>
      <w:r w:rsidRPr="006F743C">
        <w:t>569-</w:t>
      </w:r>
      <w:r w:rsidR="00CF3482" w:rsidRPr="006F743C">
        <w:t>5</w:t>
      </w:r>
      <w:r w:rsidRPr="006F743C">
        <w:t>70</w:t>
      </w:r>
    </w:p>
    <w:p w14:paraId="1B704300" w14:textId="29417E68" w:rsidR="0039023D" w:rsidRPr="006F743C" w:rsidRDefault="0039023D" w:rsidP="009C7C3C">
      <w:r w:rsidRPr="006F743C">
        <w:t>Butcher, AR</w:t>
      </w:r>
      <w:r w:rsidR="00184A16" w:rsidRPr="006F743C">
        <w:t xml:space="preserve"> and </w:t>
      </w:r>
      <w:r w:rsidRPr="006F743C">
        <w:t xml:space="preserve">Grove, DI </w:t>
      </w:r>
      <w:r w:rsidR="00A50422" w:rsidRPr="006F743C">
        <w:t>(</w:t>
      </w:r>
      <w:r w:rsidRPr="006F743C">
        <w:t>2001</w:t>
      </w:r>
      <w:r w:rsidR="00A50422" w:rsidRPr="006F743C">
        <w:t xml:space="preserve">). </w:t>
      </w:r>
      <w:r w:rsidRPr="006F743C">
        <w:t xml:space="preserve">Description of the life-cycle stages of </w:t>
      </w:r>
      <w:proofErr w:type="spellStart"/>
      <w:r w:rsidRPr="006F743C">
        <w:t>Brachylaima</w:t>
      </w:r>
      <w:proofErr w:type="spellEnd"/>
      <w:r w:rsidRPr="006F743C">
        <w:t xml:space="preserve"> </w:t>
      </w:r>
      <w:proofErr w:type="spellStart"/>
      <w:r w:rsidRPr="006F743C">
        <w:t>cribbi</w:t>
      </w:r>
      <w:proofErr w:type="spellEnd"/>
      <w:r w:rsidRPr="006F743C">
        <w:t xml:space="preserve"> n. </w:t>
      </w:r>
      <w:proofErr w:type="spellStart"/>
      <w:r w:rsidRPr="006F743C">
        <w:t>sp</w:t>
      </w:r>
      <w:proofErr w:type="spellEnd"/>
      <w:r w:rsidRPr="006F743C">
        <w:t xml:space="preserve"> (</w:t>
      </w:r>
      <w:proofErr w:type="gramStart"/>
      <w:r w:rsidRPr="006F743C">
        <w:t>Digenea :</w:t>
      </w:r>
      <w:proofErr w:type="gramEnd"/>
      <w:r w:rsidRPr="006F743C">
        <w:t xml:space="preserve"> </w:t>
      </w:r>
      <w:proofErr w:type="spellStart"/>
      <w:r w:rsidRPr="006F743C">
        <w:t>Brachylaimidae</w:t>
      </w:r>
      <w:proofErr w:type="spellEnd"/>
      <w:r w:rsidRPr="006F743C">
        <w:t>) derived from eggs recovered from human faeces in Australia</w:t>
      </w:r>
      <w:r w:rsidR="00BF4493" w:rsidRPr="006F743C">
        <w:t xml:space="preserve">, </w:t>
      </w:r>
      <w:r w:rsidRPr="006F743C">
        <w:t>Systematic Parasitology</w:t>
      </w:r>
      <w:r w:rsidR="00BF4493" w:rsidRPr="006F743C">
        <w:t xml:space="preserve"> </w:t>
      </w:r>
      <w:r w:rsidRPr="006F743C">
        <w:t>49</w:t>
      </w:r>
      <w:r w:rsidR="00BF4493" w:rsidRPr="006F743C">
        <w:t>(</w:t>
      </w:r>
      <w:r w:rsidRPr="006F743C">
        <w:t>3</w:t>
      </w:r>
      <w:r w:rsidR="00BF4493" w:rsidRPr="006F743C">
        <w:t xml:space="preserve">): </w:t>
      </w:r>
      <w:r w:rsidRPr="006F743C">
        <w:t>211-</w:t>
      </w:r>
      <w:r w:rsidR="00BF4493" w:rsidRPr="006F743C">
        <w:t>2</w:t>
      </w:r>
      <w:r w:rsidRPr="006F743C">
        <w:t>21</w:t>
      </w:r>
    </w:p>
    <w:p w14:paraId="3CC7193D" w14:textId="31BB8080" w:rsidR="0039023D" w:rsidRPr="006F743C" w:rsidRDefault="0039023D" w:rsidP="009C7C3C">
      <w:r w:rsidRPr="006F743C">
        <w:t>Butcher, AR</w:t>
      </w:r>
      <w:r w:rsidR="00184A16" w:rsidRPr="006F743C">
        <w:t xml:space="preserve"> and </w:t>
      </w:r>
      <w:r w:rsidRPr="006F743C">
        <w:t xml:space="preserve">Grove, DI </w:t>
      </w:r>
      <w:r w:rsidR="00BF4493" w:rsidRPr="006F743C">
        <w:t>(</w:t>
      </w:r>
      <w:r w:rsidRPr="006F743C">
        <w:t>2003</w:t>
      </w:r>
      <w:r w:rsidR="00BF4493" w:rsidRPr="006F743C">
        <w:t xml:space="preserve">). </w:t>
      </w:r>
      <w:r w:rsidRPr="006F743C">
        <w:t xml:space="preserve">Field prevalence and laboratory susceptibility of southern Australian land snails to </w:t>
      </w:r>
      <w:proofErr w:type="spellStart"/>
      <w:r w:rsidRPr="006F743C">
        <w:t>Brachylaima</w:t>
      </w:r>
      <w:proofErr w:type="spellEnd"/>
      <w:r w:rsidRPr="006F743C">
        <w:t xml:space="preserve"> </w:t>
      </w:r>
      <w:proofErr w:type="spellStart"/>
      <w:r w:rsidRPr="006F743C">
        <w:t>cribbi</w:t>
      </w:r>
      <w:proofErr w:type="spellEnd"/>
      <w:r w:rsidRPr="006F743C">
        <w:t xml:space="preserve"> sporocyst infection</w:t>
      </w:r>
      <w:r w:rsidR="00BF4493" w:rsidRPr="006F743C">
        <w:t xml:space="preserve">, </w:t>
      </w:r>
      <w:r w:rsidRPr="006F743C">
        <w:t>Parasite</w:t>
      </w:r>
      <w:r w:rsidR="00BF4493" w:rsidRPr="006F743C">
        <w:t xml:space="preserve"> </w:t>
      </w:r>
      <w:r w:rsidRPr="006F743C">
        <w:t>10</w:t>
      </w:r>
      <w:r w:rsidR="00BF4493" w:rsidRPr="006F743C">
        <w:t>(</w:t>
      </w:r>
      <w:r w:rsidRPr="006F743C">
        <w:t>2</w:t>
      </w:r>
      <w:r w:rsidR="00BF4493" w:rsidRPr="006F743C">
        <w:t xml:space="preserve">): </w:t>
      </w:r>
      <w:r w:rsidRPr="006F743C">
        <w:t>119-</w:t>
      </w:r>
      <w:r w:rsidR="00BF4493" w:rsidRPr="006F743C">
        <w:t>1</w:t>
      </w:r>
      <w:r w:rsidRPr="006F743C">
        <w:t>25</w:t>
      </w:r>
    </w:p>
    <w:p w14:paraId="3D200284" w14:textId="0B159F7F" w:rsidR="0039023D" w:rsidRPr="006F743C" w:rsidRDefault="0039023D" w:rsidP="009C7C3C">
      <w:r w:rsidRPr="006F743C">
        <w:t>Butcher, AR</w:t>
      </w:r>
      <w:r w:rsidR="00184A16" w:rsidRPr="006F743C">
        <w:t xml:space="preserve"> and </w:t>
      </w:r>
      <w:r w:rsidRPr="006F743C">
        <w:t xml:space="preserve">Grove, DI </w:t>
      </w:r>
      <w:r w:rsidR="00BF4493" w:rsidRPr="006F743C">
        <w:t>(</w:t>
      </w:r>
      <w:r w:rsidRPr="006F743C">
        <w:t>2005a</w:t>
      </w:r>
      <w:r w:rsidR="00BF4493" w:rsidRPr="006F743C">
        <w:t xml:space="preserve">). </w:t>
      </w:r>
      <w:r w:rsidRPr="006F743C">
        <w:t xml:space="preserve">Seasonal variation in rates of sporocyst and metacercarial infection by </w:t>
      </w:r>
      <w:proofErr w:type="spellStart"/>
      <w:r w:rsidRPr="006F743C">
        <w:t>Brachylaima</w:t>
      </w:r>
      <w:proofErr w:type="spellEnd"/>
      <w:r w:rsidRPr="006F743C">
        <w:t xml:space="preserve"> </w:t>
      </w:r>
      <w:proofErr w:type="spellStart"/>
      <w:r w:rsidRPr="006F743C">
        <w:t>cribbi</w:t>
      </w:r>
      <w:proofErr w:type="spellEnd"/>
      <w:r w:rsidRPr="006F743C">
        <w:t xml:space="preserve"> in </w:t>
      </w:r>
      <w:proofErr w:type="spellStart"/>
      <w:r w:rsidRPr="006F743C">
        <w:t>helicid</w:t>
      </w:r>
      <w:proofErr w:type="spellEnd"/>
      <w:r w:rsidRPr="006F743C">
        <w:t xml:space="preserve"> and hygromiid land snails on the Yorke Peninsula, South Australia</w:t>
      </w:r>
      <w:r w:rsidR="00BF4493" w:rsidRPr="006F743C">
        <w:t xml:space="preserve">, </w:t>
      </w:r>
      <w:r w:rsidRPr="006F743C">
        <w:t>Australian Journal of Zoology</w:t>
      </w:r>
      <w:r w:rsidR="00BF4493" w:rsidRPr="006F743C">
        <w:t xml:space="preserve"> </w:t>
      </w:r>
      <w:r w:rsidRPr="006F743C">
        <w:t>53</w:t>
      </w:r>
      <w:r w:rsidR="00BF4493" w:rsidRPr="006F743C">
        <w:t>(</w:t>
      </w:r>
      <w:r w:rsidRPr="006F743C">
        <w:t>6</w:t>
      </w:r>
      <w:r w:rsidR="00BF4493" w:rsidRPr="006F743C">
        <w:t xml:space="preserve">): </w:t>
      </w:r>
      <w:r w:rsidRPr="006F743C">
        <w:t>375-</w:t>
      </w:r>
      <w:r w:rsidR="00BF4493" w:rsidRPr="006F743C">
        <w:t>3</w:t>
      </w:r>
      <w:r w:rsidRPr="006F743C">
        <w:t>82</w:t>
      </w:r>
    </w:p>
    <w:p w14:paraId="100D5520" w14:textId="0948C5EE" w:rsidR="0039023D" w:rsidRPr="006F743C" w:rsidRDefault="0039023D" w:rsidP="009C7C3C">
      <w:r w:rsidRPr="006F743C">
        <w:t>Butcher, AR</w:t>
      </w:r>
      <w:r w:rsidR="00184A16" w:rsidRPr="006F743C">
        <w:t xml:space="preserve"> and </w:t>
      </w:r>
      <w:r w:rsidRPr="006F743C">
        <w:t xml:space="preserve">Grove, DI </w:t>
      </w:r>
      <w:r w:rsidR="00BF4493" w:rsidRPr="006F743C">
        <w:t>(</w:t>
      </w:r>
      <w:r w:rsidRPr="006F743C">
        <w:t>2005b</w:t>
      </w:r>
      <w:r w:rsidR="00BF4493" w:rsidRPr="006F743C">
        <w:t xml:space="preserve">). </w:t>
      </w:r>
      <w:r w:rsidRPr="006F743C">
        <w:t xml:space="preserve">Second intermediate host land snails and definitive host animals of </w:t>
      </w:r>
      <w:proofErr w:type="spellStart"/>
      <w:r w:rsidRPr="006F743C">
        <w:t>Brachylaima</w:t>
      </w:r>
      <w:proofErr w:type="spellEnd"/>
      <w:r w:rsidRPr="006F743C">
        <w:t xml:space="preserve"> </w:t>
      </w:r>
      <w:proofErr w:type="spellStart"/>
      <w:r w:rsidRPr="006F743C">
        <w:t>cribbi</w:t>
      </w:r>
      <w:proofErr w:type="spellEnd"/>
      <w:r w:rsidRPr="006F743C">
        <w:t xml:space="preserve"> in southern Australia</w:t>
      </w:r>
      <w:r w:rsidR="00BF4493" w:rsidRPr="006F743C">
        <w:t xml:space="preserve">, </w:t>
      </w:r>
      <w:r w:rsidRPr="006F743C">
        <w:t>Parasite</w:t>
      </w:r>
      <w:r w:rsidR="00BF4493" w:rsidRPr="006F743C">
        <w:t xml:space="preserve"> </w:t>
      </w:r>
      <w:r w:rsidRPr="006F743C">
        <w:t>12</w:t>
      </w:r>
      <w:r w:rsidR="00BF4493" w:rsidRPr="006F743C">
        <w:t>(</w:t>
      </w:r>
      <w:r w:rsidRPr="006F743C">
        <w:t>1</w:t>
      </w:r>
      <w:r w:rsidR="00BF4493" w:rsidRPr="006F743C">
        <w:t xml:space="preserve">): </w:t>
      </w:r>
      <w:r w:rsidRPr="006F743C">
        <w:t>31-</w:t>
      </w:r>
      <w:r w:rsidR="00BF4493" w:rsidRPr="006F743C">
        <w:t>3</w:t>
      </w:r>
      <w:r w:rsidRPr="006F743C">
        <w:t>7</w:t>
      </w:r>
    </w:p>
    <w:p w14:paraId="6A8777ED" w14:textId="48B2D0CC" w:rsidR="0039023D" w:rsidRPr="006F743C" w:rsidRDefault="0039023D" w:rsidP="009C7C3C">
      <w:r w:rsidRPr="006F743C">
        <w:t xml:space="preserve">Butcher, AR </w:t>
      </w:r>
      <w:r w:rsidR="00BF4493" w:rsidRPr="006F743C">
        <w:t>(</w:t>
      </w:r>
      <w:r w:rsidRPr="006F743C">
        <w:t>2016</w:t>
      </w:r>
      <w:r w:rsidR="00BF4493" w:rsidRPr="006F743C">
        <w:t xml:space="preserve">). </w:t>
      </w:r>
      <w:r w:rsidRPr="006F743C">
        <w:t xml:space="preserve">Children, snails and worms: the </w:t>
      </w:r>
      <w:proofErr w:type="spellStart"/>
      <w:r w:rsidRPr="006F743C">
        <w:t>Brachylaima</w:t>
      </w:r>
      <w:proofErr w:type="spellEnd"/>
      <w:r w:rsidRPr="006F743C">
        <w:t xml:space="preserve"> </w:t>
      </w:r>
      <w:proofErr w:type="spellStart"/>
      <w:r w:rsidRPr="006F743C">
        <w:t>cribbi</w:t>
      </w:r>
      <w:proofErr w:type="spellEnd"/>
      <w:r w:rsidRPr="006F743C">
        <w:t xml:space="preserve"> story</w:t>
      </w:r>
      <w:r w:rsidR="00BF4493" w:rsidRPr="006F743C">
        <w:t xml:space="preserve">, </w:t>
      </w:r>
      <w:r w:rsidRPr="006F743C">
        <w:t>Microbiology Australia</w:t>
      </w:r>
      <w:r w:rsidR="00BF4493" w:rsidRPr="006F743C">
        <w:t xml:space="preserve"> </w:t>
      </w:r>
      <w:r w:rsidRPr="006F743C">
        <w:t>37</w:t>
      </w:r>
      <w:r w:rsidR="00BF4493" w:rsidRPr="006F743C">
        <w:t>(</w:t>
      </w:r>
      <w:r w:rsidRPr="006F743C">
        <w:t>1</w:t>
      </w:r>
      <w:r w:rsidR="00BF4493" w:rsidRPr="006F743C">
        <w:t xml:space="preserve">): </w:t>
      </w:r>
      <w:r w:rsidRPr="006F743C">
        <w:t>30-</w:t>
      </w:r>
      <w:r w:rsidR="00BF4493" w:rsidRPr="006F743C">
        <w:t>3</w:t>
      </w:r>
      <w:r w:rsidRPr="006F743C">
        <w:t>3</w:t>
      </w:r>
    </w:p>
    <w:p w14:paraId="6A10ADFD" w14:textId="0AD68D15" w:rsidR="0039023D" w:rsidRPr="006F743C" w:rsidRDefault="0039023D" w:rsidP="009C7C3C">
      <w:r w:rsidRPr="006F743C">
        <w:t xml:space="preserve">Butcher, AR, </w:t>
      </w:r>
      <w:proofErr w:type="spellStart"/>
      <w:r w:rsidRPr="006F743C">
        <w:t>Parasuramar</w:t>
      </w:r>
      <w:proofErr w:type="spellEnd"/>
      <w:r w:rsidRPr="006F743C">
        <w:t>, P, Thompson, CS</w:t>
      </w:r>
      <w:r w:rsidR="00184A16" w:rsidRPr="006F743C">
        <w:t xml:space="preserve"> and </w:t>
      </w:r>
      <w:r w:rsidRPr="006F743C">
        <w:t xml:space="preserve">Grove, DI </w:t>
      </w:r>
      <w:r w:rsidR="0064111F" w:rsidRPr="006F743C">
        <w:t>(</w:t>
      </w:r>
      <w:r w:rsidRPr="006F743C">
        <w:t>1998</w:t>
      </w:r>
      <w:r w:rsidR="0064111F" w:rsidRPr="006F743C">
        <w:t xml:space="preserve">). </w:t>
      </w:r>
      <w:r w:rsidRPr="006F743C">
        <w:t xml:space="preserve">First report of the isolation of an adult worm of the genus </w:t>
      </w:r>
      <w:proofErr w:type="spellStart"/>
      <w:r w:rsidRPr="006F743C">
        <w:t>Brachylaima</w:t>
      </w:r>
      <w:proofErr w:type="spellEnd"/>
      <w:r w:rsidRPr="006F743C">
        <w:t xml:space="preserve"> (</w:t>
      </w:r>
      <w:proofErr w:type="gramStart"/>
      <w:r w:rsidRPr="006F743C">
        <w:t>Digenea :</w:t>
      </w:r>
      <w:proofErr w:type="gramEnd"/>
      <w:r w:rsidRPr="006F743C">
        <w:t xml:space="preserve"> </w:t>
      </w:r>
      <w:proofErr w:type="spellStart"/>
      <w:r w:rsidRPr="006F743C">
        <w:t>Brachylaimidae</w:t>
      </w:r>
      <w:proofErr w:type="spellEnd"/>
      <w:r w:rsidRPr="006F743C">
        <w:t>), from the gastrointestinal tract of a human</w:t>
      </w:r>
      <w:r w:rsidR="0064111F" w:rsidRPr="006F743C">
        <w:t xml:space="preserve">, </w:t>
      </w:r>
      <w:r w:rsidRPr="006F743C">
        <w:t>International Journal for Parasitology</w:t>
      </w:r>
      <w:r w:rsidR="0064111F" w:rsidRPr="006F743C">
        <w:t xml:space="preserve"> </w:t>
      </w:r>
      <w:r w:rsidRPr="006F743C">
        <w:t>28</w:t>
      </w:r>
      <w:r w:rsidR="0064111F" w:rsidRPr="006F743C">
        <w:t>(</w:t>
      </w:r>
      <w:r w:rsidRPr="006F743C">
        <w:t>4</w:t>
      </w:r>
      <w:r w:rsidR="0064111F" w:rsidRPr="006F743C">
        <w:t xml:space="preserve">): </w:t>
      </w:r>
      <w:r w:rsidRPr="006F743C">
        <w:t>607-</w:t>
      </w:r>
      <w:r w:rsidR="0064111F" w:rsidRPr="006F743C">
        <w:t>6</w:t>
      </w:r>
      <w:r w:rsidRPr="006F743C">
        <w:t>10</w:t>
      </w:r>
    </w:p>
    <w:p w14:paraId="1CEFBC85" w14:textId="0DA613E6" w:rsidR="0039023D" w:rsidRPr="006F743C" w:rsidRDefault="0039023D" w:rsidP="009C7C3C">
      <w:r w:rsidRPr="006F743C">
        <w:t>Butcher, AR, Talbot, GA, Norton, RE, Kirk, MD, Cribb, TH, Forsyth, JRL, Knight, B</w:t>
      </w:r>
      <w:r w:rsidR="00184A16" w:rsidRPr="006F743C">
        <w:t xml:space="preserve"> and </w:t>
      </w:r>
      <w:r w:rsidRPr="006F743C">
        <w:t xml:space="preserve">Cameron, AS </w:t>
      </w:r>
      <w:r w:rsidR="0064111F" w:rsidRPr="006F743C">
        <w:t>(</w:t>
      </w:r>
      <w:r w:rsidRPr="006F743C">
        <w:t>1996</w:t>
      </w:r>
      <w:r w:rsidR="0064111F" w:rsidRPr="006F743C">
        <w:t xml:space="preserve">). </w:t>
      </w:r>
      <w:r w:rsidRPr="006F743C">
        <w:t xml:space="preserve">Locally acquired </w:t>
      </w:r>
      <w:proofErr w:type="spellStart"/>
      <w:r w:rsidRPr="006F743C">
        <w:t>Brachylaima</w:t>
      </w:r>
      <w:proofErr w:type="spellEnd"/>
      <w:r w:rsidRPr="006F743C">
        <w:t xml:space="preserve"> sp (Digenea: </w:t>
      </w:r>
      <w:proofErr w:type="spellStart"/>
      <w:r w:rsidRPr="006F743C">
        <w:t>Brachylaimidae</w:t>
      </w:r>
      <w:proofErr w:type="spellEnd"/>
      <w:r w:rsidRPr="006F743C">
        <w:t>) intestinal fluke infection in two South Australian infants</w:t>
      </w:r>
      <w:r w:rsidR="0064111F" w:rsidRPr="006F743C">
        <w:t xml:space="preserve">, </w:t>
      </w:r>
      <w:r w:rsidRPr="006F743C">
        <w:t>Medical Journal of Australia</w:t>
      </w:r>
      <w:r w:rsidR="0064111F" w:rsidRPr="006F743C">
        <w:t xml:space="preserve"> </w:t>
      </w:r>
      <w:r w:rsidRPr="006F743C">
        <w:t>164</w:t>
      </w:r>
      <w:r w:rsidR="0064111F" w:rsidRPr="006F743C">
        <w:t>(</w:t>
      </w:r>
      <w:r w:rsidRPr="006F743C">
        <w:t>8</w:t>
      </w:r>
      <w:r w:rsidR="0064111F" w:rsidRPr="006F743C">
        <w:t xml:space="preserve">): </w:t>
      </w:r>
      <w:r w:rsidRPr="006F743C">
        <w:t>475-</w:t>
      </w:r>
      <w:r w:rsidR="0064111F" w:rsidRPr="006F743C">
        <w:t>47</w:t>
      </w:r>
      <w:r w:rsidRPr="006F743C">
        <w:t>8</w:t>
      </w:r>
    </w:p>
    <w:p w14:paraId="34200C97" w14:textId="64FB3FD1" w:rsidR="0039023D" w:rsidRPr="006F743C" w:rsidRDefault="0039023D" w:rsidP="00746C24">
      <w:r w:rsidRPr="006F743C">
        <w:t>C</w:t>
      </w:r>
      <w:r w:rsidR="00D37E4B" w:rsidRPr="006F743C">
        <w:t xml:space="preserve">abaret, J, Morand, S, Aubert, C and </w:t>
      </w:r>
      <w:proofErr w:type="spellStart"/>
      <w:r w:rsidR="00D37E4B" w:rsidRPr="006F743C">
        <w:t>Yvore</w:t>
      </w:r>
      <w:proofErr w:type="spellEnd"/>
      <w:r w:rsidR="00D37E4B" w:rsidRPr="006F743C">
        <w:t>, P (</w:t>
      </w:r>
      <w:r w:rsidRPr="006F743C">
        <w:t>1988</w:t>
      </w:r>
      <w:r w:rsidR="00D37E4B" w:rsidRPr="006F743C">
        <w:t>)</w:t>
      </w:r>
      <w:r w:rsidRPr="006F743C">
        <w:t>. Snail Farming - a Survey of Breeding Management, Hygiene and Parasitism of the Garden Snail, Helix-</w:t>
      </w:r>
      <w:proofErr w:type="spellStart"/>
      <w:r w:rsidRPr="006F743C">
        <w:t>Aspersa</w:t>
      </w:r>
      <w:proofErr w:type="spellEnd"/>
      <w:r w:rsidRPr="006F743C">
        <w:t xml:space="preserve"> Muller</w:t>
      </w:r>
      <w:r w:rsidR="00D37E4B" w:rsidRPr="006F743C">
        <w:t xml:space="preserve">, </w:t>
      </w:r>
      <w:r w:rsidRPr="006F743C">
        <w:t>Journal of Molluscan Studies</w:t>
      </w:r>
      <w:r w:rsidR="00D37E4B" w:rsidRPr="006F743C">
        <w:t xml:space="preserve"> </w:t>
      </w:r>
      <w:r w:rsidRPr="006F743C">
        <w:t>54</w:t>
      </w:r>
      <w:r w:rsidR="00D37E4B" w:rsidRPr="006F743C">
        <w:t xml:space="preserve">: </w:t>
      </w:r>
      <w:r w:rsidRPr="006F743C">
        <w:t>209-214</w:t>
      </w:r>
    </w:p>
    <w:p w14:paraId="4C8FC144" w14:textId="77777777" w:rsidR="0039023D" w:rsidRPr="006F743C" w:rsidRDefault="0039023D" w:rsidP="00746C24">
      <w:r w:rsidRPr="006F743C">
        <w:t>CABI. 2015. Cornu aspersum (common garden snail) [Online]. Available: https://www.cabi.org/isc/datasheet/26821 [Accessed 30-05-2022 2022].</w:t>
      </w:r>
    </w:p>
    <w:p w14:paraId="41F62153" w14:textId="77777777" w:rsidR="0039023D" w:rsidRPr="006F743C" w:rsidRDefault="0039023D" w:rsidP="00746C24">
      <w:r w:rsidRPr="006F743C">
        <w:t>CABI. 2015. Cornu aspersum (common garden snail) [Online]. Available: https://www.cabi.org/isc/datasheet/26821 [Accessed 30-05-2022 2022].</w:t>
      </w:r>
    </w:p>
    <w:p w14:paraId="1A693BE8" w14:textId="77777777" w:rsidR="0039023D" w:rsidRPr="006F743C" w:rsidRDefault="0039023D" w:rsidP="00746C24">
      <w:r w:rsidRPr="006F743C">
        <w:t xml:space="preserve">CABI. 2020. Theba </w:t>
      </w:r>
      <w:proofErr w:type="spellStart"/>
      <w:r w:rsidRPr="006F743C">
        <w:t>pisana</w:t>
      </w:r>
      <w:proofErr w:type="spellEnd"/>
      <w:r w:rsidRPr="006F743C">
        <w:t xml:space="preserve"> (white garden snail) [Online]. Available: https://www.cabi.org/isc/datasheet/62094 [Accessed].</w:t>
      </w:r>
    </w:p>
    <w:p w14:paraId="522BE316" w14:textId="38F42F73" w:rsidR="0039023D" w:rsidRPr="006F743C" w:rsidRDefault="0039023D" w:rsidP="009C7C3C">
      <w:r w:rsidRPr="006F743C">
        <w:t xml:space="preserve">Caetano, D, Miranda, A, Lopes, S, Paiva, J, Rodrigues, A, </w:t>
      </w:r>
      <w:proofErr w:type="spellStart"/>
      <w:r w:rsidRPr="006F743C">
        <w:t>Videira</w:t>
      </w:r>
      <w:proofErr w:type="spellEnd"/>
      <w:r w:rsidRPr="006F743C">
        <w:t>, A</w:t>
      </w:r>
      <w:r w:rsidR="00184A16" w:rsidRPr="006F743C">
        <w:t xml:space="preserve"> and </w:t>
      </w:r>
      <w:r w:rsidRPr="006F743C">
        <w:t xml:space="preserve">Almeida, CMM </w:t>
      </w:r>
      <w:r w:rsidR="00081B07" w:rsidRPr="006F743C">
        <w:t>(</w:t>
      </w:r>
      <w:r w:rsidRPr="006F743C">
        <w:t>2021</w:t>
      </w:r>
      <w:r w:rsidR="00081B07" w:rsidRPr="006F743C">
        <w:t xml:space="preserve">). </w:t>
      </w:r>
      <w:r w:rsidRPr="006F743C">
        <w:t xml:space="preserve">Nutritional and toxicity profiles of two species of land snail, Theba </w:t>
      </w:r>
      <w:proofErr w:type="spellStart"/>
      <w:r w:rsidRPr="006F743C">
        <w:t>pisana</w:t>
      </w:r>
      <w:proofErr w:type="spellEnd"/>
      <w:r w:rsidRPr="006F743C">
        <w:t xml:space="preserve"> and </w:t>
      </w:r>
      <w:proofErr w:type="spellStart"/>
      <w:r w:rsidRPr="006F743C">
        <w:t>Otala</w:t>
      </w:r>
      <w:proofErr w:type="spellEnd"/>
      <w:r w:rsidRPr="006F743C">
        <w:t xml:space="preserve"> </w:t>
      </w:r>
      <w:proofErr w:type="spellStart"/>
      <w:r w:rsidRPr="006F743C">
        <w:t>lactea</w:t>
      </w:r>
      <w:proofErr w:type="spellEnd"/>
      <w:r w:rsidRPr="006F743C">
        <w:t>, from Morocco</w:t>
      </w:r>
      <w:r w:rsidR="00081B07" w:rsidRPr="006F743C">
        <w:t xml:space="preserve">, </w:t>
      </w:r>
      <w:r w:rsidRPr="006F743C">
        <w:t>Journal of Food Composition and Analysis</w:t>
      </w:r>
      <w:r w:rsidR="00F17BFB" w:rsidRPr="006F743C">
        <w:t xml:space="preserve">, </w:t>
      </w:r>
      <w:proofErr w:type="spellStart"/>
      <w:r w:rsidR="005F290A" w:rsidRPr="006F743C">
        <w:t>doi</w:t>
      </w:r>
      <w:proofErr w:type="spellEnd"/>
      <w:r w:rsidR="005F290A" w:rsidRPr="006F743C">
        <w:t xml:space="preserve">: </w:t>
      </w:r>
      <w:r w:rsidR="00F17BFB" w:rsidRPr="006F743C">
        <w:t>10.1016/j.jfca.2021.103893</w:t>
      </w:r>
    </w:p>
    <w:p w14:paraId="1CEDB08E" w14:textId="7E2D69B0" w:rsidR="0039023D" w:rsidRPr="006F743C" w:rsidRDefault="0039023D" w:rsidP="00746C24">
      <w:r w:rsidRPr="006F743C">
        <w:t xml:space="preserve">Călin, M, Oana Cristea, T, </w:t>
      </w:r>
      <w:proofErr w:type="spellStart"/>
      <w:r w:rsidRPr="006F743C">
        <w:t>Ambarus</w:t>
      </w:r>
      <w:proofErr w:type="spellEnd"/>
      <w:r w:rsidRPr="006F743C">
        <w:t xml:space="preserve">, S, </w:t>
      </w:r>
      <w:proofErr w:type="spellStart"/>
      <w:r w:rsidRPr="006F743C">
        <w:t>Brezeanu</w:t>
      </w:r>
      <w:proofErr w:type="spellEnd"/>
      <w:r w:rsidRPr="006F743C">
        <w:t xml:space="preserve">, C, </w:t>
      </w:r>
      <w:proofErr w:type="spellStart"/>
      <w:r w:rsidRPr="006F743C">
        <w:t>Brezeanu</w:t>
      </w:r>
      <w:proofErr w:type="spellEnd"/>
      <w:r w:rsidRPr="006F743C">
        <w:t>, PM, Prisecaru, M</w:t>
      </w:r>
      <w:r w:rsidR="00184A16" w:rsidRPr="006F743C">
        <w:t xml:space="preserve"> and </w:t>
      </w:r>
      <w:proofErr w:type="spellStart"/>
      <w:r w:rsidRPr="006F743C">
        <w:t>Şova</w:t>
      </w:r>
      <w:proofErr w:type="spellEnd"/>
      <w:r w:rsidRPr="006F743C">
        <w:t xml:space="preserve">, GF </w:t>
      </w:r>
      <w:r w:rsidR="00646D3C" w:rsidRPr="006F743C">
        <w:t>(</w:t>
      </w:r>
      <w:r w:rsidRPr="006F743C">
        <w:t>2014</w:t>
      </w:r>
      <w:r w:rsidR="00646D3C" w:rsidRPr="006F743C">
        <w:t xml:space="preserve">). </w:t>
      </w:r>
      <w:r w:rsidRPr="006F743C">
        <w:t xml:space="preserve">The </w:t>
      </w:r>
      <w:proofErr w:type="spellStart"/>
      <w:r w:rsidRPr="006F743C">
        <w:t>behavior</w:t>
      </w:r>
      <w:proofErr w:type="spellEnd"/>
      <w:r w:rsidRPr="006F743C">
        <w:t xml:space="preserve"> of some plant species to </w:t>
      </w:r>
      <w:proofErr w:type="gramStart"/>
      <w:r w:rsidRPr="006F743C">
        <w:t>snails</w:t>
      </w:r>
      <w:proofErr w:type="gramEnd"/>
      <w:r w:rsidRPr="006F743C">
        <w:t xml:space="preserve"> attack, </w:t>
      </w:r>
      <w:proofErr w:type="spellStart"/>
      <w:r w:rsidRPr="006F743C">
        <w:t>Studii</w:t>
      </w:r>
      <w:proofErr w:type="spellEnd"/>
      <w:r w:rsidRPr="006F743C">
        <w:t xml:space="preserve"> </w:t>
      </w:r>
      <w:proofErr w:type="spellStart"/>
      <w:r w:rsidRPr="006F743C">
        <w:t>şi</w:t>
      </w:r>
      <w:proofErr w:type="spellEnd"/>
      <w:r w:rsidRPr="006F743C">
        <w:t xml:space="preserve"> </w:t>
      </w:r>
      <w:proofErr w:type="spellStart"/>
      <w:r w:rsidRPr="006F743C">
        <w:t>Cercetări</w:t>
      </w:r>
      <w:proofErr w:type="spellEnd"/>
      <w:r w:rsidRPr="006F743C">
        <w:t xml:space="preserve">: </w:t>
      </w:r>
      <w:proofErr w:type="spellStart"/>
      <w:r w:rsidRPr="006F743C">
        <w:t>Biologie</w:t>
      </w:r>
      <w:proofErr w:type="spellEnd"/>
      <w:r w:rsidR="00646D3C" w:rsidRPr="006F743C">
        <w:t xml:space="preserve"> </w:t>
      </w:r>
      <w:r w:rsidRPr="006F743C">
        <w:t>23</w:t>
      </w:r>
      <w:r w:rsidR="00646D3C" w:rsidRPr="006F743C">
        <w:t>(</w:t>
      </w:r>
      <w:r w:rsidRPr="006F743C">
        <w:t>2</w:t>
      </w:r>
      <w:r w:rsidR="00646D3C" w:rsidRPr="006F743C">
        <w:t xml:space="preserve">): </w:t>
      </w:r>
      <w:r w:rsidRPr="006F743C">
        <w:t>31-</w:t>
      </w:r>
      <w:r w:rsidR="00646D3C" w:rsidRPr="006F743C">
        <w:t>3</w:t>
      </w:r>
      <w:r w:rsidRPr="006F743C">
        <w:t>3</w:t>
      </w:r>
    </w:p>
    <w:p w14:paraId="659AF374" w14:textId="3A483C5C" w:rsidR="0039023D" w:rsidRPr="006F743C" w:rsidRDefault="0039023D" w:rsidP="009C7C3C">
      <w:r w:rsidRPr="006F743C">
        <w:lastRenderedPageBreak/>
        <w:t xml:space="preserve">Cardillo, NM, Ercole, M, Farina, F, Pasqualetti, M, Loiza, Y, Perez, M, </w:t>
      </w:r>
      <w:proofErr w:type="spellStart"/>
      <w:r w:rsidRPr="006F743C">
        <w:t>Bonboni</w:t>
      </w:r>
      <w:proofErr w:type="spellEnd"/>
      <w:r w:rsidRPr="006F743C">
        <w:t>, A</w:t>
      </w:r>
      <w:r w:rsidR="00184A16" w:rsidRPr="006F743C">
        <w:t xml:space="preserve"> and </w:t>
      </w:r>
      <w:proofErr w:type="spellStart"/>
      <w:r w:rsidRPr="006F743C">
        <w:t>Ribicich</w:t>
      </w:r>
      <w:proofErr w:type="spellEnd"/>
      <w:r w:rsidRPr="006F743C">
        <w:t xml:space="preserve">, M </w:t>
      </w:r>
      <w:r w:rsidR="00646D3C" w:rsidRPr="006F743C">
        <w:t>(</w:t>
      </w:r>
      <w:r w:rsidRPr="006F743C">
        <w:t>2018</w:t>
      </w:r>
      <w:r w:rsidR="00646D3C" w:rsidRPr="006F743C">
        <w:t xml:space="preserve">). </w:t>
      </w:r>
      <w:r w:rsidRPr="006F743C">
        <w:t xml:space="preserve">Larval development of </w:t>
      </w:r>
      <w:proofErr w:type="spellStart"/>
      <w:r w:rsidRPr="006F743C">
        <w:t>Aelurostrongylus</w:t>
      </w:r>
      <w:proofErr w:type="spellEnd"/>
      <w:r w:rsidRPr="006F743C">
        <w:t xml:space="preserve"> </w:t>
      </w:r>
      <w:proofErr w:type="spellStart"/>
      <w:r w:rsidRPr="006F743C">
        <w:t>abstrusus</w:t>
      </w:r>
      <w:proofErr w:type="spellEnd"/>
      <w:r w:rsidRPr="006F743C">
        <w:t xml:space="preserve"> in experimentally infected Rumina </w:t>
      </w:r>
      <w:proofErr w:type="spellStart"/>
      <w:r w:rsidRPr="006F743C">
        <w:t>decollata</w:t>
      </w:r>
      <w:proofErr w:type="spellEnd"/>
      <w:r w:rsidRPr="006F743C">
        <w:t xml:space="preserve"> snails, Vet</w:t>
      </w:r>
      <w:r w:rsidR="00AB47E8" w:rsidRPr="006F743C">
        <w:t>erinary</w:t>
      </w:r>
      <w:r w:rsidRPr="006F743C">
        <w:t xml:space="preserve"> Parasitol</w:t>
      </w:r>
      <w:r w:rsidR="00AB47E8" w:rsidRPr="006F743C">
        <w:t>ogy</w:t>
      </w:r>
      <w:r w:rsidR="00646D3C" w:rsidRPr="006F743C">
        <w:t xml:space="preserve"> </w:t>
      </w:r>
      <w:r w:rsidRPr="006F743C">
        <w:t>251</w:t>
      </w:r>
      <w:r w:rsidR="00646D3C" w:rsidRPr="006F743C">
        <w:t xml:space="preserve">: </w:t>
      </w:r>
      <w:r w:rsidRPr="006F743C">
        <w:t>50-</w:t>
      </w:r>
      <w:r w:rsidR="00646D3C" w:rsidRPr="006F743C">
        <w:t>5</w:t>
      </w:r>
      <w:r w:rsidRPr="006F743C">
        <w:t>5</w:t>
      </w:r>
    </w:p>
    <w:p w14:paraId="047A8801" w14:textId="7241D2EA" w:rsidR="0039023D" w:rsidRPr="006F743C" w:rsidRDefault="0039023D" w:rsidP="009C7C3C">
      <w:r w:rsidRPr="006F743C">
        <w:t xml:space="preserve">Catalogue of Life </w:t>
      </w:r>
      <w:r w:rsidR="00646D3C" w:rsidRPr="006F743C">
        <w:t>(</w:t>
      </w:r>
      <w:r w:rsidRPr="006F743C">
        <w:t>2020</w:t>
      </w:r>
      <w:r w:rsidR="00646D3C" w:rsidRPr="006F743C">
        <w:t xml:space="preserve">). </w:t>
      </w:r>
      <w:proofErr w:type="spellStart"/>
      <w:r w:rsidRPr="006F743C">
        <w:t>Pellioditis</w:t>
      </w:r>
      <w:proofErr w:type="spellEnd"/>
      <w:r w:rsidRPr="006F743C">
        <w:t xml:space="preserve"> </w:t>
      </w:r>
      <w:proofErr w:type="spellStart"/>
      <w:r w:rsidRPr="006F743C">
        <w:t>hermaphrodita</w:t>
      </w:r>
      <w:proofErr w:type="spellEnd"/>
      <w:r w:rsidRPr="006F743C">
        <w:t xml:space="preserve"> (A. Schneider, 1859)</w:t>
      </w:r>
    </w:p>
    <w:p w14:paraId="6BC04030" w14:textId="34C4857D" w:rsidR="0039023D" w:rsidRPr="006F743C" w:rsidRDefault="0039023D" w:rsidP="009C7C3C">
      <w:r w:rsidRPr="006F743C">
        <w:t xml:space="preserve">Catalogue of Life </w:t>
      </w:r>
      <w:r w:rsidR="00646D3C" w:rsidRPr="006F743C">
        <w:t>(</w:t>
      </w:r>
      <w:r w:rsidRPr="006F743C">
        <w:t>2022a</w:t>
      </w:r>
      <w:r w:rsidR="00646D3C" w:rsidRPr="006F743C">
        <w:t xml:space="preserve">). </w:t>
      </w:r>
      <w:r w:rsidRPr="006F743C">
        <w:t>Cornu aspersum (O. F. Müller, 1774), Catalogue of Life, accessed 04-06-2022</w:t>
      </w:r>
    </w:p>
    <w:p w14:paraId="496B699F" w14:textId="637258C6" w:rsidR="0039023D" w:rsidRPr="006F743C" w:rsidRDefault="0039023D" w:rsidP="009C7C3C">
      <w:r w:rsidRPr="006F743C">
        <w:t xml:space="preserve">Catalogue of Life </w:t>
      </w:r>
      <w:r w:rsidR="00646D3C" w:rsidRPr="006F743C">
        <w:t>(</w:t>
      </w:r>
      <w:r w:rsidRPr="006F743C">
        <w:t>2022b</w:t>
      </w:r>
      <w:r w:rsidR="00646D3C" w:rsidRPr="006F743C">
        <w:t xml:space="preserve">) </w:t>
      </w:r>
      <w:proofErr w:type="spellStart"/>
      <w:r w:rsidRPr="006F743C">
        <w:t>Dicrocoelium</w:t>
      </w:r>
      <w:proofErr w:type="spellEnd"/>
      <w:r w:rsidRPr="006F743C">
        <w:t xml:space="preserve"> Dujardin, 1845, accessed 27-05-2022</w:t>
      </w:r>
    </w:p>
    <w:p w14:paraId="38BFE017" w14:textId="138153A3" w:rsidR="0039023D" w:rsidRPr="006F743C" w:rsidRDefault="0039023D" w:rsidP="009C7C3C">
      <w:r w:rsidRPr="006F743C">
        <w:t xml:space="preserve">Catalogue of Life </w:t>
      </w:r>
      <w:r w:rsidR="00646D3C" w:rsidRPr="006F743C">
        <w:t>(</w:t>
      </w:r>
      <w:r w:rsidRPr="006F743C">
        <w:t>2022c</w:t>
      </w:r>
      <w:r w:rsidR="00646D3C" w:rsidRPr="006F743C">
        <w:t xml:space="preserve">) </w:t>
      </w:r>
      <w:r w:rsidRPr="006F743C">
        <w:t>Tetrahymena, accessed 25-05-2022</w:t>
      </w:r>
    </w:p>
    <w:p w14:paraId="34049857" w14:textId="5E454498" w:rsidR="0039023D" w:rsidRPr="006F743C" w:rsidRDefault="0039023D" w:rsidP="00746C24">
      <w:r w:rsidRPr="006F743C">
        <w:t>Ç</w:t>
      </w:r>
      <w:r w:rsidR="00CA711E" w:rsidRPr="006F743C">
        <w:t xml:space="preserve">elik, MY, Duman, MB, </w:t>
      </w:r>
      <w:proofErr w:type="spellStart"/>
      <w:r w:rsidR="00F32641" w:rsidRPr="006F743C">
        <w:t>Sariipek</w:t>
      </w:r>
      <w:proofErr w:type="spellEnd"/>
      <w:r w:rsidR="00F32641" w:rsidRPr="006F743C">
        <w:t xml:space="preserve">, M, Goran, GU and </w:t>
      </w:r>
      <w:proofErr w:type="spellStart"/>
      <w:r w:rsidR="00F32641" w:rsidRPr="006F743C">
        <w:t>Karayucel</w:t>
      </w:r>
      <w:proofErr w:type="spellEnd"/>
      <w:r w:rsidR="00F32641" w:rsidRPr="006F743C">
        <w:t>, S (</w:t>
      </w:r>
      <w:r w:rsidRPr="006F743C">
        <w:t>2018</w:t>
      </w:r>
      <w:r w:rsidR="00F32641" w:rsidRPr="006F743C">
        <w:t>)</w:t>
      </w:r>
      <w:r w:rsidRPr="006F743C">
        <w:t>. Growth and mortality rates of Cornu aspersum: organic snail culture system, Black Sea region</w:t>
      </w:r>
      <w:r w:rsidR="00F32641" w:rsidRPr="006F743C">
        <w:t xml:space="preserve">, </w:t>
      </w:r>
      <w:r w:rsidRPr="006F743C">
        <w:t>Journal of Agricultural Sciences</w:t>
      </w:r>
      <w:r w:rsidR="00F32641" w:rsidRPr="006F743C">
        <w:t xml:space="preserve"> </w:t>
      </w:r>
      <w:r w:rsidRPr="006F743C">
        <w:t>25</w:t>
      </w:r>
      <w:r w:rsidR="00F32641" w:rsidRPr="006F743C">
        <w:t xml:space="preserve">: </w:t>
      </w:r>
      <w:r w:rsidRPr="006F743C">
        <w:t>189-196</w:t>
      </w:r>
    </w:p>
    <w:p w14:paraId="2F550E1C" w14:textId="1CEB03E1" w:rsidR="0039023D" w:rsidRPr="006F743C" w:rsidRDefault="00F32641" w:rsidP="00746C24">
      <w:r w:rsidRPr="006F743C">
        <w:t xml:space="preserve">Çelik, MY, Duman, MB, </w:t>
      </w:r>
      <w:proofErr w:type="spellStart"/>
      <w:r w:rsidRPr="006F743C">
        <w:t>Sariipek</w:t>
      </w:r>
      <w:proofErr w:type="spellEnd"/>
      <w:r w:rsidRPr="006F743C">
        <w:t xml:space="preserve">, M, Goran, GU and </w:t>
      </w:r>
      <w:proofErr w:type="spellStart"/>
      <w:r w:rsidRPr="006F743C">
        <w:t>Karayucel</w:t>
      </w:r>
      <w:proofErr w:type="spellEnd"/>
      <w:r w:rsidRPr="006F743C">
        <w:t>, S (</w:t>
      </w:r>
      <w:r w:rsidR="0039023D" w:rsidRPr="006F743C">
        <w:t>2020</w:t>
      </w:r>
      <w:r w:rsidRPr="006F743C">
        <w:t>)</w:t>
      </w:r>
      <w:r w:rsidR="0039023D" w:rsidRPr="006F743C">
        <w:t>. Comparison of Proximate and Amino Acid Composition between Farmed and Wild Land Snails (Cornu aspersum Muller, 1774)</w:t>
      </w:r>
      <w:r w:rsidRPr="006F743C">
        <w:t xml:space="preserve">, </w:t>
      </w:r>
      <w:r w:rsidR="0039023D" w:rsidRPr="006F743C">
        <w:t>Journal of Aquatic Food Product Technology 29</w:t>
      </w:r>
      <w:r w:rsidRPr="006F743C">
        <w:t xml:space="preserve">: </w:t>
      </w:r>
      <w:r w:rsidR="0039023D" w:rsidRPr="006F743C">
        <w:t>383-390</w:t>
      </w:r>
    </w:p>
    <w:p w14:paraId="6D0B0D1A" w14:textId="47DF7F0A" w:rsidR="0039023D" w:rsidRPr="006F743C" w:rsidRDefault="0039023D" w:rsidP="00746C24">
      <w:proofErr w:type="spellStart"/>
      <w:r w:rsidRPr="006F743C">
        <w:t>Çelık</w:t>
      </w:r>
      <w:proofErr w:type="spellEnd"/>
      <w:r w:rsidRPr="006F743C">
        <w:t>, MY, Duman, MB</w:t>
      </w:r>
      <w:r w:rsidR="00174F05" w:rsidRPr="006F743C">
        <w:t xml:space="preserve">, </w:t>
      </w:r>
      <w:proofErr w:type="spellStart"/>
      <w:r w:rsidRPr="006F743C">
        <w:t>Sariıpek</w:t>
      </w:r>
      <w:proofErr w:type="spellEnd"/>
      <w:r w:rsidRPr="006F743C">
        <w:t>, M, Uzun Gören, G, Kaya Öztürk, D</w:t>
      </w:r>
      <w:r w:rsidR="00184A16" w:rsidRPr="006F743C">
        <w:t xml:space="preserve"> and </w:t>
      </w:r>
      <w:proofErr w:type="spellStart"/>
      <w:r w:rsidRPr="006F743C">
        <w:t>Karayücel</w:t>
      </w:r>
      <w:proofErr w:type="spellEnd"/>
      <w:r w:rsidR="00F32641" w:rsidRPr="006F743C">
        <w:t>,</w:t>
      </w:r>
      <w:r w:rsidRPr="006F743C">
        <w:t xml:space="preserve"> S </w:t>
      </w:r>
      <w:r w:rsidR="00F32641" w:rsidRPr="006F743C">
        <w:t>(</w:t>
      </w:r>
      <w:r w:rsidRPr="006F743C">
        <w:t>2018</w:t>
      </w:r>
      <w:r w:rsidR="00F32641" w:rsidRPr="006F743C">
        <w:t xml:space="preserve">). </w:t>
      </w:r>
      <w:r w:rsidRPr="006F743C">
        <w:t xml:space="preserve">Effect of shell height on the reproductive success and survival of Cornu aspersum (O.F. Müller, 1774), AACL </w:t>
      </w:r>
      <w:proofErr w:type="spellStart"/>
      <w:r w:rsidRPr="006F743C">
        <w:t>Bioflux</w:t>
      </w:r>
      <w:proofErr w:type="spellEnd"/>
      <w:r w:rsidR="00F32641" w:rsidRPr="006F743C">
        <w:t xml:space="preserve"> </w:t>
      </w:r>
      <w:r w:rsidRPr="006F743C">
        <w:t>11</w:t>
      </w:r>
      <w:r w:rsidR="00F32641" w:rsidRPr="006F743C">
        <w:t>(</w:t>
      </w:r>
      <w:r w:rsidRPr="006F743C">
        <w:t>2</w:t>
      </w:r>
      <w:r w:rsidR="00F32641" w:rsidRPr="006F743C">
        <w:t xml:space="preserve">): </w:t>
      </w:r>
      <w:r w:rsidRPr="006F743C">
        <w:t>525-</w:t>
      </w:r>
      <w:r w:rsidR="00F32641" w:rsidRPr="006F743C">
        <w:t>5</w:t>
      </w:r>
      <w:r w:rsidRPr="006F743C">
        <w:t>32</w:t>
      </w:r>
    </w:p>
    <w:p w14:paraId="3E47B4F5" w14:textId="282E6736" w:rsidR="0039023D" w:rsidRPr="006F743C" w:rsidRDefault="0039023D" w:rsidP="009C7C3C">
      <w:r w:rsidRPr="006F743C">
        <w:t xml:space="preserve">Cengiz, ZT, Yilmaz, H, </w:t>
      </w:r>
      <w:proofErr w:type="spellStart"/>
      <w:r w:rsidRPr="006F743C">
        <w:t>Dulger</w:t>
      </w:r>
      <w:proofErr w:type="spellEnd"/>
      <w:r w:rsidRPr="006F743C">
        <w:t>, AC</w:t>
      </w:r>
      <w:r w:rsidR="00184A16" w:rsidRPr="006F743C">
        <w:t xml:space="preserve"> and </w:t>
      </w:r>
      <w:r w:rsidRPr="006F743C">
        <w:t xml:space="preserve">Cicek, M </w:t>
      </w:r>
      <w:r w:rsidR="00173BC0" w:rsidRPr="006F743C">
        <w:t>(</w:t>
      </w:r>
      <w:r w:rsidRPr="006F743C">
        <w:t>2010</w:t>
      </w:r>
      <w:r w:rsidR="00173BC0" w:rsidRPr="006F743C">
        <w:t xml:space="preserve">). </w:t>
      </w:r>
      <w:r w:rsidRPr="006F743C">
        <w:t xml:space="preserve">Human infection with </w:t>
      </w:r>
      <w:proofErr w:type="spellStart"/>
      <w:r w:rsidRPr="006F743C">
        <w:t>Dicrocoelium</w:t>
      </w:r>
      <w:proofErr w:type="spellEnd"/>
      <w:r w:rsidRPr="006F743C">
        <w:t xml:space="preserve"> </w:t>
      </w:r>
      <w:proofErr w:type="spellStart"/>
      <w:r w:rsidRPr="006F743C">
        <w:t>dendriticum</w:t>
      </w:r>
      <w:proofErr w:type="spellEnd"/>
      <w:r w:rsidRPr="006F743C">
        <w:t xml:space="preserve"> in Turkey</w:t>
      </w:r>
      <w:r w:rsidR="00173BC0" w:rsidRPr="006F743C">
        <w:t xml:space="preserve">, </w:t>
      </w:r>
      <w:r w:rsidRPr="006F743C">
        <w:t>Annals of Saudi Medicine</w:t>
      </w:r>
      <w:r w:rsidR="00173BC0" w:rsidRPr="006F743C">
        <w:t xml:space="preserve"> </w:t>
      </w:r>
      <w:r w:rsidRPr="006F743C">
        <w:t>30</w:t>
      </w:r>
      <w:r w:rsidR="00173BC0" w:rsidRPr="006F743C">
        <w:t>(</w:t>
      </w:r>
      <w:r w:rsidRPr="006F743C">
        <w:t>2</w:t>
      </w:r>
      <w:r w:rsidR="00173BC0" w:rsidRPr="006F743C">
        <w:t xml:space="preserve">): </w:t>
      </w:r>
      <w:r w:rsidRPr="006F743C">
        <w:t>159-</w:t>
      </w:r>
      <w:r w:rsidR="00173BC0" w:rsidRPr="006F743C">
        <w:t>1</w:t>
      </w:r>
      <w:r w:rsidRPr="006F743C">
        <w:t>61</w:t>
      </w:r>
    </w:p>
    <w:p w14:paraId="5FF5FA3C" w14:textId="4AD734AE" w:rsidR="0039023D" w:rsidRPr="006F743C" w:rsidRDefault="0039023D" w:rsidP="00746C24">
      <w:r w:rsidRPr="006F743C">
        <w:t>C</w:t>
      </w:r>
      <w:r w:rsidR="008B2F67" w:rsidRPr="006F743C">
        <w:t>han</w:t>
      </w:r>
      <w:r w:rsidR="0077212D" w:rsidRPr="006F743C">
        <w:t xml:space="preserve">, JM and </w:t>
      </w:r>
      <w:r w:rsidRPr="006F743C">
        <w:t>I</w:t>
      </w:r>
      <w:r w:rsidR="0077212D" w:rsidRPr="006F743C">
        <w:t>negbedion</w:t>
      </w:r>
      <w:r w:rsidRPr="006F743C">
        <w:t xml:space="preserve">, G </w:t>
      </w:r>
      <w:r w:rsidR="0077212D" w:rsidRPr="006F743C">
        <w:t>(</w:t>
      </w:r>
      <w:r w:rsidRPr="006F743C">
        <w:t>2013</w:t>
      </w:r>
      <w:r w:rsidR="0077212D" w:rsidRPr="006F743C">
        <w:t>)</w:t>
      </w:r>
      <w:r w:rsidRPr="006F743C">
        <w:t>. Characteristics of snail farming in Edo South Agricultural Zone of Edo State, Nigeria</w:t>
      </w:r>
      <w:r w:rsidR="0077212D" w:rsidRPr="006F743C">
        <w:t xml:space="preserve">, </w:t>
      </w:r>
      <w:r w:rsidRPr="006F743C">
        <w:t>Tropical Animal Health and Production 45</w:t>
      </w:r>
      <w:r w:rsidR="00BB0653" w:rsidRPr="006F743C">
        <w:t>(2)</w:t>
      </w:r>
      <w:r w:rsidR="0077212D" w:rsidRPr="006F743C">
        <w:t xml:space="preserve">: </w:t>
      </w:r>
      <w:r w:rsidRPr="006F743C">
        <w:t>625-631</w:t>
      </w:r>
    </w:p>
    <w:p w14:paraId="2CAB0A99" w14:textId="10CF8F57" w:rsidR="0039023D" w:rsidRPr="006F743C" w:rsidRDefault="0039023D" w:rsidP="009C7C3C">
      <w:r w:rsidRPr="006F743C">
        <w:t>Chan, D, Barratt, J, Roberts, T, Lee, R, Shea, M, Marriott, D, Harkness, J, Malik, R, Jones, M, Aghazadeh, M, Ellis, J</w:t>
      </w:r>
      <w:r w:rsidR="00184A16" w:rsidRPr="006F743C">
        <w:t xml:space="preserve"> and </w:t>
      </w:r>
      <w:r w:rsidRPr="006F743C">
        <w:t xml:space="preserve">Stark, D </w:t>
      </w:r>
      <w:r w:rsidR="00BB0653" w:rsidRPr="006F743C">
        <w:t>(</w:t>
      </w:r>
      <w:r w:rsidRPr="006F743C">
        <w:t>2015</w:t>
      </w:r>
      <w:r w:rsidR="00BB0653" w:rsidRPr="006F743C">
        <w:t xml:space="preserve">). </w:t>
      </w:r>
      <w:r w:rsidRPr="006F743C">
        <w:t xml:space="preserve">The Prevalence of </w:t>
      </w:r>
      <w:proofErr w:type="spellStart"/>
      <w:r w:rsidRPr="006F743C">
        <w:t>Angiostrongylus</w:t>
      </w:r>
      <w:proofErr w:type="spellEnd"/>
      <w:r w:rsidRPr="006F743C">
        <w:t xml:space="preserve"> </w:t>
      </w:r>
      <w:proofErr w:type="spellStart"/>
      <w:r w:rsidRPr="006F743C">
        <w:t>cantonensis</w:t>
      </w:r>
      <w:proofErr w:type="spellEnd"/>
      <w:r w:rsidRPr="006F743C">
        <w:t>/</w:t>
      </w:r>
      <w:proofErr w:type="spellStart"/>
      <w:r w:rsidRPr="006F743C">
        <w:t>mackerrasae</w:t>
      </w:r>
      <w:proofErr w:type="spellEnd"/>
      <w:r w:rsidRPr="006F743C">
        <w:t xml:space="preserve"> Complex in Molluscs from the Sydney Region</w:t>
      </w:r>
      <w:r w:rsidR="00BB0653" w:rsidRPr="006F743C">
        <w:t xml:space="preserve">, </w:t>
      </w:r>
      <w:proofErr w:type="spellStart"/>
      <w:r w:rsidR="00934F37" w:rsidRPr="006F743C">
        <w:t>PLoSOne</w:t>
      </w:r>
      <w:proofErr w:type="spellEnd"/>
      <w:r w:rsidR="00BB0653" w:rsidRPr="006F743C">
        <w:t xml:space="preserve"> 1</w:t>
      </w:r>
      <w:r w:rsidRPr="006F743C">
        <w:t>0</w:t>
      </w:r>
      <w:r w:rsidR="00BB0653" w:rsidRPr="006F743C">
        <w:t>(</w:t>
      </w:r>
      <w:r w:rsidRPr="006F743C">
        <w:t>5</w:t>
      </w:r>
      <w:r w:rsidR="00BB0653" w:rsidRPr="006F743C">
        <w:t>)</w:t>
      </w:r>
      <w:r w:rsidRPr="006F743C">
        <w:t>, available at ARTN e0128128 10.1371/journal.pone.0128128</w:t>
      </w:r>
    </w:p>
    <w:p w14:paraId="38C2527E" w14:textId="76B58AB9" w:rsidR="0039023D" w:rsidRPr="006F743C" w:rsidRDefault="0039023D" w:rsidP="009C7C3C">
      <w:proofErr w:type="spellStart"/>
      <w:r w:rsidRPr="006F743C">
        <w:t>Charwat</w:t>
      </w:r>
      <w:proofErr w:type="spellEnd"/>
      <w:r w:rsidRPr="006F743C">
        <w:t>, SM</w:t>
      </w:r>
      <w:r w:rsidR="00184A16" w:rsidRPr="006F743C">
        <w:t xml:space="preserve"> and </w:t>
      </w:r>
      <w:r w:rsidRPr="006F743C">
        <w:t xml:space="preserve">Davies, KA </w:t>
      </w:r>
      <w:r w:rsidR="00BB0653" w:rsidRPr="006F743C">
        <w:t>(</w:t>
      </w:r>
      <w:r w:rsidRPr="006F743C">
        <w:t>2001</w:t>
      </w:r>
      <w:r w:rsidR="00BB0653" w:rsidRPr="006F743C">
        <w:t xml:space="preserve">). </w:t>
      </w:r>
      <w:r w:rsidRPr="006F743C">
        <w:t xml:space="preserve">Nematodes: Biocontrol Agents of </w:t>
      </w:r>
      <w:proofErr w:type="spellStart"/>
      <w:r w:rsidRPr="006F743C">
        <w:t>Helicid</w:t>
      </w:r>
      <w:proofErr w:type="spellEnd"/>
      <w:r w:rsidRPr="006F743C">
        <w:t xml:space="preserve"> Snails, Rural Industries Research and Development Corporation</w:t>
      </w:r>
      <w:r w:rsidR="00CB0742" w:rsidRPr="006F743C">
        <w:t xml:space="preserve"> </w:t>
      </w:r>
      <w:r w:rsidR="00371E94" w:rsidRPr="006F743C">
        <w:t>p</w:t>
      </w:r>
      <w:r w:rsidR="00CB0742" w:rsidRPr="006F743C">
        <w:t>ublication 01/03</w:t>
      </w:r>
      <w:r w:rsidR="00371E94" w:rsidRPr="006F743C">
        <w:t>, RIRDC</w:t>
      </w:r>
    </w:p>
    <w:p w14:paraId="11E38D7C" w14:textId="1B9995F1" w:rsidR="0039023D" w:rsidRPr="006F743C" w:rsidRDefault="0039023D" w:rsidP="00746C24">
      <w:r w:rsidRPr="006F743C">
        <w:t>Chevallier, H (1980)</w:t>
      </w:r>
      <w:r w:rsidR="00D056EB" w:rsidRPr="006F743C">
        <w:t xml:space="preserve">. </w:t>
      </w:r>
      <w:r w:rsidR="00CA3156" w:rsidRPr="006F743C">
        <w:t xml:space="preserve">Cornu aspersum (common garden snail), CABI Digital Library, </w:t>
      </w:r>
      <w:proofErr w:type="spellStart"/>
      <w:r w:rsidR="00D056EB" w:rsidRPr="006F743C">
        <w:t>doi</w:t>
      </w:r>
      <w:proofErr w:type="spellEnd"/>
      <w:r w:rsidR="00D056EB" w:rsidRPr="006F743C">
        <w:t>: 10.1079/cabicompendium.26821</w:t>
      </w:r>
    </w:p>
    <w:p w14:paraId="61B77C20" w14:textId="4131AF4D" w:rsidR="0039023D" w:rsidRPr="006F743C" w:rsidRDefault="0039023D" w:rsidP="00746C24">
      <w:r w:rsidRPr="006F743C">
        <w:t xml:space="preserve">Chevallier, H </w:t>
      </w:r>
      <w:r w:rsidR="004D6817" w:rsidRPr="006F743C">
        <w:t>(</w:t>
      </w:r>
      <w:r w:rsidRPr="006F743C">
        <w:t>1977</w:t>
      </w:r>
      <w:r w:rsidR="004D6817" w:rsidRPr="006F743C">
        <w:t xml:space="preserve">). </w:t>
      </w:r>
      <w:r w:rsidRPr="006F743C">
        <w:t xml:space="preserve">La </w:t>
      </w:r>
      <w:proofErr w:type="spellStart"/>
      <w:r w:rsidRPr="006F743C">
        <w:t>variabilité</w:t>
      </w:r>
      <w:proofErr w:type="spellEnd"/>
      <w:r w:rsidRPr="006F743C">
        <w:t xml:space="preserve"> de </w:t>
      </w:r>
      <w:proofErr w:type="spellStart"/>
      <w:r w:rsidRPr="006F743C">
        <w:t>l'Escargot</w:t>
      </w:r>
      <w:proofErr w:type="spellEnd"/>
      <w:r w:rsidRPr="006F743C">
        <w:t xml:space="preserve"> Petit-gris Helix </w:t>
      </w:r>
      <w:proofErr w:type="spellStart"/>
      <w:r w:rsidRPr="006F743C">
        <w:t>aspersa</w:t>
      </w:r>
      <w:proofErr w:type="spellEnd"/>
      <w:r w:rsidRPr="006F743C">
        <w:t xml:space="preserve"> Müller</w:t>
      </w:r>
      <w:r w:rsidR="004D6817" w:rsidRPr="006F743C">
        <w:t xml:space="preserve">, </w:t>
      </w:r>
      <w:r w:rsidRPr="006F743C">
        <w:t xml:space="preserve">(Variability of the Petit-gris snail Helix </w:t>
      </w:r>
      <w:proofErr w:type="spellStart"/>
      <w:r w:rsidRPr="006F743C">
        <w:t>aspersa</w:t>
      </w:r>
      <w:proofErr w:type="spellEnd"/>
      <w:r w:rsidRPr="006F743C">
        <w:t xml:space="preserve"> Müller), Bulletin Du </w:t>
      </w:r>
      <w:proofErr w:type="spellStart"/>
      <w:r w:rsidRPr="006F743C">
        <w:t>Muséum</w:t>
      </w:r>
      <w:proofErr w:type="spellEnd"/>
      <w:r w:rsidRPr="006F743C">
        <w:t xml:space="preserve"> National </w:t>
      </w:r>
      <w:proofErr w:type="spellStart"/>
      <w:r w:rsidRPr="006F743C">
        <w:t>D'histoire</w:t>
      </w:r>
      <w:proofErr w:type="spellEnd"/>
      <w:r w:rsidRPr="006F743C">
        <w:t xml:space="preserve"> Naturelle</w:t>
      </w:r>
      <w:r w:rsidR="004D6817" w:rsidRPr="006F743C">
        <w:t xml:space="preserve"> </w:t>
      </w:r>
      <w:r w:rsidRPr="006F743C">
        <w:t>3</w:t>
      </w:r>
      <w:r w:rsidR="004D6817" w:rsidRPr="006F743C">
        <w:t>(</w:t>
      </w:r>
      <w:r w:rsidRPr="006F743C">
        <w:t>448</w:t>
      </w:r>
      <w:r w:rsidR="004D6817" w:rsidRPr="006F743C">
        <w:t xml:space="preserve">): </w:t>
      </w:r>
      <w:r w:rsidRPr="006F743C">
        <w:t>425-</w:t>
      </w:r>
      <w:r w:rsidR="004D6817" w:rsidRPr="006F743C">
        <w:t>4</w:t>
      </w:r>
      <w:r w:rsidRPr="006F743C">
        <w:t>42</w:t>
      </w:r>
    </w:p>
    <w:p w14:paraId="5721CCA9" w14:textId="2AD8A219" w:rsidR="0039023D" w:rsidRPr="006F743C" w:rsidRDefault="0039023D" w:rsidP="00746C24">
      <w:proofErr w:type="spellStart"/>
      <w:r w:rsidRPr="006F743C">
        <w:t>C</w:t>
      </w:r>
      <w:r w:rsidR="00057117" w:rsidRPr="006F743C">
        <w:t>iveyrel</w:t>
      </w:r>
      <w:proofErr w:type="spellEnd"/>
      <w:r w:rsidR="00057117" w:rsidRPr="006F743C">
        <w:t xml:space="preserve">, L and </w:t>
      </w:r>
      <w:proofErr w:type="spellStart"/>
      <w:r w:rsidRPr="006F743C">
        <w:t>S</w:t>
      </w:r>
      <w:r w:rsidR="00057117" w:rsidRPr="006F743C">
        <w:t>imberloff</w:t>
      </w:r>
      <w:proofErr w:type="spellEnd"/>
      <w:r w:rsidR="00057117" w:rsidRPr="006F743C">
        <w:t xml:space="preserve">, </w:t>
      </w:r>
      <w:r w:rsidRPr="006F743C">
        <w:t xml:space="preserve">D </w:t>
      </w:r>
      <w:r w:rsidR="00057117" w:rsidRPr="006F743C">
        <w:t>(</w:t>
      </w:r>
      <w:r w:rsidRPr="006F743C">
        <w:t>1996</w:t>
      </w:r>
      <w:r w:rsidR="00057117" w:rsidRPr="006F743C">
        <w:t>)</w:t>
      </w:r>
      <w:r w:rsidRPr="006F743C">
        <w:t>. A tale of two snails: Is the cure worse than the disease? Biodiversity and Conservation 5</w:t>
      </w:r>
      <w:r w:rsidR="00F04D17" w:rsidRPr="006F743C">
        <w:t xml:space="preserve">: </w:t>
      </w:r>
      <w:r w:rsidRPr="006F743C">
        <w:t>1231-1252</w:t>
      </w:r>
    </w:p>
    <w:p w14:paraId="46B564F5" w14:textId="3E9022F5" w:rsidR="0039023D" w:rsidRPr="006F743C" w:rsidRDefault="0039023D" w:rsidP="00746C24">
      <w:r w:rsidRPr="006F743C">
        <w:lastRenderedPageBreak/>
        <w:t>C</w:t>
      </w:r>
      <w:r w:rsidR="00057117" w:rsidRPr="006F743C">
        <w:t>lark, SA (</w:t>
      </w:r>
      <w:r w:rsidRPr="006F743C">
        <w:t>2004</w:t>
      </w:r>
      <w:r w:rsidR="00057117" w:rsidRPr="006F743C">
        <w:t>)</w:t>
      </w:r>
      <w:r w:rsidRPr="006F743C">
        <w:t>. Native snails in an urban environment - conservation from the ground up. Urban Wildlife: More Than Meets the Eye</w:t>
      </w:r>
      <w:r w:rsidR="0099025F" w:rsidRPr="006F743C">
        <w:t xml:space="preserve">: </w:t>
      </w:r>
      <w:r w:rsidRPr="006F743C">
        <w:t>78-81</w:t>
      </w:r>
    </w:p>
    <w:p w14:paraId="37EEE49E" w14:textId="7562D42D" w:rsidR="0039023D" w:rsidRPr="006F743C" w:rsidRDefault="0039023D" w:rsidP="00746C24">
      <w:proofErr w:type="spellStart"/>
      <w:r w:rsidRPr="006F743C">
        <w:t>C</w:t>
      </w:r>
      <w:r w:rsidR="0099025F" w:rsidRPr="006F743C">
        <w:t>obbinah</w:t>
      </w:r>
      <w:proofErr w:type="spellEnd"/>
      <w:r w:rsidR="0099025F" w:rsidRPr="006F743C">
        <w:t>, JR (</w:t>
      </w:r>
      <w:r w:rsidRPr="006F743C">
        <w:t>1993</w:t>
      </w:r>
      <w:r w:rsidR="0099025F" w:rsidRPr="006F743C">
        <w:t>)</w:t>
      </w:r>
      <w:r w:rsidRPr="006F743C">
        <w:t xml:space="preserve">. Snail farming in West Africa, Wageningen, The Netherlands, </w:t>
      </w:r>
      <w:r w:rsidR="00E206B0" w:rsidRPr="006F743C">
        <w:t>available at: https://hdl.handle.net/10568/63667</w:t>
      </w:r>
    </w:p>
    <w:p w14:paraId="49AE74CC" w14:textId="0D0C552A" w:rsidR="0039023D" w:rsidRPr="006F743C" w:rsidRDefault="0039023D" w:rsidP="00746C24">
      <w:r w:rsidRPr="006F743C">
        <w:t xml:space="preserve">COL </w:t>
      </w:r>
      <w:r w:rsidR="00E206B0" w:rsidRPr="006F743C">
        <w:t>(</w:t>
      </w:r>
      <w:r w:rsidRPr="006F743C">
        <w:t>2022</w:t>
      </w:r>
      <w:r w:rsidR="00E206B0" w:rsidRPr="006F743C">
        <w:t>)</w:t>
      </w:r>
      <w:r w:rsidRPr="006F743C">
        <w:t>. Cornu aspersum (O. F. Müller, 1774). Catalogue of Life</w:t>
      </w:r>
    </w:p>
    <w:p w14:paraId="44C38336" w14:textId="661AC551" w:rsidR="0039023D" w:rsidRPr="006F743C" w:rsidRDefault="0039023D" w:rsidP="009C7C3C">
      <w:r w:rsidRPr="006F743C">
        <w:t xml:space="preserve">Colella, V, Cavalera, MA, Deak, G, Tarallo, VD, Gherman, CM, </w:t>
      </w:r>
      <w:proofErr w:type="spellStart"/>
      <w:r w:rsidRPr="006F743C">
        <w:t>Mihalca</w:t>
      </w:r>
      <w:proofErr w:type="spellEnd"/>
      <w:r w:rsidRPr="006F743C">
        <w:t>, AD</w:t>
      </w:r>
      <w:r w:rsidR="00184A16" w:rsidRPr="006F743C">
        <w:t xml:space="preserve"> and </w:t>
      </w:r>
      <w:r w:rsidRPr="006F743C">
        <w:t xml:space="preserve">Otranto, D </w:t>
      </w:r>
      <w:r w:rsidR="00E206B0" w:rsidRPr="006F743C">
        <w:t>(</w:t>
      </w:r>
      <w:r w:rsidRPr="006F743C">
        <w:t>2017</w:t>
      </w:r>
      <w:r w:rsidR="00E206B0" w:rsidRPr="006F743C">
        <w:t xml:space="preserve">). </w:t>
      </w:r>
      <w:r w:rsidRPr="006F743C">
        <w:t xml:space="preserve">Larval development of </w:t>
      </w:r>
      <w:proofErr w:type="spellStart"/>
      <w:r w:rsidRPr="006F743C">
        <w:t>Angiostrongylus</w:t>
      </w:r>
      <w:proofErr w:type="spellEnd"/>
      <w:r w:rsidRPr="006F743C">
        <w:t xml:space="preserve"> </w:t>
      </w:r>
      <w:proofErr w:type="spellStart"/>
      <w:r w:rsidRPr="006F743C">
        <w:t>chabaudi</w:t>
      </w:r>
      <w:proofErr w:type="spellEnd"/>
      <w:r w:rsidRPr="006F743C">
        <w:t xml:space="preserve">, the causative agent of feline </w:t>
      </w:r>
      <w:proofErr w:type="spellStart"/>
      <w:r w:rsidRPr="006F743C">
        <w:t>angiostrongylosis</w:t>
      </w:r>
      <w:proofErr w:type="spellEnd"/>
      <w:r w:rsidRPr="006F743C">
        <w:t>, in the snail Cornu aspersum</w:t>
      </w:r>
      <w:r w:rsidR="00E206B0" w:rsidRPr="006F743C">
        <w:t xml:space="preserve">, </w:t>
      </w:r>
      <w:r w:rsidRPr="006F743C">
        <w:t>Parasitology 144</w:t>
      </w:r>
      <w:r w:rsidR="00E206B0" w:rsidRPr="006F743C">
        <w:t xml:space="preserve"> (</w:t>
      </w:r>
      <w:r w:rsidRPr="006F743C">
        <w:t>14</w:t>
      </w:r>
      <w:r w:rsidR="00E206B0" w:rsidRPr="006F743C">
        <w:t xml:space="preserve">): </w:t>
      </w:r>
      <w:r w:rsidRPr="006F743C">
        <w:t>1922-30</w:t>
      </w:r>
    </w:p>
    <w:p w14:paraId="1B8D84F0" w14:textId="06EE7A92" w:rsidR="0039023D" w:rsidRPr="006F743C" w:rsidRDefault="0039023D" w:rsidP="009C7C3C">
      <w:r w:rsidRPr="006F743C">
        <w:t xml:space="preserve">Colella, V, Giannelli, A, </w:t>
      </w:r>
      <w:proofErr w:type="spellStart"/>
      <w:r w:rsidRPr="006F743C">
        <w:t>Brianti</w:t>
      </w:r>
      <w:proofErr w:type="spellEnd"/>
      <w:r w:rsidRPr="006F743C">
        <w:t xml:space="preserve">, E, Ramos, RAN, </w:t>
      </w:r>
      <w:proofErr w:type="spellStart"/>
      <w:r w:rsidRPr="006F743C">
        <w:t>Cantacessi</w:t>
      </w:r>
      <w:proofErr w:type="spellEnd"/>
      <w:r w:rsidRPr="006F743C">
        <w:t>, C, Dantas-Torres, F</w:t>
      </w:r>
      <w:r w:rsidR="00184A16" w:rsidRPr="006F743C">
        <w:t xml:space="preserve"> and </w:t>
      </w:r>
      <w:r w:rsidRPr="006F743C">
        <w:t xml:space="preserve">Otranto, D </w:t>
      </w:r>
      <w:r w:rsidR="00CC2481" w:rsidRPr="006F743C">
        <w:t>(</w:t>
      </w:r>
      <w:r w:rsidRPr="006F743C">
        <w:t>2015</w:t>
      </w:r>
      <w:r w:rsidR="00CC2481" w:rsidRPr="006F743C">
        <w:t xml:space="preserve">). </w:t>
      </w:r>
      <w:r w:rsidRPr="006F743C">
        <w:t>Feline lungworms unlock a novel mode of parasite transmission</w:t>
      </w:r>
      <w:r w:rsidR="00CC2481" w:rsidRPr="006F743C">
        <w:t xml:space="preserve">, </w:t>
      </w:r>
      <w:r w:rsidRPr="006F743C">
        <w:t>Scientific Reports</w:t>
      </w:r>
      <w:r w:rsidR="00CC2481" w:rsidRPr="006F743C">
        <w:t xml:space="preserve"> 5</w:t>
      </w:r>
      <w:r w:rsidR="00FA1CBD" w:rsidRPr="006F743C">
        <w:t>, a</w:t>
      </w:r>
      <w:r w:rsidRPr="006F743C">
        <w:t>vailable at</w:t>
      </w:r>
      <w:r w:rsidR="004A4B9D" w:rsidRPr="006F743C">
        <w:t>: https://www.nature.com/articles/srep13105</w:t>
      </w:r>
    </w:p>
    <w:p w14:paraId="1F31A842" w14:textId="695FFDD1" w:rsidR="0039023D" w:rsidRPr="006F743C" w:rsidRDefault="0039023D" w:rsidP="009C7C3C">
      <w:r w:rsidRPr="006F743C">
        <w:t xml:space="preserve">Colella, V, Lia, RP, Premont, J, Gilmore, P, Cervone, M, </w:t>
      </w:r>
      <w:proofErr w:type="spellStart"/>
      <w:r w:rsidRPr="006F743C">
        <w:t>Latrofa</w:t>
      </w:r>
      <w:proofErr w:type="spellEnd"/>
      <w:r w:rsidRPr="006F743C">
        <w:t>, MS, D'Anna, N, Williams, D</w:t>
      </w:r>
      <w:r w:rsidR="00184A16" w:rsidRPr="006F743C">
        <w:t xml:space="preserve"> and </w:t>
      </w:r>
      <w:r w:rsidRPr="006F743C">
        <w:t xml:space="preserve">Otranto, D </w:t>
      </w:r>
      <w:r w:rsidR="004A4B9D" w:rsidRPr="006F743C">
        <w:t>(</w:t>
      </w:r>
      <w:r w:rsidRPr="006F743C">
        <w:t>2016a</w:t>
      </w:r>
      <w:r w:rsidR="004A4B9D" w:rsidRPr="006F743C">
        <w:t xml:space="preserve">) </w:t>
      </w:r>
      <w:proofErr w:type="spellStart"/>
      <w:r w:rsidRPr="006F743C">
        <w:t>Angiostrongylus</w:t>
      </w:r>
      <w:proofErr w:type="spellEnd"/>
      <w:r w:rsidRPr="006F743C">
        <w:t xml:space="preserve"> vasorum in the eye: new case reports and a review of the literature</w:t>
      </w:r>
      <w:r w:rsidR="004A4B9D" w:rsidRPr="006F743C">
        <w:t xml:space="preserve">, </w:t>
      </w:r>
      <w:r w:rsidRPr="006F743C">
        <w:t>Parasit</w:t>
      </w:r>
      <w:r w:rsidR="00CA3156" w:rsidRPr="006F743C">
        <w:t xml:space="preserve">es and </w:t>
      </w:r>
      <w:r w:rsidRPr="006F743C">
        <w:t>Vectors</w:t>
      </w:r>
      <w:r w:rsidR="004A4B9D" w:rsidRPr="006F743C">
        <w:t xml:space="preserve"> </w:t>
      </w:r>
      <w:r w:rsidRPr="006F743C">
        <w:t>9</w:t>
      </w:r>
      <w:r w:rsidR="004A4B9D" w:rsidRPr="006F743C">
        <w:t xml:space="preserve">: </w:t>
      </w:r>
      <w:r w:rsidRPr="006F743C">
        <w:t>161</w:t>
      </w:r>
    </w:p>
    <w:p w14:paraId="4F10A0E0" w14:textId="5990F6B6" w:rsidR="0039023D" w:rsidRPr="006F743C" w:rsidRDefault="0039023D" w:rsidP="009C7C3C">
      <w:r w:rsidRPr="006F743C">
        <w:t xml:space="preserve">Colella, V, </w:t>
      </w:r>
      <w:proofErr w:type="spellStart"/>
      <w:r w:rsidRPr="006F743C">
        <w:t>Mutafchiev</w:t>
      </w:r>
      <w:proofErr w:type="spellEnd"/>
      <w:r w:rsidRPr="006F743C">
        <w:t>, Y, Cavalera, MA, Giannelli, A, Lia, RP, Dantas-Torres, F</w:t>
      </w:r>
      <w:r w:rsidR="00184A16" w:rsidRPr="006F743C">
        <w:t xml:space="preserve"> and </w:t>
      </w:r>
      <w:r w:rsidRPr="006F743C">
        <w:t xml:space="preserve">Otranto, D </w:t>
      </w:r>
      <w:r w:rsidR="00236F9D" w:rsidRPr="006F743C">
        <w:t>(</w:t>
      </w:r>
      <w:r w:rsidRPr="006F743C">
        <w:t>2016b</w:t>
      </w:r>
      <w:r w:rsidR="00236F9D" w:rsidRPr="006F743C">
        <w:t xml:space="preserve">). </w:t>
      </w:r>
      <w:r w:rsidRPr="006F743C">
        <w:t xml:space="preserve">Development of </w:t>
      </w:r>
      <w:proofErr w:type="spellStart"/>
      <w:r w:rsidRPr="006F743C">
        <w:t>Crenosoma</w:t>
      </w:r>
      <w:proofErr w:type="spellEnd"/>
      <w:r w:rsidRPr="006F743C">
        <w:t xml:space="preserve"> </w:t>
      </w:r>
      <w:proofErr w:type="spellStart"/>
      <w:r w:rsidRPr="006F743C">
        <w:t>vulpis</w:t>
      </w:r>
      <w:proofErr w:type="spellEnd"/>
      <w:r w:rsidRPr="006F743C">
        <w:t xml:space="preserve"> in the common garden snail Cornu aspersum: implications for epidemiological studies</w:t>
      </w:r>
      <w:r w:rsidR="00236F9D" w:rsidRPr="006F743C">
        <w:t xml:space="preserve">, </w:t>
      </w:r>
      <w:r w:rsidRPr="006F743C">
        <w:t>Parasites</w:t>
      </w:r>
      <w:r w:rsidR="00184A16" w:rsidRPr="006F743C">
        <w:t xml:space="preserve"> and </w:t>
      </w:r>
      <w:r w:rsidRPr="006F743C">
        <w:t>Vectors</w:t>
      </w:r>
      <w:r w:rsidR="00236F9D" w:rsidRPr="006F743C">
        <w:t xml:space="preserve"> </w:t>
      </w:r>
      <w:r w:rsidRPr="006F743C">
        <w:t>9</w:t>
      </w:r>
      <w:r w:rsidR="00236F9D" w:rsidRPr="006F743C">
        <w:t xml:space="preserve">, </w:t>
      </w:r>
      <w:r w:rsidRPr="006F743C">
        <w:t>available at</w:t>
      </w:r>
      <w:r w:rsidR="004132BB" w:rsidRPr="006F743C">
        <w:t>: https://parasitesandvectors.biomedcentral.com/articles/10.1186/s13071-016-1483-8</w:t>
      </w:r>
    </w:p>
    <w:p w14:paraId="4BF8945B" w14:textId="3E1CB056" w:rsidR="0039023D" w:rsidRPr="006F743C" w:rsidRDefault="0039023D" w:rsidP="00746C24">
      <w:r w:rsidRPr="006F743C">
        <w:t>Colomba, MS, Gregorini, A, Liberto, F, Reitano, A, Giglio, S</w:t>
      </w:r>
      <w:r w:rsidR="00184A16" w:rsidRPr="006F743C">
        <w:t xml:space="preserve"> and </w:t>
      </w:r>
      <w:r w:rsidRPr="006F743C">
        <w:t xml:space="preserve">Sparacio, I </w:t>
      </w:r>
      <w:r w:rsidR="004132BB" w:rsidRPr="006F743C">
        <w:t>(</w:t>
      </w:r>
      <w:r w:rsidRPr="006F743C">
        <w:t>2015</w:t>
      </w:r>
      <w:r w:rsidR="004132BB" w:rsidRPr="006F743C">
        <w:t xml:space="preserve">). </w:t>
      </w:r>
      <w:r w:rsidRPr="006F743C">
        <w:t xml:space="preserve">The genus </w:t>
      </w:r>
      <w:proofErr w:type="spellStart"/>
      <w:r w:rsidRPr="006F743C">
        <w:t>Erctella</w:t>
      </w:r>
      <w:proofErr w:type="spellEnd"/>
      <w:r w:rsidRPr="006F743C">
        <w:t xml:space="preserve"> </w:t>
      </w:r>
      <w:proofErr w:type="spellStart"/>
      <w:r w:rsidRPr="006F743C">
        <w:t>Monterosato</w:t>
      </w:r>
      <w:proofErr w:type="spellEnd"/>
      <w:r w:rsidRPr="006F743C">
        <w:t>, 1894: new molecular evidence (</w:t>
      </w:r>
      <w:proofErr w:type="spellStart"/>
      <w:r w:rsidRPr="006F743C">
        <w:t>Pulmonata</w:t>
      </w:r>
      <w:proofErr w:type="spellEnd"/>
      <w:r w:rsidRPr="006F743C">
        <w:t xml:space="preserve"> Stylommatophora </w:t>
      </w:r>
      <w:proofErr w:type="spellStart"/>
      <w:r w:rsidRPr="006F743C">
        <w:t>Helicidae</w:t>
      </w:r>
      <w:proofErr w:type="spellEnd"/>
      <w:r w:rsidRPr="006F743C">
        <w:t>), Biodiversity Journal</w:t>
      </w:r>
      <w:r w:rsidR="004132BB" w:rsidRPr="006F743C">
        <w:t xml:space="preserve"> </w:t>
      </w:r>
      <w:r w:rsidRPr="006F743C">
        <w:t>6</w:t>
      </w:r>
      <w:r w:rsidR="004132BB" w:rsidRPr="006F743C">
        <w:t>(</w:t>
      </w:r>
      <w:r w:rsidRPr="006F743C">
        <w:t>1</w:t>
      </w:r>
      <w:r w:rsidR="004132BB" w:rsidRPr="006F743C">
        <w:t xml:space="preserve">): </w:t>
      </w:r>
      <w:r w:rsidRPr="006F743C">
        <w:t>401-</w:t>
      </w:r>
      <w:r w:rsidR="004132BB" w:rsidRPr="006F743C">
        <w:t>4</w:t>
      </w:r>
      <w:r w:rsidRPr="006F743C">
        <w:t>11</w:t>
      </w:r>
    </w:p>
    <w:p w14:paraId="2694FC8D" w14:textId="419923B0" w:rsidR="0048507A" w:rsidRPr="006F743C" w:rsidRDefault="0039023D" w:rsidP="009C7C3C">
      <w:r w:rsidRPr="006F743C">
        <w:t xml:space="preserve">Conboy, G </w:t>
      </w:r>
      <w:r w:rsidR="008B3E43" w:rsidRPr="006F743C">
        <w:t>(</w:t>
      </w:r>
      <w:r w:rsidRPr="006F743C">
        <w:t>2004</w:t>
      </w:r>
      <w:r w:rsidR="008B3E43" w:rsidRPr="006F743C">
        <w:t xml:space="preserve">). </w:t>
      </w:r>
      <w:r w:rsidRPr="006F743C">
        <w:t xml:space="preserve">Natural infections of </w:t>
      </w:r>
      <w:proofErr w:type="spellStart"/>
      <w:r w:rsidRPr="006F743C">
        <w:t>Crenosoma</w:t>
      </w:r>
      <w:proofErr w:type="spellEnd"/>
      <w:r w:rsidRPr="006F743C">
        <w:t xml:space="preserve"> </w:t>
      </w:r>
      <w:proofErr w:type="spellStart"/>
      <w:r w:rsidRPr="006F743C">
        <w:t>vulpis</w:t>
      </w:r>
      <w:proofErr w:type="spellEnd"/>
      <w:r w:rsidRPr="006F743C">
        <w:t xml:space="preserve"> and </w:t>
      </w:r>
      <w:proofErr w:type="spellStart"/>
      <w:r w:rsidRPr="006F743C">
        <w:t>Angiostrongylus</w:t>
      </w:r>
      <w:proofErr w:type="spellEnd"/>
      <w:r w:rsidRPr="006F743C">
        <w:t xml:space="preserve"> vasorum in dogs in Atlantic Canada and their treatment with milbemycin oxime</w:t>
      </w:r>
      <w:r w:rsidR="008B3E43" w:rsidRPr="006F743C">
        <w:t xml:space="preserve">. </w:t>
      </w:r>
      <w:r w:rsidRPr="006F743C">
        <w:t>Veterinary Record</w:t>
      </w:r>
      <w:r w:rsidR="008B3E43" w:rsidRPr="006F743C">
        <w:t xml:space="preserve"> </w:t>
      </w:r>
      <w:r w:rsidRPr="006F743C">
        <w:t>155</w:t>
      </w:r>
      <w:r w:rsidR="008B3E43" w:rsidRPr="006F743C">
        <w:t>(</w:t>
      </w:r>
      <w:r w:rsidRPr="006F743C">
        <w:t>1</w:t>
      </w:r>
      <w:r w:rsidR="008B3E43" w:rsidRPr="006F743C">
        <w:t xml:space="preserve">): </w:t>
      </w:r>
      <w:r w:rsidRPr="006F743C">
        <w:t>16</w:t>
      </w:r>
      <w:r w:rsidR="0048507A" w:rsidRPr="006F743C">
        <w:t>-18</w:t>
      </w:r>
    </w:p>
    <w:p w14:paraId="7958ECB7" w14:textId="64C9DA20" w:rsidR="0039023D" w:rsidRPr="006F743C" w:rsidRDefault="0039023D" w:rsidP="009C7C3C">
      <w:r w:rsidRPr="006F743C">
        <w:t xml:space="preserve">Conboy, G, </w:t>
      </w:r>
      <w:proofErr w:type="spellStart"/>
      <w:r w:rsidRPr="006F743C">
        <w:t>Guselle</w:t>
      </w:r>
      <w:proofErr w:type="spellEnd"/>
      <w:r w:rsidRPr="006F743C">
        <w:t>, N</w:t>
      </w:r>
      <w:r w:rsidR="00184A16" w:rsidRPr="006F743C">
        <w:t xml:space="preserve"> and </w:t>
      </w:r>
      <w:r w:rsidRPr="006F743C">
        <w:t xml:space="preserve">Schaper, R </w:t>
      </w:r>
      <w:r w:rsidR="0048507A" w:rsidRPr="006F743C">
        <w:t>(</w:t>
      </w:r>
      <w:r w:rsidRPr="006F743C">
        <w:t>2017</w:t>
      </w:r>
      <w:r w:rsidR="0048507A" w:rsidRPr="006F743C">
        <w:t xml:space="preserve">). </w:t>
      </w:r>
      <w:r w:rsidRPr="006F743C">
        <w:t xml:space="preserve">Spontaneous Shedding of </w:t>
      </w:r>
      <w:proofErr w:type="spellStart"/>
      <w:r w:rsidRPr="006F743C">
        <w:t>Metastrongyloid</w:t>
      </w:r>
      <w:proofErr w:type="spellEnd"/>
      <w:r w:rsidRPr="006F743C">
        <w:t xml:space="preserve"> Third-Stage Larvae by Experimentally Infected </w:t>
      </w:r>
      <w:proofErr w:type="spellStart"/>
      <w:r w:rsidRPr="006F743C">
        <w:t>Limax</w:t>
      </w:r>
      <w:proofErr w:type="spellEnd"/>
      <w:r w:rsidRPr="006F743C">
        <w:t xml:space="preserve"> maximus</w:t>
      </w:r>
      <w:r w:rsidR="0048507A" w:rsidRPr="006F743C">
        <w:t xml:space="preserve">. </w:t>
      </w:r>
      <w:r w:rsidRPr="006F743C">
        <w:t>Parasitology Research</w:t>
      </w:r>
      <w:r w:rsidR="0048507A" w:rsidRPr="006F743C">
        <w:t xml:space="preserve"> </w:t>
      </w:r>
      <w:r w:rsidRPr="006F743C">
        <w:t>116</w:t>
      </w:r>
      <w:r w:rsidR="0048507A" w:rsidRPr="006F743C">
        <w:t xml:space="preserve">: </w:t>
      </w:r>
      <w:r w:rsidRPr="006F743C">
        <w:t>S41-S54</w:t>
      </w:r>
    </w:p>
    <w:p w14:paraId="637E2469" w14:textId="045E031C" w:rsidR="0039023D" w:rsidRPr="006F743C" w:rsidRDefault="0039023D" w:rsidP="009C7C3C">
      <w:r w:rsidRPr="006F743C">
        <w:t>Conboy, G, Hare, J, Charles, S, Settje, T</w:t>
      </w:r>
      <w:r w:rsidR="00184A16" w:rsidRPr="006F743C">
        <w:t xml:space="preserve"> and </w:t>
      </w:r>
      <w:r w:rsidRPr="006F743C">
        <w:t xml:space="preserve">Heine, J </w:t>
      </w:r>
      <w:r w:rsidR="0048507A" w:rsidRPr="006F743C">
        <w:t>(</w:t>
      </w:r>
      <w:r w:rsidRPr="006F743C">
        <w:t>2009</w:t>
      </w:r>
      <w:r w:rsidR="0048507A" w:rsidRPr="006F743C">
        <w:t xml:space="preserve">). </w:t>
      </w:r>
      <w:r w:rsidRPr="006F743C">
        <w:t xml:space="preserve">Efficacy of a Single Topical Application of Advantage Multi (R) (=Advocate (R)) Topical Solution (10% Imidocloprid+2.5% Moxidectin) in the Treatment of Dogs Experimentally Infected with </w:t>
      </w:r>
      <w:proofErr w:type="spellStart"/>
      <w:r w:rsidRPr="006F743C">
        <w:t>Crenosoma</w:t>
      </w:r>
      <w:proofErr w:type="spellEnd"/>
      <w:r w:rsidRPr="006F743C">
        <w:t xml:space="preserve"> </w:t>
      </w:r>
      <w:proofErr w:type="spellStart"/>
      <w:r w:rsidRPr="006F743C">
        <w:t>vulpis</w:t>
      </w:r>
      <w:proofErr w:type="spellEnd"/>
      <w:r w:rsidR="0048507A" w:rsidRPr="006F743C">
        <w:t xml:space="preserve">. </w:t>
      </w:r>
      <w:r w:rsidRPr="006F743C">
        <w:t>Parasitology Research</w:t>
      </w:r>
      <w:r w:rsidR="0048507A" w:rsidRPr="006F743C">
        <w:t xml:space="preserve"> </w:t>
      </w:r>
      <w:r w:rsidRPr="006F743C">
        <w:t>105</w:t>
      </w:r>
      <w:r w:rsidR="0048507A" w:rsidRPr="006F743C">
        <w:t xml:space="preserve">: </w:t>
      </w:r>
      <w:r w:rsidRPr="006F743C">
        <w:t>S49-S54</w:t>
      </w:r>
    </w:p>
    <w:p w14:paraId="7947BAC4" w14:textId="2F2205A7" w:rsidR="0039023D" w:rsidRPr="006F743C" w:rsidRDefault="0039023D" w:rsidP="009C7C3C">
      <w:r w:rsidRPr="006F743C">
        <w:t xml:space="preserve">Conte, R </w:t>
      </w:r>
      <w:r w:rsidR="0048507A" w:rsidRPr="006F743C">
        <w:t>(</w:t>
      </w:r>
      <w:r w:rsidRPr="006F743C">
        <w:t>2015</w:t>
      </w:r>
      <w:r w:rsidR="0048507A" w:rsidRPr="006F743C">
        <w:t xml:space="preserve">). </w:t>
      </w:r>
      <w:r w:rsidR="00AA2E13" w:rsidRPr="006F743C">
        <w:t>Helic</w:t>
      </w:r>
      <w:r w:rsidR="00E2580F" w:rsidRPr="006F743C">
        <w:t>ic</w:t>
      </w:r>
      <w:r w:rsidR="00AA2E13" w:rsidRPr="006F743C">
        <w:t>ulture</w:t>
      </w:r>
      <w:r w:rsidRPr="006F743C">
        <w:t>: purpose and economic perspectives in the European community,</w:t>
      </w:r>
      <w:r w:rsidR="00E2580F" w:rsidRPr="006F743C">
        <w:t xml:space="preserve"> </w:t>
      </w:r>
      <w:r w:rsidR="00676CB4" w:rsidRPr="006F743C">
        <w:t xml:space="preserve">The Official Journal of the Institute of Science and Technology, </w:t>
      </w:r>
      <w:r w:rsidR="00E2580F" w:rsidRPr="006F743C">
        <w:t>available at: https://www.researchgate.net/publication/275030005_Heliciculture_purpose_and_economic_perspectives_in_the_European_community</w:t>
      </w:r>
    </w:p>
    <w:p w14:paraId="7EE05AAE" w14:textId="7F3E7942" w:rsidR="0039023D" w:rsidRPr="006F743C" w:rsidRDefault="0039023D" w:rsidP="00746C24">
      <w:r w:rsidRPr="006F743C">
        <w:t>C</w:t>
      </w:r>
      <w:r w:rsidR="00676CB4" w:rsidRPr="006F743C">
        <w:t xml:space="preserve">owie, RH </w:t>
      </w:r>
      <w:r w:rsidR="00E67AAA" w:rsidRPr="006F743C">
        <w:t>and Jones, JS (</w:t>
      </w:r>
      <w:r w:rsidRPr="006F743C">
        <w:t>1987</w:t>
      </w:r>
      <w:r w:rsidR="00E67AAA" w:rsidRPr="006F743C">
        <w:t>)</w:t>
      </w:r>
      <w:r w:rsidRPr="006F743C">
        <w:t xml:space="preserve">. Ecological interactions between </w:t>
      </w:r>
      <w:proofErr w:type="spellStart"/>
      <w:r w:rsidRPr="006F743C">
        <w:t>Cepaea</w:t>
      </w:r>
      <w:proofErr w:type="spellEnd"/>
      <w:r w:rsidRPr="006F743C">
        <w:t xml:space="preserve"> </w:t>
      </w:r>
      <w:proofErr w:type="spellStart"/>
      <w:r w:rsidRPr="006F743C">
        <w:t>nemoralis</w:t>
      </w:r>
      <w:proofErr w:type="spellEnd"/>
      <w:r w:rsidRPr="006F743C">
        <w:t xml:space="preserve"> and </w:t>
      </w:r>
      <w:proofErr w:type="spellStart"/>
      <w:r w:rsidRPr="006F743C">
        <w:t>Cepaea</w:t>
      </w:r>
      <w:proofErr w:type="spellEnd"/>
      <w:r w:rsidRPr="006F743C">
        <w:t xml:space="preserve"> hortensis: competition, invasion but no niche displacement</w:t>
      </w:r>
      <w:r w:rsidR="00E67AAA" w:rsidRPr="006F743C">
        <w:t xml:space="preserve">, </w:t>
      </w:r>
      <w:r w:rsidRPr="006F743C">
        <w:t>Functional Ecology 1</w:t>
      </w:r>
      <w:r w:rsidR="00E67AAA" w:rsidRPr="006F743C">
        <w:t xml:space="preserve">: </w:t>
      </w:r>
      <w:r w:rsidRPr="006F743C">
        <w:t>91-97</w:t>
      </w:r>
    </w:p>
    <w:p w14:paraId="0003BFDF" w14:textId="3B39355E" w:rsidR="0039023D" w:rsidRPr="006F743C" w:rsidRDefault="0039023D" w:rsidP="00746C24">
      <w:r w:rsidRPr="006F743C">
        <w:t>C</w:t>
      </w:r>
      <w:r w:rsidR="00E67AAA" w:rsidRPr="006F743C">
        <w:t>owie, RH (2001)</w:t>
      </w:r>
      <w:r w:rsidRPr="006F743C">
        <w:t>. Decline and homogenization of Pacific faunas: the land snails of American Samoa</w:t>
      </w:r>
      <w:r w:rsidR="00705EB2" w:rsidRPr="006F743C">
        <w:t xml:space="preserve">, </w:t>
      </w:r>
      <w:r w:rsidRPr="006F743C">
        <w:t>Biological Conservation 99</w:t>
      </w:r>
      <w:r w:rsidR="00705EB2" w:rsidRPr="006F743C">
        <w:t xml:space="preserve">: </w:t>
      </w:r>
      <w:r w:rsidRPr="006F743C">
        <w:t>207-222</w:t>
      </w:r>
    </w:p>
    <w:p w14:paraId="2AE48ED4" w14:textId="2E56E6D1" w:rsidR="0039023D" w:rsidRPr="006F743C" w:rsidRDefault="0039023D" w:rsidP="00746C24">
      <w:r w:rsidRPr="006F743C">
        <w:lastRenderedPageBreak/>
        <w:t>C</w:t>
      </w:r>
      <w:r w:rsidR="00705EB2" w:rsidRPr="006F743C">
        <w:t>owie, RH, Dillon, RT, Robinson, DG</w:t>
      </w:r>
      <w:r w:rsidR="00E9342C" w:rsidRPr="006F743C">
        <w:t xml:space="preserve"> and Smith, JW (</w:t>
      </w:r>
      <w:r w:rsidRPr="006F743C">
        <w:t>2009</w:t>
      </w:r>
      <w:r w:rsidR="00E9342C" w:rsidRPr="006F743C">
        <w:t>)</w:t>
      </w:r>
      <w:r w:rsidRPr="006F743C">
        <w:t>. Alien non-marine snails and slugs of priority quarantine importance in the United States: A preliminary risk assessment</w:t>
      </w:r>
      <w:r w:rsidR="00E9342C" w:rsidRPr="006F743C">
        <w:t xml:space="preserve">, </w:t>
      </w:r>
      <w:r w:rsidRPr="006F743C">
        <w:t>American Malacological Bulletin 27</w:t>
      </w:r>
      <w:r w:rsidR="00E9342C" w:rsidRPr="006F743C">
        <w:t xml:space="preserve">: </w:t>
      </w:r>
      <w:r w:rsidRPr="006F743C">
        <w:t>113-132</w:t>
      </w:r>
    </w:p>
    <w:p w14:paraId="71102F61" w14:textId="58B542E7" w:rsidR="0039023D" w:rsidRPr="006F743C" w:rsidRDefault="0039023D" w:rsidP="00746C24">
      <w:r w:rsidRPr="006F743C">
        <w:t>C</w:t>
      </w:r>
      <w:r w:rsidR="00167DFA" w:rsidRPr="006F743C">
        <w:t xml:space="preserve">owie, RH, Hayes, KA, </w:t>
      </w:r>
      <w:r w:rsidR="00053CA1" w:rsidRPr="006F743C">
        <w:t>Tran, CT and Meyer, WM (</w:t>
      </w:r>
      <w:r w:rsidRPr="006F743C">
        <w:t>2008</w:t>
      </w:r>
      <w:r w:rsidR="00053CA1" w:rsidRPr="006F743C">
        <w:t>)</w:t>
      </w:r>
      <w:r w:rsidRPr="006F743C">
        <w:t>. The horticultural industry as a vector of alien snails and slugs: widespread invasions in Hawaii. International Journal of Pest Management 54</w:t>
      </w:r>
      <w:r w:rsidR="00053CA1" w:rsidRPr="006F743C">
        <w:t xml:space="preserve">: </w:t>
      </w:r>
      <w:r w:rsidRPr="006F743C">
        <w:t>267-276</w:t>
      </w:r>
    </w:p>
    <w:p w14:paraId="14F68747" w14:textId="298C9506" w:rsidR="0039023D" w:rsidRPr="006F743C" w:rsidRDefault="0039023D" w:rsidP="009C7C3C">
      <w:r w:rsidRPr="006F743C">
        <w:t>Cowie, RH</w:t>
      </w:r>
      <w:r w:rsidR="00184A16" w:rsidRPr="006F743C">
        <w:t xml:space="preserve"> and </w:t>
      </w:r>
      <w:r w:rsidRPr="006F743C">
        <w:t xml:space="preserve">Jones, JS </w:t>
      </w:r>
      <w:r w:rsidR="00053CA1" w:rsidRPr="006F743C">
        <w:t>(</w:t>
      </w:r>
      <w:r w:rsidRPr="006F743C">
        <w:t>1987</w:t>
      </w:r>
      <w:r w:rsidR="00053CA1" w:rsidRPr="006F743C">
        <w:t xml:space="preserve">). </w:t>
      </w:r>
      <w:r w:rsidRPr="006F743C">
        <w:t xml:space="preserve">Ecological interactions between </w:t>
      </w:r>
      <w:proofErr w:type="spellStart"/>
      <w:r w:rsidRPr="006F743C">
        <w:t>Cepaea</w:t>
      </w:r>
      <w:proofErr w:type="spellEnd"/>
      <w:r w:rsidRPr="006F743C">
        <w:t xml:space="preserve"> </w:t>
      </w:r>
      <w:proofErr w:type="spellStart"/>
      <w:r w:rsidRPr="006F743C">
        <w:t>nemoralis</w:t>
      </w:r>
      <w:proofErr w:type="spellEnd"/>
      <w:r w:rsidRPr="006F743C">
        <w:t xml:space="preserve"> and </w:t>
      </w:r>
      <w:proofErr w:type="spellStart"/>
      <w:r w:rsidRPr="006F743C">
        <w:t>Cepaea</w:t>
      </w:r>
      <w:proofErr w:type="spellEnd"/>
      <w:r w:rsidRPr="006F743C">
        <w:t xml:space="preserve"> hortensis: competition, invasion but no niche displacement</w:t>
      </w:r>
      <w:r w:rsidR="00053CA1" w:rsidRPr="006F743C">
        <w:t xml:space="preserve">, </w:t>
      </w:r>
      <w:r w:rsidRPr="006F743C">
        <w:t>Functional Ecology</w:t>
      </w:r>
      <w:r w:rsidR="00053CA1" w:rsidRPr="006F743C">
        <w:t xml:space="preserve"> </w:t>
      </w:r>
      <w:r w:rsidRPr="006F743C">
        <w:t>1</w:t>
      </w:r>
      <w:r w:rsidR="00053CA1" w:rsidRPr="006F743C">
        <w:t>(</w:t>
      </w:r>
      <w:r w:rsidRPr="006F743C">
        <w:t>2</w:t>
      </w:r>
      <w:r w:rsidR="00053CA1" w:rsidRPr="006F743C">
        <w:t xml:space="preserve">): </w:t>
      </w:r>
      <w:r w:rsidRPr="006F743C">
        <w:t>91-</w:t>
      </w:r>
      <w:r w:rsidR="00053CA1" w:rsidRPr="006F743C">
        <w:t>9</w:t>
      </w:r>
      <w:r w:rsidRPr="006F743C">
        <w:t>7</w:t>
      </w:r>
    </w:p>
    <w:p w14:paraId="50B0615E" w14:textId="1E63CD24" w:rsidR="0039023D" w:rsidRPr="006F743C" w:rsidRDefault="0039023D" w:rsidP="009C7C3C">
      <w:r w:rsidRPr="006F743C">
        <w:t xml:space="preserve">Cowie, RH </w:t>
      </w:r>
      <w:r w:rsidR="00053CA1" w:rsidRPr="006F743C">
        <w:t>(</w:t>
      </w:r>
      <w:r w:rsidRPr="006F743C">
        <w:t>2013</w:t>
      </w:r>
      <w:r w:rsidR="00053CA1" w:rsidRPr="006F743C">
        <w:t xml:space="preserve">). </w:t>
      </w:r>
      <w:r w:rsidRPr="006F743C">
        <w:t>Pathways for transmission of Angiostrongyliasis and the risk of disease associated with them, Hawai’i Journal of Medicine and Public Health</w:t>
      </w:r>
      <w:r w:rsidR="00053CA1" w:rsidRPr="006F743C">
        <w:t xml:space="preserve"> </w:t>
      </w:r>
      <w:r w:rsidRPr="006F743C">
        <w:t>72</w:t>
      </w:r>
      <w:r w:rsidR="00053CA1" w:rsidRPr="006F743C">
        <w:t>(</w:t>
      </w:r>
      <w:r w:rsidRPr="006F743C">
        <w:t>6</w:t>
      </w:r>
      <w:r w:rsidR="00053CA1" w:rsidRPr="006F743C">
        <w:t xml:space="preserve">): </w:t>
      </w:r>
      <w:r w:rsidRPr="006F743C">
        <w:t>70-</w:t>
      </w:r>
      <w:r w:rsidR="00053CA1" w:rsidRPr="006F743C">
        <w:t>7</w:t>
      </w:r>
      <w:r w:rsidRPr="006F743C">
        <w:t>4</w:t>
      </w:r>
    </w:p>
    <w:p w14:paraId="1994444B" w14:textId="245074DF" w:rsidR="0039023D" w:rsidRPr="006F743C" w:rsidRDefault="0039023D" w:rsidP="009C7C3C">
      <w:r w:rsidRPr="006F743C">
        <w:t>Cowie, RH, Dillon, RT, Robinson, DG</w:t>
      </w:r>
      <w:r w:rsidR="00184A16" w:rsidRPr="006F743C">
        <w:t xml:space="preserve"> and </w:t>
      </w:r>
      <w:r w:rsidRPr="006F743C">
        <w:t xml:space="preserve">Smith, JW </w:t>
      </w:r>
      <w:r w:rsidR="00053CA1" w:rsidRPr="006F743C">
        <w:t>(</w:t>
      </w:r>
      <w:r w:rsidRPr="006F743C">
        <w:t>2009</w:t>
      </w:r>
      <w:r w:rsidR="00053CA1" w:rsidRPr="006F743C">
        <w:t xml:space="preserve">). </w:t>
      </w:r>
      <w:r w:rsidRPr="006F743C">
        <w:t>Alien non-marine snails and slugs of priority quarantine importance in the United States: A preliminary risk assessment</w:t>
      </w:r>
      <w:r w:rsidR="00053CA1" w:rsidRPr="006F743C">
        <w:t xml:space="preserve">, </w:t>
      </w:r>
      <w:r w:rsidRPr="006F743C">
        <w:t>American Malacological Bulletin</w:t>
      </w:r>
      <w:r w:rsidR="00053CA1" w:rsidRPr="006F743C">
        <w:t xml:space="preserve"> </w:t>
      </w:r>
      <w:r w:rsidRPr="006F743C">
        <w:t>27</w:t>
      </w:r>
      <w:r w:rsidR="00053CA1" w:rsidRPr="006F743C">
        <w:t>(</w:t>
      </w:r>
      <w:r w:rsidRPr="006F743C">
        <w:t>1-2</w:t>
      </w:r>
      <w:r w:rsidR="00053CA1" w:rsidRPr="006F743C">
        <w:t xml:space="preserve">): </w:t>
      </w:r>
      <w:r w:rsidRPr="006F743C">
        <w:t>113-</w:t>
      </w:r>
      <w:r w:rsidR="00053CA1" w:rsidRPr="006F743C">
        <w:t>1</w:t>
      </w:r>
      <w:r w:rsidRPr="006F743C">
        <w:t>32</w:t>
      </w:r>
    </w:p>
    <w:p w14:paraId="680CAF5C" w14:textId="0834C17C" w:rsidR="0039023D" w:rsidRPr="006F743C" w:rsidRDefault="0039023D" w:rsidP="00746C24">
      <w:r w:rsidRPr="006F743C">
        <w:t>C</w:t>
      </w:r>
      <w:r w:rsidR="00FD22BF" w:rsidRPr="006F743C">
        <w:t>owlishaw, RM, Andrus, P and Rae, R (</w:t>
      </w:r>
      <w:r w:rsidRPr="006F743C">
        <w:t>2019</w:t>
      </w:r>
      <w:r w:rsidR="00FD22BF" w:rsidRPr="006F743C">
        <w:t>)</w:t>
      </w:r>
      <w:r w:rsidRPr="006F743C">
        <w:t xml:space="preserve">. An Investigation into Nematodes Encapsulated in Shells of Wild, Farmed and Museum Specimens of Cornu </w:t>
      </w:r>
      <w:proofErr w:type="spellStart"/>
      <w:r w:rsidRPr="006F743C">
        <w:t>Aspersum</w:t>
      </w:r>
      <w:proofErr w:type="spellEnd"/>
      <w:r w:rsidRPr="006F743C">
        <w:t xml:space="preserve"> and Helix </w:t>
      </w:r>
      <w:proofErr w:type="spellStart"/>
      <w:r w:rsidRPr="006F743C">
        <w:t>Pomatia</w:t>
      </w:r>
      <w:proofErr w:type="spellEnd"/>
      <w:r w:rsidR="00FD22BF" w:rsidRPr="006F743C">
        <w:t xml:space="preserve">, </w:t>
      </w:r>
      <w:r w:rsidRPr="006F743C">
        <w:t>Journal of Conchology 43</w:t>
      </w:r>
      <w:r w:rsidR="00FD22BF" w:rsidRPr="006F743C">
        <w:t xml:space="preserve">: </w:t>
      </w:r>
      <w:r w:rsidRPr="006F743C">
        <w:t>385-392</w:t>
      </w:r>
    </w:p>
    <w:p w14:paraId="49B04C84" w14:textId="4F457ECA" w:rsidR="0039023D" w:rsidRPr="006F743C" w:rsidRDefault="0039023D" w:rsidP="009C7C3C">
      <w:r w:rsidRPr="006F743C">
        <w:t xml:space="preserve">Cribb, TH </w:t>
      </w:r>
      <w:r w:rsidR="00CD7AA0" w:rsidRPr="006F743C">
        <w:t>(</w:t>
      </w:r>
      <w:r w:rsidRPr="006F743C">
        <w:t>1992</w:t>
      </w:r>
      <w:r w:rsidR="00CD7AA0" w:rsidRPr="006F743C">
        <w:t xml:space="preserve">). </w:t>
      </w:r>
      <w:r w:rsidRPr="006F743C">
        <w:t xml:space="preserve">The </w:t>
      </w:r>
      <w:proofErr w:type="spellStart"/>
      <w:r w:rsidRPr="006F743C">
        <w:t>Brachylaimidae</w:t>
      </w:r>
      <w:proofErr w:type="spellEnd"/>
      <w:r w:rsidRPr="006F743C">
        <w:t xml:space="preserve"> (Trematoda, Digenea) of Australian Native Mammals and Birds, Including Descriptions of </w:t>
      </w:r>
      <w:proofErr w:type="spellStart"/>
      <w:r w:rsidRPr="006F743C">
        <w:t>Dasyurotrema</w:t>
      </w:r>
      <w:proofErr w:type="spellEnd"/>
      <w:r w:rsidRPr="006F743C">
        <w:t xml:space="preserve"> N-G and 4 New Species of </w:t>
      </w:r>
      <w:proofErr w:type="spellStart"/>
      <w:r w:rsidRPr="006F743C">
        <w:t>Brachylaima</w:t>
      </w:r>
      <w:proofErr w:type="spellEnd"/>
      <w:r w:rsidR="00CD7AA0" w:rsidRPr="006F743C">
        <w:t xml:space="preserve">, </w:t>
      </w:r>
      <w:r w:rsidRPr="006F743C">
        <w:t>Systematic Parasitology</w:t>
      </w:r>
      <w:r w:rsidR="00CD7AA0" w:rsidRPr="006F743C">
        <w:t xml:space="preserve"> </w:t>
      </w:r>
      <w:r w:rsidRPr="006F743C">
        <w:t>22</w:t>
      </w:r>
      <w:r w:rsidR="00CD7AA0" w:rsidRPr="006F743C">
        <w:t>(</w:t>
      </w:r>
      <w:r w:rsidRPr="006F743C">
        <w:t>1</w:t>
      </w:r>
      <w:r w:rsidR="00CD7AA0" w:rsidRPr="006F743C">
        <w:t xml:space="preserve">): </w:t>
      </w:r>
      <w:r w:rsidRPr="006F743C">
        <w:t>45-72</w:t>
      </w:r>
    </w:p>
    <w:p w14:paraId="0B74339B" w14:textId="2D8ECAAC" w:rsidR="0039023D" w:rsidRPr="006F743C" w:rsidRDefault="0039023D" w:rsidP="009C7C3C">
      <w:r w:rsidRPr="006F743C">
        <w:t>Cutler, J</w:t>
      </w:r>
      <w:r w:rsidR="00184A16" w:rsidRPr="006F743C">
        <w:t xml:space="preserve"> and </w:t>
      </w:r>
      <w:r w:rsidRPr="006F743C">
        <w:t xml:space="preserve">Rae, R </w:t>
      </w:r>
      <w:r w:rsidR="00FE50C5" w:rsidRPr="006F743C">
        <w:t>(</w:t>
      </w:r>
      <w:r w:rsidRPr="006F743C">
        <w:t>2020</w:t>
      </w:r>
      <w:r w:rsidR="00FE50C5" w:rsidRPr="006F743C">
        <w:t xml:space="preserve">). </w:t>
      </w:r>
      <w:r w:rsidRPr="006F743C">
        <w:t xml:space="preserve">Pathogenicity of wild and commercial </w:t>
      </w:r>
      <w:proofErr w:type="spellStart"/>
      <w:r w:rsidRPr="006F743C">
        <w:t>Phasmarhabditis</w:t>
      </w:r>
      <w:proofErr w:type="spellEnd"/>
      <w:r w:rsidRPr="006F743C">
        <w:t xml:space="preserve"> </w:t>
      </w:r>
      <w:proofErr w:type="spellStart"/>
      <w:r w:rsidRPr="006F743C">
        <w:t>hermaphrodita</w:t>
      </w:r>
      <w:proofErr w:type="spellEnd"/>
      <w:r w:rsidRPr="006F743C">
        <w:t xml:space="preserve"> exposed to the pestiferous slug </w:t>
      </w:r>
      <w:proofErr w:type="spellStart"/>
      <w:r w:rsidRPr="006F743C">
        <w:t>Deroceras</w:t>
      </w:r>
      <w:proofErr w:type="spellEnd"/>
      <w:r w:rsidRPr="006F743C">
        <w:t xml:space="preserve"> </w:t>
      </w:r>
      <w:proofErr w:type="spellStart"/>
      <w:r w:rsidRPr="006F743C">
        <w:t>invadens</w:t>
      </w:r>
      <w:proofErr w:type="spellEnd"/>
      <w:r w:rsidR="00FE50C5" w:rsidRPr="006F743C">
        <w:t xml:space="preserve">, </w:t>
      </w:r>
      <w:r w:rsidRPr="006F743C">
        <w:t>Journal of Invertebrate Pathology</w:t>
      </w:r>
      <w:r w:rsidR="00FE50C5" w:rsidRPr="006F743C">
        <w:t xml:space="preserve"> </w:t>
      </w:r>
      <w:r w:rsidRPr="006F743C">
        <w:t>174</w:t>
      </w:r>
      <w:r w:rsidR="00DA199A" w:rsidRPr="006F743C">
        <w:t>: 107435</w:t>
      </w:r>
    </w:p>
    <w:p w14:paraId="03EC7803" w14:textId="0C936DE4" w:rsidR="0039023D" w:rsidRPr="006F743C" w:rsidRDefault="0039023D" w:rsidP="00746C24">
      <w:proofErr w:type="spellStart"/>
      <w:r w:rsidRPr="006F743C">
        <w:t>Czarnoleski</w:t>
      </w:r>
      <w:proofErr w:type="spellEnd"/>
      <w:r w:rsidRPr="006F743C">
        <w:t xml:space="preserve">, M, </w:t>
      </w:r>
      <w:proofErr w:type="spellStart"/>
      <w:r w:rsidRPr="006F743C">
        <w:t>Labecka</w:t>
      </w:r>
      <w:proofErr w:type="spellEnd"/>
      <w:r w:rsidRPr="006F743C">
        <w:t>, AM</w:t>
      </w:r>
      <w:r w:rsidR="00184A16" w:rsidRPr="006F743C">
        <w:t xml:space="preserve"> and </w:t>
      </w:r>
      <w:proofErr w:type="spellStart"/>
      <w:r w:rsidRPr="006F743C">
        <w:t>Kozłoeski</w:t>
      </w:r>
      <w:proofErr w:type="spellEnd"/>
      <w:r w:rsidRPr="006F743C">
        <w:t xml:space="preserve">, J </w:t>
      </w:r>
      <w:r w:rsidR="00DA199A" w:rsidRPr="006F743C">
        <w:t>(</w:t>
      </w:r>
      <w:r w:rsidRPr="006F743C">
        <w:t>2016</w:t>
      </w:r>
      <w:r w:rsidR="00DA199A" w:rsidRPr="006F743C">
        <w:t xml:space="preserve">). </w:t>
      </w:r>
      <w:r w:rsidRPr="006F743C">
        <w:t>Thermal plasticity of body size and cell size in snails from two subspecies of Cornu aspersum, Journal of Molluscan Studies</w:t>
      </w:r>
      <w:r w:rsidR="00DA199A" w:rsidRPr="006F743C">
        <w:t xml:space="preserve"> </w:t>
      </w:r>
      <w:r w:rsidRPr="006F743C">
        <w:t>82</w:t>
      </w:r>
      <w:r w:rsidR="00DA199A" w:rsidRPr="006F743C">
        <w:t>(</w:t>
      </w:r>
      <w:r w:rsidRPr="006F743C">
        <w:t>2</w:t>
      </w:r>
      <w:r w:rsidR="00DA199A" w:rsidRPr="006F743C">
        <w:t xml:space="preserve">): </w:t>
      </w:r>
      <w:r w:rsidRPr="006F743C">
        <w:t>235-</w:t>
      </w:r>
      <w:r w:rsidR="00DA199A" w:rsidRPr="006F743C">
        <w:t>2</w:t>
      </w:r>
      <w:r w:rsidRPr="006F743C">
        <w:t>43</w:t>
      </w:r>
    </w:p>
    <w:p w14:paraId="117F6CFE" w14:textId="3AB8EBE5" w:rsidR="0039023D" w:rsidRPr="006F743C" w:rsidRDefault="0039023D" w:rsidP="00746C24">
      <w:proofErr w:type="spellStart"/>
      <w:r w:rsidRPr="006F743C">
        <w:t>D</w:t>
      </w:r>
      <w:r w:rsidR="00665D40" w:rsidRPr="006F743C">
        <w:t>ahirel</w:t>
      </w:r>
      <w:proofErr w:type="spellEnd"/>
      <w:r w:rsidR="00665D40" w:rsidRPr="006F743C">
        <w:t xml:space="preserve">, M, </w:t>
      </w:r>
      <w:proofErr w:type="spellStart"/>
      <w:r w:rsidR="00665D40" w:rsidRPr="006F743C">
        <w:t>Ansart</w:t>
      </w:r>
      <w:proofErr w:type="spellEnd"/>
      <w:r w:rsidR="00665D40" w:rsidRPr="006F743C">
        <w:t>, A and Madec, L (</w:t>
      </w:r>
      <w:r w:rsidRPr="006F743C">
        <w:t>2014</w:t>
      </w:r>
      <w:r w:rsidR="00665D40" w:rsidRPr="006F743C">
        <w:t>)</w:t>
      </w:r>
      <w:r w:rsidRPr="006F743C">
        <w:t>. Stage- and weather-dependent dispersal in the brown garden snail Cornu aspersum</w:t>
      </w:r>
      <w:r w:rsidR="00665D40" w:rsidRPr="006F743C">
        <w:t xml:space="preserve">, </w:t>
      </w:r>
      <w:r w:rsidRPr="006F743C">
        <w:t>Population Ecology 56</w:t>
      </w:r>
      <w:r w:rsidR="00665D40" w:rsidRPr="006F743C">
        <w:t xml:space="preserve">: </w:t>
      </w:r>
      <w:r w:rsidRPr="006F743C">
        <w:t>227-237</w:t>
      </w:r>
    </w:p>
    <w:p w14:paraId="6085043E" w14:textId="051D49C7" w:rsidR="0039023D" w:rsidRPr="006F743C" w:rsidRDefault="0039023D" w:rsidP="00746C24">
      <w:proofErr w:type="spellStart"/>
      <w:r w:rsidRPr="006F743C">
        <w:t>D</w:t>
      </w:r>
      <w:r w:rsidR="00E17122" w:rsidRPr="006F743C">
        <w:t>ahirel</w:t>
      </w:r>
      <w:proofErr w:type="spellEnd"/>
      <w:r w:rsidR="00E17122" w:rsidRPr="006F743C">
        <w:t>, M</w:t>
      </w:r>
      <w:r w:rsidR="00BB6643" w:rsidRPr="006F743C">
        <w:t xml:space="preserve">, Vardakis, M </w:t>
      </w:r>
      <w:proofErr w:type="spellStart"/>
      <w:r w:rsidR="00BB6643" w:rsidRPr="006F743C">
        <w:t>Ansart</w:t>
      </w:r>
      <w:proofErr w:type="spellEnd"/>
      <w:r w:rsidR="00BB6643" w:rsidRPr="006F743C">
        <w:t>, A and Madec, L (</w:t>
      </w:r>
      <w:r w:rsidRPr="006F743C">
        <w:t>2016</w:t>
      </w:r>
      <w:r w:rsidR="00BB6643" w:rsidRPr="006F743C">
        <w:t>)</w:t>
      </w:r>
      <w:r w:rsidRPr="006F743C">
        <w:t>. Density-dependence across dispersal stages in a hermaphrodite land snail: insights from discrete choice models</w:t>
      </w:r>
      <w:r w:rsidR="00BB6643" w:rsidRPr="006F743C">
        <w:t xml:space="preserve">, </w:t>
      </w:r>
      <w:proofErr w:type="spellStart"/>
      <w:r w:rsidRPr="006F743C">
        <w:t>Oecologia</w:t>
      </w:r>
      <w:proofErr w:type="spellEnd"/>
      <w:r w:rsidRPr="006F743C">
        <w:t xml:space="preserve"> 181</w:t>
      </w:r>
      <w:r w:rsidR="00BB6643" w:rsidRPr="006F743C">
        <w:t xml:space="preserve">: </w:t>
      </w:r>
      <w:r w:rsidRPr="006F743C">
        <w:t>1117-1128</w:t>
      </w:r>
    </w:p>
    <w:p w14:paraId="6A00B2A9" w14:textId="215DC918" w:rsidR="0039023D" w:rsidRPr="006F743C" w:rsidRDefault="0039023D" w:rsidP="00746C24">
      <w:r w:rsidRPr="006F743C">
        <w:t xml:space="preserve">Daniell, A </w:t>
      </w:r>
      <w:r w:rsidR="00BB6643" w:rsidRPr="006F743C">
        <w:t>(</w:t>
      </w:r>
      <w:r w:rsidRPr="006F743C">
        <w:t>1994</w:t>
      </w:r>
      <w:r w:rsidR="00BB6643" w:rsidRPr="006F743C">
        <w:t xml:space="preserve">). </w:t>
      </w:r>
      <w:r w:rsidRPr="006F743C">
        <w:t>The impact of terrestrial molluscs on native vegetation in South-eastern Australia</w:t>
      </w:r>
      <w:r w:rsidR="00BB6643" w:rsidRPr="006F743C">
        <w:t xml:space="preserve">, </w:t>
      </w:r>
      <w:r w:rsidRPr="006F743C">
        <w:t>The Victorian Naturalist</w:t>
      </w:r>
      <w:r w:rsidR="00BB6643" w:rsidRPr="006F743C">
        <w:t xml:space="preserve"> </w:t>
      </w:r>
      <w:r w:rsidRPr="006F743C">
        <w:t>111</w:t>
      </w:r>
      <w:r w:rsidR="00BB6643" w:rsidRPr="006F743C">
        <w:t>(</w:t>
      </w:r>
      <w:r w:rsidRPr="006F743C">
        <w:t>6</w:t>
      </w:r>
      <w:r w:rsidR="00BB6643" w:rsidRPr="006F743C">
        <w:t xml:space="preserve">): </w:t>
      </w:r>
      <w:r w:rsidRPr="006F743C">
        <w:t>218-</w:t>
      </w:r>
      <w:r w:rsidR="00BB6643" w:rsidRPr="006F743C">
        <w:t>2</w:t>
      </w:r>
      <w:r w:rsidRPr="006F743C">
        <w:t>22</w:t>
      </w:r>
    </w:p>
    <w:p w14:paraId="37D2EC10" w14:textId="03F1636C" w:rsidR="0039023D" w:rsidRPr="006F743C" w:rsidRDefault="0039023D" w:rsidP="00746C24">
      <w:r w:rsidRPr="006F743C">
        <w:t xml:space="preserve">Danilova, IS </w:t>
      </w:r>
      <w:r w:rsidR="000E1C95" w:rsidRPr="006F743C">
        <w:t>(</w:t>
      </w:r>
      <w:r w:rsidRPr="006F743C">
        <w:t>2022</w:t>
      </w:r>
      <w:r w:rsidR="000E1C95" w:rsidRPr="006F743C">
        <w:t xml:space="preserve">). </w:t>
      </w:r>
      <w:proofErr w:type="spellStart"/>
      <w:r w:rsidRPr="006F743C">
        <w:t>Heliceculture</w:t>
      </w:r>
      <w:proofErr w:type="spellEnd"/>
      <w:r w:rsidRPr="006F743C">
        <w:t xml:space="preserve"> as a new promising direction of agriculture in Ukraine</w:t>
      </w:r>
      <w:r w:rsidR="000E1C95" w:rsidRPr="006F743C">
        <w:t xml:space="preserve">, </w:t>
      </w:r>
      <w:r w:rsidRPr="006F743C">
        <w:t>(in Ukrainian), Scientific Messenger of LNU of Veterinary Medicine and Biotechnologies</w:t>
      </w:r>
      <w:r w:rsidR="000E1C95" w:rsidRPr="006F743C">
        <w:t xml:space="preserve">, </w:t>
      </w:r>
      <w:r w:rsidRPr="006F743C">
        <w:t>Series: Agricultural Sciences</w:t>
      </w:r>
      <w:r w:rsidR="000E1C95" w:rsidRPr="006F743C">
        <w:t xml:space="preserve"> </w:t>
      </w:r>
      <w:r w:rsidRPr="006F743C">
        <w:t>24</w:t>
      </w:r>
      <w:r w:rsidR="000E1C95" w:rsidRPr="006F743C">
        <w:t>(9</w:t>
      </w:r>
      <w:r w:rsidRPr="006F743C">
        <w:t>7</w:t>
      </w:r>
      <w:r w:rsidR="000E1C95" w:rsidRPr="006F743C">
        <w:t xml:space="preserve">): </w:t>
      </w:r>
      <w:r w:rsidRPr="006F743C">
        <w:t>44-</w:t>
      </w:r>
      <w:r w:rsidR="000E1C95" w:rsidRPr="006F743C">
        <w:t>4</w:t>
      </w:r>
      <w:r w:rsidRPr="006F743C">
        <w:t>7</w:t>
      </w:r>
    </w:p>
    <w:p w14:paraId="31B70684" w14:textId="5EC2516B" w:rsidR="0039023D" w:rsidRDefault="0039023D" w:rsidP="009C7C3C">
      <w:r w:rsidRPr="006F743C">
        <w:t xml:space="preserve">Dard, C, </w:t>
      </w:r>
      <w:proofErr w:type="spellStart"/>
      <w:r w:rsidRPr="006F743C">
        <w:t>Piloquet</w:t>
      </w:r>
      <w:proofErr w:type="spellEnd"/>
      <w:r w:rsidRPr="006F743C">
        <w:t xml:space="preserve">, JE, </w:t>
      </w:r>
      <w:proofErr w:type="spellStart"/>
      <w:r w:rsidRPr="006F743C">
        <w:t>Qvarnstrom</w:t>
      </w:r>
      <w:proofErr w:type="spellEnd"/>
      <w:r w:rsidRPr="006F743C">
        <w:t xml:space="preserve">, Y, Fox, LM, </w:t>
      </w:r>
      <w:proofErr w:type="spellStart"/>
      <w:r w:rsidRPr="006F743C">
        <w:t>M'Kada</w:t>
      </w:r>
      <w:proofErr w:type="spellEnd"/>
      <w:r w:rsidRPr="006F743C">
        <w:t>, H, Hebert, JC, Mattera, D</w:t>
      </w:r>
      <w:r w:rsidR="00184A16" w:rsidRPr="006F743C">
        <w:t xml:space="preserve"> and </w:t>
      </w:r>
      <w:proofErr w:type="spellStart"/>
      <w:r w:rsidRPr="006F743C">
        <w:t>Harrois</w:t>
      </w:r>
      <w:proofErr w:type="spellEnd"/>
      <w:r w:rsidRPr="006F743C">
        <w:t xml:space="preserve">, D </w:t>
      </w:r>
      <w:r w:rsidR="007E4BE8" w:rsidRPr="006F743C">
        <w:t>(</w:t>
      </w:r>
      <w:r w:rsidRPr="006F743C">
        <w:t>2017</w:t>
      </w:r>
      <w:r w:rsidR="007E4BE8" w:rsidRPr="006F743C">
        <w:t xml:space="preserve">). </w:t>
      </w:r>
      <w:r w:rsidRPr="006F743C">
        <w:t xml:space="preserve">First Evidence of Angiostrongyliasis Caused by </w:t>
      </w:r>
      <w:proofErr w:type="spellStart"/>
      <w:r w:rsidRPr="006F743C">
        <w:t>Angiostrongylus</w:t>
      </w:r>
      <w:proofErr w:type="spellEnd"/>
      <w:r w:rsidRPr="006F743C">
        <w:t xml:space="preserve"> </w:t>
      </w:r>
      <w:proofErr w:type="spellStart"/>
      <w:r w:rsidRPr="006F743C">
        <w:t>cantonensis</w:t>
      </w:r>
      <w:proofErr w:type="spellEnd"/>
      <w:r w:rsidRPr="006F743C">
        <w:t xml:space="preserve"> in Guadeloupe, Lesser Antilles, </w:t>
      </w:r>
      <w:r w:rsidR="00CB3CC1" w:rsidRPr="006F743C">
        <w:t xml:space="preserve">American Journal of Tropical Medicine and Hygiene </w:t>
      </w:r>
      <w:r w:rsidRPr="006F743C">
        <w:t>96</w:t>
      </w:r>
      <w:r w:rsidR="007E4BE8" w:rsidRPr="006F743C">
        <w:t>(</w:t>
      </w:r>
      <w:r w:rsidRPr="006F743C">
        <w:t>3</w:t>
      </w:r>
      <w:r w:rsidR="007E4BE8" w:rsidRPr="006F743C">
        <w:t xml:space="preserve">): </w:t>
      </w:r>
      <w:r w:rsidRPr="006F743C">
        <w:t>692-</w:t>
      </w:r>
      <w:r w:rsidR="007E4BE8" w:rsidRPr="006F743C">
        <w:t>69</w:t>
      </w:r>
      <w:r w:rsidRPr="006F743C">
        <w:t>7</w:t>
      </w:r>
    </w:p>
    <w:p w14:paraId="5581D496" w14:textId="0D40CF8C" w:rsidR="0039023D" w:rsidRPr="006F743C" w:rsidRDefault="0039023D" w:rsidP="009C7C3C">
      <w:r w:rsidRPr="006F743C">
        <w:lastRenderedPageBreak/>
        <w:t xml:space="preserve">DAWE </w:t>
      </w:r>
      <w:r w:rsidR="007E4BE8" w:rsidRPr="006F743C">
        <w:t>(</w:t>
      </w:r>
      <w:r w:rsidRPr="006F743C">
        <w:t>2020</w:t>
      </w:r>
      <w:r w:rsidR="007E4BE8" w:rsidRPr="006F743C">
        <w:t xml:space="preserve">). </w:t>
      </w:r>
      <w:r w:rsidRPr="006F743C">
        <w:t>Exotic invasive snails, Department of Agriculture, Water and Energy (ed)</w:t>
      </w:r>
      <w:r w:rsidR="009115FE" w:rsidRPr="006F743C">
        <w:t xml:space="preserve">, available at: https://www.agriculture.gov.au/biosecurity-trade/pests-diseases-weeds/plant/giant-african-snail </w:t>
      </w:r>
    </w:p>
    <w:p w14:paraId="0771EF9F" w14:textId="5B48E117" w:rsidR="0039023D" w:rsidRPr="006F743C" w:rsidRDefault="0039023D" w:rsidP="00746C24">
      <w:r w:rsidRPr="006F743C">
        <w:t xml:space="preserve">DAWR </w:t>
      </w:r>
      <w:r w:rsidR="00581F00" w:rsidRPr="006F743C">
        <w:t>(</w:t>
      </w:r>
      <w:r w:rsidRPr="006F743C">
        <w:t>2015</w:t>
      </w:r>
      <w:r w:rsidR="00581F00" w:rsidRPr="006F743C">
        <w:t xml:space="preserve">). </w:t>
      </w:r>
      <w:r w:rsidRPr="006F743C">
        <w:t xml:space="preserve">Final review of policy: importation of Phytophthora </w:t>
      </w:r>
      <w:proofErr w:type="spellStart"/>
      <w:r w:rsidRPr="006F743C">
        <w:t>ramorum</w:t>
      </w:r>
      <w:proofErr w:type="spellEnd"/>
      <w:r w:rsidRPr="006F743C">
        <w:t xml:space="preserve"> host propagative material into Australia, Department of Agriculture and Water Resources, Canberra, available at https://www.agriculture.gov.au/biosecurity-trade/policy/risk-analysis/memos/ba2015-19</w:t>
      </w:r>
    </w:p>
    <w:p w14:paraId="390257EA" w14:textId="35A1808A" w:rsidR="0039023D" w:rsidRPr="006F743C" w:rsidRDefault="0039023D" w:rsidP="009C7C3C">
      <w:r w:rsidRPr="006F743C">
        <w:t xml:space="preserve">Deak, G, Ionica, AM, </w:t>
      </w:r>
      <w:proofErr w:type="spellStart"/>
      <w:r w:rsidRPr="006F743C">
        <w:t>Mihalca</w:t>
      </w:r>
      <w:proofErr w:type="spellEnd"/>
      <w:r w:rsidRPr="006F743C">
        <w:t>, AD</w:t>
      </w:r>
      <w:r w:rsidR="00184A16" w:rsidRPr="006F743C">
        <w:t xml:space="preserve"> and </w:t>
      </w:r>
      <w:r w:rsidRPr="006F743C">
        <w:t xml:space="preserve">Gherman, CM </w:t>
      </w:r>
      <w:r w:rsidR="00581F00" w:rsidRPr="006F743C">
        <w:t>(</w:t>
      </w:r>
      <w:r w:rsidRPr="006F743C">
        <w:t>2017</w:t>
      </w:r>
      <w:r w:rsidR="00581F00" w:rsidRPr="006F743C">
        <w:t xml:space="preserve">). </w:t>
      </w:r>
      <w:proofErr w:type="spellStart"/>
      <w:r w:rsidRPr="006F743C">
        <w:t>Troglostrongylus</w:t>
      </w:r>
      <w:proofErr w:type="spellEnd"/>
      <w:r w:rsidRPr="006F743C">
        <w:t xml:space="preserve"> </w:t>
      </w:r>
      <w:proofErr w:type="spellStart"/>
      <w:r w:rsidRPr="006F743C">
        <w:t>brevior</w:t>
      </w:r>
      <w:proofErr w:type="spellEnd"/>
      <w:r w:rsidRPr="006F743C">
        <w:t>: a new parasite for Romania</w:t>
      </w:r>
      <w:r w:rsidR="00581F00" w:rsidRPr="006F743C">
        <w:t xml:space="preserve">, </w:t>
      </w:r>
      <w:r w:rsidRPr="006F743C">
        <w:t>Parasites</w:t>
      </w:r>
      <w:r w:rsidR="00184A16" w:rsidRPr="006F743C">
        <w:t xml:space="preserve"> and </w:t>
      </w:r>
      <w:r w:rsidRPr="006F743C">
        <w:t>Vectors</w:t>
      </w:r>
      <w:r w:rsidR="00581F00" w:rsidRPr="006F743C">
        <w:t xml:space="preserve"> </w:t>
      </w:r>
      <w:r w:rsidRPr="006F743C">
        <w:t xml:space="preserve">10, </w:t>
      </w:r>
      <w:proofErr w:type="spellStart"/>
      <w:r w:rsidR="00F1288B" w:rsidRPr="006F743C">
        <w:t>doi</w:t>
      </w:r>
      <w:proofErr w:type="spellEnd"/>
      <w:r w:rsidR="00F1288B" w:rsidRPr="006F743C">
        <w:t xml:space="preserve">: </w:t>
      </w:r>
      <w:r w:rsidR="00DA0530" w:rsidRPr="006F743C">
        <w:t>10.1186/s13071-017-2551-4</w:t>
      </w:r>
    </w:p>
    <w:p w14:paraId="29F38BD8" w14:textId="723C6840" w:rsidR="0039023D" w:rsidRPr="006F743C" w:rsidRDefault="0039023D" w:rsidP="00746C24">
      <w:r w:rsidRPr="006F743C">
        <w:t xml:space="preserve">Dedov, IK, </w:t>
      </w:r>
      <w:proofErr w:type="spellStart"/>
      <w:r w:rsidRPr="006F743C">
        <w:t>Mitov</w:t>
      </w:r>
      <w:proofErr w:type="spellEnd"/>
      <w:r w:rsidRPr="006F743C">
        <w:t xml:space="preserve">, PG, </w:t>
      </w:r>
      <w:proofErr w:type="spellStart"/>
      <w:r w:rsidRPr="006F743C">
        <w:t>Zapryanov</w:t>
      </w:r>
      <w:proofErr w:type="spellEnd"/>
      <w:r w:rsidRPr="006F743C">
        <w:t>, L, Georgiev, D</w:t>
      </w:r>
      <w:r w:rsidR="00184A16" w:rsidRPr="006F743C">
        <w:t xml:space="preserve"> and </w:t>
      </w:r>
      <w:proofErr w:type="spellStart"/>
      <w:r w:rsidRPr="006F743C">
        <w:t>Gashtarov</w:t>
      </w:r>
      <w:proofErr w:type="spellEnd"/>
      <w:r w:rsidRPr="006F743C">
        <w:t xml:space="preserve">, V </w:t>
      </w:r>
      <w:r w:rsidR="00DA0530" w:rsidRPr="006F743C">
        <w:t>(</w:t>
      </w:r>
      <w:r w:rsidRPr="006F743C">
        <w:t>2022</w:t>
      </w:r>
      <w:r w:rsidR="00DA0530" w:rsidRPr="006F743C">
        <w:t xml:space="preserve">). </w:t>
      </w:r>
      <w:r w:rsidRPr="006F743C">
        <w:t xml:space="preserve">Distribution of the invasive land snail </w:t>
      </w:r>
      <w:proofErr w:type="spellStart"/>
      <w:r w:rsidRPr="006F743C">
        <w:t>Eobania</w:t>
      </w:r>
      <w:proofErr w:type="spellEnd"/>
      <w:r w:rsidRPr="006F743C">
        <w:t xml:space="preserve"> </w:t>
      </w:r>
      <w:proofErr w:type="spellStart"/>
      <w:r w:rsidRPr="006F743C">
        <w:t>vermiculata</w:t>
      </w:r>
      <w:proofErr w:type="spellEnd"/>
      <w:r w:rsidRPr="006F743C">
        <w:t xml:space="preserve"> (O.F. Müller, 1774) (</w:t>
      </w:r>
      <w:proofErr w:type="spellStart"/>
      <w:r w:rsidRPr="006F743C">
        <w:t>Gastropoda</w:t>
      </w:r>
      <w:proofErr w:type="spellEnd"/>
      <w:r w:rsidRPr="006F743C">
        <w:t xml:space="preserve">: </w:t>
      </w:r>
      <w:proofErr w:type="spellStart"/>
      <w:r w:rsidRPr="006F743C">
        <w:t>Helicidae</w:t>
      </w:r>
      <w:proofErr w:type="spellEnd"/>
      <w:r w:rsidRPr="006F743C">
        <w:t xml:space="preserve">) in Bulgaria, Acta </w:t>
      </w:r>
      <w:proofErr w:type="spellStart"/>
      <w:r w:rsidRPr="006F743C">
        <w:t>Zoologica</w:t>
      </w:r>
      <w:proofErr w:type="spellEnd"/>
      <w:r w:rsidRPr="006F743C">
        <w:t xml:space="preserve"> </w:t>
      </w:r>
      <w:proofErr w:type="spellStart"/>
      <w:r w:rsidRPr="006F743C">
        <w:t>Bulgarica</w:t>
      </w:r>
      <w:proofErr w:type="spellEnd"/>
      <w:r w:rsidR="00DA0530" w:rsidRPr="006F743C">
        <w:t xml:space="preserve"> </w:t>
      </w:r>
      <w:r w:rsidRPr="006F743C">
        <w:t>74</w:t>
      </w:r>
      <w:r w:rsidR="00DA0530" w:rsidRPr="006F743C">
        <w:t>(</w:t>
      </w:r>
      <w:r w:rsidRPr="006F743C">
        <w:t>4</w:t>
      </w:r>
      <w:r w:rsidR="00DA0530" w:rsidRPr="006F743C">
        <w:t xml:space="preserve">): </w:t>
      </w:r>
      <w:r w:rsidRPr="006F743C">
        <w:t>611-</w:t>
      </w:r>
      <w:r w:rsidR="00DA0530" w:rsidRPr="006F743C">
        <w:t>6</w:t>
      </w:r>
      <w:r w:rsidRPr="006F743C">
        <w:t>22</w:t>
      </w:r>
    </w:p>
    <w:p w14:paraId="7F489D27" w14:textId="7452307A" w:rsidR="0039023D" w:rsidRPr="006F743C" w:rsidRDefault="0039023D" w:rsidP="00746C24">
      <w:r w:rsidRPr="006F743C">
        <w:t>D</w:t>
      </w:r>
      <w:r w:rsidR="00D9666D" w:rsidRPr="006F743C">
        <w:t xml:space="preserve">ees, </w:t>
      </w:r>
      <w:r w:rsidRPr="006F743C">
        <w:t>LT</w:t>
      </w:r>
      <w:r w:rsidR="00DA0530" w:rsidRPr="006F743C">
        <w:t xml:space="preserve"> (1</w:t>
      </w:r>
      <w:r w:rsidRPr="006F743C">
        <w:t>970</w:t>
      </w:r>
      <w:r w:rsidR="00DA0530" w:rsidRPr="006F743C">
        <w:t>)</w:t>
      </w:r>
      <w:r w:rsidRPr="006F743C">
        <w:t>. Edible land snails in the United States</w:t>
      </w:r>
      <w:r w:rsidR="00D9666D" w:rsidRPr="006F743C">
        <w:t>,</w:t>
      </w:r>
      <w:r w:rsidRPr="006F743C">
        <w:t xml:space="preserve"> In: U</w:t>
      </w:r>
      <w:r w:rsidR="00DA0530" w:rsidRPr="006F743C">
        <w:t>nited States Department of the Interior</w:t>
      </w:r>
      <w:r w:rsidR="00D9666D" w:rsidRPr="006F743C">
        <w:t>, FAWS (</w:t>
      </w:r>
      <w:r w:rsidRPr="006F743C">
        <w:t>ed)</w:t>
      </w:r>
      <w:r w:rsidR="00D9666D" w:rsidRPr="006F743C">
        <w:t xml:space="preserve">, </w:t>
      </w:r>
      <w:r w:rsidRPr="006F743C">
        <w:t>Washington, DC</w:t>
      </w:r>
      <w:r w:rsidR="00D9666D" w:rsidRPr="006F743C">
        <w:t>, USA</w:t>
      </w:r>
      <w:r w:rsidR="008E2BF0" w:rsidRPr="006F743C">
        <w:t>, available at: https://pubs.usgs.gov/publication/rp91</w:t>
      </w:r>
    </w:p>
    <w:p w14:paraId="6CE5113F" w14:textId="76ED5A41" w:rsidR="0039023D" w:rsidRPr="006F743C" w:rsidRDefault="0039023D" w:rsidP="00746C24">
      <w:r w:rsidRPr="006F743C">
        <w:t>Dekle, GW</w:t>
      </w:r>
      <w:r w:rsidR="00184A16" w:rsidRPr="006F743C">
        <w:t xml:space="preserve"> and </w:t>
      </w:r>
      <w:r w:rsidRPr="006F743C">
        <w:t xml:space="preserve">Fasulo, TR </w:t>
      </w:r>
      <w:r w:rsidR="008E2BF0" w:rsidRPr="006F743C">
        <w:t>(</w:t>
      </w:r>
      <w:r w:rsidRPr="006F743C">
        <w:t>2021</w:t>
      </w:r>
      <w:r w:rsidR="008E2BF0" w:rsidRPr="006F743C">
        <w:t xml:space="preserve">). </w:t>
      </w:r>
      <w:r w:rsidRPr="006F743C">
        <w:t>Brown garden snail, Cornu aspersum (Müller, 1774) (</w:t>
      </w:r>
      <w:proofErr w:type="spellStart"/>
      <w:r w:rsidRPr="006F743C">
        <w:t>Gastropoda</w:t>
      </w:r>
      <w:proofErr w:type="spellEnd"/>
      <w:r w:rsidRPr="006F743C">
        <w:t xml:space="preserve">: </w:t>
      </w:r>
      <w:proofErr w:type="spellStart"/>
      <w:r w:rsidRPr="006F743C">
        <w:t>Helicidae</w:t>
      </w:r>
      <w:proofErr w:type="spellEnd"/>
      <w:r w:rsidRPr="006F743C">
        <w:t>), EENY-240, University of Florida, Institute of Food and Agricultural Sciences, available at</w:t>
      </w:r>
      <w:r w:rsidR="00C81FF2" w:rsidRPr="006F743C">
        <w:t xml:space="preserve">: </w:t>
      </w:r>
      <w:r w:rsidRPr="006F743C">
        <w:t>https://entnemdept.ufl.edu/creatures/misc/gastro/brown_garden_snail.htm</w:t>
      </w:r>
    </w:p>
    <w:p w14:paraId="79583879" w14:textId="0EFBA131" w:rsidR="00D82660" w:rsidRDefault="00D82660" w:rsidP="00746C24">
      <w:r w:rsidRPr="00D82660">
        <w:t>Department of Agriculture</w:t>
      </w:r>
      <w:r>
        <w:t xml:space="preserve"> (</w:t>
      </w:r>
      <w:r w:rsidRPr="00D82660">
        <w:t>2013</w:t>
      </w:r>
      <w:r>
        <w:t xml:space="preserve">). </w:t>
      </w:r>
      <w:r w:rsidR="00BF651A" w:rsidRPr="00BF651A">
        <w:t xml:space="preserve">Importation of dogs and cats and their semen from approved countries: </w:t>
      </w:r>
      <w:r w:rsidR="00BF651A">
        <w:t>F</w:t>
      </w:r>
      <w:r w:rsidR="00BF651A" w:rsidRPr="00BF651A">
        <w:t xml:space="preserve">inal </w:t>
      </w:r>
      <w:r w:rsidR="00BF651A">
        <w:t>P</w:t>
      </w:r>
      <w:r w:rsidR="00BF651A" w:rsidRPr="00BF651A">
        <w:t xml:space="preserve">olicy </w:t>
      </w:r>
      <w:r w:rsidR="00BF651A">
        <w:t>R</w:t>
      </w:r>
      <w:r w:rsidR="00BF651A" w:rsidRPr="00BF651A">
        <w:t>eview</w:t>
      </w:r>
      <w:r w:rsidR="00056710" w:rsidRPr="006F743C">
        <w:t>, Australian Government Department of Agriculture, Canberra, Australia, available at:</w:t>
      </w:r>
      <w:r w:rsidR="00CB1753">
        <w:t xml:space="preserve"> </w:t>
      </w:r>
      <w:r w:rsidR="00CB1753" w:rsidRPr="00CB1753">
        <w:t>https://www.agriculture.gov.au/biosecurity-trade/policy/risk-analysis/animal</w:t>
      </w:r>
    </w:p>
    <w:p w14:paraId="2AD38D4F" w14:textId="2ADA06C1" w:rsidR="0039023D" w:rsidRPr="006F743C" w:rsidRDefault="0039023D" w:rsidP="00746C24">
      <w:r w:rsidRPr="006F743C">
        <w:t xml:space="preserve">Department of Agriculture </w:t>
      </w:r>
      <w:r w:rsidR="00C81FF2" w:rsidRPr="006F743C">
        <w:t>(</w:t>
      </w:r>
      <w:r w:rsidRPr="006F743C">
        <w:t>2019</w:t>
      </w:r>
      <w:r w:rsidR="00C81FF2" w:rsidRPr="006F743C">
        <w:t xml:space="preserve">). </w:t>
      </w:r>
      <w:r w:rsidRPr="006F743C">
        <w:t>National priority plant pests 2019, Australian Government Department of Agriculture, Canberra, Australia, available at</w:t>
      </w:r>
      <w:r w:rsidR="00C81FF2" w:rsidRPr="006F743C">
        <w:t xml:space="preserve">: </w:t>
      </w:r>
      <w:r w:rsidRPr="006F743C">
        <w:t>https://www.agriculture.gov.au/biosecurity-trade/pests-diseases-weeds/plant/national-priority-plant-pests-2019.</w:t>
      </w:r>
    </w:p>
    <w:p w14:paraId="10E0C713" w14:textId="4C58609F" w:rsidR="0039023D" w:rsidRPr="006F743C" w:rsidRDefault="0039023D" w:rsidP="00746C24">
      <w:proofErr w:type="spellStart"/>
      <w:r w:rsidRPr="006F743C">
        <w:t>Desouky</w:t>
      </w:r>
      <w:proofErr w:type="spellEnd"/>
      <w:r w:rsidRPr="006F743C">
        <w:t>, MMA</w:t>
      </w:r>
      <w:r w:rsidR="00184A16" w:rsidRPr="006F743C">
        <w:t xml:space="preserve"> and </w:t>
      </w:r>
      <w:proofErr w:type="spellStart"/>
      <w:r w:rsidRPr="006F743C">
        <w:t>Busais</w:t>
      </w:r>
      <w:proofErr w:type="spellEnd"/>
      <w:r w:rsidRPr="006F743C">
        <w:t xml:space="preserve">, S </w:t>
      </w:r>
      <w:r w:rsidR="00C81FF2" w:rsidRPr="006F743C">
        <w:t>(</w:t>
      </w:r>
      <w:r w:rsidRPr="006F743C">
        <w:t>2012</w:t>
      </w:r>
      <w:r w:rsidR="00C81FF2" w:rsidRPr="006F743C">
        <w:t xml:space="preserve">). </w:t>
      </w:r>
      <w:r w:rsidRPr="006F743C">
        <w:t xml:space="preserve">Phylogenetic relationships of the land snail; </w:t>
      </w:r>
      <w:proofErr w:type="spellStart"/>
      <w:r w:rsidRPr="006F743C">
        <w:t>Eobania</w:t>
      </w:r>
      <w:proofErr w:type="spellEnd"/>
      <w:r w:rsidRPr="006F743C">
        <w:t xml:space="preserve"> </w:t>
      </w:r>
      <w:proofErr w:type="spellStart"/>
      <w:r w:rsidRPr="006F743C">
        <w:t>vermiculata</w:t>
      </w:r>
      <w:proofErr w:type="spellEnd"/>
      <w:r w:rsidRPr="006F743C">
        <w:t xml:space="preserve"> (Müller, 1774) from Egypt and Saudi Arabia. A combined morphological and molecular analysis</w:t>
      </w:r>
      <w:r w:rsidR="00C81FF2" w:rsidRPr="006F743C">
        <w:t xml:space="preserve">, </w:t>
      </w:r>
      <w:r w:rsidRPr="006F743C">
        <w:t>The Journal of Basic and Applied Zoology</w:t>
      </w:r>
      <w:r w:rsidR="00C81FF2" w:rsidRPr="006F743C">
        <w:t xml:space="preserve"> </w:t>
      </w:r>
      <w:r w:rsidRPr="006F743C">
        <w:t>65</w:t>
      </w:r>
      <w:r w:rsidR="00C81FF2" w:rsidRPr="006F743C">
        <w:t>(</w:t>
      </w:r>
      <w:r w:rsidRPr="006F743C">
        <w:t>2</w:t>
      </w:r>
      <w:r w:rsidR="00C81FF2" w:rsidRPr="006F743C">
        <w:t xml:space="preserve">): </w:t>
      </w:r>
      <w:r w:rsidRPr="006F743C">
        <w:t>144-</w:t>
      </w:r>
      <w:r w:rsidR="00C81FF2" w:rsidRPr="006F743C">
        <w:t>1</w:t>
      </w:r>
      <w:r w:rsidRPr="006F743C">
        <w:t>51</w:t>
      </w:r>
    </w:p>
    <w:p w14:paraId="1A41E04C" w14:textId="132CF34F" w:rsidR="0039023D" w:rsidRPr="006F743C" w:rsidRDefault="0039023D" w:rsidP="009C7C3C">
      <w:r w:rsidRPr="006F743C">
        <w:t>Di Cesare, A, Crisi, PE, Bartolini, R, Iorio, R, Talone, T, Filippi, L</w:t>
      </w:r>
      <w:r w:rsidR="00184A16" w:rsidRPr="006F743C">
        <w:t xml:space="preserve"> and </w:t>
      </w:r>
      <w:r w:rsidRPr="006F743C">
        <w:t xml:space="preserve">Traversa, D </w:t>
      </w:r>
      <w:r w:rsidR="00C81FF2" w:rsidRPr="006F743C">
        <w:t>(</w:t>
      </w:r>
      <w:r w:rsidRPr="006F743C">
        <w:t>2015</w:t>
      </w:r>
      <w:r w:rsidR="00C81FF2" w:rsidRPr="006F743C">
        <w:t xml:space="preserve">). </w:t>
      </w:r>
      <w:r w:rsidRPr="006F743C">
        <w:t xml:space="preserve">Larval development of </w:t>
      </w:r>
      <w:proofErr w:type="spellStart"/>
      <w:r w:rsidRPr="006F743C">
        <w:t>Angiostrongylus</w:t>
      </w:r>
      <w:proofErr w:type="spellEnd"/>
      <w:r w:rsidRPr="006F743C">
        <w:t xml:space="preserve"> vasorum in the land snail Helix </w:t>
      </w:r>
      <w:proofErr w:type="spellStart"/>
      <w:r w:rsidRPr="006F743C">
        <w:t>aspersa</w:t>
      </w:r>
      <w:proofErr w:type="spellEnd"/>
      <w:r w:rsidR="00C81FF2" w:rsidRPr="006F743C">
        <w:t xml:space="preserve">, </w:t>
      </w:r>
      <w:r w:rsidRPr="006F743C">
        <w:t>Parasitology Research</w:t>
      </w:r>
      <w:r w:rsidR="00C81FF2" w:rsidRPr="006F743C">
        <w:t xml:space="preserve"> </w:t>
      </w:r>
      <w:r w:rsidRPr="006F743C">
        <w:t>114</w:t>
      </w:r>
      <w:r w:rsidR="00C81FF2" w:rsidRPr="006F743C">
        <w:t>(</w:t>
      </w:r>
      <w:r w:rsidRPr="006F743C">
        <w:t>10</w:t>
      </w:r>
      <w:r w:rsidR="00C81FF2" w:rsidRPr="006F743C">
        <w:t xml:space="preserve">): </w:t>
      </w:r>
      <w:r w:rsidRPr="006F743C">
        <w:t>3649-</w:t>
      </w:r>
      <w:r w:rsidR="00C81FF2" w:rsidRPr="006F743C">
        <w:t>36</w:t>
      </w:r>
      <w:r w:rsidRPr="006F743C">
        <w:t>55</w:t>
      </w:r>
    </w:p>
    <w:p w14:paraId="6C468685" w14:textId="6C4F61CD" w:rsidR="0039023D" w:rsidRPr="006F743C" w:rsidRDefault="0039023D" w:rsidP="009C7C3C">
      <w:r w:rsidRPr="006F743C">
        <w:t xml:space="preserve">Di Cesare, A, Crisi, PE, Di Giulio, E, Veronesi, F, di </w:t>
      </w:r>
      <w:proofErr w:type="spellStart"/>
      <w:r w:rsidRPr="006F743C">
        <w:t>Regalbono</w:t>
      </w:r>
      <w:proofErr w:type="spellEnd"/>
      <w:r w:rsidRPr="006F743C">
        <w:t>, AF, Talone, T</w:t>
      </w:r>
      <w:r w:rsidR="00184A16" w:rsidRPr="006F743C">
        <w:t xml:space="preserve"> and </w:t>
      </w:r>
      <w:r w:rsidRPr="006F743C">
        <w:t xml:space="preserve">Traversa, D </w:t>
      </w:r>
      <w:r w:rsidR="00C81FF2" w:rsidRPr="006F743C">
        <w:t>(</w:t>
      </w:r>
      <w:r w:rsidRPr="006F743C">
        <w:t>2013</w:t>
      </w:r>
      <w:r w:rsidR="00C81FF2" w:rsidRPr="006F743C">
        <w:t xml:space="preserve">). </w:t>
      </w:r>
      <w:r w:rsidRPr="006F743C">
        <w:t xml:space="preserve">Larval development of the feline lungworm </w:t>
      </w:r>
      <w:proofErr w:type="spellStart"/>
      <w:r w:rsidRPr="006F743C">
        <w:t>Aelurostrongylus</w:t>
      </w:r>
      <w:proofErr w:type="spellEnd"/>
      <w:r w:rsidRPr="006F743C">
        <w:t xml:space="preserve"> </w:t>
      </w:r>
      <w:proofErr w:type="spellStart"/>
      <w:r w:rsidRPr="006F743C">
        <w:t>abstrusus</w:t>
      </w:r>
      <w:proofErr w:type="spellEnd"/>
      <w:r w:rsidRPr="006F743C">
        <w:t xml:space="preserve"> in Helix </w:t>
      </w:r>
      <w:proofErr w:type="spellStart"/>
      <w:r w:rsidRPr="006F743C">
        <w:t>aspersa</w:t>
      </w:r>
      <w:proofErr w:type="spellEnd"/>
      <w:r w:rsidR="00C81FF2" w:rsidRPr="006F743C">
        <w:t xml:space="preserve">, </w:t>
      </w:r>
      <w:r w:rsidRPr="006F743C">
        <w:t>in English), Parasitology Research</w:t>
      </w:r>
      <w:r w:rsidR="00C81FF2" w:rsidRPr="006F743C">
        <w:t xml:space="preserve"> </w:t>
      </w:r>
      <w:r w:rsidRPr="006F743C">
        <w:t>112</w:t>
      </w:r>
      <w:r w:rsidR="00C81FF2" w:rsidRPr="006F743C">
        <w:t>(</w:t>
      </w:r>
      <w:r w:rsidRPr="006F743C">
        <w:t>9</w:t>
      </w:r>
      <w:r w:rsidR="00C81FF2" w:rsidRPr="006F743C">
        <w:t xml:space="preserve">): </w:t>
      </w:r>
      <w:r w:rsidRPr="006F743C">
        <w:t>3101-</w:t>
      </w:r>
      <w:r w:rsidR="00C81FF2" w:rsidRPr="006F743C">
        <w:t>310</w:t>
      </w:r>
      <w:r w:rsidRPr="006F743C">
        <w:t>8</w:t>
      </w:r>
    </w:p>
    <w:p w14:paraId="68A37E05" w14:textId="5357BCF9" w:rsidR="0039023D" w:rsidRPr="006F743C" w:rsidRDefault="0039023D" w:rsidP="009C7C3C">
      <w:r w:rsidRPr="006F743C">
        <w:t xml:space="preserve">Di Cesare, A, di </w:t>
      </w:r>
      <w:proofErr w:type="spellStart"/>
      <w:r w:rsidRPr="006F743C">
        <w:t>Regalbono</w:t>
      </w:r>
      <w:proofErr w:type="spellEnd"/>
      <w:r w:rsidRPr="006F743C">
        <w:t xml:space="preserve">, AF, </w:t>
      </w:r>
      <w:proofErr w:type="spellStart"/>
      <w:r w:rsidRPr="006F743C">
        <w:t>Tessarin</w:t>
      </w:r>
      <w:proofErr w:type="spellEnd"/>
      <w:r w:rsidRPr="006F743C">
        <w:t>, C, Seghetti, M, Iorio, R, Simonato, G</w:t>
      </w:r>
      <w:r w:rsidR="00184A16" w:rsidRPr="006F743C">
        <w:t xml:space="preserve"> and </w:t>
      </w:r>
      <w:r w:rsidRPr="006F743C">
        <w:t xml:space="preserve">Traversa, D </w:t>
      </w:r>
      <w:r w:rsidR="005C4C4D" w:rsidRPr="006F743C">
        <w:t>(</w:t>
      </w:r>
      <w:r w:rsidRPr="006F743C">
        <w:t>2014</w:t>
      </w:r>
      <w:r w:rsidR="005C4C4D" w:rsidRPr="006F743C">
        <w:t xml:space="preserve">). </w:t>
      </w:r>
      <w:r w:rsidRPr="006F743C">
        <w:t xml:space="preserve">Mixed infection by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kittens from the same litter in Italy</w:t>
      </w:r>
      <w:r w:rsidR="005C4C4D" w:rsidRPr="006F743C">
        <w:t xml:space="preserve">, </w:t>
      </w:r>
      <w:r w:rsidRPr="006F743C">
        <w:t>Parasitology Research</w:t>
      </w:r>
      <w:r w:rsidR="005C4C4D" w:rsidRPr="006F743C">
        <w:t xml:space="preserve"> </w:t>
      </w:r>
      <w:r w:rsidRPr="006F743C">
        <w:t>113</w:t>
      </w:r>
      <w:r w:rsidR="005C4C4D" w:rsidRPr="006F743C">
        <w:t>(</w:t>
      </w:r>
      <w:r w:rsidRPr="006F743C">
        <w:t>2</w:t>
      </w:r>
      <w:r w:rsidR="005C4C4D" w:rsidRPr="006F743C">
        <w:t xml:space="preserve">): </w:t>
      </w:r>
      <w:r w:rsidRPr="006F743C">
        <w:t>613-</w:t>
      </w:r>
      <w:r w:rsidR="005C4C4D" w:rsidRPr="006F743C">
        <w:t>61</w:t>
      </w:r>
      <w:r w:rsidRPr="006F743C">
        <w:t>8</w:t>
      </w:r>
    </w:p>
    <w:p w14:paraId="6326809F" w14:textId="4E41E610" w:rsidR="0039023D" w:rsidRPr="006F743C" w:rsidRDefault="0039023D" w:rsidP="009C7C3C">
      <w:proofErr w:type="spellStart"/>
      <w:r w:rsidRPr="006F743C">
        <w:t>Diakou</w:t>
      </w:r>
      <w:proofErr w:type="spellEnd"/>
      <w:r w:rsidRPr="006F743C">
        <w:t xml:space="preserve">, A, Di Cesare, A, Barros, LA, Morelli, S, Halos, L, </w:t>
      </w:r>
      <w:proofErr w:type="spellStart"/>
      <w:r w:rsidRPr="006F743C">
        <w:t>Beugnet</w:t>
      </w:r>
      <w:proofErr w:type="spellEnd"/>
      <w:r w:rsidRPr="006F743C">
        <w:t>, F</w:t>
      </w:r>
      <w:r w:rsidR="00184A16" w:rsidRPr="006F743C">
        <w:t xml:space="preserve"> and </w:t>
      </w:r>
      <w:r w:rsidRPr="006F743C">
        <w:t xml:space="preserve">Traversa, D </w:t>
      </w:r>
      <w:r w:rsidR="005C4C4D" w:rsidRPr="006F743C">
        <w:t>(</w:t>
      </w:r>
      <w:r w:rsidRPr="006F743C">
        <w:t>2015</w:t>
      </w:r>
      <w:r w:rsidR="005C4C4D" w:rsidRPr="006F743C">
        <w:t xml:space="preserve">). </w:t>
      </w:r>
      <w:r w:rsidRPr="006F743C">
        <w:t xml:space="preserve">Occurrence of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domestic cats in Greece</w:t>
      </w:r>
      <w:r w:rsidR="005C4C4D" w:rsidRPr="006F743C">
        <w:t>,</w:t>
      </w:r>
      <w:r w:rsidR="006F29F6" w:rsidRPr="006F743C">
        <w:t xml:space="preserve"> </w:t>
      </w:r>
      <w:r w:rsidRPr="006F743C">
        <w:t>Parasites</w:t>
      </w:r>
      <w:r w:rsidR="00184A16" w:rsidRPr="006F743C">
        <w:t xml:space="preserve"> and </w:t>
      </w:r>
      <w:r w:rsidRPr="006F743C">
        <w:t>Vectors</w:t>
      </w:r>
      <w:r w:rsidR="005C4C4D" w:rsidRPr="006F743C">
        <w:t xml:space="preserve"> </w:t>
      </w:r>
      <w:r w:rsidRPr="006F743C">
        <w:t xml:space="preserve">8, </w:t>
      </w:r>
      <w:proofErr w:type="spellStart"/>
      <w:r w:rsidR="000D0348" w:rsidRPr="006F743C">
        <w:t>doi</w:t>
      </w:r>
      <w:proofErr w:type="spellEnd"/>
      <w:r w:rsidR="000D0348" w:rsidRPr="006F743C">
        <w:t xml:space="preserve">: </w:t>
      </w:r>
      <w:r w:rsidR="00FB620B" w:rsidRPr="006F743C">
        <w:t>10.1186/s13071-015-1200-z</w:t>
      </w:r>
    </w:p>
    <w:p w14:paraId="572148CC" w14:textId="63A407B6" w:rsidR="0039023D" w:rsidRPr="006F743C" w:rsidRDefault="0039023D" w:rsidP="009C7C3C">
      <w:proofErr w:type="spellStart"/>
      <w:r w:rsidRPr="006F743C">
        <w:lastRenderedPageBreak/>
        <w:t>Diakou</w:t>
      </w:r>
      <w:proofErr w:type="spellEnd"/>
      <w:r w:rsidRPr="006F743C">
        <w:t xml:space="preserve">, A, Morelli, S, </w:t>
      </w:r>
      <w:proofErr w:type="spellStart"/>
      <w:r w:rsidRPr="006F743C">
        <w:t>Dimzas</w:t>
      </w:r>
      <w:proofErr w:type="spellEnd"/>
      <w:r w:rsidRPr="006F743C">
        <w:t xml:space="preserve">, D, Di Cesare, A, Capelli, G, Parrinello, C, </w:t>
      </w:r>
      <w:proofErr w:type="spellStart"/>
      <w:r w:rsidRPr="006F743C">
        <w:t>Pollmeier</w:t>
      </w:r>
      <w:proofErr w:type="spellEnd"/>
      <w:r w:rsidRPr="006F743C">
        <w:t>, M, Schaper, R</w:t>
      </w:r>
      <w:r w:rsidR="00184A16" w:rsidRPr="006F743C">
        <w:t xml:space="preserve"> and </w:t>
      </w:r>
      <w:r w:rsidRPr="006F743C">
        <w:t xml:space="preserve">Traversa, D </w:t>
      </w:r>
      <w:r w:rsidR="00FB620B" w:rsidRPr="006F743C">
        <w:t>(</w:t>
      </w:r>
      <w:r w:rsidRPr="006F743C">
        <w:t>2019</w:t>
      </w:r>
      <w:r w:rsidR="00FB620B" w:rsidRPr="006F743C">
        <w:t xml:space="preserve">). </w:t>
      </w:r>
      <w:r w:rsidRPr="006F743C">
        <w:t xml:space="preserve">Efficacy of a moxidectin/imidacloprid spot-on formulation (Advocate (R)) for the treatment of </w:t>
      </w:r>
      <w:proofErr w:type="spellStart"/>
      <w:r w:rsidRPr="006F743C">
        <w:t>Troglostrongylus</w:t>
      </w:r>
      <w:proofErr w:type="spellEnd"/>
      <w:r w:rsidRPr="006F743C">
        <w:t xml:space="preserve"> </w:t>
      </w:r>
      <w:proofErr w:type="spellStart"/>
      <w:r w:rsidRPr="006F743C">
        <w:t>brevior</w:t>
      </w:r>
      <w:proofErr w:type="spellEnd"/>
      <w:r w:rsidRPr="006F743C">
        <w:t xml:space="preserve"> in naturally infected cats in a field study in Greece</w:t>
      </w:r>
      <w:r w:rsidR="00FB620B" w:rsidRPr="006F743C">
        <w:t>,</w:t>
      </w:r>
      <w:r w:rsidR="006F29F6" w:rsidRPr="006F743C">
        <w:t xml:space="preserve"> </w:t>
      </w:r>
      <w:r w:rsidRPr="006F743C">
        <w:t>Parasites</w:t>
      </w:r>
      <w:r w:rsidR="00184A16" w:rsidRPr="006F743C">
        <w:t xml:space="preserve"> and </w:t>
      </w:r>
      <w:r w:rsidRPr="006F743C">
        <w:t>Vectors</w:t>
      </w:r>
      <w:r w:rsidR="00765BDC" w:rsidRPr="006F743C">
        <w:t xml:space="preserve"> </w:t>
      </w:r>
      <w:r w:rsidRPr="006F743C">
        <w:t>12</w:t>
      </w:r>
      <w:r w:rsidR="00765BDC" w:rsidRPr="006F743C">
        <w:t>(</w:t>
      </w:r>
      <w:r w:rsidRPr="006F743C">
        <w:t>1</w:t>
      </w:r>
      <w:r w:rsidR="00765BDC" w:rsidRPr="006F743C">
        <w:t>)</w:t>
      </w:r>
      <w:r w:rsidRPr="006F743C">
        <w:t xml:space="preserve">, </w:t>
      </w:r>
      <w:proofErr w:type="spellStart"/>
      <w:r w:rsidR="00F1288B" w:rsidRPr="006F743C">
        <w:t>doi</w:t>
      </w:r>
      <w:proofErr w:type="spellEnd"/>
      <w:r w:rsidR="00F1288B" w:rsidRPr="006F743C">
        <w:t xml:space="preserve">: </w:t>
      </w:r>
      <w:r w:rsidR="005F7C9D" w:rsidRPr="006F743C">
        <w:t>10.1186/s13071-019-3760-9</w:t>
      </w:r>
    </w:p>
    <w:p w14:paraId="234A331A" w14:textId="63E16DEA" w:rsidR="0039023D" w:rsidRPr="006F743C" w:rsidRDefault="0039023D" w:rsidP="009C7C3C">
      <w:r w:rsidRPr="006F743C">
        <w:t xml:space="preserve">Drozd, L, Ziomek, M, </w:t>
      </w:r>
      <w:proofErr w:type="spellStart"/>
      <w:r w:rsidRPr="006F743C">
        <w:t>Szkucik</w:t>
      </w:r>
      <w:proofErr w:type="spellEnd"/>
      <w:r w:rsidRPr="006F743C">
        <w:t>, K, Paszkiewicz, W, Mackowiak-</w:t>
      </w:r>
      <w:proofErr w:type="spellStart"/>
      <w:r w:rsidRPr="006F743C">
        <w:t>Dryka</w:t>
      </w:r>
      <w:proofErr w:type="spellEnd"/>
      <w:r w:rsidRPr="006F743C">
        <w:t xml:space="preserve">, M, </w:t>
      </w:r>
      <w:proofErr w:type="spellStart"/>
      <w:r w:rsidRPr="006F743C">
        <w:t>Belkot</w:t>
      </w:r>
      <w:proofErr w:type="spellEnd"/>
      <w:r w:rsidRPr="006F743C">
        <w:t>, Z</w:t>
      </w:r>
      <w:r w:rsidR="00184A16" w:rsidRPr="006F743C">
        <w:t xml:space="preserve"> and </w:t>
      </w:r>
      <w:r w:rsidRPr="006F743C">
        <w:t xml:space="preserve">Gondek, M </w:t>
      </w:r>
      <w:r w:rsidR="005F7C9D" w:rsidRPr="006F743C">
        <w:t>(</w:t>
      </w:r>
      <w:r w:rsidRPr="006F743C">
        <w:t>2017</w:t>
      </w:r>
      <w:r w:rsidR="005F7C9D" w:rsidRPr="006F743C">
        <w:t xml:space="preserve">). </w:t>
      </w:r>
      <w:r w:rsidRPr="006F743C">
        <w:t>Selenium, copper, and zinc concentrations in the raw and processed meat of edible land snails harvested in Poland</w:t>
      </w:r>
      <w:r w:rsidR="005F7C9D" w:rsidRPr="006F743C">
        <w:t xml:space="preserve">, </w:t>
      </w:r>
      <w:r w:rsidRPr="006F743C">
        <w:t>Journal of Veterinary Research</w:t>
      </w:r>
      <w:r w:rsidR="005F7C9D" w:rsidRPr="006F743C">
        <w:t xml:space="preserve"> </w:t>
      </w:r>
      <w:r w:rsidRPr="006F743C">
        <w:t>61</w:t>
      </w:r>
      <w:r w:rsidR="005F7C9D" w:rsidRPr="006F743C">
        <w:t xml:space="preserve">(3): </w:t>
      </w:r>
      <w:r w:rsidRPr="006F743C">
        <w:t>293-</w:t>
      </w:r>
      <w:r w:rsidR="005F7C9D" w:rsidRPr="006F743C">
        <w:t>29</w:t>
      </w:r>
      <w:r w:rsidRPr="006F743C">
        <w:t>8</w:t>
      </w:r>
    </w:p>
    <w:p w14:paraId="263D23C4" w14:textId="3EF19687" w:rsidR="0039023D" w:rsidRPr="006F743C" w:rsidRDefault="0039023D" w:rsidP="00746C24">
      <w:r w:rsidRPr="006F743C">
        <w:t xml:space="preserve">Dupont-Nivet, M, </w:t>
      </w:r>
      <w:proofErr w:type="spellStart"/>
      <w:r w:rsidRPr="006F743C">
        <w:t>Guiller</w:t>
      </w:r>
      <w:proofErr w:type="spellEnd"/>
      <w:r w:rsidRPr="006F743C">
        <w:t>, A</w:t>
      </w:r>
      <w:r w:rsidR="00184A16" w:rsidRPr="006F743C">
        <w:t xml:space="preserve"> and </w:t>
      </w:r>
      <w:r w:rsidRPr="006F743C">
        <w:t xml:space="preserve">Bonnet, JC </w:t>
      </w:r>
      <w:r w:rsidR="005F7C9D" w:rsidRPr="006F743C">
        <w:t>(</w:t>
      </w:r>
      <w:r w:rsidRPr="006F743C">
        <w:t>1997</w:t>
      </w:r>
      <w:r w:rsidR="005F7C9D" w:rsidRPr="006F743C">
        <w:t xml:space="preserve">). </w:t>
      </w:r>
      <w:r w:rsidRPr="006F743C">
        <w:t xml:space="preserve">Genetic and environmental variability of adult size in some stocks of the edible snails, Helix </w:t>
      </w:r>
      <w:proofErr w:type="spellStart"/>
      <w:r w:rsidRPr="006F743C">
        <w:t>aspersa</w:t>
      </w:r>
      <w:proofErr w:type="spellEnd"/>
      <w:r w:rsidRPr="006F743C">
        <w:t>, Journal of Zoology</w:t>
      </w:r>
      <w:r w:rsidR="005F7C9D" w:rsidRPr="006F743C">
        <w:t xml:space="preserve"> </w:t>
      </w:r>
      <w:r w:rsidRPr="006F743C">
        <w:t>241</w:t>
      </w:r>
      <w:r w:rsidR="005F7C9D" w:rsidRPr="006F743C">
        <w:t>(</w:t>
      </w:r>
      <w:r w:rsidRPr="006F743C">
        <w:t>4</w:t>
      </w:r>
      <w:r w:rsidR="005F7C9D" w:rsidRPr="006F743C">
        <w:t xml:space="preserve">): </w:t>
      </w:r>
      <w:r w:rsidRPr="006F743C">
        <w:t>757-</w:t>
      </w:r>
      <w:r w:rsidR="005F7C9D" w:rsidRPr="006F743C">
        <w:t>7</w:t>
      </w:r>
      <w:r w:rsidRPr="006F743C">
        <w:t>65</w:t>
      </w:r>
    </w:p>
    <w:p w14:paraId="1291D42C" w14:textId="6DD3515F" w:rsidR="0039023D" w:rsidRPr="006F743C" w:rsidRDefault="0039023D" w:rsidP="00746C24">
      <w:r w:rsidRPr="006F743C">
        <w:t>Dupont-Nivet, M, Mallard, J, Bonnet, JC</w:t>
      </w:r>
      <w:r w:rsidR="00184A16" w:rsidRPr="006F743C">
        <w:t xml:space="preserve"> and </w:t>
      </w:r>
      <w:r w:rsidRPr="006F743C">
        <w:t xml:space="preserve">Blanc, JM </w:t>
      </w:r>
      <w:r w:rsidR="005F7C9D" w:rsidRPr="006F743C">
        <w:t>(</w:t>
      </w:r>
      <w:r w:rsidRPr="006F743C">
        <w:t>2001</w:t>
      </w:r>
      <w:r w:rsidR="005F7C9D" w:rsidRPr="006F743C">
        <w:t xml:space="preserve">). </w:t>
      </w:r>
      <w:r w:rsidRPr="006F743C">
        <w:t xml:space="preserve">Evolution of genetic variability in a population of the edible snail, Helix </w:t>
      </w:r>
      <w:proofErr w:type="spellStart"/>
      <w:r w:rsidRPr="006F743C">
        <w:t>aspersa</w:t>
      </w:r>
      <w:proofErr w:type="spellEnd"/>
      <w:r w:rsidRPr="006F743C">
        <w:t xml:space="preserve"> Müller, undergoing domestication and short-term selection, Heredity</w:t>
      </w:r>
      <w:r w:rsidR="005F7C9D" w:rsidRPr="006F743C">
        <w:t xml:space="preserve"> </w:t>
      </w:r>
      <w:r w:rsidRPr="006F743C">
        <w:t>87</w:t>
      </w:r>
      <w:r w:rsidR="005F7C9D" w:rsidRPr="006F743C">
        <w:t xml:space="preserve">: </w:t>
      </w:r>
      <w:r w:rsidRPr="006F743C">
        <w:t>129-</w:t>
      </w:r>
      <w:r w:rsidR="005F7C9D" w:rsidRPr="006F743C">
        <w:t>1</w:t>
      </w:r>
      <w:r w:rsidRPr="006F743C">
        <w:t>3</w:t>
      </w:r>
      <w:r w:rsidR="005F7C9D" w:rsidRPr="006F743C">
        <w:t>5</w:t>
      </w:r>
    </w:p>
    <w:p w14:paraId="7F8557C6" w14:textId="2F0C0DED" w:rsidR="0039023D" w:rsidRPr="006F743C" w:rsidRDefault="0039023D" w:rsidP="00746C24">
      <w:r w:rsidRPr="006F743C">
        <w:t xml:space="preserve">Egorov, R </w:t>
      </w:r>
      <w:r w:rsidR="005F7C9D" w:rsidRPr="006F743C">
        <w:t>(</w:t>
      </w:r>
      <w:r w:rsidRPr="006F743C">
        <w:t>2008</w:t>
      </w:r>
      <w:r w:rsidR="005F7C9D" w:rsidRPr="006F743C">
        <w:t xml:space="preserve">). </w:t>
      </w:r>
      <w:r w:rsidRPr="006F743C">
        <w:t xml:space="preserve">Treasure of Russian Shells: illustrated catalogue of the recent terrestrial molluscs of Russia and adjacent regions, Supplement 5, </w:t>
      </w:r>
      <w:r w:rsidR="00C93542" w:rsidRPr="006F743C">
        <w:t xml:space="preserve">available at: </w:t>
      </w:r>
      <w:r w:rsidR="008504BA" w:rsidRPr="006F743C">
        <w:t>https://www.nhbs.com/treasure-of-russian-shells-supplement-5-illustrated-catalogue-of-the-recent-terrestrial-molluscs-of-russia-and-adjacent-countries-book</w:t>
      </w:r>
    </w:p>
    <w:p w14:paraId="3985452F" w14:textId="59388DD6" w:rsidR="0039023D" w:rsidRPr="006F743C" w:rsidRDefault="0039023D" w:rsidP="009C7C3C">
      <w:r w:rsidRPr="006F743C">
        <w:t>El-</w:t>
      </w:r>
      <w:proofErr w:type="spellStart"/>
      <w:r w:rsidRPr="006F743C">
        <w:t>Danasoury</w:t>
      </w:r>
      <w:proofErr w:type="spellEnd"/>
      <w:r w:rsidRPr="006F743C">
        <w:t>, H</w:t>
      </w:r>
      <w:r w:rsidR="00184A16" w:rsidRPr="006F743C">
        <w:t xml:space="preserve"> and </w:t>
      </w:r>
      <w:r w:rsidRPr="006F743C">
        <w:t xml:space="preserve">Iglesias-Pineiro, J </w:t>
      </w:r>
      <w:r w:rsidR="008504BA" w:rsidRPr="006F743C">
        <w:t>(</w:t>
      </w:r>
      <w:r w:rsidRPr="006F743C">
        <w:t>2017</w:t>
      </w:r>
      <w:r w:rsidR="008504BA" w:rsidRPr="006F743C">
        <w:t xml:space="preserve">). </w:t>
      </w:r>
      <w:r w:rsidRPr="006F743C">
        <w:t xml:space="preserve">Performance of the slug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under predicted conditions of winter warming</w:t>
      </w:r>
      <w:r w:rsidR="008504BA" w:rsidRPr="006F743C">
        <w:t xml:space="preserve">, </w:t>
      </w:r>
      <w:r w:rsidRPr="006F743C">
        <w:t>Journal of Pesticide Science</w:t>
      </w:r>
      <w:r w:rsidR="008504BA" w:rsidRPr="006F743C">
        <w:t xml:space="preserve"> </w:t>
      </w:r>
      <w:r w:rsidRPr="006F743C">
        <w:t>42</w:t>
      </w:r>
      <w:r w:rsidR="008504BA" w:rsidRPr="006F743C">
        <w:t>(</w:t>
      </w:r>
      <w:r w:rsidRPr="006F743C">
        <w:t>1-2</w:t>
      </w:r>
      <w:r w:rsidR="008504BA" w:rsidRPr="006F743C">
        <w:t xml:space="preserve">): </w:t>
      </w:r>
      <w:r w:rsidRPr="006F743C">
        <w:t>62-</w:t>
      </w:r>
      <w:r w:rsidR="008504BA" w:rsidRPr="006F743C">
        <w:t>6</w:t>
      </w:r>
      <w:r w:rsidRPr="006F743C">
        <w:t>6</w:t>
      </w:r>
    </w:p>
    <w:p w14:paraId="48BBF876" w14:textId="07113E02" w:rsidR="0039023D" w:rsidRPr="006F743C" w:rsidRDefault="0039023D" w:rsidP="00746C24">
      <w:proofErr w:type="spellStart"/>
      <w:r w:rsidRPr="006F743C">
        <w:t>E</w:t>
      </w:r>
      <w:r w:rsidR="008504BA" w:rsidRPr="006F743C">
        <w:t>lhamalawi</w:t>
      </w:r>
      <w:proofErr w:type="spellEnd"/>
      <w:r w:rsidRPr="006F743C">
        <w:t>, ZA</w:t>
      </w:r>
      <w:r w:rsidR="00184A16" w:rsidRPr="006F743C">
        <w:t xml:space="preserve"> and </w:t>
      </w:r>
      <w:r w:rsidRPr="006F743C">
        <w:t>M</w:t>
      </w:r>
      <w:r w:rsidR="008504BA" w:rsidRPr="006F743C">
        <w:t>enge, JA (</w:t>
      </w:r>
      <w:r w:rsidRPr="006F743C">
        <w:t>1996</w:t>
      </w:r>
      <w:r w:rsidR="008504BA" w:rsidRPr="006F743C">
        <w:t>)</w:t>
      </w:r>
      <w:r w:rsidRPr="006F743C">
        <w:t xml:space="preserve">. The role of snails and ants in transmitting the avocado stem canker pathogen, Phytophthora </w:t>
      </w:r>
      <w:proofErr w:type="spellStart"/>
      <w:r w:rsidRPr="006F743C">
        <w:t>citricola</w:t>
      </w:r>
      <w:proofErr w:type="spellEnd"/>
      <w:r w:rsidR="008504BA" w:rsidRPr="006F743C">
        <w:t xml:space="preserve">, </w:t>
      </w:r>
      <w:r w:rsidRPr="006F743C">
        <w:t>Journal of the American Society for Horticultural Science, 121</w:t>
      </w:r>
      <w:r w:rsidR="008504BA" w:rsidRPr="006F743C">
        <w:t xml:space="preserve">: </w:t>
      </w:r>
      <w:r w:rsidRPr="006F743C">
        <w:t>973-977</w:t>
      </w:r>
    </w:p>
    <w:p w14:paraId="31F88024" w14:textId="5CF79F2C" w:rsidR="0039023D" w:rsidRPr="006F743C" w:rsidRDefault="0039023D" w:rsidP="00746C24">
      <w:proofErr w:type="spellStart"/>
      <w:r w:rsidRPr="006F743C">
        <w:t>E</w:t>
      </w:r>
      <w:r w:rsidR="00891C22" w:rsidRPr="006F743C">
        <w:t>llijimi</w:t>
      </w:r>
      <w:proofErr w:type="spellEnd"/>
      <w:r w:rsidRPr="006F743C">
        <w:t>, C</w:t>
      </w:r>
      <w:r w:rsidR="00174F05" w:rsidRPr="006F743C">
        <w:t xml:space="preserve">, </w:t>
      </w:r>
      <w:r w:rsidRPr="006F743C">
        <w:t>B</w:t>
      </w:r>
      <w:r w:rsidR="00891C22" w:rsidRPr="006F743C">
        <w:t>en</w:t>
      </w:r>
      <w:r w:rsidRPr="006F743C">
        <w:t xml:space="preserve"> H</w:t>
      </w:r>
      <w:r w:rsidR="00891C22" w:rsidRPr="006F743C">
        <w:t>ammouda</w:t>
      </w:r>
      <w:r w:rsidRPr="006F743C">
        <w:t>, M</w:t>
      </w:r>
      <w:r w:rsidR="00174F05" w:rsidRPr="006F743C">
        <w:t xml:space="preserve">, </w:t>
      </w:r>
      <w:r w:rsidRPr="006F743C">
        <w:t>O</w:t>
      </w:r>
      <w:r w:rsidR="00891C22" w:rsidRPr="006F743C">
        <w:t xml:space="preserve">thman, </w:t>
      </w:r>
      <w:r w:rsidRPr="006F743C">
        <w:t>H</w:t>
      </w:r>
      <w:r w:rsidR="00174F05" w:rsidRPr="006F743C">
        <w:t xml:space="preserve">, </w:t>
      </w:r>
      <w:r w:rsidRPr="006F743C">
        <w:t>M</w:t>
      </w:r>
      <w:r w:rsidR="00891C22" w:rsidRPr="006F743C">
        <w:t>oslah, W, Jebali, J</w:t>
      </w:r>
      <w:r w:rsidR="001378E4" w:rsidRPr="006F743C">
        <w:t xml:space="preserve"> et al. (</w:t>
      </w:r>
      <w:r w:rsidRPr="006F743C">
        <w:t>2018</w:t>
      </w:r>
      <w:r w:rsidR="001378E4" w:rsidRPr="006F743C">
        <w:t>)</w:t>
      </w:r>
      <w:r w:rsidRPr="006F743C">
        <w:t xml:space="preserve">. Helix </w:t>
      </w:r>
      <w:proofErr w:type="spellStart"/>
      <w:r w:rsidRPr="006F743C">
        <w:t>aspersa</w:t>
      </w:r>
      <w:proofErr w:type="spellEnd"/>
      <w:r w:rsidRPr="006F743C">
        <w:t xml:space="preserve"> maxima mucus exhibits </w:t>
      </w:r>
      <w:proofErr w:type="spellStart"/>
      <w:r w:rsidRPr="006F743C">
        <w:t>antimelanogenic</w:t>
      </w:r>
      <w:proofErr w:type="spellEnd"/>
      <w:r w:rsidRPr="006F743C">
        <w:t xml:space="preserve"> and antitumoral effects against melanoma cells</w:t>
      </w:r>
      <w:r w:rsidR="001378E4" w:rsidRPr="006F743C">
        <w:t xml:space="preserve">, </w:t>
      </w:r>
      <w:r w:rsidRPr="006F743C">
        <w:t>Biomedicine</w:t>
      </w:r>
      <w:r w:rsidR="00184A16" w:rsidRPr="006F743C">
        <w:t xml:space="preserve"> and </w:t>
      </w:r>
      <w:r w:rsidRPr="006F743C">
        <w:t>Pharmacotherapy 101</w:t>
      </w:r>
      <w:r w:rsidR="001378E4" w:rsidRPr="006F743C">
        <w:t xml:space="preserve">: </w:t>
      </w:r>
      <w:r w:rsidRPr="006F743C">
        <w:t>871-880</w:t>
      </w:r>
    </w:p>
    <w:p w14:paraId="2558B328" w14:textId="02C253A5" w:rsidR="0039023D" w:rsidRPr="006F743C" w:rsidRDefault="0039023D" w:rsidP="00746C24">
      <w:proofErr w:type="spellStart"/>
      <w:r w:rsidRPr="006F743C">
        <w:t>E</w:t>
      </w:r>
      <w:r w:rsidR="00B94540" w:rsidRPr="006F743C">
        <w:t>llstrand</w:t>
      </w:r>
      <w:proofErr w:type="spellEnd"/>
      <w:r w:rsidR="00B94540" w:rsidRPr="006F743C">
        <w:t xml:space="preserve">, NC and </w:t>
      </w:r>
      <w:r w:rsidRPr="006F743C">
        <w:t>S</w:t>
      </w:r>
      <w:r w:rsidR="00B94540" w:rsidRPr="006F743C">
        <w:t>chierenbeck</w:t>
      </w:r>
      <w:r w:rsidRPr="006F743C">
        <w:t xml:space="preserve">, KA </w:t>
      </w:r>
      <w:r w:rsidR="00B94540" w:rsidRPr="006F743C">
        <w:t>(</w:t>
      </w:r>
      <w:r w:rsidRPr="006F743C">
        <w:t>2000</w:t>
      </w:r>
      <w:r w:rsidR="00B94540" w:rsidRPr="006F743C">
        <w:t>)</w:t>
      </w:r>
      <w:r w:rsidRPr="006F743C">
        <w:t xml:space="preserve">. Hybridization as a stimulus for the evolution of invasiveness in plants? </w:t>
      </w:r>
      <w:proofErr w:type="spellStart"/>
      <w:r w:rsidRPr="006F743C">
        <w:t>Euphytica</w:t>
      </w:r>
      <w:proofErr w:type="spellEnd"/>
      <w:r w:rsidRPr="006F743C">
        <w:t xml:space="preserve"> 148</w:t>
      </w:r>
      <w:r w:rsidR="00B94540" w:rsidRPr="006F743C">
        <w:t xml:space="preserve">: </w:t>
      </w:r>
      <w:r w:rsidRPr="006F743C">
        <w:t>35-46</w:t>
      </w:r>
    </w:p>
    <w:p w14:paraId="56DDC359" w14:textId="12680903" w:rsidR="0039023D" w:rsidRPr="006F743C" w:rsidRDefault="0039023D" w:rsidP="00746C24">
      <w:r w:rsidRPr="006F743C">
        <w:t xml:space="preserve">Elmslie, LJ </w:t>
      </w:r>
      <w:r w:rsidR="00B94540" w:rsidRPr="006F743C">
        <w:t>(</w:t>
      </w:r>
      <w:r w:rsidRPr="006F743C">
        <w:t>2005</w:t>
      </w:r>
      <w:r w:rsidR="00B94540" w:rsidRPr="006F743C">
        <w:t xml:space="preserve">). </w:t>
      </w:r>
      <w:r w:rsidRPr="006F743C">
        <w:t xml:space="preserve">Snail collection and small-scale production in Africa and Europe, in Ecological implications of </w:t>
      </w:r>
      <w:proofErr w:type="spellStart"/>
      <w:r w:rsidRPr="006F743C">
        <w:t>minilivestock</w:t>
      </w:r>
      <w:proofErr w:type="spellEnd"/>
      <w:r w:rsidRPr="006F743C">
        <w:t>: potential of insects, rodents, frogs and snails, Paoletti, MG (ed), CRC Press</w:t>
      </w:r>
    </w:p>
    <w:p w14:paraId="149C018E" w14:textId="586E5A24" w:rsidR="0039023D" w:rsidRPr="006F743C" w:rsidRDefault="0039023D" w:rsidP="009C7C3C">
      <w:proofErr w:type="spellStart"/>
      <w:r w:rsidRPr="006F743C">
        <w:t>Elsheikha</w:t>
      </w:r>
      <w:proofErr w:type="spellEnd"/>
      <w:r w:rsidRPr="006F743C">
        <w:t>, HM, Holmes, SA, Wright, I, Morgan, ER</w:t>
      </w:r>
      <w:r w:rsidR="00184A16" w:rsidRPr="006F743C">
        <w:t xml:space="preserve"> and </w:t>
      </w:r>
      <w:r w:rsidRPr="006F743C">
        <w:t xml:space="preserve">Lacher, DW </w:t>
      </w:r>
      <w:r w:rsidR="004957FE" w:rsidRPr="006F743C">
        <w:t>(</w:t>
      </w:r>
      <w:r w:rsidRPr="006F743C">
        <w:t>2014</w:t>
      </w:r>
      <w:r w:rsidR="004957FE" w:rsidRPr="006F743C">
        <w:t xml:space="preserve">). </w:t>
      </w:r>
      <w:r w:rsidRPr="006F743C">
        <w:t xml:space="preserve">Recent advances in the epidemiology, clinical and diagnostic features, and control of canine cardio-pulmonary </w:t>
      </w:r>
      <w:proofErr w:type="spellStart"/>
      <w:r w:rsidRPr="006F743C">
        <w:t>angiostrongylosis</w:t>
      </w:r>
      <w:proofErr w:type="spellEnd"/>
      <w:r w:rsidR="004957FE" w:rsidRPr="006F743C">
        <w:t>,</w:t>
      </w:r>
      <w:r w:rsidR="0022196F" w:rsidRPr="006F743C">
        <w:t xml:space="preserve"> </w:t>
      </w:r>
      <w:r w:rsidRPr="006F743C">
        <w:t>Veterinary Research</w:t>
      </w:r>
      <w:r w:rsidR="004957FE" w:rsidRPr="006F743C">
        <w:t xml:space="preserve"> </w:t>
      </w:r>
      <w:r w:rsidRPr="006F743C">
        <w:t>45</w:t>
      </w:r>
      <w:r w:rsidR="0021068F" w:rsidRPr="006F743C">
        <w:t>(1): 92</w:t>
      </w:r>
    </w:p>
    <w:p w14:paraId="3FF45E5B" w14:textId="4FDFC058" w:rsidR="0039023D" w:rsidRPr="006F743C" w:rsidRDefault="0039023D" w:rsidP="009C7C3C">
      <w:proofErr w:type="spellStart"/>
      <w:r w:rsidRPr="006F743C">
        <w:t>Elsheikha</w:t>
      </w:r>
      <w:proofErr w:type="spellEnd"/>
      <w:r w:rsidRPr="006F743C">
        <w:t>, HM, Wright, I</w:t>
      </w:r>
      <w:r w:rsidR="00184A16" w:rsidRPr="006F743C">
        <w:t xml:space="preserve"> and </w:t>
      </w:r>
      <w:r w:rsidRPr="006F743C">
        <w:t xml:space="preserve">McGarry, J </w:t>
      </w:r>
      <w:r w:rsidR="0021068F" w:rsidRPr="006F743C">
        <w:t>(</w:t>
      </w:r>
      <w:r w:rsidRPr="006F743C">
        <w:t>2018</w:t>
      </w:r>
      <w:r w:rsidR="0021068F" w:rsidRPr="006F743C">
        <w:t xml:space="preserve">). </w:t>
      </w:r>
      <w:r w:rsidRPr="006F743C">
        <w:t xml:space="preserve">Parasites of the Respiratory System, in HM </w:t>
      </w:r>
      <w:proofErr w:type="spellStart"/>
      <w:r w:rsidRPr="006F743C">
        <w:t>Elsheikha</w:t>
      </w:r>
      <w:proofErr w:type="spellEnd"/>
      <w:r w:rsidRPr="006F743C">
        <w:t xml:space="preserve"> (ed) Parasites and Pets: A Veterinary Nursing Guide, CABI, London, pp. 33-51</w:t>
      </w:r>
    </w:p>
    <w:p w14:paraId="1CD4A4A0" w14:textId="086720C7" w:rsidR="0039023D" w:rsidRPr="006F743C" w:rsidRDefault="0039023D" w:rsidP="00746C24">
      <w:r w:rsidRPr="006F743C">
        <w:t>El-Wakil, HB, Banaja, AEA</w:t>
      </w:r>
      <w:r w:rsidR="00184A16" w:rsidRPr="006F743C">
        <w:t xml:space="preserve"> and </w:t>
      </w:r>
      <w:r w:rsidRPr="006F743C">
        <w:t xml:space="preserve">Amer, SAM </w:t>
      </w:r>
      <w:r w:rsidR="0021068F" w:rsidRPr="006F743C">
        <w:t>(</w:t>
      </w:r>
      <w:r w:rsidRPr="006F743C">
        <w:t>2011</w:t>
      </w:r>
      <w:r w:rsidR="0021068F" w:rsidRPr="006F743C">
        <w:t xml:space="preserve">). </w:t>
      </w:r>
      <w:r w:rsidRPr="006F743C">
        <w:t xml:space="preserve">Morphometric and genetic </w:t>
      </w:r>
      <w:proofErr w:type="spellStart"/>
      <w:r w:rsidRPr="006F743C">
        <w:t>insignts</w:t>
      </w:r>
      <w:proofErr w:type="spellEnd"/>
      <w:r w:rsidRPr="006F743C">
        <w:t xml:space="preserve"> for three terrestrial snails in Taif Province of Saudi Arabia, World Applied Sciences Journal</w:t>
      </w:r>
      <w:r w:rsidR="0021068F" w:rsidRPr="006F743C">
        <w:t xml:space="preserve"> </w:t>
      </w:r>
      <w:r w:rsidRPr="006F743C">
        <w:t>14</w:t>
      </w:r>
      <w:r w:rsidR="0021068F" w:rsidRPr="006F743C">
        <w:t>(</w:t>
      </w:r>
      <w:r w:rsidRPr="006F743C">
        <w:t>4</w:t>
      </w:r>
      <w:r w:rsidR="0021068F" w:rsidRPr="006F743C">
        <w:t>): 5</w:t>
      </w:r>
      <w:r w:rsidRPr="006F743C">
        <w:t>46-</w:t>
      </w:r>
      <w:r w:rsidR="0021068F" w:rsidRPr="006F743C">
        <w:t>5</w:t>
      </w:r>
      <w:r w:rsidRPr="006F743C">
        <w:t>51</w:t>
      </w:r>
    </w:p>
    <w:p w14:paraId="24BC4041" w14:textId="7FEB286B" w:rsidR="0039023D" w:rsidRPr="006F743C" w:rsidRDefault="0039023D" w:rsidP="00746C24">
      <w:proofErr w:type="spellStart"/>
      <w:r w:rsidRPr="006F743C">
        <w:lastRenderedPageBreak/>
        <w:t>Eshra</w:t>
      </w:r>
      <w:proofErr w:type="spellEnd"/>
      <w:r w:rsidRPr="006F743C">
        <w:t xml:space="preserve">, ESH </w:t>
      </w:r>
      <w:r w:rsidR="0021068F" w:rsidRPr="006F743C">
        <w:t>(</w:t>
      </w:r>
      <w:r w:rsidRPr="006F743C">
        <w:t>2013</w:t>
      </w:r>
      <w:r w:rsidR="0021068F" w:rsidRPr="006F743C">
        <w:t xml:space="preserve">). </w:t>
      </w:r>
      <w:r w:rsidRPr="006F743C">
        <w:t>Survey and distribution of terrestrial snails in fruit orchards and ornamental plants at Alexandria and EL-</w:t>
      </w:r>
      <w:proofErr w:type="spellStart"/>
      <w:r w:rsidRPr="006F743C">
        <w:t>Beheira</w:t>
      </w:r>
      <w:proofErr w:type="spellEnd"/>
      <w:r w:rsidRPr="006F743C">
        <w:t xml:space="preserve"> governorates, Egypt, Alexandria Science Exchange Journal 34</w:t>
      </w:r>
      <w:r w:rsidR="0021068F" w:rsidRPr="006F743C">
        <w:t>(</w:t>
      </w:r>
      <w:r w:rsidRPr="006F743C">
        <w:t>2</w:t>
      </w:r>
      <w:r w:rsidR="0021068F" w:rsidRPr="006F743C">
        <w:t xml:space="preserve">): </w:t>
      </w:r>
      <w:r w:rsidRPr="006F743C">
        <w:t>242-</w:t>
      </w:r>
      <w:r w:rsidR="0021068F" w:rsidRPr="006F743C">
        <w:t>24</w:t>
      </w:r>
      <w:r w:rsidRPr="006F743C">
        <w:t>8</w:t>
      </w:r>
    </w:p>
    <w:p w14:paraId="64F9C4F1" w14:textId="2874B471" w:rsidR="0039023D" w:rsidRPr="006F743C" w:rsidRDefault="0039023D" w:rsidP="009C7C3C">
      <w:r w:rsidRPr="006F743C">
        <w:t>Evans-Gilbert, T, Lindo, JF, Henry, S, Brown, P</w:t>
      </w:r>
      <w:r w:rsidR="00184A16" w:rsidRPr="006F743C">
        <w:t xml:space="preserve"> and </w:t>
      </w:r>
      <w:r w:rsidRPr="006F743C">
        <w:t xml:space="preserve">Christie, CD </w:t>
      </w:r>
      <w:r w:rsidR="00977C66" w:rsidRPr="006F743C">
        <w:t>(</w:t>
      </w:r>
      <w:r w:rsidRPr="006F743C">
        <w:t>2014</w:t>
      </w:r>
      <w:r w:rsidR="00977C66" w:rsidRPr="006F743C">
        <w:t xml:space="preserve">). </w:t>
      </w:r>
      <w:r w:rsidRPr="006F743C">
        <w:t xml:space="preserve">Severe eosinophilic meningitis owing to </w:t>
      </w:r>
      <w:proofErr w:type="spellStart"/>
      <w:r w:rsidRPr="006F743C">
        <w:t>Angiostrongylus</w:t>
      </w:r>
      <w:proofErr w:type="spellEnd"/>
      <w:r w:rsidRPr="006F743C">
        <w:t xml:space="preserve"> </w:t>
      </w:r>
      <w:proofErr w:type="spellStart"/>
      <w:r w:rsidRPr="006F743C">
        <w:t>cantonensis</w:t>
      </w:r>
      <w:proofErr w:type="spellEnd"/>
      <w:r w:rsidRPr="006F743C">
        <w:t xml:space="preserve"> in young Jamaican children: case report and literature review, </w:t>
      </w:r>
      <w:r w:rsidR="0018669E" w:rsidRPr="006F743C">
        <w:t xml:space="preserve">Paediatrics and International Child Health </w:t>
      </w:r>
      <w:r w:rsidR="00977C66" w:rsidRPr="006F743C">
        <w:t>3</w:t>
      </w:r>
      <w:r w:rsidRPr="006F743C">
        <w:t>4</w:t>
      </w:r>
      <w:r w:rsidR="00977C66" w:rsidRPr="006F743C">
        <w:t>(</w:t>
      </w:r>
      <w:r w:rsidRPr="006F743C">
        <w:t>2</w:t>
      </w:r>
      <w:r w:rsidR="00977C66" w:rsidRPr="006F743C">
        <w:t xml:space="preserve">): </w:t>
      </w:r>
      <w:r w:rsidRPr="006F743C">
        <w:t>148-</w:t>
      </w:r>
      <w:r w:rsidR="00977C66" w:rsidRPr="006F743C">
        <w:t>1</w:t>
      </w:r>
      <w:r w:rsidRPr="006F743C">
        <w:t>52</w:t>
      </w:r>
    </w:p>
    <w:p w14:paraId="5D054EC1" w14:textId="137C4D53" w:rsidR="0039023D" w:rsidRPr="006F743C" w:rsidRDefault="0039023D" w:rsidP="00746C24">
      <w:r w:rsidRPr="006F743C">
        <w:t>F</w:t>
      </w:r>
      <w:r w:rsidR="00977C66" w:rsidRPr="006F743C">
        <w:t>acon, B, Jarne, P</w:t>
      </w:r>
      <w:r w:rsidR="006073D8" w:rsidRPr="006F743C">
        <w:t>, Pointer, JP and David, P (</w:t>
      </w:r>
      <w:r w:rsidRPr="006F743C">
        <w:t>2005</w:t>
      </w:r>
      <w:r w:rsidR="006073D8" w:rsidRPr="006F743C">
        <w:t>)</w:t>
      </w:r>
      <w:r w:rsidRPr="006F743C">
        <w:t>. Hybridisation and invasiveness in the freshwater snail Melanoides tuberculate: hybrid vigour is more important than increase in genetic variance. Journal of Evolutionary Biolog</w:t>
      </w:r>
      <w:r w:rsidR="006073D8" w:rsidRPr="006F743C">
        <w:t>y</w:t>
      </w:r>
      <w:r w:rsidRPr="006F743C">
        <w:t xml:space="preserve"> 18</w:t>
      </w:r>
      <w:r w:rsidR="006073D8" w:rsidRPr="006F743C">
        <w:t xml:space="preserve">: </w:t>
      </w:r>
      <w:r w:rsidRPr="006F743C">
        <w:t>524-535</w:t>
      </w:r>
    </w:p>
    <w:p w14:paraId="2FAB2FF6" w14:textId="3515AA1A" w:rsidR="0039023D" w:rsidRPr="006F743C" w:rsidRDefault="0039023D" w:rsidP="009C7C3C">
      <w:r w:rsidRPr="006F743C">
        <w:t xml:space="preserve">Falsone, L, </w:t>
      </w:r>
      <w:proofErr w:type="spellStart"/>
      <w:r w:rsidRPr="006F743C">
        <w:t>Brianti</w:t>
      </w:r>
      <w:proofErr w:type="spellEnd"/>
      <w:r w:rsidRPr="006F743C">
        <w:t xml:space="preserve">, E, Gaglio, G, Napoli, E, Anile, S, Mallia, E, Giannelli, A, </w:t>
      </w:r>
      <w:proofErr w:type="spellStart"/>
      <w:r w:rsidRPr="006F743C">
        <w:t>Poglayen</w:t>
      </w:r>
      <w:proofErr w:type="spellEnd"/>
      <w:r w:rsidRPr="006F743C">
        <w:t>, G, Giannetto, S</w:t>
      </w:r>
      <w:r w:rsidR="00184A16" w:rsidRPr="006F743C">
        <w:t xml:space="preserve"> and </w:t>
      </w:r>
      <w:r w:rsidRPr="006F743C">
        <w:t xml:space="preserve">Otranto, D </w:t>
      </w:r>
      <w:r w:rsidR="006073D8" w:rsidRPr="006F743C">
        <w:t>(</w:t>
      </w:r>
      <w:r w:rsidRPr="006F743C">
        <w:t>2014</w:t>
      </w:r>
      <w:r w:rsidR="006073D8" w:rsidRPr="006F743C">
        <w:t xml:space="preserve">). </w:t>
      </w:r>
      <w:r w:rsidRPr="006F743C">
        <w:t xml:space="preserve">The European wildcats (Felis </w:t>
      </w:r>
      <w:proofErr w:type="spellStart"/>
      <w:r w:rsidRPr="006F743C">
        <w:t>silvestris</w:t>
      </w:r>
      <w:proofErr w:type="spellEnd"/>
      <w:r w:rsidRPr="006F743C">
        <w:t xml:space="preserve"> </w:t>
      </w:r>
      <w:proofErr w:type="spellStart"/>
      <w:r w:rsidRPr="006F743C">
        <w:t>silvestris</w:t>
      </w:r>
      <w:proofErr w:type="spellEnd"/>
      <w:r w:rsidRPr="006F743C">
        <w:t xml:space="preserve">) as reservoir hosts of </w:t>
      </w:r>
      <w:proofErr w:type="spellStart"/>
      <w:r w:rsidRPr="006F743C">
        <w:t>Troglostrongylus</w:t>
      </w:r>
      <w:proofErr w:type="spellEnd"/>
      <w:r w:rsidRPr="006F743C">
        <w:t xml:space="preserve"> </w:t>
      </w:r>
      <w:proofErr w:type="spellStart"/>
      <w:r w:rsidRPr="006F743C">
        <w:t>brevior</w:t>
      </w:r>
      <w:proofErr w:type="spellEnd"/>
      <w:r w:rsidRPr="006F743C">
        <w:t xml:space="preserve"> (</w:t>
      </w:r>
      <w:proofErr w:type="spellStart"/>
      <w:r w:rsidRPr="006F743C">
        <w:t>Strongylida</w:t>
      </w:r>
      <w:proofErr w:type="spellEnd"/>
      <w:r w:rsidRPr="006F743C">
        <w:t xml:space="preserve">: </w:t>
      </w:r>
      <w:proofErr w:type="spellStart"/>
      <w:r w:rsidRPr="006F743C">
        <w:t>Crenosomatidae</w:t>
      </w:r>
      <w:proofErr w:type="spellEnd"/>
      <w:r w:rsidRPr="006F743C">
        <w:t>) lungworms</w:t>
      </w:r>
      <w:r w:rsidR="00CD620F" w:rsidRPr="006F743C">
        <w:t xml:space="preserve">, </w:t>
      </w:r>
      <w:r w:rsidRPr="006F743C">
        <w:t>Veterinary Parasitology</w:t>
      </w:r>
      <w:r w:rsidR="00CD620F" w:rsidRPr="006F743C">
        <w:t xml:space="preserve"> </w:t>
      </w:r>
      <w:r w:rsidRPr="006F743C">
        <w:t>205</w:t>
      </w:r>
      <w:r w:rsidR="00CD620F" w:rsidRPr="006F743C">
        <w:t>(</w:t>
      </w:r>
      <w:r w:rsidRPr="006F743C">
        <w:t>1-2</w:t>
      </w:r>
      <w:r w:rsidR="00CD620F" w:rsidRPr="006F743C">
        <w:t xml:space="preserve">): </w:t>
      </w:r>
      <w:r w:rsidRPr="006F743C">
        <w:t>193-</w:t>
      </w:r>
      <w:r w:rsidR="00CD620F" w:rsidRPr="006F743C">
        <w:t>19</w:t>
      </w:r>
      <w:r w:rsidRPr="006F743C">
        <w:t>8</w:t>
      </w:r>
    </w:p>
    <w:p w14:paraId="555BAEC8" w14:textId="22C79F7E" w:rsidR="0039023D" w:rsidRPr="006F743C" w:rsidRDefault="0039023D" w:rsidP="00746C24">
      <w:r w:rsidRPr="006F743C">
        <w:t xml:space="preserve">FAO </w:t>
      </w:r>
      <w:r w:rsidR="00CD620F" w:rsidRPr="006F743C">
        <w:t>(</w:t>
      </w:r>
      <w:r w:rsidRPr="006F743C">
        <w:t>2019</w:t>
      </w:r>
      <w:r w:rsidR="00CD620F" w:rsidRPr="006F743C">
        <w:t xml:space="preserve">). </w:t>
      </w:r>
      <w:r w:rsidRPr="006F743C">
        <w:t>International Standards for Phytosanitary Measures (ISPM) no. 11: Pest risk analysis for quarantine pests, Secretariat of the International Plant Protection Convention, Food and Agriculture Organization (FAO) of the United Nations, Rome, Italy, available at https://www.ippc.int/en/core-activities/standards-setting/ispms/</w:t>
      </w:r>
    </w:p>
    <w:p w14:paraId="394D1442" w14:textId="03AC28FB" w:rsidR="0039023D" w:rsidRPr="006F743C" w:rsidRDefault="0039023D" w:rsidP="009C7C3C">
      <w:r w:rsidRPr="006F743C">
        <w:t>Fasanella, A, Lia, R</w:t>
      </w:r>
      <w:r w:rsidR="00184A16" w:rsidRPr="006F743C">
        <w:t xml:space="preserve"> and </w:t>
      </w:r>
      <w:proofErr w:type="spellStart"/>
      <w:r w:rsidRPr="006F743C">
        <w:t>Giangaspero</w:t>
      </w:r>
      <w:proofErr w:type="spellEnd"/>
      <w:r w:rsidRPr="006F743C">
        <w:t xml:space="preserve">, A </w:t>
      </w:r>
      <w:r w:rsidR="00CD620F" w:rsidRPr="006F743C">
        <w:t>(</w:t>
      </w:r>
      <w:r w:rsidRPr="006F743C">
        <w:t>1995</w:t>
      </w:r>
      <w:r w:rsidR="00CD620F" w:rsidRPr="006F743C">
        <w:t xml:space="preserve">). </w:t>
      </w:r>
      <w:proofErr w:type="spellStart"/>
      <w:r w:rsidRPr="006F743C">
        <w:t>Cernuella</w:t>
      </w:r>
      <w:proofErr w:type="spellEnd"/>
      <w:r w:rsidRPr="006F743C">
        <w:t xml:space="preserve">-Virgata (Mollusca, </w:t>
      </w:r>
      <w:proofErr w:type="spellStart"/>
      <w:r w:rsidRPr="006F743C">
        <w:t>Gastropoda</w:t>
      </w:r>
      <w:proofErr w:type="spellEnd"/>
      <w:r w:rsidRPr="006F743C">
        <w:t xml:space="preserve">, </w:t>
      </w:r>
      <w:proofErr w:type="spellStart"/>
      <w:r w:rsidRPr="006F743C">
        <w:t>Pulmonata</w:t>
      </w:r>
      <w:proofErr w:type="spellEnd"/>
      <w:r w:rsidRPr="006F743C">
        <w:t xml:space="preserve">) Intermediate Snail Host for </w:t>
      </w:r>
      <w:proofErr w:type="spellStart"/>
      <w:r w:rsidRPr="006F743C">
        <w:t>Dicrocoelium-Dendriticum</w:t>
      </w:r>
      <w:proofErr w:type="spellEnd"/>
      <w:r w:rsidRPr="006F743C">
        <w:t xml:space="preserve"> (Rudolphi, 1819) in Apulia Region, Italy</w:t>
      </w:r>
      <w:r w:rsidR="00CD620F" w:rsidRPr="006F743C">
        <w:t xml:space="preserve">, </w:t>
      </w:r>
      <w:r w:rsidRPr="006F743C">
        <w:t>(in French), Parasite</w:t>
      </w:r>
      <w:r w:rsidR="00CD620F" w:rsidRPr="006F743C">
        <w:t xml:space="preserve"> </w:t>
      </w:r>
      <w:r w:rsidRPr="006F743C">
        <w:t>2</w:t>
      </w:r>
      <w:r w:rsidR="00CD620F" w:rsidRPr="006F743C">
        <w:t>(</w:t>
      </w:r>
      <w:r w:rsidRPr="006F743C">
        <w:t>3</w:t>
      </w:r>
      <w:r w:rsidR="00CD620F" w:rsidRPr="006F743C">
        <w:t xml:space="preserve">): </w:t>
      </w:r>
      <w:r w:rsidRPr="006F743C">
        <w:t>331-</w:t>
      </w:r>
      <w:r w:rsidR="00CD620F" w:rsidRPr="006F743C">
        <w:t>33</w:t>
      </w:r>
      <w:r w:rsidRPr="006F743C">
        <w:t>3</w:t>
      </w:r>
    </w:p>
    <w:p w14:paraId="5D0F0D81" w14:textId="640D10B7" w:rsidR="0039023D" w:rsidRPr="006F743C" w:rsidRDefault="0039023D" w:rsidP="009C7C3C">
      <w:proofErr w:type="spellStart"/>
      <w:r w:rsidRPr="006F743C">
        <w:t>Ferdushy</w:t>
      </w:r>
      <w:proofErr w:type="spellEnd"/>
      <w:r w:rsidRPr="006F743C">
        <w:t>, T</w:t>
      </w:r>
      <w:r w:rsidR="00184A16" w:rsidRPr="006F743C">
        <w:t xml:space="preserve"> and </w:t>
      </w:r>
      <w:r w:rsidRPr="006F743C">
        <w:t xml:space="preserve">Hasan, MT </w:t>
      </w:r>
      <w:r w:rsidR="00CD620F" w:rsidRPr="006F743C">
        <w:t>(</w:t>
      </w:r>
      <w:r w:rsidRPr="006F743C">
        <w:t>2010</w:t>
      </w:r>
      <w:r w:rsidR="00CD620F" w:rsidRPr="006F743C">
        <w:t xml:space="preserve">). </w:t>
      </w:r>
      <w:proofErr w:type="spellStart"/>
      <w:r w:rsidRPr="006F743C">
        <w:t>Angiostrongylus</w:t>
      </w:r>
      <w:proofErr w:type="spellEnd"/>
      <w:r w:rsidRPr="006F743C">
        <w:t xml:space="preserve"> vasorum: the 'French Heartworm', Parasitol</w:t>
      </w:r>
      <w:r w:rsidR="0018669E" w:rsidRPr="006F743C">
        <w:t>ogy</w:t>
      </w:r>
      <w:r w:rsidRPr="006F743C">
        <w:t xml:space="preserve"> Res</w:t>
      </w:r>
      <w:r w:rsidR="0018669E" w:rsidRPr="006F743C">
        <w:t>earch</w:t>
      </w:r>
      <w:r w:rsidR="00CD620F" w:rsidRPr="006F743C">
        <w:t xml:space="preserve"> </w:t>
      </w:r>
      <w:r w:rsidRPr="006F743C">
        <w:t>107</w:t>
      </w:r>
      <w:r w:rsidR="00CD620F" w:rsidRPr="006F743C">
        <w:t>(</w:t>
      </w:r>
      <w:r w:rsidRPr="006F743C">
        <w:t>4</w:t>
      </w:r>
      <w:r w:rsidR="00CD620F" w:rsidRPr="006F743C">
        <w:t xml:space="preserve">): </w:t>
      </w:r>
      <w:r w:rsidRPr="006F743C">
        <w:t>765-</w:t>
      </w:r>
      <w:r w:rsidR="00CD620F" w:rsidRPr="006F743C">
        <w:t>7</w:t>
      </w:r>
      <w:r w:rsidRPr="006F743C">
        <w:t>71</w:t>
      </w:r>
    </w:p>
    <w:p w14:paraId="2585EC6D" w14:textId="2726AB1F" w:rsidR="0039023D" w:rsidRPr="006F743C" w:rsidRDefault="0039023D" w:rsidP="009C7C3C">
      <w:proofErr w:type="spellStart"/>
      <w:r w:rsidRPr="006F743C">
        <w:t>Ferdushy</w:t>
      </w:r>
      <w:proofErr w:type="spellEnd"/>
      <w:r w:rsidRPr="006F743C">
        <w:t>, T, Kapel, CM, Webster, P, Al-Sabi, MN</w:t>
      </w:r>
      <w:r w:rsidR="00184A16" w:rsidRPr="006F743C">
        <w:t xml:space="preserve"> and </w:t>
      </w:r>
      <w:r w:rsidRPr="006F743C">
        <w:t xml:space="preserve">Gronvold, J </w:t>
      </w:r>
      <w:r w:rsidR="00CD620F" w:rsidRPr="006F743C">
        <w:t>(</w:t>
      </w:r>
      <w:r w:rsidRPr="006F743C">
        <w:t>2009</w:t>
      </w:r>
      <w:r w:rsidR="00CD620F" w:rsidRPr="006F743C">
        <w:t xml:space="preserve">). </w:t>
      </w:r>
      <w:r w:rsidRPr="006F743C">
        <w:t xml:space="preserve">The occurrence of </w:t>
      </w:r>
      <w:proofErr w:type="spellStart"/>
      <w:r w:rsidRPr="006F743C">
        <w:t>Angiostrongylus</w:t>
      </w:r>
      <w:proofErr w:type="spellEnd"/>
      <w:r w:rsidRPr="006F743C">
        <w:t xml:space="preserve"> vasorum in terrestrial slugs from forests and parks in the Copenhagen area, Denmark, J </w:t>
      </w:r>
      <w:proofErr w:type="spellStart"/>
      <w:r w:rsidRPr="006F743C">
        <w:t>Helminthol</w:t>
      </w:r>
      <w:proofErr w:type="spellEnd"/>
      <w:r w:rsidR="00CD620F" w:rsidRPr="006F743C">
        <w:t xml:space="preserve"> </w:t>
      </w:r>
      <w:r w:rsidRPr="006F743C">
        <w:t>83</w:t>
      </w:r>
      <w:r w:rsidR="00CD620F" w:rsidRPr="006F743C">
        <w:t>(</w:t>
      </w:r>
      <w:r w:rsidRPr="006F743C">
        <w:t>4</w:t>
      </w:r>
      <w:r w:rsidR="00CD620F" w:rsidRPr="006F743C">
        <w:t xml:space="preserve">): </w:t>
      </w:r>
      <w:r w:rsidRPr="006F743C">
        <w:t>379-</w:t>
      </w:r>
      <w:r w:rsidR="00CD620F" w:rsidRPr="006F743C">
        <w:t>3</w:t>
      </w:r>
      <w:r w:rsidRPr="006F743C">
        <w:t>83</w:t>
      </w:r>
    </w:p>
    <w:p w14:paraId="1DCBCDEB" w14:textId="2945F90B" w:rsidR="0039023D" w:rsidRPr="006F743C" w:rsidRDefault="0039023D" w:rsidP="00746C24">
      <w:r w:rsidRPr="006F743C">
        <w:t>Février, J, Russo, J</w:t>
      </w:r>
      <w:r w:rsidR="00184A16" w:rsidRPr="006F743C">
        <w:t xml:space="preserve"> and </w:t>
      </w:r>
      <w:r w:rsidRPr="006F743C">
        <w:t xml:space="preserve">Madec, L </w:t>
      </w:r>
      <w:r w:rsidR="00CD620F" w:rsidRPr="006F743C">
        <w:t>(</w:t>
      </w:r>
      <w:r w:rsidRPr="006F743C">
        <w:t>2009</w:t>
      </w:r>
      <w:r w:rsidR="00CD620F" w:rsidRPr="006F743C">
        <w:t xml:space="preserve">). </w:t>
      </w:r>
      <w:r w:rsidRPr="006F743C">
        <w:t>Intraspecific variation in life history traits of a land snail after a bacterial challenge, Journal of Zoology</w:t>
      </w:r>
      <w:r w:rsidR="00CD620F" w:rsidRPr="006F743C">
        <w:t xml:space="preserve"> </w:t>
      </w:r>
      <w:r w:rsidRPr="006F743C">
        <w:t>277</w:t>
      </w:r>
      <w:r w:rsidR="00CD620F" w:rsidRPr="006F743C">
        <w:t>(</w:t>
      </w:r>
      <w:r w:rsidRPr="006F743C">
        <w:t>2</w:t>
      </w:r>
      <w:r w:rsidR="00CD620F" w:rsidRPr="006F743C">
        <w:t xml:space="preserve">): </w:t>
      </w:r>
      <w:r w:rsidRPr="006F743C">
        <w:t>149-56</w:t>
      </w:r>
    </w:p>
    <w:p w14:paraId="2EA76C51" w14:textId="652E1A2E" w:rsidR="0039023D" w:rsidRPr="006F743C" w:rsidRDefault="0039023D" w:rsidP="00746C24">
      <w:r w:rsidRPr="006F743C">
        <w:t>F</w:t>
      </w:r>
      <w:r w:rsidR="00CD620F" w:rsidRPr="006F743C">
        <w:t>evrier, Y, Russo, J and Madec, L (</w:t>
      </w:r>
      <w:r w:rsidRPr="006F743C">
        <w:t>2009</w:t>
      </w:r>
      <w:r w:rsidR="00CD620F" w:rsidRPr="006F743C">
        <w:t>)</w:t>
      </w:r>
      <w:r w:rsidRPr="006F743C">
        <w:t>. Intraspecific variation in life history traits of a land snail after a bacterial challenge</w:t>
      </w:r>
      <w:r w:rsidR="00CD620F" w:rsidRPr="006F743C">
        <w:t xml:space="preserve">, </w:t>
      </w:r>
      <w:r w:rsidRPr="006F743C">
        <w:t>Journal of Zoology</w:t>
      </w:r>
      <w:r w:rsidR="00CD620F" w:rsidRPr="006F743C">
        <w:t xml:space="preserve"> </w:t>
      </w:r>
      <w:r w:rsidRPr="006F743C">
        <w:t>277</w:t>
      </w:r>
      <w:r w:rsidR="00CD620F" w:rsidRPr="006F743C">
        <w:t xml:space="preserve">: </w:t>
      </w:r>
      <w:r w:rsidRPr="006F743C">
        <w:t>149-156</w:t>
      </w:r>
    </w:p>
    <w:p w14:paraId="67F31EE3" w14:textId="4035A580" w:rsidR="0039023D" w:rsidRPr="006F743C" w:rsidRDefault="0039023D" w:rsidP="00746C24">
      <w:r w:rsidRPr="006F743C">
        <w:t>Forsyth, RG</w:t>
      </w:r>
      <w:r w:rsidR="00184A16" w:rsidRPr="006F743C">
        <w:t xml:space="preserve"> and </w:t>
      </w:r>
      <w:r w:rsidRPr="006F743C">
        <w:t xml:space="preserve">Kamstra, J </w:t>
      </w:r>
      <w:r w:rsidR="00E47C53">
        <w:t>(</w:t>
      </w:r>
      <w:r w:rsidRPr="006F743C">
        <w:t>2019</w:t>
      </w:r>
      <w:r w:rsidR="00E47C53">
        <w:t xml:space="preserve">). </w:t>
      </w:r>
      <w:r w:rsidRPr="006F743C">
        <w:t xml:space="preserve">Roman snail, Helix </w:t>
      </w:r>
      <w:proofErr w:type="spellStart"/>
      <w:r w:rsidRPr="006F743C">
        <w:t>pomatia</w:t>
      </w:r>
      <w:proofErr w:type="spellEnd"/>
      <w:r w:rsidRPr="006F743C">
        <w:t xml:space="preserve"> (Mollusca: </w:t>
      </w:r>
      <w:proofErr w:type="spellStart"/>
      <w:r w:rsidRPr="006F743C">
        <w:t>Helicidae</w:t>
      </w:r>
      <w:proofErr w:type="spellEnd"/>
      <w:r w:rsidRPr="006F743C">
        <w:t>), in Canada, The Canadian Field-Naturalist</w:t>
      </w:r>
      <w:r w:rsidR="00E47C53">
        <w:t xml:space="preserve"> </w:t>
      </w:r>
      <w:r w:rsidRPr="006F743C">
        <w:t>133</w:t>
      </w:r>
      <w:r w:rsidR="00E47C53">
        <w:t>(</w:t>
      </w:r>
      <w:r w:rsidRPr="006F743C">
        <w:t>2</w:t>
      </w:r>
      <w:r w:rsidR="00E47C53">
        <w:t xml:space="preserve">): </w:t>
      </w:r>
      <w:r w:rsidRPr="006F743C">
        <w:t>156-</w:t>
      </w:r>
      <w:r w:rsidR="00E47C53">
        <w:t>15</w:t>
      </w:r>
      <w:r w:rsidRPr="006F743C">
        <w:t>9</w:t>
      </w:r>
    </w:p>
    <w:p w14:paraId="74F4E4E5" w14:textId="28A20261" w:rsidR="0039023D" w:rsidRPr="006F743C" w:rsidRDefault="0039023D" w:rsidP="00746C24">
      <w:r w:rsidRPr="006F743C">
        <w:t>F</w:t>
      </w:r>
      <w:r w:rsidR="00F17A36" w:rsidRPr="006F743C">
        <w:t>rankham, R (</w:t>
      </w:r>
      <w:r w:rsidRPr="006F743C">
        <w:t>2005</w:t>
      </w:r>
      <w:r w:rsidR="00F17A36" w:rsidRPr="006F743C">
        <w:t>)</w:t>
      </w:r>
      <w:r w:rsidRPr="006F743C">
        <w:t>. Invasion biology - Resolving the genetic paradox in invasive species</w:t>
      </w:r>
      <w:r w:rsidR="00F17A36" w:rsidRPr="006F743C">
        <w:t xml:space="preserve">. </w:t>
      </w:r>
      <w:r w:rsidRPr="006F743C">
        <w:t>Heredity</w:t>
      </w:r>
      <w:r w:rsidR="00F17A36" w:rsidRPr="006F743C">
        <w:t xml:space="preserve"> </w:t>
      </w:r>
      <w:r w:rsidRPr="006F743C">
        <w:t>94</w:t>
      </w:r>
      <w:r w:rsidR="00F17A36" w:rsidRPr="006F743C">
        <w:t>: 3</w:t>
      </w:r>
      <w:r w:rsidRPr="006F743C">
        <w:t>85-385</w:t>
      </w:r>
    </w:p>
    <w:p w14:paraId="71FE1DC0" w14:textId="475F97F1" w:rsidR="0039023D" w:rsidRPr="006F743C" w:rsidRDefault="0039023D" w:rsidP="00746C24">
      <w:r w:rsidRPr="006F743C">
        <w:t xml:space="preserve">Freitas, FAO, Carrara, ER, Ladeira, G, </w:t>
      </w:r>
      <w:proofErr w:type="spellStart"/>
      <w:r w:rsidRPr="006F743C">
        <w:t>Lourenҫo</w:t>
      </w:r>
      <w:proofErr w:type="spellEnd"/>
      <w:r w:rsidRPr="006F743C">
        <w:t>, M, Leôncio, T, Miranda, C, César, FL</w:t>
      </w:r>
      <w:r w:rsidR="00184A16" w:rsidRPr="006F743C">
        <w:t xml:space="preserve"> and </w:t>
      </w:r>
      <w:r w:rsidRPr="006F743C">
        <w:t xml:space="preserve">de Genova Gaya, L </w:t>
      </w:r>
      <w:r w:rsidR="00F17A36" w:rsidRPr="006F743C">
        <w:t>(</w:t>
      </w:r>
      <w:r w:rsidRPr="006F743C">
        <w:t>2023</w:t>
      </w:r>
      <w:r w:rsidR="00F17A36" w:rsidRPr="006F743C">
        <w:t xml:space="preserve">). </w:t>
      </w:r>
      <w:r w:rsidRPr="006F743C">
        <w:t xml:space="preserve">Heritability and genetics correlations for body weight in escargots, Acta </w:t>
      </w:r>
      <w:proofErr w:type="spellStart"/>
      <w:r w:rsidRPr="006F743C">
        <w:t>Scientiarum</w:t>
      </w:r>
      <w:proofErr w:type="spellEnd"/>
      <w:r w:rsidRPr="006F743C">
        <w:t>: Animal Sciences</w:t>
      </w:r>
      <w:r w:rsidR="00F17A36" w:rsidRPr="006F743C">
        <w:t xml:space="preserve"> </w:t>
      </w:r>
      <w:r w:rsidRPr="006F743C">
        <w:t xml:space="preserve">45, </w:t>
      </w:r>
      <w:proofErr w:type="spellStart"/>
      <w:r w:rsidR="00F1288B" w:rsidRPr="006F743C">
        <w:t>doi</w:t>
      </w:r>
      <w:proofErr w:type="spellEnd"/>
      <w:r w:rsidR="00F1288B" w:rsidRPr="006F743C">
        <w:t xml:space="preserve">: </w:t>
      </w:r>
      <w:r w:rsidRPr="006F743C">
        <w:t>10.4025/</w:t>
      </w:r>
      <w:proofErr w:type="gramStart"/>
      <w:r w:rsidRPr="006F743C">
        <w:t>actascianimsci.v</w:t>
      </w:r>
      <w:proofErr w:type="gramEnd"/>
      <w:r w:rsidRPr="006F743C">
        <w:t>45i1.58130</w:t>
      </w:r>
    </w:p>
    <w:p w14:paraId="3CC832A1" w14:textId="69158E52" w:rsidR="0039023D" w:rsidRPr="006F743C" w:rsidRDefault="0039023D" w:rsidP="009C7C3C">
      <w:r w:rsidRPr="006F743C">
        <w:lastRenderedPageBreak/>
        <w:t xml:space="preserve">Fuehrer, HP, Morelli, S, Bleicher, J, </w:t>
      </w:r>
      <w:proofErr w:type="spellStart"/>
      <w:r w:rsidRPr="006F743C">
        <w:t>Brauchart</w:t>
      </w:r>
      <w:proofErr w:type="spellEnd"/>
      <w:r w:rsidRPr="006F743C">
        <w:t xml:space="preserve">, T, Edler, M, </w:t>
      </w:r>
      <w:proofErr w:type="spellStart"/>
      <w:r w:rsidRPr="006F743C">
        <w:t>Eisschiel</w:t>
      </w:r>
      <w:proofErr w:type="spellEnd"/>
      <w:r w:rsidRPr="006F743C">
        <w:t>, N, Hering, T</w:t>
      </w:r>
      <w:r w:rsidR="002045BB" w:rsidRPr="006F743C">
        <w:t xml:space="preserve"> et al. (</w:t>
      </w:r>
      <w:r w:rsidRPr="006F743C">
        <w:t>2020</w:t>
      </w:r>
      <w:r w:rsidR="002045BB" w:rsidRPr="006F743C">
        <w:t xml:space="preserve">). </w:t>
      </w:r>
      <w:r w:rsidRPr="006F743C">
        <w:t xml:space="preserve">Detection of </w:t>
      </w:r>
      <w:proofErr w:type="spellStart"/>
      <w:r w:rsidRPr="006F743C">
        <w:t>Crenosoma</w:t>
      </w:r>
      <w:proofErr w:type="spellEnd"/>
      <w:r w:rsidRPr="006F743C">
        <w:t xml:space="preserve"> spp</w:t>
      </w:r>
      <w:r w:rsidR="00174F05" w:rsidRPr="006F743C">
        <w:t xml:space="preserve">., </w:t>
      </w:r>
      <w:proofErr w:type="spellStart"/>
      <w:r w:rsidRPr="006F743C">
        <w:t>Angiostrongylus</w:t>
      </w:r>
      <w:proofErr w:type="spellEnd"/>
      <w:r w:rsidRPr="006F743C">
        <w:t xml:space="preserve"> vasorum and </w:t>
      </w:r>
      <w:proofErr w:type="spellStart"/>
      <w:r w:rsidRPr="006F743C">
        <w:t>Aelurostrongylus</w:t>
      </w:r>
      <w:proofErr w:type="spellEnd"/>
      <w:r w:rsidRPr="006F743C">
        <w:t xml:space="preserve"> </w:t>
      </w:r>
      <w:proofErr w:type="spellStart"/>
      <w:r w:rsidRPr="006F743C">
        <w:t>abstrusus</w:t>
      </w:r>
      <w:proofErr w:type="spellEnd"/>
      <w:r w:rsidRPr="006F743C">
        <w:t xml:space="preserve"> in Gastropods in Eastern Austria</w:t>
      </w:r>
      <w:r w:rsidR="002045BB" w:rsidRPr="006F743C">
        <w:t>,</w:t>
      </w:r>
      <w:r w:rsidR="006F29F6" w:rsidRPr="006F743C">
        <w:t xml:space="preserve"> </w:t>
      </w:r>
      <w:r w:rsidRPr="006F743C">
        <w:t>Pathogens</w:t>
      </w:r>
      <w:r w:rsidR="002045BB" w:rsidRPr="006F743C">
        <w:t xml:space="preserve"> </w:t>
      </w:r>
      <w:r w:rsidRPr="006F743C">
        <w:t>9</w:t>
      </w:r>
      <w:r w:rsidR="002045BB" w:rsidRPr="006F743C">
        <w:t>(</w:t>
      </w:r>
      <w:r w:rsidRPr="006F743C">
        <w:t>12</w:t>
      </w:r>
      <w:r w:rsidR="002045BB" w:rsidRPr="006F743C">
        <w:t>)</w:t>
      </w:r>
      <w:r w:rsidRPr="006F743C">
        <w:t xml:space="preserve">, </w:t>
      </w:r>
      <w:proofErr w:type="spellStart"/>
      <w:r w:rsidR="0050502F" w:rsidRPr="006F743C">
        <w:t>doi</w:t>
      </w:r>
      <w:proofErr w:type="spellEnd"/>
      <w:r w:rsidR="0050502F" w:rsidRPr="006F743C">
        <w:t>: 10.3390/pathogens9121046</w:t>
      </w:r>
    </w:p>
    <w:p w14:paraId="674B2945" w14:textId="47019BE1" w:rsidR="0039023D" w:rsidRPr="006F743C" w:rsidRDefault="0039023D" w:rsidP="00746C24">
      <w:r w:rsidRPr="006F743C">
        <w:t xml:space="preserve">GACC </w:t>
      </w:r>
      <w:r w:rsidR="0050502F" w:rsidRPr="006F743C">
        <w:t>(</w:t>
      </w:r>
      <w:r w:rsidRPr="006F743C">
        <w:t>2019</w:t>
      </w:r>
      <w:r w:rsidR="0050502F" w:rsidRPr="006F743C">
        <w:t>)</w:t>
      </w:r>
      <w:r w:rsidR="00D96F27" w:rsidRPr="006F743C">
        <w:t xml:space="preserve">. </w:t>
      </w:r>
      <w:r w:rsidRPr="006F743C">
        <w:t>Huangpu Customs seizes alien invasive snails at Xingang Port, General Administration of Customs of the People's Republic of China (GACC), 6 May 2019, available at http://english.customs.gov.cn/Statics/cc31370c-91a9-4eec-a52c-e855da134172.html</w:t>
      </w:r>
    </w:p>
    <w:p w14:paraId="497B33A7" w14:textId="1006BB74" w:rsidR="0039023D" w:rsidRPr="006F743C" w:rsidRDefault="0039023D" w:rsidP="009C7C3C">
      <w:r w:rsidRPr="006F743C">
        <w:t>Gallego, L</w:t>
      </w:r>
      <w:r w:rsidR="00184A16" w:rsidRPr="006F743C">
        <w:t xml:space="preserve"> and </w:t>
      </w:r>
      <w:proofErr w:type="spellStart"/>
      <w:r w:rsidRPr="006F743C">
        <w:t>Gracenea</w:t>
      </w:r>
      <w:proofErr w:type="spellEnd"/>
      <w:r w:rsidRPr="006F743C">
        <w:t xml:space="preserve">, M </w:t>
      </w:r>
      <w:r w:rsidR="00D96F27" w:rsidRPr="006F743C">
        <w:t>(</w:t>
      </w:r>
      <w:r w:rsidRPr="006F743C">
        <w:t>2015</w:t>
      </w:r>
      <w:r w:rsidR="00D96F27" w:rsidRPr="006F743C">
        <w:t xml:space="preserve">). </w:t>
      </w:r>
      <w:r w:rsidRPr="006F743C">
        <w:t xml:space="preserve">Praziquantel efficacy against </w:t>
      </w:r>
      <w:proofErr w:type="spellStart"/>
      <w:r w:rsidRPr="006F743C">
        <w:t>Brachylaima</w:t>
      </w:r>
      <w:proofErr w:type="spellEnd"/>
      <w:r w:rsidRPr="006F743C">
        <w:t xml:space="preserve"> </w:t>
      </w:r>
      <w:proofErr w:type="spellStart"/>
      <w:r w:rsidRPr="006F743C">
        <w:t>sp</w:t>
      </w:r>
      <w:proofErr w:type="spellEnd"/>
      <w:r w:rsidRPr="006F743C">
        <w:t xml:space="preserve"> </w:t>
      </w:r>
      <w:proofErr w:type="spellStart"/>
      <w:r w:rsidRPr="006F743C">
        <w:t>metacercariae</w:t>
      </w:r>
      <w:proofErr w:type="spellEnd"/>
      <w:r w:rsidRPr="006F743C">
        <w:t xml:space="preserve"> (Trematoda: </w:t>
      </w:r>
      <w:proofErr w:type="spellStart"/>
      <w:r w:rsidRPr="006F743C">
        <w:t>Brachylaimidae</w:t>
      </w:r>
      <w:proofErr w:type="spellEnd"/>
      <w:r w:rsidRPr="006F743C">
        <w:t xml:space="preserve">) parasitizing the edible </w:t>
      </w:r>
      <w:proofErr w:type="spellStart"/>
      <w:r w:rsidRPr="006F743C">
        <w:t>landsnail</w:t>
      </w:r>
      <w:proofErr w:type="spellEnd"/>
      <w:r w:rsidRPr="006F743C">
        <w:t xml:space="preserve"> Cornu </w:t>
      </w:r>
      <w:proofErr w:type="spellStart"/>
      <w:r w:rsidRPr="006F743C">
        <w:t>aspersum</w:t>
      </w:r>
      <w:proofErr w:type="spellEnd"/>
      <w:r w:rsidRPr="006F743C">
        <w:t xml:space="preserve"> and its HPLC-MS/MS residue determination</w:t>
      </w:r>
      <w:r w:rsidR="00D96F27" w:rsidRPr="006F743C">
        <w:t>,</w:t>
      </w:r>
      <w:r w:rsidR="006F29F6" w:rsidRPr="006F743C">
        <w:t xml:space="preserve"> </w:t>
      </w:r>
      <w:r w:rsidRPr="006F743C">
        <w:t>Experimental Parasitology</w:t>
      </w:r>
      <w:r w:rsidR="00D96F27" w:rsidRPr="006F743C">
        <w:t xml:space="preserve"> </w:t>
      </w:r>
      <w:r w:rsidRPr="006F743C">
        <w:t>157</w:t>
      </w:r>
      <w:r w:rsidR="00D96F27" w:rsidRPr="006F743C">
        <w:t xml:space="preserve">: </w:t>
      </w:r>
      <w:r w:rsidRPr="006F743C">
        <w:t>92-102</w:t>
      </w:r>
    </w:p>
    <w:p w14:paraId="1679639D" w14:textId="7CB08847" w:rsidR="0039023D" w:rsidRPr="006F743C" w:rsidRDefault="0039023D" w:rsidP="009C7C3C">
      <w:r w:rsidRPr="006F743C">
        <w:t>Gallego, L, Gonzalez-Moreno, O</w:t>
      </w:r>
      <w:r w:rsidR="00184A16" w:rsidRPr="006F743C">
        <w:t xml:space="preserve"> and </w:t>
      </w:r>
      <w:proofErr w:type="spellStart"/>
      <w:r w:rsidRPr="006F743C">
        <w:t>Gracenea</w:t>
      </w:r>
      <w:proofErr w:type="spellEnd"/>
      <w:r w:rsidRPr="006F743C">
        <w:t xml:space="preserve">, M </w:t>
      </w:r>
      <w:r w:rsidR="00D96F27" w:rsidRPr="006F743C">
        <w:t>(</w:t>
      </w:r>
      <w:r w:rsidRPr="006F743C">
        <w:t>2014</w:t>
      </w:r>
      <w:r w:rsidR="00D96F27" w:rsidRPr="006F743C">
        <w:t xml:space="preserve">). </w:t>
      </w:r>
      <w:r w:rsidRPr="006F743C">
        <w:t xml:space="preserve">Terrestrial Edible Land Snails as Vectors for Geographic Dissemination of </w:t>
      </w:r>
      <w:proofErr w:type="spellStart"/>
      <w:r w:rsidRPr="006F743C">
        <w:t>Brachylaima</w:t>
      </w:r>
      <w:proofErr w:type="spellEnd"/>
      <w:r w:rsidRPr="006F743C">
        <w:t xml:space="preserve"> Species</w:t>
      </w:r>
      <w:r w:rsidR="00D96F27" w:rsidRPr="006F743C">
        <w:t>,</w:t>
      </w:r>
      <w:r w:rsidR="006F29F6" w:rsidRPr="006F743C">
        <w:t xml:space="preserve"> </w:t>
      </w:r>
      <w:r w:rsidRPr="006F743C">
        <w:t>Journal of Parasitology</w:t>
      </w:r>
      <w:r w:rsidR="00D96F27" w:rsidRPr="006F743C">
        <w:t xml:space="preserve"> </w:t>
      </w:r>
      <w:r w:rsidRPr="006F743C">
        <w:t>100</w:t>
      </w:r>
      <w:r w:rsidR="00D96F27" w:rsidRPr="006F743C">
        <w:t>(</w:t>
      </w:r>
      <w:r w:rsidRPr="006F743C">
        <w:t>5</w:t>
      </w:r>
      <w:r w:rsidR="00D96F27" w:rsidRPr="006F743C">
        <w:t xml:space="preserve">): </w:t>
      </w:r>
      <w:r w:rsidRPr="006F743C">
        <w:t>674-</w:t>
      </w:r>
      <w:r w:rsidR="00D96F27" w:rsidRPr="006F743C">
        <w:t>67</w:t>
      </w:r>
      <w:r w:rsidRPr="006F743C">
        <w:t>8</w:t>
      </w:r>
    </w:p>
    <w:p w14:paraId="7A4249A0" w14:textId="07430A8E" w:rsidR="0039023D" w:rsidRPr="006F743C" w:rsidRDefault="0039023D" w:rsidP="00746C24">
      <w:proofErr w:type="spellStart"/>
      <w:r w:rsidRPr="006F743C">
        <w:t>G</w:t>
      </w:r>
      <w:r w:rsidR="003558B5" w:rsidRPr="006F743C">
        <w:t>arefalaki</w:t>
      </w:r>
      <w:proofErr w:type="spellEnd"/>
      <w:r w:rsidRPr="006F743C">
        <w:t>, ME</w:t>
      </w:r>
      <w:r w:rsidR="00174F05" w:rsidRPr="006F743C">
        <w:t xml:space="preserve">, </w:t>
      </w:r>
      <w:r w:rsidRPr="006F743C">
        <w:t>K</w:t>
      </w:r>
      <w:r w:rsidR="003558B5" w:rsidRPr="006F743C">
        <w:t>alyva</w:t>
      </w:r>
      <w:r w:rsidRPr="006F743C">
        <w:t>, S</w:t>
      </w:r>
      <w:r w:rsidR="00174F05" w:rsidRPr="006F743C">
        <w:t xml:space="preserve">, </w:t>
      </w:r>
      <w:r w:rsidRPr="006F743C">
        <w:t>J</w:t>
      </w:r>
      <w:r w:rsidR="003558B5" w:rsidRPr="006F743C">
        <w:t>anicke</w:t>
      </w:r>
      <w:r w:rsidRPr="006F743C">
        <w:t>, T</w:t>
      </w:r>
      <w:r w:rsidR="00184A16" w:rsidRPr="006F743C">
        <w:t xml:space="preserve"> and </w:t>
      </w:r>
      <w:proofErr w:type="spellStart"/>
      <w:r w:rsidRPr="006F743C">
        <w:t>S</w:t>
      </w:r>
      <w:r w:rsidR="003558B5" w:rsidRPr="006F743C">
        <w:t>taikou</w:t>
      </w:r>
      <w:proofErr w:type="spellEnd"/>
      <w:r w:rsidRPr="006F743C">
        <w:t>, A</w:t>
      </w:r>
      <w:r w:rsidR="003558B5" w:rsidRPr="006F743C">
        <w:t xml:space="preserve"> (</w:t>
      </w:r>
      <w:r w:rsidRPr="006F743C">
        <w:t>2017</w:t>
      </w:r>
      <w:r w:rsidR="003558B5" w:rsidRPr="006F743C">
        <w:t>)</w:t>
      </w:r>
      <w:r w:rsidRPr="006F743C">
        <w:t xml:space="preserve">. Intraspecific variation in reproductive characters is associated with the strength of sexual selection in the hermaphroditic land snail Cornu </w:t>
      </w:r>
      <w:proofErr w:type="spellStart"/>
      <w:r w:rsidRPr="006F743C">
        <w:t>aspersum</w:t>
      </w:r>
      <w:proofErr w:type="spellEnd"/>
      <w:r w:rsidR="003558B5" w:rsidRPr="006F743C">
        <w:t xml:space="preserve">, </w:t>
      </w:r>
      <w:proofErr w:type="spellStart"/>
      <w:r w:rsidRPr="006F743C">
        <w:t>Behavioral</w:t>
      </w:r>
      <w:proofErr w:type="spellEnd"/>
      <w:r w:rsidRPr="006F743C">
        <w:t xml:space="preserve"> Ecology and Sociobiology</w:t>
      </w:r>
      <w:r w:rsidR="003558B5" w:rsidRPr="006F743C">
        <w:t xml:space="preserve"> </w:t>
      </w:r>
      <w:r w:rsidRPr="006F743C">
        <w:t>71</w:t>
      </w:r>
      <w:r w:rsidR="006F1F84" w:rsidRPr="006F743C">
        <w:t xml:space="preserve">, </w:t>
      </w:r>
      <w:proofErr w:type="spellStart"/>
      <w:r w:rsidR="00F1288B" w:rsidRPr="006F743C">
        <w:t>doi</w:t>
      </w:r>
      <w:proofErr w:type="spellEnd"/>
      <w:r w:rsidR="00F1288B" w:rsidRPr="006F743C">
        <w:t xml:space="preserve">: </w:t>
      </w:r>
      <w:r w:rsidR="006F1F84" w:rsidRPr="006F743C">
        <w:t>10.1007/s00265-017-2383-4</w:t>
      </w:r>
    </w:p>
    <w:p w14:paraId="5C0F8698" w14:textId="25BF2140" w:rsidR="0039023D" w:rsidRPr="006F743C" w:rsidRDefault="0039023D" w:rsidP="009C7C3C">
      <w:r w:rsidRPr="006F743C">
        <w:t xml:space="preserve">Gerard, C, </w:t>
      </w:r>
      <w:proofErr w:type="spellStart"/>
      <w:r w:rsidRPr="006F743C">
        <w:t>Ansart</w:t>
      </w:r>
      <w:proofErr w:type="spellEnd"/>
      <w:r w:rsidRPr="006F743C">
        <w:t>, A, Decanter, N, Martin, MC</w:t>
      </w:r>
      <w:r w:rsidR="00184A16" w:rsidRPr="006F743C">
        <w:t xml:space="preserve"> and </w:t>
      </w:r>
      <w:proofErr w:type="spellStart"/>
      <w:r w:rsidRPr="006F743C">
        <w:t>Dahirel</w:t>
      </w:r>
      <w:proofErr w:type="spellEnd"/>
      <w:r w:rsidRPr="006F743C">
        <w:t xml:space="preserve">, M </w:t>
      </w:r>
      <w:r w:rsidR="006F1F84" w:rsidRPr="006F743C">
        <w:t>(</w:t>
      </w:r>
      <w:r w:rsidRPr="006F743C">
        <w:t>2020</w:t>
      </w:r>
      <w:r w:rsidR="00140A90" w:rsidRPr="006F743C">
        <w:t xml:space="preserve">). </w:t>
      </w:r>
      <w:proofErr w:type="spellStart"/>
      <w:r w:rsidRPr="006F743C">
        <w:t>Brachylaima</w:t>
      </w:r>
      <w:proofErr w:type="spellEnd"/>
      <w:r w:rsidRPr="006F743C">
        <w:t xml:space="preserve"> spp. (Trematoda) parasitizing Cornu </w:t>
      </w:r>
      <w:proofErr w:type="spellStart"/>
      <w:r w:rsidRPr="006F743C">
        <w:t>aspersum</w:t>
      </w:r>
      <w:proofErr w:type="spellEnd"/>
      <w:r w:rsidRPr="006F743C">
        <w:t xml:space="preserve"> (</w:t>
      </w:r>
      <w:proofErr w:type="spellStart"/>
      <w:r w:rsidRPr="006F743C">
        <w:t>Gastropoda</w:t>
      </w:r>
      <w:proofErr w:type="spellEnd"/>
      <w:r w:rsidRPr="006F743C">
        <w:t>) in France with potential risk of human consumption</w:t>
      </w:r>
      <w:r w:rsidR="00140A90" w:rsidRPr="006F743C">
        <w:t>,</w:t>
      </w:r>
      <w:r w:rsidR="006F29F6" w:rsidRPr="006F743C">
        <w:t xml:space="preserve"> </w:t>
      </w:r>
      <w:r w:rsidRPr="006F743C">
        <w:t>Parasite</w:t>
      </w:r>
      <w:r w:rsidR="00140A90" w:rsidRPr="006F743C">
        <w:t xml:space="preserve"> </w:t>
      </w:r>
      <w:r w:rsidRPr="006F743C">
        <w:t xml:space="preserve">27, </w:t>
      </w:r>
      <w:proofErr w:type="spellStart"/>
      <w:r w:rsidR="00665B76" w:rsidRPr="006F743C">
        <w:t>doi</w:t>
      </w:r>
      <w:proofErr w:type="spellEnd"/>
      <w:r w:rsidR="00665B76" w:rsidRPr="006F743C">
        <w:t>: 10.1051/parasite/2020012</w:t>
      </w:r>
    </w:p>
    <w:p w14:paraId="5AAB5EA4" w14:textId="226E70EC" w:rsidR="0039023D" w:rsidRPr="006F743C" w:rsidRDefault="0039023D" w:rsidP="009C7C3C">
      <w:r w:rsidRPr="006F743C">
        <w:t xml:space="preserve">Gerard, C, De </w:t>
      </w:r>
      <w:proofErr w:type="spellStart"/>
      <w:r w:rsidRPr="006F743C">
        <w:t>Tombeur</w:t>
      </w:r>
      <w:proofErr w:type="spellEnd"/>
      <w:r w:rsidRPr="006F743C">
        <w:t xml:space="preserve">, Y, </w:t>
      </w:r>
      <w:proofErr w:type="spellStart"/>
      <w:r w:rsidRPr="006F743C">
        <w:t>Dahirel</w:t>
      </w:r>
      <w:proofErr w:type="spellEnd"/>
      <w:r w:rsidRPr="006F743C">
        <w:t>, M</w:t>
      </w:r>
      <w:r w:rsidR="00184A16" w:rsidRPr="006F743C">
        <w:t xml:space="preserve"> and </w:t>
      </w:r>
      <w:proofErr w:type="spellStart"/>
      <w:r w:rsidRPr="006F743C">
        <w:t>Ansart</w:t>
      </w:r>
      <w:proofErr w:type="spellEnd"/>
      <w:r w:rsidRPr="006F743C">
        <w:t xml:space="preserve">, A </w:t>
      </w:r>
      <w:r w:rsidR="002D5ACA" w:rsidRPr="006F743C">
        <w:t>(</w:t>
      </w:r>
      <w:r w:rsidRPr="006F743C">
        <w:t>2023</w:t>
      </w:r>
      <w:r w:rsidR="002D5ACA" w:rsidRPr="006F743C">
        <w:t xml:space="preserve">). </w:t>
      </w:r>
      <w:r w:rsidRPr="006F743C">
        <w:t>Land snails can trap trematode cercariae in their shell: Encapsulation as a general response against parasites?</w:t>
      </w:r>
      <w:r w:rsidR="006F29F6" w:rsidRPr="006F743C">
        <w:t xml:space="preserve"> </w:t>
      </w:r>
      <w:r w:rsidRPr="006F743C">
        <w:t>Parasite</w:t>
      </w:r>
      <w:r w:rsidR="002D5ACA" w:rsidRPr="006F743C">
        <w:t xml:space="preserve"> </w:t>
      </w:r>
      <w:r w:rsidRPr="006F743C">
        <w:t xml:space="preserve">30, </w:t>
      </w:r>
      <w:proofErr w:type="spellStart"/>
      <w:r w:rsidR="0010315F" w:rsidRPr="006F743C">
        <w:t>doi</w:t>
      </w:r>
      <w:proofErr w:type="spellEnd"/>
      <w:r w:rsidR="0010315F" w:rsidRPr="006F743C">
        <w:t>: 10.1051/parasite/2023001</w:t>
      </w:r>
    </w:p>
    <w:p w14:paraId="7B5AA938" w14:textId="3F79E629" w:rsidR="0039023D" w:rsidRPr="006F743C" w:rsidRDefault="0039023D" w:rsidP="009C7C3C">
      <w:r w:rsidRPr="006F743C">
        <w:t>Gherman, CM, Ionica, AM, D'Amico, G, Otranto, D</w:t>
      </w:r>
      <w:r w:rsidR="00184A16" w:rsidRPr="006F743C">
        <w:t xml:space="preserve"> and </w:t>
      </w:r>
      <w:proofErr w:type="spellStart"/>
      <w:r w:rsidRPr="006F743C">
        <w:t>Mihalca</w:t>
      </w:r>
      <w:proofErr w:type="spellEnd"/>
      <w:r w:rsidRPr="006F743C">
        <w:t xml:space="preserve">, AD </w:t>
      </w:r>
      <w:r w:rsidR="0010315F" w:rsidRPr="006F743C">
        <w:t>(</w:t>
      </w:r>
      <w:r w:rsidRPr="006F743C">
        <w:t>2016</w:t>
      </w:r>
      <w:r w:rsidR="0010315F" w:rsidRPr="006F743C">
        <w:t xml:space="preserve">). </w:t>
      </w:r>
      <w:proofErr w:type="spellStart"/>
      <w:r w:rsidRPr="006F743C">
        <w:t>Angiostrongylus</w:t>
      </w:r>
      <w:proofErr w:type="spellEnd"/>
      <w:r w:rsidRPr="006F743C">
        <w:t xml:space="preserve"> </w:t>
      </w:r>
      <w:proofErr w:type="spellStart"/>
      <w:r w:rsidRPr="006F743C">
        <w:t>chabaudi</w:t>
      </w:r>
      <w:proofErr w:type="spellEnd"/>
      <w:r w:rsidRPr="006F743C">
        <w:t xml:space="preserve"> (</w:t>
      </w:r>
      <w:proofErr w:type="spellStart"/>
      <w:r w:rsidRPr="006F743C">
        <w:t>Biocca</w:t>
      </w:r>
      <w:proofErr w:type="spellEnd"/>
      <w:r w:rsidRPr="006F743C">
        <w:t xml:space="preserve">, 1957) in wildcat (Felis </w:t>
      </w:r>
      <w:proofErr w:type="spellStart"/>
      <w:r w:rsidRPr="006F743C">
        <w:t>silvestris</w:t>
      </w:r>
      <w:proofErr w:type="spellEnd"/>
      <w:r w:rsidRPr="006F743C">
        <w:t xml:space="preserve"> </w:t>
      </w:r>
      <w:proofErr w:type="spellStart"/>
      <w:r w:rsidRPr="006F743C">
        <w:t>silvestris</w:t>
      </w:r>
      <w:proofErr w:type="spellEnd"/>
      <w:r w:rsidRPr="006F743C">
        <w:t>, S) from Romania</w:t>
      </w:r>
      <w:r w:rsidR="0010315F" w:rsidRPr="006F743C">
        <w:t>,</w:t>
      </w:r>
      <w:r w:rsidR="006F29F6" w:rsidRPr="006F743C">
        <w:t xml:space="preserve"> </w:t>
      </w:r>
      <w:r w:rsidRPr="006F743C">
        <w:t>Parasitology Research, 115</w:t>
      </w:r>
      <w:r w:rsidR="0010315F" w:rsidRPr="006F743C">
        <w:t>(</w:t>
      </w:r>
      <w:r w:rsidRPr="006F743C">
        <w:t>6</w:t>
      </w:r>
      <w:r w:rsidR="0010315F" w:rsidRPr="006F743C">
        <w:t xml:space="preserve">): </w:t>
      </w:r>
      <w:r w:rsidRPr="006F743C">
        <w:t>2511-</w:t>
      </w:r>
      <w:r w:rsidR="0010315F" w:rsidRPr="006F743C">
        <w:t>251</w:t>
      </w:r>
      <w:r w:rsidRPr="006F743C">
        <w:t>7</w:t>
      </w:r>
    </w:p>
    <w:p w14:paraId="601ABBE8" w14:textId="319798DD" w:rsidR="0039023D" w:rsidRPr="006F743C" w:rsidRDefault="0039023D" w:rsidP="009C7C3C">
      <w:r w:rsidRPr="006F743C">
        <w:t xml:space="preserve">Giannelli, A, Ramos, RAN, </w:t>
      </w:r>
      <w:proofErr w:type="spellStart"/>
      <w:r w:rsidRPr="006F743C">
        <w:t>Annoscia</w:t>
      </w:r>
      <w:proofErr w:type="spellEnd"/>
      <w:r w:rsidRPr="006F743C">
        <w:t xml:space="preserve">, G, Di Cesare, A, Colella, V, </w:t>
      </w:r>
      <w:proofErr w:type="spellStart"/>
      <w:r w:rsidRPr="006F743C">
        <w:t>Brianti</w:t>
      </w:r>
      <w:proofErr w:type="spellEnd"/>
      <w:r w:rsidRPr="006F743C">
        <w:t xml:space="preserve">, E, Dantas-Torres, F, </w:t>
      </w:r>
      <w:proofErr w:type="spellStart"/>
      <w:r w:rsidRPr="006F743C">
        <w:t>Mutafchiev</w:t>
      </w:r>
      <w:proofErr w:type="spellEnd"/>
      <w:r w:rsidRPr="006F743C">
        <w:t>, Y</w:t>
      </w:r>
      <w:r w:rsidR="00184A16" w:rsidRPr="006F743C">
        <w:t xml:space="preserve"> and </w:t>
      </w:r>
      <w:r w:rsidRPr="006F743C">
        <w:t xml:space="preserve">Otranto, D </w:t>
      </w:r>
      <w:r w:rsidR="0010315F" w:rsidRPr="006F743C">
        <w:t>(</w:t>
      </w:r>
      <w:r w:rsidRPr="006F743C">
        <w:t>2014</w:t>
      </w:r>
      <w:r w:rsidR="0010315F" w:rsidRPr="006F743C">
        <w:t xml:space="preserve">). </w:t>
      </w:r>
      <w:r w:rsidRPr="006F743C">
        <w:t xml:space="preserve">Development of the feline lungworms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Helix </w:t>
      </w:r>
      <w:proofErr w:type="spellStart"/>
      <w:r w:rsidRPr="006F743C">
        <w:t>aspersa</w:t>
      </w:r>
      <w:proofErr w:type="spellEnd"/>
      <w:r w:rsidRPr="006F743C">
        <w:t xml:space="preserve"> snails</w:t>
      </w:r>
      <w:r w:rsidR="0010315F" w:rsidRPr="006F743C">
        <w:t>,</w:t>
      </w:r>
      <w:r w:rsidR="006F29F6" w:rsidRPr="006F743C">
        <w:t xml:space="preserve"> </w:t>
      </w:r>
      <w:r w:rsidRPr="006F743C">
        <w:t>Parasitology</w:t>
      </w:r>
      <w:r w:rsidR="0010315F" w:rsidRPr="006F743C">
        <w:t xml:space="preserve"> </w:t>
      </w:r>
      <w:r w:rsidRPr="006F743C">
        <w:t>141</w:t>
      </w:r>
      <w:r w:rsidR="0010315F" w:rsidRPr="006F743C">
        <w:t>(</w:t>
      </w:r>
      <w:r w:rsidRPr="006F743C">
        <w:t>4</w:t>
      </w:r>
      <w:r w:rsidR="0010315F" w:rsidRPr="006F743C">
        <w:t xml:space="preserve">): </w:t>
      </w:r>
      <w:r w:rsidRPr="006F743C">
        <w:t>563-</w:t>
      </w:r>
      <w:r w:rsidR="0010315F" w:rsidRPr="006F743C">
        <w:t>56</w:t>
      </w:r>
      <w:r w:rsidRPr="006F743C">
        <w:t>9</w:t>
      </w:r>
    </w:p>
    <w:p w14:paraId="7CA7A924" w14:textId="0CD3BB57" w:rsidR="0039023D" w:rsidRPr="006F743C" w:rsidRDefault="0039023D" w:rsidP="009C7C3C">
      <w:r w:rsidRPr="006F743C">
        <w:t>Giusti, F, Fiorentino, V</w:t>
      </w:r>
      <w:r w:rsidR="00184A16" w:rsidRPr="006F743C">
        <w:t xml:space="preserve"> and </w:t>
      </w:r>
      <w:r w:rsidRPr="006F743C">
        <w:t xml:space="preserve">Manganelli, G </w:t>
      </w:r>
      <w:r w:rsidR="0010315F" w:rsidRPr="006F743C">
        <w:t>(</w:t>
      </w:r>
      <w:r w:rsidRPr="006F743C">
        <w:t>2015</w:t>
      </w:r>
      <w:r w:rsidR="0010315F" w:rsidRPr="006F743C">
        <w:t xml:space="preserve">). </w:t>
      </w:r>
      <w:r w:rsidRPr="006F743C">
        <w:t xml:space="preserve">A Neotype for Helix </w:t>
      </w:r>
      <w:proofErr w:type="spellStart"/>
      <w:r w:rsidRPr="006F743C">
        <w:t>Cincta</w:t>
      </w:r>
      <w:proofErr w:type="spellEnd"/>
      <w:r w:rsidRPr="006F743C">
        <w:t xml:space="preserve"> Muller, 1774 (</w:t>
      </w:r>
      <w:proofErr w:type="spellStart"/>
      <w:r w:rsidRPr="006F743C">
        <w:t>Gastropoda</w:t>
      </w:r>
      <w:proofErr w:type="spellEnd"/>
      <w:r w:rsidRPr="006F743C">
        <w:t xml:space="preserve">, </w:t>
      </w:r>
      <w:proofErr w:type="spellStart"/>
      <w:r w:rsidRPr="006F743C">
        <w:t>Pulmonata</w:t>
      </w:r>
      <w:proofErr w:type="spellEnd"/>
      <w:r w:rsidRPr="006F743C">
        <w:t xml:space="preserve">, </w:t>
      </w:r>
      <w:proofErr w:type="spellStart"/>
      <w:r w:rsidRPr="006F743C">
        <w:t>Helicidae</w:t>
      </w:r>
      <w:proofErr w:type="spellEnd"/>
      <w:r w:rsidRPr="006F743C">
        <w:t>)</w:t>
      </w:r>
      <w:r w:rsidR="0010315F" w:rsidRPr="006F743C">
        <w:t>,</w:t>
      </w:r>
      <w:r w:rsidR="006F29F6" w:rsidRPr="006F743C">
        <w:t xml:space="preserve"> </w:t>
      </w:r>
      <w:r w:rsidRPr="006F743C">
        <w:t>Journal of Conchology</w:t>
      </w:r>
      <w:r w:rsidR="0010315F" w:rsidRPr="006F743C">
        <w:t xml:space="preserve"> </w:t>
      </w:r>
      <w:r w:rsidRPr="006F743C">
        <w:t>42</w:t>
      </w:r>
      <w:r w:rsidR="0010315F" w:rsidRPr="006F743C">
        <w:t xml:space="preserve">: </w:t>
      </w:r>
      <w:r w:rsidRPr="006F743C">
        <w:t>209-</w:t>
      </w:r>
      <w:r w:rsidR="0010315F" w:rsidRPr="006F743C">
        <w:t>2</w:t>
      </w:r>
      <w:r w:rsidRPr="006F743C">
        <w:t>12</w:t>
      </w:r>
    </w:p>
    <w:p w14:paraId="6891F052" w14:textId="10364621" w:rsidR="0039023D" w:rsidRPr="006F743C" w:rsidRDefault="0039023D" w:rsidP="00746C24">
      <w:r w:rsidRPr="006F743C">
        <w:t>G</w:t>
      </w:r>
      <w:r w:rsidR="007778E2" w:rsidRPr="006F743C">
        <w:t xml:space="preserve">lasheen, </w:t>
      </w:r>
      <w:r w:rsidRPr="006F743C">
        <w:t>PM</w:t>
      </w:r>
      <w:r w:rsidR="00174F05" w:rsidRPr="006F743C">
        <w:t xml:space="preserve">, </w:t>
      </w:r>
      <w:r w:rsidRPr="006F743C">
        <w:t>B</w:t>
      </w:r>
      <w:r w:rsidR="007778E2" w:rsidRPr="006F743C">
        <w:t>urks, RL</w:t>
      </w:r>
      <w:r w:rsidR="00BD1822" w:rsidRPr="006F743C">
        <w:t xml:space="preserve">, </w:t>
      </w:r>
      <w:r w:rsidRPr="006F743C">
        <w:t>C</w:t>
      </w:r>
      <w:r w:rsidR="00BD1822" w:rsidRPr="006F743C">
        <w:t>ampos, SR and Hayes, KA (</w:t>
      </w:r>
      <w:r w:rsidRPr="006F743C">
        <w:t>2020</w:t>
      </w:r>
      <w:r w:rsidR="00BD1822" w:rsidRPr="006F743C">
        <w:t>)</w:t>
      </w:r>
      <w:r w:rsidRPr="006F743C">
        <w:t>. First evidence of introgressive hybridization of apple snails (</w:t>
      </w:r>
      <w:proofErr w:type="spellStart"/>
      <w:r w:rsidRPr="006F743C">
        <w:t>Pomacea</w:t>
      </w:r>
      <w:proofErr w:type="spellEnd"/>
      <w:r w:rsidRPr="006F743C">
        <w:t xml:space="preserve"> spp.) in their native range</w:t>
      </w:r>
      <w:r w:rsidR="0083769F" w:rsidRPr="006F743C">
        <w:t xml:space="preserve">, </w:t>
      </w:r>
      <w:r w:rsidRPr="006F743C">
        <w:t>Journal of Molluscan Studies 86</w:t>
      </w:r>
      <w:r w:rsidR="0083769F" w:rsidRPr="006F743C">
        <w:t xml:space="preserve">: </w:t>
      </w:r>
      <w:r w:rsidRPr="006F743C">
        <w:t>96-103</w:t>
      </w:r>
    </w:p>
    <w:p w14:paraId="41BD610A" w14:textId="6D76CE34" w:rsidR="0039023D" w:rsidRPr="006F743C" w:rsidRDefault="0039023D" w:rsidP="00746C24">
      <w:proofErr w:type="spellStart"/>
      <w:r w:rsidRPr="006F743C">
        <w:t>G</w:t>
      </w:r>
      <w:r w:rsidR="0083769F" w:rsidRPr="006F743C">
        <w:t>omot</w:t>
      </w:r>
      <w:proofErr w:type="spellEnd"/>
      <w:r w:rsidR="0083769F" w:rsidRPr="006F743C">
        <w:t xml:space="preserve">, A and </w:t>
      </w:r>
      <w:proofErr w:type="spellStart"/>
      <w:r w:rsidRPr="006F743C">
        <w:t>P</w:t>
      </w:r>
      <w:r w:rsidR="0083769F" w:rsidRPr="006F743C">
        <w:t>ihan</w:t>
      </w:r>
      <w:proofErr w:type="spellEnd"/>
      <w:r w:rsidR="0083769F" w:rsidRPr="006F743C">
        <w:t>, F (</w:t>
      </w:r>
      <w:r w:rsidRPr="006F743C">
        <w:t>1997</w:t>
      </w:r>
      <w:r w:rsidR="0083769F" w:rsidRPr="006F743C">
        <w:t>)</w:t>
      </w:r>
      <w:r w:rsidRPr="006F743C">
        <w:t>. Comparison of the bioaccumulation capacities of copper and zinc in two snail subspecies (Helix). Ecotoxicology and Environmental Safety 38</w:t>
      </w:r>
      <w:r w:rsidR="0083769F" w:rsidRPr="006F743C">
        <w:t xml:space="preserve">: </w:t>
      </w:r>
      <w:r w:rsidRPr="006F743C">
        <w:t>85-94</w:t>
      </w:r>
    </w:p>
    <w:p w14:paraId="1940A203" w14:textId="58E390F9" w:rsidR="0039023D" w:rsidRPr="006F743C" w:rsidRDefault="0039023D" w:rsidP="00746C24">
      <w:proofErr w:type="spellStart"/>
      <w:r w:rsidRPr="006F743C">
        <w:t>G</w:t>
      </w:r>
      <w:r w:rsidR="00331D5E" w:rsidRPr="006F743C">
        <w:t>omot</w:t>
      </w:r>
      <w:proofErr w:type="spellEnd"/>
      <w:r w:rsidR="00331D5E" w:rsidRPr="006F743C">
        <w:t xml:space="preserve">, </w:t>
      </w:r>
      <w:r w:rsidRPr="006F743C">
        <w:t>A</w:t>
      </w:r>
      <w:r w:rsidR="00331D5E" w:rsidRPr="006F743C">
        <w:t xml:space="preserve"> (</w:t>
      </w:r>
      <w:r w:rsidRPr="006F743C">
        <w:t>1997</w:t>
      </w:r>
      <w:r w:rsidR="00331D5E" w:rsidRPr="006F743C">
        <w:t>)</w:t>
      </w:r>
      <w:r w:rsidRPr="006F743C">
        <w:t>. Dose-dependent effects of cadmium on the growth of snails in toxicity bioassays</w:t>
      </w:r>
      <w:r w:rsidR="00331D5E" w:rsidRPr="006F743C">
        <w:t xml:space="preserve">, </w:t>
      </w:r>
      <w:r w:rsidRPr="006F743C">
        <w:t>Archives of Environmental Contamination and Toxicology 33</w:t>
      </w:r>
      <w:r w:rsidR="00331D5E" w:rsidRPr="006F743C">
        <w:t xml:space="preserve">: </w:t>
      </w:r>
      <w:r w:rsidRPr="006F743C">
        <w:t>209-216</w:t>
      </w:r>
    </w:p>
    <w:p w14:paraId="5F941DB6" w14:textId="2F17A40B" w:rsidR="0039023D" w:rsidRPr="006F743C" w:rsidRDefault="0039023D" w:rsidP="009C7C3C">
      <w:proofErr w:type="spellStart"/>
      <w:r w:rsidRPr="006F743C">
        <w:lastRenderedPageBreak/>
        <w:t>Gomot</w:t>
      </w:r>
      <w:proofErr w:type="spellEnd"/>
      <w:r w:rsidRPr="006F743C">
        <w:t>-De Vaufleury, A</w:t>
      </w:r>
      <w:r w:rsidR="00184A16" w:rsidRPr="006F743C">
        <w:t xml:space="preserve"> and </w:t>
      </w:r>
      <w:r w:rsidRPr="006F743C">
        <w:t xml:space="preserve">Borgo, R </w:t>
      </w:r>
      <w:r w:rsidR="00922B49" w:rsidRPr="006F743C">
        <w:t>(</w:t>
      </w:r>
      <w:r w:rsidRPr="006F743C">
        <w:t>2001</w:t>
      </w:r>
      <w:r w:rsidR="00922B49" w:rsidRPr="006F743C">
        <w:t xml:space="preserve">). </w:t>
      </w:r>
      <w:r w:rsidRPr="006F743C">
        <w:t xml:space="preserve">Experimental hybridization between two sub-species of snails (Helix </w:t>
      </w:r>
      <w:proofErr w:type="spellStart"/>
      <w:r w:rsidRPr="006F743C">
        <w:t>aspersa</w:t>
      </w:r>
      <w:proofErr w:type="spellEnd"/>
      <w:r w:rsidRPr="006F743C">
        <w:t xml:space="preserve"> </w:t>
      </w:r>
      <w:proofErr w:type="spellStart"/>
      <w:r w:rsidRPr="006F743C">
        <w:t>aspersa</w:t>
      </w:r>
      <w:proofErr w:type="spellEnd"/>
      <w:r w:rsidRPr="006F743C">
        <w:t xml:space="preserve"> and Helix </w:t>
      </w:r>
      <w:proofErr w:type="spellStart"/>
      <w:r w:rsidRPr="006F743C">
        <w:t>aspersa</w:t>
      </w:r>
      <w:proofErr w:type="spellEnd"/>
      <w:r w:rsidRPr="006F743C">
        <w:t xml:space="preserve"> maxima): consequences for fertility, survival and growth</w:t>
      </w:r>
      <w:r w:rsidR="00922B49" w:rsidRPr="006F743C">
        <w:t>,</w:t>
      </w:r>
      <w:r w:rsidR="006F29F6" w:rsidRPr="006F743C">
        <w:t xml:space="preserve"> </w:t>
      </w:r>
      <w:r w:rsidRPr="006F743C">
        <w:t>Invertebrate Reproduction</w:t>
      </w:r>
      <w:r w:rsidR="00184A16" w:rsidRPr="006F743C">
        <w:t xml:space="preserve"> and </w:t>
      </w:r>
      <w:r w:rsidRPr="006F743C">
        <w:t>Development 40</w:t>
      </w:r>
      <w:r w:rsidR="00922B49" w:rsidRPr="006F743C">
        <w:t>(</w:t>
      </w:r>
      <w:r w:rsidRPr="006F743C">
        <w:t>2-3</w:t>
      </w:r>
      <w:r w:rsidR="00922B49" w:rsidRPr="006F743C">
        <w:t xml:space="preserve">): </w:t>
      </w:r>
      <w:r w:rsidRPr="006F743C">
        <w:t>217-</w:t>
      </w:r>
      <w:r w:rsidR="00922B49" w:rsidRPr="006F743C">
        <w:t>2</w:t>
      </w:r>
      <w:r w:rsidRPr="006F743C">
        <w:t>26</w:t>
      </w:r>
    </w:p>
    <w:p w14:paraId="1AFB6550" w14:textId="3198EE1E" w:rsidR="0039023D" w:rsidRPr="006F743C" w:rsidRDefault="0039023D" w:rsidP="00746C24">
      <w:proofErr w:type="spellStart"/>
      <w:r w:rsidRPr="006F743C">
        <w:t>G</w:t>
      </w:r>
      <w:r w:rsidR="00807DE4" w:rsidRPr="006F743C">
        <w:t>omot</w:t>
      </w:r>
      <w:proofErr w:type="spellEnd"/>
      <w:r w:rsidR="003C0AFB" w:rsidRPr="006F743C">
        <w:t xml:space="preserve">-De Vaufleury, </w:t>
      </w:r>
      <w:r w:rsidRPr="006F743C">
        <w:t>A</w:t>
      </w:r>
      <w:r w:rsidR="00184A16" w:rsidRPr="006F743C">
        <w:t xml:space="preserve"> and </w:t>
      </w:r>
      <w:proofErr w:type="spellStart"/>
      <w:r w:rsidRPr="006F743C">
        <w:t>P</w:t>
      </w:r>
      <w:r w:rsidR="003C0AFB" w:rsidRPr="006F743C">
        <w:t>ihan</w:t>
      </w:r>
      <w:proofErr w:type="spellEnd"/>
      <w:r w:rsidR="003C0AFB" w:rsidRPr="006F743C">
        <w:t>, F (</w:t>
      </w:r>
      <w:r w:rsidRPr="006F743C">
        <w:t>2002</w:t>
      </w:r>
      <w:r w:rsidR="003C0AFB" w:rsidRPr="006F743C">
        <w:t>)</w:t>
      </w:r>
      <w:r w:rsidRPr="006F743C">
        <w:t>. Methods for toxicity assessment of contaminated soil by oral or dermal uptake in land snails: Metal bioavailability and bioaccumulation</w:t>
      </w:r>
      <w:r w:rsidR="003C0AFB" w:rsidRPr="006F743C">
        <w:t xml:space="preserve">, </w:t>
      </w:r>
      <w:r w:rsidRPr="006F743C">
        <w:t>Environmental Toxicology and Chemistry 21</w:t>
      </w:r>
      <w:r w:rsidR="003C0AFB" w:rsidRPr="006F743C">
        <w:t xml:space="preserve">: </w:t>
      </w:r>
      <w:r w:rsidRPr="006F743C">
        <w:t>820-827</w:t>
      </w:r>
    </w:p>
    <w:p w14:paraId="396A5EB1" w14:textId="5BFAF7EF" w:rsidR="0039023D" w:rsidRPr="006F743C" w:rsidRDefault="0039023D" w:rsidP="009C7C3C">
      <w:r w:rsidRPr="006F743C">
        <w:t xml:space="preserve">Gonzalez, P, Carbonell, E, </w:t>
      </w:r>
      <w:proofErr w:type="spellStart"/>
      <w:r w:rsidRPr="006F743C">
        <w:t>Urios</w:t>
      </w:r>
      <w:proofErr w:type="spellEnd"/>
      <w:r w:rsidRPr="006F743C">
        <w:t>, V</w:t>
      </w:r>
      <w:r w:rsidR="00184A16" w:rsidRPr="006F743C">
        <w:t xml:space="preserve"> and </w:t>
      </w:r>
      <w:proofErr w:type="spellStart"/>
      <w:r w:rsidRPr="006F743C">
        <w:t>Rozhnov</w:t>
      </w:r>
      <w:proofErr w:type="spellEnd"/>
      <w:r w:rsidRPr="006F743C">
        <w:t xml:space="preserve">, VV </w:t>
      </w:r>
      <w:r w:rsidR="003C0AFB" w:rsidRPr="006F743C">
        <w:t>(</w:t>
      </w:r>
      <w:r w:rsidRPr="006F743C">
        <w:t>2007</w:t>
      </w:r>
      <w:r w:rsidR="003C0AFB" w:rsidRPr="006F743C">
        <w:t xml:space="preserve">). </w:t>
      </w:r>
      <w:r w:rsidRPr="006F743C">
        <w:t xml:space="preserve">Coprology of Panthera </w:t>
      </w:r>
      <w:proofErr w:type="spellStart"/>
      <w:r w:rsidRPr="006F743C">
        <w:t>tigris</w:t>
      </w:r>
      <w:proofErr w:type="spellEnd"/>
      <w:r w:rsidRPr="006F743C">
        <w:t xml:space="preserve"> </w:t>
      </w:r>
      <w:proofErr w:type="spellStart"/>
      <w:r w:rsidRPr="006F743C">
        <w:t>altaica</w:t>
      </w:r>
      <w:proofErr w:type="spellEnd"/>
      <w:r w:rsidRPr="006F743C">
        <w:t xml:space="preserve"> and Felis bengalensis </w:t>
      </w:r>
      <w:proofErr w:type="spellStart"/>
      <w:r w:rsidRPr="006F743C">
        <w:t>euptilurus</w:t>
      </w:r>
      <w:proofErr w:type="spellEnd"/>
      <w:r w:rsidRPr="006F743C">
        <w:t xml:space="preserve"> from the Russian far east</w:t>
      </w:r>
      <w:r w:rsidR="003C0AFB" w:rsidRPr="006F743C">
        <w:t>,</w:t>
      </w:r>
      <w:r w:rsidR="006F29F6" w:rsidRPr="006F743C">
        <w:t xml:space="preserve"> </w:t>
      </w:r>
      <w:r w:rsidRPr="006F743C">
        <w:t>Journal of Parasitology</w:t>
      </w:r>
      <w:r w:rsidR="003C0AFB" w:rsidRPr="006F743C">
        <w:t xml:space="preserve"> </w:t>
      </w:r>
      <w:r w:rsidRPr="006F743C">
        <w:t>93</w:t>
      </w:r>
      <w:r w:rsidR="003C0AFB" w:rsidRPr="006F743C">
        <w:t>(</w:t>
      </w:r>
      <w:r w:rsidRPr="006F743C">
        <w:t>4</w:t>
      </w:r>
      <w:r w:rsidR="003C0AFB" w:rsidRPr="006F743C">
        <w:t xml:space="preserve">): </w:t>
      </w:r>
      <w:r w:rsidRPr="006F743C">
        <w:t>948-</w:t>
      </w:r>
      <w:r w:rsidR="003C0AFB" w:rsidRPr="006F743C">
        <w:t>9</w:t>
      </w:r>
      <w:r w:rsidRPr="006F743C">
        <w:t>50</w:t>
      </w:r>
    </w:p>
    <w:p w14:paraId="40BF81B8" w14:textId="03118769" w:rsidR="0039023D" w:rsidRPr="006F743C" w:rsidRDefault="0039023D" w:rsidP="009C7C3C">
      <w:r w:rsidRPr="006F743C">
        <w:t>Gonzalez-Moreno, O</w:t>
      </w:r>
      <w:r w:rsidR="00184A16" w:rsidRPr="006F743C">
        <w:t xml:space="preserve"> and </w:t>
      </w:r>
      <w:proofErr w:type="spellStart"/>
      <w:r w:rsidRPr="006F743C">
        <w:t>Gracenea</w:t>
      </w:r>
      <w:proofErr w:type="spellEnd"/>
      <w:r w:rsidRPr="006F743C">
        <w:t xml:space="preserve">, M </w:t>
      </w:r>
      <w:r w:rsidR="003C0AFB" w:rsidRPr="006F743C">
        <w:t>(</w:t>
      </w:r>
      <w:r w:rsidRPr="006F743C">
        <w:t>2006</w:t>
      </w:r>
      <w:r w:rsidR="003C0AFB" w:rsidRPr="006F743C">
        <w:t xml:space="preserve">). </w:t>
      </w:r>
      <w:r w:rsidRPr="006F743C">
        <w:t xml:space="preserve">Life cycle and description of a new species of </w:t>
      </w:r>
      <w:proofErr w:type="spellStart"/>
      <w:r w:rsidRPr="006F743C">
        <w:t>brachylaimid</w:t>
      </w:r>
      <w:proofErr w:type="spellEnd"/>
      <w:r w:rsidRPr="006F743C">
        <w:t xml:space="preserve"> (</w:t>
      </w:r>
      <w:proofErr w:type="gramStart"/>
      <w:r w:rsidRPr="006F743C">
        <w:t>Trematoda :</w:t>
      </w:r>
      <w:proofErr w:type="gramEnd"/>
      <w:r w:rsidRPr="006F743C">
        <w:t xml:space="preserve"> Digenea) in Spain</w:t>
      </w:r>
      <w:r w:rsidR="003C0AFB" w:rsidRPr="006F743C">
        <w:t>,</w:t>
      </w:r>
      <w:r w:rsidR="006F29F6" w:rsidRPr="006F743C">
        <w:t xml:space="preserve"> </w:t>
      </w:r>
      <w:r w:rsidRPr="006F743C">
        <w:t>Journal of Parasitology</w:t>
      </w:r>
      <w:r w:rsidR="003C0AFB" w:rsidRPr="006F743C">
        <w:t xml:space="preserve"> </w:t>
      </w:r>
      <w:r w:rsidRPr="006F743C">
        <w:t>92</w:t>
      </w:r>
      <w:r w:rsidR="003C0AFB" w:rsidRPr="006F743C">
        <w:t>(</w:t>
      </w:r>
      <w:r w:rsidRPr="006F743C">
        <w:t>6</w:t>
      </w:r>
      <w:r w:rsidR="003C0AFB" w:rsidRPr="006F743C">
        <w:t xml:space="preserve">): </w:t>
      </w:r>
      <w:r w:rsidRPr="006F743C">
        <w:t>1305-</w:t>
      </w:r>
      <w:r w:rsidR="003C0AFB" w:rsidRPr="006F743C">
        <w:t>13</w:t>
      </w:r>
      <w:r w:rsidRPr="006F743C">
        <w:t>12</w:t>
      </w:r>
    </w:p>
    <w:p w14:paraId="70DF0B96" w14:textId="3F107B0F" w:rsidR="0039023D" w:rsidRPr="006F743C" w:rsidRDefault="0039023D" w:rsidP="009C7C3C">
      <w:proofErr w:type="spellStart"/>
      <w:r w:rsidRPr="006F743C">
        <w:t>Gracenea</w:t>
      </w:r>
      <w:proofErr w:type="spellEnd"/>
      <w:r w:rsidRPr="006F743C">
        <w:t>, M</w:t>
      </w:r>
      <w:r w:rsidR="00184A16" w:rsidRPr="006F743C">
        <w:t xml:space="preserve"> and </w:t>
      </w:r>
      <w:r w:rsidRPr="006F743C">
        <w:t xml:space="preserve">Gallego, L </w:t>
      </w:r>
      <w:r w:rsidR="003C0AFB" w:rsidRPr="006F743C">
        <w:t>(</w:t>
      </w:r>
      <w:r w:rsidRPr="006F743C">
        <w:t>2017</w:t>
      </w:r>
      <w:r w:rsidR="003C0AFB" w:rsidRPr="006F743C">
        <w:t xml:space="preserve">). </w:t>
      </w:r>
      <w:proofErr w:type="spellStart"/>
      <w:r w:rsidRPr="006F743C">
        <w:t>Brachylaimiasis</w:t>
      </w:r>
      <w:proofErr w:type="spellEnd"/>
      <w:r w:rsidRPr="006F743C">
        <w:t xml:space="preserve">: </w:t>
      </w:r>
      <w:proofErr w:type="spellStart"/>
      <w:r w:rsidRPr="006F743C">
        <w:t>Brachylaima</w:t>
      </w:r>
      <w:proofErr w:type="spellEnd"/>
      <w:r w:rsidRPr="006F743C">
        <w:t xml:space="preserve"> Spp. (Digenea: </w:t>
      </w:r>
      <w:proofErr w:type="spellStart"/>
      <w:r w:rsidRPr="006F743C">
        <w:t>Brachylaimidae</w:t>
      </w:r>
      <w:proofErr w:type="spellEnd"/>
      <w:r w:rsidRPr="006F743C">
        <w:t xml:space="preserve">) </w:t>
      </w:r>
      <w:proofErr w:type="spellStart"/>
      <w:r w:rsidRPr="006F743C">
        <w:t>Metacercariae</w:t>
      </w:r>
      <w:proofErr w:type="spellEnd"/>
      <w:r w:rsidRPr="006F743C">
        <w:t xml:space="preserve"> Parasitizing the Edible Snail Cornu </w:t>
      </w:r>
      <w:proofErr w:type="spellStart"/>
      <w:r w:rsidRPr="006F743C">
        <w:t>Aspersum</w:t>
      </w:r>
      <w:proofErr w:type="spellEnd"/>
      <w:r w:rsidRPr="006F743C">
        <w:t xml:space="preserve"> (</w:t>
      </w:r>
      <w:proofErr w:type="spellStart"/>
      <w:r w:rsidRPr="006F743C">
        <w:t>Helicidae</w:t>
      </w:r>
      <w:proofErr w:type="spellEnd"/>
      <w:r w:rsidRPr="006F743C">
        <w:t>) in Spanish Public Marketplaces and Health-Associated Risk Factors</w:t>
      </w:r>
      <w:r w:rsidR="003C0AFB" w:rsidRPr="006F743C">
        <w:t>,</w:t>
      </w:r>
      <w:r w:rsidR="006F29F6" w:rsidRPr="006F743C">
        <w:t xml:space="preserve"> </w:t>
      </w:r>
      <w:r w:rsidRPr="006F743C">
        <w:t>Journal of Parasitology</w:t>
      </w:r>
      <w:r w:rsidR="003C0AFB" w:rsidRPr="006F743C">
        <w:t xml:space="preserve"> </w:t>
      </w:r>
      <w:r w:rsidRPr="006F743C">
        <w:t>103</w:t>
      </w:r>
      <w:r w:rsidR="003C0AFB" w:rsidRPr="006F743C">
        <w:t>(</w:t>
      </w:r>
      <w:r w:rsidRPr="006F743C">
        <w:t>5</w:t>
      </w:r>
      <w:r w:rsidR="003C0AFB" w:rsidRPr="006F743C">
        <w:t xml:space="preserve">): </w:t>
      </w:r>
      <w:r w:rsidRPr="006F743C">
        <w:t>440-</w:t>
      </w:r>
      <w:r w:rsidR="003C0AFB" w:rsidRPr="006F743C">
        <w:t>4</w:t>
      </w:r>
      <w:r w:rsidRPr="006F743C">
        <w:t>50</w:t>
      </w:r>
    </w:p>
    <w:p w14:paraId="37CC7E57" w14:textId="1EB68B54" w:rsidR="0039023D" w:rsidRPr="006F743C" w:rsidRDefault="0039023D" w:rsidP="009C7C3C">
      <w:proofErr w:type="spellStart"/>
      <w:r w:rsidRPr="006F743C">
        <w:t>Gracenea</w:t>
      </w:r>
      <w:proofErr w:type="spellEnd"/>
      <w:r w:rsidRPr="006F743C">
        <w:t>, M</w:t>
      </w:r>
      <w:r w:rsidR="00184A16" w:rsidRPr="006F743C">
        <w:t xml:space="preserve"> and </w:t>
      </w:r>
      <w:r w:rsidRPr="006F743C">
        <w:t xml:space="preserve">Gonzalez-Moreno, O </w:t>
      </w:r>
      <w:r w:rsidR="003C0AFB" w:rsidRPr="006F743C">
        <w:t>(</w:t>
      </w:r>
      <w:r w:rsidRPr="006F743C">
        <w:t>2002</w:t>
      </w:r>
      <w:r w:rsidR="003C0AFB" w:rsidRPr="006F743C">
        <w:t xml:space="preserve">). </w:t>
      </w:r>
      <w:r w:rsidRPr="006F743C">
        <w:t xml:space="preserve">Life cycle of </w:t>
      </w:r>
      <w:proofErr w:type="spellStart"/>
      <w:r w:rsidRPr="006F743C">
        <w:t>Brachylaima</w:t>
      </w:r>
      <w:proofErr w:type="spellEnd"/>
      <w:r w:rsidRPr="006F743C">
        <w:t xml:space="preserve"> </w:t>
      </w:r>
      <w:proofErr w:type="spellStart"/>
      <w:r w:rsidRPr="006F743C">
        <w:t>mascomai</w:t>
      </w:r>
      <w:proofErr w:type="spellEnd"/>
      <w:r w:rsidRPr="006F743C">
        <w:t xml:space="preserve"> n. </w:t>
      </w:r>
      <w:proofErr w:type="spellStart"/>
      <w:r w:rsidRPr="006F743C">
        <w:t>sp</w:t>
      </w:r>
      <w:proofErr w:type="spellEnd"/>
      <w:r w:rsidRPr="006F743C">
        <w:t xml:space="preserve"> (</w:t>
      </w:r>
      <w:proofErr w:type="gramStart"/>
      <w:r w:rsidRPr="006F743C">
        <w:t>Trematoda :</w:t>
      </w:r>
      <w:proofErr w:type="gramEnd"/>
      <w:r w:rsidRPr="006F743C">
        <w:t xml:space="preserve"> </w:t>
      </w:r>
      <w:proofErr w:type="spellStart"/>
      <w:r w:rsidRPr="006F743C">
        <w:t>Brachylaimidae</w:t>
      </w:r>
      <w:proofErr w:type="spellEnd"/>
      <w:r w:rsidRPr="006F743C">
        <w:t xml:space="preserve">), a parasite of rats in the </w:t>
      </w:r>
      <w:proofErr w:type="spellStart"/>
      <w:r w:rsidRPr="006F743C">
        <w:t>Llobregat</w:t>
      </w:r>
      <w:proofErr w:type="spellEnd"/>
      <w:r w:rsidRPr="006F743C">
        <w:t xml:space="preserve"> Delta (Spain)</w:t>
      </w:r>
      <w:r w:rsidR="003C0AFB" w:rsidRPr="006F743C">
        <w:t>,</w:t>
      </w:r>
      <w:r w:rsidR="006F29F6" w:rsidRPr="006F743C">
        <w:t xml:space="preserve"> </w:t>
      </w:r>
      <w:r w:rsidRPr="006F743C">
        <w:t>Journal of Parasitology</w:t>
      </w:r>
      <w:r w:rsidR="003C0AFB" w:rsidRPr="006F743C">
        <w:t xml:space="preserve"> </w:t>
      </w:r>
      <w:r w:rsidRPr="006F743C">
        <w:t>88</w:t>
      </w:r>
      <w:r w:rsidR="003C0AFB" w:rsidRPr="006F743C">
        <w:t>(</w:t>
      </w:r>
      <w:r w:rsidRPr="006F743C">
        <w:t>1</w:t>
      </w:r>
      <w:r w:rsidR="003C0AFB" w:rsidRPr="006F743C">
        <w:t xml:space="preserve">): </w:t>
      </w:r>
      <w:r w:rsidRPr="006F743C">
        <w:t>124-</w:t>
      </w:r>
      <w:r w:rsidR="003C0AFB" w:rsidRPr="006F743C">
        <w:t>1</w:t>
      </w:r>
      <w:r w:rsidRPr="006F743C">
        <w:t>33</w:t>
      </w:r>
    </w:p>
    <w:p w14:paraId="3B17AB65" w14:textId="7A5CA9CF" w:rsidR="0039023D" w:rsidRPr="006F743C" w:rsidRDefault="0039023D" w:rsidP="00746C24">
      <w:proofErr w:type="spellStart"/>
      <w:r w:rsidRPr="006F743C">
        <w:t>G</w:t>
      </w:r>
      <w:r w:rsidR="003C0AFB" w:rsidRPr="006F743C">
        <w:t>racenea</w:t>
      </w:r>
      <w:proofErr w:type="spellEnd"/>
      <w:r w:rsidR="00145C50" w:rsidRPr="006F743C">
        <w:t xml:space="preserve">, M and </w:t>
      </w:r>
      <w:r w:rsidRPr="006F743C">
        <w:t>G</w:t>
      </w:r>
      <w:r w:rsidR="00145C50" w:rsidRPr="006F743C">
        <w:t>allego, L (</w:t>
      </w:r>
      <w:r w:rsidRPr="006F743C">
        <w:t>2017</w:t>
      </w:r>
      <w:r w:rsidR="00145C50" w:rsidRPr="006F743C">
        <w:t>)</w:t>
      </w:r>
      <w:r w:rsidRPr="006F743C">
        <w:t xml:space="preserve">. </w:t>
      </w:r>
      <w:proofErr w:type="spellStart"/>
      <w:r w:rsidRPr="006F743C">
        <w:t>Brachylaimiasis</w:t>
      </w:r>
      <w:proofErr w:type="spellEnd"/>
      <w:r w:rsidRPr="006F743C">
        <w:t xml:space="preserve">: </w:t>
      </w:r>
      <w:proofErr w:type="spellStart"/>
      <w:r w:rsidRPr="006F743C">
        <w:t>Brachylaima</w:t>
      </w:r>
      <w:proofErr w:type="spellEnd"/>
      <w:r w:rsidRPr="006F743C">
        <w:t xml:space="preserve"> Spp. (Digenea: </w:t>
      </w:r>
      <w:proofErr w:type="spellStart"/>
      <w:r w:rsidRPr="006F743C">
        <w:t>Brachylaimidae</w:t>
      </w:r>
      <w:proofErr w:type="spellEnd"/>
      <w:r w:rsidRPr="006F743C">
        <w:t xml:space="preserve">) </w:t>
      </w:r>
      <w:proofErr w:type="spellStart"/>
      <w:r w:rsidRPr="006F743C">
        <w:t>Metacercariae</w:t>
      </w:r>
      <w:proofErr w:type="spellEnd"/>
      <w:r w:rsidRPr="006F743C">
        <w:t xml:space="preserve"> Parasitizing the Edible Snail Cornu </w:t>
      </w:r>
      <w:proofErr w:type="spellStart"/>
      <w:r w:rsidRPr="006F743C">
        <w:t>Aspersum</w:t>
      </w:r>
      <w:proofErr w:type="spellEnd"/>
      <w:r w:rsidRPr="006F743C">
        <w:t xml:space="preserve"> (</w:t>
      </w:r>
      <w:proofErr w:type="spellStart"/>
      <w:r w:rsidRPr="006F743C">
        <w:t>Helicidae</w:t>
      </w:r>
      <w:proofErr w:type="spellEnd"/>
      <w:r w:rsidRPr="006F743C">
        <w:t>) in Spanish Public Marketplaces and Health-Associated Risk Factors</w:t>
      </w:r>
      <w:r w:rsidR="00145C50" w:rsidRPr="006F743C">
        <w:t xml:space="preserve">, </w:t>
      </w:r>
      <w:r w:rsidRPr="006F743C">
        <w:t>Journal of Parasitology 103</w:t>
      </w:r>
      <w:r w:rsidR="00145C50" w:rsidRPr="006F743C">
        <w:t xml:space="preserve">: </w:t>
      </w:r>
      <w:r w:rsidRPr="006F743C">
        <w:t>440-450</w:t>
      </w:r>
    </w:p>
    <w:p w14:paraId="161708BA" w14:textId="4C77FAF1" w:rsidR="0039023D" w:rsidRPr="006F743C" w:rsidRDefault="0039023D" w:rsidP="009C7C3C">
      <w:r w:rsidRPr="006F743C">
        <w:t>Graham, FJ, Ford, JB</w:t>
      </w:r>
      <w:r w:rsidR="00184A16" w:rsidRPr="006F743C">
        <w:t xml:space="preserve"> and </w:t>
      </w:r>
      <w:proofErr w:type="spellStart"/>
      <w:r w:rsidRPr="006F743C">
        <w:t>Runham</w:t>
      </w:r>
      <w:proofErr w:type="spellEnd"/>
      <w:r w:rsidRPr="006F743C">
        <w:t xml:space="preserve">, NW </w:t>
      </w:r>
      <w:r w:rsidR="00145C50" w:rsidRPr="006F743C">
        <w:t>(</w:t>
      </w:r>
      <w:r w:rsidRPr="006F743C">
        <w:t>1993</w:t>
      </w:r>
      <w:r w:rsidR="00145C50" w:rsidRPr="006F743C">
        <w:t xml:space="preserve">). </w:t>
      </w:r>
      <w:r w:rsidRPr="006F743C">
        <w:t xml:space="preserve">Comparison of 2 Species of Mites of the Same Genus, </w:t>
      </w:r>
      <w:proofErr w:type="spellStart"/>
      <w:r w:rsidRPr="006F743C">
        <w:t>Riccardoella</w:t>
      </w:r>
      <w:proofErr w:type="spellEnd"/>
      <w:r w:rsidRPr="006F743C">
        <w:t xml:space="preserve"> Associated with </w:t>
      </w:r>
      <w:proofErr w:type="spellStart"/>
      <w:r w:rsidRPr="006F743C">
        <w:t>Mollusks</w:t>
      </w:r>
      <w:proofErr w:type="spellEnd"/>
      <w:r w:rsidR="00145C50" w:rsidRPr="006F743C">
        <w:t>,</w:t>
      </w:r>
      <w:r w:rsidR="006F29F6" w:rsidRPr="006F743C">
        <w:t xml:space="preserve"> </w:t>
      </w:r>
      <w:proofErr w:type="spellStart"/>
      <w:r w:rsidRPr="006F743C">
        <w:t>Acarologia</w:t>
      </w:r>
      <w:proofErr w:type="spellEnd"/>
      <w:r w:rsidR="00145C50" w:rsidRPr="006F743C">
        <w:t xml:space="preserve"> </w:t>
      </w:r>
      <w:r w:rsidRPr="006F743C">
        <w:t>34</w:t>
      </w:r>
      <w:r w:rsidR="00145C50" w:rsidRPr="006F743C">
        <w:t>(</w:t>
      </w:r>
      <w:r w:rsidRPr="006F743C">
        <w:t>2</w:t>
      </w:r>
      <w:r w:rsidR="00145C50" w:rsidRPr="006F743C">
        <w:t>): 1</w:t>
      </w:r>
      <w:r w:rsidRPr="006F743C">
        <w:t>43-</w:t>
      </w:r>
      <w:r w:rsidR="00145C50" w:rsidRPr="006F743C">
        <w:t>14</w:t>
      </w:r>
      <w:r w:rsidRPr="006F743C">
        <w:t>8</w:t>
      </w:r>
    </w:p>
    <w:p w14:paraId="0CB6828B" w14:textId="675CF014" w:rsidR="0039023D" w:rsidRPr="006F743C" w:rsidRDefault="0039023D" w:rsidP="009C7C3C">
      <w:r w:rsidRPr="006F743C">
        <w:t>Grannell, A, Cutler, J</w:t>
      </w:r>
      <w:r w:rsidR="00184A16" w:rsidRPr="006F743C">
        <w:t xml:space="preserve"> and </w:t>
      </w:r>
      <w:r w:rsidRPr="006F743C">
        <w:t xml:space="preserve">Rae, R </w:t>
      </w:r>
      <w:r w:rsidR="00145C50" w:rsidRPr="006F743C">
        <w:t>(</w:t>
      </w:r>
      <w:r w:rsidRPr="006F743C">
        <w:t>2021</w:t>
      </w:r>
      <w:r w:rsidR="00145C50" w:rsidRPr="006F743C">
        <w:t xml:space="preserve">). </w:t>
      </w:r>
      <w:r w:rsidRPr="006F743C">
        <w:t xml:space="preserve">Size-susceptibility of Cornu aspersum exposed to the </w:t>
      </w:r>
      <w:proofErr w:type="spellStart"/>
      <w:r w:rsidRPr="006F743C">
        <w:t>malacopathogenic</w:t>
      </w:r>
      <w:proofErr w:type="spellEnd"/>
      <w:r w:rsidRPr="006F743C">
        <w:t xml:space="preserve"> nematodes </w:t>
      </w:r>
      <w:proofErr w:type="spellStart"/>
      <w:r w:rsidRPr="006F743C">
        <w:t>Phasmarhabditis</w:t>
      </w:r>
      <w:proofErr w:type="spellEnd"/>
      <w:r w:rsidRPr="006F743C">
        <w:t xml:space="preserve"> </w:t>
      </w:r>
      <w:proofErr w:type="spellStart"/>
      <w:r w:rsidRPr="006F743C">
        <w:t>hermaphrodita</w:t>
      </w:r>
      <w:proofErr w:type="spellEnd"/>
      <w:r w:rsidRPr="006F743C">
        <w:t xml:space="preserve"> and P. californica</w:t>
      </w:r>
      <w:r w:rsidR="00145C50" w:rsidRPr="006F743C">
        <w:t>,</w:t>
      </w:r>
      <w:r w:rsidR="006F29F6" w:rsidRPr="006F743C">
        <w:t xml:space="preserve"> </w:t>
      </w:r>
      <w:r w:rsidRPr="006F743C">
        <w:t>Biocontrol Science and Technology</w:t>
      </w:r>
      <w:r w:rsidR="002F2CEC" w:rsidRPr="006F743C">
        <w:t xml:space="preserve"> 31(11), </w:t>
      </w:r>
      <w:proofErr w:type="spellStart"/>
      <w:r w:rsidR="00F1288B" w:rsidRPr="006F743C">
        <w:t>doi</w:t>
      </w:r>
      <w:proofErr w:type="spellEnd"/>
      <w:r w:rsidR="00F1288B" w:rsidRPr="006F743C">
        <w:t xml:space="preserve">: </w:t>
      </w:r>
      <w:r w:rsidR="002F2CEC" w:rsidRPr="006F743C">
        <w:t>10.1080/09583157.2021.1929072</w:t>
      </w:r>
    </w:p>
    <w:p w14:paraId="50BAC019" w14:textId="24D9E14D" w:rsidR="0039023D" w:rsidRPr="006F743C" w:rsidRDefault="0039023D" w:rsidP="009C7C3C">
      <w:r w:rsidRPr="006F743C">
        <w:t>Grewal, PS, Grewal, SK, Tan, L</w:t>
      </w:r>
      <w:r w:rsidR="00184A16" w:rsidRPr="006F743C">
        <w:t xml:space="preserve"> and </w:t>
      </w:r>
      <w:r w:rsidRPr="006F743C">
        <w:t xml:space="preserve">Adams, BJ </w:t>
      </w:r>
      <w:r w:rsidR="002F2CEC" w:rsidRPr="006F743C">
        <w:t>(</w:t>
      </w:r>
      <w:r w:rsidRPr="006F743C">
        <w:t>2003</w:t>
      </w:r>
      <w:r w:rsidR="002F2CEC" w:rsidRPr="006F743C">
        <w:t xml:space="preserve">). </w:t>
      </w:r>
      <w:r w:rsidRPr="006F743C">
        <w:t>Parasitism of molluscs by nematodes: Types of associations and evolutionary trends</w:t>
      </w:r>
      <w:r w:rsidR="002F2CEC" w:rsidRPr="006F743C">
        <w:t>,</w:t>
      </w:r>
      <w:r w:rsidR="006F29F6" w:rsidRPr="006F743C">
        <w:t xml:space="preserve"> </w:t>
      </w:r>
      <w:r w:rsidRPr="006F743C">
        <w:t>Journal of Nematology</w:t>
      </w:r>
      <w:r w:rsidR="002F2CEC" w:rsidRPr="006F743C">
        <w:t xml:space="preserve"> </w:t>
      </w:r>
      <w:r w:rsidRPr="006F743C">
        <w:t>35</w:t>
      </w:r>
      <w:r w:rsidR="002F2CEC" w:rsidRPr="006F743C">
        <w:t>(</w:t>
      </w:r>
      <w:r w:rsidRPr="006F743C">
        <w:t>2</w:t>
      </w:r>
      <w:r w:rsidR="002F2CEC" w:rsidRPr="006F743C">
        <w:t xml:space="preserve">): </w:t>
      </w:r>
      <w:r w:rsidRPr="006F743C">
        <w:t>146-</w:t>
      </w:r>
      <w:r w:rsidR="002F2CEC" w:rsidRPr="006F743C">
        <w:t>1</w:t>
      </w:r>
      <w:r w:rsidRPr="006F743C">
        <w:t>56</w:t>
      </w:r>
    </w:p>
    <w:p w14:paraId="2768625D" w14:textId="3A0E2710" w:rsidR="0039023D" w:rsidRPr="006F743C" w:rsidRDefault="0039023D" w:rsidP="009C7C3C">
      <w:r w:rsidRPr="006F743C">
        <w:t>Grewal, SK</w:t>
      </w:r>
      <w:r w:rsidR="00184A16" w:rsidRPr="006F743C">
        <w:t xml:space="preserve"> and </w:t>
      </w:r>
      <w:r w:rsidRPr="006F743C">
        <w:t xml:space="preserve">Grewal, PS </w:t>
      </w:r>
      <w:r w:rsidR="002F2CEC" w:rsidRPr="006F743C">
        <w:t>(</w:t>
      </w:r>
      <w:r w:rsidRPr="006F743C">
        <w:t>2003</w:t>
      </w:r>
      <w:r w:rsidR="002F2CEC" w:rsidRPr="006F743C">
        <w:t xml:space="preserve">). </w:t>
      </w:r>
      <w:r w:rsidRPr="006F743C">
        <w:t xml:space="preserve">Effect of osmotic desiccation on longevity and temperature tolerance of </w:t>
      </w:r>
      <w:proofErr w:type="spellStart"/>
      <w:r w:rsidRPr="006F743C">
        <w:t>Phasmarhabditis</w:t>
      </w:r>
      <w:proofErr w:type="spellEnd"/>
      <w:r w:rsidRPr="006F743C">
        <w:t xml:space="preserve"> </w:t>
      </w:r>
      <w:proofErr w:type="spellStart"/>
      <w:r w:rsidRPr="006F743C">
        <w:t>hermaphrodita</w:t>
      </w:r>
      <w:proofErr w:type="spellEnd"/>
      <w:r w:rsidRPr="006F743C">
        <w:t xml:space="preserve"> (</w:t>
      </w:r>
      <w:proofErr w:type="gramStart"/>
      <w:r w:rsidRPr="006F743C">
        <w:t>Nematoda :</w:t>
      </w:r>
      <w:proofErr w:type="gramEnd"/>
      <w:r w:rsidRPr="006F743C">
        <w:t xml:space="preserve"> </w:t>
      </w:r>
      <w:proofErr w:type="spellStart"/>
      <w:r w:rsidRPr="006F743C">
        <w:t>Rhabditidae</w:t>
      </w:r>
      <w:proofErr w:type="spellEnd"/>
      <w:r w:rsidRPr="006F743C">
        <w:t>)</w:t>
      </w:r>
      <w:r w:rsidR="002F2CEC" w:rsidRPr="006F743C">
        <w:t>,</w:t>
      </w:r>
      <w:r w:rsidR="006F29F6" w:rsidRPr="006F743C">
        <w:t xml:space="preserve"> </w:t>
      </w:r>
      <w:r w:rsidRPr="006F743C">
        <w:t>Journal of Parasitology</w:t>
      </w:r>
      <w:r w:rsidR="002F2CEC" w:rsidRPr="006F743C">
        <w:t xml:space="preserve"> </w:t>
      </w:r>
      <w:r w:rsidRPr="006F743C">
        <w:t>89</w:t>
      </w:r>
      <w:r w:rsidR="002F2CEC" w:rsidRPr="006F743C">
        <w:t>(</w:t>
      </w:r>
      <w:r w:rsidRPr="006F743C">
        <w:t>3</w:t>
      </w:r>
      <w:r w:rsidR="002F2CEC" w:rsidRPr="006F743C">
        <w:t xml:space="preserve">): </w:t>
      </w:r>
      <w:r w:rsidRPr="006F743C">
        <w:t>434-</w:t>
      </w:r>
      <w:r w:rsidR="00D82CBC" w:rsidRPr="006F743C">
        <w:t>43</w:t>
      </w:r>
      <w:r w:rsidRPr="006F743C">
        <w:t>8</w:t>
      </w:r>
    </w:p>
    <w:p w14:paraId="6A92571C" w14:textId="0080547C" w:rsidR="0039023D" w:rsidRPr="006F743C" w:rsidRDefault="0039023D" w:rsidP="00746C24">
      <w:r w:rsidRPr="006F743C">
        <w:t xml:space="preserve">Grigore, S </w:t>
      </w:r>
      <w:r w:rsidR="00D82CBC" w:rsidRPr="006F743C">
        <w:t>(</w:t>
      </w:r>
      <w:r w:rsidRPr="006F743C">
        <w:t>2021</w:t>
      </w:r>
      <w:r w:rsidR="00D82CBC" w:rsidRPr="006F743C">
        <w:t xml:space="preserve">). </w:t>
      </w:r>
      <w:r w:rsidRPr="006F743C">
        <w:t xml:space="preserve">First record of </w:t>
      </w:r>
      <w:proofErr w:type="spellStart"/>
      <w:r w:rsidRPr="006F743C">
        <w:t>Eobania</w:t>
      </w:r>
      <w:proofErr w:type="spellEnd"/>
      <w:r w:rsidRPr="006F743C">
        <w:t xml:space="preserve"> </w:t>
      </w:r>
      <w:proofErr w:type="spellStart"/>
      <w:r w:rsidRPr="006F743C">
        <w:t>vermiculata</w:t>
      </w:r>
      <w:proofErr w:type="spellEnd"/>
      <w:r w:rsidRPr="006F743C">
        <w:t xml:space="preserve"> (O.F. Müller, 1774) (</w:t>
      </w:r>
      <w:proofErr w:type="spellStart"/>
      <w:r w:rsidRPr="006F743C">
        <w:t>Gastropoda</w:t>
      </w:r>
      <w:proofErr w:type="spellEnd"/>
      <w:r w:rsidRPr="006F743C">
        <w:t xml:space="preserve">: </w:t>
      </w:r>
      <w:proofErr w:type="spellStart"/>
      <w:r w:rsidRPr="006F743C">
        <w:t>Eupulmonata</w:t>
      </w:r>
      <w:proofErr w:type="spellEnd"/>
      <w:r w:rsidRPr="006F743C">
        <w:t xml:space="preserve">: </w:t>
      </w:r>
      <w:proofErr w:type="spellStart"/>
      <w:r w:rsidRPr="006F743C">
        <w:t>Helicidae</w:t>
      </w:r>
      <w:proofErr w:type="spellEnd"/>
      <w:r w:rsidRPr="006F743C">
        <w:t xml:space="preserve">) in Romania, Folia </w:t>
      </w:r>
      <w:proofErr w:type="spellStart"/>
      <w:r w:rsidRPr="006F743C">
        <w:t>Malacologica</w:t>
      </w:r>
      <w:proofErr w:type="spellEnd"/>
      <w:r w:rsidR="00D82CBC" w:rsidRPr="006F743C">
        <w:t xml:space="preserve"> </w:t>
      </w:r>
      <w:r w:rsidRPr="006F743C">
        <w:t>29</w:t>
      </w:r>
      <w:r w:rsidR="00D82CBC" w:rsidRPr="006F743C">
        <w:t>(</w:t>
      </w:r>
      <w:r w:rsidRPr="006F743C">
        <w:t>1</w:t>
      </w:r>
      <w:r w:rsidR="00D82CBC" w:rsidRPr="006F743C">
        <w:t xml:space="preserve">): </w:t>
      </w:r>
      <w:r w:rsidRPr="006F743C">
        <w:t>51-</w:t>
      </w:r>
      <w:r w:rsidR="00D82CBC" w:rsidRPr="006F743C">
        <w:t>5</w:t>
      </w:r>
      <w:r w:rsidRPr="006F743C">
        <w:t>3</w:t>
      </w:r>
    </w:p>
    <w:p w14:paraId="0B24B866" w14:textId="2F3094D7" w:rsidR="0039023D" w:rsidRPr="006F743C" w:rsidRDefault="0039023D" w:rsidP="009C7C3C">
      <w:proofErr w:type="spellStart"/>
      <w:r w:rsidRPr="006F743C">
        <w:t>Guiller</w:t>
      </w:r>
      <w:proofErr w:type="spellEnd"/>
      <w:r w:rsidRPr="006F743C">
        <w:t>, A</w:t>
      </w:r>
      <w:r w:rsidR="00184A16" w:rsidRPr="006F743C">
        <w:t xml:space="preserve"> and </w:t>
      </w:r>
      <w:r w:rsidRPr="006F743C">
        <w:t xml:space="preserve">Madec, L </w:t>
      </w:r>
      <w:r w:rsidR="00D82CBC" w:rsidRPr="006F743C">
        <w:t>(</w:t>
      </w:r>
      <w:r w:rsidRPr="006F743C">
        <w:t>2010</w:t>
      </w:r>
      <w:r w:rsidR="00D82CBC" w:rsidRPr="006F743C">
        <w:t xml:space="preserve">). </w:t>
      </w:r>
      <w:r w:rsidRPr="006F743C">
        <w:t>Historical biogeography of the land snail Cornu aspersum: a new scenario inferred from haplotype distribution in the Western Mediterranean basin</w:t>
      </w:r>
      <w:r w:rsidR="00D82CBC" w:rsidRPr="006F743C">
        <w:t>,</w:t>
      </w:r>
      <w:r w:rsidR="006F29F6" w:rsidRPr="006F743C">
        <w:t xml:space="preserve"> </w:t>
      </w:r>
      <w:r w:rsidR="007E3E51" w:rsidRPr="006F743C">
        <w:t xml:space="preserve">BMC Evolutionary Biology </w:t>
      </w:r>
      <w:r w:rsidRPr="006F743C">
        <w:t xml:space="preserve">10, </w:t>
      </w:r>
      <w:proofErr w:type="spellStart"/>
      <w:r w:rsidR="00BF1F6E" w:rsidRPr="006F743C">
        <w:t>doi</w:t>
      </w:r>
      <w:proofErr w:type="spellEnd"/>
      <w:r w:rsidR="00BF1F6E" w:rsidRPr="006F743C">
        <w:t>: 10.1186/1471-2148-10-18</w:t>
      </w:r>
    </w:p>
    <w:p w14:paraId="3EF5DBDD" w14:textId="0A5838AE" w:rsidR="0039023D" w:rsidRPr="006F743C" w:rsidRDefault="0039023D" w:rsidP="009C7C3C">
      <w:proofErr w:type="spellStart"/>
      <w:r w:rsidRPr="006F743C">
        <w:t>Guiller</w:t>
      </w:r>
      <w:proofErr w:type="spellEnd"/>
      <w:r w:rsidRPr="006F743C">
        <w:t xml:space="preserve">, A, </w:t>
      </w:r>
      <w:proofErr w:type="spellStart"/>
      <w:r w:rsidRPr="006F743C">
        <w:t>Coutellec-Vreto</w:t>
      </w:r>
      <w:proofErr w:type="spellEnd"/>
      <w:r w:rsidRPr="006F743C">
        <w:t>, MA, Madec, L</w:t>
      </w:r>
      <w:r w:rsidR="00184A16" w:rsidRPr="006F743C">
        <w:t xml:space="preserve"> and </w:t>
      </w:r>
      <w:r w:rsidRPr="006F743C">
        <w:t xml:space="preserve">Deunff, J </w:t>
      </w:r>
      <w:r w:rsidR="00BF1F6E" w:rsidRPr="006F743C">
        <w:t>(</w:t>
      </w:r>
      <w:r w:rsidRPr="006F743C">
        <w:t>2001</w:t>
      </w:r>
      <w:r w:rsidR="00BF1F6E" w:rsidRPr="006F743C">
        <w:t xml:space="preserve">). </w:t>
      </w:r>
      <w:r w:rsidRPr="006F743C">
        <w:t xml:space="preserve">Evolutionary history of the land snail Helix </w:t>
      </w:r>
      <w:proofErr w:type="spellStart"/>
      <w:r w:rsidRPr="006F743C">
        <w:t>aspersa</w:t>
      </w:r>
      <w:proofErr w:type="spellEnd"/>
      <w:r w:rsidRPr="006F743C">
        <w:t xml:space="preserve"> in the Western Mediterranean: preliminary results inferred from mitochondrial DNA sequences</w:t>
      </w:r>
      <w:r w:rsidR="00BF1F6E" w:rsidRPr="006F743C">
        <w:t>,</w:t>
      </w:r>
      <w:r w:rsidR="006F29F6" w:rsidRPr="006F743C">
        <w:t xml:space="preserve"> </w:t>
      </w:r>
      <w:r w:rsidRPr="006F743C">
        <w:t>Molecular Ecology</w:t>
      </w:r>
      <w:r w:rsidR="00BF1F6E" w:rsidRPr="006F743C">
        <w:t xml:space="preserve"> </w:t>
      </w:r>
      <w:r w:rsidRPr="006F743C">
        <w:t>10</w:t>
      </w:r>
      <w:r w:rsidR="00BF1F6E" w:rsidRPr="006F743C">
        <w:t>(</w:t>
      </w:r>
      <w:r w:rsidRPr="006F743C">
        <w:t>1</w:t>
      </w:r>
      <w:r w:rsidR="00BF1F6E" w:rsidRPr="006F743C">
        <w:t xml:space="preserve">): </w:t>
      </w:r>
      <w:r w:rsidRPr="006F743C">
        <w:t>81-</w:t>
      </w:r>
      <w:r w:rsidR="00BF1F6E" w:rsidRPr="006F743C">
        <w:t>8</w:t>
      </w:r>
      <w:r w:rsidRPr="006F743C">
        <w:t>7</w:t>
      </w:r>
    </w:p>
    <w:p w14:paraId="790085B3" w14:textId="004FB4EF" w:rsidR="0039023D" w:rsidRPr="006F743C" w:rsidRDefault="0039023D" w:rsidP="00746C24">
      <w:proofErr w:type="spellStart"/>
      <w:r w:rsidRPr="006F743C">
        <w:lastRenderedPageBreak/>
        <w:t>Guiller</w:t>
      </w:r>
      <w:proofErr w:type="spellEnd"/>
      <w:r w:rsidRPr="006F743C">
        <w:t xml:space="preserve">, A, </w:t>
      </w:r>
      <w:proofErr w:type="spellStart"/>
      <w:r w:rsidRPr="006F743C">
        <w:t>Coutellec-Vreto</w:t>
      </w:r>
      <w:proofErr w:type="spellEnd"/>
      <w:r w:rsidRPr="006F743C">
        <w:t>, MA, Madec, L</w:t>
      </w:r>
      <w:r w:rsidR="00184A16" w:rsidRPr="006F743C">
        <w:t xml:space="preserve"> and </w:t>
      </w:r>
      <w:r w:rsidRPr="006F743C">
        <w:t xml:space="preserve">Deunff, J </w:t>
      </w:r>
      <w:r w:rsidR="00BF1F6E" w:rsidRPr="006F743C">
        <w:t>(</w:t>
      </w:r>
      <w:r w:rsidRPr="006F743C">
        <w:t>2001</w:t>
      </w:r>
      <w:r w:rsidR="00BF1F6E" w:rsidRPr="006F743C">
        <w:t xml:space="preserve">). </w:t>
      </w:r>
      <w:r w:rsidRPr="006F743C">
        <w:t xml:space="preserve">Evolutionary history of the land snail Helix </w:t>
      </w:r>
      <w:proofErr w:type="spellStart"/>
      <w:r w:rsidRPr="006F743C">
        <w:t>aspersa</w:t>
      </w:r>
      <w:proofErr w:type="spellEnd"/>
      <w:r w:rsidRPr="006F743C">
        <w:t xml:space="preserve"> in the Western Mediterranean: preliminary results inferred from </w:t>
      </w:r>
      <w:proofErr w:type="spellStart"/>
      <w:r w:rsidRPr="006F743C">
        <w:t>mitochondiral</w:t>
      </w:r>
      <w:proofErr w:type="spellEnd"/>
      <w:r w:rsidRPr="006F743C">
        <w:t xml:space="preserve"> DNA sequences, Molecular Ecology</w:t>
      </w:r>
      <w:r w:rsidR="00BF1F6E" w:rsidRPr="006F743C">
        <w:t xml:space="preserve"> </w:t>
      </w:r>
      <w:r w:rsidRPr="006F743C">
        <w:t>10</w:t>
      </w:r>
      <w:r w:rsidR="00BF1F6E" w:rsidRPr="006F743C">
        <w:t xml:space="preserve">: </w:t>
      </w:r>
      <w:r w:rsidRPr="006F743C">
        <w:t>81-</w:t>
      </w:r>
      <w:r w:rsidR="00BF1F6E" w:rsidRPr="006F743C">
        <w:t>8</w:t>
      </w:r>
      <w:r w:rsidRPr="006F743C">
        <w:t>7</w:t>
      </w:r>
    </w:p>
    <w:p w14:paraId="24160AC2" w14:textId="659A82F5" w:rsidR="0039023D" w:rsidRPr="006F743C" w:rsidRDefault="0039023D" w:rsidP="009C7C3C">
      <w:proofErr w:type="spellStart"/>
      <w:r w:rsidRPr="006F743C">
        <w:t>Guiller</w:t>
      </w:r>
      <w:proofErr w:type="spellEnd"/>
      <w:r w:rsidRPr="006F743C">
        <w:t xml:space="preserve">, A, Martin, MC, </w:t>
      </w:r>
      <w:proofErr w:type="spellStart"/>
      <w:r w:rsidRPr="006F743C">
        <w:t>Hiraux</w:t>
      </w:r>
      <w:proofErr w:type="spellEnd"/>
      <w:r w:rsidRPr="006F743C">
        <w:t>, C</w:t>
      </w:r>
      <w:r w:rsidR="00184A16" w:rsidRPr="006F743C">
        <w:t xml:space="preserve"> and </w:t>
      </w:r>
      <w:r w:rsidRPr="006F743C">
        <w:t xml:space="preserve">Madec, L </w:t>
      </w:r>
      <w:r w:rsidR="00BF1F6E" w:rsidRPr="006F743C">
        <w:t>(</w:t>
      </w:r>
      <w:r w:rsidRPr="006F743C">
        <w:t>2012</w:t>
      </w:r>
      <w:r w:rsidR="00BF1F6E" w:rsidRPr="006F743C">
        <w:t xml:space="preserve">). </w:t>
      </w:r>
      <w:r w:rsidRPr="006F743C">
        <w:t xml:space="preserve">Tracing the Invasion of the Mediterranean Land Snail Cornu </w:t>
      </w:r>
      <w:proofErr w:type="spellStart"/>
      <w:r w:rsidRPr="006F743C">
        <w:t>aspersum</w:t>
      </w:r>
      <w:proofErr w:type="spellEnd"/>
      <w:r w:rsidRPr="006F743C">
        <w:t xml:space="preserve"> </w:t>
      </w:r>
      <w:proofErr w:type="spellStart"/>
      <w:r w:rsidRPr="006F743C">
        <w:t>aspersum</w:t>
      </w:r>
      <w:proofErr w:type="spellEnd"/>
      <w:r w:rsidRPr="006F743C">
        <w:t xml:space="preserve"> Becoming an Agricultural and Garden Pest in Areas Recently Introduced</w:t>
      </w:r>
      <w:r w:rsidR="00BF1F6E" w:rsidRPr="006F743C">
        <w:t>,</w:t>
      </w:r>
      <w:r w:rsidR="006F29F6" w:rsidRPr="006F743C">
        <w:t xml:space="preserve"> </w:t>
      </w:r>
      <w:proofErr w:type="spellStart"/>
      <w:r w:rsidR="00934F37" w:rsidRPr="006F743C">
        <w:t>PLoSOne</w:t>
      </w:r>
      <w:proofErr w:type="spellEnd"/>
      <w:r w:rsidRPr="006F743C">
        <w:t xml:space="preserve"> 7</w:t>
      </w:r>
      <w:r w:rsidR="00BF1F6E" w:rsidRPr="006F743C">
        <w:t>(</w:t>
      </w:r>
      <w:r w:rsidRPr="006F743C">
        <w:t>12</w:t>
      </w:r>
      <w:r w:rsidR="00BF1F6E" w:rsidRPr="006F743C">
        <w:t>)</w:t>
      </w:r>
      <w:r w:rsidRPr="006F743C">
        <w:t xml:space="preserve">, </w:t>
      </w:r>
      <w:proofErr w:type="spellStart"/>
      <w:r w:rsidR="00F1288B" w:rsidRPr="006F743C">
        <w:t>doi</w:t>
      </w:r>
      <w:proofErr w:type="spellEnd"/>
      <w:r w:rsidR="00F1288B" w:rsidRPr="006F743C">
        <w:t xml:space="preserve">: </w:t>
      </w:r>
      <w:r w:rsidR="008F4FD6" w:rsidRPr="006F743C">
        <w:t>10.1371/journal.pone.0049674</w:t>
      </w:r>
    </w:p>
    <w:p w14:paraId="5EEDA296" w14:textId="2D01D777" w:rsidR="0039023D" w:rsidRPr="006F743C" w:rsidRDefault="0039023D" w:rsidP="00746C24">
      <w:r w:rsidRPr="006F743C">
        <w:t>Gural-</w:t>
      </w:r>
      <w:proofErr w:type="spellStart"/>
      <w:r w:rsidRPr="006F743C">
        <w:t>Sverlova</w:t>
      </w:r>
      <w:proofErr w:type="spellEnd"/>
      <w:r w:rsidRPr="006F743C">
        <w:t>, N</w:t>
      </w:r>
      <w:r w:rsidR="00184A16" w:rsidRPr="006F743C">
        <w:t xml:space="preserve"> and </w:t>
      </w:r>
      <w:r w:rsidRPr="006F743C">
        <w:t xml:space="preserve">Gural, R </w:t>
      </w:r>
      <w:r w:rsidR="00C563F3" w:rsidRPr="006F743C">
        <w:t>(</w:t>
      </w:r>
      <w:r w:rsidRPr="006F743C">
        <w:t>2021</w:t>
      </w:r>
      <w:r w:rsidR="00C563F3" w:rsidRPr="006F743C">
        <w:t xml:space="preserve">). </w:t>
      </w:r>
      <w:r w:rsidRPr="006F743C">
        <w:t xml:space="preserve">Cornu </w:t>
      </w:r>
      <w:proofErr w:type="spellStart"/>
      <w:r w:rsidRPr="006F743C">
        <w:t>aspersum</w:t>
      </w:r>
      <w:proofErr w:type="spellEnd"/>
      <w:r w:rsidRPr="006F743C">
        <w:t xml:space="preserve"> (</w:t>
      </w:r>
      <w:proofErr w:type="spellStart"/>
      <w:r w:rsidRPr="006F743C">
        <w:t>Gastropoda</w:t>
      </w:r>
      <w:proofErr w:type="spellEnd"/>
      <w:r w:rsidRPr="006F743C">
        <w:t xml:space="preserve">: </w:t>
      </w:r>
      <w:proofErr w:type="spellStart"/>
      <w:r w:rsidRPr="006F743C">
        <w:t>Helicidae</w:t>
      </w:r>
      <w:proofErr w:type="spellEnd"/>
      <w:r w:rsidRPr="006F743C">
        <w:t>) in Western Ukraine with an overview of introduced species of land molluscs from this area</w:t>
      </w:r>
      <w:r w:rsidR="00C563F3" w:rsidRPr="006F743C">
        <w:t xml:space="preserve">, </w:t>
      </w:r>
      <w:proofErr w:type="spellStart"/>
      <w:r w:rsidRPr="006F743C">
        <w:t>Malacologica</w:t>
      </w:r>
      <w:proofErr w:type="spellEnd"/>
      <w:r w:rsidRPr="006F743C">
        <w:t xml:space="preserve"> </w:t>
      </w:r>
      <w:proofErr w:type="spellStart"/>
      <w:r w:rsidRPr="006F743C">
        <w:t>Bohemoslovaca</w:t>
      </w:r>
      <w:proofErr w:type="spellEnd"/>
      <w:r w:rsidR="00C563F3" w:rsidRPr="006F743C">
        <w:t xml:space="preserve"> </w:t>
      </w:r>
      <w:r w:rsidRPr="006F743C">
        <w:t>20</w:t>
      </w:r>
      <w:r w:rsidR="00C563F3" w:rsidRPr="006F743C">
        <w:t>:</w:t>
      </w:r>
      <w:r w:rsidRPr="006F743C">
        <w:t xml:space="preserve"> 123-</w:t>
      </w:r>
      <w:r w:rsidR="00C563F3" w:rsidRPr="006F743C">
        <w:t>1</w:t>
      </w:r>
      <w:r w:rsidRPr="006F743C">
        <w:t>35</w:t>
      </w:r>
    </w:p>
    <w:p w14:paraId="5D8330CD" w14:textId="025EE6D3" w:rsidR="0039023D" w:rsidRPr="006F743C" w:rsidRDefault="0039023D" w:rsidP="009C7C3C">
      <w:proofErr w:type="spellStart"/>
      <w:r w:rsidRPr="006F743C">
        <w:t>Gürelli</w:t>
      </w:r>
      <w:proofErr w:type="spellEnd"/>
      <w:r w:rsidRPr="006F743C">
        <w:t xml:space="preserve">, G </w:t>
      </w:r>
      <w:r w:rsidR="00C563F3" w:rsidRPr="006F743C">
        <w:t>(</w:t>
      </w:r>
      <w:r w:rsidRPr="006F743C">
        <w:t>2017</w:t>
      </w:r>
      <w:r w:rsidR="00C563F3" w:rsidRPr="006F743C">
        <w:t xml:space="preserve">). </w:t>
      </w:r>
      <w:r w:rsidRPr="006F743C">
        <w:t xml:space="preserve">Importance of Land Snails in </w:t>
      </w:r>
      <w:proofErr w:type="spellStart"/>
      <w:r w:rsidRPr="006F743C">
        <w:t>Dicrocoeliosis</w:t>
      </w:r>
      <w:proofErr w:type="spellEnd"/>
      <w:r w:rsidRPr="006F743C">
        <w:t xml:space="preserve"> Epidemiology, </w:t>
      </w:r>
      <w:proofErr w:type="spellStart"/>
      <w:r w:rsidRPr="006F743C">
        <w:t>Turkiye</w:t>
      </w:r>
      <w:proofErr w:type="spellEnd"/>
      <w:r w:rsidRPr="006F743C">
        <w:t xml:space="preserve"> </w:t>
      </w:r>
      <w:proofErr w:type="spellStart"/>
      <w:r w:rsidRPr="006F743C">
        <w:t>Parazitolojii</w:t>
      </w:r>
      <w:proofErr w:type="spellEnd"/>
      <w:r w:rsidRPr="006F743C">
        <w:t xml:space="preserve"> </w:t>
      </w:r>
      <w:proofErr w:type="spellStart"/>
      <w:r w:rsidRPr="006F743C">
        <w:t>Dergisi</w:t>
      </w:r>
      <w:proofErr w:type="spellEnd"/>
      <w:r w:rsidR="00C563F3" w:rsidRPr="006F743C">
        <w:t xml:space="preserve"> </w:t>
      </w:r>
      <w:r w:rsidRPr="006F743C">
        <w:t>41</w:t>
      </w:r>
      <w:r w:rsidR="00C563F3" w:rsidRPr="006F743C">
        <w:t>(</w:t>
      </w:r>
      <w:r w:rsidRPr="006F743C">
        <w:t>3</w:t>
      </w:r>
      <w:r w:rsidR="00C563F3" w:rsidRPr="006F743C">
        <w:t xml:space="preserve">): </w:t>
      </w:r>
      <w:r w:rsidRPr="006F743C">
        <w:t>169-</w:t>
      </w:r>
      <w:r w:rsidR="00C563F3" w:rsidRPr="006F743C">
        <w:t>1</w:t>
      </w:r>
      <w:r w:rsidRPr="006F743C">
        <w:t>72</w:t>
      </w:r>
    </w:p>
    <w:p w14:paraId="0CF42049" w14:textId="3AEA261C" w:rsidR="0039023D" w:rsidRPr="006F743C" w:rsidRDefault="0039023D" w:rsidP="009C7C3C">
      <w:r w:rsidRPr="006F743C">
        <w:t xml:space="preserve">Haeussler, EM, Piza, J, </w:t>
      </w:r>
      <w:proofErr w:type="spellStart"/>
      <w:r w:rsidRPr="006F743C">
        <w:t>Schmera</w:t>
      </w:r>
      <w:proofErr w:type="spellEnd"/>
      <w:r w:rsidRPr="006F743C">
        <w:t>, D</w:t>
      </w:r>
      <w:r w:rsidR="00184A16" w:rsidRPr="006F743C">
        <w:t xml:space="preserve"> and </w:t>
      </w:r>
      <w:r w:rsidRPr="006F743C">
        <w:t xml:space="preserve">Baur, B </w:t>
      </w:r>
      <w:r w:rsidR="00152DAE" w:rsidRPr="006F743C">
        <w:t>(</w:t>
      </w:r>
      <w:r w:rsidRPr="006F743C">
        <w:t>2012</w:t>
      </w:r>
      <w:r w:rsidR="00152DAE" w:rsidRPr="006F743C">
        <w:t xml:space="preserve">). </w:t>
      </w:r>
      <w:r w:rsidRPr="006F743C">
        <w:t>Intensity of parasitic mite infection decreases with hibernation duration of the host snail</w:t>
      </w:r>
      <w:r w:rsidR="00152DAE" w:rsidRPr="006F743C">
        <w:t>,</w:t>
      </w:r>
      <w:r w:rsidR="006F29F6" w:rsidRPr="006F743C">
        <w:t xml:space="preserve"> </w:t>
      </w:r>
      <w:r w:rsidRPr="006F743C">
        <w:t>Parasitology</w:t>
      </w:r>
      <w:r w:rsidR="00152DAE" w:rsidRPr="006F743C">
        <w:t xml:space="preserve"> </w:t>
      </w:r>
      <w:r w:rsidRPr="006F743C">
        <w:t>139</w:t>
      </w:r>
      <w:r w:rsidR="00152DAE" w:rsidRPr="006F743C">
        <w:t>(</w:t>
      </w:r>
      <w:r w:rsidRPr="006F743C">
        <w:t>8</w:t>
      </w:r>
      <w:r w:rsidR="00152DAE" w:rsidRPr="006F743C">
        <w:t xml:space="preserve">): </w:t>
      </w:r>
      <w:r w:rsidRPr="006F743C">
        <w:t>1038-</w:t>
      </w:r>
      <w:r w:rsidR="00152DAE" w:rsidRPr="006F743C">
        <w:t>10</w:t>
      </w:r>
      <w:r w:rsidRPr="006F743C">
        <w:t>44</w:t>
      </w:r>
    </w:p>
    <w:p w14:paraId="0C875502" w14:textId="6E999D0A" w:rsidR="0039023D" w:rsidRPr="006F743C" w:rsidRDefault="0039023D" w:rsidP="009C7C3C">
      <w:proofErr w:type="spellStart"/>
      <w:r w:rsidRPr="006F743C">
        <w:t>Haites</w:t>
      </w:r>
      <w:proofErr w:type="spellEnd"/>
      <w:r w:rsidRPr="006F743C">
        <w:t>, RE, Watt, AE, Russell, DA</w:t>
      </w:r>
      <w:r w:rsidR="00184A16" w:rsidRPr="006F743C">
        <w:t xml:space="preserve"> and </w:t>
      </w:r>
      <w:r w:rsidRPr="006F743C">
        <w:t xml:space="preserve">Billman-Jacobe, H </w:t>
      </w:r>
      <w:r w:rsidR="00152DAE" w:rsidRPr="006F743C">
        <w:t>(</w:t>
      </w:r>
      <w:r w:rsidRPr="006F743C">
        <w:t>2021</w:t>
      </w:r>
      <w:r w:rsidR="00152DAE" w:rsidRPr="006F743C">
        <w:t xml:space="preserve">). </w:t>
      </w:r>
      <w:r w:rsidRPr="006F743C">
        <w:t xml:space="preserve">Infection of Slugs with </w:t>
      </w:r>
      <w:proofErr w:type="spellStart"/>
      <w:r w:rsidRPr="006F743C">
        <w:t>Theronts</w:t>
      </w:r>
      <w:proofErr w:type="spellEnd"/>
      <w:r w:rsidRPr="006F743C">
        <w:t xml:space="preserve"> of the Ciliate Protozoan, Tetrahymena rostrata</w:t>
      </w:r>
      <w:r w:rsidR="00152DAE" w:rsidRPr="006F743C">
        <w:t>,</w:t>
      </w:r>
      <w:r w:rsidR="006F29F6" w:rsidRPr="006F743C">
        <w:t xml:space="preserve"> </w:t>
      </w:r>
      <w:r w:rsidRPr="006F743C">
        <w:t>Microorganisms</w:t>
      </w:r>
      <w:r w:rsidR="00152DAE" w:rsidRPr="006F743C">
        <w:t xml:space="preserve"> </w:t>
      </w:r>
      <w:r w:rsidRPr="006F743C">
        <w:t>9</w:t>
      </w:r>
      <w:r w:rsidR="00152DAE" w:rsidRPr="006F743C">
        <w:t>(</w:t>
      </w:r>
      <w:r w:rsidRPr="006F743C">
        <w:t>9</w:t>
      </w:r>
      <w:r w:rsidR="00152DAE" w:rsidRPr="006F743C">
        <w:t>),</w:t>
      </w:r>
      <w:r w:rsidR="009B7797" w:rsidRPr="006F743C">
        <w:t xml:space="preserve"> </w:t>
      </w:r>
      <w:proofErr w:type="spellStart"/>
      <w:r w:rsidR="009B7797" w:rsidRPr="006F743C">
        <w:t>doi</w:t>
      </w:r>
      <w:proofErr w:type="spellEnd"/>
      <w:r w:rsidR="009B7797" w:rsidRPr="006F743C">
        <w:t>: 10.3390/microorganisms9091970.</w:t>
      </w:r>
      <w:r w:rsidR="00152DAE" w:rsidRPr="006F743C">
        <w:t xml:space="preserve"> </w:t>
      </w:r>
    </w:p>
    <w:p w14:paraId="3ED4E1F4" w14:textId="779419B6" w:rsidR="0039023D" w:rsidRPr="006F743C" w:rsidRDefault="0039023D" w:rsidP="009C7C3C">
      <w:proofErr w:type="spellStart"/>
      <w:r w:rsidRPr="006F743C">
        <w:t>Hapca</w:t>
      </w:r>
      <w:proofErr w:type="spellEnd"/>
      <w:r w:rsidRPr="006F743C">
        <w:t>, S, Crawford, J, Rae, R, Wilson, M</w:t>
      </w:r>
      <w:r w:rsidR="00184A16" w:rsidRPr="006F743C">
        <w:t xml:space="preserve"> and </w:t>
      </w:r>
      <w:r w:rsidRPr="006F743C">
        <w:t xml:space="preserve">Young, I </w:t>
      </w:r>
      <w:r w:rsidR="007E0253" w:rsidRPr="006F743C">
        <w:t>(</w:t>
      </w:r>
      <w:r w:rsidRPr="006F743C">
        <w:t>2007</w:t>
      </w:r>
      <w:r w:rsidR="007E0253" w:rsidRPr="006F743C">
        <w:t xml:space="preserve">). </w:t>
      </w:r>
      <w:r w:rsidRPr="006F743C">
        <w:t xml:space="preserve">Movement of the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in the presence of mucus from the host slug </w:t>
      </w:r>
      <w:proofErr w:type="spellStart"/>
      <w:r w:rsidRPr="006F743C">
        <w:t>Deroceras</w:t>
      </w:r>
      <w:proofErr w:type="spellEnd"/>
      <w:r w:rsidRPr="006F743C">
        <w:t xml:space="preserve"> </w:t>
      </w:r>
      <w:proofErr w:type="spellStart"/>
      <w:r w:rsidRPr="006F743C">
        <w:t>reticulatum</w:t>
      </w:r>
      <w:proofErr w:type="spellEnd"/>
      <w:r w:rsidR="007E0253" w:rsidRPr="006F743C">
        <w:t>,</w:t>
      </w:r>
      <w:r w:rsidR="006F29F6" w:rsidRPr="006F743C">
        <w:t xml:space="preserve"> </w:t>
      </w:r>
      <w:r w:rsidRPr="006F743C">
        <w:t>Biological Control</w:t>
      </w:r>
      <w:r w:rsidR="007E0253" w:rsidRPr="006F743C">
        <w:t xml:space="preserve"> </w:t>
      </w:r>
      <w:r w:rsidRPr="006F743C">
        <w:t>41</w:t>
      </w:r>
      <w:r w:rsidR="007E0253" w:rsidRPr="006F743C">
        <w:t>(</w:t>
      </w:r>
      <w:r w:rsidRPr="006F743C">
        <w:t>2</w:t>
      </w:r>
      <w:r w:rsidR="007E0253" w:rsidRPr="006F743C">
        <w:t xml:space="preserve">): </w:t>
      </w:r>
      <w:r w:rsidRPr="006F743C">
        <w:t>223-</w:t>
      </w:r>
      <w:r w:rsidR="007E0253" w:rsidRPr="006F743C">
        <w:t>22</w:t>
      </w:r>
      <w:r w:rsidRPr="006F743C">
        <w:t>9</w:t>
      </w:r>
    </w:p>
    <w:p w14:paraId="07ED1846" w14:textId="1CDB41F0" w:rsidR="0039023D" w:rsidRPr="006F743C" w:rsidRDefault="0039023D" w:rsidP="00746C24">
      <w:proofErr w:type="spellStart"/>
      <w:r w:rsidRPr="006F743C">
        <w:t>Harrap</w:t>
      </w:r>
      <w:proofErr w:type="spellEnd"/>
      <w:r w:rsidRPr="006F743C">
        <w:t xml:space="preserve">, L </w:t>
      </w:r>
      <w:r w:rsidR="00564033">
        <w:t>(</w:t>
      </w:r>
      <w:r w:rsidRPr="006F743C">
        <w:t>2021</w:t>
      </w:r>
      <w:r w:rsidR="00564033">
        <w:t xml:space="preserve">). </w:t>
      </w:r>
      <w:r w:rsidRPr="006F743C">
        <w:t xml:space="preserve">1 way to deal with invasive snails in Revelstoke is...to eat </w:t>
      </w:r>
      <w:proofErr w:type="gramStart"/>
      <w:r w:rsidRPr="006F743C">
        <w:t>them?,</w:t>
      </w:r>
      <w:proofErr w:type="gramEnd"/>
      <w:r w:rsidRPr="006F743C">
        <w:t xml:space="preserve"> Revelstoke Review, 26 June 2021, available at</w:t>
      </w:r>
      <w:r w:rsidR="00564033">
        <w:t>:</w:t>
      </w:r>
      <w:r w:rsidRPr="006F743C">
        <w:t xml:space="preserve"> https://www.revelstokereview.com/community/1-way-to-deal-with-invasive-snails-in-revelstoke-is-to-eat-them-4296298</w:t>
      </w:r>
    </w:p>
    <w:p w14:paraId="2DC8E59C" w14:textId="17113DAB" w:rsidR="0039023D" w:rsidRPr="006F743C" w:rsidRDefault="0039023D" w:rsidP="00746C24">
      <w:r w:rsidRPr="006F743C">
        <w:t>H</w:t>
      </w:r>
      <w:r w:rsidR="00851AF4" w:rsidRPr="006F743C">
        <w:t xml:space="preserve">ayes, KA, Cowrie, RH, </w:t>
      </w:r>
      <w:proofErr w:type="spellStart"/>
      <w:r w:rsidR="00851AF4" w:rsidRPr="006F743C">
        <w:t>Thiengo</w:t>
      </w:r>
      <w:proofErr w:type="spellEnd"/>
      <w:r w:rsidR="00851AF4" w:rsidRPr="006F743C">
        <w:t xml:space="preserve">, SC and Strong, </w:t>
      </w:r>
      <w:r w:rsidR="00545077" w:rsidRPr="006F743C">
        <w:t>EE (</w:t>
      </w:r>
      <w:r w:rsidRPr="006F743C">
        <w:t>2012</w:t>
      </w:r>
      <w:r w:rsidR="00545077" w:rsidRPr="006F743C">
        <w:t>)</w:t>
      </w:r>
      <w:r w:rsidRPr="006F743C">
        <w:t xml:space="preserve">. Comparing apples with apples: clarifying the identities of two highly invasive Neotropical </w:t>
      </w:r>
      <w:proofErr w:type="spellStart"/>
      <w:r w:rsidRPr="006F743C">
        <w:t>Ampullariidae</w:t>
      </w:r>
      <w:proofErr w:type="spellEnd"/>
      <w:r w:rsidRPr="006F743C">
        <w:t xml:space="preserve"> (</w:t>
      </w:r>
      <w:proofErr w:type="spellStart"/>
      <w:r w:rsidRPr="006F743C">
        <w:t>Caenogastropoda</w:t>
      </w:r>
      <w:proofErr w:type="spellEnd"/>
      <w:r w:rsidRPr="006F743C">
        <w:t>)</w:t>
      </w:r>
      <w:r w:rsidR="00545077" w:rsidRPr="006F743C">
        <w:t xml:space="preserve">, </w:t>
      </w:r>
      <w:r w:rsidRPr="006F743C">
        <w:t>Zoological Journal of the Linnean Society 166</w:t>
      </w:r>
      <w:r w:rsidR="00545077" w:rsidRPr="006F743C">
        <w:t xml:space="preserve">: </w:t>
      </w:r>
      <w:r w:rsidRPr="006F743C">
        <w:t>723-753</w:t>
      </w:r>
    </w:p>
    <w:p w14:paraId="0F1D63A6" w14:textId="25ABF350" w:rsidR="0039023D" w:rsidRPr="006F743C" w:rsidRDefault="0039023D" w:rsidP="00746C24">
      <w:r w:rsidRPr="006F743C">
        <w:t>Hazir, A</w:t>
      </w:r>
      <w:r w:rsidR="00184A16" w:rsidRPr="006F743C">
        <w:t xml:space="preserve"> and </w:t>
      </w:r>
      <w:r w:rsidRPr="006F743C">
        <w:t xml:space="preserve">Ulusoy, MR </w:t>
      </w:r>
      <w:r w:rsidR="00594902" w:rsidRPr="006F743C">
        <w:t>(</w:t>
      </w:r>
      <w:r w:rsidRPr="006F743C">
        <w:t>2012</w:t>
      </w:r>
      <w:r w:rsidR="00594902" w:rsidRPr="006F743C">
        <w:t xml:space="preserve">). </w:t>
      </w:r>
      <w:r w:rsidRPr="006F743C">
        <w:t xml:space="preserve">Adana </w:t>
      </w:r>
      <w:proofErr w:type="spellStart"/>
      <w:r w:rsidRPr="006F743C">
        <w:t>ve</w:t>
      </w:r>
      <w:proofErr w:type="spellEnd"/>
      <w:r w:rsidRPr="006F743C">
        <w:t xml:space="preserve"> Mersin </w:t>
      </w:r>
      <w:proofErr w:type="spellStart"/>
      <w:r w:rsidRPr="006F743C">
        <w:t>illeri</w:t>
      </w:r>
      <w:proofErr w:type="spellEnd"/>
      <w:r w:rsidRPr="006F743C">
        <w:t xml:space="preserve"> </w:t>
      </w:r>
      <w:proofErr w:type="spellStart"/>
      <w:r w:rsidRPr="006F743C">
        <w:t>şeftali</w:t>
      </w:r>
      <w:proofErr w:type="spellEnd"/>
      <w:r w:rsidRPr="006F743C">
        <w:t xml:space="preserve"> </w:t>
      </w:r>
      <w:proofErr w:type="spellStart"/>
      <w:r w:rsidRPr="006F743C">
        <w:t>ve</w:t>
      </w:r>
      <w:proofErr w:type="spellEnd"/>
      <w:r w:rsidRPr="006F743C">
        <w:t xml:space="preserve"> </w:t>
      </w:r>
      <w:proofErr w:type="spellStart"/>
      <w:r w:rsidRPr="006F743C">
        <w:t>nektarin</w:t>
      </w:r>
      <w:proofErr w:type="spellEnd"/>
      <w:r w:rsidRPr="006F743C">
        <w:t xml:space="preserve"> </w:t>
      </w:r>
      <w:proofErr w:type="spellStart"/>
      <w:r w:rsidRPr="006F743C">
        <w:t>alanlarında</w:t>
      </w:r>
      <w:proofErr w:type="spellEnd"/>
      <w:r w:rsidRPr="006F743C">
        <w:t xml:space="preserve"> </w:t>
      </w:r>
      <w:proofErr w:type="spellStart"/>
      <w:r w:rsidRPr="006F743C">
        <w:t>saptanan</w:t>
      </w:r>
      <w:proofErr w:type="spellEnd"/>
      <w:r w:rsidRPr="006F743C">
        <w:t xml:space="preserve"> </w:t>
      </w:r>
      <w:proofErr w:type="spellStart"/>
      <w:r w:rsidRPr="006F743C">
        <w:t>zararlıar</w:t>
      </w:r>
      <w:proofErr w:type="spellEnd"/>
      <w:r w:rsidRPr="006F743C">
        <w:t xml:space="preserve"> </w:t>
      </w:r>
      <w:proofErr w:type="spellStart"/>
      <w:r w:rsidRPr="006F743C">
        <w:t>ile</w:t>
      </w:r>
      <w:proofErr w:type="spellEnd"/>
      <w:r w:rsidRPr="006F743C">
        <w:t xml:space="preserve"> </w:t>
      </w:r>
      <w:proofErr w:type="spellStart"/>
      <w:r w:rsidRPr="006F743C">
        <w:t>predatör</w:t>
      </w:r>
      <w:proofErr w:type="spellEnd"/>
      <w:r w:rsidRPr="006F743C">
        <w:t xml:space="preserve"> </w:t>
      </w:r>
      <w:proofErr w:type="spellStart"/>
      <w:r w:rsidRPr="006F743C">
        <w:t>ve</w:t>
      </w:r>
      <w:proofErr w:type="spellEnd"/>
      <w:r w:rsidRPr="006F743C">
        <w:t xml:space="preserve"> </w:t>
      </w:r>
      <w:proofErr w:type="spellStart"/>
      <w:r w:rsidRPr="006F743C">
        <w:t>parazitoit</w:t>
      </w:r>
      <w:proofErr w:type="spellEnd"/>
      <w:r w:rsidRPr="006F743C">
        <w:t xml:space="preserve"> </w:t>
      </w:r>
      <w:proofErr w:type="spellStart"/>
      <w:r w:rsidRPr="006F743C">
        <w:t>türler</w:t>
      </w:r>
      <w:proofErr w:type="spellEnd"/>
      <w:r w:rsidR="00594902" w:rsidRPr="006F743C">
        <w:t xml:space="preserve">, </w:t>
      </w:r>
      <w:r w:rsidRPr="006F743C">
        <w:t xml:space="preserve">(Pest, </w:t>
      </w:r>
      <w:proofErr w:type="spellStart"/>
      <w:r w:rsidRPr="006F743C">
        <w:t>parasitoid</w:t>
      </w:r>
      <w:proofErr w:type="spellEnd"/>
      <w:r w:rsidRPr="006F743C">
        <w:t xml:space="preserve"> and predator species determined in peach and nectarine orchards in Adana and Mersin provinces), Türkiye </w:t>
      </w:r>
      <w:proofErr w:type="spellStart"/>
      <w:r w:rsidRPr="006F743C">
        <w:t>Biyolojik</w:t>
      </w:r>
      <w:proofErr w:type="spellEnd"/>
      <w:r w:rsidRPr="006F743C">
        <w:t xml:space="preserve"> </w:t>
      </w:r>
      <w:proofErr w:type="spellStart"/>
      <w:r w:rsidRPr="006F743C">
        <w:t>Mücadele</w:t>
      </w:r>
      <w:proofErr w:type="spellEnd"/>
      <w:r w:rsidRPr="006F743C">
        <w:t xml:space="preserve"> </w:t>
      </w:r>
      <w:proofErr w:type="spellStart"/>
      <w:r w:rsidRPr="006F743C">
        <w:t>Derneǧi</w:t>
      </w:r>
      <w:proofErr w:type="spellEnd"/>
      <w:r w:rsidR="00594902" w:rsidRPr="006F743C">
        <w:t xml:space="preserve"> </w:t>
      </w:r>
      <w:r w:rsidRPr="006F743C">
        <w:t>3</w:t>
      </w:r>
      <w:r w:rsidR="00594902" w:rsidRPr="006F743C">
        <w:t>(</w:t>
      </w:r>
      <w:r w:rsidRPr="006F743C">
        <w:t>2</w:t>
      </w:r>
      <w:r w:rsidR="00594902" w:rsidRPr="006F743C">
        <w:t xml:space="preserve">): </w:t>
      </w:r>
      <w:r w:rsidRPr="006F743C">
        <w:t>157-</w:t>
      </w:r>
      <w:r w:rsidR="00594902" w:rsidRPr="006F743C">
        <w:t>1</w:t>
      </w:r>
      <w:r w:rsidRPr="006F743C">
        <w:t>68</w:t>
      </w:r>
    </w:p>
    <w:p w14:paraId="75847FD7" w14:textId="53C70B5E" w:rsidR="0039023D" w:rsidRPr="006F743C" w:rsidRDefault="0039023D" w:rsidP="009C7C3C">
      <w:r w:rsidRPr="006F743C">
        <w:t>Helm, J, Roberts, L, Jefferies, R, Shaw, SE</w:t>
      </w:r>
      <w:r w:rsidR="00184A16" w:rsidRPr="006F743C">
        <w:t xml:space="preserve"> and </w:t>
      </w:r>
      <w:r w:rsidRPr="006F743C">
        <w:t xml:space="preserve">Morgan, ER </w:t>
      </w:r>
      <w:r w:rsidR="00D1410D" w:rsidRPr="006F743C">
        <w:t>(</w:t>
      </w:r>
      <w:r w:rsidRPr="006F743C">
        <w:t>2015</w:t>
      </w:r>
      <w:r w:rsidR="00D1410D" w:rsidRPr="006F743C">
        <w:t xml:space="preserve">). </w:t>
      </w:r>
      <w:r w:rsidRPr="006F743C">
        <w:t xml:space="preserve">Epidemiological survey of </w:t>
      </w:r>
      <w:proofErr w:type="spellStart"/>
      <w:r w:rsidRPr="006F743C">
        <w:t>Angiostrongylus</w:t>
      </w:r>
      <w:proofErr w:type="spellEnd"/>
      <w:r w:rsidRPr="006F743C">
        <w:t xml:space="preserve"> vasorum in dogs and slugs around a new endemic focus in Scotland</w:t>
      </w:r>
      <w:r w:rsidR="00D1410D" w:rsidRPr="006F743C">
        <w:t>,</w:t>
      </w:r>
      <w:r w:rsidR="006F29F6" w:rsidRPr="006F743C">
        <w:t xml:space="preserve"> </w:t>
      </w:r>
      <w:r w:rsidRPr="006F743C">
        <w:t>Veterinary Record</w:t>
      </w:r>
      <w:r w:rsidR="00D1410D" w:rsidRPr="006F743C">
        <w:t xml:space="preserve"> </w:t>
      </w:r>
      <w:r w:rsidRPr="006F743C">
        <w:t>177</w:t>
      </w:r>
      <w:r w:rsidR="00D1410D" w:rsidRPr="006F743C">
        <w:t>(</w:t>
      </w:r>
      <w:r w:rsidRPr="006F743C">
        <w:t>2</w:t>
      </w:r>
      <w:r w:rsidR="00D1410D" w:rsidRPr="006F743C">
        <w:t xml:space="preserve">), </w:t>
      </w:r>
      <w:proofErr w:type="spellStart"/>
      <w:r w:rsidR="00CD3497" w:rsidRPr="006F743C">
        <w:t>doi</w:t>
      </w:r>
      <w:proofErr w:type="spellEnd"/>
      <w:r w:rsidR="00CD3497" w:rsidRPr="006F743C">
        <w:t>: 10.1136/vr.103006</w:t>
      </w:r>
    </w:p>
    <w:p w14:paraId="77293F35" w14:textId="315D6261" w:rsidR="0039023D" w:rsidRPr="006F743C" w:rsidRDefault="0039023D" w:rsidP="00746C24">
      <w:r w:rsidRPr="006F743C">
        <w:t xml:space="preserve">Herbert, DG </w:t>
      </w:r>
      <w:r w:rsidR="00CD3497" w:rsidRPr="006F743C">
        <w:t>(</w:t>
      </w:r>
      <w:r w:rsidRPr="006F743C">
        <w:t>2010</w:t>
      </w:r>
      <w:r w:rsidR="00CD3497" w:rsidRPr="006F743C">
        <w:t xml:space="preserve">). </w:t>
      </w:r>
      <w:r w:rsidRPr="006F743C">
        <w:t xml:space="preserve">The introduced terrestrial </w:t>
      </w:r>
      <w:proofErr w:type="spellStart"/>
      <w:r w:rsidRPr="006F743C">
        <w:t>mollusca</w:t>
      </w:r>
      <w:proofErr w:type="spellEnd"/>
      <w:r w:rsidRPr="006F743C">
        <w:t xml:space="preserve"> of South Africa, SANBI Biodiversity Series 15, South Africa National Biodiversity Institute, Pretoria</w:t>
      </w:r>
      <w:r w:rsidR="001E79CF" w:rsidRPr="006F743C">
        <w:t>, ISBN: 978-1-919976-56-3</w:t>
      </w:r>
    </w:p>
    <w:p w14:paraId="046AC7DF" w14:textId="61AB3839" w:rsidR="0039023D" w:rsidRPr="006F743C" w:rsidRDefault="0039023D" w:rsidP="00746C24">
      <w:r w:rsidRPr="006F743C">
        <w:t>H</w:t>
      </w:r>
      <w:r w:rsidR="001E79CF" w:rsidRPr="006F743C">
        <w:t>etherington, S (</w:t>
      </w:r>
      <w:r w:rsidRPr="006F743C">
        <w:t>2009</w:t>
      </w:r>
      <w:r w:rsidR="001E79CF" w:rsidRPr="006F743C">
        <w:t>)</w:t>
      </w:r>
      <w:r w:rsidRPr="006F743C">
        <w:t>. Integrated pest management for Australian apples</w:t>
      </w:r>
      <w:r w:rsidR="00184A16" w:rsidRPr="006F743C">
        <w:t xml:space="preserve"> and </w:t>
      </w:r>
      <w:r w:rsidRPr="006F743C">
        <w:t>pears. Apple and Pear Australia Limited</w:t>
      </w:r>
      <w:r w:rsidR="00340267" w:rsidRPr="006F743C">
        <w:t xml:space="preserve">, available at: </w:t>
      </w:r>
      <w:r w:rsidR="00340267" w:rsidRPr="006F743C">
        <w:lastRenderedPageBreak/>
        <w:t>https://www.dpi.nsw.gov.au/__data/assets/pdf_file/0009/321201/ipm-for-australian-apples-and-pears-complete.pdf</w:t>
      </w:r>
      <w:r w:rsidRPr="006F743C">
        <w:t xml:space="preserve"> </w:t>
      </w:r>
    </w:p>
    <w:p w14:paraId="0F8273FB" w14:textId="4E571A55" w:rsidR="0039023D" w:rsidRPr="006F743C" w:rsidRDefault="0039023D" w:rsidP="009C7C3C">
      <w:proofErr w:type="spellStart"/>
      <w:r w:rsidRPr="006F743C">
        <w:t>HeXiang</w:t>
      </w:r>
      <w:proofErr w:type="spellEnd"/>
      <w:r w:rsidRPr="006F743C">
        <w:t>, L, Shan, L, Ling, H</w:t>
      </w:r>
      <w:r w:rsidR="00184A16" w:rsidRPr="006F743C">
        <w:t xml:space="preserve"> and </w:t>
      </w:r>
      <w:proofErr w:type="spellStart"/>
      <w:r w:rsidRPr="006F743C">
        <w:t>XiaoNong</w:t>
      </w:r>
      <w:proofErr w:type="spellEnd"/>
      <w:r w:rsidRPr="006F743C">
        <w:t xml:space="preserve">, Z </w:t>
      </w:r>
      <w:r w:rsidR="00340267" w:rsidRPr="006F743C">
        <w:t>(</w:t>
      </w:r>
      <w:r w:rsidRPr="006F743C">
        <w:t>2009</w:t>
      </w:r>
      <w:r w:rsidR="00340267" w:rsidRPr="006F743C">
        <w:t xml:space="preserve">). </w:t>
      </w:r>
      <w:r w:rsidRPr="006F743C">
        <w:t xml:space="preserve">Establishment and observation of the life cycle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a laboratory setting, Journal of Pathogen Biology</w:t>
      </w:r>
      <w:r w:rsidR="00340267" w:rsidRPr="006F743C">
        <w:t xml:space="preserve"> </w:t>
      </w:r>
      <w:r w:rsidRPr="006F743C">
        <w:t>4</w:t>
      </w:r>
      <w:r w:rsidR="00340267" w:rsidRPr="006F743C">
        <w:t>(</w:t>
      </w:r>
      <w:r w:rsidRPr="006F743C">
        <w:t>11</w:t>
      </w:r>
      <w:r w:rsidR="00340267" w:rsidRPr="006F743C">
        <w:t xml:space="preserve">): </w:t>
      </w:r>
      <w:r w:rsidRPr="006F743C">
        <w:t>836-</w:t>
      </w:r>
      <w:r w:rsidR="00340267" w:rsidRPr="006F743C">
        <w:t>83</w:t>
      </w:r>
      <w:r w:rsidRPr="006F743C">
        <w:t>9</w:t>
      </w:r>
    </w:p>
    <w:p w14:paraId="1AA81FFB" w14:textId="34F94594" w:rsidR="0039023D" w:rsidRPr="006F743C" w:rsidRDefault="0039023D" w:rsidP="009C7C3C">
      <w:proofErr w:type="spellStart"/>
      <w:r w:rsidRPr="006F743C">
        <w:t>Hobmaier</w:t>
      </w:r>
      <w:proofErr w:type="spellEnd"/>
      <w:r w:rsidRPr="006F743C">
        <w:t>, M</w:t>
      </w:r>
      <w:r w:rsidR="00184A16" w:rsidRPr="006F743C">
        <w:t xml:space="preserve"> and </w:t>
      </w:r>
      <w:proofErr w:type="spellStart"/>
      <w:r w:rsidRPr="006F743C">
        <w:t>Hobmaier</w:t>
      </w:r>
      <w:proofErr w:type="spellEnd"/>
      <w:r w:rsidRPr="006F743C">
        <w:t xml:space="preserve">, A </w:t>
      </w:r>
      <w:r w:rsidR="00A05E7F" w:rsidRPr="006F743C">
        <w:t>(</w:t>
      </w:r>
      <w:r w:rsidRPr="006F743C">
        <w:t>1935</w:t>
      </w:r>
      <w:r w:rsidR="00A05E7F" w:rsidRPr="006F743C">
        <w:t xml:space="preserve">). </w:t>
      </w:r>
      <w:r w:rsidRPr="006F743C">
        <w:t xml:space="preserve">Intermediate hosts of </w:t>
      </w:r>
      <w:proofErr w:type="spellStart"/>
      <w:r w:rsidRPr="006F743C">
        <w:t>Aelurostrongylus</w:t>
      </w:r>
      <w:proofErr w:type="spellEnd"/>
      <w:r w:rsidRPr="006F743C">
        <w:t xml:space="preserve"> </w:t>
      </w:r>
      <w:proofErr w:type="spellStart"/>
      <w:r w:rsidRPr="006F743C">
        <w:t>abstrusus</w:t>
      </w:r>
      <w:proofErr w:type="spellEnd"/>
      <w:r w:rsidRPr="006F743C">
        <w:t xml:space="preserve"> of the cat, Proceedings of the Society for Experimental Biology and Medicine</w:t>
      </w:r>
      <w:r w:rsidR="00A05E7F" w:rsidRPr="006F743C">
        <w:t xml:space="preserve"> </w:t>
      </w:r>
      <w:r w:rsidRPr="006F743C">
        <w:t>32</w:t>
      </w:r>
      <w:r w:rsidR="00A05E7F" w:rsidRPr="006F743C">
        <w:t>(</w:t>
      </w:r>
      <w:r w:rsidRPr="006F743C">
        <w:t>9</w:t>
      </w:r>
      <w:r w:rsidR="00A05E7F" w:rsidRPr="006F743C">
        <w:t xml:space="preserve">): </w:t>
      </w:r>
      <w:r w:rsidRPr="006F743C">
        <w:t>1641-</w:t>
      </w:r>
      <w:r w:rsidR="00A05E7F" w:rsidRPr="006F743C">
        <w:t>164</w:t>
      </w:r>
      <w:r w:rsidRPr="006F743C">
        <w:t>7</w:t>
      </w:r>
    </w:p>
    <w:p w14:paraId="3EDF91B6" w14:textId="05467AE2" w:rsidR="0039023D" w:rsidRPr="006F743C" w:rsidRDefault="0039023D" w:rsidP="00746C24">
      <w:r w:rsidRPr="006F743C">
        <w:t>Holland, KD, McDonnell, MJ</w:t>
      </w:r>
      <w:r w:rsidR="00184A16" w:rsidRPr="006F743C">
        <w:t xml:space="preserve"> and </w:t>
      </w:r>
      <w:r w:rsidRPr="006F743C">
        <w:t xml:space="preserve">Williams, NSG </w:t>
      </w:r>
      <w:r w:rsidR="00A05E7F" w:rsidRPr="006F743C">
        <w:t>(</w:t>
      </w:r>
      <w:r w:rsidRPr="006F743C">
        <w:t>2007</w:t>
      </w:r>
      <w:r w:rsidR="00A05E7F" w:rsidRPr="006F743C">
        <w:t xml:space="preserve">). </w:t>
      </w:r>
      <w:r w:rsidRPr="006F743C">
        <w:t>Abundance, species richness and feeding preferences of introduced molluscs in native grasslands of Victoria, Australia, Austral Ecology</w:t>
      </w:r>
      <w:r w:rsidR="00A05E7F" w:rsidRPr="006F743C">
        <w:t xml:space="preserve"> </w:t>
      </w:r>
      <w:r w:rsidRPr="006F743C">
        <w:t>32</w:t>
      </w:r>
      <w:r w:rsidR="00A05E7F" w:rsidRPr="006F743C">
        <w:t>(</w:t>
      </w:r>
      <w:r w:rsidRPr="006F743C">
        <w:t>6</w:t>
      </w:r>
      <w:r w:rsidR="00A05E7F" w:rsidRPr="006F743C">
        <w:t xml:space="preserve">): </w:t>
      </w:r>
      <w:r w:rsidRPr="006F743C">
        <w:t>626-</w:t>
      </w:r>
      <w:r w:rsidR="00A05E7F" w:rsidRPr="006F743C">
        <w:t>6</w:t>
      </w:r>
      <w:r w:rsidRPr="006F743C">
        <w:t>34</w:t>
      </w:r>
    </w:p>
    <w:p w14:paraId="21E5CF6E" w14:textId="0D06A270" w:rsidR="0039023D" w:rsidRPr="006F743C" w:rsidRDefault="0039023D" w:rsidP="009C7C3C">
      <w:r w:rsidRPr="006F743C">
        <w:t xml:space="preserve">Holley, M </w:t>
      </w:r>
      <w:r w:rsidR="00084124" w:rsidRPr="006F743C">
        <w:t>(</w:t>
      </w:r>
      <w:r w:rsidRPr="006F743C">
        <w:t>2020</w:t>
      </w:r>
      <w:r w:rsidR="00084124" w:rsidRPr="006F743C">
        <w:t xml:space="preserve">). </w:t>
      </w:r>
      <w:proofErr w:type="spellStart"/>
      <w:r w:rsidRPr="006F743C">
        <w:t>Phasmarhabditis</w:t>
      </w:r>
      <w:proofErr w:type="spellEnd"/>
      <w:r w:rsidRPr="006F743C">
        <w:t xml:space="preserve"> </w:t>
      </w:r>
      <w:proofErr w:type="spellStart"/>
      <w:r w:rsidRPr="006F743C">
        <w:t>hermaphrodita</w:t>
      </w:r>
      <w:proofErr w:type="spellEnd"/>
      <w:r w:rsidRPr="006F743C">
        <w:t xml:space="preserve"> is not the only slug killing nematode, IOBC-WPRS Bulletin 150</w:t>
      </w:r>
      <w:r w:rsidR="00084124" w:rsidRPr="006F743C">
        <w:t xml:space="preserve">: </w:t>
      </w:r>
      <w:r w:rsidRPr="006F743C">
        <w:t>152-</w:t>
      </w:r>
      <w:r w:rsidR="00084124" w:rsidRPr="006F743C">
        <w:t>15</w:t>
      </w:r>
      <w:r w:rsidRPr="006F743C">
        <w:t>6</w:t>
      </w:r>
    </w:p>
    <w:p w14:paraId="08538069" w14:textId="26F3D90D" w:rsidR="0039023D" w:rsidRPr="006F743C" w:rsidRDefault="0039023D" w:rsidP="009C7C3C">
      <w:r w:rsidRPr="006F743C">
        <w:t>Hughes, AJ</w:t>
      </w:r>
      <w:r w:rsidR="00184A16" w:rsidRPr="006F743C">
        <w:t xml:space="preserve"> and </w:t>
      </w:r>
      <w:r w:rsidRPr="006F743C">
        <w:t xml:space="preserve">Biggs, BA </w:t>
      </w:r>
      <w:r w:rsidR="00084124" w:rsidRPr="006F743C">
        <w:t>(</w:t>
      </w:r>
      <w:r w:rsidRPr="006F743C">
        <w:t>2002</w:t>
      </w:r>
      <w:r w:rsidR="00084124" w:rsidRPr="006F743C">
        <w:t xml:space="preserve">). </w:t>
      </w:r>
      <w:r w:rsidRPr="006F743C">
        <w:t>Parasitic worms of the central nervous system: an Australian perspective, Internal Medicine Journal 32</w:t>
      </w:r>
      <w:r w:rsidR="00084124" w:rsidRPr="006F743C">
        <w:t xml:space="preserve">: </w:t>
      </w:r>
      <w:r w:rsidRPr="006F743C">
        <w:t>541-</w:t>
      </w:r>
      <w:r w:rsidR="00084124" w:rsidRPr="006F743C">
        <w:t>5</w:t>
      </w:r>
      <w:r w:rsidRPr="006F743C">
        <w:t>53</w:t>
      </w:r>
    </w:p>
    <w:p w14:paraId="067200A2" w14:textId="09A588BA" w:rsidR="0039023D" w:rsidRPr="006F743C" w:rsidRDefault="0039023D" w:rsidP="00746C24">
      <w:r w:rsidRPr="006F743C">
        <w:t>Hyder, N, Coffey, MD</w:t>
      </w:r>
      <w:r w:rsidR="00184A16" w:rsidRPr="006F743C">
        <w:t xml:space="preserve"> and </w:t>
      </w:r>
      <w:proofErr w:type="spellStart"/>
      <w:r w:rsidRPr="006F743C">
        <w:t>Stanghellini</w:t>
      </w:r>
      <w:proofErr w:type="spellEnd"/>
      <w:r w:rsidRPr="006F743C">
        <w:t xml:space="preserve">, ME </w:t>
      </w:r>
      <w:r w:rsidR="00084124" w:rsidRPr="006F743C">
        <w:t>(</w:t>
      </w:r>
      <w:r w:rsidRPr="006F743C">
        <w:t>2009</w:t>
      </w:r>
      <w:r w:rsidR="00084124" w:rsidRPr="006F743C">
        <w:t xml:space="preserve">). </w:t>
      </w:r>
      <w:r w:rsidRPr="006F743C">
        <w:t>Viability of oomycete propagules following ingestion and excretion by fungus gnats, shore flies, and snails, Plant Disease</w:t>
      </w:r>
      <w:r w:rsidR="00084124" w:rsidRPr="006F743C">
        <w:t xml:space="preserve"> </w:t>
      </w:r>
      <w:r w:rsidRPr="006F743C">
        <w:t>93</w:t>
      </w:r>
      <w:r w:rsidR="00084124" w:rsidRPr="006F743C">
        <w:t>(</w:t>
      </w:r>
      <w:r w:rsidRPr="006F743C">
        <w:t>7</w:t>
      </w:r>
      <w:r w:rsidR="00084124" w:rsidRPr="006F743C">
        <w:t xml:space="preserve">): </w:t>
      </w:r>
      <w:r w:rsidRPr="006F743C">
        <w:t>720-</w:t>
      </w:r>
      <w:r w:rsidR="00084124" w:rsidRPr="006F743C">
        <w:t>72</w:t>
      </w:r>
      <w:r w:rsidRPr="006F743C">
        <w:t>6</w:t>
      </w:r>
    </w:p>
    <w:p w14:paraId="5E8EFB13" w14:textId="744D6B93" w:rsidR="0039023D" w:rsidRPr="006F743C" w:rsidRDefault="0039023D" w:rsidP="00746C24">
      <w:r w:rsidRPr="006F743C">
        <w:t>Iglesias, J</w:t>
      </w:r>
      <w:r w:rsidR="00184A16" w:rsidRPr="006F743C">
        <w:t xml:space="preserve"> and </w:t>
      </w:r>
      <w:r w:rsidRPr="006F743C">
        <w:t xml:space="preserve">Castillejo, J </w:t>
      </w:r>
      <w:r w:rsidR="00084124" w:rsidRPr="006F743C">
        <w:t>(</w:t>
      </w:r>
      <w:r w:rsidRPr="006F743C">
        <w:t>1999</w:t>
      </w:r>
      <w:r w:rsidR="00084124" w:rsidRPr="006F743C">
        <w:t xml:space="preserve">). </w:t>
      </w:r>
      <w:r w:rsidRPr="006F743C">
        <w:t xml:space="preserve">Field observations on feeding of the land snail Helix </w:t>
      </w:r>
      <w:proofErr w:type="spellStart"/>
      <w:r w:rsidRPr="006F743C">
        <w:t>aspersa</w:t>
      </w:r>
      <w:proofErr w:type="spellEnd"/>
      <w:r w:rsidRPr="006F743C">
        <w:t xml:space="preserve"> Müller, Journal of Molluscan Studies 65</w:t>
      </w:r>
      <w:r w:rsidR="00084124" w:rsidRPr="006F743C">
        <w:t xml:space="preserve">: </w:t>
      </w:r>
      <w:r w:rsidRPr="006F743C">
        <w:t>411-</w:t>
      </w:r>
      <w:r w:rsidR="00600D96" w:rsidRPr="006F743C">
        <w:t>4</w:t>
      </w:r>
      <w:r w:rsidRPr="006F743C">
        <w:t>23</w:t>
      </w:r>
    </w:p>
    <w:p w14:paraId="2E42F8E5" w14:textId="5AE85F15" w:rsidR="0039023D" w:rsidRPr="006F743C" w:rsidRDefault="0039023D" w:rsidP="00746C24">
      <w:r w:rsidRPr="006F743C">
        <w:t>Imai, E</w:t>
      </w:r>
      <w:r w:rsidR="00184A16" w:rsidRPr="006F743C">
        <w:t xml:space="preserve"> and </w:t>
      </w:r>
      <w:r w:rsidRPr="006F743C">
        <w:t xml:space="preserve">Hennessey, RD </w:t>
      </w:r>
      <w:r w:rsidR="00137691" w:rsidRPr="006F743C">
        <w:t>(</w:t>
      </w:r>
      <w:r w:rsidRPr="006F743C">
        <w:t>1999</w:t>
      </w:r>
      <w:r w:rsidR="00137691" w:rsidRPr="006F743C">
        <w:t xml:space="preserve">). </w:t>
      </w:r>
      <w:r w:rsidRPr="006F743C">
        <w:t xml:space="preserve">Importation and interstate movement of live, edible land snails: </w:t>
      </w:r>
      <w:proofErr w:type="spellStart"/>
      <w:r w:rsidRPr="006F743C">
        <w:t>Cantareus</w:t>
      </w:r>
      <w:proofErr w:type="spellEnd"/>
      <w:r w:rsidRPr="006F743C">
        <w:t xml:space="preserve"> </w:t>
      </w:r>
      <w:proofErr w:type="spellStart"/>
      <w:r w:rsidRPr="006F743C">
        <w:t>apertus</w:t>
      </w:r>
      <w:proofErr w:type="spellEnd"/>
      <w:r w:rsidRPr="006F743C">
        <w:t xml:space="preserve"> (Born), </w:t>
      </w:r>
      <w:proofErr w:type="spellStart"/>
      <w:r w:rsidRPr="006F743C">
        <w:t>Cryptomphalys</w:t>
      </w:r>
      <w:proofErr w:type="spellEnd"/>
      <w:r w:rsidRPr="006F743C">
        <w:t xml:space="preserve"> </w:t>
      </w:r>
      <w:proofErr w:type="spellStart"/>
      <w:r w:rsidRPr="006F743C">
        <w:t>aspersus</w:t>
      </w:r>
      <w:proofErr w:type="spellEnd"/>
      <w:r w:rsidRPr="006F743C">
        <w:t xml:space="preserve"> (Müller), </w:t>
      </w:r>
      <w:proofErr w:type="spellStart"/>
      <w:r w:rsidRPr="006F743C">
        <w:t>Eobania</w:t>
      </w:r>
      <w:proofErr w:type="spellEnd"/>
      <w:r w:rsidRPr="006F743C">
        <w:t xml:space="preserve"> </w:t>
      </w:r>
      <w:proofErr w:type="spellStart"/>
      <w:r w:rsidRPr="006F743C">
        <w:t>vermiculata</w:t>
      </w:r>
      <w:proofErr w:type="spellEnd"/>
      <w:r w:rsidRPr="006F743C">
        <w:t xml:space="preserve"> (Müller), Helix </w:t>
      </w:r>
      <w:proofErr w:type="spellStart"/>
      <w:r w:rsidRPr="006F743C">
        <w:t>pomatia</w:t>
      </w:r>
      <w:proofErr w:type="spellEnd"/>
      <w:r w:rsidRPr="006F743C">
        <w:t xml:space="preserve"> </w:t>
      </w:r>
      <w:proofErr w:type="spellStart"/>
      <w:r w:rsidRPr="006F743C">
        <w:t>Linné</w:t>
      </w:r>
      <w:proofErr w:type="spellEnd"/>
      <w:r w:rsidRPr="006F743C">
        <w:t xml:space="preserve">, and </w:t>
      </w:r>
      <w:proofErr w:type="spellStart"/>
      <w:r w:rsidRPr="006F743C">
        <w:t>Otala</w:t>
      </w:r>
      <w:proofErr w:type="spellEnd"/>
      <w:r w:rsidRPr="006F743C">
        <w:t xml:space="preserve"> </w:t>
      </w:r>
      <w:proofErr w:type="spellStart"/>
      <w:r w:rsidRPr="006F743C">
        <w:t>lactea</w:t>
      </w:r>
      <w:proofErr w:type="spellEnd"/>
      <w:r w:rsidRPr="006F743C">
        <w:t xml:space="preserve"> (Müller) (</w:t>
      </w:r>
      <w:proofErr w:type="spellStart"/>
      <w:r w:rsidRPr="006F743C">
        <w:t>Pulmonata</w:t>
      </w:r>
      <w:proofErr w:type="spellEnd"/>
      <w:r w:rsidRPr="006F743C">
        <w:t xml:space="preserve">: </w:t>
      </w:r>
      <w:proofErr w:type="spellStart"/>
      <w:r w:rsidRPr="006F743C">
        <w:t>Helicidae</w:t>
      </w:r>
      <w:proofErr w:type="spellEnd"/>
      <w:r w:rsidRPr="006F743C">
        <w:t>): Qualitative Pest Risk Analysis, United States Department of Agriculture, Riverdale (MD) USA</w:t>
      </w:r>
    </w:p>
    <w:p w14:paraId="5A533FBB" w14:textId="615DE2C8" w:rsidR="0039023D" w:rsidRPr="006F743C" w:rsidRDefault="0039023D" w:rsidP="009C7C3C">
      <w:r w:rsidRPr="006F743C">
        <w:t>Ismail, FMAK</w:t>
      </w:r>
      <w:r w:rsidR="00184A16" w:rsidRPr="006F743C">
        <w:t xml:space="preserve"> and </w:t>
      </w:r>
      <w:proofErr w:type="spellStart"/>
      <w:r w:rsidRPr="006F743C">
        <w:t>Gurelli</w:t>
      </w:r>
      <w:proofErr w:type="spellEnd"/>
      <w:r w:rsidRPr="006F743C">
        <w:t xml:space="preserve">, G </w:t>
      </w:r>
      <w:r w:rsidR="00137691" w:rsidRPr="006F743C">
        <w:t>(</w:t>
      </w:r>
      <w:r w:rsidRPr="006F743C">
        <w:t>2018</w:t>
      </w:r>
      <w:r w:rsidR="00137691" w:rsidRPr="006F743C">
        <w:t xml:space="preserve">). </w:t>
      </w:r>
      <w:r w:rsidRPr="006F743C">
        <w:t xml:space="preserve">First report of natural infection of </w:t>
      </w:r>
      <w:proofErr w:type="spellStart"/>
      <w:r w:rsidRPr="006F743C">
        <w:t>Xerolenta</w:t>
      </w:r>
      <w:proofErr w:type="spellEnd"/>
      <w:r w:rsidRPr="006F743C">
        <w:t xml:space="preserve"> </w:t>
      </w:r>
      <w:proofErr w:type="spellStart"/>
      <w:r w:rsidRPr="006F743C">
        <w:t>obvia</w:t>
      </w:r>
      <w:proofErr w:type="spellEnd"/>
      <w:r w:rsidRPr="006F743C">
        <w:t xml:space="preserve"> (</w:t>
      </w:r>
      <w:proofErr w:type="spellStart"/>
      <w:r w:rsidRPr="006F743C">
        <w:t>Pulmonata</w:t>
      </w:r>
      <w:proofErr w:type="spellEnd"/>
      <w:r w:rsidRPr="006F743C">
        <w:t xml:space="preserve">, Mollusca) by </w:t>
      </w:r>
      <w:proofErr w:type="spellStart"/>
      <w:r w:rsidRPr="006F743C">
        <w:t>Dicrocoeliidae</w:t>
      </w:r>
      <w:proofErr w:type="spellEnd"/>
      <w:r w:rsidRPr="006F743C">
        <w:t xml:space="preserve"> (Digenea) larval stages in Turkey</w:t>
      </w:r>
      <w:r w:rsidR="00137691" w:rsidRPr="006F743C">
        <w:t>,</w:t>
      </w:r>
      <w:r w:rsidR="006F29F6" w:rsidRPr="006F743C">
        <w:t xml:space="preserve"> </w:t>
      </w:r>
      <w:proofErr w:type="spellStart"/>
      <w:r w:rsidRPr="006F743C">
        <w:t>Kastamonu</w:t>
      </w:r>
      <w:proofErr w:type="spellEnd"/>
      <w:r w:rsidRPr="006F743C">
        <w:t xml:space="preserve"> University Journal of Forestry Faculty</w:t>
      </w:r>
      <w:r w:rsidR="00137691" w:rsidRPr="006F743C">
        <w:t xml:space="preserve"> </w:t>
      </w:r>
      <w:r w:rsidRPr="006F743C">
        <w:t>18</w:t>
      </w:r>
      <w:r w:rsidR="00137691" w:rsidRPr="006F743C">
        <w:t xml:space="preserve">(3): </w:t>
      </w:r>
      <w:r w:rsidRPr="006F743C">
        <w:t>272-</w:t>
      </w:r>
      <w:r w:rsidR="00137691" w:rsidRPr="006F743C">
        <w:t>27</w:t>
      </w:r>
      <w:r w:rsidRPr="006F743C">
        <w:t>8</w:t>
      </w:r>
    </w:p>
    <w:p w14:paraId="46C0E145" w14:textId="36FFE393" w:rsidR="0039023D" w:rsidRPr="006F743C" w:rsidRDefault="0039023D" w:rsidP="009C7C3C">
      <w:r w:rsidRPr="006F743C">
        <w:t xml:space="preserve">Jeandron, A, Rinaldi, L, </w:t>
      </w:r>
      <w:proofErr w:type="spellStart"/>
      <w:r w:rsidRPr="006F743C">
        <w:t>Abdyldaieva</w:t>
      </w:r>
      <w:proofErr w:type="spellEnd"/>
      <w:r w:rsidRPr="006F743C">
        <w:t xml:space="preserve">, G, </w:t>
      </w:r>
      <w:proofErr w:type="spellStart"/>
      <w:r w:rsidRPr="006F743C">
        <w:t>Usubalieva</w:t>
      </w:r>
      <w:proofErr w:type="spellEnd"/>
      <w:r w:rsidRPr="006F743C">
        <w:t xml:space="preserve">, J, Steinmann, P, </w:t>
      </w:r>
      <w:proofErr w:type="spellStart"/>
      <w:r w:rsidRPr="006F743C">
        <w:t>Cringoli</w:t>
      </w:r>
      <w:proofErr w:type="spellEnd"/>
      <w:r w:rsidRPr="006F743C">
        <w:t>, G</w:t>
      </w:r>
      <w:r w:rsidR="00184A16" w:rsidRPr="006F743C">
        <w:t xml:space="preserve"> and </w:t>
      </w:r>
      <w:r w:rsidRPr="006F743C">
        <w:t xml:space="preserve">Utzinger, J </w:t>
      </w:r>
      <w:r w:rsidR="00137691" w:rsidRPr="006F743C">
        <w:t>(</w:t>
      </w:r>
      <w:r w:rsidRPr="006F743C">
        <w:t>2011</w:t>
      </w:r>
      <w:r w:rsidR="00137691" w:rsidRPr="006F743C">
        <w:t xml:space="preserve">). </w:t>
      </w:r>
      <w:r w:rsidRPr="006F743C">
        <w:t xml:space="preserve">Human Infections with </w:t>
      </w:r>
      <w:proofErr w:type="spellStart"/>
      <w:r w:rsidRPr="006F743C">
        <w:t>Dicrocoelium</w:t>
      </w:r>
      <w:proofErr w:type="spellEnd"/>
      <w:r w:rsidRPr="006F743C">
        <w:t xml:space="preserve"> </w:t>
      </w:r>
      <w:proofErr w:type="spellStart"/>
      <w:r w:rsidRPr="006F743C">
        <w:t>dendriticum</w:t>
      </w:r>
      <w:proofErr w:type="spellEnd"/>
      <w:r w:rsidRPr="006F743C">
        <w:t xml:space="preserve"> in Kyrgyzstan: The Tip of the Iceberg?</w:t>
      </w:r>
      <w:r w:rsidR="006F29F6" w:rsidRPr="006F743C">
        <w:t xml:space="preserve"> </w:t>
      </w:r>
      <w:r w:rsidRPr="006F743C">
        <w:t>Journal of Parasitology</w:t>
      </w:r>
      <w:r w:rsidR="00137691" w:rsidRPr="006F743C">
        <w:t xml:space="preserve"> </w:t>
      </w:r>
      <w:r w:rsidRPr="006F743C">
        <w:t>97</w:t>
      </w:r>
      <w:r w:rsidR="00137691" w:rsidRPr="006F743C">
        <w:t>(</w:t>
      </w:r>
      <w:r w:rsidRPr="006F743C">
        <w:t>6</w:t>
      </w:r>
      <w:r w:rsidR="00137691" w:rsidRPr="006F743C">
        <w:t xml:space="preserve">): </w:t>
      </w:r>
      <w:r w:rsidRPr="006F743C">
        <w:t>1170-</w:t>
      </w:r>
      <w:r w:rsidR="00137691" w:rsidRPr="006F743C">
        <w:t>117</w:t>
      </w:r>
      <w:r w:rsidRPr="006F743C">
        <w:t>2</w:t>
      </w:r>
    </w:p>
    <w:p w14:paraId="708EE2F7" w14:textId="79175230" w:rsidR="0039023D" w:rsidRPr="006F743C" w:rsidRDefault="0039023D" w:rsidP="00746C24">
      <w:r w:rsidRPr="006F743C">
        <w:t>Jess, S</w:t>
      </w:r>
      <w:r w:rsidR="00184A16" w:rsidRPr="006F743C">
        <w:t xml:space="preserve"> and </w:t>
      </w:r>
      <w:r w:rsidRPr="006F743C">
        <w:t xml:space="preserve">Marks, RJ </w:t>
      </w:r>
      <w:r w:rsidR="00137691" w:rsidRPr="006F743C">
        <w:t>(</w:t>
      </w:r>
      <w:r w:rsidRPr="006F743C">
        <w:t>1998</w:t>
      </w:r>
      <w:r w:rsidR="00137691" w:rsidRPr="006F743C">
        <w:t xml:space="preserve">). </w:t>
      </w:r>
      <w:r w:rsidRPr="006F743C">
        <w:t xml:space="preserve">Effect of temperature and photoperiod on growth and reproduction of Helix </w:t>
      </w:r>
      <w:proofErr w:type="spellStart"/>
      <w:r w:rsidRPr="006F743C">
        <w:t>aspersa</w:t>
      </w:r>
      <w:proofErr w:type="spellEnd"/>
      <w:r w:rsidRPr="006F743C">
        <w:t xml:space="preserve"> var. maxima, Journal of Agricultural Science</w:t>
      </w:r>
      <w:r w:rsidR="00137691" w:rsidRPr="006F743C">
        <w:t xml:space="preserve"> </w:t>
      </w:r>
      <w:r w:rsidRPr="006F743C">
        <w:t>130</w:t>
      </w:r>
      <w:r w:rsidR="00137691" w:rsidRPr="006F743C">
        <w:t>(</w:t>
      </w:r>
      <w:r w:rsidRPr="006F743C">
        <w:t>3</w:t>
      </w:r>
      <w:r w:rsidR="00137691" w:rsidRPr="006F743C">
        <w:t xml:space="preserve">): </w:t>
      </w:r>
      <w:r w:rsidRPr="006F743C">
        <w:t>367-</w:t>
      </w:r>
      <w:r w:rsidR="00137691" w:rsidRPr="006F743C">
        <w:t>3</w:t>
      </w:r>
      <w:r w:rsidRPr="006F743C">
        <w:t>72</w:t>
      </w:r>
    </w:p>
    <w:p w14:paraId="34A601D6" w14:textId="6F308B9C" w:rsidR="0039023D" w:rsidRPr="006F743C" w:rsidRDefault="0039023D" w:rsidP="00746C24">
      <w:r w:rsidRPr="006F743C">
        <w:t xml:space="preserve">Jiang, X, Zheng, P, Soto, I, </w:t>
      </w:r>
      <w:proofErr w:type="spellStart"/>
      <w:r w:rsidRPr="006F743C">
        <w:t>Haubrock</w:t>
      </w:r>
      <w:proofErr w:type="spellEnd"/>
      <w:r w:rsidRPr="006F743C">
        <w:t>, PJ, Chen, J</w:t>
      </w:r>
      <w:r w:rsidR="00184A16" w:rsidRPr="006F743C">
        <w:t xml:space="preserve"> and </w:t>
      </w:r>
      <w:r w:rsidRPr="006F743C">
        <w:t xml:space="preserve">Ji, L </w:t>
      </w:r>
      <w:r w:rsidR="00137691" w:rsidRPr="006F743C">
        <w:t>(</w:t>
      </w:r>
      <w:r w:rsidRPr="006F743C">
        <w:t>2022</w:t>
      </w:r>
      <w:r w:rsidR="00137691" w:rsidRPr="006F743C">
        <w:t xml:space="preserve">). </w:t>
      </w:r>
      <w:r w:rsidRPr="006F743C">
        <w:t>Global economic costs and knowledge gaps of invasive gastropods, Ecological Indicators</w:t>
      </w:r>
      <w:r w:rsidR="00137691" w:rsidRPr="006F743C">
        <w:t xml:space="preserve"> </w:t>
      </w:r>
      <w:r w:rsidRPr="006F743C">
        <w:t xml:space="preserve">145, </w:t>
      </w:r>
      <w:proofErr w:type="spellStart"/>
      <w:r w:rsidR="00F1288B" w:rsidRPr="006F743C">
        <w:t>doi</w:t>
      </w:r>
      <w:proofErr w:type="spellEnd"/>
      <w:r w:rsidR="00F1288B" w:rsidRPr="006F743C">
        <w:t xml:space="preserve">: </w:t>
      </w:r>
      <w:r w:rsidR="004D3C06" w:rsidRPr="006F743C">
        <w:t>10.1016/j.ecolind.2022.109614</w:t>
      </w:r>
    </w:p>
    <w:p w14:paraId="5FA13BFE" w14:textId="1770E76F" w:rsidR="0039023D" w:rsidRPr="006F743C" w:rsidRDefault="0039023D" w:rsidP="00746C24">
      <w:r w:rsidRPr="006F743C">
        <w:t>J</w:t>
      </w:r>
      <w:r w:rsidR="004D3C06" w:rsidRPr="006F743C">
        <w:t>imoh, OA and Akinola, MO (</w:t>
      </w:r>
      <w:r w:rsidRPr="006F743C">
        <w:t>2020</w:t>
      </w:r>
      <w:r w:rsidR="004D3C06" w:rsidRPr="006F743C">
        <w:t>)</w:t>
      </w:r>
      <w:r w:rsidRPr="006F743C">
        <w:t>. Reproductive performance of laying snails (</w:t>
      </w:r>
      <w:proofErr w:type="spellStart"/>
      <w:r w:rsidRPr="006F743C">
        <w:t>Archachatina</w:t>
      </w:r>
      <w:proofErr w:type="spellEnd"/>
      <w:r w:rsidRPr="006F743C">
        <w:t xml:space="preserve"> marginata) fed on roughages and different concentrate mixes. Bulletin of the National Research Centre 44</w:t>
      </w:r>
      <w:r w:rsidR="004D3C06" w:rsidRPr="006F743C">
        <w:t xml:space="preserve">: </w:t>
      </w:r>
      <w:r w:rsidRPr="006F743C">
        <w:t>1-6</w:t>
      </w:r>
    </w:p>
    <w:p w14:paraId="30020D3B" w14:textId="47DBAAEB" w:rsidR="0039023D" w:rsidRPr="006F743C" w:rsidRDefault="0039023D" w:rsidP="00746C24">
      <w:r w:rsidRPr="006F743C">
        <w:lastRenderedPageBreak/>
        <w:t>J</w:t>
      </w:r>
      <w:r w:rsidR="004D3C06" w:rsidRPr="006F743C">
        <w:t>ohnstone, R (</w:t>
      </w:r>
      <w:r w:rsidRPr="006F743C">
        <w:t>2021</w:t>
      </w:r>
      <w:r w:rsidR="004D3C06" w:rsidRPr="006F743C">
        <w:t>)</w:t>
      </w:r>
      <w:r w:rsidRPr="006F743C">
        <w:t>. Managing snails in citrus orchards [Online]. Western Australia Department of Primary Industries and Regional Development. Available: https://www.agric.wa.gov.au/citrus/managing-snails-citrus-orchards?nopaging=1 [Accessed].</w:t>
      </w:r>
    </w:p>
    <w:p w14:paraId="59C26C72" w14:textId="19BF3EAC" w:rsidR="0039023D" w:rsidRPr="006F743C" w:rsidRDefault="0039023D" w:rsidP="009C7C3C">
      <w:r w:rsidRPr="006F743C">
        <w:t>Kaczanowski, A, Brunk, CF</w:t>
      </w:r>
      <w:r w:rsidR="00184A16" w:rsidRPr="006F743C">
        <w:t xml:space="preserve"> and </w:t>
      </w:r>
      <w:proofErr w:type="spellStart"/>
      <w:r w:rsidRPr="006F743C">
        <w:t>Kazubski</w:t>
      </w:r>
      <w:proofErr w:type="spellEnd"/>
      <w:r w:rsidRPr="006F743C">
        <w:t xml:space="preserve">, SL </w:t>
      </w:r>
      <w:r w:rsidR="004D3C06" w:rsidRPr="006F743C">
        <w:t>(</w:t>
      </w:r>
      <w:r w:rsidRPr="006F743C">
        <w:t>2016</w:t>
      </w:r>
      <w:r w:rsidR="004D3C06" w:rsidRPr="006F743C">
        <w:t xml:space="preserve">). </w:t>
      </w:r>
      <w:r w:rsidRPr="006F743C">
        <w:t xml:space="preserve">Cohesion of Clonal Life History, Senescence and Rejuvenation Induced by Autogamy of the </w:t>
      </w:r>
      <w:proofErr w:type="spellStart"/>
      <w:r w:rsidRPr="006F743C">
        <w:t>Histophagous</w:t>
      </w:r>
      <w:proofErr w:type="spellEnd"/>
      <w:r w:rsidRPr="006F743C">
        <w:t xml:space="preserve"> Ciliate Tetrahymena rostrata</w:t>
      </w:r>
      <w:r w:rsidR="004D3C06" w:rsidRPr="006F743C">
        <w:t>,</w:t>
      </w:r>
      <w:r w:rsidR="006F29F6" w:rsidRPr="006F743C">
        <w:t xml:space="preserve"> </w:t>
      </w:r>
      <w:r w:rsidRPr="006F743C">
        <w:t>Protist</w:t>
      </w:r>
      <w:r w:rsidR="004D3C06" w:rsidRPr="006F743C">
        <w:t xml:space="preserve"> </w:t>
      </w:r>
      <w:r w:rsidRPr="006F743C">
        <w:t>167</w:t>
      </w:r>
      <w:r w:rsidR="004D3C06" w:rsidRPr="006F743C">
        <w:t>(</w:t>
      </w:r>
      <w:r w:rsidRPr="006F743C">
        <w:t>5</w:t>
      </w:r>
      <w:r w:rsidR="004D3C06" w:rsidRPr="006F743C">
        <w:t xml:space="preserve">): </w:t>
      </w:r>
      <w:r w:rsidRPr="006F743C">
        <w:t>490-510</w:t>
      </w:r>
    </w:p>
    <w:p w14:paraId="12C72D5B" w14:textId="5C060463" w:rsidR="0039023D" w:rsidRPr="006F743C" w:rsidRDefault="0039023D" w:rsidP="009C7C3C">
      <w:r w:rsidRPr="006F743C">
        <w:t>Kahl, A, von Samson-</w:t>
      </w:r>
      <w:proofErr w:type="spellStart"/>
      <w:r w:rsidRPr="006F743C">
        <w:t>Himmelstjerna</w:t>
      </w:r>
      <w:proofErr w:type="spellEnd"/>
      <w:r w:rsidRPr="006F743C">
        <w:t xml:space="preserve">, G, </w:t>
      </w:r>
      <w:proofErr w:type="spellStart"/>
      <w:r w:rsidRPr="006F743C">
        <w:t>Krucken</w:t>
      </w:r>
      <w:proofErr w:type="spellEnd"/>
      <w:r w:rsidRPr="006F743C">
        <w:t>, J</w:t>
      </w:r>
      <w:r w:rsidR="00184A16" w:rsidRPr="006F743C">
        <w:t xml:space="preserve"> and </w:t>
      </w:r>
      <w:r w:rsidRPr="006F743C">
        <w:t xml:space="preserve">Ganter, M </w:t>
      </w:r>
      <w:r w:rsidR="004D3C06" w:rsidRPr="006F743C">
        <w:t>(</w:t>
      </w:r>
      <w:r w:rsidRPr="006F743C">
        <w:t>2021</w:t>
      </w:r>
      <w:r w:rsidR="004D3C06" w:rsidRPr="006F743C">
        <w:t xml:space="preserve">). </w:t>
      </w:r>
      <w:r w:rsidRPr="006F743C">
        <w:t>Chronic Wasting Due to Liver and Rumen Flukes in Sheep</w:t>
      </w:r>
      <w:r w:rsidR="004D3C06" w:rsidRPr="006F743C">
        <w:t>,</w:t>
      </w:r>
      <w:r w:rsidR="006F29F6" w:rsidRPr="006F743C">
        <w:t xml:space="preserve"> </w:t>
      </w:r>
      <w:r w:rsidRPr="006F743C">
        <w:t>Animals</w:t>
      </w:r>
      <w:r w:rsidR="004D3C06" w:rsidRPr="006F743C">
        <w:t xml:space="preserve"> </w:t>
      </w:r>
      <w:r w:rsidRPr="006F743C">
        <w:t>11</w:t>
      </w:r>
      <w:r w:rsidR="004D3C06" w:rsidRPr="006F743C">
        <w:t>(</w:t>
      </w:r>
      <w:r w:rsidRPr="006F743C">
        <w:t>2</w:t>
      </w:r>
      <w:r w:rsidR="004D3C06" w:rsidRPr="006F743C">
        <w:t>)</w:t>
      </w:r>
      <w:r w:rsidRPr="006F743C">
        <w:t xml:space="preserve">, </w:t>
      </w:r>
      <w:proofErr w:type="spellStart"/>
      <w:r w:rsidR="00D04F9E" w:rsidRPr="006F743C">
        <w:t>doi</w:t>
      </w:r>
      <w:proofErr w:type="spellEnd"/>
      <w:r w:rsidR="00D04F9E" w:rsidRPr="006F743C">
        <w:t>: 10.3390/ani11020549</w:t>
      </w:r>
    </w:p>
    <w:p w14:paraId="7E23AAA9" w14:textId="37A04C85" w:rsidR="0039023D" w:rsidRPr="006F743C" w:rsidRDefault="0039023D" w:rsidP="00746C24">
      <w:r w:rsidRPr="006F743C">
        <w:t xml:space="preserve">Kahraman, T, </w:t>
      </w:r>
      <w:proofErr w:type="spellStart"/>
      <w:r w:rsidRPr="006F743C">
        <w:t>Kirişik</w:t>
      </w:r>
      <w:proofErr w:type="spellEnd"/>
      <w:r w:rsidRPr="006F743C">
        <w:t>, M</w:t>
      </w:r>
      <w:r w:rsidR="00184A16" w:rsidRPr="006F743C">
        <w:t xml:space="preserve"> and </w:t>
      </w:r>
      <w:r w:rsidRPr="006F743C">
        <w:t xml:space="preserve">Kahraman, MU </w:t>
      </w:r>
      <w:r w:rsidR="00D04F9E" w:rsidRPr="006F743C">
        <w:t>(</w:t>
      </w:r>
      <w:r w:rsidRPr="006F743C">
        <w:t>2020</w:t>
      </w:r>
      <w:r w:rsidR="00D04F9E" w:rsidRPr="006F743C">
        <w:t xml:space="preserve">). </w:t>
      </w:r>
      <w:r w:rsidRPr="006F743C">
        <w:t>Determination of pests and beneficial species in avocado orchards in Antalya Province, Horticultural Studies</w:t>
      </w:r>
      <w:r w:rsidR="00D04F9E" w:rsidRPr="006F743C">
        <w:t xml:space="preserve"> </w:t>
      </w:r>
      <w:r w:rsidRPr="006F743C">
        <w:t>37</w:t>
      </w:r>
      <w:r w:rsidR="00D04F9E" w:rsidRPr="006F743C">
        <w:t xml:space="preserve">(2): </w:t>
      </w:r>
      <w:r w:rsidRPr="006F743C">
        <w:t>150-</w:t>
      </w:r>
      <w:r w:rsidR="00D04F9E" w:rsidRPr="006F743C">
        <w:t>15</w:t>
      </w:r>
      <w:r w:rsidRPr="006F743C">
        <w:t>4</w:t>
      </w:r>
    </w:p>
    <w:p w14:paraId="395714D9" w14:textId="7787E036" w:rsidR="0039023D" w:rsidRPr="006F743C" w:rsidRDefault="0039023D" w:rsidP="00746C24">
      <w:r w:rsidRPr="006F743C">
        <w:t xml:space="preserve">Karaman, BJ </w:t>
      </w:r>
      <w:r w:rsidR="00D04F9E" w:rsidRPr="006F743C">
        <w:t>(</w:t>
      </w:r>
      <w:r w:rsidRPr="006F743C">
        <w:t>2006</w:t>
      </w:r>
      <w:r w:rsidR="00D04F9E" w:rsidRPr="006F743C">
        <w:t xml:space="preserve">). </w:t>
      </w:r>
      <w:r w:rsidRPr="006F743C">
        <w:t xml:space="preserve">Former investigations of the fauna of snails (Mollusca, </w:t>
      </w:r>
      <w:proofErr w:type="spellStart"/>
      <w:r w:rsidRPr="006F743C">
        <w:t>Gastropoda</w:t>
      </w:r>
      <w:proofErr w:type="spellEnd"/>
      <w:r w:rsidRPr="006F743C">
        <w:t>) in Bosnia</w:t>
      </w:r>
      <w:r w:rsidR="00184A16" w:rsidRPr="006F743C">
        <w:t xml:space="preserve"> and </w:t>
      </w:r>
      <w:r w:rsidRPr="006F743C">
        <w:t xml:space="preserve">Herzegovina, Natura </w:t>
      </w:r>
      <w:proofErr w:type="spellStart"/>
      <w:r w:rsidRPr="006F743C">
        <w:t>Montenegrina</w:t>
      </w:r>
      <w:proofErr w:type="spellEnd"/>
      <w:r w:rsidRPr="006F743C">
        <w:t>, Podgorica</w:t>
      </w:r>
      <w:r w:rsidR="00D04F9E" w:rsidRPr="006F743C">
        <w:t xml:space="preserve"> </w:t>
      </w:r>
      <w:r w:rsidRPr="006F743C">
        <w:t>5</w:t>
      </w:r>
      <w:r w:rsidR="00D04F9E" w:rsidRPr="006F743C">
        <w:t xml:space="preserve">: </w:t>
      </w:r>
      <w:r w:rsidRPr="006F743C">
        <w:t>55-66</w:t>
      </w:r>
    </w:p>
    <w:p w14:paraId="5CC7A19F" w14:textId="4EC8127B" w:rsidR="0039023D" w:rsidRPr="006F743C" w:rsidRDefault="0039023D" w:rsidP="009C7C3C">
      <w:proofErr w:type="spellStart"/>
      <w:r w:rsidRPr="006F743C">
        <w:t>Khanjari</w:t>
      </w:r>
      <w:proofErr w:type="spellEnd"/>
      <w:r w:rsidRPr="006F743C">
        <w:t xml:space="preserve">, A, Partovi, R, Abbaszadeh, S, Nemati, G, Bahonar, A, </w:t>
      </w:r>
      <w:proofErr w:type="spellStart"/>
      <w:r w:rsidRPr="006F743C">
        <w:t>Misaghi</w:t>
      </w:r>
      <w:proofErr w:type="spellEnd"/>
      <w:r w:rsidRPr="006F743C">
        <w:t xml:space="preserve">, A, </w:t>
      </w:r>
      <w:proofErr w:type="spellStart"/>
      <w:r w:rsidRPr="006F743C">
        <w:t>Akhondzadeh</w:t>
      </w:r>
      <w:proofErr w:type="spellEnd"/>
      <w:r w:rsidRPr="006F743C">
        <w:t>-Basti, A, Alizadeh-</w:t>
      </w:r>
      <w:proofErr w:type="spellStart"/>
      <w:r w:rsidRPr="006F743C">
        <w:t>Ilanjegh</w:t>
      </w:r>
      <w:proofErr w:type="spellEnd"/>
      <w:r w:rsidRPr="006F743C">
        <w:t xml:space="preserve">, A, </w:t>
      </w:r>
      <w:proofErr w:type="spellStart"/>
      <w:r w:rsidRPr="006F743C">
        <w:t>Motaghifar</w:t>
      </w:r>
      <w:proofErr w:type="spellEnd"/>
      <w:r w:rsidRPr="006F743C">
        <w:t>, A</w:t>
      </w:r>
      <w:r w:rsidR="00184A16" w:rsidRPr="006F743C">
        <w:t xml:space="preserve"> </w:t>
      </w:r>
      <w:r w:rsidR="00D04F9E" w:rsidRPr="006F743C">
        <w:t>(2</w:t>
      </w:r>
      <w:r w:rsidRPr="006F743C">
        <w:t>010</w:t>
      </w:r>
      <w:r w:rsidR="00D04F9E" w:rsidRPr="006F743C">
        <w:t xml:space="preserve">). </w:t>
      </w:r>
      <w:r w:rsidRPr="006F743C">
        <w:t xml:space="preserve">A retrospective survey of fasciolosis and </w:t>
      </w:r>
      <w:proofErr w:type="spellStart"/>
      <w:r w:rsidRPr="006F743C">
        <w:t>dicrocoeliosis</w:t>
      </w:r>
      <w:proofErr w:type="spellEnd"/>
      <w:r w:rsidRPr="006F743C">
        <w:t xml:space="preserve"> in slaughtered animals in Meisam abattoir, Tehran, Iran (2005-2008), paper presented at Veterinary Research Forum</w:t>
      </w:r>
      <w:r w:rsidR="005E7DF7" w:rsidRPr="006F743C">
        <w:t xml:space="preserve">, available at: </w:t>
      </w:r>
      <w:r w:rsidR="00114AA3" w:rsidRPr="006F743C">
        <w:t>https://www.researchgate.net/publication/229020888_A_Retrospective_Survey_of_Fasciolosis_and_Dicrocoeliosis_in_Slaughtered_Animals_in_Meisam_Abattoir_Tehran_Iran_2005-2008</w:t>
      </w:r>
    </w:p>
    <w:p w14:paraId="719033F7" w14:textId="340B8106" w:rsidR="0039023D" w:rsidRPr="006F743C" w:rsidRDefault="0039023D" w:rsidP="009C7C3C">
      <w:r w:rsidRPr="006F743C">
        <w:t>Kim, JR, Hayes, KA, Yeung, NW</w:t>
      </w:r>
      <w:r w:rsidR="00184A16" w:rsidRPr="006F743C">
        <w:t xml:space="preserve"> and </w:t>
      </w:r>
      <w:r w:rsidRPr="006F743C">
        <w:t xml:space="preserve">Cowie, RH </w:t>
      </w:r>
      <w:r w:rsidR="00114AA3" w:rsidRPr="006F743C">
        <w:t>(</w:t>
      </w:r>
      <w:r w:rsidRPr="006F743C">
        <w:t>2014</w:t>
      </w:r>
      <w:r w:rsidR="00114AA3" w:rsidRPr="006F743C">
        <w:t xml:space="preserve">). </w:t>
      </w:r>
      <w:r w:rsidRPr="006F743C">
        <w:t xml:space="preserve">Diverse gastropod hosts of </w:t>
      </w:r>
      <w:proofErr w:type="spellStart"/>
      <w:r w:rsidRPr="006F743C">
        <w:t>Angiostrongylus</w:t>
      </w:r>
      <w:proofErr w:type="spellEnd"/>
      <w:r w:rsidRPr="006F743C">
        <w:t xml:space="preserve"> </w:t>
      </w:r>
      <w:proofErr w:type="spellStart"/>
      <w:r w:rsidRPr="006F743C">
        <w:t>cantonensis</w:t>
      </w:r>
      <w:proofErr w:type="spellEnd"/>
      <w:r w:rsidRPr="006F743C">
        <w:t xml:space="preserve">, the rat lungworm, globally and with a focus on the Hawaiian Islands, </w:t>
      </w:r>
      <w:proofErr w:type="spellStart"/>
      <w:r w:rsidRPr="006F743C">
        <w:t>PLoSOne</w:t>
      </w:r>
      <w:proofErr w:type="spellEnd"/>
      <w:r w:rsidR="00114AA3" w:rsidRPr="006F743C">
        <w:t xml:space="preserve"> </w:t>
      </w:r>
      <w:r w:rsidRPr="006F743C">
        <w:t>9</w:t>
      </w:r>
      <w:r w:rsidR="00114AA3" w:rsidRPr="006F743C">
        <w:t>(</w:t>
      </w:r>
      <w:r w:rsidRPr="006F743C">
        <w:t>5</w:t>
      </w:r>
      <w:r w:rsidR="00114AA3" w:rsidRPr="006F743C">
        <w:t>)</w:t>
      </w:r>
      <w:r w:rsidR="00B21D1A" w:rsidRPr="006F743C">
        <w:t xml:space="preserve">, </w:t>
      </w:r>
      <w:proofErr w:type="spellStart"/>
      <w:r w:rsidR="00F1288B" w:rsidRPr="006F743C">
        <w:t>doi</w:t>
      </w:r>
      <w:proofErr w:type="spellEnd"/>
      <w:r w:rsidR="00F1288B" w:rsidRPr="006F743C">
        <w:t xml:space="preserve">: </w:t>
      </w:r>
      <w:r w:rsidR="00B21D1A" w:rsidRPr="006F743C">
        <w:t>10.1371/journal.pone.0094969</w:t>
      </w:r>
    </w:p>
    <w:p w14:paraId="44267774" w14:textId="054C5F8E" w:rsidR="0039023D" w:rsidRPr="006F743C" w:rsidRDefault="0039023D" w:rsidP="00746C24">
      <w:r w:rsidRPr="006F743C">
        <w:t>K</w:t>
      </w:r>
      <w:r w:rsidR="00461C99" w:rsidRPr="006F743C">
        <w:t>oene, JM (2</w:t>
      </w:r>
      <w:r w:rsidRPr="006F743C">
        <w:t>006</w:t>
      </w:r>
      <w:r w:rsidR="00461C99" w:rsidRPr="006F743C">
        <w:t>)</w:t>
      </w:r>
      <w:r w:rsidRPr="006F743C">
        <w:t xml:space="preserve">. Tales of two snails: sexual selection and sexual conflict in </w:t>
      </w:r>
      <w:proofErr w:type="spellStart"/>
      <w:r w:rsidRPr="006F743C">
        <w:t>Lymnaea</w:t>
      </w:r>
      <w:proofErr w:type="spellEnd"/>
      <w:r w:rsidRPr="006F743C">
        <w:t xml:space="preserve"> </w:t>
      </w:r>
      <w:proofErr w:type="spellStart"/>
      <w:r w:rsidRPr="006F743C">
        <w:t>stagnalis</w:t>
      </w:r>
      <w:proofErr w:type="spellEnd"/>
      <w:r w:rsidRPr="006F743C">
        <w:t xml:space="preserve"> and Helix </w:t>
      </w:r>
      <w:proofErr w:type="spellStart"/>
      <w:r w:rsidRPr="006F743C">
        <w:t>aspersa</w:t>
      </w:r>
      <w:proofErr w:type="spellEnd"/>
      <w:r w:rsidR="00461C99" w:rsidRPr="006F743C">
        <w:t xml:space="preserve">, </w:t>
      </w:r>
      <w:r w:rsidRPr="006F743C">
        <w:t>Integrative and Comparative Biology 46</w:t>
      </w:r>
      <w:r w:rsidR="00461C99" w:rsidRPr="006F743C">
        <w:t xml:space="preserve">: </w:t>
      </w:r>
      <w:r w:rsidRPr="006F743C">
        <w:t>419-429</w:t>
      </w:r>
    </w:p>
    <w:p w14:paraId="207A69D4" w14:textId="748507F5" w:rsidR="0039023D" w:rsidRPr="006F743C" w:rsidRDefault="0039023D" w:rsidP="00746C24">
      <w:proofErr w:type="spellStart"/>
      <w:r w:rsidRPr="006F743C">
        <w:t>Korábek</w:t>
      </w:r>
      <w:proofErr w:type="spellEnd"/>
      <w:r w:rsidRPr="006F743C">
        <w:t xml:space="preserve">, O, </w:t>
      </w:r>
      <w:proofErr w:type="spellStart"/>
      <w:r w:rsidRPr="006F743C">
        <w:t>Juřičková</w:t>
      </w:r>
      <w:proofErr w:type="spellEnd"/>
      <w:r w:rsidRPr="006F743C">
        <w:t>, L</w:t>
      </w:r>
      <w:r w:rsidR="00184A16" w:rsidRPr="006F743C">
        <w:t xml:space="preserve"> and </w:t>
      </w:r>
      <w:r w:rsidRPr="006F743C">
        <w:t xml:space="preserve">Petrusek, A </w:t>
      </w:r>
      <w:r w:rsidR="00461C99" w:rsidRPr="006F743C">
        <w:t>(</w:t>
      </w:r>
      <w:r w:rsidRPr="006F743C">
        <w:t>2016</w:t>
      </w:r>
      <w:r w:rsidR="00461C99" w:rsidRPr="006F743C">
        <w:t xml:space="preserve">). </w:t>
      </w:r>
      <w:r w:rsidRPr="006F743C">
        <w:t xml:space="preserve">Splitting the Roman snail Helix </w:t>
      </w:r>
      <w:proofErr w:type="spellStart"/>
      <w:r w:rsidRPr="006F743C">
        <w:t>pomatia</w:t>
      </w:r>
      <w:proofErr w:type="spellEnd"/>
      <w:r w:rsidRPr="006F743C">
        <w:t xml:space="preserve"> Linnaeus, 1758 (Stylommatophora: </w:t>
      </w:r>
      <w:proofErr w:type="spellStart"/>
      <w:r w:rsidRPr="006F743C">
        <w:t>Helicidae</w:t>
      </w:r>
      <w:proofErr w:type="spellEnd"/>
      <w:r w:rsidRPr="006F743C">
        <w:t xml:space="preserve">) into two: redescription of the forgotten Helix </w:t>
      </w:r>
      <w:proofErr w:type="spellStart"/>
      <w:r w:rsidRPr="006F743C">
        <w:t>thessalica</w:t>
      </w:r>
      <w:proofErr w:type="spellEnd"/>
      <w:r w:rsidRPr="006F743C">
        <w:t xml:space="preserve"> Boettger, 1886, Journal of Molluscan Studies</w:t>
      </w:r>
      <w:r w:rsidR="00461C99" w:rsidRPr="006F743C">
        <w:t xml:space="preserve"> </w:t>
      </w:r>
      <w:r w:rsidRPr="006F743C">
        <w:t>82</w:t>
      </w:r>
      <w:r w:rsidR="00461C99" w:rsidRPr="006F743C">
        <w:t xml:space="preserve">: </w:t>
      </w:r>
      <w:r w:rsidRPr="006F743C">
        <w:t>11-22</w:t>
      </w:r>
    </w:p>
    <w:p w14:paraId="133A9F71" w14:textId="3E4602FB" w:rsidR="0039023D" w:rsidRPr="006F743C" w:rsidRDefault="0039023D" w:rsidP="009C7C3C">
      <w:r w:rsidRPr="006F743C">
        <w:t>Kose, M, Eser, M, Kartal, K</w:t>
      </w:r>
      <w:r w:rsidR="00184A16" w:rsidRPr="006F743C">
        <w:t xml:space="preserve"> and </w:t>
      </w:r>
      <w:r w:rsidRPr="006F743C">
        <w:t xml:space="preserve">Bozkurt, MF </w:t>
      </w:r>
      <w:r w:rsidR="00BF1FE1" w:rsidRPr="006F743C">
        <w:t>(</w:t>
      </w:r>
      <w:r w:rsidRPr="006F743C">
        <w:t>2015</w:t>
      </w:r>
      <w:r w:rsidR="00BF1FE1" w:rsidRPr="006F743C">
        <w:t xml:space="preserve">). </w:t>
      </w:r>
      <w:r w:rsidRPr="006F743C">
        <w:t xml:space="preserve">Infections of Larval Stages of </w:t>
      </w:r>
      <w:proofErr w:type="spellStart"/>
      <w:r w:rsidRPr="006F743C">
        <w:t>Dicrocoelium</w:t>
      </w:r>
      <w:proofErr w:type="spellEnd"/>
      <w:r w:rsidRPr="006F743C">
        <w:t xml:space="preserve"> </w:t>
      </w:r>
      <w:proofErr w:type="spellStart"/>
      <w:r w:rsidRPr="006F743C">
        <w:t>dendriticum</w:t>
      </w:r>
      <w:proofErr w:type="spellEnd"/>
      <w:r w:rsidRPr="006F743C">
        <w:t xml:space="preserve"> and </w:t>
      </w:r>
      <w:proofErr w:type="spellStart"/>
      <w:r w:rsidRPr="006F743C">
        <w:t>Brachylaima</w:t>
      </w:r>
      <w:proofErr w:type="spellEnd"/>
      <w:r w:rsidRPr="006F743C">
        <w:t xml:space="preserve"> </w:t>
      </w:r>
      <w:proofErr w:type="spellStart"/>
      <w:r w:rsidRPr="006F743C">
        <w:t>sp</w:t>
      </w:r>
      <w:proofErr w:type="spellEnd"/>
      <w:r w:rsidRPr="006F743C">
        <w:t xml:space="preserve"> in Brown Garden Snail, Helix </w:t>
      </w:r>
      <w:proofErr w:type="spellStart"/>
      <w:r w:rsidRPr="006F743C">
        <w:t>aspersa</w:t>
      </w:r>
      <w:proofErr w:type="spellEnd"/>
      <w:r w:rsidRPr="006F743C">
        <w:t>, in Turkey</w:t>
      </w:r>
      <w:r w:rsidR="00BF1FE1" w:rsidRPr="006F743C">
        <w:t>,</w:t>
      </w:r>
      <w:r w:rsidR="006F29F6" w:rsidRPr="006F743C">
        <w:t xml:space="preserve"> </w:t>
      </w:r>
      <w:r w:rsidRPr="006F743C">
        <w:t>Korean Journal of Parasitology</w:t>
      </w:r>
      <w:r w:rsidR="00BF1FE1" w:rsidRPr="006F743C">
        <w:t xml:space="preserve"> </w:t>
      </w:r>
      <w:r w:rsidRPr="006F743C">
        <w:t>53</w:t>
      </w:r>
      <w:r w:rsidR="00BF1FE1" w:rsidRPr="006F743C">
        <w:t>(</w:t>
      </w:r>
      <w:r w:rsidRPr="006F743C">
        <w:t>5</w:t>
      </w:r>
      <w:r w:rsidR="00BF1FE1" w:rsidRPr="006F743C">
        <w:t xml:space="preserve">): </w:t>
      </w:r>
      <w:r w:rsidRPr="006F743C">
        <w:t>647-</w:t>
      </w:r>
      <w:r w:rsidR="00BF1FE1" w:rsidRPr="006F743C">
        <w:t>6</w:t>
      </w:r>
      <w:r w:rsidRPr="006F743C">
        <w:t>51</w:t>
      </w:r>
    </w:p>
    <w:p w14:paraId="4B037915" w14:textId="1105DAB2" w:rsidR="0039023D" w:rsidRPr="006F743C" w:rsidRDefault="0039023D" w:rsidP="00746C24">
      <w:proofErr w:type="spellStart"/>
      <w:r w:rsidRPr="006F743C">
        <w:t>Kougiagka</w:t>
      </w:r>
      <w:proofErr w:type="spellEnd"/>
      <w:r w:rsidRPr="006F743C">
        <w:t xml:space="preserve">, E, </w:t>
      </w:r>
      <w:proofErr w:type="spellStart"/>
      <w:r w:rsidRPr="006F743C">
        <w:t>Gkafas</w:t>
      </w:r>
      <w:proofErr w:type="spellEnd"/>
      <w:r w:rsidRPr="006F743C">
        <w:t xml:space="preserve">, GA, </w:t>
      </w:r>
      <w:proofErr w:type="spellStart"/>
      <w:r w:rsidRPr="006F743C">
        <w:t>Exadactylos</w:t>
      </w:r>
      <w:proofErr w:type="spellEnd"/>
      <w:r w:rsidRPr="006F743C">
        <w:t>, A</w:t>
      </w:r>
      <w:r w:rsidR="00184A16" w:rsidRPr="006F743C">
        <w:t xml:space="preserve"> and </w:t>
      </w:r>
      <w:proofErr w:type="spellStart"/>
      <w:r w:rsidRPr="006F743C">
        <w:t>Hatziioannou</w:t>
      </w:r>
      <w:proofErr w:type="spellEnd"/>
      <w:r w:rsidRPr="006F743C">
        <w:t xml:space="preserve">, M </w:t>
      </w:r>
      <w:r w:rsidR="00BF1FE1" w:rsidRPr="006F743C">
        <w:t>(</w:t>
      </w:r>
      <w:r w:rsidRPr="006F743C">
        <w:t>2022</w:t>
      </w:r>
      <w:r w:rsidR="00BF1FE1" w:rsidRPr="006F743C">
        <w:t xml:space="preserve">). </w:t>
      </w:r>
      <w:r w:rsidRPr="006F743C">
        <w:t xml:space="preserve">Morphology and genetic structure profile of farmed snails Cornu </w:t>
      </w:r>
      <w:proofErr w:type="spellStart"/>
      <w:r w:rsidRPr="006F743C">
        <w:t>aspersum</w:t>
      </w:r>
      <w:proofErr w:type="spellEnd"/>
      <w:r w:rsidRPr="006F743C">
        <w:t xml:space="preserve"> </w:t>
      </w:r>
      <w:proofErr w:type="spellStart"/>
      <w:r w:rsidRPr="006F743C">
        <w:t>aspersum</w:t>
      </w:r>
      <w:proofErr w:type="spellEnd"/>
      <w:r w:rsidRPr="006F743C">
        <w:t xml:space="preserve"> and Cornu </w:t>
      </w:r>
      <w:proofErr w:type="spellStart"/>
      <w:r w:rsidRPr="006F743C">
        <w:t>aspersum</w:t>
      </w:r>
      <w:proofErr w:type="spellEnd"/>
      <w:r w:rsidRPr="006F743C">
        <w:t xml:space="preserve"> maximum in Greece, Sustainability</w:t>
      </w:r>
      <w:r w:rsidR="00BF1FE1" w:rsidRPr="006F743C">
        <w:t xml:space="preserve"> </w:t>
      </w:r>
      <w:r w:rsidRPr="006F743C">
        <w:t>14</w:t>
      </w:r>
      <w:r w:rsidR="00BF1FE1" w:rsidRPr="006F743C">
        <w:t>(</w:t>
      </w:r>
      <w:r w:rsidRPr="006F743C">
        <w:t>23</w:t>
      </w:r>
      <w:r w:rsidR="00243997" w:rsidRPr="006F743C">
        <w:t xml:space="preserve">), </w:t>
      </w:r>
      <w:proofErr w:type="spellStart"/>
      <w:r w:rsidR="00F1288B" w:rsidRPr="006F743C">
        <w:t>doi</w:t>
      </w:r>
      <w:proofErr w:type="spellEnd"/>
      <w:r w:rsidR="00F1288B" w:rsidRPr="006F743C">
        <w:t xml:space="preserve">: </w:t>
      </w:r>
      <w:r w:rsidR="00243997" w:rsidRPr="006F743C">
        <w:t>10.3390/su142315965</w:t>
      </w:r>
    </w:p>
    <w:p w14:paraId="5F48FBF6" w14:textId="0DD1B598" w:rsidR="0039023D" w:rsidRPr="006F743C" w:rsidRDefault="0039023D" w:rsidP="009C7C3C">
      <w:r w:rsidRPr="006F743C">
        <w:t xml:space="preserve">Lange, MK, Penagos-Tabares, F, </w:t>
      </w:r>
      <w:proofErr w:type="spellStart"/>
      <w:r w:rsidRPr="006F743C">
        <w:t>Hirzmann</w:t>
      </w:r>
      <w:proofErr w:type="spellEnd"/>
      <w:r w:rsidRPr="006F743C">
        <w:t xml:space="preserve">, J, Failing, K, Schaper, R, Van </w:t>
      </w:r>
      <w:proofErr w:type="spellStart"/>
      <w:r w:rsidRPr="006F743C">
        <w:t>Bourgonie</w:t>
      </w:r>
      <w:proofErr w:type="spellEnd"/>
      <w:r w:rsidRPr="006F743C">
        <w:t xml:space="preserve">, YR, </w:t>
      </w:r>
      <w:proofErr w:type="spellStart"/>
      <w:r w:rsidRPr="006F743C">
        <w:t>Backeljau</w:t>
      </w:r>
      <w:proofErr w:type="spellEnd"/>
      <w:r w:rsidRPr="006F743C">
        <w:t>, T, Hermosilla, C</w:t>
      </w:r>
      <w:r w:rsidR="00184A16" w:rsidRPr="006F743C">
        <w:t xml:space="preserve"> and </w:t>
      </w:r>
      <w:r w:rsidRPr="006F743C">
        <w:t xml:space="preserve">Taubert, A </w:t>
      </w:r>
      <w:r w:rsidR="00243997" w:rsidRPr="006F743C">
        <w:t>(</w:t>
      </w:r>
      <w:r w:rsidRPr="006F743C">
        <w:t>2018</w:t>
      </w:r>
      <w:r w:rsidR="00243997" w:rsidRPr="006F743C">
        <w:t xml:space="preserve">). </w:t>
      </w:r>
      <w:r w:rsidRPr="006F743C">
        <w:t xml:space="preserve">Prevalence of </w:t>
      </w:r>
      <w:proofErr w:type="spellStart"/>
      <w:r w:rsidRPr="006F743C">
        <w:t>Angiostrongylus</w:t>
      </w:r>
      <w:proofErr w:type="spellEnd"/>
      <w:r w:rsidRPr="006F743C">
        <w:t xml:space="preserve"> vasorum,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Crenosoma</w:t>
      </w:r>
      <w:proofErr w:type="spellEnd"/>
      <w:r w:rsidRPr="006F743C">
        <w:t xml:space="preserve"> </w:t>
      </w:r>
      <w:proofErr w:type="spellStart"/>
      <w:r w:rsidRPr="006F743C">
        <w:t>vulpis</w:t>
      </w:r>
      <w:proofErr w:type="spellEnd"/>
      <w:r w:rsidRPr="006F743C">
        <w:t xml:space="preserve"> larvae in native slug populations in Germany</w:t>
      </w:r>
      <w:r w:rsidR="00243997" w:rsidRPr="006F743C">
        <w:t>,</w:t>
      </w:r>
      <w:r w:rsidR="006F29F6" w:rsidRPr="006F743C">
        <w:t xml:space="preserve"> </w:t>
      </w:r>
      <w:r w:rsidRPr="006F743C">
        <w:t>Veterinary Parasitology</w:t>
      </w:r>
      <w:r w:rsidR="00243997" w:rsidRPr="006F743C">
        <w:t xml:space="preserve"> </w:t>
      </w:r>
      <w:r w:rsidRPr="006F743C">
        <w:t>254</w:t>
      </w:r>
      <w:r w:rsidR="00243997" w:rsidRPr="006F743C">
        <w:t xml:space="preserve">: </w:t>
      </w:r>
      <w:r w:rsidRPr="006F743C">
        <w:t>120-</w:t>
      </w:r>
      <w:r w:rsidR="00243997" w:rsidRPr="006F743C">
        <w:t>1</w:t>
      </w:r>
      <w:r w:rsidRPr="006F743C">
        <w:t>30</w:t>
      </w:r>
    </w:p>
    <w:p w14:paraId="0DF6E456" w14:textId="743AD8A4" w:rsidR="0039023D" w:rsidRPr="006F743C" w:rsidRDefault="0039023D" w:rsidP="009C7C3C">
      <w:proofErr w:type="spellStart"/>
      <w:r w:rsidRPr="006F743C">
        <w:lastRenderedPageBreak/>
        <w:t>Latrofa</w:t>
      </w:r>
      <w:proofErr w:type="spellEnd"/>
      <w:r w:rsidRPr="006F743C">
        <w:t xml:space="preserve">, MS, Lia, RP, Giannelli, A, Colella, V, Santoro, M, D'Alessio, N, Campbell, BE, Parisi, A, Dantas-Torres, F, </w:t>
      </w:r>
      <w:proofErr w:type="spellStart"/>
      <w:r w:rsidRPr="006F743C">
        <w:t>Mutafchiev</w:t>
      </w:r>
      <w:proofErr w:type="spellEnd"/>
      <w:r w:rsidRPr="006F743C">
        <w:t>, Y, Veneziano, V</w:t>
      </w:r>
      <w:r w:rsidR="00184A16" w:rsidRPr="006F743C">
        <w:t xml:space="preserve"> and </w:t>
      </w:r>
      <w:r w:rsidRPr="006F743C">
        <w:t xml:space="preserve">Otranto, D </w:t>
      </w:r>
      <w:r w:rsidR="00243997" w:rsidRPr="006F743C">
        <w:t>(</w:t>
      </w:r>
      <w:r w:rsidRPr="006F743C">
        <w:t>2015</w:t>
      </w:r>
      <w:r w:rsidR="00243997" w:rsidRPr="006F743C">
        <w:t xml:space="preserve">). </w:t>
      </w:r>
      <w:proofErr w:type="spellStart"/>
      <w:r w:rsidRPr="006F743C">
        <w:t>Crenosoma</w:t>
      </w:r>
      <w:proofErr w:type="spellEnd"/>
      <w:r w:rsidRPr="006F743C">
        <w:t xml:space="preserve"> </w:t>
      </w:r>
      <w:proofErr w:type="spellStart"/>
      <w:r w:rsidRPr="006F743C">
        <w:t>vulpis</w:t>
      </w:r>
      <w:proofErr w:type="spellEnd"/>
      <w:r w:rsidRPr="006F743C">
        <w:t xml:space="preserve"> in wild and domestic carnivores from Italy: a morphological and molecular study</w:t>
      </w:r>
      <w:r w:rsidR="00243997" w:rsidRPr="006F743C">
        <w:t>,</w:t>
      </w:r>
      <w:r w:rsidR="006F29F6" w:rsidRPr="006F743C">
        <w:t xml:space="preserve"> </w:t>
      </w:r>
      <w:r w:rsidRPr="006F743C">
        <w:t>Parasitology Research</w:t>
      </w:r>
      <w:r w:rsidR="00243997" w:rsidRPr="006F743C">
        <w:t xml:space="preserve"> </w:t>
      </w:r>
      <w:r w:rsidRPr="006F743C">
        <w:t>114</w:t>
      </w:r>
      <w:r w:rsidR="00243997" w:rsidRPr="006F743C">
        <w:t>(</w:t>
      </w:r>
      <w:r w:rsidRPr="006F743C">
        <w:t>10</w:t>
      </w:r>
      <w:r w:rsidR="00243997" w:rsidRPr="006F743C">
        <w:t xml:space="preserve">): </w:t>
      </w:r>
      <w:r w:rsidRPr="006F743C">
        <w:t>3611-</w:t>
      </w:r>
      <w:r w:rsidR="00243997" w:rsidRPr="006F743C">
        <w:t>361</w:t>
      </w:r>
      <w:r w:rsidRPr="006F743C">
        <w:t>7</w:t>
      </w:r>
    </w:p>
    <w:p w14:paraId="53A27428" w14:textId="2455154B" w:rsidR="0039023D" w:rsidRPr="006F743C" w:rsidRDefault="0039023D" w:rsidP="009C7C3C">
      <w:r w:rsidRPr="006F743C">
        <w:t xml:space="preserve">Leonard, E </w:t>
      </w:r>
      <w:r w:rsidR="00243997" w:rsidRPr="006F743C">
        <w:t>(</w:t>
      </w:r>
      <w:r w:rsidRPr="006F743C">
        <w:t>2003</w:t>
      </w:r>
      <w:r w:rsidR="00243997" w:rsidRPr="006F743C">
        <w:t xml:space="preserve">). </w:t>
      </w:r>
      <w:proofErr w:type="spellStart"/>
      <w:r w:rsidRPr="006F743C">
        <w:t>Bash’Em</w:t>
      </w:r>
      <w:proofErr w:type="spellEnd"/>
      <w:r w:rsidRPr="006F743C">
        <w:t xml:space="preserve"> </w:t>
      </w:r>
      <w:proofErr w:type="spellStart"/>
      <w:r w:rsidRPr="006F743C">
        <w:t>Burn’Em</w:t>
      </w:r>
      <w:proofErr w:type="spellEnd"/>
      <w:r w:rsidRPr="006F743C">
        <w:t xml:space="preserve"> </w:t>
      </w:r>
      <w:proofErr w:type="spellStart"/>
      <w:r w:rsidRPr="006F743C">
        <w:t>Bait’Em</w:t>
      </w:r>
      <w:proofErr w:type="spellEnd"/>
      <w:r w:rsidRPr="006F743C">
        <w:t xml:space="preserve"> - Integrated snail management in crops and pastures, South Australian Research and Development Institute</w:t>
      </w:r>
      <w:r w:rsidR="00243997" w:rsidRPr="006F743C">
        <w:t xml:space="preserve">, </w:t>
      </w:r>
      <w:r w:rsidR="00A24D48" w:rsidRPr="006F743C">
        <w:t>GRDC Project Code: UOA2205-005RTX</w:t>
      </w:r>
    </w:p>
    <w:p w14:paraId="67144D90" w14:textId="0EBF427C" w:rsidR="0039023D" w:rsidRPr="006F743C" w:rsidRDefault="0039023D" w:rsidP="009C7C3C">
      <w:proofErr w:type="spellStart"/>
      <w:r w:rsidRPr="006F743C">
        <w:t>Ligaszewski</w:t>
      </w:r>
      <w:proofErr w:type="spellEnd"/>
      <w:r w:rsidRPr="006F743C">
        <w:t>, M</w:t>
      </w:r>
      <w:r w:rsidR="00184A16" w:rsidRPr="006F743C">
        <w:t xml:space="preserve"> and </w:t>
      </w:r>
      <w:r w:rsidRPr="006F743C">
        <w:t xml:space="preserve">Pol, P </w:t>
      </w:r>
      <w:r w:rsidR="00A24D48" w:rsidRPr="006F743C">
        <w:t>(</w:t>
      </w:r>
      <w:r w:rsidRPr="006F743C">
        <w:t>2017</w:t>
      </w:r>
      <w:r w:rsidR="00A24D48" w:rsidRPr="006F743C">
        <w:t xml:space="preserve">). </w:t>
      </w:r>
      <w:r w:rsidRPr="006F743C">
        <w:t xml:space="preserve">Calcium, crude ash and crude protein content in the visceral sac and shell of the edible garden snail (Cornu </w:t>
      </w:r>
      <w:proofErr w:type="spellStart"/>
      <w:r w:rsidRPr="006F743C">
        <w:t>aspersum</w:t>
      </w:r>
      <w:proofErr w:type="spellEnd"/>
      <w:r w:rsidRPr="006F743C">
        <w:t xml:space="preserve"> synonym Helix </w:t>
      </w:r>
      <w:proofErr w:type="spellStart"/>
      <w:r w:rsidRPr="006F743C">
        <w:t>aspersa</w:t>
      </w:r>
      <w:proofErr w:type="spellEnd"/>
      <w:r w:rsidRPr="006F743C">
        <w:t xml:space="preserve">) farmed in confined conditions, </w:t>
      </w:r>
      <w:proofErr w:type="spellStart"/>
      <w:r w:rsidRPr="006F743C">
        <w:t>Wiadomości</w:t>
      </w:r>
      <w:proofErr w:type="spellEnd"/>
      <w:r w:rsidRPr="006F743C">
        <w:t xml:space="preserve"> </w:t>
      </w:r>
      <w:proofErr w:type="spellStart"/>
      <w:r w:rsidRPr="006F743C">
        <w:t>Zootechniczne</w:t>
      </w:r>
      <w:proofErr w:type="spellEnd"/>
      <w:r w:rsidR="00A24D48" w:rsidRPr="006F743C">
        <w:t xml:space="preserve"> </w:t>
      </w:r>
      <w:r w:rsidRPr="006F743C">
        <w:t>4</w:t>
      </w:r>
      <w:r w:rsidR="00A24D48" w:rsidRPr="006F743C">
        <w:t xml:space="preserve">: </w:t>
      </w:r>
      <w:r w:rsidRPr="006F743C">
        <w:t>3-9</w:t>
      </w:r>
    </w:p>
    <w:p w14:paraId="10F08ABF" w14:textId="66299698" w:rsidR="0039023D" w:rsidRPr="006F743C" w:rsidRDefault="0039023D" w:rsidP="009C7C3C">
      <w:proofErr w:type="spellStart"/>
      <w:r w:rsidRPr="006F743C">
        <w:t>Ligaszewski</w:t>
      </w:r>
      <w:proofErr w:type="spellEnd"/>
      <w:r w:rsidRPr="006F743C">
        <w:t>, M</w:t>
      </w:r>
      <w:r w:rsidR="00184A16" w:rsidRPr="006F743C">
        <w:t xml:space="preserve"> and </w:t>
      </w:r>
      <w:r w:rsidRPr="006F743C">
        <w:t xml:space="preserve">Pol, P </w:t>
      </w:r>
      <w:r w:rsidR="00A44FE5" w:rsidRPr="006F743C">
        <w:t>(</w:t>
      </w:r>
      <w:r w:rsidRPr="006F743C">
        <w:t>2021</w:t>
      </w:r>
      <w:r w:rsidR="00A44FE5" w:rsidRPr="006F743C">
        <w:t xml:space="preserve">). </w:t>
      </w:r>
      <w:r w:rsidRPr="006F743C">
        <w:t xml:space="preserve">Reproduction of the Roman Snail (Helix </w:t>
      </w:r>
      <w:proofErr w:type="spellStart"/>
      <w:r w:rsidRPr="006F743C">
        <w:t>Pomatia</w:t>
      </w:r>
      <w:proofErr w:type="spellEnd"/>
      <w:r w:rsidRPr="006F743C">
        <w:t xml:space="preserve"> L) from a Local Natural Population in Farm Conditions and in a Natural Habitat</w:t>
      </w:r>
      <w:r w:rsidR="00A44FE5" w:rsidRPr="006F743C">
        <w:t>,</w:t>
      </w:r>
      <w:r w:rsidR="006F29F6" w:rsidRPr="006F743C">
        <w:t xml:space="preserve"> </w:t>
      </w:r>
      <w:r w:rsidRPr="006F743C">
        <w:t>Annals of Animal Science, 21</w:t>
      </w:r>
      <w:r w:rsidR="00A44FE5" w:rsidRPr="006F743C">
        <w:t>(</w:t>
      </w:r>
      <w:r w:rsidRPr="006F743C">
        <w:t>2</w:t>
      </w:r>
      <w:r w:rsidR="00A44FE5" w:rsidRPr="006F743C">
        <w:t xml:space="preserve">): </w:t>
      </w:r>
      <w:r w:rsidRPr="006F743C">
        <w:t>693-708</w:t>
      </w:r>
    </w:p>
    <w:p w14:paraId="77077768" w14:textId="16062BB8" w:rsidR="0039023D" w:rsidRPr="006F743C" w:rsidRDefault="0039023D" w:rsidP="009C7C3C">
      <w:proofErr w:type="spellStart"/>
      <w:r w:rsidRPr="006F743C">
        <w:t>Ligaszewski</w:t>
      </w:r>
      <w:proofErr w:type="spellEnd"/>
      <w:r w:rsidRPr="006F743C">
        <w:t>, M, Lysak, A</w:t>
      </w:r>
      <w:r w:rsidR="00184A16" w:rsidRPr="006F743C">
        <w:t xml:space="preserve"> and </w:t>
      </w:r>
      <w:r w:rsidRPr="006F743C">
        <w:t>Mach-</w:t>
      </w:r>
      <w:proofErr w:type="spellStart"/>
      <w:r w:rsidRPr="006F743C">
        <w:t>Paluszkiewicz</w:t>
      </w:r>
      <w:proofErr w:type="spellEnd"/>
      <w:r w:rsidRPr="006F743C">
        <w:t xml:space="preserve">, Z </w:t>
      </w:r>
      <w:r w:rsidR="00A44FE5" w:rsidRPr="006F743C">
        <w:t>(</w:t>
      </w:r>
      <w:r w:rsidRPr="006F743C">
        <w:t>2007</w:t>
      </w:r>
      <w:r w:rsidR="00A44FE5" w:rsidRPr="006F743C">
        <w:t xml:space="preserve">). </w:t>
      </w:r>
      <w:r w:rsidRPr="006F743C">
        <w:t xml:space="preserve">Reproductive performance of Helix </w:t>
      </w:r>
      <w:proofErr w:type="spellStart"/>
      <w:r w:rsidRPr="006F743C">
        <w:t>pomatia</w:t>
      </w:r>
      <w:proofErr w:type="spellEnd"/>
      <w:r w:rsidRPr="006F743C">
        <w:t xml:space="preserve"> (</w:t>
      </w:r>
      <w:proofErr w:type="spellStart"/>
      <w:proofErr w:type="gramStart"/>
      <w:r w:rsidRPr="006F743C">
        <w:t>Gastropoda</w:t>
      </w:r>
      <w:proofErr w:type="spellEnd"/>
      <w:r w:rsidRPr="006F743C">
        <w:t xml:space="preserve"> :</w:t>
      </w:r>
      <w:proofErr w:type="gramEnd"/>
      <w:r w:rsidRPr="006F743C">
        <w:t xml:space="preserve"> </w:t>
      </w:r>
      <w:proofErr w:type="spellStart"/>
      <w:r w:rsidRPr="006F743C">
        <w:t>Pulmonata</w:t>
      </w:r>
      <w:proofErr w:type="spellEnd"/>
      <w:r w:rsidRPr="006F743C">
        <w:t xml:space="preserve"> : </w:t>
      </w:r>
      <w:proofErr w:type="spellStart"/>
      <w:r w:rsidRPr="006F743C">
        <w:t>Helicidae</w:t>
      </w:r>
      <w:proofErr w:type="spellEnd"/>
      <w:r w:rsidRPr="006F743C">
        <w:t>) and survival of its hatchlings under farm conditions</w:t>
      </w:r>
      <w:r w:rsidR="00A44FE5" w:rsidRPr="006F743C">
        <w:t>,</w:t>
      </w:r>
      <w:r w:rsidR="006F29F6" w:rsidRPr="006F743C">
        <w:t xml:space="preserve"> </w:t>
      </w:r>
      <w:r w:rsidRPr="006F743C">
        <w:t>American Malacological Bulletin</w:t>
      </w:r>
      <w:r w:rsidR="00A44FE5" w:rsidRPr="006F743C">
        <w:t xml:space="preserve"> </w:t>
      </w:r>
      <w:r w:rsidRPr="006F743C">
        <w:t>22</w:t>
      </w:r>
      <w:r w:rsidR="00A44FE5" w:rsidRPr="006F743C">
        <w:t>(</w:t>
      </w:r>
      <w:r w:rsidRPr="006F743C">
        <w:t>1-2</w:t>
      </w:r>
      <w:r w:rsidR="00A44FE5" w:rsidRPr="006F743C">
        <w:t xml:space="preserve">): </w:t>
      </w:r>
      <w:r w:rsidRPr="006F743C">
        <w:t>1-6</w:t>
      </w:r>
    </w:p>
    <w:p w14:paraId="747CCF8F" w14:textId="60BDEC12" w:rsidR="0039023D" w:rsidRPr="006F743C" w:rsidRDefault="0039023D" w:rsidP="009C7C3C">
      <w:proofErr w:type="spellStart"/>
      <w:r w:rsidRPr="006F743C">
        <w:t>Ligaszewski</w:t>
      </w:r>
      <w:proofErr w:type="spellEnd"/>
      <w:r w:rsidRPr="006F743C">
        <w:t>, M, Surowka, K</w:t>
      </w:r>
      <w:r w:rsidR="00184A16" w:rsidRPr="006F743C">
        <w:t xml:space="preserve"> and </w:t>
      </w:r>
      <w:proofErr w:type="spellStart"/>
      <w:r w:rsidRPr="006F743C">
        <w:t>Stekla</w:t>
      </w:r>
      <w:proofErr w:type="spellEnd"/>
      <w:r w:rsidRPr="006F743C">
        <w:t xml:space="preserve">, J </w:t>
      </w:r>
      <w:r w:rsidR="00A44FE5" w:rsidRPr="006F743C">
        <w:t>(</w:t>
      </w:r>
      <w:r w:rsidRPr="006F743C">
        <w:t>2009</w:t>
      </w:r>
      <w:r w:rsidR="00A44FE5" w:rsidRPr="006F743C">
        <w:t xml:space="preserve">). </w:t>
      </w:r>
      <w:r w:rsidRPr="006F743C">
        <w:t xml:space="preserve">The shell features of Cornu </w:t>
      </w:r>
      <w:proofErr w:type="spellStart"/>
      <w:r w:rsidRPr="006F743C">
        <w:t>aspersum</w:t>
      </w:r>
      <w:proofErr w:type="spellEnd"/>
      <w:r w:rsidRPr="006F743C">
        <w:t xml:space="preserve"> (synonym Helix </w:t>
      </w:r>
      <w:proofErr w:type="spellStart"/>
      <w:r w:rsidRPr="006F743C">
        <w:t>aspersa</w:t>
      </w:r>
      <w:proofErr w:type="spellEnd"/>
      <w:r w:rsidRPr="006F743C">
        <w:t xml:space="preserve">) and Helix </w:t>
      </w:r>
      <w:proofErr w:type="spellStart"/>
      <w:r w:rsidRPr="006F743C">
        <w:t>pomatia</w:t>
      </w:r>
      <w:proofErr w:type="spellEnd"/>
      <w:r w:rsidRPr="006F743C">
        <w:t>: Characteristics and comparison</w:t>
      </w:r>
      <w:r w:rsidR="00A44FE5" w:rsidRPr="006F743C">
        <w:t>,</w:t>
      </w:r>
      <w:r w:rsidR="006F29F6" w:rsidRPr="006F743C">
        <w:t xml:space="preserve"> </w:t>
      </w:r>
      <w:r w:rsidRPr="006F743C">
        <w:t>American Malacological Bulletin</w:t>
      </w:r>
      <w:r w:rsidR="00A44FE5" w:rsidRPr="006F743C">
        <w:t xml:space="preserve"> </w:t>
      </w:r>
      <w:r w:rsidRPr="006F743C">
        <w:t>27</w:t>
      </w:r>
      <w:r w:rsidR="00A44FE5" w:rsidRPr="006F743C">
        <w:t>(</w:t>
      </w:r>
      <w:r w:rsidRPr="006F743C">
        <w:t>1-2</w:t>
      </w:r>
      <w:r w:rsidR="00A44FE5" w:rsidRPr="006F743C">
        <w:t xml:space="preserve">): </w:t>
      </w:r>
      <w:r w:rsidRPr="006F743C">
        <w:t>173-</w:t>
      </w:r>
      <w:r w:rsidR="00A44FE5" w:rsidRPr="006F743C">
        <w:t>1</w:t>
      </w:r>
      <w:r w:rsidRPr="006F743C">
        <w:t>81</w:t>
      </w:r>
    </w:p>
    <w:p w14:paraId="1AE8D2E3" w14:textId="2A4952B0" w:rsidR="0039023D" w:rsidRPr="006F743C" w:rsidRDefault="00FB6D4D" w:rsidP="00746C24">
      <w:proofErr w:type="spellStart"/>
      <w:r w:rsidRPr="006F743C">
        <w:t>Ligaszewski</w:t>
      </w:r>
      <w:proofErr w:type="spellEnd"/>
      <w:r w:rsidR="0039023D" w:rsidRPr="006F743C">
        <w:t>, M</w:t>
      </w:r>
      <w:r w:rsidR="00184A16" w:rsidRPr="006F743C">
        <w:t xml:space="preserve"> and </w:t>
      </w:r>
      <w:r w:rsidR="0039023D" w:rsidRPr="006F743C">
        <w:t>P</w:t>
      </w:r>
      <w:r w:rsidRPr="006F743C">
        <w:t>ol, P (</w:t>
      </w:r>
      <w:r w:rsidR="0039023D" w:rsidRPr="006F743C">
        <w:t>2017</w:t>
      </w:r>
      <w:r w:rsidRPr="006F743C">
        <w:t>)</w:t>
      </w:r>
      <w:r w:rsidR="0039023D" w:rsidRPr="006F743C">
        <w:t xml:space="preserve">. Calcium, crude ash and crude protein content in the visceral sac and shell of the edible garden snail (Cornu </w:t>
      </w:r>
      <w:proofErr w:type="spellStart"/>
      <w:r w:rsidR="0039023D" w:rsidRPr="006F743C">
        <w:t>aspersum</w:t>
      </w:r>
      <w:proofErr w:type="spellEnd"/>
      <w:r w:rsidR="0039023D" w:rsidRPr="006F743C">
        <w:t xml:space="preserve"> synonym Helix </w:t>
      </w:r>
      <w:proofErr w:type="spellStart"/>
      <w:r w:rsidR="0039023D" w:rsidRPr="006F743C">
        <w:t>aspersa</w:t>
      </w:r>
      <w:proofErr w:type="spellEnd"/>
      <w:r w:rsidR="0039023D" w:rsidRPr="006F743C">
        <w:t>) farmed in confined conditions</w:t>
      </w:r>
      <w:r w:rsidRPr="006F743C">
        <w:t xml:space="preserve">, </w:t>
      </w:r>
      <w:proofErr w:type="spellStart"/>
      <w:r w:rsidR="0039023D" w:rsidRPr="006F743C">
        <w:t>Wiadomości</w:t>
      </w:r>
      <w:proofErr w:type="spellEnd"/>
      <w:r w:rsidR="0039023D" w:rsidRPr="006F743C">
        <w:t xml:space="preserve"> </w:t>
      </w:r>
      <w:proofErr w:type="spellStart"/>
      <w:r w:rsidR="0039023D" w:rsidRPr="006F743C">
        <w:t>Zootechniczne</w:t>
      </w:r>
      <w:proofErr w:type="spellEnd"/>
      <w:r w:rsidR="0039023D" w:rsidRPr="006F743C">
        <w:t xml:space="preserve"> 4</w:t>
      </w:r>
      <w:r w:rsidRPr="006F743C">
        <w:t xml:space="preserve">: </w:t>
      </w:r>
      <w:r w:rsidR="0039023D" w:rsidRPr="006F743C">
        <w:t>3-9</w:t>
      </w:r>
    </w:p>
    <w:p w14:paraId="60152EBE" w14:textId="6456CFF7" w:rsidR="0039023D" w:rsidRPr="006F743C" w:rsidRDefault="0039023D" w:rsidP="009C7C3C">
      <w:proofErr w:type="spellStart"/>
      <w:r w:rsidRPr="006F743C">
        <w:t>Lurati</w:t>
      </w:r>
      <w:proofErr w:type="spellEnd"/>
      <w:r w:rsidRPr="006F743C">
        <w:t xml:space="preserve">, L, Deplazes, P, </w:t>
      </w:r>
      <w:proofErr w:type="spellStart"/>
      <w:r w:rsidRPr="006F743C">
        <w:t>Hegglin</w:t>
      </w:r>
      <w:proofErr w:type="spellEnd"/>
      <w:r w:rsidRPr="006F743C">
        <w:t>, D</w:t>
      </w:r>
      <w:r w:rsidR="00184A16" w:rsidRPr="006F743C">
        <w:t xml:space="preserve"> and </w:t>
      </w:r>
      <w:r w:rsidRPr="006F743C">
        <w:t xml:space="preserve">Schnyder, M </w:t>
      </w:r>
      <w:r w:rsidR="00AB72DE" w:rsidRPr="006F743C">
        <w:t>(</w:t>
      </w:r>
      <w:r w:rsidRPr="006F743C">
        <w:t>2015</w:t>
      </w:r>
      <w:r w:rsidR="00AB72DE" w:rsidRPr="006F743C">
        <w:t xml:space="preserve">). </w:t>
      </w:r>
      <w:proofErr w:type="spellStart"/>
      <w:r w:rsidRPr="006F743C">
        <w:t>Seroepidemiological</w:t>
      </w:r>
      <w:proofErr w:type="spellEnd"/>
      <w:r w:rsidRPr="006F743C">
        <w:t xml:space="preserve"> survey and spatial analysis of the occurrence of </w:t>
      </w:r>
      <w:proofErr w:type="spellStart"/>
      <w:r w:rsidRPr="006F743C">
        <w:t>Angiostrongylus</w:t>
      </w:r>
      <w:proofErr w:type="spellEnd"/>
      <w:r w:rsidRPr="006F743C">
        <w:t xml:space="preserve"> vasorum in Swiss dogs in relation to biogeographic aspects, Vet</w:t>
      </w:r>
      <w:r w:rsidR="00934F37" w:rsidRPr="006F743C">
        <w:t xml:space="preserve">erinary </w:t>
      </w:r>
      <w:r w:rsidRPr="006F743C">
        <w:t>Parasitol</w:t>
      </w:r>
      <w:r w:rsidR="00934F37" w:rsidRPr="006F743C">
        <w:t>ogy</w:t>
      </w:r>
      <w:r w:rsidR="00AB72DE" w:rsidRPr="006F743C">
        <w:t xml:space="preserve"> </w:t>
      </w:r>
      <w:r w:rsidRPr="006F743C">
        <w:t>212</w:t>
      </w:r>
      <w:r w:rsidR="00AB72DE" w:rsidRPr="006F743C">
        <w:t>(</w:t>
      </w:r>
      <w:r w:rsidRPr="006F743C">
        <w:t>3-4</w:t>
      </w:r>
      <w:r w:rsidR="00AB72DE" w:rsidRPr="006F743C">
        <w:t xml:space="preserve">): </w:t>
      </w:r>
      <w:r w:rsidRPr="006F743C">
        <w:t>219-</w:t>
      </w:r>
      <w:r w:rsidR="00AB72DE" w:rsidRPr="006F743C">
        <w:t>2</w:t>
      </w:r>
      <w:r w:rsidRPr="006F743C">
        <w:t>26</w:t>
      </w:r>
    </w:p>
    <w:p w14:paraId="27AF27F6" w14:textId="61B508EA" w:rsidR="0039023D" w:rsidRPr="006F743C" w:rsidRDefault="0039023D" w:rsidP="009C7C3C">
      <w:proofErr w:type="spellStart"/>
      <w:r w:rsidRPr="006F743C">
        <w:t>Lv</w:t>
      </w:r>
      <w:proofErr w:type="spellEnd"/>
      <w:r w:rsidRPr="006F743C">
        <w:t>, S, Zhang, Y, Liu, HX, Hu, L, Yang, K, Steinmann, P, Chen, Z, Wang, LY, Utzinger, J</w:t>
      </w:r>
      <w:r w:rsidR="00184A16" w:rsidRPr="006F743C">
        <w:t xml:space="preserve"> and </w:t>
      </w:r>
      <w:r w:rsidRPr="006F743C">
        <w:t xml:space="preserve">Zhou, XN </w:t>
      </w:r>
      <w:r w:rsidR="00AB72DE" w:rsidRPr="006F743C">
        <w:t>(</w:t>
      </w:r>
      <w:r w:rsidRPr="006F743C">
        <w:t>2009</w:t>
      </w:r>
      <w:r w:rsidR="00AB72DE" w:rsidRPr="006F743C">
        <w:t xml:space="preserve">). </w:t>
      </w:r>
      <w:r w:rsidRPr="006F743C">
        <w:t xml:space="preserve">Invasive snails and an emerging infectious disease: results from the first national survey on </w:t>
      </w:r>
      <w:proofErr w:type="spellStart"/>
      <w:r w:rsidRPr="006F743C">
        <w:t>Angiostrongylus</w:t>
      </w:r>
      <w:proofErr w:type="spellEnd"/>
      <w:r w:rsidRPr="006F743C">
        <w:t xml:space="preserve"> </w:t>
      </w:r>
      <w:proofErr w:type="spellStart"/>
      <w:r w:rsidRPr="006F743C">
        <w:t>cantonensis</w:t>
      </w:r>
      <w:proofErr w:type="spellEnd"/>
      <w:r w:rsidRPr="006F743C">
        <w:t xml:space="preserve"> in China, </w:t>
      </w:r>
      <w:proofErr w:type="spellStart"/>
      <w:r w:rsidRPr="006F743C">
        <w:t>PLoS</w:t>
      </w:r>
      <w:proofErr w:type="spellEnd"/>
      <w:r w:rsidRPr="006F743C">
        <w:t xml:space="preserve"> </w:t>
      </w:r>
      <w:r w:rsidR="00E41C69" w:rsidRPr="006F743C">
        <w:t>Neglected Tropical Diseases</w:t>
      </w:r>
      <w:r w:rsidR="00AB72DE" w:rsidRPr="006F743C">
        <w:t xml:space="preserve"> </w:t>
      </w:r>
      <w:r w:rsidRPr="006F743C">
        <w:t>3</w:t>
      </w:r>
      <w:r w:rsidR="00AB72DE" w:rsidRPr="006F743C">
        <w:t>(</w:t>
      </w:r>
      <w:r w:rsidRPr="006F743C">
        <w:t>2</w:t>
      </w:r>
      <w:r w:rsidR="00AB72DE" w:rsidRPr="006F743C">
        <w:t xml:space="preserve">): </w:t>
      </w:r>
      <w:r w:rsidRPr="006F743C">
        <w:t>e368</w:t>
      </w:r>
    </w:p>
    <w:p w14:paraId="059CC24A" w14:textId="1D70A924" w:rsidR="0039023D" w:rsidRPr="006F743C" w:rsidRDefault="0039023D" w:rsidP="009C7C3C">
      <w:proofErr w:type="spellStart"/>
      <w:r w:rsidRPr="006F743C">
        <w:t>Lv</w:t>
      </w:r>
      <w:proofErr w:type="spellEnd"/>
      <w:r w:rsidRPr="006F743C">
        <w:t>, S, Zhang, YI, Steinmann, P, Yang, G-J, Yang, KUN, Zhou, X-N</w:t>
      </w:r>
      <w:r w:rsidR="00184A16" w:rsidRPr="006F743C">
        <w:t xml:space="preserve"> and </w:t>
      </w:r>
      <w:r w:rsidRPr="006F743C">
        <w:t xml:space="preserve">Utzinger, J </w:t>
      </w:r>
      <w:r w:rsidR="00AB72DE" w:rsidRPr="006F743C">
        <w:t>(</w:t>
      </w:r>
      <w:r w:rsidRPr="006F743C">
        <w:t>2011</w:t>
      </w:r>
      <w:r w:rsidR="00AB72DE" w:rsidRPr="006F743C">
        <w:t xml:space="preserve">). </w:t>
      </w:r>
      <w:r w:rsidRPr="006F743C">
        <w:t>The emergence of angiostrongyliasis in the People’s Republic of China: the interplay between invasive snails, climate change and transmission dynamics, Freshwater Biology</w:t>
      </w:r>
      <w:r w:rsidR="00AB72DE" w:rsidRPr="006F743C">
        <w:t xml:space="preserve"> </w:t>
      </w:r>
      <w:r w:rsidRPr="006F743C">
        <w:t>56</w:t>
      </w:r>
      <w:r w:rsidR="00AB72DE" w:rsidRPr="006F743C">
        <w:t>(</w:t>
      </w:r>
      <w:r w:rsidRPr="006F743C">
        <w:t>4</w:t>
      </w:r>
      <w:r w:rsidR="00AB72DE" w:rsidRPr="006F743C">
        <w:t xml:space="preserve">): </w:t>
      </w:r>
      <w:r w:rsidRPr="006F743C">
        <w:t>717-</w:t>
      </w:r>
      <w:r w:rsidR="00AB72DE" w:rsidRPr="006F743C">
        <w:t>7</w:t>
      </w:r>
      <w:r w:rsidRPr="006F743C">
        <w:t>34</w:t>
      </w:r>
    </w:p>
    <w:p w14:paraId="5E621410" w14:textId="6C7BA592" w:rsidR="0039023D" w:rsidRPr="006F743C" w:rsidRDefault="00AB72DE" w:rsidP="00746C24">
      <w:proofErr w:type="spellStart"/>
      <w:r w:rsidRPr="006F743C">
        <w:t>Lydeard</w:t>
      </w:r>
      <w:proofErr w:type="spellEnd"/>
      <w:r w:rsidR="0039023D" w:rsidRPr="006F743C">
        <w:t>, C</w:t>
      </w:r>
      <w:r w:rsidR="00174F05" w:rsidRPr="006F743C">
        <w:t xml:space="preserve">, </w:t>
      </w:r>
      <w:r w:rsidR="0039023D" w:rsidRPr="006F743C">
        <w:t>C</w:t>
      </w:r>
      <w:r w:rsidRPr="006F743C">
        <w:t>owie</w:t>
      </w:r>
      <w:r w:rsidR="0039023D" w:rsidRPr="006F743C">
        <w:t>, RH</w:t>
      </w:r>
      <w:r w:rsidR="00174F05" w:rsidRPr="006F743C">
        <w:t xml:space="preserve">, </w:t>
      </w:r>
      <w:r w:rsidR="0039023D" w:rsidRPr="006F743C">
        <w:t>P</w:t>
      </w:r>
      <w:r w:rsidRPr="006F743C">
        <w:t>onder</w:t>
      </w:r>
      <w:r w:rsidR="0039023D" w:rsidRPr="006F743C">
        <w:t>, WF</w:t>
      </w:r>
      <w:r w:rsidR="00174F05" w:rsidRPr="006F743C">
        <w:t xml:space="preserve">, </w:t>
      </w:r>
      <w:r w:rsidR="0039023D" w:rsidRPr="006F743C">
        <w:t>B</w:t>
      </w:r>
      <w:r w:rsidRPr="006F743C">
        <w:t xml:space="preserve">ogan, </w:t>
      </w:r>
      <w:r w:rsidR="0039023D" w:rsidRPr="006F743C">
        <w:t>AE</w:t>
      </w:r>
      <w:r w:rsidR="00174F05" w:rsidRPr="006F743C">
        <w:t xml:space="preserve">, </w:t>
      </w:r>
      <w:r w:rsidR="0039023D" w:rsidRPr="006F743C">
        <w:t>B</w:t>
      </w:r>
      <w:r w:rsidRPr="006F743C">
        <w:t xml:space="preserve">ouchet, </w:t>
      </w:r>
      <w:r w:rsidR="0039023D" w:rsidRPr="006F743C">
        <w:t>P</w:t>
      </w:r>
      <w:r w:rsidR="00174F05" w:rsidRPr="006F743C">
        <w:t xml:space="preserve">, </w:t>
      </w:r>
      <w:r w:rsidR="0039023D" w:rsidRPr="006F743C">
        <w:t>C</w:t>
      </w:r>
      <w:r w:rsidRPr="006F743C">
        <w:t xml:space="preserve">lark, </w:t>
      </w:r>
      <w:r w:rsidR="0039023D" w:rsidRPr="006F743C">
        <w:t>SA</w:t>
      </w:r>
      <w:r w:rsidR="00174F05" w:rsidRPr="006F743C">
        <w:t xml:space="preserve">, </w:t>
      </w:r>
      <w:r w:rsidRPr="006F743C">
        <w:t>et al. (</w:t>
      </w:r>
      <w:r w:rsidR="0039023D" w:rsidRPr="006F743C">
        <w:t>2004</w:t>
      </w:r>
      <w:r w:rsidRPr="006F743C">
        <w:t>)</w:t>
      </w:r>
      <w:r w:rsidR="0039023D" w:rsidRPr="006F743C">
        <w:t xml:space="preserve">. The global decline of nonmarine </w:t>
      </w:r>
      <w:proofErr w:type="spellStart"/>
      <w:r w:rsidR="0039023D" w:rsidRPr="006F743C">
        <w:t>mollusks</w:t>
      </w:r>
      <w:proofErr w:type="spellEnd"/>
      <w:r w:rsidRPr="006F743C">
        <w:t xml:space="preserve">, </w:t>
      </w:r>
      <w:r w:rsidR="0039023D" w:rsidRPr="006F743C">
        <w:t>Bioscience 54</w:t>
      </w:r>
      <w:r w:rsidRPr="006F743C">
        <w:t xml:space="preserve">: </w:t>
      </w:r>
      <w:r w:rsidR="0039023D" w:rsidRPr="006F743C">
        <w:t>321-330</w:t>
      </w:r>
    </w:p>
    <w:p w14:paraId="73A89841" w14:textId="3D2157AB" w:rsidR="0039023D" w:rsidRPr="006F743C" w:rsidRDefault="0039023D" w:rsidP="00746C24">
      <w:proofErr w:type="spellStart"/>
      <w:r w:rsidRPr="006F743C">
        <w:t>Łysak</w:t>
      </w:r>
      <w:proofErr w:type="spellEnd"/>
      <w:r w:rsidRPr="006F743C">
        <w:t xml:space="preserve">, A </w:t>
      </w:r>
      <w:r w:rsidR="00AB72DE" w:rsidRPr="006F743C">
        <w:t>(</w:t>
      </w:r>
      <w:r w:rsidRPr="006F743C">
        <w:t>1999</w:t>
      </w:r>
      <w:r w:rsidR="00AB72DE" w:rsidRPr="006F743C">
        <w:t xml:space="preserve">). </w:t>
      </w:r>
      <w:r w:rsidRPr="006F743C">
        <w:t xml:space="preserve">Significance of Helix farming for protection of Helix </w:t>
      </w:r>
      <w:proofErr w:type="spellStart"/>
      <w:r w:rsidRPr="006F743C">
        <w:t>pomatia</w:t>
      </w:r>
      <w:proofErr w:type="spellEnd"/>
      <w:r w:rsidRPr="006F743C">
        <w:t xml:space="preserve">, Folia </w:t>
      </w:r>
      <w:proofErr w:type="spellStart"/>
      <w:r w:rsidRPr="006F743C">
        <w:t>Malacologica</w:t>
      </w:r>
      <w:proofErr w:type="spellEnd"/>
      <w:r w:rsidR="00AB72DE" w:rsidRPr="006F743C">
        <w:t xml:space="preserve"> </w:t>
      </w:r>
      <w:r w:rsidRPr="006F743C">
        <w:t>7</w:t>
      </w:r>
      <w:r w:rsidR="00AB72DE" w:rsidRPr="006F743C">
        <w:t>(</w:t>
      </w:r>
      <w:r w:rsidRPr="006F743C">
        <w:t>4</w:t>
      </w:r>
      <w:r w:rsidR="00AB72DE" w:rsidRPr="006F743C">
        <w:t>): 2</w:t>
      </w:r>
      <w:r w:rsidRPr="006F743C">
        <w:t>67</w:t>
      </w:r>
      <w:r w:rsidR="00AB72DE" w:rsidRPr="006F743C">
        <w:t>-270</w:t>
      </w:r>
    </w:p>
    <w:p w14:paraId="25E5EBC7" w14:textId="2CBAD59B" w:rsidR="0039023D" w:rsidRPr="006F743C" w:rsidRDefault="0039023D" w:rsidP="009C7C3C">
      <w:r w:rsidRPr="006F743C">
        <w:t>Ma, G, Dennis, M, Rose, K, Spratt, D</w:t>
      </w:r>
      <w:r w:rsidR="00184A16" w:rsidRPr="006F743C">
        <w:t xml:space="preserve"> and </w:t>
      </w:r>
      <w:r w:rsidRPr="006F743C">
        <w:t xml:space="preserve">Spielman, D </w:t>
      </w:r>
      <w:r w:rsidR="00AB72DE" w:rsidRPr="006F743C">
        <w:t>(</w:t>
      </w:r>
      <w:r w:rsidRPr="006F743C">
        <w:t>2013</w:t>
      </w:r>
      <w:r w:rsidR="00AB72DE" w:rsidRPr="006F743C">
        <w:t>). T</w:t>
      </w:r>
      <w:r w:rsidRPr="006F743C">
        <w:t xml:space="preserve">awny frogmouths and brushtail possums as sentinels for </w:t>
      </w:r>
      <w:proofErr w:type="spellStart"/>
      <w:r w:rsidRPr="006F743C">
        <w:t>Angiostrongylus</w:t>
      </w:r>
      <w:proofErr w:type="spellEnd"/>
      <w:r w:rsidRPr="006F743C">
        <w:t xml:space="preserve"> </w:t>
      </w:r>
      <w:proofErr w:type="spellStart"/>
      <w:r w:rsidRPr="006F743C">
        <w:t>cantonensis</w:t>
      </w:r>
      <w:proofErr w:type="spellEnd"/>
      <w:r w:rsidRPr="006F743C">
        <w:t>, the rat lungworm, Veterinary Parasitology</w:t>
      </w:r>
      <w:r w:rsidR="00AB72DE" w:rsidRPr="006F743C">
        <w:t xml:space="preserve"> </w:t>
      </w:r>
      <w:r w:rsidRPr="006F743C">
        <w:t>192</w:t>
      </w:r>
      <w:r w:rsidR="00AB72DE" w:rsidRPr="006F743C">
        <w:t>(</w:t>
      </w:r>
      <w:r w:rsidRPr="006F743C">
        <w:t>1</w:t>
      </w:r>
      <w:r w:rsidR="00AB72DE" w:rsidRPr="006F743C">
        <w:t xml:space="preserve">): </w:t>
      </w:r>
      <w:r w:rsidRPr="006F743C">
        <w:t>158-</w:t>
      </w:r>
      <w:r w:rsidR="00AB72DE" w:rsidRPr="006F743C">
        <w:t>1</w:t>
      </w:r>
      <w:r w:rsidRPr="006F743C">
        <w:t>65</w:t>
      </w:r>
    </w:p>
    <w:p w14:paraId="0092F602" w14:textId="083078E1" w:rsidR="0039023D" w:rsidRPr="006F743C" w:rsidRDefault="0039023D" w:rsidP="009C7C3C">
      <w:r w:rsidRPr="006F743C">
        <w:lastRenderedPageBreak/>
        <w:t xml:space="preserve">Mackerras, MJ </w:t>
      </w:r>
      <w:r w:rsidR="00FB31B4" w:rsidRPr="006F743C">
        <w:t>(</w:t>
      </w:r>
      <w:r w:rsidRPr="006F743C">
        <w:t>1957</w:t>
      </w:r>
      <w:r w:rsidR="00FB31B4" w:rsidRPr="006F743C">
        <w:t xml:space="preserve">). </w:t>
      </w:r>
      <w:r w:rsidRPr="006F743C">
        <w:t xml:space="preserve">Observations on the life history of the cat lungworm </w:t>
      </w:r>
      <w:proofErr w:type="spellStart"/>
      <w:r w:rsidRPr="006F743C">
        <w:t>Aelurostrongylus</w:t>
      </w:r>
      <w:proofErr w:type="spellEnd"/>
      <w:r w:rsidRPr="006F743C">
        <w:t xml:space="preserve"> </w:t>
      </w:r>
      <w:proofErr w:type="spellStart"/>
      <w:r w:rsidRPr="006F743C">
        <w:t>abstrusus</w:t>
      </w:r>
      <w:proofErr w:type="spellEnd"/>
      <w:r w:rsidRPr="006F743C">
        <w:t xml:space="preserve"> (</w:t>
      </w:r>
      <w:proofErr w:type="spellStart"/>
      <w:r w:rsidRPr="006F743C">
        <w:t>Railliet</w:t>
      </w:r>
      <w:proofErr w:type="spellEnd"/>
      <w:r w:rsidRPr="006F743C">
        <w:t xml:space="preserve">, </w:t>
      </w:r>
      <w:proofErr w:type="gramStart"/>
      <w:r w:rsidRPr="006F743C">
        <w:t>1898)(</w:t>
      </w:r>
      <w:proofErr w:type="gramEnd"/>
      <w:r w:rsidRPr="006F743C">
        <w:t xml:space="preserve">Nematoda: </w:t>
      </w:r>
      <w:proofErr w:type="spellStart"/>
      <w:r w:rsidRPr="006F743C">
        <w:t>Metastrongylidae</w:t>
      </w:r>
      <w:proofErr w:type="spellEnd"/>
      <w:r w:rsidRPr="006F743C">
        <w:t>), Australian Journal of Zoology</w:t>
      </w:r>
      <w:r w:rsidR="00FB31B4" w:rsidRPr="006F743C">
        <w:t xml:space="preserve"> 5: </w:t>
      </w:r>
      <w:r w:rsidRPr="006F743C">
        <w:t>188-</w:t>
      </w:r>
      <w:r w:rsidR="00FB31B4" w:rsidRPr="006F743C">
        <w:t>1</w:t>
      </w:r>
      <w:r w:rsidRPr="006F743C">
        <w:t>95</w:t>
      </w:r>
    </w:p>
    <w:p w14:paraId="20F44D7F" w14:textId="58383F1B" w:rsidR="0039023D" w:rsidRPr="006F743C" w:rsidRDefault="0039023D" w:rsidP="009C7C3C">
      <w:r w:rsidRPr="006F743C">
        <w:t>Mackie, JT, Lacasse, C</w:t>
      </w:r>
      <w:r w:rsidR="00184A16" w:rsidRPr="006F743C">
        <w:t xml:space="preserve"> and </w:t>
      </w:r>
      <w:r w:rsidRPr="006F743C">
        <w:t xml:space="preserve">Spratt, DM </w:t>
      </w:r>
      <w:r w:rsidR="00FB31B4" w:rsidRPr="006F743C">
        <w:t>(</w:t>
      </w:r>
      <w:r w:rsidRPr="006F743C">
        <w:t>2013</w:t>
      </w:r>
      <w:r w:rsidR="00FB31B4" w:rsidRPr="006F743C">
        <w:t xml:space="preserve">). </w:t>
      </w:r>
      <w:r w:rsidRPr="006F743C">
        <w:t xml:space="preserve">Patent </w:t>
      </w:r>
      <w:proofErr w:type="spellStart"/>
      <w:r w:rsidRPr="006F743C">
        <w:t>Angiostrongylus</w:t>
      </w:r>
      <w:proofErr w:type="spellEnd"/>
      <w:r w:rsidRPr="006F743C">
        <w:t xml:space="preserve"> </w:t>
      </w:r>
      <w:proofErr w:type="spellStart"/>
      <w:r w:rsidRPr="006F743C">
        <w:t>mackerrasae</w:t>
      </w:r>
      <w:proofErr w:type="spellEnd"/>
      <w:r w:rsidRPr="006F743C">
        <w:t xml:space="preserve"> infection in a black flying fox (</w:t>
      </w:r>
      <w:proofErr w:type="spellStart"/>
      <w:r w:rsidRPr="006F743C">
        <w:t>Pteropus</w:t>
      </w:r>
      <w:proofErr w:type="spellEnd"/>
      <w:r w:rsidRPr="006F743C">
        <w:t xml:space="preserve"> </w:t>
      </w:r>
      <w:proofErr w:type="spellStart"/>
      <w:r w:rsidRPr="006F743C">
        <w:t>alecto</w:t>
      </w:r>
      <w:proofErr w:type="spellEnd"/>
      <w:r w:rsidRPr="006F743C">
        <w:t xml:space="preserve">), </w:t>
      </w:r>
      <w:r w:rsidR="00E41C69" w:rsidRPr="006F743C">
        <w:t>Australian Veterinary Journal</w:t>
      </w:r>
      <w:r w:rsidR="00FB31B4" w:rsidRPr="006F743C">
        <w:t xml:space="preserve"> </w:t>
      </w:r>
      <w:r w:rsidRPr="006F743C">
        <w:t>91</w:t>
      </w:r>
      <w:r w:rsidR="003A6C59" w:rsidRPr="006F743C">
        <w:t>(</w:t>
      </w:r>
      <w:r w:rsidRPr="006F743C">
        <w:t>9</w:t>
      </w:r>
      <w:r w:rsidR="003A6C59" w:rsidRPr="006F743C">
        <w:t xml:space="preserve">): </w:t>
      </w:r>
      <w:r w:rsidRPr="006F743C">
        <w:t>366-</w:t>
      </w:r>
      <w:r w:rsidR="00C735E6" w:rsidRPr="006F743C">
        <w:t>36</w:t>
      </w:r>
      <w:r w:rsidRPr="006F743C">
        <w:t>7</w:t>
      </w:r>
    </w:p>
    <w:p w14:paraId="574DBF67" w14:textId="143EF5D2" w:rsidR="0039023D" w:rsidRPr="006F743C" w:rsidRDefault="0039023D" w:rsidP="00746C24">
      <w:r w:rsidRPr="006F743C">
        <w:t>M</w:t>
      </w:r>
      <w:r w:rsidR="00C735E6" w:rsidRPr="006F743C">
        <w:t>ackowiak</w:t>
      </w:r>
      <w:r w:rsidRPr="006F743C">
        <w:t>-</w:t>
      </w:r>
      <w:proofErr w:type="spellStart"/>
      <w:r w:rsidRPr="006F743C">
        <w:t>D</w:t>
      </w:r>
      <w:r w:rsidR="00C735E6" w:rsidRPr="006F743C">
        <w:t>ryka</w:t>
      </w:r>
      <w:proofErr w:type="spellEnd"/>
      <w:r w:rsidR="00C735E6" w:rsidRPr="006F743C">
        <w:t xml:space="preserve">, M, </w:t>
      </w:r>
      <w:proofErr w:type="spellStart"/>
      <w:r w:rsidR="00C735E6" w:rsidRPr="006F743C">
        <w:t>Szkucik</w:t>
      </w:r>
      <w:proofErr w:type="spellEnd"/>
      <w:r w:rsidR="00C735E6" w:rsidRPr="006F743C">
        <w:t xml:space="preserve">, K and </w:t>
      </w:r>
      <w:proofErr w:type="spellStart"/>
      <w:r w:rsidRPr="006F743C">
        <w:t>P</w:t>
      </w:r>
      <w:r w:rsidR="00BC0A10" w:rsidRPr="006F743C">
        <w:t>yz</w:t>
      </w:r>
      <w:proofErr w:type="spellEnd"/>
      <w:r w:rsidR="00BC0A10" w:rsidRPr="006F743C">
        <w:t>-Lukasik, R (</w:t>
      </w:r>
      <w:r w:rsidRPr="006F743C">
        <w:t>2020a</w:t>
      </w:r>
      <w:r w:rsidR="00BC0A10" w:rsidRPr="006F743C">
        <w:t>)</w:t>
      </w:r>
      <w:r w:rsidRPr="006F743C">
        <w:t xml:space="preserve">. Snail eggs as a raw material </w:t>
      </w:r>
      <w:proofErr w:type="gramStart"/>
      <w:r w:rsidRPr="006F743C">
        <w:t>for the production of</w:t>
      </w:r>
      <w:proofErr w:type="gramEnd"/>
      <w:r w:rsidRPr="006F743C">
        <w:t xml:space="preserve"> a caviar substitute</w:t>
      </w:r>
      <w:r w:rsidR="00BC0A10" w:rsidRPr="006F743C">
        <w:t xml:space="preserve">, </w:t>
      </w:r>
      <w:r w:rsidRPr="006F743C">
        <w:t>Journal of Veterinary Research 64</w:t>
      </w:r>
      <w:r w:rsidR="00BC0A10" w:rsidRPr="006F743C">
        <w:t>:</w:t>
      </w:r>
      <w:r w:rsidRPr="006F743C">
        <w:t>543-547</w:t>
      </w:r>
    </w:p>
    <w:p w14:paraId="5CB4B596" w14:textId="5D08D71F" w:rsidR="0039023D" w:rsidRPr="006F743C" w:rsidRDefault="00BC0A10" w:rsidP="00746C24">
      <w:r w:rsidRPr="006F743C">
        <w:t>Mackowiak-</w:t>
      </w:r>
      <w:proofErr w:type="spellStart"/>
      <w:r w:rsidRPr="006F743C">
        <w:t>Dryka</w:t>
      </w:r>
      <w:proofErr w:type="spellEnd"/>
      <w:r w:rsidRPr="006F743C">
        <w:t xml:space="preserve">, M, </w:t>
      </w:r>
      <w:proofErr w:type="spellStart"/>
      <w:r w:rsidRPr="006F743C">
        <w:t>Szkucik</w:t>
      </w:r>
      <w:proofErr w:type="spellEnd"/>
      <w:r w:rsidRPr="006F743C">
        <w:t xml:space="preserve">, K and </w:t>
      </w:r>
      <w:proofErr w:type="spellStart"/>
      <w:r w:rsidRPr="006F743C">
        <w:t>Pyz</w:t>
      </w:r>
      <w:proofErr w:type="spellEnd"/>
      <w:r w:rsidRPr="006F743C">
        <w:t>-Lukasik, R (2020b)</w:t>
      </w:r>
      <w:r w:rsidR="0039023D" w:rsidRPr="006F743C">
        <w:t>. Fatty acid profile in edible eggs of snails from the Cornu genus</w:t>
      </w:r>
      <w:r w:rsidRPr="006F743C">
        <w:t xml:space="preserve">, </w:t>
      </w:r>
      <w:r w:rsidR="0039023D" w:rsidRPr="006F743C">
        <w:t>Journal of Veterinary Research</w:t>
      </w:r>
      <w:r w:rsidRPr="006F743C">
        <w:t xml:space="preserve"> </w:t>
      </w:r>
      <w:r w:rsidR="0039023D" w:rsidRPr="006F743C">
        <w:t>64</w:t>
      </w:r>
      <w:r w:rsidRPr="006F743C">
        <w:t xml:space="preserve">: </w:t>
      </w:r>
      <w:r w:rsidR="0039023D" w:rsidRPr="006F743C">
        <w:t>137-140</w:t>
      </w:r>
    </w:p>
    <w:p w14:paraId="1BA71183" w14:textId="02B7B6D0" w:rsidR="0039023D" w:rsidRPr="006F743C" w:rsidRDefault="0039023D" w:rsidP="009C7C3C">
      <w:r w:rsidRPr="006F743C">
        <w:t>MacMillan, K, Blok, V, Young, I, Crawford, J</w:t>
      </w:r>
      <w:r w:rsidR="00184A16" w:rsidRPr="006F743C">
        <w:t xml:space="preserve"> and </w:t>
      </w:r>
      <w:r w:rsidRPr="006F743C">
        <w:t xml:space="preserve">Wilson, MJ </w:t>
      </w:r>
      <w:r w:rsidR="00BC0A10" w:rsidRPr="006F743C">
        <w:t>(</w:t>
      </w:r>
      <w:r w:rsidRPr="006F743C">
        <w:t>2006</w:t>
      </w:r>
      <w:r w:rsidR="00BC0A10" w:rsidRPr="006F743C">
        <w:t xml:space="preserve">). </w:t>
      </w:r>
      <w:r w:rsidRPr="006F743C">
        <w:t xml:space="preserve">Quantification of the slug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from soil samples using real time qPCR</w:t>
      </w:r>
      <w:r w:rsidR="00BC0A10" w:rsidRPr="006F743C">
        <w:t>,</w:t>
      </w:r>
      <w:r w:rsidR="006F29F6" w:rsidRPr="006F743C">
        <w:t xml:space="preserve"> </w:t>
      </w:r>
      <w:r w:rsidRPr="006F743C">
        <w:t>International Journal for Parasitology</w:t>
      </w:r>
      <w:r w:rsidR="00BC0A10" w:rsidRPr="006F743C">
        <w:t xml:space="preserve"> </w:t>
      </w:r>
      <w:r w:rsidRPr="006F743C">
        <w:t>36</w:t>
      </w:r>
      <w:r w:rsidR="00BC0A10" w:rsidRPr="006F743C">
        <w:t>(</w:t>
      </w:r>
      <w:r w:rsidRPr="006F743C">
        <w:t>14</w:t>
      </w:r>
      <w:r w:rsidR="00BC0A10" w:rsidRPr="006F743C">
        <w:t xml:space="preserve">): </w:t>
      </w:r>
      <w:r w:rsidRPr="006F743C">
        <w:t>1453-</w:t>
      </w:r>
      <w:r w:rsidR="00BC0A10" w:rsidRPr="006F743C">
        <w:t>14</w:t>
      </w:r>
      <w:r w:rsidRPr="006F743C">
        <w:t>61</w:t>
      </w:r>
    </w:p>
    <w:p w14:paraId="73579625" w14:textId="16E1FE14" w:rsidR="0039023D" w:rsidRPr="006F743C" w:rsidRDefault="0039023D" w:rsidP="00746C24">
      <w:r w:rsidRPr="006F743C">
        <w:t>M</w:t>
      </w:r>
      <w:r w:rsidR="00BC0A10" w:rsidRPr="006F743C">
        <w:t>acPherson</w:t>
      </w:r>
      <w:r w:rsidR="00345DBA" w:rsidRPr="006F743C">
        <w:t>, CN (</w:t>
      </w:r>
      <w:r w:rsidRPr="006F743C">
        <w:t>2005</w:t>
      </w:r>
      <w:r w:rsidR="00345DBA" w:rsidRPr="006F743C">
        <w:t>)</w:t>
      </w:r>
      <w:r w:rsidRPr="006F743C">
        <w:t xml:space="preserve">. Human behaviour and the epidemiology of parasitic zoonoses. </w:t>
      </w:r>
      <w:r w:rsidR="001A018E" w:rsidRPr="006F743C">
        <w:t xml:space="preserve">International Journal for Parasitology </w:t>
      </w:r>
      <w:r w:rsidRPr="006F743C">
        <w:t>35</w:t>
      </w:r>
      <w:r w:rsidR="00345DBA" w:rsidRPr="006F743C">
        <w:t xml:space="preserve">: </w:t>
      </w:r>
      <w:r w:rsidRPr="006F743C">
        <w:t>1319-</w:t>
      </w:r>
      <w:r w:rsidR="00345DBA" w:rsidRPr="006F743C">
        <w:t>13</w:t>
      </w:r>
      <w:r w:rsidRPr="006F743C">
        <w:t>31</w:t>
      </w:r>
    </w:p>
    <w:p w14:paraId="0227F531" w14:textId="3158C90D" w:rsidR="0039023D" w:rsidRPr="006F743C" w:rsidRDefault="0039023D" w:rsidP="00746C24">
      <w:r w:rsidRPr="006F743C">
        <w:t>Madec, L, Bellido, A</w:t>
      </w:r>
      <w:r w:rsidR="00184A16" w:rsidRPr="006F743C">
        <w:t xml:space="preserve"> and </w:t>
      </w:r>
      <w:proofErr w:type="spellStart"/>
      <w:r w:rsidRPr="006F743C">
        <w:t>Guiller</w:t>
      </w:r>
      <w:proofErr w:type="spellEnd"/>
      <w:r w:rsidRPr="006F743C">
        <w:t xml:space="preserve">, A </w:t>
      </w:r>
      <w:r w:rsidR="00345DBA" w:rsidRPr="006F743C">
        <w:t>(</w:t>
      </w:r>
      <w:r w:rsidRPr="006F743C">
        <w:t>2003</w:t>
      </w:r>
      <w:r w:rsidR="00345DBA" w:rsidRPr="006F743C">
        <w:t xml:space="preserve">). </w:t>
      </w:r>
      <w:r w:rsidRPr="006F743C">
        <w:t>Shell shape of the land snail Cornu aspersum in North Africa: unexpected evidence of a phylogeographical splitting, Heredity</w:t>
      </w:r>
      <w:r w:rsidR="00345DBA" w:rsidRPr="006F743C">
        <w:t xml:space="preserve"> </w:t>
      </w:r>
      <w:r w:rsidRPr="006F743C">
        <w:t>91</w:t>
      </w:r>
      <w:r w:rsidR="00345DBA" w:rsidRPr="006F743C">
        <w:t>(</w:t>
      </w:r>
      <w:r w:rsidRPr="006F743C">
        <w:t>3</w:t>
      </w:r>
      <w:r w:rsidR="00345DBA" w:rsidRPr="006F743C">
        <w:t xml:space="preserve">): </w:t>
      </w:r>
      <w:r w:rsidRPr="006F743C">
        <w:t>224-</w:t>
      </w:r>
      <w:r w:rsidR="00345DBA" w:rsidRPr="006F743C">
        <w:t>2</w:t>
      </w:r>
      <w:r w:rsidRPr="006F743C">
        <w:t>31</w:t>
      </w:r>
    </w:p>
    <w:p w14:paraId="51F61411" w14:textId="0CC52284" w:rsidR="0039023D" w:rsidRPr="006F743C" w:rsidRDefault="0039023D" w:rsidP="009C7C3C">
      <w:r w:rsidRPr="006F743C">
        <w:t xml:space="preserve">Madec, L, </w:t>
      </w:r>
      <w:proofErr w:type="spellStart"/>
      <w:r w:rsidRPr="006F743C">
        <w:t>Guiller</w:t>
      </w:r>
      <w:proofErr w:type="spellEnd"/>
      <w:r w:rsidRPr="006F743C">
        <w:t xml:space="preserve">, A, </w:t>
      </w:r>
      <w:proofErr w:type="spellStart"/>
      <w:r w:rsidRPr="006F743C">
        <w:t>Coutellec-Vreto</w:t>
      </w:r>
      <w:proofErr w:type="spellEnd"/>
      <w:r w:rsidRPr="006F743C">
        <w:t>, MA</w:t>
      </w:r>
      <w:r w:rsidR="00184A16" w:rsidRPr="006F743C">
        <w:t xml:space="preserve"> and </w:t>
      </w:r>
      <w:proofErr w:type="spellStart"/>
      <w:r w:rsidRPr="006F743C">
        <w:t>Desbuquois</w:t>
      </w:r>
      <w:proofErr w:type="spellEnd"/>
      <w:r w:rsidRPr="006F743C">
        <w:t xml:space="preserve">, C </w:t>
      </w:r>
      <w:r w:rsidR="00780F2E" w:rsidRPr="006F743C">
        <w:t>(</w:t>
      </w:r>
      <w:r w:rsidRPr="006F743C">
        <w:t>1998</w:t>
      </w:r>
      <w:r w:rsidR="00780F2E" w:rsidRPr="006F743C">
        <w:t xml:space="preserve">). </w:t>
      </w:r>
      <w:r w:rsidRPr="006F743C">
        <w:t xml:space="preserve">Size-fecundity relationships in the land snail Helix </w:t>
      </w:r>
      <w:proofErr w:type="spellStart"/>
      <w:r w:rsidRPr="006F743C">
        <w:t>aspersa</w:t>
      </w:r>
      <w:proofErr w:type="spellEnd"/>
      <w:r w:rsidRPr="006F743C">
        <w:t>: preliminary results on a form outside the norm</w:t>
      </w:r>
      <w:r w:rsidR="00780F2E" w:rsidRPr="006F743C">
        <w:t>,</w:t>
      </w:r>
      <w:r w:rsidR="006F29F6" w:rsidRPr="006F743C">
        <w:t xml:space="preserve"> </w:t>
      </w:r>
      <w:r w:rsidRPr="006F743C">
        <w:t>Invertebrate Reproduction</w:t>
      </w:r>
      <w:r w:rsidR="00184A16" w:rsidRPr="006F743C">
        <w:t xml:space="preserve"> and </w:t>
      </w:r>
      <w:r w:rsidRPr="006F743C">
        <w:t>Development</w:t>
      </w:r>
      <w:r w:rsidR="00780F2E" w:rsidRPr="006F743C">
        <w:t xml:space="preserve"> </w:t>
      </w:r>
      <w:r w:rsidRPr="006F743C">
        <w:t>34</w:t>
      </w:r>
      <w:r w:rsidR="00780F2E" w:rsidRPr="006F743C">
        <w:t>(</w:t>
      </w:r>
      <w:r w:rsidRPr="006F743C">
        <w:t>1</w:t>
      </w:r>
      <w:r w:rsidR="00780F2E" w:rsidRPr="006F743C">
        <w:t xml:space="preserve">): </w:t>
      </w:r>
      <w:r w:rsidRPr="006F743C">
        <w:t>83-90</w:t>
      </w:r>
    </w:p>
    <w:p w14:paraId="768AFE5E" w14:textId="36081A67" w:rsidR="0039023D" w:rsidRPr="006F743C" w:rsidRDefault="0039023D" w:rsidP="009C7C3C">
      <w:r w:rsidRPr="006F743C">
        <w:t xml:space="preserve">Maksimov, P, Hermosilla, C, Taubert, A, Staubach, C, Sauter-Louis, C, </w:t>
      </w:r>
      <w:proofErr w:type="spellStart"/>
      <w:r w:rsidRPr="006F743C">
        <w:t>Conraths</w:t>
      </w:r>
      <w:proofErr w:type="spellEnd"/>
      <w:r w:rsidRPr="006F743C">
        <w:t>, FJ, Vrhovec, MG</w:t>
      </w:r>
      <w:r w:rsidR="00184A16" w:rsidRPr="006F743C">
        <w:t xml:space="preserve"> and </w:t>
      </w:r>
      <w:proofErr w:type="spellStart"/>
      <w:r w:rsidRPr="006F743C">
        <w:t>Pantchev</w:t>
      </w:r>
      <w:proofErr w:type="spellEnd"/>
      <w:r w:rsidRPr="006F743C">
        <w:t xml:space="preserve">, N </w:t>
      </w:r>
      <w:r w:rsidR="004E2D4B" w:rsidRPr="006F743C">
        <w:t>(</w:t>
      </w:r>
      <w:r w:rsidRPr="006F743C">
        <w:t>2017</w:t>
      </w:r>
      <w:r w:rsidR="004E2D4B" w:rsidRPr="006F743C">
        <w:t xml:space="preserve">). </w:t>
      </w:r>
      <w:r w:rsidRPr="006F743C">
        <w:t xml:space="preserve">GIS-supported epidemiological analysis on canine </w:t>
      </w:r>
      <w:proofErr w:type="spellStart"/>
      <w:r w:rsidRPr="006F743C">
        <w:t>Angiostrongylus</w:t>
      </w:r>
      <w:proofErr w:type="spellEnd"/>
      <w:r w:rsidRPr="006F743C">
        <w:t xml:space="preserve"> vasorum and </w:t>
      </w:r>
      <w:proofErr w:type="spellStart"/>
      <w:r w:rsidRPr="006F743C">
        <w:t>Crenosoma</w:t>
      </w:r>
      <w:proofErr w:type="spellEnd"/>
      <w:r w:rsidRPr="006F743C">
        <w:t xml:space="preserve"> </w:t>
      </w:r>
      <w:proofErr w:type="spellStart"/>
      <w:r w:rsidRPr="006F743C">
        <w:t>vulpis</w:t>
      </w:r>
      <w:proofErr w:type="spellEnd"/>
      <w:r w:rsidRPr="006F743C">
        <w:t xml:space="preserve"> infections in Germany</w:t>
      </w:r>
      <w:r w:rsidR="004E2D4B" w:rsidRPr="006F743C">
        <w:t>,</w:t>
      </w:r>
      <w:r w:rsidR="006F29F6" w:rsidRPr="006F743C">
        <w:t xml:space="preserve"> </w:t>
      </w:r>
      <w:r w:rsidRPr="006F743C">
        <w:t>Parasites</w:t>
      </w:r>
      <w:r w:rsidR="00184A16" w:rsidRPr="006F743C">
        <w:t xml:space="preserve"> and </w:t>
      </w:r>
      <w:r w:rsidRPr="006F743C">
        <w:t>Vectors</w:t>
      </w:r>
      <w:r w:rsidR="004E2D4B" w:rsidRPr="006F743C">
        <w:t xml:space="preserve"> </w:t>
      </w:r>
      <w:r w:rsidRPr="006F743C">
        <w:t xml:space="preserve">10, </w:t>
      </w:r>
      <w:r w:rsidR="00237139" w:rsidRPr="006F743C">
        <w:t>DOI 10.1186/s13071-017-2054-3</w:t>
      </w:r>
    </w:p>
    <w:p w14:paraId="4D4D6079" w14:textId="2D282BE9" w:rsidR="0039023D" w:rsidRPr="006F743C" w:rsidRDefault="0039023D" w:rsidP="00746C24">
      <w:r w:rsidRPr="006F743C">
        <w:t>M</w:t>
      </w:r>
      <w:r w:rsidR="00237139" w:rsidRPr="006F743C">
        <w:t xml:space="preserve">anea, D, </w:t>
      </w:r>
      <w:proofErr w:type="spellStart"/>
      <w:r w:rsidR="0014525F" w:rsidRPr="006F743C">
        <w:t>Ienciu</w:t>
      </w:r>
      <w:proofErr w:type="spellEnd"/>
      <w:r w:rsidR="0014525F" w:rsidRPr="006F743C">
        <w:t xml:space="preserve">, AA, Stef, Pet, I, </w:t>
      </w:r>
      <w:proofErr w:type="spellStart"/>
      <w:r w:rsidR="00A509B4" w:rsidRPr="006F743C">
        <w:t>Smuleac</w:t>
      </w:r>
      <w:proofErr w:type="spellEnd"/>
      <w:r w:rsidR="00A509B4" w:rsidRPr="006F743C">
        <w:t>, L et al. (</w:t>
      </w:r>
      <w:r w:rsidRPr="006F743C">
        <w:t>2021</w:t>
      </w:r>
      <w:r w:rsidR="00A509B4" w:rsidRPr="006F743C">
        <w:t>)</w:t>
      </w:r>
      <w:r w:rsidRPr="006F743C">
        <w:t xml:space="preserve">. The "Sandwich" System: A Potential Solution for Protecting Overwintering Cornu aspersum Snails Reared in Semi-Intensive </w:t>
      </w:r>
      <w:r w:rsidR="00AA2E13" w:rsidRPr="006F743C">
        <w:t>Heliculture</w:t>
      </w:r>
      <w:r w:rsidRPr="006F743C">
        <w:t xml:space="preserve"> Farms in Colder Climates. Animals, 11</w:t>
      </w:r>
      <w:r w:rsidR="008416F2" w:rsidRPr="006F743C">
        <w:t xml:space="preserve">, </w:t>
      </w:r>
      <w:proofErr w:type="spellStart"/>
      <w:r w:rsidR="008416F2" w:rsidRPr="006F743C">
        <w:t>doi</w:t>
      </w:r>
      <w:proofErr w:type="spellEnd"/>
      <w:r w:rsidR="008416F2" w:rsidRPr="006F743C">
        <w:t>: 10.3390/ani11051420</w:t>
      </w:r>
    </w:p>
    <w:p w14:paraId="2C7AD368" w14:textId="7365EB4C" w:rsidR="0039023D" w:rsidRPr="006F743C" w:rsidRDefault="0039023D" w:rsidP="009C7C3C">
      <w:r w:rsidRPr="006F743C">
        <w:t>Maraqa, A, Amr, Z, Rifai, L</w:t>
      </w:r>
      <w:r w:rsidR="00184A16" w:rsidRPr="006F743C">
        <w:t xml:space="preserve"> and </w:t>
      </w:r>
      <w:r w:rsidRPr="006F743C">
        <w:t>Al-</w:t>
      </w:r>
      <w:proofErr w:type="spellStart"/>
      <w:r w:rsidRPr="006F743C">
        <w:t>Melhim</w:t>
      </w:r>
      <w:proofErr w:type="spellEnd"/>
      <w:r w:rsidRPr="006F743C">
        <w:t xml:space="preserve">, W </w:t>
      </w:r>
      <w:r w:rsidR="008416F2" w:rsidRPr="006F743C">
        <w:t>(</w:t>
      </w:r>
      <w:r w:rsidRPr="006F743C">
        <w:t>2005</w:t>
      </w:r>
      <w:r w:rsidR="008416F2" w:rsidRPr="006F743C">
        <w:t xml:space="preserve">). </w:t>
      </w:r>
      <w:r w:rsidRPr="006F743C">
        <w:t>An abattoir survey of liver and lung helminthic infections in local and imported sheep in Jordan</w:t>
      </w:r>
      <w:r w:rsidR="008416F2" w:rsidRPr="006F743C">
        <w:t>,</w:t>
      </w:r>
      <w:r w:rsidR="006F29F6" w:rsidRPr="006F743C">
        <w:t xml:space="preserve"> </w:t>
      </w:r>
      <w:r w:rsidRPr="006F743C">
        <w:t>Turkish Journal of Veterinary</w:t>
      </w:r>
      <w:r w:rsidR="00184A16" w:rsidRPr="006F743C">
        <w:t xml:space="preserve"> and </w:t>
      </w:r>
      <w:r w:rsidRPr="006F743C">
        <w:t>Animal Sciences</w:t>
      </w:r>
      <w:r w:rsidR="008416F2" w:rsidRPr="006F743C">
        <w:t xml:space="preserve"> </w:t>
      </w:r>
      <w:r w:rsidRPr="006F743C">
        <w:t>29</w:t>
      </w:r>
      <w:r w:rsidR="008416F2" w:rsidRPr="006F743C">
        <w:t>(</w:t>
      </w:r>
      <w:r w:rsidRPr="006F743C">
        <w:t>1</w:t>
      </w:r>
      <w:r w:rsidR="008416F2" w:rsidRPr="006F743C">
        <w:t xml:space="preserve">): </w:t>
      </w:r>
      <w:r w:rsidRPr="006F743C">
        <w:t>1-2</w:t>
      </w:r>
    </w:p>
    <w:p w14:paraId="7F0D0143" w14:textId="3ECE87DD" w:rsidR="0039023D" w:rsidRPr="006F743C" w:rsidRDefault="0039023D" w:rsidP="009C7C3C">
      <w:r w:rsidRPr="006F743C">
        <w:t xml:space="preserve">Martin-Vega, D, </w:t>
      </w:r>
      <w:proofErr w:type="spellStart"/>
      <w:r w:rsidRPr="006F743C">
        <w:t>Garbout</w:t>
      </w:r>
      <w:proofErr w:type="spellEnd"/>
      <w:r w:rsidRPr="006F743C">
        <w:t xml:space="preserve">, A, Ahmed, F, Wicklein, M, </w:t>
      </w:r>
      <w:proofErr w:type="spellStart"/>
      <w:r w:rsidRPr="006F743C">
        <w:t>Goater</w:t>
      </w:r>
      <w:proofErr w:type="spellEnd"/>
      <w:r w:rsidRPr="006F743C">
        <w:t>, CP, Colwell, DD</w:t>
      </w:r>
      <w:r w:rsidR="00184A16" w:rsidRPr="006F743C">
        <w:t xml:space="preserve"> and </w:t>
      </w:r>
      <w:r w:rsidRPr="006F743C">
        <w:t xml:space="preserve">Hall, MJR </w:t>
      </w:r>
      <w:r w:rsidR="008416F2" w:rsidRPr="006F743C">
        <w:t>(</w:t>
      </w:r>
      <w:r w:rsidRPr="006F743C">
        <w:t>2018</w:t>
      </w:r>
      <w:r w:rsidR="008416F2" w:rsidRPr="006F743C">
        <w:t xml:space="preserve">). </w:t>
      </w:r>
      <w:r w:rsidRPr="006F743C">
        <w:t xml:space="preserve">3D virtual histology at the host/ parasite interface: visualisation of the master manipulator, </w:t>
      </w:r>
      <w:proofErr w:type="spellStart"/>
      <w:r w:rsidRPr="006F743C">
        <w:t>Dicrocoelium</w:t>
      </w:r>
      <w:proofErr w:type="spellEnd"/>
      <w:r w:rsidRPr="006F743C">
        <w:t xml:space="preserve"> </w:t>
      </w:r>
      <w:proofErr w:type="spellStart"/>
      <w:r w:rsidRPr="006F743C">
        <w:t>dendriticum</w:t>
      </w:r>
      <w:proofErr w:type="spellEnd"/>
      <w:r w:rsidRPr="006F743C">
        <w:t>, in the brain of its ant host</w:t>
      </w:r>
      <w:r w:rsidR="008416F2" w:rsidRPr="006F743C">
        <w:t>,</w:t>
      </w:r>
      <w:r w:rsidR="006F29F6" w:rsidRPr="006F743C">
        <w:t xml:space="preserve"> </w:t>
      </w:r>
      <w:r w:rsidRPr="006F743C">
        <w:t>Scientific Reports, vol. 8,</w:t>
      </w:r>
      <w:r w:rsidR="006315E8" w:rsidRPr="006F743C">
        <w:t xml:space="preserve"> article number: 8587</w:t>
      </w:r>
    </w:p>
    <w:p w14:paraId="30F6684B" w14:textId="4FF1D999" w:rsidR="0039023D" w:rsidRPr="006F743C" w:rsidRDefault="0039023D" w:rsidP="009C7C3C">
      <w:r w:rsidRPr="006F743C">
        <w:t>Mc Donnell, RJ, Colton, AJ, Howe, DK</w:t>
      </w:r>
      <w:r w:rsidR="00184A16" w:rsidRPr="006F743C">
        <w:t xml:space="preserve"> and </w:t>
      </w:r>
      <w:r w:rsidRPr="006F743C">
        <w:t>Denver, DR</w:t>
      </w:r>
      <w:r w:rsidR="008416F2" w:rsidRPr="006F743C">
        <w:t xml:space="preserve"> (</w:t>
      </w:r>
      <w:r w:rsidRPr="006F743C">
        <w:t>2020</w:t>
      </w:r>
      <w:r w:rsidR="008416F2" w:rsidRPr="006F743C">
        <w:t xml:space="preserve">). </w:t>
      </w:r>
      <w:r w:rsidRPr="006F743C">
        <w:t xml:space="preserve">Lethality of four species of </w:t>
      </w:r>
      <w:proofErr w:type="spellStart"/>
      <w:r w:rsidRPr="006F743C">
        <w:t>Phasmarhabditis</w:t>
      </w:r>
      <w:proofErr w:type="spellEnd"/>
      <w:r w:rsidRPr="006F743C">
        <w:t xml:space="preserve"> (Nematoda: </w:t>
      </w:r>
      <w:proofErr w:type="spellStart"/>
      <w:r w:rsidRPr="006F743C">
        <w:t>Rhabditidae</w:t>
      </w:r>
      <w:proofErr w:type="spellEnd"/>
      <w:r w:rsidRPr="006F743C">
        <w:t xml:space="preserve">) to the invasive slug, </w:t>
      </w:r>
      <w:proofErr w:type="spellStart"/>
      <w:r w:rsidRPr="006F743C">
        <w:t>Deroceras</w:t>
      </w:r>
      <w:proofErr w:type="spellEnd"/>
      <w:r w:rsidRPr="006F743C">
        <w:t xml:space="preserve"> </w:t>
      </w:r>
      <w:proofErr w:type="spellStart"/>
      <w:r w:rsidRPr="006F743C">
        <w:t>reticulatum</w:t>
      </w:r>
      <w:proofErr w:type="spellEnd"/>
      <w:r w:rsidRPr="006F743C">
        <w:t xml:space="preserve"> (</w:t>
      </w:r>
      <w:proofErr w:type="spellStart"/>
      <w:r w:rsidRPr="006F743C">
        <w:t>Gastropoda</w:t>
      </w:r>
      <w:proofErr w:type="spellEnd"/>
      <w:r w:rsidRPr="006F743C">
        <w:t xml:space="preserve">: </w:t>
      </w:r>
      <w:proofErr w:type="spellStart"/>
      <w:r w:rsidRPr="006F743C">
        <w:t>Agriolimacidae</w:t>
      </w:r>
      <w:proofErr w:type="spellEnd"/>
      <w:r w:rsidRPr="006F743C">
        <w:t>) in laboratory infectivity trials</w:t>
      </w:r>
      <w:r w:rsidR="008416F2" w:rsidRPr="006F743C">
        <w:t>,</w:t>
      </w:r>
      <w:r w:rsidR="006F29F6" w:rsidRPr="006F743C">
        <w:t xml:space="preserve"> </w:t>
      </w:r>
      <w:r w:rsidRPr="006F743C">
        <w:t>Biological Control</w:t>
      </w:r>
      <w:r w:rsidR="008416F2" w:rsidRPr="006F743C">
        <w:t xml:space="preserve"> (</w:t>
      </w:r>
      <w:r w:rsidRPr="006F743C">
        <w:t>150</w:t>
      </w:r>
      <w:r w:rsidR="008416F2" w:rsidRPr="006F743C">
        <w:t xml:space="preserve">), </w:t>
      </w:r>
      <w:proofErr w:type="spellStart"/>
      <w:r w:rsidR="00F1288B" w:rsidRPr="006F743C">
        <w:t>doi</w:t>
      </w:r>
      <w:proofErr w:type="spellEnd"/>
      <w:r w:rsidR="00F1288B" w:rsidRPr="006F743C">
        <w:t xml:space="preserve">: </w:t>
      </w:r>
      <w:r w:rsidR="00DB7728" w:rsidRPr="006F743C">
        <w:t>10.1016/j.biocontrol.2020.104349</w:t>
      </w:r>
    </w:p>
    <w:p w14:paraId="780BCFF2" w14:textId="33EEB937" w:rsidR="0039023D" w:rsidRPr="006F743C" w:rsidRDefault="0039023D" w:rsidP="00746C24">
      <w:r w:rsidRPr="006F743C">
        <w:t xml:space="preserve">Michaud, A </w:t>
      </w:r>
      <w:r w:rsidR="006315E8" w:rsidRPr="006F743C">
        <w:t>(</w:t>
      </w:r>
      <w:r w:rsidRPr="006F743C">
        <w:t>2019</w:t>
      </w:r>
      <w:r w:rsidR="006315E8" w:rsidRPr="006F743C">
        <w:t xml:space="preserve">). </w:t>
      </w:r>
      <w:r w:rsidRPr="006F743C">
        <w:t>The ingestion and defecation of viable root-knot nematode and cyst nematode eggs by Cornu aspersum, Master of Science Thesis, University of California, Davis</w:t>
      </w:r>
    </w:p>
    <w:p w14:paraId="78357AC9" w14:textId="020072EA" w:rsidR="0039023D" w:rsidRPr="006F743C" w:rsidRDefault="0039023D" w:rsidP="009C7C3C">
      <w:r w:rsidRPr="006F743C">
        <w:lastRenderedPageBreak/>
        <w:t xml:space="preserve">Michelson, EH </w:t>
      </w:r>
      <w:r w:rsidR="006315E8" w:rsidRPr="006F743C">
        <w:t>(</w:t>
      </w:r>
      <w:r w:rsidRPr="006F743C">
        <w:t>1971</w:t>
      </w:r>
      <w:r w:rsidR="006315E8" w:rsidRPr="006F743C">
        <w:t xml:space="preserve">). </w:t>
      </w:r>
      <w:r w:rsidRPr="006F743C">
        <w:t>Distribution and Pathogenicity of Tetrahymena-</w:t>
      </w:r>
      <w:proofErr w:type="spellStart"/>
      <w:r w:rsidRPr="006F743C">
        <w:t>Limacis</w:t>
      </w:r>
      <w:proofErr w:type="spellEnd"/>
      <w:r w:rsidRPr="006F743C">
        <w:t xml:space="preserve"> in Slug </w:t>
      </w:r>
      <w:proofErr w:type="spellStart"/>
      <w:r w:rsidRPr="006F743C">
        <w:t>Deroceras-Reticulatum</w:t>
      </w:r>
      <w:proofErr w:type="spellEnd"/>
      <w:r w:rsidR="006315E8" w:rsidRPr="006F743C">
        <w:t>,</w:t>
      </w:r>
      <w:r w:rsidR="006F29F6" w:rsidRPr="006F743C">
        <w:t xml:space="preserve"> </w:t>
      </w:r>
      <w:r w:rsidRPr="006F743C">
        <w:t>Parasitology</w:t>
      </w:r>
      <w:r w:rsidR="006315E8" w:rsidRPr="006F743C">
        <w:t xml:space="preserve"> </w:t>
      </w:r>
      <w:r w:rsidRPr="006F743C">
        <w:t>62</w:t>
      </w:r>
      <w:r w:rsidR="006315E8" w:rsidRPr="006F743C">
        <w:t xml:space="preserve">, </w:t>
      </w:r>
      <w:proofErr w:type="spellStart"/>
      <w:r w:rsidR="002820AA" w:rsidRPr="006F743C">
        <w:t>d</w:t>
      </w:r>
      <w:r w:rsidRPr="006F743C">
        <w:t>oi</w:t>
      </w:r>
      <w:proofErr w:type="spellEnd"/>
      <w:r w:rsidR="002820AA" w:rsidRPr="006F743C">
        <w:t>:</w:t>
      </w:r>
      <w:r w:rsidRPr="006F743C">
        <w:t xml:space="preserve"> 10.1017/S003118200007133x</w:t>
      </w:r>
    </w:p>
    <w:p w14:paraId="36B4653C" w14:textId="67BA7962" w:rsidR="0039023D" w:rsidRPr="006F743C" w:rsidRDefault="0039023D" w:rsidP="00746C24">
      <w:proofErr w:type="spellStart"/>
      <w:r w:rsidRPr="006F743C">
        <w:t>Mienis</w:t>
      </w:r>
      <w:proofErr w:type="spellEnd"/>
      <w:r w:rsidRPr="006F743C">
        <w:t>, HK, Rittner, O</w:t>
      </w:r>
      <w:r w:rsidR="00184A16" w:rsidRPr="006F743C">
        <w:t xml:space="preserve"> and </w:t>
      </w:r>
      <w:r w:rsidRPr="006F743C">
        <w:t xml:space="preserve">Vaisman, S </w:t>
      </w:r>
      <w:r w:rsidR="002820AA" w:rsidRPr="006F743C">
        <w:t>(</w:t>
      </w:r>
      <w:r w:rsidRPr="006F743C">
        <w:t>2016</w:t>
      </w:r>
      <w:r w:rsidR="002820AA" w:rsidRPr="006F743C">
        <w:t xml:space="preserve">). </w:t>
      </w:r>
      <w:r w:rsidRPr="006F743C">
        <w:t xml:space="preserve">Information concerning </w:t>
      </w:r>
      <w:proofErr w:type="spellStart"/>
      <w:r w:rsidRPr="006F743C">
        <w:t>Eobania</w:t>
      </w:r>
      <w:proofErr w:type="spellEnd"/>
      <w:r w:rsidRPr="006F743C">
        <w:t xml:space="preserve"> </w:t>
      </w:r>
      <w:proofErr w:type="spellStart"/>
      <w:r w:rsidRPr="006F743C">
        <w:t>vermiculata</w:t>
      </w:r>
      <w:proofErr w:type="spellEnd"/>
      <w:r w:rsidRPr="006F743C">
        <w:t xml:space="preserve">, I. On the presence of this exotic species in Israel (Mollusca, </w:t>
      </w:r>
      <w:proofErr w:type="spellStart"/>
      <w:r w:rsidRPr="006F743C">
        <w:t>Gastropoda</w:t>
      </w:r>
      <w:proofErr w:type="spellEnd"/>
      <w:r w:rsidRPr="006F743C">
        <w:t xml:space="preserve">, </w:t>
      </w:r>
      <w:proofErr w:type="spellStart"/>
      <w:r w:rsidRPr="006F743C">
        <w:t>Helicidae</w:t>
      </w:r>
      <w:proofErr w:type="spellEnd"/>
      <w:r w:rsidR="002820AA" w:rsidRPr="006F743C">
        <w:t xml:space="preserve">), </w:t>
      </w:r>
      <w:r w:rsidRPr="006F743C">
        <w:t>Triton</w:t>
      </w:r>
      <w:r w:rsidR="002820AA" w:rsidRPr="006F743C">
        <w:t xml:space="preserve"> </w:t>
      </w:r>
      <w:r w:rsidRPr="006F743C">
        <w:t>34</w:t>
      </w:r>
      <w:r w:rsidR="002820AA" w:rsidRPr="006F743C">
        <w:t xml:space="preserve">: </w:t>
      </w:r>
      <w:r w:rsidRPr="006F743C">
        <w:t>29-36</w:t>
      </w:r>
    </w:p>
    <w:p w14:paraId="419C7E25" w14:textId="5E59E4EE" w:rsidR="0039023D" w:rsidRPr="006F743C" w:rsidRDefault="0039023D" w:rsidP="00746C24">
      <w:proofErr w:type="spellStart"/>
      <w:r w:rsidRPr="006F743C">
        <w:t>M</w:t>
      </w:r>
      <w:r w:rsidR="002820AA" w:rsidRPr="006F743C">
        <w:t>ilin</w:t>
      </w:r>
      <w:r w:rsidR="00C23915" w:rsidRPr="006F743C">
        <w:t>sk</w:t>
      </w:r>
      <w:proofErr w:type="spellEnd"/>
      <w:r w:rsidR="00C23915" w:rsidRPr="006F743C">
        <w:t xml:space="preserve">, MC, Padre, RD, </w:t>
      </w:r>
      <w:proofErr w:type="spellStart"/>
      <w:r w:rsidR="00C23915" w:rsidRPr="006F743C">
        <w:t>Kayashi</w:t>
      </w:r>
      <w:proofErr w:type="spellEnd"/>
      <w:r w:rsidR="00C23915" w:rsidRPr="006F743C">
        <w:t xml:space="preserve">, C de Souza, NE and </w:t>
      </w:r>
      <w:r w:rsidR="00601F83" w:rsidRPr="006F743C">
        <w:t>Matsushita, M (</w:t>
      </w:r>
      <w:r w:rsidRPr="006F743C">
        <w:t>2003</w:t>
      </w:r>
      <w:r w:rsidR="00601F83" w:rsidRPr="006F743C">
        <w:t>)</w:t>
      </w:r>
      <w:r w:rsidRPr="006F743C">
        <w:t xml:space="preserve">. Influence of diets enriched with different vegetable oils on the fatty acid profiles of snail Helix </w:t>
      </w:r>
      <w:proofErr w:type="spellStart"/>
      <w:r w:rsidRPr="006F743C">
        <w:t>aspersa</w:t>
      </w:r>
      <w:proofErr w:type="spellEnd"/>
      <w:r w:rsidRPr="006F743C">
        <w:t xml:space="preserve"> maxima</w:t>
      </w:r>
      <w:r w:rsidR="00601F83" w:rsidRPr="006F743C">
        <w:t xml:space="preserve">, </w:t>
      </w:r>
      <w:r w:rsidRPr="006F743C">
        <w:t>Food Chemistry 82</w:t>
      </w:r>
      <w:r w:rsidR="00601F83" w:rsidRPr="006F743C">
        <w:t xml:space="preserve">: </w:t>
      </w:r>
      <w:r w:rsidRPr="006F743C">
        <w:t>553-558</w:t>
      </w:r>
    </w:p>
    <w:p w14:paraId="2BA038FE" w14:textId="095CA279" w:rsidR="0039023D" w:rsidRPr="006F743C" w:rsidRDefault="0039023D" w:rsidP="009C7C3C">
      <w:r w:rsidRPr="006F743C">
        <w:t xml:space="preserve">Mitchell, G, Cuthill, G, Haine, A, </w:t>
      </w:r>
      <w:proofErr w:type="spellStart"/>
      <w:r w:rsidRPr="006F743C">
        <w:t>Zadoks</w:t>
      </w:r>
      <w:proofErr w:type="spellEnd"/>
      <w:r w:rsidRPr="006F743C">
        <w:t>, R, Chaudhry, U, Skuce, P</w:t>
      </w:r>
      <w:r w:rsidR="00184A16" w:rsidRPr="006F743C">
        <w:t xml:space="preserve"> and </w:t>
      </w:r>
      <w:r w:rsidRPr="006F743C">
        <w:t xml:space="preserve">Sargison, N </w:t>
      </w:r>
      <w:r w:rsidR="00601F83" w:rsidRPr="006F743C">
        <w:t>(</w:t>
      </w:r>
      <w:r w:rsidRPr="006F743C">
        <w:t>2017</w:t>
      </w:r>
      <w:r w:rsidR="00601F83" w:rsidRPr="006F743C">
        <w:t xml:space="preserve">). </w:t>
      </w:r>
      <w:r w:rsidRPr="006F743C">
        <w:t xml:space="preserve">Evaluation of molecular methods for the field study of the natural history of </w:t>
      </w:r>
      <w:proofErr w:type="spellStart"/>
      <w:r w:rsidRPr="006F743C">
        <w:t>Dicrocoelium</w:t>
      </w:r>
      <w:proofErr w:type="spellEnd"/>
      <w:r w:rsidRPr="006F743C">
        <w:t xml:space="preserve"> </w:t>
      </w:r>
      <w:proofErr w:type="spellStart"/>
      <w:r w:rsidRPr="006F743C">
        <w:t>dendriticum</w:t>
      </w:r>
      <w:proofErr w:type="spellEnd"/>
      <w:r w:rsidR="00601F83" w:rsidRPr="006F743C">
        <w:t>,</w:t>
      </w:r>
      <w:r w:rsidR="006F29F6" w:rsidRPr="006F743C">
        <w:t xml:space="preserve"> </w:t>
      </w:r>
      <w:r w:rsidRPr="006F743C">
        <w:t>Veterinary Parasitology</w:t>
      </w:r>
      <w:r w:rsidR="00601F83" w:rsidRPr="006F743C">
        <w:t xml:space="preserve"> </w:t>
      </w:r>
      <w:r w:rsidRPr="006F743C">
        <w:t>235</w:t>
      </w:r>
      <w:r w:rsidR="00601F83" w:rsidRPr="006F743C">
        <w:t xml:space="preserve">: </w:t>
      </w:r>
      <w:r w:rsidRPr="006F743C">
        <w:t>100-</w:t>
      </w:r>
      <w:r w:rsidR="00601F83" w:rsidRPr="006F743C">
        <w:t>10</w:t>
      </w:r>
      <w:r w:rsidRPr="006F743C">
        <w:t>5</w:t>
      </w:r>
    </w:p>
    <w:p w14:paraId="3CB74329" w14:textId="6B7A14AF" w:rsidR="0039023D" w:rsidRPr="006F743C" w:rsidRDefault="0039023D" w:rsidP="009C7C3C">
      <w:proofErr w:type="spellStart"/>
      <w:r w:rsidRPr="006F743C">
        <w:t>Modry</w:t>
      </w:r>
      <w:proofErr w:type="spellEnd"/>
      <w:r w:rsidRPr="006F743C">
        <w:t xml:space="preserve">, D, </w:t>
      </w:r>
      <w:proofErr w:type="spellStart"/>
      <w:r w:rsidRPr="006F743C">
        <w:t>Feckova</w:t>
      </w:r>
      <w:proofErr w:type="spellEnd"/>
      <w:r w:rsidRPr="006F743C">
        <w:t xml:space="preserve">, B, </w:t>
      </w:r>
      <w:proofErr w:type="spellStart"/>
      <w:r w:rsidRPr="006F743C">
        <w:t>Putnova</w:t>
      </w:r>
      <w:proofErr w:type="spellEnd"/>
      <w:r w:rsidRPr="006F743C">
        <w:t>, B, Manalo, SM</w:t>
      </w:r>
      <w:r w:rsidR="00184A16" w:rsidRPr="006F743C">
        <w:t xml:space="preserve"> and </w:t>
      </w:r>
      <w:r w:rsidRPr="006F743C">
        <w:t xml:space="preserve">Otranto, D </w:t>
      </w:r>
      <w:r w:rsidR="00601F83" w:rsidRPr="006F743C">
        <w:t>(</w:t>
      </w:r>
      <w:r w:rsidRPr="006F743C">
        <w:t>2021</w:t>
      </w:r>
      <w:r w:rsidR="00601F83" w:rsidRPr="006F743C">
        <w:t xml:space="preserve">). </w:t>
      </w:r>
      <w:r w:rsidRPr="006F743C">
        <w:t xml:space="preserve">Alternative pathways in </w:t>
      </w:r>
      <w:proofErr w:type="spellStart"/>
      <w:r w:rsidRPr="006F743C">
        <w:t>Angiostrongylus</w:t>
      </w:r>
      <w:proofErr w:type="spellEnd"/>
      <w:r w:rsidRPr="006F743C">
        <w:t xml:space="preserve"> </w:t>
      </w:r>
      <w:proofErr w:type="spellStart"/>
      <w:r w:rsidRPr="006F743C">
        <w:t>cantonensis</w:t>
      </w:r>
      <w:proofErr w:type="spellEnd"/>
      <w:r w:rsidRPr="006F743C">
        <w:t xml:space="preserve"> (</w:t>
      </w:r>
      <w:proofErr w:type="spellStart"/>
      <w:r w:rsidRPr="006F743C">
        <w:t>Metastrongyloidea</w:t>
      </w:r>
      <w:proofErr w:type="spellEnd"/>
      <w:r w:rsidRPr="006F743C">
        <w:t xml:space="preserve">: </w:t>
      </w:r>
      <w:proofErr w:type="spellStart"/>
      <w:r w:rsidRPr="006F743C">
        <w:t>Angiostrongylidae</w:t>
      </w:r>
      <w:proofErr w:type="spellEnd"/>
      <w:r w:rsidRPr="006F743C">
        <w:t>) transmission, Parasitology</w:t>
      </w:r>
      <w:r w:rsidR="00601F83" w:rsidRPr="006F743C">
        <w:t xml:space="preserve"> </w:t>
      </w:r>
      <w:r w:rsidRPr="006F743C">
        <w:t>148</w:t>
      </w:r>
      <w:r w:rsidR="00601F83" w:rsidRPr="006F743C">
        <w:t xml:space="preserve">(2): </w:t>
      </w:r>
      <w:r w:rsidRPr="006F743C">
        <w:t>167-</w:t>
      </w:r>
      <w:r w:rsidR="00601F83" w:rsidRPr="006F743C">
        <w:t>1</w:t>
      </w:r>
      <w:r w:rsidRPr="006F743C">
        <w:t>73</w:t>
      </w:r>
    </w:p>
    <w:p w14:paraId="5D986265" w14:textId="4AD58022" w:rsidR="0039023D" w:rsidRPr="006F743C" w:rsidRDefault="0039023D" w:rsidP="00746C24">
      <w:r w:rsidRPr="006F743C">
        <w:t xml:space="preserve">Mohammed, GR </w:t>
      </w:r>
      <w:r w:rsidR="00601F83" w:rsidRPr="006F743C">
        <w:t>(</w:t>
      </w:r>
      <w:r w:rsidRPr="006F743C">
        <w:t>2015</w:t>
      </w:r>
      <w:r w:rsidR="00601F83" w:rsidRPr="006F743C">
        <w:t xml:space="preserve">). </w:t>
      </w:r>
      <w:r w:rsidRPr="006F743C">
        <w:t>Incidence of land snails inhabiting different vegetation at some governorates in north-east of delta Egypt, Journal of Plant Protection and Pathology</w:t>
      </w:r>
      <w:r w:rsidR="00601F83" w:rsidRPr="006F743C">
        <w:t xml:space="preserve"> </w:t>
      </w:r>
      <w:r w:rsidRPr="006F743C">
        <w:t>6</w:t>
      </w:r>
      <w:r w:rsidR="00601F83" w:rsidRPr="006F743C">
        <w:t>(</w:t>
      </w:r>
      <w:r w:rsidRPr="006F743C">
        <w:t>6</w:t>
      </w:r>
      <w:r w:rsidR="00601F83" w:rsidRPr="006F743C">
        <w:t xml:space="preserve">): </w:t>
      </w:r>
      <w:r w:rsidRPr="006F743C">
        <w:t>899-907</w:t>
      </w:r>
    </w:p>
    <w:p w14:paraId="3A03A91D" w14:textId="70A81B7F" w:rsidR="0039023D" w:rsidRPr="006F743C" w:rsidRDefault="0039023D" w:rsidP="00746C24">
      <w:r w:rsidRPr="006F743C">
        <w:t>M</w:t>
      </w:r>
      <w:r w:rsidR="00601F83" w:rsidRPr="006F743C">
        <w:t xml:space="preserve">ona, MH, </w:t>
      </w:r>
      <w:proofErr w:type="spellStart"/>
      <w:r w:rsidR="00FC75D5" w:rsidRPr="006F743C">
        <w:t>Desouky</w:t>
      </w:r>
      <w:proofErr w:type="spellEnd"/>
      <w:r w:rsidR="00FC75D5" w:rsidRPr="006F743C">
        <w:t xml:space="preserve">, MM, </w:t>
      </w:r>
      <w:proofErr w:type="spellStart"/>
      <w:r w:rsidR="00FC75D5" w:rsidRPr="006F743C">
        <w:t>Mohamadeen</w:t>
      </w:r>
      <w:proofErr w:type="spellEnd"/>
      <w:r w:rsidR="00FC75D5" w:rsidRPr="006F743C">
        <w:t xml:space="preserve">, AM, Salama, WM, </w:t>
      </w:r>
      <w:r w:rsidR="007051EB" w:rsidRPr="006F743C">
        <w:t>Fahmy, AM (</w:t>
      </w:r>
      <w:r w:rsidRPr="006F743C">
        <w:t>2019</w:t>
      </w:r>
      <w:r w:rsidR="007051EB" w:rsidRPr="006F743C">
        <w:t>)</w:t>
      </w:r>
      <w:r w:rsidRPr="006F743C">
        <w:t xml:space="preserve">. Heliculture of garden snail (Helix </w:t>
      </w:r>
      <w:proofErr w:type="spellStart"/>
      <w:r w:rsidRPr="006F743C">
        <w:t>aspersa</w:t>
      </w:r>
      <w:proofErr w:type="spellEnd"/>
      <w:r w:rsidRPr="006F743C">
        <w:t>): Effect of different food items on growth performance and biochemical composition</w:t>
      </w:r>
      <w:r w:rsidR="007051EB" w:rsidRPr="006F743C">
        <w:t xml:space="preserve">, </w:t>
      </w:r>
      <w:r w:rsidRPr="006F743C">
        <w:t>Egyptian Journal of Experimental Biology 15</w:t>
      </w:r>
      <w:r w:rsidR="007051EB" w:rsidRPr="006F743C">
        <w:t xml:space="preserve">: </w:t>
      </w:r>
      <w:r w:rsidRPr="006F743C">
        <w:t>161-169</w:t>
      </w:r>
    </w:p>
    <w:p w14:paraId="397B9102" w14:textId="2302157C" w:rsidR="0039023D" w:rsidRPr="006F743C" w:rsidRDefault="0039023D" w:rsidP="009C7C3C">
      <w:r w:rsidRPr="006F743C">
        <w:t>Monks, DJ, Carlisle, MS, Carrigan, M, Rose, K, Spratt, D, Gallagher, A</w:t>
      </w:r>
      <w:r w:rsidR="00184A16" w:rsidRPr="006F743C">
        <w:t xml:space="preserve"> and </w:t>
      </w:r>
      <w:proofErr w:type="spellStart"/>
      <w:r w:rsidRPr="006F743C">
        <w:t>Prociv</w:t>
      </w:r>
      <w:proofErr w:type="spellEnd"/>
      <w:r w:rsidRPr="006F743C">
        <w:t xml:space="preserve">, P </w:t>
      </w:r>
      <w:r w:rsidR="00FE5F71" w:rsidRPr="006F743C">
        <w:t>(</w:t>
      </w:r>
      <w:r w:rsidRPr="006F743C">
        <w:t>2005</w:t>
      </w:r>
      <w:r w:rsidR="00FE5F71" w:rsidRPr="006F743C">
        <w:t xml:space="preserve">). </w:t>
      </w:r>
      <w:proofErr w:type="spellStart"/>
      <w:r w:rsidRPr="006F743C">
        <w:t>Angiostrongrylus</w:t>
      </w:r>
      <w:proofErr w:type="spellEnd"/>
      <w:r w:rsidRPr="006F743C">
        <w:t xml:space="preserve"> </w:t>
      </w:r>
      <w:proofErr w:type="spellStart"/>
      <w:r w:rsidRPr="006F743C">
        <w:t>cantonensis</w:t>
      </w:r>
      <w:proofErr w:type="spellEnd"/>
      <w:r w:rsidRPr="006F743C">
        <w:t xml:space="preserve"> as a cause of cerebrospinal disease in a yellow-tailed black cockatoo (Calyptorhynchus </w:t>
      </w:r>
      <w:proofErr w:type="spellStart"/>
      <w:r w:rsidRPr="006F743C">
        <w:t>funereus</w:t>
      </w:r>
      <w:proofErr w:type="spellEnd"/>
      <w:r w:rsidRPr="006F743C">
        <w:t xml:space="preserve">) and two tawny frogmouths (Podargus </w:t>
      </w:r>
      <w:proofErr w:type="spellStart"/>
      <w:r w:rsidRPr="006F743C">
        <w:t>strigoides</w:t>
      </w:r>
      <w:proofErr w:type="spellEnd"/>
      <w:r w:rsidRPr="006F743C">
        <w:t>)</w:t>
      </w:r>
      <w:r w:rsidR="00FE5F71" w:rsidRPr="006F743C">
        <w:t>,</w:t>
      </w:r>
      <w:r w:rsidR="006F29F6" w:rsidRPr="006F743C">
        <w:t xml:space="preserve"> </w:t>
      </w:r>
      <w:r w:rsidRPr="006F743C">
        <w:t>Journal of Avian Medicine and Surgery</w:t>
      </w:r>
      <w:r w:rsidR="00FE5F71" w:rsidRPr="006F743C">
        <w:t xml:space="preserve"> </w:t>
      </w:r>
      <w:r w:rsidRPr="006F743C">
        <w:t>19</w:t>
      </w:r>
      <w:r w:rsidR="00FE5F71" w:rsidRPr="006F743C">
        <w:t>(</w:t>
      </w:r>
      <w:r w:rsidRPr="006F743C">
        <w:t>4</w:t>
      </w:r>
      <w:r w:rsidR="00FE5F71" w:rsidRPr="006F743C">
        <w:t xml:space="preserve">): </w:t>
      </w:r>
      <w:r w:rsidRPr="006F743C">
        <w:t>289-</w:t>
      </w:r>
      <w:r w:rsidR="00FE5F71" w:rsidRPr="006F743C">
        <w:t>2</w:t>
      </w:r>
      <w:r w:rsidRPr="006F743C">
        <w:t>93</w:t>
      </w:r>
    </w:p>
    <w:p w14:paraId="5476BA8A" w14:textId="4B6E4A0F" w:rsidR="0039023D" w:rsidRPr="006F743C" w:rsidRDefault="0039023D" w:rsidP="009C7C3C">
      <w:r w:rsidRPr="006F743C">
        <w:t xml:space="preserve">Morelli, S, Traversa, D, Colombo, M, Raue, K, Strube, C, </w:t>
      </w:r>
      <w:proofErr w:type="spellStart"/>
      <w:r w:rsidRPr="006F743C">
        <w:t>Pollmeier</w:t>
      </w:r>
      <w:proofErr w:type="spellEnd"/>
      <w:r w:rsidRPr="006F743C">
        <w:t>, M</w:t>
      </w:r>
      <w:r w:rsidR="00184A16" w:rsidRPr="006F743C">
        <w:t xml:space="preserve"> and </w:t>
      </w:r>
      <w:r w:rsidRPr="006F743C">
        <w:t xml:space="preserve">Di Cesare, A </w:t>
      </w:r>
      <w:r w:rsidR="00FE5F71" w:rsidRPr="006F743C">
        <w:t>(</w:t>
      </w:r>
      <w:r w:rsidRPr="006F743C">
        <w:t>2020</w:t>
      </w:r>
      <w:r w:rsidR="00FE5F71" w:rsidRPr="006F743C">
        <w:t xml:space="preserve">). </w:t>
      </w:r>
      <w:r w:rsidRPr="006F743C">
        <w:t xml:space="preserve">The effect of the hibernation on the larval development of </w:t>
      </w:r>
      <w:proofErr w:type="spellStart"/>
      <w:r w:rsidRPr="006F743C">
        <w:t>Troglostrongylus</w:t>
      </w:r>
      <w:proofErr w:type="spellEnd"/>
      <w:r w:rsidRPr="006F743C">
        <w:t xml:space="preserve"> </w:t>
      </w:r>
      <w:proofErr w:type="spellStart"/>
      <w:r w:rsidRPr="006F743C">
        <w:t>brevior</w:t>
      </w:r>
      <w:proofErr w:type="spellEnd"/>
      <w:r w:rsidRPr="006F743C">
        <w:t xml:space="preserve"> in the land snail Cornu aspersum</w:t>
      </w:r>
      <w:r w:rsidR="00FE5F71" w:rsidRPr="006F743C">
        <w:t>,</w:t>
      </w:r>
      <w:r w:rsidR="006F29F6" w:rsidRPr="006F743C">
        <w:t xml:space="preserve"> </w:t>
      </w:r>
      <w:r w:rsidRPr="006F743C">
        <w:t>Veterinary Parasitology</w:t>
      </w:r>
      <w:r w:rsidR="00FE5F71" w:rsidRPr="006F743C">
        <w:t xml:space="preserve"> </w:t>
      </w:r>
      <w:r w:rsidRPr="006F743C">
        <w:t xml:space="preserve">282, </w:t>
      </w:r>
      <w:proofErr w:type="spellStart"/>
      <w:r w:rsidR="00471E2A" w:rsidRPr="006F743C">
        <w:t>doi</w:t>
      </w:r>
      <w:proofErr w:type="spellEnd"/>
      <w:r w:rsidR="00471E2A" w:rsidRPr="006F743C">
        <w:t>: 10.1016/j.vetpar.2020.109123</w:t>
      </w:r>
    </w:p>
    <w:p w14:paraId="69DF1E8A" w14:textId="257E0944" w:rsidR="0039023D" w:rsidRPr="006F743C" w:rsidRDefault="0039023D" w:rsidP="009C7C3C">
      <w:r w:rsidRPr="006F743C">
        <w:t xml:space="preserve">Moreno-Rueda, G </w:t>
      </w:r>
      <w:r w:rsidR="00471E2A" w:rsidRPr="006F743C">
        <w:t>(</w:t>
      </w:r>
      <w:r w:rsidRPr="006F743C">
        <w:t>2008</w:t>
      </w:r>
      <w:r w:rsidR="00471E2A" w:rsidRPr="006F743C">
        <w:t xml:space="preserve">). </w:t>
      </w:r>
      <w:r w:rsidRPr="006F743C">
        <w:t xml:space="preserve">The colour white diminishes weight loss during aestivation in the arid-dwelling land snail </w:t>
      </w:r>
      <w:proofErr w:type="spellStart"/>
      <w:r w:rsidRPr="006F743C">
        <w:t>Sphincterochila</w:t>
      </w:r>
      <w:proofErr w:type="spellEnd"/>
      <w:r w:rsidRPr="006F743C">
        <w:t xml:space="preserve"> (Albea) </w:t>
      </w:r>
      <w:proofErr w:type="spellStart"/>
      <w:r w:rsidRPr="006F743C">
        <w:t>candidissima</w:t>
      </w:r>
      <w:proofErr w:type="spellEnd"/>
      <w:r w:rsidRPr="006F743C">
        <w:t xml:space="preserve">, </w:t>
      </w:r>
      <w:proofErr w:type="spellStart"/>
      <w:r w:rsidRPr="006F743C">
        <w:t>Iberus</w:t>
      </w:r>
      <w:proofErr w:type="spellEnd"/>
      <w:r w:rsidR="00471E2A" w:rsidRPr="006F743C">
        <w:t xml:space="preserve"> </w:t>
      </w:r>
      <w:r w:rsidRPr="006F743C">
        <w:t>26</w:t>
      </w:r>
      <w:r w:rsidR="00471E2A" w:rsidRPr="006F743C">
        <w:t xml:space="preserve">: </w:t>
      </w:r>
      <w:r w:rsidRPr="006F743C">
        <w:t>47-51</w:t>
      </w:r>
    </w:p>
    <w:p w14:paraId="30BB01B6" w14:textId="09059D40" w:rsidR="0039023D" w:rsidRPr="006F743C" w:rsidRDefault="0039023D" w:rsidP="009C7C3C">
      <w:r w:rsidRPr="006F743C">
        <w:t>Morgan, ER</w:t>
      </w:r>
      <w:r w:rsidR="00184A16" w:rsidRPr="006F743C">
        <w:t xml:space="preserve"> and </w:t>
      </w:r>
      <w:r w:rsidRPr="006F743C">
        <w:t xml:space="preserve">Wall, R </w:t>
      </w:r>
      <w:r w:rsidR="00471E2A" w:rsidRPr="006F743C">
        <w:t>(</w:t>
      </w:r>
      <w:r w:rsidRPr="006F743C">
        <w:t>2009</w:t>
      </w:r>
      <w:r w:rsidR="00471E2A" w:rsidRPr="006F743C">
        <w:t xml:space="preserve">). </w:t>
      </w:r>
      <w:r w:rsidRPr="006F743C">
        <w:t>Climate change and parasitic disease: farmer mitigation?</w:t>
      </w:r>
      <w:r w:rsidR="006F29F6" w:rsidRPr="006F743C">
        <w:t xml:space="preserve"> </w:t>
      </w:r>
      <w:r w:rsidRPr="006F743C">
        <w:t>Trends in Parasitology</w:t>
      </w:r>
      <w:r w:rsidR="00471E2A" w:rsidRPr="006F743C">
        <w:t xml:space="preserve"> </w:t>
      </w:r>
      <w:r w:rsidRPr="006F743C">
        <w:t>25</w:t>
      </w:r>
      <w:r w:rsidR="00471E2A" w:rsidRPr="006F743C">
        <w:t>(</w:t>
      </w:r>
      <w:r w:rsidRPr="006F743C">
        <w:t>7</w:t>
      </w:r>
      <w:r w:rsidR="00471E2A" w:rsidRPr="006F743C">
        <w:t xml:space="preserve">): </w:t>
      </w:r>
      <w:r w:rsidRPr="006F743C">
        <w:t>308-</w:t>
      </w:r>
      <w:r w:rsidR="00471E2A" w:rsidRPr="006F743C">
        <w:t>3</w:t>
      </w:r>
      <w:r w:rsidRPr="006F743C">
        <w:t>13</w:t>
      </w:r>
    </w:p>
    <w:p w14:paraId="113D61D6" w14:textId="541194E7" w:rsidR="0039023D" w:rsidRPr="006F743C" w:rsidRDefault="0039023D" w:rsidP="009C7C3C">
      <w:r w:rsidRPr="006F743C">
        <w:t xml:space="preserve">Morgan, ER, Jefferies, R, van </w:t>
      </w:r>
      <w:proofErr w:type="spellStart"/>
      <w:r w:rsidRPr="006F743C">
        <w:t>Otterdijk</w:t>
      </w:r>
      <w:proofErr w:type="spellEnd"/>
      <w:r w:rsidRPr="006F743C">
        <w:t>, L, McEniry, RB, Allen, F, Bakewell, M</w:t>
      </w:r>
      <w:r w:rsidR="00184A16" w:rsidRPr="006F743C">
        <w:t xml:space="preserve"> and </w:t>
      </w:r>
      <w:r w:rsidRPr="006F743C">
        <w:t xml:space="preserve">Shaw, SE </w:t>
      </w:r>
      <w:r w:rsidR="00471E2A" w:rsidRPr="006F743C">
        <w:t>(</w:t>
      </w:r>
      <w:r w:rsidRPr="006F743C">
        <w:t>2010</w:t>
      </w:r>
      <w:r w:rsidR="00471E2A" w:rsidRPr="006F743C">
        <w:t xml:space="preserve">). </w:t>
      </w:r>
      <w:proofErr w:type="spellStart"/>
      <w:r w:rsidRPr="006F743C">
        <w:t>Angiostrongylus</w:t>
      </w:r>
      <w:proofErr w:type="spellEnd"/>
      <w:r w:rsidRPr="006F743C">
        <w:t xml:space="preserve"> vasorum infection in dogs: Presentation and risk factors, Vet</w:t>
      </w:r>
      <w:r w:rsidR="001A018E" w:rsidRPr="006F743C">
        <w:t>erinary</w:t>
      </w:r>
      <w:r w:rsidRPr="006F743C">
        <w:t xml:space="preserve"> Parasitol</w:t>
      </w:r>
      <w:r w:rsidR="001A018E" w:rsidRPr="006F743C">
        <w:t>ogy</w:t>
      </w:r>
      <w:r w:rsidR="00471E2A" w:rsidRPr="006F743C">
        <w:t xml:space="preserve"> </w:t>
      </w:r>
      <w:r w:rsidRPr="006F743C">
        <w:t>173</w:t>
      </w:r>
      <w:r w:rsidR="00471E2A" w:rsidRPr="006F743C">
        <w:t>(</w:t>
      </w:r>
      <w:r w:rsidRPr="006F743C">
        <w:t>3-4</w:t>
      </w:r>
      <w:r w:rsidR="00471E2A" w:rsidRPr="006F743C">
        <w:t>)</w:t>
      </w:r>
      <w:r w:rsidR="00ED7E14" w:rsidRPr="006F743C">
        <w:t xml:space="preserve">: </w:t>
      </w:r>
      <w:r w:rsidRPr="006F743C">
        <w:t>255-</w:t>
      </w:r>
      <w:r w:rsidR="00ED7E14" w:rsidRPr="006F743C">
        <w:t>2</w:t>
      </w:r>
      <w:r w:rsidRPr="006F743C">
        <w:t>61</w:t>
      </w:r>
    </w:p>
    <w:p w14:paraId="7ADF037D" w14:textId="68B33603" w:rsidR="0039023D" w:rsidRPr="006F743C" w:rsidRDefault="0039023D" w:rsidP="009C7C3C">
      <w:r w:rsidRPr="006F743C">
        <w:t>Morgan, ER, Shaw, SE, Brennan, SF, De Waal, TD, Jones, BR</w:t>
      </w:r>
      <w:r w:rsidR="00184A16" w:rsidRPr="006F743C">
        <w:t xml:space="preserve"> and </w:t>
      </w:r>
      <w:r w:rsidRPr="006F743C">
        <w:t xml:space="preserve">Mulcahy, G </w:t>
      </w:r>
      <w:r w:rsidR="00ED7E14" w:rsidRPr="006F743C">
        <w:t>(</w:t>
      </w:r>
      <w:r w:rsidRPr="006F743C">
        <w:t>2005</w:t>
      </w:r>
      <w:r w:rsidR="00ED7E14" w:rsidRPr="006F743C">
        <w:t xml:space="preserve">). </w:t>
      </w:r>
      <w:proofErr w:type="spellStart"/>
      <w:r w:rsidRPr="006F743C">
        <w:t>Angiostrongylus</w:t>
      </w:r>
      <w:proofErr w:type="spellEnd"/>
      <w:r w:rsidRPr="006F743C">
        <w:t xml:space="preserve"> vasorum: a real heartbreaker, Trends </w:t>
      </w:r>
      <w:r w:rsidR="001A018E" w:rsidRPr="006F743C">
        <w:t xml:space="preserve">in </w:t>
      </w:r>
      <w:r w:rsidRPr="006F743C">
        <w:t>Parasitol</w:t>
      </w:r>
      <w:r w:rsidR="001A018E" w:rsidRPr="006F743C">
        <w:t>ogy</w:t>
      </w:r>
      <w:r w:rsidR="00ED7E14" w:rsidRPr="006F743C">
        <w:t xml:space="preserve"> </w:t>
      </w:r>
      <w:r w:rsidRPr="006F743C">
        <w:t>21</w:t>
      </w:r>
      <w:r w:rsidR="00ED7E14" w:rsidRPr="006F743C">
        <w:t>(</w:t>
      </w:r>
      <w:r w:rsidRPr="006F743C">
        <w:t>2</w:t>
      </w:r>
      <w:r w:rsidR="00ED7E14" w:rsidRPr="006F743C">
        <w:t xml:space="preserve">): </w:t>
      </w:r>
      <w:r w:rsidRPr="006F743C">
        <w:t>49-51</w:t>
      </w:r>
    </w:p>
    <w:p w14:paraId="5895CDD1" w14:textId="36BDD42D" w:rsidR="0039023D" w:rsidRPr="006F743C" w:rsidRDefault="0039023D" w:rsidP="009C7C3C">
      <w:r w:rsidRPr="006F743C">
        <w:t>Morris, A, Green, M, Martin, H, Crossland, K, Swaney, WT, Williamson, SM</w:t>
      </w:r>
      <w:r w:rsidR="00184A16" w:rsidRPr="006F743C">
        <w:t xml:space="preserve"> and </w:t>
      </w:r>
      <w:r w:rsidRPr="006F743C">
        <w:t xml:space="preserve">Rae, R </w:t>
      </w:r>
      <w:r w:rsidR="00ED7E14" w:rsidRPr="006F743C">
        <w:t>(</w:t>
      </w:r>
      <w:r w:rsidRPr="006F743C">
        <w:t>2018</w:t>
      </w:r>
      <w:r w:rsidR="00ED7E14" w:rsidRPr="006F743C">
        <w:t xml:space="preserve">). </w:t>
      </w:r>
      <w:r w:rsidRPr="006F743C">
        <w:t xml:space="preserve">A nematode that can manipulate the behaviour of slugs, Behavioural </w:t>
      </w:r>
      <w:r w:rsidR="001A018E" w:rsidRPr="006F743C">
        <w:t>P</w:t>
      </w:r>
      <w:r w:rsidRPr="006F743C">
        <w:t>rocesses</w:t>
      </w:r>
      <w:r w:rsidR="00ED7E14" w:rsidRPr="006F743C">
        <w:t xml:space="preserve"> </w:t>
      </w:r>
      <w:r w:rsidRPr="006F743C">
        <w:t>151</w:t>
      </w:r>
      <w:r w:rsidR="00ED7E14" w:rsidRPr="006F743C">
        <w:t xml:space="preserve">: </w:t>
      </w:r>
      <w:r w:rsidRPr="006F743C">
        <w:t>73-80</w:t>
      </w:r>
    </w:p>
    <w:p w14:paraId="0605AB10" w14:textId="6150580E" w:rsidR="0039023D" w:rsidRPr="006F743C" w:rsidRDefault="0039023D" w:rsidP="009C7C3C">
      <w:proofErr w:type="spellStart"/>
      <w:r w:rsidRPr="006F743C">
        <w:lastRenderedPageBreak/>
        <w:t>Moskvina</w:t>
      </w:r>
      <w:proofErr w:type="spellEnd"/>
      <w:r w:rsidRPr="006F743C">
        <w:t xml:space="preserve">, TV </w:t>
      </w:r>
      <w:r w:rsidR="00ED7E14" w:rsidRPr="006F743C">
        <w:t>(</w:t>
      </w:r>
      <w:r w:rsidRPr="006F743C">
        <w:t>2018</w:t>
      </w:r>
      <w:r w:rsidR="00ED7E14" w:rsidRPr="006F743C">
        <w:t xml:space="preserve">). </w:t>
      </w:r>
      <w:r w:rsidRPr="006F743C">
        <w:t xml:space="preserve">Current knowledge about </w:t>
      </w:r>
      <w:proofErr w:type="spellStart"/>
      <w:r w:rsidRPr="006F743C">
        <w:t>Aelurostrongylus</w:t>
      </w:r>
      <w:proofErr w:type="spellEnd"/>
      <w:r w:rsidRPr="006F743C">
        <w:t xml:space="preserve"> </w:t>
      </w:r>
      <w:proofErr w:type="spellStart"/>
      <w:r w:rsidRPr="006F743C">
        <w:t>abstrusus</w:t>
      </w:r>
      <w:proofErr w:type="spellEnd"/>
      <w:r w:rsidRPr="006F743C">
        <w:t xml:space="preserve"> biology and diagnostic, </w:t>
      </w:r>
      <w:r w:rsidR="000E3B94" w:rsidRPr="006F743C">
        <w:t xml:space="preserve">Annals of Parasitology </w:t>
      </w:r>
      <w:r w:rsidRPr="006F743C">
        <w:t>64</w:t>
      </w:r>
      <w:r w:rsidR="00ED7E14" w:rsidRPr="006F743C">
        <w:t>(</w:t>
      </w:r>
      <w:r w:rsidRPr="006F743C">
        <w:t>1</w:t>
      </w:r>
      <w:r w:rsidR="00ED7E14" w:rsidRPr="006F743C">
        <w:t xml:space="preserve">): </w:t>
      </w:r>
      <w:r w:rsidRPr="006F743C">
        <w:t>3-11</w:t>
      </w:r>
    </w:p>
    <w:p w14:paraId="22803A04" w14:textId="64CC69F6" w:rsidR="0039023D" w:rsidRPr="006F743C" w:rsidRDefault="0039023D" w:rsidP="009C7C3C">
      <w:proofErr w:type="spellStart"/>
      <w:r w:rsidRPr="006F743C">
        <w:t>Mozzer</w:t>
      </w:r>
      <w:proofErr w:type="spellEnd"/>
      <w:r w:rsidRPr="006F743C">
        <w:t>, LR, Montresor, LC, Vidigal, TH</w:t>
      </w:r>
      <w:r w:rsidR="00184A16" w:rsidRPr="006F743C">
        <w:t xml:space="preserve"> and </w:t>
      </w:r>
      <w:r w:rsidRPr="006F743C">
        <w:t xml:space="preserve">Lima, WS </w:t>
      </w:r>
      <w:r w:rsidR="00ED7E14" w:rsidRPr="006F743C">
        <w:t>(</w:t>
      </w:r>
      <w:r w:rsidRPr="006F743C">
        <w:t>2011</w:t>
      </w:r>
      <w:r w:rsidR="00ED7E14" w:rsidRPr="006F743C">
        <w:t xml:space="preserve">). </w:t>
      </w:r>
      <w:proofErr w:type="spellStart"/>
      <w:r w:rsidRPr="006F743C">
        <w:t>Angiostrongylus</w:t>
      </w:r>
      <w:proofErr w:type="spellEnd"/>
      <w:r w:rsidRPr="006F743C">
        <w:t xml:space="preserve"> vasorum: Experimental Infection and Larval Development in </w:t>
      </w:r>
      <w:proofErr w:type="spellStart"/>
      <w:r w:rsidRPr="006F743C">
        <w:t>Omalonyx</w:t>
      </w:r>
      <w:proofErr w:type="spellEnd"/>
      <w:r w:rsidRPr="006F743C">
        <w:t xml:space="preserve"> </w:t>
      </w:r>
      <w:proofErr w:type="spellStart"/>
      <w:r w:rsidRPr="006F743C">
        <w:t>matheroni</w:t>
      </w:r>
      <w:proofErr w:type="spellEnd"/>
      <w:r w:rsidR="00631449" w:rsidRPr="006F743C">
        <w:t xml:space="preserve">, </w:t>
      </w:r>
      <w:r w:rsidR="000E3B94" w:rsidRPr="006F743C">
        <w:t xml:space="preserve">Journal of Parasitology Research </w:t>
      </w:r>
      <w:r w:rsidRPr="006F743C">
        <w:t>2011</w:t>
      </w:r>
      <w:r w:rsidR="00631449" w:rsidRPr="006F743C">
        <w:t xml:space="preserve">: </w:t>
      </w:r>
      <w:r w:rsidRPr="006F743C">
        <w:t>178748</w:t>
      </w:r>
    </w:p>
    <w:p w14:paraId="2C3E5D95" w14:textId="4543EEC6" w:rsidR="0039023D" w:rsidRPr="006F743C" w:rsidRDefault="0039023D" w:rsidP="00746C24">
      <w:r w:rsidRPr="006F743C">
        <w:t>Mumladze, L</w:t>
      </w:r>
      <w:r w:rsidR="00184A16" w:rsidRPr="006F743C">
        <w:t xml:space="preserve"> and </w:t>
      </w:r>
      <w:proofErr w:type="spellStart"/>
      <w:r w:rsidRPr="006F743C">
        <w:t>Paposhvili</w:t>
      </w:r>
      <w:proofErr w:type="spellEnd"/>
      <w:r w:rsidRPr="006F743C">
        <w:t xml:space="preserve">, N </w:t>
      </w:r>
      <w:r w:rsidR="00631449" w:rsidRPr="006F743C">
        <w:t>(</w:t>
      </w:r>
      <w:r w:rsidRPr="006F743C">
        <w:t>2016</w:t>
      </w:r>
      <w:r w:rsidR="00631449" w:rsidRPr="006F743C">
        <w:t xml:space="preserve">). </w:t>
      </w:r>
      <w:r w:rsidRPr="006F743C">
        <w:t xml:space="preserve">A new addition to the malacofauna of Georgia – </w:t>
      </w:r>
      <w:proofErr w:type="spellStart"/>
      <w:r w:rsidRPr="006F743C">
        <w:t>Eobania</w:t>
      </w:r>
      <w:proofErr w:type="spellEnd"/>
      <w:r w:rsidRPr="006F743C">
        <w:t xml:space="preserve"> </w:t>
      </w:r>
      <w:proofErr w:type="spellStart"/>
      <w:r w:rsidRPr="006F743C">
        <w:t>vermiculata</w:t>
      </w:r>
      <w:proofErr w:type="spellEnd"/>
      <w:r w:rsidRPr="006F743C">
        <w:t xml:space="preserve"> is replenishing its range, Proceedings of the Institute of Zoology 25</w:t>
      </w:r>
      <w:r w:rsidR="00631449" w:rsidRPr="006F743C">
        <w:t xml:space="preserve">: </w:t>
      </w:r>
      <w:r w:rsidRPr="006F743C">
        <w:t>153-</w:t>
      </w:r>
      <w:r w:rsidR="00631449" w:rsidRPr="006F743C">
        <w:t>15</w:t>
      </w:r>
      <w:r w:rsidRPr="006F743C">
        <w:t>5</w:t>
      </w:r>
    </w:p>
    <w:p w14:paraId="6F98E475" w14:textId="678AF345" w:rsidR="0039023D" w:rsidRPr="006F743C" w:rsidRDefault="0039023D" w:rsidP="009C7C3C">
      <w:r w:rsidRPr="006F743C">
        <w:t xml:space="preserve">Murphy, B </w:t>
      </w:r>
      <w:r w:rsidR="00631449" w:rsidRPr="006F743C">
        <w:t>(</w:t>
      </w:r>
      <w:r w:rsidRPr="006F743C">
        <w:t>2001</w:t>
      </w:r>
      <w:r w:rsidR="00631449" w:rsidRPr="006F743C">
        <w:t xml:space="preserve">). </w:t>
      </w:r>
      <w:r w:rsidRPr="006F743C">
        <w:t>Breeding and Growing Snails Commercially in Australia, RIRDC Publication No. 00/188, Australian Government Rural Industries Research and Development Corporation</w:t>
      </w:r>
    </w:p>
    <w:p w14:paraId="185B62AD" w14:textId="1D604485" w:rsidR="0039023D" w:rsidRPr="006F743C" w:rsidRDefault="0039023D" w:rsidP="009C7C3C">
      <w:r w:rsidRPr="006F743C">
        <w:t>Nelson, TA, Gregory, DG, Burroughs, C</w:t>
      </w:r>
      <w:r w:rsidR="00184A16" w:rsidRPr="006F743C">
        <w:t xml:space="preserve"> and </w:t>
      </w:r>
      <w:r w:rsidRPr="006F743C">
        <w:t xml:space="preserve">Laursen, JR </w:t>
      </w:r>
      <w:r w:rsidR="00631449" w:rsidRPr="006F743C">
        <w:t>(</w:t>
      </w:r>
      <w:r w:rsidRPr="006F743C">
        <w:t>2007</w:t>
      </w:r>
      <w:r w:rsidR="00631449" w:rsidRPr="006F743C">
        <w:t xml:space="preserve">). </w:t>
      </w:r>
      <w:r w:rsidRPr="006F743C">
        <w:t>Prevalence of lungworms in Illinois coyotes, Transactions of the Illinois State Academy of Science 100</w:t>
      </w:r>
      <w:r w:rsidR="00631449" w:rsidRPr="006F743C">
        <w:t>(</w:t>
      </w:r>
      <w:r w:rsidRPr="006F743C">
        <w:t>1</w:t>
      </w:r>
      <w:r w:rsidR="00631449" w:rsidRPr="006F743C">
        <w:t xml:space="preserve">): </w:t>
      </w:r>
      <w:r w:rsidRPr="006F743C">
        <w:t>89-95</w:t>
      </w:r>
    </w:p>
    <w:p w14:paraId="04E54C3C" w14:textId="140EC977" w:rsidR="0039023D" w:rsidRPr="006F743C" w:rsidRDefault="0039023D" w:rsidP="00746C24">
      <w:proofErr w:type="spellStart"/>
      <w:r w:rsidRPr="006F743C">
        <w:t>N</w:t>
      </w:r>
      <w:r w:rsidR="00A27671" w:rsidRPr="006F743C">
        <w:t>emaslug</w:t>
      </w:r>
      <w:proofErr w:type="spellEnd"/>
      <w:r w:rsidR="00A27671" w:rsidRPr="006F743C">
        <w:t xml:space="preserve"> (</w:t>
      </w:r>
      <w:r w:rsidRPr="006F743C">
        <w:t>2016</w:t>
      </w:r>
      <w:r w:rsidR="00A27671" w:rsidRPr="006F743C">
        <w:t>)</w:t>
      </w:r>
      <w:r w:rsidRPr="006F743C">
        <w:t xml:space="preserve">. </w:t>
      </w:r>
      <w:proofErr w:type="spellStart"/>
      <w:r w:rsidRPr="006F743C">
        <w:t>Nemaslug</w:t>
      </w:r>
      <w:proofErr w:type="spellEnd"/>
      <w:r w:rsidRPr="006F743C">
        <w:t xml:space="preserve"> [Online]. Available: http://nemaslug.co.uk/using-nemaslug</w:t>
      </w:r>
    </w:p>
    <w:p w14:paraId="6BAA54EA" w14:textId="55961896" w:rsidR="0039023D" w:rsidRPr="006F743C" w:rsidRDefault="0039023D" w:rsidP="00746C24">
      <w:r w:rsidRPr="006F743C">
        <w:t xml:space="preserve">Neubert, E </w:t>
      </w:r>
      <w:r w:rsidR="00A27671" w:rsidRPr="006F743C">
        <w:t>(</w:t>
      </w:r>
      <w:r w:rsidRPr="006F743C">
        <w:t>2014</w:t>
      </w:r>
      <w:r w:rsidR="00A27671" w:rsidRPr="006F743C">
        <w:t xml:space="preserve">). </w:t>
      </w:r>
      <w:r w:rsidRPr="006F743C">
        <w:t xml:space="preserve">Revision of Helix Linnaeus, 1758 in its eastern Mediterranean distribution area, and reassignment of Helix </w:t>
      </w:r>
      <w:proofErr w:type="spellStart"/>
      <w:r w:rsidRPr="006F743C">
        <w:t>godetiana</w:t>
      </w:r>
      <w:proofErr w:type="spellEnd"/>
      <w:r w:rsidRPr="006F743C">
        <w:t xml:space="preserve"> Kobelt, 1878 to </w:t>
      </w:r>
      <w:proofErr w:type="spellStart"/>
      <w:r w:rsidRPr="006F743C">
        <w:t>Maltzanella</w:t>
      </w:r>
      <w:proofErr w:type="spellEnd"/>
      <w:r w:rsidRPr="006F743C">
        <w:t xml:space="preserve"> Hesse, 1917 (</w:t>
      </w:r>
      <w:proofErr w:type="spellStart"/>
      <w:r w:rsidRPr="006F743C">
        <w:t>Gastropoda</w:t>
      </w:r>
      <w:proofErr w:type="spellEnd"/>
      <w:r w:rsidRPr="006F743C">
        <w:t xml:space="preserve">, </w:t>
      </w:r>
      <w:proofErr w:type="spellStart"/>
      <w:r w:rsidRPr="006F743C">
        <w:t>Pulmonata</w:t>
      </w:r>
      <w:proofErr w:type="spellEnd"/>
      <w:r w:rsidRPr="006F743C">
        <w:t xml:space="preserve">, </w:t>
      </w:r>
      <w:proofErr w:type="spellStart"/>
      <w:r w:rsidRPr="006F743C">
        <w:t>Helicidae</w:t>
      </w:r>
      <w:proofErr w:type="spellEnd"/>
      <w:r w:rsidRPr="006F743C">
        <w:t>), Contributions to Natural History</w:t>
      </w:r>
      <w:r w:rsidR="00A27671" w:rsidRPr="006F743C">
        <w:t xml:space="preserve"> </w:t>
      </w:r>
      <w:r w:rsidRPr="006F743C">
        <w:t>26</w:t>
      </w:r>
      <w:r w:rsidR="00A27671" w:rsidRPr="006F743C">
        <w:t xml:space="preserve">: </w:t>
      </w:r>
      <w:r w:rsidRPr="006F743C">
        <w:t>1-200</w:t>
      </w:r>
    </w:p>
    <w:p w14:paraId="00887AEA" w14:textId="4A740661" w:rsidR="0039023D" w:rsidRPr="006F743C" w:rsidRDefault="0039023D" w:rsidP="00746C24">
      <w:r w:rsidRPr="006F743C">
        <w:t>N</w:t>
      </w:r>
      <w:r w:rsidR="00A16A50" w:rsidRPr="006F743C">
        <w:t>eubert, E (2</w:t>
      </w:r>
      <w:r w:rsidRPr="006F743C">
        <w:t>011</w:t>
      </w:r>
      <w:r w:rsidR="00A16A50" w:rsidRPr="006F743C">
        <w:t>)</w:t>
      </w:r>
      <w:r w:rsidRPr="006F743C">
        <w:t xml:space="preserve">. Helix </w:t>
      </w:r>
      <w:proofErr w:type="spellStart"/>
      <w:r w:rsidRPr="006F743C">
        <w:t>lucorum</w:t>
      </w:r>
      <w:proofErr w:type="spellEnd"/>
      <w:r w:rsidRPr="006F743C">
        <w:t>. The IUCN Red List of Threatened Species 2011 ed</w:t>
      </w:r>
    </w:p>
    <w:p w14:paraId="0EE017B0" w14:textId="1CEB2B20" w:rsidR="0039023D" w:rsidRPr="006F743C" w:rsidRDefault="0039023D" w:rsidP="009C7C3C">
      <w:r w:rsidRPr="006F743C">
        <w:t>Nevarez, A, Lopez, A, Conboy, G, Ireland, W</w:t>
      </w:r>
      <w:r w:rsidR="00184A16" w:rsidRPr="006F743C">
        <w:t xml:space="preserve"> and </w:t>
      </w:r>
      <w:r w:rsidRPr="006F743C">
        <w:t xml:space="preserve">Sims, D </w:t>
      </w:r>
      <w:r w:rsidR="00A16A50" w:rsidRPr="006F743C">
        <w:t>(</w:t>
      </w:r>
      <w:r w:rsidRPr="006F743C">
        <w:t>2005</w:t>
      </w:r>
      <w:r w:rsidR="00A16A50" w:rsidRPr="006F743C">
        <w:t xml:space="preserve">). </w:t>
      </w:r>
      <w:r w:rsidRPr="006F743C">
        <w:t xml:space="preserve">Distribution of </w:t>
      </w:r>
      <w:proofErr w:type="spellStart"/>
      <w:r w:rsidRPr="006F743C">
        <w:t>Crenosoma</w:t>
      </w:r>
      <w:proofErr w:type="spellEnd"/>
      <w:r w:rsidRPr="006F743C">
        <w:t xml:space="preserve"> </w:t>
      </w:r>
      <w:proofErr w:type="spellStart"/>
      <w:r w:rsidRPr="006F743C">
        <w:t>vulpis</w:t>
      </w:r>
      <w:proofErr w:type="spellEnd"/>
      <w:r w:rsidRPr="006F743C">
        <w:t xml:space="preserve"> and </w:t>
      </w:r>
      <w:proofErr w:type="spellStart"/>
      <w:r w:rsidRPr="006F743C">
        <w:t>Eucoleus</w:t>
      </w:r>
      <w:proofErr w:type="spellEnd"/>
      <w:r w:rsidRPr="006F743C">
        <w:t xml:space="preserve"> </w:t>
      </w:r>
      <w:proofErr w:type="spellStart"/>
      <w:r w:rsidRPr="006F743C">
        <w:t>aerophilus</w:t>
      </w:r>
      <w:proofErr w:type="spellEnd"/>
      <w:r w:rsidRPr="006F743C">
        <w:t xml:space="preserve"> in the lung of free-ranging red foxes (Vulpes vulpes)</w:t>
      </w:r>
      <w:r w:rsidR="00A16A50" w:rsidRPr="006F743C">
        <w:t>,</w:t>
      </w:r>
      <w:r w:rsidR="006F29F6" w:rsidRPr="006F743C">
        <w:t xml:space="preserve"> </w:t>
      </w:r>
      <w:r w:rsidRPr="006F743C">
        <w:t>Journal of Veterinary Diagnostic Investigation</w:t>
      </w:r>
      <w:r w:rsidR="00A16A50" w:rsidRPr="006F743C">
        <w:t xml:space="preserve"> </w:t>
      </w:r>
      <w:r w:rsidRPr="006F743C">
        <w:t>17</w:t>
      </w:r>
      <w:r w:rsidR="00A16A50" w:rsidRPr="006F743C">
        <w:t>(</w:t>
      </w:r>
      <w:r w:rsidRPr="006F743C">
        <w:t>5</w:t>
      </w:r>
      <w:r w:rsidR="00A16A50" w:rsidRPr="006F743C">
        <w:t xml:space="preserve">): </w:t>
      </w:r>
      <w:r w:rsidRPr="006F743C">
        <w:t>486-</w:t>
      </w:r>
      <w:r w:rsidR="00A16A50" w:rsidRPr="006F743C">
        <w:t>48</w:t>
      </w:r>
      <w:r w:rsidRPr="006F743C">
        <w:t>9</w:t>
      </w:r>
    </w:p>
    <w:p w14:paraId="45F962A7" w14:textId="080272CB" w:rsidR="0039023D" w:rsidRPr="006F743C" w:rsidRDefault="0039023D" w:rsidP="009C7C3C">
      <w:proofErr w:type="spellStart"/>
      <w:r w:rsidRPr="006F743C">
        <w:t>Ngenwi</w:t>
      </w:r>
      <w:proofErr w:type="spellEnd"/>
      <w:r w:rsidRPr="006F743C">
        <w:t xml:space="preserve">, AA, </w:t>
      </w:r>
      <w:proofErr w:type="spellStart"/>
      <w:r w:rsidRPr="006F743C">
        <w:t>Mafeni</w:t>
      </w:r>
      <w:proofErr w:type="spellEnd"/>
      <w:r w:rsidRPr="006F743C">
        <w:t xml:space="preserve">, JM, </w:t>
      </w:r>
      <w:proofErr w:type="spellStart"/>
      <w:r w:rsidRPr="006F743C">
        <w:t>Etchu</w:t>
      </w:r>
      <w:proofErr w:type="spellEnd"/>
      <w:r w:rsidRPr="006F743C">
        <w:t>, KA</w:t>
      </w:r>
      <w:r w:rsidR="00184A16" w:rsidRPr="006F743C">
        <w:t xml:space="preserve"> and </w:t>
      </w:r>
      <w:r w:rsidRPr="006F743C">
        <w:t xml:space="preserve">Oben, FT </w:t>
      </w:r>
      <w:r w:rsidR="00A16A50" w:rsidRPr="006F743C">
        <w:t>(</w:t>
      </w:r>
      <w:r w:rsidRPr="006F743C">
        <w:t>2010</w:t>
      </w:r>
      <w:r w:rsidR="00A16A50" w:rsidRPr="006F743C">
        <w:t xml:space="preserve">). </w:t>
      </w:r>
      <w:r w:rsidRPr="006F743C">
        <w:t>Characteristics of snail farmers and constraints to increased production in West and Central Africa, African Journal of Environmental Science and Technology 4</w:t>
      </w:r>
      <w:r w:rsidR="00A16A50" w:rsidRPr="006F743C">
        <w:t>(</w:t>
      </w:r>
      <w:r w:rsidRPr="006F743C">
        <w:t>5</w:t>
      </w:r>
      <w:r w:rsidR="00A16A50" w:rsidRPr="006F743C">
        <w:t>)</w:t>
      </w:r>
      <w:r w:rsidR="00803A2D" w:rsidRPr="006F743C">
        <w:t>: 274-278</w:t>
      </w:r>
    </w:p>
    <w:p w14:paraId="0B4A69FD" w14:textId="2508A1D6" w:rsidR="0039023D" w:rsidRPr="006F743C" w:rsidRDefault="0039023D" w:rsidP="00746C24">
      <w:r w:rsidRPr="006F743C">
        <w:t xml:space="preserve">Nippon News </w:t>
      </w:r>
      <w:r w:rsidR="00803A2D" w:rsidRPr="006F743C">
        <w:t>(</w:t>
      </w:r>
      <w:r w:rsidRPr="006F743C">
        <w:t>2016</w:t>
      </w:r>
      <w:r w:rsidR="00803A2D" w:rsidRPr="006F743C">
        <w:t xml:space="preserve">). </w:t>
      </w:r>
      <w:r w:rsidRPr="006F743C">
        <w:t xml:space="preserve">Japanese farmer breeding rare escargot de </w:t>
      </w:r>
      <w:proofErr w:type="spellStart"/>
      <w:r w:rsidRPr="006F743C">
        <w:t>Burgogne</w:t>
      </w:r>
      <w:proofErr w:type="spellEnd"/>
      <w:r w:rsidRPr="006F743C">
        <w:t xml:space="preserve"> snails, 25 May 2016, available at https://www.nipponnews.net/features/food-features/japanese-farmer-breeding-rare-escargot-de-burgogne-snails/, accessed 19 March 2024</w:t>
      </w:r>
    </w:p>
    <w:p w14:paraId="40D0CB74" w14:textId="06065C5F" w:rsidR="0039023D" w:rsidRPr="006F743C" w:rsidRDefault="0039023D" w:rsidP="009C7C3C">
      <w:proofErr w:type="spellStart"/>
      <w:r w:rsidRPr="006F743C">
        <w:t>Nordsieck</w:t>
      </w:r>
      <w:proofErr w:type="spellEnd"/>
      <w:r w:rsidRPr="006F743C">
        <w:t xml:space="preserve">, R </w:t>
      </w:r>
      <w:r w:rsidR="00940CD2" w:rsidRPr="006F743C">
        <w:t>(</w:t>
      </w:r>
      <w:r w:rsidRPr="006F743C">
        <w:t>2022a</w:t>
      </w:r>
      <w:r w:rsidR="00940CD2" w:rsidRPr="006F743C">
        <w:t xml:space="preserve">). </w:t>
      </w:r>
      <w:r w:rsidRPr="006F743C">
        <w:t>The Brown Garden Snail, The Living World of Molluscs</w:t>
      </w:r>
    </w:p>
    <w:p w14:paraId="2519F1FD" w14:textId="2D85EDF3" w:rsidR="0039023D" w:rsidRPr="006F743C" w:rsidRDefault="0039023D" w:rsidP="009C7C3C">
      <w:proofErr w:type="spellStart"/>
      <w:r w:rsidRPr="006F743C">
        <w:t>Nordsieck</w:t>
      </w:r>
      <w:proofErr w:type="spellEnd"/>
      <w:r w:rsidRPr="006F743C">
        <w:t xml:space="preserve">, R </w:t>
      </w:r>
      <w:r w:rsidR="00940CD2" w:rsidRPr="006F743C">
        <w:t>(</w:t>
      </w:r>
      <w:r w:rsidRPr="006F743C">
        <w:t>2022b</w:t>
      </w:r>
      <w:r w:rsidR="00940CD2" w:rsidRPr="006F743C">
        <w:t>).</w:t>
      </w:r>
      <w:r w:rsidRPr="006F743C">
        <w:t xml:space="preserve"> The Turkish Snail, The Living World of Molluscs</w:t>
      </w:r>
    </w:p>
    <w:p w14:paraId="6F65505F" w14:textId="539E110D" w:rsidR="0039023D" w:rsidRPr="006F743C" w:rsidRDefault="0039023D" w:rsidP="00746C24">
      <w:proofErr w:type="spellStart"/>
      <w:r w:rsidRPr="006F743C">
        <w:t>Notton</w:t>
      </w:r>
      <w:proofErr w:type="spellEnd"/>
      <w:r w:rsidRPr="006F743C">
        <w:t xml:space="preserve">, D </w:t>
      </w:r>
      <w:r w:rsidR="00940CD2" w:rsidRPr="006F743C">
        <w:t>(</w:t>
      </w:r>
      <w:r w:rsidRPr="006F743C">
        <w:t>2006</w:t>
      </w:r>
      <w:r w:rsidR="00940CD2" w:rsidRPr="006F743C">
        <w:t xml:space="preserve">). </w:t>
      </w:r>
      <w:proofErr w:type="spellStart"/>
      <w:r w:rsidRPr="006F743C">
        <w:t>Eobania</w:t>
      </w:r>
      <w:proofErr w:type="spellEnd"/>
      <w:r w:rsidRPr="006F743C">
        <w:t xml:space="preserve"> </w:t>
      </w:r>
      <w:proofErr w:type="spellStart"/>
      <w:r w:rsidRPr="006F743C">
        <w:t>vermiculata</w:t>
      </w:r>
      <w:proofErr w:type="spellEnd"/>
      <w:r w:rsidRPr="006F743C">
        <w:t xml:space="preserve"> in the UK, Mollusc World</w:t>
      </w:r>
      <w:r w:rsidR="00940CD2" w:rsidRPr="006F743C">
        <w:t xml:space="preserve"> </w:t>
      </w:r>
      <w:r w:rsidRPr="006F743C">
        <w:t>11</w:t>
      </w:r>
      <w:r w:rsidR="00940CD2" w:rsidRPr="006F743C">
        <w:t xml:space="preserve">: </w:t>
      </w:r>
      <w:r w:rsidRPr="006F743C">
        <w:t>6</w:t>
      </w:r>
    </w:p>
    <w:p w14:paraId="1CC94812" w14:textId="1E8179D3" w:rsidR="0039023D" w:rsidRPr="006F743C" w:rsidRDefault="0039023D" w:rsidP="009C7C3C">
      <w:proofErr w:type="spellStart"/>
      <w:r w:rsidRPr="006F743C">
        <w:t>Nyoagbe</w:t>
      </w:r>
      <w:proofErr w:type="spellEnd"/>
      <w:r w:rsidRPr="006F743C">
        <w:t xml:space="preserve">, LA, Appiah, V, </w:t>
      </w:r>
      <w:proofErr w:type="spellStart"/>
      <w:r w:rsidRPr="006F743C">
        <w:t>Nketsia-Tabiri</w:t>
      </w:r>
      <w:proofErr w:type="spellEnd"/>
      <w:r w:rsidRPr="006F743C">
        <w:t>, J, Larbi, D</w:t>
      </w:r>
      <w:r w:rsidR="00184A16" w:rsidRPr="006F743C">
        <w:t xml:space="preserve"> and </w:t>
      </w:r>
      <w:r w:rsidRPr="006F743C">
        <w:t xml:space="preserve">Adjei, I </w:t>
      </w:r>
      <w:r w:rsidR="00255F6A" w:rsidRPr="006F743C">
        <w:t>(</w:t>
      </w:r>
      <w:r w:rsidRPr="006F743C">
        <w:t>2016</w:t>
      </w:r>
      <w:r w:rsidR="00255F6A" w:rsidRPr="006F743C">
        <w:t xml:space="preserve">). </w:t>
      </w:r>
      <w:r w:rsidRPr="006F743C">
        <w:t xml:space="preserve">Evaluation of African giant snails (Achatina and </w:t>
      </w:r>
      <w:proofErr w:type="spellStart"/>
      <w:r w:rsidRPr="006F743C">
        <w:t>Archachatina</w:t>
      </w:r>
      <w:proofErr w:type="spellEnd"/>
      <w:r w:rsidRPr="006F743C">
        <w:t>) obtained from markets (wild) and breeding farms, African Journal of Food Science</w:t>
      </w:r>
      <w:r w:rsidR="00255F6A" w:rsidRPr="006F743C">
        <w:t xml:space="preserve"> </w:t>
      </w:r>
      <w:r w:rsidRPr="006F743C">
        <w:t>10</w:t>
      </w:r>
      <w:r w:rsidR="00255F6A" w:rsidRPr="006F743C">
        <w:t>(</w:t>
      </w:r>
      <w:r w:rsidRPr="006F743C">
        <w:t>7</w:t>
      </w:r>
      <w:r w:rsidR="00255F6A" w:rsidRPr="006F743C">
        <w:t xml:space="preserve">): </w:t>
      </w:r>
      <w:r w:rsidRPr="006F743C">
        <w:t>94-104</w:t>
      </w:r>
    </w:p>
    <w:p w14:paraId="70DEA23E" w14:textId="758670A0" w:rsidR="0039023D" w:rsidRPr="006F743C" w:rsidRDefault="0039023D" w:rsidP="009C7C3C">
      <w:r w:rsidRPr="006F743C">
        <w:t>Otranto, D</w:t>
      </w:r>
      <w:r w:rsidR="00184A16" w:rsidRPr="006F743C">
        <w:t xml:space="preserve"> and </w:t>
      </w:r>
      <w:r w:rsidRPr="006F743C">
        <w:t xml:space="preserve">Traversa, D </w:t>
      </w:r>
      <w:r w:rsidR="00255F6A" w:rsidRPr="006F743C">
        <w:t>(</w:t>
      </w:r>
      <w:r w:rsidRPr="006F743C">
        <w:t>2003</w:t>
      </w:r>
      <w:r w:rsidR="00255F6A" w:rsidRPr="006F743C">
        <w:t xml:space="preserve">). </w:t>
      </w:r>
      <w:proofErr w:type="spellStart"/>
      <w:r w:rsidRPr="006F743C">
        <w:t>Dicrocoeliosis</w:t>
      </w:r>
      <w:proofErr w:type="spellEnd"/>
      <w:r w:rsidRPr="006F743C">
        <w:t xml:space="preserve"> of ruminants: a </w:t>
      </w:r>
      <w:proofErr w:type="gramStart"/>
      <w:r w:rsidRPr="006F743C">
        <w:t>little known</w:t>
      </w:r>
      <w:proofErr w:type="gramEnd"/>
      <w:r w:rsidRPr="006F743C">
        <w:t xml:space="preserve"> fluke disease</w:t>
      </w:r>
      <w:r w:rsidR="00255F6A" w:rsidRPr="006F743C">
        <w:t>,</w:t>
      </w:r>
      <w:r w:rsidR="006F29F6" w:rsidRPr="006F743C">
        <w:t xml:space="preserve"> </w:t>
      </w:r>
      <w:r w:rsidRPr="006F743C">
        <w:t>Trends in Parasitology 19</w:t>
      </w:r>
      <w:r w:rsidR="00255F6A" w:rsidRPr="006F743C">
        <w:t>(</w:t>
      </w:r>
      <w:r w:rsidRPr="006F743C">
        <w:t>1</w:t>
      </w:r>
      <w:r w:rsidR="00255F6A" w:rsidRPr="006F743C">
        <w:t xml:space="preserve">): </w:t>
      </w:r>
      <w:r w:rsidRPr="006F743C">
        <w:t>12-</w:t>
      </w:r>
      <w:r w:rsidR="00255F6A" w:rsidRPr="006F743C">
        <w:t>1</w:t>
      </w:r>
      <w:r w:rsidRPr="006F743C">
        <w:t>5</w:t>
      </w:r>
    </w:p>
    <w:p w14:paraId="28031E35" w14:textId="0C15E7F0" w:rsidR="0039023D" w:rsidRPr="006F743C" w:rsidRDefault="0039023D" w:rsidP="009C7C3C">
      <w:proofErr w:type="spellStart"/>
      <w:r w:rsidRPr="006F743C">
        <w:t>Ozgo</w:t>
      </w:r>
      <w:proofErr w:type="spellEnd"/>
      <w:r w:rsidRPr="006F743C">
        <w:t>, M</w:t>
      </w:r>
      <w:r w:rsidR="00184A16" w:rsidRPr="006F743C">
        <w:t xml:space="preserve"> and </w:t>
      </w:r>
      <w:proofErr w:type="spellStart"/>
      <w:r w:rsidRPr="006F743C">
        <w:t>Schilthuizen</w:t>
      </w:r>
      <w:proofErr w:type="spellEnd"/>
      <w:r w:rsidRPr="006F743C">
        <w:t xml:space="preserve">, M </w:t>
      </w:r>
      <w:r w:rsidR="00255F6A" w:rsidRPr="006F743C">
        <w:t>(</w:t>
      </w:r>
      <w:r w:rsidRPr="006F743C">
        <w:t>2012</w:t>
      </w:r>
      <w:r w:rsidR="00255F6A" w:rsidRPr="006F743C">
        <w:t xml:space="preserve">). </w:t>
      </w:r>
      <w:r w:rsidRPr="006F743C">
        <w:t xml:space="preserve">Evolutionary change in </w:t>
      </w:r>
      <w:proofErr w:type="spellStart"/>
      <w:r w:rsidRPr="006F743C">
        <w:t>Cepaea</w:t>
      </w:r>
      <w:proofErr w:type="spellEnd"/>
      <w:r w:rsidRPr="006F743C">
        <w:t xml:space="preserve"> </w:t>
      </w:r>
      <w:proofErr w:type="spellStart"/>
      <w:r w:rsidRPr="006F743C">
        <w:t>nemoralis</w:t>
      </w:r>
      <w:proofErr w:type="spellEnd"/>
      <w:r w:rsidRPr="006F743C">
        <w:t xml:space="preserve"> shell colour over 43 years</w:t>
      </w:r>
      <w:r w:rsidR="00EA01F8" w:rsidRPr="006F743C">
        <w:t>,</w:t>
      </w:r>
      <w:r w:rsidR="006F29F6" w:rsidRPr="006F743C">
        <w:t xml:space="preserve"> </w:t>
      </w:r>
      <w:r w:rsidRPr="006F743C">
        <w:t>Global Change Biology</w:t>
      </w:r>
      <w:r w:rsidR="00EA01F8" w:rsidRPr="006F743C">
        <w:t xml:space="preserve"> </w:t>
      </w:r>
      <w:r w:rsidRPr="006F743C">
        <w:t>18</w:t>
      </w:r>
      <w:r w:rsidR="00EA01F8" w:rsidRPr="006F743C">
        <w:t>(</w:t>
      </w:r>
      <w:r w:rsidRPr="006F743C">
        <w:t>1</w:t>
      </w:r>
      <w:r w:rsidR="00EA01F8" w:rsidRPr="006F743C">
        <w:t xml:space="preserve">): </w:t>
      </w:r>
      <w:r w:rsidRPr="006F743C">
        <w:t>74-81</w:t>
      </w:r>
    </w:p>
    <w:p w14:paraId="1AAAB07F" w14:textId="06E99A0F" w:rsidR="0039023D" w:rsidRPr="006F743C" w:rsidRDefault="0039023D" w:rsidP="00746C24">
      <w:r w:rsidRPr="006F743C">
        <w:lastRenderedPageBreak/>
        <w:t>Páll-Gergely, B, Fehér, Z</w:t>
      </w:r>
      <w:r w:rsidR="00184A16" w:rsidRPr="006F743C">
        <w:t xml:space="preserve"> and </w:t>
      </w:r>
      <w:r w:rsidRPr="006F743C">
        <w:t xml:space="preserve">Čejka, T </w:t>
      </w:r>
      <w:r w:rsidR="001755E4" w:rsidRPr="006F743C">
        <w:t>(</w:t>
      </w:r>
      <w:r w:rsidRPr="006F743C">
        <w:t>2020</w:t>
      </w:r>
      <w:r w:rsidR="001755E4" w:rsidRPr="006F743C">
        <w:t xml:space="preserve">). </w:t>
      </w:r>
      <w:r w:rsidRPr="006F743C">
        <w:t xml:space="preserve">New records of the Mediterranean land snail </w:t>
      </w:r>
      <w:proofErr w:type="spellStart"/>
      <w:r w:rsidRPr="006F743C">
        <w:t>Massylaea</w:t>
      </w:r>
      <w:proofErr w:type="spellEnd"/>
      <w:r w:rsidRPr="006F743C">
        <w:t xml:space="preserve"> </w:t>
      </w:r>
      <w:proofErr w:type="spellStart"/>
      <w:r w:rsidRPr="006F743C">
        <w:t>vermiculata</w:t>
      </w:r>
      <w:proofErr w:type="spellEnd"/>
      <w:r w:rsidRPr="006F743C">
        <w:t xml:space="preserve"> (OF Müller, 1774) in Hungary and Slovakia, Folia </w:t>
      </w:r>
      <w:proofErr w:type="spellStart"/>
      <w:r w:rsidRPr="006F743C">
        <w:t>Malacologica</w:t>
      </w:r>
      <w:proofErr w:type="spellEnd"/>
      <w:r w:rsidR="001755E4" w:rsidRPr="006F743C">
        <w:t xml:space="preserve"> </w:t>
      </w:r>
      <w:r w:rsidRPr="006F743C">
        <w:t>28</w:t>
      </w:r>
      <w:r w:rsidR="001755E4" w:rsidRPr="006F743C">
        <w:t>(</w:t>
      </w:r>
      <w:r w:rsidRPr="006F743C">
        <w:t>4</w:t>
      </w:r>
      <w:r w:rsidR="001755E4" w:rsidRPr="006F743C">
        <w:t xml:space="preserve">): </w:t>
      </w:r>
      <w:r w:rsidRPr="006F743C">
        <w:t>337-41</w:t>
      </w:r>
    </w:p>
    <w:p w14:paraId="2141B86D" w14:textId="38293CC8" w:rsidR="0039023D" w:rsidRPr="006F743C" w:rsidRDefault="0039023D" w:rsidP="009C7C3C">
      <w:r w:rsidRPr="006F743C">
        <w:t xml:space="preserve">Pearce, TA, </w:t>
      </w:r>
      <w:proofErr w:type="spellStart"/>
      <w:r w:rsidRPr="006F743C">
        <w:t>Olori</w:t>
      </w:r>
      <w:proofErr w:type="spellEnd"/>
      <w:r w:rsidRPr="006F743C">
        <w:t>, JC</w:t>
      </w:r>
      <w:r w:rsidR="00184A16" w:rsidRPr="006F743C">
        <w:t xml:space="preserve"> and </w:t>
      </w:r>
      <w:proofErr w:type="spellStart"/>
      <w:r w:rsidRPr="006F743C">
        <w:t>Kemezis</w:t>
      </w:r>
      <w:proofErr w:type="spellEnd"/>
      <w:r w:rsidRPr="006F743C">
        <w:t xml:space="preserve">, KW </w:t>
      </w:r>
      <w:r w:rsidR="00A96E9D" w:rsidRPr="006F743C">
        <w:t>(</w:t>
      </w:r>
      <w:r w:rsidRPr="006F743C">
        <w:t>2010</w:t>
      </w:r>
      <w:r w:rsidR="00A96E9D" w:rsidRPr="006F743C">
        <w:t xml:space="preserve">). </w:t>
      </w:r>
      <w:r w:rsidRPr="006F743C">
        <w:t xml:space="preserve">Land Snails from St. Elzear Cave, Gaspe Peninsula, Quebec: Antiquity of </w:t>
      </w:r>
      <w:proofErr w:type="spellStart"/>
      <w:r w:rsidRPr="006F743C">
        <w:t>Cepaea</w:t>
      </w:r>
      <w:proofErr w:type="spellEnd"/>
      <w:r w:rsidRPr="006F743C">
        <w:t xml:space="preserve"> Hortensis in North America</w:t>
      </w:r>
      <w:r w:rsidR="00A96E9D" w:rsidRPr="006F743C">
        <w:t>,</w:t>
      </w:r>
      <w:r w:rsidR="006F29F6" w:rsidRPr="006F743C">
        <w:t xml:space="preserve"> </w:t>
      </w:r>
      <w:r w:rsidRPr="006F743C">
        <w:t>Annals of Carnegie Museum</w:t>
      </w:r>
      <w:r w:rsidR="00A96E9D" w:rsidRPr="006F743C">
        <w:t xml:space="preserve"> </w:t>
      </w:r>
      <w:r w:rsidRPr="006F743C">
        <w:t>79</w:t>
      </w:r>
      <w:r w:rsidR="00A96E9D" w:rsidRPr="006F743C">
        <w:t>(</w:t>
      </w:r>
      <w:r w:rsidRPr="006F743C">
        <w:t>1</w:t>
      </w:r>
      <w:r w:rsidR="00A96E9D" w:rsidRPr="006F743C">
        <w:t xml:space="preserve">): </w:t>
      </w:r>
      <w:r w:rsidRPr="006F743C">
        <w:t>65-78</w:t>
      </w:r>
    </w:p>
    <w:p w14:paraId="714D0197" w14:textId="2277E075" w:rsidR="0039023D" w:rsidRPr="006F743C" w:rsidRDefault="0039023D" w:rsidP="009C7C3C">
      <w:proofErr w:type="spellStart"/>
      <w:r w:rsidRPr="006F743C">
        <w:t>Pechova</w:t>
      </w:r>
      <w:proofErr w:type="spellEnd"/>
      <w:r w:rsidRPr="006F743C">
        <w:t>, H</w:t>
      </w:r>
      <w:r w:rsidR="00184A16" w:rsidRPr="006F743C">
        <w:t xml:space="preserve"> and </w:t>
      </w:r>
      <w:proofErr w:type="spellStart"/>
      <w:r w:rsidRPr="006F743C">
        <w:t>Foltan</w:t>
      </w:r>
      <w:proofErr w:type="spellEnd"/>
      <w:r w:rsidRPr="006F743C">
        <w:t xml:space="preserve">, P </w:t>
      </w:r>
      <w:r w:rsidR="00A96E9D" w:rsidRPr="006F743C">
        <w:t>(</w:t>
      </w:r>
      <w:r w:rsidRPr="006F743C">
        <w:t>2008</w:t>
      </w:r>
      <w:r w:rsidR="00A96E9D" w:rsidRPr="006F743C">
        <w:t xml:space="preserve">). </w:t>
      </w:r>
      <w:r w:rsidRPr="006F743C">
        <w:t xml:space="preserve">The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defends its slug host from being predated or scavenged by manipulating host spatial behaviour</w:t>
      </w:r>
      <w:r w:rsidR="00A96E9D" w:rsidRPr="006F743C">
        <w:t>,</w:t>
      </w:r>
      <w:r w:rsidR="006F29F6" w:rsidRPr="006F743C">
        <w:t xml:space="preserve"> </w:t>
      </w:r>
      <w:r w:rsidRPr="006F743C">
        <w:t>Behavioural Processes</w:t>
      </w:r>
      <w:r w:rsidR="00A96E9D" w:rsidRPr="006F743C">
        <w:t xml:space="preserve"> </w:t>
      </w:r>
      <w:r w:rsidRPr="006F743C">
        <w:t>78</w:t>
      </w:r>
      <w:r w:rsidR="00FB1F73" w:rsidRPr="006F743C">
        <w:t>(</w:t>
      </w:r>
      <w:r w:rsidRPr="006F743C">
        <w:t>3</w:t>
      </w:r>
      <w:r w:rsidR="00FB1F73" w:rsidRPr="006F743C">
        <w:t xml:space="preserve">): </w:t>
      </w:r>
      <w:r w:rsidRPr="006F743C">
        <w:t>416-</w:t>
      </w:r>
      <w:r w:rsidR="00FB1F73" w:rsidRPr="006F743C">
        <w:t>4</w:t>
      </w:r>
      <w:r w:rsidRPr="006F743C">
        <w:t>20</w:t>
      </w:r>
    </w:p>
    <w:p w14:paraId="3242EF73" w14:textId="3856CA26" w:rsidR="0039023D" w:rsidRPr="006F743C" w:rsidRDefault="0039023D" w:rsidP="009C7C3C">
      <w:r w:rsidRPr="006F743C">
        <w:t xml:space="preserve">Penagos-Tabares, F, Lange, MK, Velez, J, </w:t>
      </w:r>
      <w:proofErr w:type="spellStart"/>
      <w:r w:rsidRPr="006F743C">
        <w:t>Hirzmann</w:t>
      </w:r>
      <w:proofErr w:type="spellEnd"/>
      <w:r w:rsidRPr="006F743C">
        <w:t>, J, Gutierrez-Arboleda, J, Taubert, A, Hermosilla, C</w:t>
      </w:r>
      <w:r w:rsidR="00184A16" w:rsidRPr="006F743C">
        <w:t xml:space="preserve"> and </w:t>
      </w:r>
      <w:r w:rsidRPr="006F743C">
        <w:t xml:space="preserve">Gutierrez, JJC </w:t>
      </w:r>
      <w:r w:rsidR="00FB1F73" w:rsidRPr="006F743C">
        <w:t>(</w:t>
      </w:r>
      <w:r w:rsidRPr="006F743C">
        <w:t>2019</w:t>
      </w:r>
      <w:r w:rsidR="00FB1F73" w:rsidRPr="006F743C">
        <w:t xml:space="preserve">). </w:t>
      </w:r>
      <w:r w:rsidRPr="006F743C">
        <w:t xml:space="preserve">The invasive giant African snail </w:t>
      </w:r>
      <w:proofErr w:type="spellStart"/>
      <w:r w:rsidRPr="006F743C">
        <w:t>Lissachatina</w:t>
      </w:r>
      <w:proofErr w:type="spellEnd"/>
      <w:r w:rsidRPr="006F743C">
        <w:t xml:space="preserve"> </w:t>
      </w:r>
      <w:proofErr w:type="spellStart"/>
      <w:r w:rsidRPr="006F743C">
        <w:t>fulica</w:t>
      </w:r>
      <w:proofErr w:type="spellEnd"/>
      <w:r w:rsidRPr="006F743C">
        <w:t xml:space="preserve"> as natural intermediate host of </w:t>
      </w:r>
      <w:proofErr w:type="spellStart"/>
      <w:r w:rsidRPr="006F743C">
        <w:t>Aelurostrongylus</w:t>
      </w:r>
      <w:proofErr w:type="spellEnd"/>
      <w:r w:rsidRPr="006F743C">
        <w:t xml:space="preserve"> </w:t>
      </w:r>
      <w:proofErr w:type="spellStart"/>
      <w:r w:rsidRPr="006F743C">
        <w:t>abstrusus</w:t>
      </w:r>
      <w:proofErr w:type="spellEnd"/>
      <w:r w:rsidRPr="006F743C">
        <w:t xml:space="preserve">, </w:t>
      </w:r>
      <w:proofErr w:type="spellStart"/>
      <w:r w:rsidRPr="006F743C">
        <w:t>Angiostrongylus</w:t>
      </w:r>
      <w:proofErr w:type="spellEnd"/>
      <w:r w:rsidRPr="006F743C">
        <w:t xml:space="preserve"> vasorum, </w:t>
      </w:r>
      <w:proofErr w:type="spellStart"/>
      <w:r w:rsidRPr="006F743C">
        <w:t>Troglostrongylus</w:t>
      </w:r>
      <w:proofErr w:type="spellEnd"/>
      <w:r w:rsidRPr="006F743C">
        <w:t xml:space="preserve"> </w:t>
      </w:r>
      <w:proofErr w:type="spellStart"/>
      <w:r w:rsidRPr="006F743C">
        <w:t>brevior</w:t>
      </w:r>
      <w:proofErr w:type="spellEnd"/>
      <w:r w:rsidRPr="006F743C">
        <w:t xml:space="preserve">, and </w:t>
      </w:r>
      <w:proofErr w:type="spellStart"/>
      <w:r w:rsidRPr="006F743C">
        <w:t>Crenosoma</w:t>
      </w:r>
      <w:proofErr w:type="spellEnd"/>
      <w:r w:rsidRPr="006F743C">
        <w:t xml:space="preserve"> </w:t>
      </w:r>
      <w:proofErr w:type="spellStart"/>
      <w:r w:rsidRPr="006F743C">
        <w:t>vulpis</w:t>
      </w:r>
      <w:proofErr w:type="spellEnd"/>
      <w:r w:rsidRPr="006F743C">
        <w:t xml:space="preserve"> in Colombia</w:t>
      </w:r>
      <w:r w:rsidR="00C17CDF" w:rsidRPr="006F743C">
        <w:t>,</w:t>
      </w:r>
      <w:r w:rsidR="006F29F6" w:rsidRPr="006F743C">
        <w:t xml:space="preserve"> </w:t>
      </w:r>
      <w:proofErr w:type="spellStart"/>
      <w:r w:rsidRPr="006F743C">
        <w:t>P</w:t>
      </w:r>
      <w:r w:rsidR="00AA3F19" w:rsidRPr="006F743C">
        <w:t>L</w:t>
      </w:r>
      <w:r w:rsidRPr="006F743C">
        <w:t>o</w:t>
      </w:r>
      <w:r w:rsidR="00AA3F19" w:rsidRPr="006F743C">
        <w:t>S</w:t>
      </w:r>
      <w:proofErr w:type="spellEnd"/>
      <w:r w:rsidRPr="006F743C">
        <w:t xml:space="preserve"> Neglected Tropical Diseases 13</w:t>
      </w:r>
      <w:r w:rsidR="00C17CDF" w:rsidRPr="006F743C">
        <w:t>(</w:t>
      </w:r>
      <w:r w:rsidRPr="006F743C">
        <w:t>4</w:t>
      </w:r>
      <w:r w:rsidR="00C17CDF" w:rsidRPr="006F743C">
        <w:t xml:space="preserve">), </w:t>
      </w:r>
      <w:proofErr w:type="spellStart"/>
      <w:r w:rsidR="00F1288B" w:rsidRPr="006F743C">
        <w:t>doi</w:t>
      </w:r>
      <w:proofErr w:type="spellEnd"/>
      <w:r w:rsidR="00F1288B" w:rsidRPr="006F743C">
        <w:t xml:space="preserve">: </w:t>
      </w:r>
      <w:r w:rsidR="00776BFB" w:rsidRPr="006F743C">
        <w:t>10.1371/journal.pntd.0007277</w:t>
      </w:r>
    </w:p>
    <w:p w14:paraId="1A8D70F9" w14:textId="4C4CB5A3" w:rsidR="0039023D" w:rsidRPr="006F743C" w:rsidRDefault="0039023D" w:rsidP="00746C24">
      <w:r w:rsidRPr="006F743C">
        <w:t xml:space="preserve">Pollard, E </w:t>
      </w:r>
      <w:r w:rsidR="00776BFB" w:rsidRPr="006F743C">
        <w:t>(</w:t>
      </w:r>
      <w:r w:rsidRPr="006F743C">
        <w:t>1975</w:t>
      </w:r>
      <w:r w:rsidR="00776BFB" w:rsidRPr="006F743C">
        <w:t xml:space="preserve">). </w:t>
      </w:r>
      <w:r w:rsidRPr="006F743C">
        <w:t xml:space="preserve">Aspects of the ecology of Helix </w:t>
      </w:r>
      <w:proofErr w:type="spellStart"/>
      <w:r w:rsidRPr="006F743C">
        <w:t>pomatia</w:t>
      </w:r>
      <w:proofErr w:type="spellEnd"/>
      <w:r w:rsidRPr="006F743C">
        <w:t xml:space="preserve"> L., Journal of Animal Ecology</w:t>
      </w:r>
      <w:r w:rsidR="00776BFB" w:rsidRPr="006F743C">
        <w:t xml:space="preserve"> </w:t>
      </w:r>
      <w:r w:rsidRPr="006F743C">
        <w:t>44</w:t>
      </w:r>
      <w:r w:rsidR="00776BFB" w:rsidRPr="006F743C">
        <w:t>(</w:t>
      </w:r>
      <w:r w:rsidRPr="006F743C">
        <w:t>1</w:t>
      </w:r>
      <w:r w:rsidR="00776BFB" w:rsidRPr="006F743C">
        <w:t xml:space="preserve">): </w:t>
      </w:r>
      <w:r w:rsidRPr="006F743C">
        <w:t>305-</w:t>
      </w:r>
      <w:r w:rsidR="00776BFB" w:rsidRPr="006F743C">
        <w:t>3</w:t>
      </w:r>
      <w:r w:rsidRPr="006F743C">
        <w:t>29</w:t>
      </w:r>
    </w:p>
    <w:p w14:paraId="3F33D25B" w14:textId="40ABF125" w:rsidR="0039023D" w:rsidRPr="006F743C" w:rsidRDefault="0039023D" w:rsidP="009C7C3C">
      <w:r w:rsidRPr="006F743C">
        <w:t xml:space="preserve">Popiolek, M, </w:t>
      </w:r>
      <w:proofErr w:type="spellStart"/>
      <w:r w:rsidRPr="006F743C">
        <w:t>Jarnecki</w:t>
      </w:r>
      <w:proofErr w:type="spellEnd"/>
      <w:r w:rsidRPr="006F743C">
        <w:t>, H</w:t>
      </w:r>
      <w:r w:rsidR="00184A16" w:rsidRPr="006F743C">
        <w:t xml:space="preserve"> and </w:t>
      </w:r>
      <w:r w:rsidRPr="006F743C">
        <w:t xml:space="preserve">Luczynski, T </w:t>
      </w:r>
      <w:r w:rsidR="00776BFB" w:rsidRPr="006F743C">
        <w:t>(</w:t>
      </w:r>
      <w:r w:rsidRPr="006F743C">
        <w:t>2009</w:t>
      </w:r>
      <w:r w:rsidR="00776BFB" w:rsidRPr="006F743C">
        <w:t xml:space="preserve">). </w:t>
      </w:r>
      <w:r w:rsidRPr="006F743C">
        <w:t xml:space="preserve">A record of </w:t>
      </w:r>
      <w:proofErr w:type="spellStart"/>
      <w:r w:rsidRPr="006F743C">
        <w:t>Crenosoma</w:t>
      </w:r>
      <w:proofErr w:type="spellEnd"/>
      <w:r w:rsidRPr="006F743C">
        <w:t xml:space="preserve"> </w:t>
      </w:r>
      <w:proofErr w:type="spellStart"/>
      <w:r w:rsidRPr="006F743C">
        <w:t>vulpis</w:t>
      </w:r>
      <w:proofErr w:type="spellEnd"/>
      <w:r w:rsidRPr="006F743C">
        <w:t xml:space="preserve"> (Rudolphi, 1819) (Nematoda, </w:t>
      </w:r>
      <w:proofErr w:type="spellStart"/>
      <w:r w:rsidRPr="006F743C">
        <w:t>Crenosomatidae</w:t>
      </w:r>
      <w:proofErr w:type="spellEnd"/>
      <w:r w:rsidRPr="006F743C">
        <w:t xml:space="preserve">) from Eurasian badger (Meles </w:t>
      </w:r>
      <w:proofErr w:type="spellStart"/>
      <w:r w:rsidRPr="006F743C">
        <w:t>meles</w:t>
      </w:r>
      <w:proofErr w:type="spellEnd"/>
      <w:r w:rsidRPr="006F743C">
        <w:t xml:space="preserve"> L.) from Poland</w:t>
      </w:r>
      <w:r w:rsidR="00776BFB" w:rsidRPr="006F743C">
        <w:t xml:space="preserve">, </w:t>
      </w:r>
      <w:proofErr w:type="spellStart"/>
      <w:r w:rsidRPr="006F743C">
        <w:t>Wiadomooeci</w:t>
      </w:r>
      <w:proofErr w:type="spellEnd"/>
      <w:r w:rsidRPr="006F743C">
        <w:t xml:space="preserve"> </w:t>
      </w:r>
      <w:proofErr w:type="spellStart"/>
      <w:r w:rsidRPr="006F743C">
        <w:t>Parazytologiczne</w:t>
      </w:r>
      <w:proofErr w:type="spellEnd"/>
      <w:r w:rsidR="00776BFB" w:rsidRPr="006F743C">
        <w:t xml:space="preserve"> </w:t>
      </w:r>
      <w:r w:rsidRPr="006F743C">
        <w:t>55</w:t>
      </w:r>
      <w:r w:rsidR="00776BFB" w:rsidRPr="006F743C">
        <w:t>(</w:t>
      </w:r>
      <w:r w:rsidRPr="006F743C">
        <w:t>4</w:t>
      </w:r>
      <w:r w:rsidR="00776BFB" w:rsidRPr="006F743C">
        <w:t xml:space="preserve">): </w:t>
      </w:r>
      <w:r w:rsidRPr="006F743C">
        <w:t>437-</w:t>
      </w:r>
      <w:r w:rsidR="00776BFB" w:rsidRPr="006F743C">
        <w:t>43</w:t>
      </w:r>
      <w:r w:rsidRPr="006F743C">
        <w:t>9</w:t>
      </w:r>
    </w:p>
    <w:p w14:paraId="4219B4FD" w14:textId="43D4F826" w:rsidR="0039023D" w:rsidRPr="006F743C" w:rsidRDefault="0039023D" w:rsidP="009C7C3C">
      <w:proofErr w:type="spellStart"/>
      <w:r w:rsidRPr="006F743C">
        <w:t>Prociv</w:t>
      </w:r>
      <w:proofErr w:type="spellEnd"/>
      <w:r w:rsidRPr="006F743C">
        <w:t>, P</w:t>
      </w:r>
      <w:r w:rsidR="00184A16" w:rsidRPr="006F743C">
        <w:t xml:space="preserve"> and </w:t>
      </w:r>
      <w:r w:rsidRPr="006F743C">
        <w:t xml:space="preserve">Carlisle, MS </w:t>
      </w:r>
      <w:r w:rsidR="00776BFB" w:rsidRPr="006F743C">
        <w:t>(</w:t>
      </w:r>
      <w:r w:rsidRPr="006F743C">
        <w:t>2001</w:t>
      </w:r>
      <w:r w:rsidR="00776BFB" w:rsidRPr="006F743C">
        <w:t xml:space="preserve">). </w:t>
      </w:r>
      <w:r w:rsidRPr="006F743C">
        <w:t xml:space="preserve">The spread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Australia, Southeast Asian Journal of Tropical Medicine and Public Health 32</w:t>
      </w:r>
      <w:r w:rsidR="00776BFB" w:rsidRPr="006F743C">
        <w:t xml:space="preserve">: </w:t>
      </w:r>
      <w:r w:rsidRPr="006F743C">
        <w:t>126-</w:t>
      </w:r>
      <w:r w:rsidR="00776BFB" w:rsidRPr="006F743C">
        <w:t>12</w:t>
      </w:r>
      <w:r w:rsidRPr="006F743C">
        <w:t>8</w:t>
      </w:r>
    </w:p>
    <w:p w14:paraId="6F413622" w14:textId="06B285EC" w:rsidR="0039023D" w:rsidRPr="006F743C" w:rsidRDefault="0039023D" w:rsidP="009C7C3C">
      <w:proofErr w:type="spellStart"/>
      <w:r w:rsidRPr="006F743C">
        <w:t>Prociv</w:t>
      </w:r>
      <w:proofErr w:type="spellEnd"/>
      <w:r w:rsidRPr="006F743C">
        <w:t>, P, Spratt, DM</w:t>
      </w:r>
      <w:r w:rsidR="00184A16" w:rsidRPr="006F743C">
        <w:t xml:space="preserve"> and </w:t>
      </w:r>
      <w:r w:rsidRPr="006F743C">
        <w:t xml:space="preserve">Carlisle, MS </w:t>
      </w:r>
      <w:r w:rsidR="00776BFB" w:rsidRPr="006F743C">
        <w:t>(</w:t>
      </w:r>
      <w:r w:rsidRPr="006F743C">
        <w:t>2000</w:t>
      </w:r>
      <w:r w:rsidR="006B3BB2" w:rsidRPr="006F743C">
        <w:t xml:space="preserve">). </w:t>
      </w:r>
      <w:r w:rsidRPr="006F743C">
        <w:t>Neuro-angiostrongyliasis: unresolved issues</w:t>
      </w:r>
      <w:r w:rsidR="006B3BB2" w:rsidRPr="006F743C">
        <w:t>,</w:t>
      </w:r>
      <w:r w:rsidR="006F29F6" w:rsidRPr="006F743C">
        <w:t xml:space="preserve"> </w:t>
      </w:r>
      <w:r w:rsidRPr="006F743C">
        <w:t>International Journal for Parasitology</w:t>
      </w:r>
      <w:r w:rsidR="006B3BB2" w:rsidRPr="006F743C">
        <w:t xml:space="preserve"> </w:t>
      </w:r>
      <w:r w:rsidRPr="006F743C">
        <w:t>30</w:t>
      </w:r>
      <w:r w:rsidR="006B3BB2" w:rsidRPr="006F743C">
        <w:t>(</w:t>
      </w:r>
      <w:r w:rsidRPr="006F743C">
        <w:t>12-13</w:t>
      </w:r>
      <w:r w:rsidR="006B3BB2" w:rsidRPr="006F743C">
        <w:t xml:space="preserve">): </w:t>
      </w:r>
      <w:r w:rsidRPr="006F743C">
        <w:t>1295-303</w:t>
      </w:r>
    </w:p>
    <w:p w14:paraId="33C6A998" w14:textId="113B85E0" w:rsidR="0039023D" w:rsidRPr="006F743C" w:rsidRDefault="0039023D" w:rsidP="00746C24">
      <w:proofErr w:type="spellStart"/>
      <w:r w:rsidRPr="006F743C">
        <w:t>Puizina</w:t>
      </w:r>
      <w:proofErr w:type="spellEnd"/>
      <w:r w:rsidRPr="006F743C">
        <w:t xml:space="preserve">, J, Fredotović, Ž, </w:t>
      </w:r>
      <w:proofErr w:type="spellStart"/>
      <w:r w:rsidRPr="006F743C">
        <w:t>Šamanić</w:t>
      </w:r>
      <w:proofErr w:type="spellEnd"/>
      <w:r w:rsidRPr="006F743C">
        <w:t xml:space="preserve">, I, Šušnjara, T, </w:t>
      </w:r>
      <w:proofErr w:type="spellStart"/>
      <w:r w:rsidRPr="006F743C">
        <w:t>Kekez</w:t>
      </w:r>
      <w:proofErr w:type="spellEnd"/>
      <w:r w:rsidRPr="006F743C">
        <w:t xml:space="preserve">, L, </w:t>
      </w:r>
      <w:proofErr w:type="spellStart"/>
      <w:r w:rsidRPr="006F743C">
        <w:t>Cukrov</w:t>
      </w:r>
      <w:proofErr w:type="spellEnd"/>
      <w:r w:rsidRPr="006F743C">
        <w:t>, D</w:t>
      </w:r>
      <w:r w:rsidR="00184A16" w:rsidRPr="006F743C">
        <w:t xml:space="preserve"> and </w:t>
      </w:r>
      <w:proofErr w:type="spellStart"/>
      <w:r w:rsidRPr="006F743C">
        <w:t>Pleslić</w:t>
      </w:r>
      <w:proofErr w:type="spellEnd"/>
      <w:r w:rsidRPr="006F743C">
        <w:t xml:space="preserve">, G </w:t>
      </w:r>
      <w:r w:rsidR="006B3BB2" w:rsidRPr="006F743C">
        <w:t>(</w:t>
      </w:r>
      <w:r w:rsidRPr="006F743C">
        <w:t>2013</w:t>
      </w:r>
      <w:r w:rsidR="006B3BB2" w:rsidRPr="006F743C">
        <w:t xml:space="preserve">). </w:t>
      </w:r>
      <w:r w:rsidRPr="006F743C">
        <w:t xml:space="preserve">Phylogeography of the land snail </w:t>
      </w:r>
      <w:proofErr w:type="spellStart"/>
      <w:r w:rsidRPr="006F743C">
        <w:t>Eobania</w:t>
      </w:r>
      <w:proofErr w:type="spellEnd"/>
      <w:r w:rsidRPr="006F743C">
        <w:t xml:space="preserve"> </w:t>
      </w:r>
      <w:proofErr w:type="spellStart"/>
      <w:r w:rsidRPr="006F743C">
        <w:t>vermiculata</w:t>
      </w:r>
      <w:proofErr w:type="spellEnd"/>
      <w:r w:rsidRPr="006F743C">
        <w:t xml:space="preserve"> (OF Müller, 1774) (</w:t>
      </w:r>
      <w:proofErr w:type="spellStart"/>
      <w:r w:rsidRPr="006F743C">
        <w:t>Gastropoda</w:t>
      </w:r>
      <w:proofErr w:type="spellEnd"/>
      <w:r w:rsidRPr="006F743C">
        <w:t xml:space="preserve">: </w:t>
      </w:r>
      <w:proofErr w:type="spellStart"/>
      <w:r w:rsidRPr="006F743C">
        <w:t>Pulmonata</w:t>
      </w:r>
      <w:proofErr w:type="spellEnd"/>
      <w:r w:rsidRPr="006F743C">
        <w:t>) along the Croatian coast and islands, Journal of Entomology and Zoology Studies</w:t>
      </w:r>
      <w:r w:rsidR="006B3BB2" w:rsidRPr="006F743C">
        <w:t xml:space="preserve"> </w:t>
      </w:r>
      <w:r w:rsidRPr="006F743C">
        <w:t>1</w:t>
      </w:r>
      <w:r w:rsidR="006B3BB2" w:rsidRPr="006F743C">
        <w:t>(</w:t>
      </w:r>
      <w:r w:rsidRPr="006F743C">
        <w:t>4</w:t>
      </w:r>
      <w:r w:rsidR="006B3BB2" w:rsidRPr="006F743C">
        <w:t xml:space="preserve">): </w:t>
      </w:r>
      <w:r w:rsidRPr="006F743C">
        <w:t>23-31</w:t>
      </w:r>
    </w:p>
    <w:p w14:paraId="6764EDC7" w14:textId="1926F88F" w:rsidR="0039023D" w:rsidRPr="006F743C" w:rsidRDefault="0039023D" w:rsidP="00746C24">
      <w:r w:rsidRPr="006F743C">
        <w:t xml:space="preserve">Purdue University </w:t>
      </w:r>
      <w:r w:rsidR="006B3BB2" w:rsidRPr="006F743C">
        <w:t>(</w:t>
      </w:r>
      <w:r w:rsidRPr="006F743C">
        <w:t>2024</w:t>
      </w:r>
      <w:r w:rsidR="006B3BB2" w:rsidRPr="006F743C">
        <w:t xml:space="preserve">). </w:t>
      </w:r>
      <w:r w:rsidRPr="006F743C">
        <w:t>Pest Tracker, Purdue University, West Lafayette (IN) USA, available at https://www.pesttracker.org/, accessed 2024</w:t>
      </w:r>
    </w:p>
    <w:p w14:paraId="2602E906" w14:textId="2EB9350F" w:rsidR="0039023D" w:rsidRPr="006F743C" w:rsidRDefault="0039023D" w:rsidP="009C7C3C">
      <w:proofErr w:type="spellStart"/>
      <w:r w:rsidRPr="006F743C">
        <w:t>Qvarnstrom</w:t>
      </w:r>
      <w:proofErr w:type="spellEnd"/>
      <w:r w:rsidRPr="006F743C">
        <w:t>, Y, Sullivan, JJ, Bishop, HS, Hollingsworth, R</w:t>
      </w:r>
      <w:r w:rsidR="00184A16" w:rsidRPr="006F743C">
        <w:t xml:space="preserve"> and </w:t>
      </w:r>
      <w:r w:rsidRPr="006F743C">
        <w:t xml:space="preserve">da Silva, AJ </w:t>
      </w:r>
      <w:r w:rsidR="006B3BB2" w:rsidRPr="006F743C">
        <w:t>(</w:t>
      </w:r>
      <w:r w:rsidRPr="006F743C">
        <w:t>2007</w:t>
      </w:r>
      <w:r w:rsidR="006B3BB2" w:rsidRPr="006F743C">
        <w:t xml:space="preserve">). </w:t>
      </w:r>
      <w:r w:rsidRPr="006F743C">
        <w:t xml:space="preserve">PCR-based detection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tissue and mucus secretions from molluscan hosts, </w:t>
      </w:r>
      <w:r w:rsidR="00B406FB" w:rsidRPr="006F743C">
        <w:t xml:space="preserve">Applied and Environmental Microbiology </w:t>
      </w:r>
      <w:r w:rsidRPr="006F743C">
        <w:t>73</w:t>
      </w:r>
      <w:r w:rsidR="006B3BB2" w:rsidRPr="006F743C">
        <w:t>(</w:t>
      </w:r>
      <w:r w:rsidRPr="006F743C">
        <w:t>5</w:t>
      </w:r>
      <w:r w:rsidR="006B3BB2" w:rsidRPr="006F743C">
        <w:t xml:space="preserve">): </w:t>
      </w:r>
      <w:r w:rsidRPr="006F743C">
        <w:t>1415-</w:t>
      </w:r>
      <w:r w:rsidR="006B3BB2" w:rsidRPr="006F743C">
        <w:t>141</w:t>
      </w:r>
      <w:r w:rsidRPr="006F743C">
        <w:t>9</w:t>
      </w:r>
    </w:p>
    <w:p w14:paraId="58B25D13" w14:textId="667B0E26" w:rsidR="0039023D" w:rsidRPr="006F743C" w:rsidRDefault="0039023D" w:rsidP="009C7C3C">
      <w:r w:rsidRPr="006F743C">
        <w:t>Rae, R, Verdun, C, Grewal, P, Robertson, JF</w:t>
      </w:r>
      <w:r w:rsidR="00184A16" w:rsidRPr="006F743C">
        <w:t xml:space="preserve"> and </w:t>
      </w:r>
      <w:r w:rsidRPr="006F743C">
        <w:t xml:space="preserve">Wilson, MJ </w:t>
      </w:r>
      <w:r w:rsidR="006B3BB2" w:rsidRPr="006F743C">
        <w:t>(</w:t>
      </w:r>
      <w:r w:rsidRPr="006F743C">
        <w:t>2007</w:t>
      </w:r>
      <w:r w:rsidR="006B3BB2" w:rsidRPr="006F743C">
        <w:t xml:space="preserve">). </w:t>
      </w:r>
      <w:r w:rsidRPr="006F743C">
        <w:t xml:space="preserve">Biological control of terrestrial molluscs using </w:t>
      </w:r>
      <w:proofErr w:type="spellStart"/>
      <w:r w:rsidRPr="006F743C">
        <w:t>Phasmarhabditis</w:t>
      </w:r>
      <w:proofErr w:type="spellEnd"/>
      <w:r w:rsidRPr="006F743C">
        <w:t xml:space="preserve"> </w:t>
      </w:r>
      <w:proofErr w:type="spellStart"/>
      <w:r w:rsidRPr="006F743C">
        <w:t>hermaphrodita</w:t>
      </w:r>
      <w:proofErr w:type="spellEnd"/>
      <w:r w:rsidRPr="006F743C">
        <w:t xml:space="preserve"> - progress and prospects</w:t>
      </w:r>
      <w:r w:rsidR="006B3BB2" w:rsidRPr="006F743C">
        <w:t>,</w:t>
      </w:r>
      <w:r w:rsidR="006F29F6" w:rsidRPr="006F743C">
        <w:t xml:space="preserve"> </w:t>
      </w:r>
      <w:r w:rsidRPr="006F743C">
        <w:t>Pest Management Science</w:t>
      </w:r>
      <w:r w:rsidR="006B3BB2" w:rsidRPr="006F743C">
        <w:t xml:space="preserve"> </w:t>
      </w:r>
      <w:r w:rsidRPr="006F743C">
        <w:t>63</w:t>
      </w:r>
      <w:r w:rsidR="006B3BB2" w:rsidRPr="006F743C">
        <w:t>(</w:t>
      </w:r>
      <w:r w:rsidRPr="006F743C">
        <w:t>12</w:t>
      </w:r>
      <w:r w:rsidR="006B3BB2" w:rsidRPr="006F743C">
        <w:t>): 1</w:t>
      </w:r>
      <w:r w:rsidRPr="006F743C">
        <w:t>153-</w:t>
      </w:r>
      <w:r w:rsidR="006B3BB2" w:rsidRPr="006F743C">
        <w:t>11</w:t>
      </w:r>
      <w:r w:rsidRPr="006F743C">
        <w:t>64</w:t>
      </w:r>
    </w:p>
    <w:p w14:paraId="4DA99032" w14:textId="7949059F" w:rsidR="0039023D" w:rsidRPr="006F743C" w:rsidRDefault="0039023D" w:rsidP="009C7C3C">
      <w:r w:rsidRPr="006F743C">
        <w:t>Rae, RG, Robertson, JF</w:t>
      </w:r>
      <w:r w:rsidR="00184A16" w:rsidRPr="006F743C">
        <w:t xml:space="preserve"> and </w:t>
      </w:r>
      <w:r w:rsidRPr="006F743C">
        <w:t xml:space="preserve">Wilson, MJ </w:t>
      </w:r>
      <w:r w:rsidR="006B3BB2" w:rsidRPr="006F743C">
        <w:t>(</w:t>
      </w:r>
      <w:r w:rsidRPr="006F743C">
        <w:t>2009</w:t>
      </w:r>
      <w:r w:rsidR="006B3BB2" w:rsidRPr="006F743C">
        <w:t xml:space="preserve">). </w:t>
      </w:r>
      <w:r w:rsidRPr="006F743C">
        <w:t xml:space="preserve">Chemoattraction and Host Preference of the Gastropod Parasitic Nematode </w:t>
      </w:r>
      <w:proofErr w:type="spellStart"/>
      <w:r w:rsidRPr="006F743C">
        <w:t>Phasmarhabditis</w:t>
      </w:r>
      <w:proofErr w:type="spellEnd"/>
      <w:r w:rsidRPr="006F743C">
        <w:t xml:space="preserve"> </w:t>
      </w:r>
      <w:proofErr w:type="spellStart"/>
      <w:r w:rsidRPr="006F743C">
        <w:t>Hermaphrodita</w:t>
      </w:r>
      <w:proofErr w:type="spellEnd"/>
      <w:r w:rsidR="006B3BB2" w:rsidRPr="006F743C">
        <w:t>,</w:t>
      </w:r>
      <w:r w:rsidR="006F29F6" w:rsidRPr="006F743C">
        <w:t xml:space="preserve"> </w:t>
      </w:r>
      <w:r w:rsidRPr="006F743C">
        <w:t>Journal of Parasitology</w:t>
      </w:r>
      <w:r w:rsidR="006B3BB2" w:rsidRPr="006F743C">
        <w:t xml:space="preserve"> </w:t>
      </w:r>
      <w:r w:rsidRPr="006F743C">
        <w:t>95</w:t>
      </w:r>
      <w:r w:rsidR="006B3BB2" w:rsidRPr="006F743C">
        <w:t>(</w:t>
      </w:r>
      <w:r w:rsidRPr="006F743C">
        <w:t>3</w:t>
      </w:r>
      <w:r w:rsidR="006B3BB2" w:rsidRPr="006F743C">
        <w:t xml:space="preserve">): </w:t>
      </w:r>
      <w:r w:rsidRPr="006F743C">
        <w:t>517-</w:t>
      </w:r>
      <w:r w:rsidR="006B3BB2" w:rsidRPr="006F743C">
        <w:t>5</w:t>
      </w:r>
      <w:r w:rsidRPr="006F743C">
        <w:t>26</w:t>
      </w:r>
    </w:p>
    <w:p w14:paraId="7D0DB663" w14:textId="0A00956E" w:rsidR="0039023D" w:rsidRPr="006F743C" w:rsidRDefault="0039023D" w:rsidP="009C7C3C">
      <w:r w:rsidRPr="006F743C">
        <w:t xml:space="preserve">Raven, JH </w:t>
      </w:r>
      <w:r w:rsidR="006B3BB2" w:rsidRPr="006F743C">
        <w:t>(</w:t>
      </w:r>
      <w:r w:rsidRPr="006F743C">
        <w:t>2022</w:t>
      </w:r>
      <w:r w:rsidR="006B3BB2" w:rsidRPr="006F743C">
        <w:t xml:space="preserve">). </w:t>
      </w:r>
      <w:r w:rsidRPr="006F743C">
        <w:t xml:space="preserve">Juvenile shells of Elona </w:t>
      </w:r>
      <w:proofErr w:type="spellStart"/>
      <w:r w:rsidRPr="006F743C">
        <w:t>quimperiana</w:t>
      </w:r>
      <w:proofErr w:type="spellEnd"/>
      <w:r w:rsidRPr="006F743C">
        <w:t xml:space="preserve"> (</w:t>
      </w:r>
      <w:proofErr w:type="spellStart"/>
      <w:r w:rsidRPr="006F743C">
        <w:t>Férussac</w:t>
      </w:r>
      <w:proofErr w:type="spellEnd"/>
      <w:r w:rsidRPr="006F743C">
        <w:t>, 1821) (</w:t>
      </w:r>
      <w:proofErr w:type="spellStart"/>
      <w:r w:rsidRPr="006F743C">
        <w:t>Gastropoda</w:t>
      </w:r>
      <w:proofErr w:type="spellEnd"/>
      <w:r w:rsidRPr="006F743C">
        <w:t xml:space="preserve">: </w:t>
      </w:r>
      <w:proofErr w:type="spellStart"/>
      <w:r w:rsidRPr="006F743C">
        <w:t>Elonidae</w:t>
      </w:r>
      <w:proofErr w:type="spellEnd"/>
      <w:r w:rsidRPr="006F743C">
        <w:t xml:space="preserve">), </w:t>
      </w:r>
      <w:proofErr w:type="spellStart"/>
      <w:r w:rsidRPr="006F743C">
        <w:t>Revista</w:t>
      </w:r>
      <w:proofErr w:type="spellEnd"/>
      <w:r w:rsidRPr="006F743C">
        <w:t xml:space="preserve"> de </w:t>
      </w:r>
      <w:proofErr w:type="spellStart"/>
      <w:r w:rsidRPr="006F743C">
        <w:t>Malacologia</w:t>
      </w:r>
      <w:proofErr w:type="spellEnd"/>
      <w:r w:rsidRPr="006F743C">
        <w:t xml:space="preserve"> </w:t>
      </w:r>
      <w:proofErr w:type="spellStart"/>
      <w:r w:rsidRPr="006F743C">
        <w:t>Iberica</w:t>
      </w:r>
      <w:proofErr w:type="spellEnd"/>
      <w:r w:rsidR="006B3BB2" w:rsidRPr="006F743C">
        <w:t xml:space="preserve"> 3: </w:t>
      </w:r>
      <w:r w:rsidRPr="006F743C">
        <w:t>48-</w:t>
      </w:r>
      <w:r w:rsidR="006B3BB2" w:rsidRPr="006F743C">
        <w:t>4</w:t>
      </w:r>
      <w:r w:rsidRPr="006F743C">
        <w:t>9</w:t>
      </w:r>
    </w:p>
    <w:p w14:paraId="121AE735" w14:textId="1BD190BD" w:rsidR="0039023D" w:rsidRPr="006F743C" w:rsidRDefault="0039023D" w:rsidP="00746C24">
      <w:r w:rsidRPr="006F743C">
        <w:lastRenderedPageBreak/>
        <w:t>R</w:t>
      </w:r>
      <w:r w:rsidR="006B3BB2" w:rsidRPr="006F743C">
        <w:t>egnier</w:t>
      </w:r>
      <w:r w:rsidR="00D1148E" w:rsidRPr="006F743C">
        <w:t>, C, Fontaine, B and Bouchet, P (</w:t>
      </w:r>
      <w:r w:rsidRPr="006F743C">
        <w:t>2009</w:t>
      </w:r>
      <w:r w:rsidR="00D1148E" w:rsidRPr="006F743C">
        <w:t>)</w:t>
      </w:r>
      <w:r w:rsidRPr="006F743C">
        <w:t xml:space="preserve">. Not Knowing, Not Recording, Not Listing: Numerous Unnoticed </w:t>
      </w:r>
      <w:proofErr w:type="spellStart"/>
      <w:r w:rsidRPr="006F743C">
        <w:t>Mollusk</w:t>
      </w:r>
      <w:proofErr w:type="spellEnd"/>
      <w:r w:rsidRPr="006F743C">
        <w:t xml:space="preserve"> Extinctions</w:t>
      </w:r>
      <w:r w:rsidR="00D1148E" w:rsidRPr="006F743C">
        <w:t xml:space="preserve">, </w:t>
      </w:r>
      <w:r w:rsidRPr="006F743C">
        <w:t>Conservation Biology 23</w:t>
      </w:r>
      <w:r w:rsidR="00D1148E" w:rsidRPr="006F743C">
        <w:t xml:space="preserve">: </w:t>
      </w:r>
      <w:r w:rsidRPr="006F743C">
        <w:t>1214-1221</w:t>
      </w:r>
    </w:p>
    <w:p w14:paraId="2D249DD1" w14:textId="492494EE" w:rsidR="0039023D" w:rsidRPr="006F743C" w:rsidRDefault="0039023D" w:rsidP="009C7C3C">
      <w:r w:rsidRPr="006F743C">
        <w:t xml:space="preserve">Rinaldi, L, Calabria, G, Carbone, S, </w:t>
      </w:r>
      <w:proofErr w:type="spellStart"/>
      <w:r w:rsidRPr="006F743C">
        <w:t>Carrella</w:t>
      </w:r>
      <w:proofErr w:type="spellEnd"/>
      <w:r w:rsidRPr="006F743C">
        <w:t>, A</w:t>
      </w:r>
      <w:r w:rsidR="00184A16" w:rsidRPr="006F743C">
        <w:t xml:space="preserve"> and </w:t>
      </w:r>
      <w:proofErr w:type="spellStart"/>
      <w:r w:rsidRPr="006F743C">
        <w:t>Cringoli</w:t>
      </w:r>
      <w:proofErr w:type="spellEnd"/>
      <w:r w:rsidRPr="006F743C">
        <w:t xml:space="preserve">, G </w:t>
      </w:r>
      <w:r w:rsidR="00D1148E" w:rsidRPr="006F743C">
        <w:t>(</w:t>
      </w:r>
      <w:r w:rsidRPr="006F743C">
        <w:t>2007</w:t>
      </w:r>
      <w:r w:rsidR="00D1148E" w:rsidRPr="006F743C">
        <w:t xml:space="preserve">). </w:t>
      </w:r>
      <w:proofErr w:type="spellStart"/>
      <w:r w:rsidRPr="006F743C">
        <w:t>Crenosoma</w:t>
      </w:r>
      <w:proofErr w:type="spellEnd"/>
      <w:r w:rsidRPr="006F743C">
        <w:t xml:space="preserve"> </w:t>
      </w:r>
      <w:proofErr w:type="spellStart"/>
      <w:r w:rsidRPr="006F743C">
        <w:t>vulpis</w:t>
      </w:r>
      <w:proofErr w:type="spellEnd"/>
      <w:r w:rsidRPr="006F743C">
        <w:t xml:space="preserve"> in dog: first case report in Italy and use of the FLOTAC technique for </w:t>
      </w:r>
      <w:proofErr w:type="spellStart"/>
      <w:r w:rsidRPr="006F743C">
        <w:t>copromicroscopic</w:t>
      </w:r>
      <w:proofErr w:type="spellEnd"/>
      <w:r w:rsidRPr="006F743C">
        <w:t xml:space="preserve"> diagnosis</w:t>
      </w:r>
      <w:r w:rsidR="00D1148E" w:rsidRPr="006F743C">
        <w:t>,</w:t>
      </w:r>
      <w:r w:rsidR="006F29F6" w:rsidRPr="006F743C">
        <w:t xml:space="preserve"> </w:t>
      </w:r>
      <w:r w:rsidRPr="006F743C">
        <w:t>Parasitology Research</w:t>
      </w:r>
      <w:r w:rsidR="00D1148E" w:rsidRPr="006F743C">
        <w:t xml:space="preserve"> </w:t>
      </w:r>
      <w:r w:rsidRPr="006F743C">
        <w:t>101</w:t>
      </w:r>
      <w:r w:rsidR="00D1148E" w:rsidRPr="006F743C">
        <w:t>(</w:t>
      </w:r>
      <w:r w:rsidRPr="006F743C">
        <w:t>6</w:t>
      </w:r>
      <w:r w:rsidR="00D1148E" w:rsidRPr="006F743C">
        <w:t xml:space="preserve">): </w:t>
      </w:r>
      <w:r w:rsidRPr="006F743C">
        <w:t>1681-</w:t>
      </w:r>
      <w:r w:rsidR="00D1148E" w:rsidRPr="006F743C">
        <w:t>168</w:t>
      </w:r>
      <w:r w:rsidRPr="006F743C">
        <w:t>4</w:t>
      </w:r>
    </w:p>
    <w:p w14:paraId="70C7324A" w14:textId="7CF1E92A" w:rsidR="0039023D" w:rsidRPr="006F743C" w:rsidRDefault="0039023D" w:rsidP="00746C24">
      <w:r w:rsidRPr="006F743C">
        <w:t>Ristaino, JB</w:t>
      </w:r>
      <w:r w:rsidR="00184A16" w:rsidRPr="006F743C">
        <w:t xml:space="preserve"> and </w:t>
      </w:r>
      <w:proofErr w:type="spellStart"/>
      <w:r w:rsidRPr="006F743C">
        <w:t>Gumpertz</w:t>
      </w:r>
      <w:proofErr w:type="spellEnd"/>
      <w:r w:rsidRPr="006F743C">
        <w:t xml:space="preserve">, ML </w:t>
      </w:r>
      <w:r w:rsidR="00D1148E" w:rsidRPr="006F743C">
        <w:t>(</w:t>
      </w:r>
      <w:r w:rsidRPr="006F743C">
        <w:t>2000</w:t>
      </w:r>
      <w:r w:rsidR="00D1148E" w:rsidRPr="006F743C">
        <w:t xml:space="preserve">). </w:t>
      </w:r>
      <w:r w:rsidRPr="006F743C">
        <w:t>New frontiers in the study of dispersal and spatial analysis of epidemics caused by species in the genus Phytophthora, Annual Review of Phytopathology 38</w:t>
      </w:r>
      <w:r w:rsidR="00D1148E" w:rsidRPr="006F743C">
        <w:t xml:space="preserve">: </w:t>
      </w:r>
      <w:r w:rsidRPr="006F743C">
        <w:t>541-76</w:t>
      </w:r>
    </w:p>
    <w:p w14:paraId="24E13925" w14:textId="0BD09DA7" w:rsidR="0039023D" w:rsidRPr="006F743C" w:rsidRDefault="0039023D" w:rsidP="009C7C3C">
      <w:r w:rsidRPr="006F743C">
        <w:t>Robbins, W, Conboy, G, Greenwood, S</w:t>
      </w:r>
      <w:r w:rsidR="00184A16" w:rsidRPr="006F743C">
        <w:t xml:space="preserve"> and </w:t>
      </w:r>
      <w:r w:rsidRPr="006F743C">
        <w:t xml:space="preserve">Schaper, R </w:t>
      </w:r>
      <w:r w:rsidR="00D1148E" w:rsidRPr="006F743C">
        <w:t>(</w:t>
      </w:r>
      <w:r w:rsidRPr="006F743C">
        <w:t>2021</w:t>
      </w:r>
      <w:r w:rsidR="00D1148E" w:rsidRPr="006F743C">
        <w:t xml:space="preserve">). </w:t>
      </w:r>
      <w:r w:rsidRPr="006F743C">
        <w:t xml:space="preserve">Infectivity of gastropod-shed third-stage larvae of </w:t>
      </w:r>
      <w:proofErr w:type="spellStart"/>
      <w:r w:rsidRPr="006F743C">
        <w:t>Angiostrongylus</w:t>
      </w:r>
      <w:proofErr w:type="spellEnd"/>
      <w:r w:rsidRPr="006F743C">
        <w:t xml:space="preserve"> vasorum and </w:t>
      </w:r>
      <w:proofErr w:type="spellStart"/>
      <w:r w:rsidRPr="006F743C">
        <w:t>Crenosoma</w:t>
      </w:r>
      <w:proofErr w:type="spellEnd"/>
      <w:r w:rsidRPr="006F743C">
        <w:t xml:space="preserve"> </w:t>
      </w:r>
      <w:proofErr w:type="spellStart"/>
      <w:r w:rsidRPr="006F743C">
        <w:t>vulpis</w:t>
      </w:r>
      <w:proofErr w:type="spellEnd"/>
      <w:r w:rsidRPr="006F743C">
        <w:t xml:space="preserve"> to dogs</w:t>
      </w:r>
      <w:r w:rsidR="00D1148E" w:rsidRPr="006F743C">
        <w:t>,</w:t>
      </w:r>
      <w:r w:rsidR="006F29F6" w:rsidRPr="006F743C">
        <w:t xml:space="preserve"> </w:t>
      </w:r>
      <w:r w:rsidRPr="006F743C">
        <w:t>Parasites</w:t>
      </w:r>
      <w:r w:rsidR="00184A16" w:rsidRPr="006F743C">
        <w:t xml:space="preserve"> and </w:t>
      </w:r>
      <w:r w:rsidRPr="006F743C">
        <w:t>Vectors 14</w:t>
      </w:r>
      <w:r w:rsidR="00B656D9" w:rsidRPr="006F743C">
        <w:t>(</w:t>
      </w:r>
      <w:r w:rsidRPr="006F743C">
        <w:t>1</w:t>
      </w:r>
      <w:r w:rsidR="00B656D9" w:rsidRPr="006F743C">
        <w:t>)</w:t>
      </w:r>
      <w:r w:rsidR="007958BB" w:rsidRPr="006F743C">
        <w:t xml:space="preserve">, </w:t>
      </w:r>
      <w:proofErr w:type="spellStart"/>
      <w:r w:rsidR="00F1288B" w:rsidRPr="006F743C">
        <w:t>doi</w:t>
      </w:r>
      <w:proofErr w:type="spellEnd"/>
      <w:r w:rsidR="00F1288B" w:rsidRPr="006F743C">
        <w:t xml:space="preserve">: </w:t>
      </w:r>
      <w:r w:rsidR="007958BB" w:rsidRPr="006F743C">
        <w:t>10.1186/s13071-021-04802-6</w:t>
      </w:r>
    </w:p>
    <w:p w14:paraId="6F5A0872" w14:textId="4DDE33B4" w:rsidR="0039023D" w:rsidRPr="006F743C" w:rsidRDefault="0039023D" w:rsidP="00746C24">
      <w:r w:rsidRPr="006F743C">
        <w:t>R</w:t>
      </w:r>
      <w:r w:rsidR="007958BB" w:rsidRPr="006F743C">
        <w:t>obinson, DG, Redmo</w:t>
      </w:r>
      <w:r w:rsidR="00B52174" w:rsidRPr="006F743C">
        <w:t>n</w:t>
      </w:r>
      <w:r w:rsidR="007958BB" w:rsidRPr="006F743C">
        <w:t>d</w:t>
      </w:r>
      <w:r w:rsidR="00B52174" w:rsidRPr="006F743C">
        <w:t>, L and Hennessey, R (</w:t>
      </w:r>
      <w:r w:rsidRPr="006F743C">
        <w:t>1999</w:t>
      </w:r>
      <w:r w:rsidR="00B52174" w:rsidRPr="006F743C">
        <w:t>)</w:t>
      </w:r>
      <w:r w:rsidRPr="006F743C">
        <w:t xml:space="preserve">. Importation and Interstate Movement of Live, Edible Land Snails: </w:t>
      </w:r>
      <w:proofErr w:type="spellStart"/>
      <w:r w:rsidRPr="006F743C">
        <w:t>Cantareus</w:t>
      </w:r>
      <w:proofErr w:type="spellEnd"/>
      <w:r w:rsidRPr="006F743C">
        <w:t xml:space="preserve"> </w:t>
      </w:r>
      <w:proofErr w:type="spellStart"/>
      <w:r w:rsidRPr="006F743C">
        <w:t>apertus</w:t>
      </w:r>
      <w:proofErr w:type="spellEnd"/>
      <w:r w:rsidRPr="006F743C">
        <w:t xml:space="preserve"> (Born), </w:t>
      </w:r>
      <w:proofErr w:type="spellStart"/>
      <w:r w:rsidRPr="006F743C">
        <w:t>Cryptomphalus</w:t>
      </w:r>
      <w:proofErr w:type="spellEnd"/>
      <w:r w:rsidRPr="006F743C">
        <w:t xml:space="preserve"> </w:t>
      </w:r>
      <w:proofErr w:type="spellStart"/>
      <w:r w:rsidRPr="006F743C">
        <w:t>aspersus</w:t>
      </w:r>
      <w:proofErr w:type="spellEnd"/>
      <w:r w:rsidRPr="006F743C">
        <w:t xml:space="preserve"> (Müller), </w:t>
      </w:r>
      <w:proofErr w:type="spellStart"/>
      <w:r w:rsidRPr="006F743C">
        <w:t>Eobania</w:t>
      </w:r>
      <w:proofErr w:type="spellEnd"/>
      <w:r w:rsidRPr="006F743C">
        <w:t xml:space="preserve"> </w:t>
      </w:r>
      <w:proofErr w:type="spellStart"/>
      <w:r w:rsidRPr="006F743C">
        <w:t>vermiculata</w:t>
      </w:r>
      <w:proofErr w:type="spellEnd"/>
      <w:r w:rsidRPr="006F743C">
        <w:t xml:space="preserve"> (Müller), Helix </w:t>
      </w:r>
      <w:proofErr w:type="spellStart"/>
      <w:r w:rsidRPr="006F743C">
        <w:t>pomatia</w:t>
      </w:r>
      <w:proofErr w:type="spellEnd"/>
      <w:r w:rsidRPr="006F743C">
        <w:t xml:space="preserve"> </w:t>
      </w:r>
      <w:proofErr w:type="spellStart"/>
      <w:r w:rsidRPr="006F743C">
        <w:t>Linné</w:t>
      </w:r>
      <w:proofErr w:type="spellEnd"/>
      <w:r w:rsidRPr="006F743C">
        <w:t xml:space="preserve">, and </w:t>
      </w:r>
      <w:proofErr w:type="spellStart"/>
      <w:r w:rsidRPr="006F743C">
        <w:t>Otala</w:t>
      </w:r>
      <w:proofErr w:type="spellEnd"/>
      <w:r w:rsidRPr="006F743C">
        <w:t xml:space="preserve"> </w:t>
      </w:r>
      <w:proofErr w:type="spellStart"/>
      <w:r w:rsidRPr="006F743C">
        <w:t>lactea</w:t>
      </w:r>
      <w:proofErr w:type="spellEnd"/>
      <w:r w:rsidRPr="006F743C">
        <w:t xml:space="preserve"> Muller (</w:t>
      </w:r>
      <w:proofErr w:type="spellStart"/>
      <w:r w:rsidRPr="006F743C">
        <w:t>Pulmonata</w:t>
      </w:r>
      <w:proofErr w:type="spellEnd"/>
      <w:r w:rsidRPr="006F743C">
        <w:t xml:space="preserve">: </w:t>
      </w:r>
      <w:proofErr w:type="spellStart"/>
      <w:r w:rsidRPr="006F743C">
        <w:t>Helicidae</w:t>
      </w:r>
      <w:proofErr w:type="spellEnd"/>
      <w:r w:rsidRPr="006F743C">
        <w:t>). USDA APHIS PPQ SS</w:t>
      </w:r>
    </w:p>
    <w:p w14:paraId="6C02EC9B" w14:textId="471DB931" w:rsidR="0039023D" w:rsidRPr="006F743C" w:rsidRDefault="0039023D" w:rsidP="00746C24">
      <w:r w:rsidRPr="006F743C">
        <w:t xml:space="preserve">Robinson, DG </w:t>
      </w:r>
      <w:r w:rsidR="009A5330" w:rsidRPr="006F743C">
        <w:t>(</w:t>
      </w:r>
      <w:r w:rsidRPr="006F743C">
        <w:t>1999</w:t>
      </w:r>
      <w:r w:rsidR="009A5330" w:rsidRPr="006F743C">
        <w:t xml:space="preserve">). </w:t>
      </w:r>
      <w:r w:rsidRPr="006F743C">
        <w:t xml:space="preserve">Alien invasions: the effects of the global economy on non-marine gastropod introductions into the United States, </w:t>
      </w:r>
      <w:proofErr w:type="spellStart"/>
      <w:r w:rsidRPr="006F743C">
        <w:t>Malacologia</w:t>
      </w:r>
      <w:proofErr w:type="spellEnd"/>
      <w:r w:rsidR="009A5330" w:rsidRPr="006F743C">
        <w:t xml:space="preserve"> </w:t>
      </w:r>
      <w:r w:rsidRPr="006F743C">
        <w:t>41</w:t>
      </w:r>
      <w:r w:rsidR="009A5330" w:rsidRPr="006F743C">
        <w:t>(</w:t>
      </w:r>
      <w:r w:rsidRPr="006F743C">
        <w:t>2</w:t>
      </w:r>
      <w:r w:rsidR="009A5330" w:rsidRPr="006F743C">
        <w:t xml:space="preserve">): </w:t>
      </w:r>
      <w:r w:rsidRPr="006F743C">
        <w:t>413-38</w:t>
      </w:r>
    </w:p>
    <w:p w14:paraId="5FDD6ED2" w14:textId="27F24063" w:rsidR="0039023D" w:rsidRPr="006F743C" w:rsidRDefault="0039023D" w:rsidP="00746C24">
      <w:proofErr w:type="spellStart"/>
      <w:r w:rsidRPr="006F743C">
        <w:t>Ronsmans</w:t>
      </w:r>
      <w:proofErr w:type="spellEnd"/>
      <w:r w:rsidRPr="006F743C">
        <w:t>, J</w:t>
      </w:r>
      <w:r w:rsidR="00184A16" w:rsidRPr="006F743C">
        <w:t xml:space="preserve"> and </w:t>
      </w:r>
      <w:r w:rsidRPr="006F743C">
        <w:t xml:space="preserve">Van den </w:t>
      </w:r>
      <w:proofErr w:type="spellStart"/>
      <w:r w:rsidRPr="006F743C">
        <w:t>Neucker</w:t>
      </w:r>
      <w:proofErr w:type="spellEnd"/>
      <w:r w:rsidRPr="006F743C">
        <w:t xml:space="preserve">, T </w:t>
      </w:r>
      <w:r w:rsidR="009A5330" w:rsidRPr="006F743C">
        <w:t>(</w:t>
      </w:r>
      <w:r w:rsidRPr="006F743C">
        <w:t>2016</w:t>
      </w:r>
      <w:r w:rsidR="009A5330" w:rsidRPr="006F743C">
        <w:t xml:space="preserve">). </w:t>
      </w:r>
      <w:r w:rsidRPr="006F743C">
        <w:t xml:space="preserve">A </w:t>
      </w:r>
      <w:proofErr w:type="spellStart"/>
      <w:r w:rsidRPr="006F743C">
        <w:t>persistant</w:t>
      </w:r>
      <w:proofErr w:type="spellEnd"/>
      <w:r w:rsidRPr="006F743C">
        <w:t xml:space="preserve"> population of the chocolate-band snail </w:t>
      </w:r>
      <w:proofErr w:type="spellStart"/>
      <w:r w:rsidRPr="006F743C">
        <w:t>Eobania</w:t>
      </w:r>
      <w:proofErr w:type="spellEnd"/>
      <w:r w:rsidRPr="006F743C">
        <w:t xml:space="preserve"> </w:t>
      </w:r>
      <w:proofErr w:type="spellStart"/>
      <w:r w:rsidRPr="006F743C">
        <w:t>vermiculata</w:t>
      </w:r>
      <w:proofErr w:type="spellEnd"/>
      <w:r w:rsidRPr="006F743C">
        <w:t xml:space="preserve"> (</w:t>
      </w:r>
      <w:proofErr w:type="spellStart"/>
      <w:r w:rsidRPr="006F743C">
        <w:t>Gastropoda</w:t>
      </w:r>
      <w:proofErr w:type="spellEnd"/>
      <w:r w:rsidRPr="006F743C">
        <w:t xml:space="preserve">: </w:t>
      </w:r>
      <w:proofErr w:type="spellStart"/>
      <w:r w:rsidRPr="006F743C">
        <w:t>Helicidae</w:t>
      </w:r>
      <w:proofErr w:type="spellEnd"/>
      <w:r w:rsidRPr="006F743C">
        <w:t>) in Belgium, Belgian Journal of Zoology</w:t>
      </w:r>
      <w:r w:rsidR="009A5330" w:rsidRPr="006F743C">
        <w:t xml:space="preserve"> </w:t>
      </w:r>
      <w:r w:rsidRPr="006F743C">
        <w:t>146</w:t>
      </w:r>
      <w:r w:rsidR="009A5330" w:rsidRPr="006F743C">
        <w:t>(</w:t>
      </w:r>
      <w:r w:rsidRPr="006F743C">
        <w:t>1</w:t>
      </w:r>
      <w:r w:rsidR="009A5330" w:rsidRPr="006F743C">
        <w:t xml:space="preserve">): </w:t>
      </w:r>
      <w:r w:rsidRPr="006F743C">
        <w:t>66-</w:t>
      </w:r>
      <w:r w:rsidR="009A5330" w:rsidRPr="006F743C">
        <w:t>6</w:t>
      </w:r>
      <w:r w:rsidRPr="006F743C">
        <w:t>8</w:t>
      </w:r>
    </w:p>
    <w:p w14:paraId="4CF16187" w14:textId="00AF61C1" w:rsidR="0039023D" w:rsidRPr="006F743C" w:rsidRDefault="0039023D" w:rsidP="009C7C3C">
      <w:r w:rsidRPr="006F743C">
        <w:t>Rosen, L, Ash, LR</w:t>
      </w:r>
      <w:r w:rsidR="00184A16" w:rsidRPr="006F743C">
        <w:t xml:space="preserve"> and </w:t>
      </w:r>
      <w:r w:rsidRPr="006F743C">
        <w:t xml:space="preserve">Wallace, GD </w:t>
      </w:r>
      <w:r w:rsidR="009A5330" w:rsidRPr="006F743C">
        <w:t>(</w:t>
      </w:r>
      <w:r w:rsidRPr="006F743C">
        <w:t>1970</w:t>
      </w:r>
      <w:r w:rsidR="009A5330" w:rsidRPr="006F743C">
        <w:t xml:space="preserve">). </w:t>
      </w:r>
      <w:r w:rsidRPr="006F743C">
        <w:t xml:space="preserve">Life History of Canine Lungworm </w:t>
      </w:r>
      <w:proofErr w:type="spellStart"/>
      <w:r w:rsidRPr="006F743C">
        <w:t>Angiostrongylus</w:t>
      </w:r>
      <w:proofErr w:type="spellEnd"/>
      <w:r w:rsidRPr="006F743C">
        <w:t>-Vasorum (Baillet)</w:t>
      </w:r>
      <w:r w:rsidR="009A5330" w:rsidRPr="006F743C">
        <w:t>,</w:t>
      </w:r>
      <w:r w:rsidR="006F29F6" w:rsidRPr="006F743C">
        <w:t xml:space="preserve"> </w:t>
      </w:r>
      <w:r w:rsidRPr="006F743C">
        <w:t>American Journal of Veterinary Research</w:t>
      </w:r>
      <w:r w:rsidR="009A5330" w:rsidRPr="006F743C">
        <w:t xml:space="preserve"> </w:t>
      </w:r>
      <w:r w:rsidRPr="006F743C">
        <w:t>31</w:t>
      </w:r>
      <w:r w:rsidR="009A5330" w:rsidRPr="006F743C">
        <w:t>(</w:t>
      </w:r>
      <w:r w:rsidRPr="006F743C">
        <w:t>1</w:t>
      </w:r>
      <w:r w:rsidR="009A5330" w:rsidRPr="006F743C">
        <w:t xml:space="preserve">): </w:t>
      </w:r>
      <w:r w:rsidRPr="006F743C">
        <w:t>131</w:t>
      </w:r>
    </w:p>
    <w:p w14:paraId="63375FD1" w14:textId="08A5701F" w:rsidR="0039023D" w:rsidRPr="006F743C" w:rsidRDefault="0039023D" w:rsidP="009C7C3C">
      <w:r w:rsidRPr="006F743C">
        <w:t xml:space="preserve">Rosin, ZM, Kobak, J, </w:t>
      </w:r>
      <w:proofErr w:type="spellStart"/>
      <w:r w:rsidRPr="006F743C">
        <w:t>Lesicki</w:t>
      </w:r>
      <w:proofErr w:type="spellEnd"/>
      <w:r w:rsidRPr="006F743C">
        <w:t>, A</w:t>
      </w:r>
      <w:r w:rsidR="00184A16" w:rsidRPr="006F743C">
        <w:t xml:space="preserve"> and </w:t>
      </w:r>
      <w:proofErr w:type="spellStart"/>
      <w:r w:rsidRPr="006F743C">
        <w:t>Tryjanowski</w:t>
      </w:r>
      <w:proofErr w:type="spellEnd"/>
      <w:r w:rsidRPr="006F743C">
        <w:t xml:space="preserve">, P </w:t>
      </w:r>
      <w:r w:rsidR="009A5330" w:rsidRPr="006F743C">
        <w:t>(</w:t>
      </w:r>
      <w:r w:rsidRPr="006F743C">
        <w:t>2013</w:t>
      </w:r>
      <w:r w:rsidR="009A5330" w:rsidRPr="006F743C">
        <w:t xml:space="preserve">). </w:t>
      </w:r>
      <w:r w:rsidRPr="006F743C">
        <w:t xml:space="preserve">Differential shell strength of </w:t>
      </w:r>
      <w:proofErr w:type="spellStart"/>
      <w:r w:rsidRPr="006F743C">
        <w:t>Cepaea</w:t>
      </w:r>
      <w:proofErr w:type="spellEnd"/>
      <w:r w:rsidRPr="006F743C">
        <w:t xml:space="preserve"> </w:t>
      </w:r>
      <w:proofErr w:type="spellStart"/>
      <w:r w:rsidRPr="006F743C">
        <w:t>nemoralis</w:t>
      </w:r>
      <w:proofErr w:type="spellEnd"/>
      <w:r w:rsidRPr="006F743C">
        <w:t xml:space="preserve"> colour morphs-implications for their anti-predator defence</w:t>
      </w:r>
      <w:r w:rsidR="009A5330" w:rsidRPr="006F743C">
        <w:t>,</w:t>
      </w:r>
      <w:r w:rsidR="006F29F6" w:rsidRPr="006F743C">
        <w:t xml:space="preserve"> </w:t>
      </w:r>
      <w:proofErr w:type="spellStart"/>
      <w:r w:rsidRPr="006F743C">
        <w:t>Naturwissenschaften</w:t>
      </w:r>
      <w:proofErr w:type="spellEnd"/>
      <w:r w:rsidR="009A5330" w:rsidRPr="006F743C">
        <w:t xml:space="preserve"> </w:t>
      </w:r>
      <w:r w:rsidRPr="006F743C">
        <w:t>100</w:t>
      </w:r>
      <w:r w:rsidR="009A5330" w:rsidRPr="006F743C">
        <w:t>(</w:t>
      </w:r>
      <w:r w:rsidRPr="006F743C">
        <w:t>9</w:t>
      </w:r>
      <w:r w:rsidR="009A5330" w:rsidRPr="006F743C">
        <w:t xml:space="preserve">): </w:t>
      </w:r>
      <w:r w:rsidRPr="006F743C">
        <w:t>843-</w:t>
      </w:r>
      <w:r w:rsidR="009A5330" w:rsidRPr="006F743C">
        <w:t>8</w:t>
      </w:r>
      <w:r w:rsidRPr="006F743C">
        <w:t>51</w:t>
      </w:r>
    </w:p>
    <w:p w14:paraId="5E63C4B8" w14:textId="02F1845E" w:rsidR="0039023D" w:rsidRPr="006F743C" w:rsidRDefault="0039023D" w:rsidP="00746C24">
      <w:r w:rsidRPr="006F743C">
        <w:t>Rumi, A, Sánchez, J</w:t>
      </w:r>
      <w:r w:rsidR="00184A16" w:rsidRPr="006F743C">
        <w:t xml:space="preserve"> and </w:t>
      </w:r>
      <w:r w:rsidRPr="006F743C">
        <w:t xml:space="preserve">Ferrando, NS </w:t>
      </w:r>
      <w:r w:rsidR="009A5330" w:rsidRPr="006F743C">
        <w:t>(</w:t>
      </w:r>
      <w:r w:rsidRPr="006F743C">
        <w:t>2010</w:t>
      </w:r>
      <w:r w:rsidR="009A5330" w:rsidRPr="006F743C">
        <w:t xml:space="preserve">). </w:t>
      </w:r>
      <w:r w:rsidRPr="006F743C">
        <w:t xml:space="preserve">Theba </w:t>
      </w:r>
      <w:proofErr w:type="spellStart"/>
      <w:r w:rsidRPr="006F743C">
        <w:t>pisana</w:t>
      </w:r>
      <w:proofErr w:type="spellEnd"/>
      <w:r w:rsidRPr="006F743C">
        <w:t xml:space="preserve"> (Müller, 1774) (</w:t>
      </w:r>
      <w:proofErr w:type="spellStart"/>
      <w:r w:rsidRPr="006F743C">
        <w:t>Gastropoda</w:t>
      </w:r>
      <w:proofErr w:type="spellEnd"/>
      <w:r w:rsidRPr="006F743C">
        <w:t xml:space="preserve">, </w:t>
      </w:r>
      <w:proofErr w:type="spellStart"/>
      <w:r w:rsidRPr="006F743C">
        <w:t>Helicidae</w:t>
      </w:r>
      <w:proofErr w:type="spellEnd"/>
      <w:r w:rsidRPr="006F743C">
        <w:t>) and other alien land molluscs species in Argentina, Biological Invasions</w:t>
      </w:r>
      <w:r w:rsidR="009A5330" w:rsidRPr="006F743C">
        <w:t xml:space="preserve"> 1</w:t>
      </w:r>
      <w:r w:rsidRPr="006F743C">
        <w:t>2</w:t>
      </w:r>
      <w:r w:rsidR="009A5330" w:rsidRPr="006F743C">
        <w:t xml:space="preserve">: </w:t>
      </w:r>
      <w:r w:rsidRPr="006F743C">
        <w:t>2985-</w:t>
      </w:r>
      <w:r w:rsidR="007B7D0C" w:rsidRPr="006F743C">
        <w:t>29</w:t>
      </w:r>
      <w:r w:rsidRPr="006F743C">
        <w:t>90</w:t>
      </w:r>
    </w:p>
    <w:p w14:paraId="347EA0FC" w14:textId="0082B331" w:rsidR="0039023D" w:rsidRPr="006F743C" w:rsidRDefault="0039023D" w:rsidP="009C7C3C">
      <w:r w:rsidRPr="006F743C">
        <w:t>Russo, J</w:t>
      </w:r>
      <w:r w:rsidR="00184A16" w:rsidRPr="006F743C">
        <w:t xml:space="preserve"> and </w:t>
      </w:r>
      <w:r w:rsidRPr="006F743C">
        <w:t xml:space="preserve">Madec, L </w:t>
      </w:r>
      <w:r w:rsidR="007B7D0C" w:rsidRPr="006F743C">
        <w:t>(</w:t>
      </w:r>
      <w:r w:rsidRPr="006F743C">
        <w:t>2011</w:t>
      </w:r>
      <w:r w:rsidR="007B7D0C" w:rsidRPr="006F743C">
        <w:t xml:space="preserve">). </w:t>
      </w:r>
      <w:r w:rsidRPr="006F743C">
        <w:t xml:space="preserve">Dual Strategy for Immune </w:t>
      </w:r>
      <w:proofErr w:type="spellStart"/>
      <w:r w:rsidRPr="006F743C">
        <w:t>Defense</w:t>
      </w:r>
      <w:proofErr w:type="spellEnd"/>
      <w:r w:rsidRPr="006F743C">
        <w:t xml:space="preserve"> in the Land Snail Cornu </w:t>
      </w:r>
      <w:proofErr w:type="spellStart"/>
      <w:r w:rsidRPr="006F743C">
        <w:t>aspersum</w:t>
      </w:r>
      <w:proofErr w:type="spellEnd"/>
      <w:r w:rsidRPr="006F743C">
        <w:t xml:space="preserve"> (</w:t>
      </w:r>
      <w:proofErr w:type="spellStart"/>
      <w:r w:rsidRPr="006F743C">
        <w:t>Gastropoda</w:t>
      </w:r>
      <w:proofErr w:type="spellEnd"/>
      <w:r w:rsidRPr="006F743C">
        <w:t xml:space="preserve">, </w:t>
      </w:r>
      <w:proofErr w:type="spellStart"/>
      <w:r w:rsidRPr="006F743C">
        <w:t>Pulmonata</w:t>
      </w:r>
      <w:proofErr w:type="spellEnd"/>
      <w:r w:rsidRPr="006F743C">
        <w:t>)</w:t>
      </w:r>
      <w:r w:rsidR="007B7D0C" w:rsidRPr="006F743C">
        <w:t>,</w:t>
      </w:r>
      <w:r w:rsidR="006F29F6" w:rsidRPr="006F743C">
        <w:t xml:space="preserve"> </w:t>
      </w:r>
      <w:r w:rsidRPr="006F743C">
        <w:t>Physiological and Biochemical Zoology</w:t>
      </w:r>
      <w:r w:rsidR="007B7D0C" w:rsidRPr="006F743C">
        <w:t xml:space="preserve"> </w:t>
      </w:r>
      <w:r w:rsidRPr="006F743C">
        <w:t>84</w:t>
      </w:r>
      <w:r w:rsidR="007B7D0C" w:rsidRPr="006F743C">
        <w:t>(</w:t>
      </w:r>
      <w:r w:rsidRPr="006F743C">
        <w:t>2</w:t>
      </w:r>
      <w:r w:rsidR="007B7D0C" w:rsidRPr="006F743C">
        <w:t xml:space="preserve">): </w:t>
      </w:r>
      <w:r w:rsidRPr="006F743C">
        <w:t>212-</w:t>
      </w:r>
      <w:r w:rsidR="007B7D0C" w:rsidRPr="006F743C">
        <w:t>2</w:t>
      </w:r>
      <w:r w:rsidRPr="006F743C">
        <w:t>21</w:t>
      </w:r>
    </w:p>
    <w:p w14:paraId="78F2AABA" w14:textId="5CB1E662" w:rsidR="0039023D" w:rsidRPr="006F743C" w:rsidRDefault="0039023D" w:rsidP="00746C24">
      <w:r w:rsidRPr="006F743C">
        <w:t>Russo, J</w:t>
      </w:r>
      <w:r w:rsidR="00184A16" w:rsidRPr="006F743C">
        <w:t xml:space="preserve"> and </w:t>
      </w:r>
      <w:r w:rsidRPr="006F743C">
        <w:t xml:space="preserve">Madec, L </w:t>
      </w:r>
      <w:r w:rsidR="001A6799" w:rsidRPr="006F743C">
        <w:t>(</w:t>
      </w:r>
      <w:r w:rsidRPr="006F743C">
        <w:t>2011</w:t>
      </w:r>
      <w:r w:rsidR="001A6799" w:rsidRPr="006F743C">
        <w:t xml:space="preserve">). </w:t>
      </w:r>
      <w:r w:rsidRPr="006F743C">
        <w:t xml:space="preserve">Dual strategy for immune </w:t>
      </w:r>
      <w:proofErr w:type="spellStart"/>
      <w:r w:rsidRPr="006F743C">
        <w:t>defense</w:t>
      </w:r>
      <w:proofErr w:type="spellEnd"/>
      <w:r w:rsidRPr="006F743C">
        <w:t xml:space="preserve"> in the land snail Cornu </w:t>
      </w:r>
      <w:proofErr w:type="spellStart"/>
      <w:r w:rsidRPr="006F743C">
        <w:t>aspersum</w:t>
      </w:r>
      <w:proofErr w:type="spellEnd"/>
      <w:r w:rsidRPr="006F743C">
        <w:t xml:space="preserve"> (</w:t>
      </w:r>
      <w:proofErr w:type="spellStart"/>
      <w:r w:rsidRPr="006F743C">
        <w:t>Gastropoda</w:t>
      </w:r>
      <w:proofErr w:type="spellEnd"/>
      <w:r w:rsidRPr="006F743C">
        <w:t xml:space="preserve">, </w:t>
      </w:r>
      <w:proofErr w:type="spellStart"/>
      <w:r w:rsidRPr="006F743C">
        <w:t>Pulmonata</w:t>
      </w:r>
      <w:proofErr w:type="spellEnd"/>
      <w:r w:rsidRPr="006F743C">
        <w:t>), Physiological and Biochemical Zoology</w:t>
      </w:r>
      <w:r w:rsidR="001A6799" w:rsidRPr="006F743C">
        <w:t xml:space="preserve"> </w:t>
      </w:r>
      <w:r w:rsidRPr="006F743C">
        <w:t>84</w:t>
      </w:r>
      <w:r w:rsidR="001A6799" w:rsidRPr="006F743C">
        <w:t>(</w:t>
      </w:r>
      <w:r w:rsidRPr="006F743C">
        <w:t>2</w:t>
      </w:r>
      <w:r w:rsidR="001A6799" w:rsidRPr="006F743C">
        <w:t xml:space="preserve">): </w:t>
      </w:r>
      <w:r w:rsidRPr="006F743C">
        <w:t>212-</w:t>
      </w:r>
      <w:r w:rsidR="001A6799" w:rsidRPr="006F743C">
        <w:t>2</w:t>
      </w:r>
      <w:r w:rsidRPr="006F743C">
        <w:t>21</w:t>
      </w:r>
    </w:p>
    <w:p w14:paraId="7B9D57E7" w14:textId="5AF2748B" w:rsidR="0039023D" w:rsidRPr="006F743C" w:rsidRDefault="0039023D" w:rsidP="009C7C3C">
      <w:proofErr w:type="spellStart"/>
      <w:r w:rsidRPr="006F743C">
        <w:t>Rygalo</w:t>
      </w:r>
      <w:proofErr w:type="spellEnd"/>
      <w:r w:rsidRPr="006F743C">
        <w:t xml:space="preserve">-Galewska, A, </w:t>
      </w:r>
      <w:proofErr w:type="spellStart"/>
      <w:r w:rsidRPr="006F743C">
        <w:t>Zglinska</w:t>
      </w:r>
      <w:proofErr w:type="spellEnd"/>
      <w:r w:rsidRPr="006F743C">
        <w:t>, K</w:t>
      </w:r>
      <w:r w:rsidR="00184A16" w:rsidRPr="006F743C">
        <w:t xml:space="preserve"> and </w:t>
      </w:r>
      <w:r w:rsidRPr="006F743C">
        <w:t xml:space="preserve">Niemiec, T </w:t>
      </w:r>
      <w:r w:rsidR="001A6799" w:rsidRPr="006F743C">
        <w:t>(</w:t>
      </w:r>
      <w:r w:rsidRPr="006F743C">
        <w:t>2022</w:t>
      </w:r>
      <w:r w:rsidR="001A6799" w:rsidRPr="006F743C">
        <w:t xml:space="preserve">). </w:t>
      </w:r>
      <w:r w:rsidRPr="006F743C">
        <w:t>Edible Snail Production in Europe</w:t>
      </w:r>
      <w:r w:rsidR="001A6799" w:rsidRPr="006F743C">
        <w:t>,</w:t>
      </w:r>
      <w:r w:rsidR="006F29F6" w:rsidRPr="006F743C">
        <w:t xml:space="preserve"> </w:t>
      </w:r>
      <w:r w:rsidRPr="006F743C">
        <w:t>Animals</w:t>
      </w:r>
      <w:r w:rsidR="001A6799" w:rsidRPr="006F743C">
        <w:t xml:space="preserve"> </w:t>
      </w:r>
      <w:r w:rsidRPr="006F743C">
        <w:t>12</w:t>
      </w:r>
      <w:r w:rsidR="001A6799" w:rsidRPr="006F743C">
        <w:t>(</w:t>
      </w:r>
      <w:r w:rsidRPr="006F743C">
        <w:t>20</w:t>
      </w:r>
      <w:r w:rsidR="001A6799" w:rsidRPr="006F743C">
        <w:t>)</w:t>
      </w:r>
      <w:r w:rsidRPr="006F743C">
        <w:t xml:space="preserve">, </w:t>
      </w:r>
      <w:proofErr w:type="spellStart"/>
      <w:r w:rsidR="003D13C5" w:rsidRPr="006F743C">
        <w:t>doi</w:t>
      </w:r>
      <w:proofErr w:type="spellEnd"/>
      <w:r w:rsidR="003D13C5" w:rsidRPr="006F743C">
        <w:t>: 10.3390/ani12202732</w:t>
      </w:r>
    </w:p>
    <w:p w14:paraId="2A68B089" w14:textId="3F1639CF" w:rsidR="0039023D" w:rsidRPr="006F743C" w:rsidRDefault="0039023D" w:rsidP="00746C24">
      <w:r w:rsidRPr="006F743C">
        <w:t>S</w:t>
      </w:r>
      <w:r w:rsidR="003D13C5" w:rsidRPr="006F743C">
        <w:t xml:space="preserve">akai, AK, Allendorf, FW, </w:t>
      </w:r>
      <w:r w:rsidR="008F6197" w:rsidRPr="006F743C">
        <w:t xml:space="preserve">Holt, JS, Lodge, DM, </w:t>
      </w:r>
      <w:proofErr w:type="spellStart"/>
      <w:r w:rsidR="008F6197" w:rsidRPr="006F743C">
        <w:t>Molofsky</w:t>
      </w:r>
      <w:proofErr w:type="spellEnd"/>
      <w:r w:rsidR="008F6197" w:rsidRPr="006F743C">
        <w:t xml:space="preserve">, J </w:t>
      </w:r>
      <w:r w:rsidR="003D13C5" w:rsidRPr="006F743C">
        <w:t>et al. (</w:t>
      </w:r>
      <w:r w:rsidRPr="006F743C">
        <w:t>2001</w:t>
      </w:r>
      <w:r w:rsidR="003D13C5" w:rsidRPr="006F743C">
        <w:t>)</w:t>
      </w:r>
      <w:r w:rsidRPr="006F743C">
        <w:t>. The population biology of invasive species</w:t>
      </w:r>
      <w:r w:rsidR="003D13C5" w:rsidRPr="006F743C">
        <w:t xml:space="preserve">, </w:t>
      </w:r>
      <w:r w:rsidRPr="006F743C">
        <w:t>Annual Review of Ecology and Systematics 32</w:t>
      </w:r>
      <w:r w:rsidR="003D13C5" w:rsidRPr="006F743C">
        <w:t xml:space="preserve">: </w:t>
      </w:r>
      <w:r w:rsidRPr="006F743C">
        <w:t>305-332</w:t>
      </w:r>
    </w:p>
    <w:p w14:paraId="0D493A29" w14:textId="74943672" w:rsidR="0039023D" w:rsidRPr="006F743C" w:rsidRDefault="0039023D" w:rsidP="00746C24">
      <w:r w:rsidRPr="006F743C">
        <w:t>S</w:t>
      </w:r>
      <w:r w:rsidR="008F6197" w:rsidRPr="006F743C">
        <w:t>akovi</w:t>
      </w:r>
      <w:r w:rsidR="0056723C" w:rsidRPr="006F743C">
        <w:t>ch</w:t>
      </w:r>
      <w:r w:rsidRPr="006F743C">
        <w:t>, NJ</w:t>
      </w:r>
      <w:r w:rsidR="0056723C" w:rsidRPr="006F743C">
        <w:t xml:space="preserve"> (</w:t>
      </w:r>
      <w:r w:rsidRPr="006F743C">
        <w:t>1996</w:t>
      </w:r>
      <w:r w:rsidR="0056723C" w:rsidRPr="006F743C">
        <w:t>)</w:t>
      </w:r>
      <w:r w:rsidRPr="006F743C">
        <w:t xml:space="preserve">. An integrated pest management (IPM) approach to the control of the brown garden snail, (Helix </w:t>
      </w:r>
      <w:proofErr w:type="spellStart"/>
      <w:r w:rsidRPr="006F743C">
        <w:t>aspersa</w:t>
      </w:r>
      <w:proofErr w:type="spellEnd"/>
      <w:r w:rsidRPr="006F743C">
        <w:t>) in California citrus orchards</w:t>
      </w:r>
      <w:r w:rsidR="00E86F52" w:rsidRPr="006F743C">
        <w:t>, available at: https://calisphere.org/item/ark:/86071/d2kn84/</w:t>
      </w:r>
    </w:p>
    <w:p w14:paraId="4D48E7D2" w14:textId="5322EACD" w:rsidR="0039023D" w:rsidRPr="006F743C" w:rsidRDefault="0039023D" w:rsidP="00746C24">
      <w:r w:rsidRPr="006F743C">
        <w:lastRenderedPageBreak/>
        <w:t>S</w:t>
      </w:r>
      <w:r w:rsidR="00CA15E8" w:rsidRPr="006F743C">
        <w:t>akovich, NJ (</w:t>
      </w:r>
      <w:r w:rsidRPr="006F743C">
        <w:t>2002</w:t>
      </w:r>
      <w:r w:rsidR="00CA15E8" w:rsidRPr="006F743C">
        <w:t>)</w:t>
      </w:r>
      <w:r w:rsidRPr="006F743C">
        <w:t xml:space="preserve">. Integrated Management of </w:t>
      </w:r>
      <w:proofErr w:type="spellStart"/>
      <w:r w:rsidRPr="006F743C">
        <w:t>Cantareus</w:t>
      </w:r>
      <w:proofErr w:type="spellEnd"/>
      <w:r w:rsidRPr="006F743C">
        <w:t xml:space="preserve"> </w:t>
      </w:r>
      <w:proofErr w:type="spellStart"/>
      <w:r w:rsidRPr="006F743C">
        <w:t>aspersus</w:t>
      </w:r>
      <w:proofErr w:type="spellEnd"/>
      <w:r w:rsidRPr="006F743C">
        <w:t xml:space="preserve"> (Muller)(</w:t>
      </w:r>
      <w:proofErr w:type="spellStart"/>
      <w:r w:rsidRPr="006F743C">
        <w:t>Helicidae</w:t>
      </w:r>
      <w:proofErr w:type="spellEnd"/>
      <w:r w:rsidRPr="006F743C">
        <w:t xml:space="preserve">) as a Pest of Citrus in California. In: BARKER, G. M. (ed.) Molluscs as crop pests. Wallingford, United Kingdom: CABI </w:t>
      </w:r>
      <w:proofErr w:type="spellStart"/>
      <w:r w:rsidRPr="006F743C">
        <w:t>Pubishing</w:t>
      </w:r>
      <w:proofErr w:type="spellEnd"/>
    </w:p>
    <w:p w14:paraId="7FDE608F" w14:textId="1875E979" w:rsidR="0039023D" w:rsidRPr="006F743C" w:rsidRDefault="0039023D" w:rsidP="00746C24">
      <w:r w:rsidRPr="006F743C">
        <w:t xml:space="preserve">Sanchez, KR </w:t>
      </w:r>
      <w:r w:rsidR="00CA15E8" w:rsidRPr="006F743C">
        <w:t>(</w:t>
      </w:r>
      <w:r w:rsidRPr="006F743C">
        <w:t>2010</w:t>
      </w:r>
      <w:r w:rsidR="00CA15E8" w:rsidRPr="006F743C">
        <w:t xml:space="preserve">). </w:t>
      </w:r>
      <w:r w:rsidRPr="006F743C">
        <w:t xml:space="preserve">Nematode and bacterial associates of the invasive brown garden snail, Helix </w:t>
      </w:r>
      <w:proofErr w:type="spellStart"/>
      <w:r w:rsidRPr="006F743C">
        <w:t>aspersa</w:t>
      </w:r>
      <w:proofErr w:type="spellEnd"/>
      <w:r w:rsidRPr="006F743C">
        <w:t xml:space="preserve">, </w:t>
      </w:r>
      <w:proofErr w:type="gramStart"/>
      <w:r w:rsidRPr="006F743C">
        <w:t>Masters of Science</w:t>
      </w:r>
      <w:proofErr w:type="gramEnd"/>
      <w:r w:rsidRPr="006F743C">
        <w:t xml:space="preserve"> Thesis, University of California, Davis</w:t>
      </w:r>
    </w:p>
    <w:p w14:paraId="112B5041" w14:textId="6EC13A0B" w:rsidR="0039023D" w:rsidRPr="006F743C" w:rsidRDefault="0039023D" w:rsidP="009C7C3C">
      <w:r w:rsidRPr="006F743C">
        <w:t xml:space="preserve">Sanchez, O, </w:t>
      </w:r>
      <w:proofErr w:type="spellStart"/>
      <w:r w:rsidRPr="006F743C">
        <w:t>Robla</w:t>
      </w:r>
      <w:proofErr w:type="spellEnd"/>
      <w:r w:rsidRPr="006F743C">
        <w:t>, J</w:t>
      </w:r>
      <w:r w:rsidR="00184A16" w:rsidRPr="006F743C">
        <w:t xml:space="preserve"> and </w:t>
      </w:r>
      <w:r w:rsidRPr="006F743C">
        <w:t xml:space="preserve">Arias, A </w:t>
      </w:r>
      <w:r w:rsidR="00CA15E8" w:rsidRPr="006F743C">
        <w:t>(</w:t>
      </w:r>
      <w:r w:rsidRPr="006F743C">
        <w:t>2021</w:t>
      </w:r>
      <w:r w:rsidR="00CA15E8" w:rsidRPr="006F743C">
        <w:t xml:space="preserve">). </w:t>
      </w:r>
      <w:r w:rsidRPr="006F743C">
        <w:t>Annotated and Updated Checklist of Land and Freshwater Molluscs from Asturias (Northern Spain) with Emphasis on Parasite Transmitters and Exotic Species</w:t>
      </w:r>
      <w:r w:rsidR="00CA15E8" w:rsidRPr="006F743C">
        <w:t>,</w:t>
      </w:r>
      <w:r w:rsidR="006F29F6" w:rsidRPr="006F743C">
        <w:t xml:space="preserve"> </w:t>
      </w:r>
      <w:r w:rsidRPr="006F743C">
        <w:t>Diversity-Basel</w:t>
      </w:r>
      <w:r w:rsidR="00CA15E8" w:rsidRPr="006F743C">
        <w:t xml:space="preserve"> </w:t>
      </w:r>
      <w:r w:rsidRPr="006F743C">
        <w:t>13</w:t>
      </w:r>
      <w:r w:rsidR="00CA15E8" w:rsidRPr="006F743C">
        <w:t>(</w:t>
      </w:r>
      <w:r w:rsidRPr="006F743C">
        <w:t>9</w:t>
      </w:r>
      <w:r w:rsidR="00CA15E8" w:rsidRPr="006F743C">
        <w:t>)</w:t>
      </w:r>
      <w:r w:rsidRPr="006F743C">
        <w:t xml:space="preserve">, </w:t>
      </w:r>
      <w:proofErr w:type="spellStart"/>
      <w:r w:rsidR="00F1288B" w:rsidRPr="006F743C">
        <w:t>doi</w:t>
      </w:r>
      <w:proofErr w:type="spellEnd"/>
      <w:r w:rsidR="00F1288B" w:rsidRPr="006F743C">
        <w:t xml:space="preserve">: </w:t>
      </w:r>
      <w:r w:rsidR="001B0460" w:rsidRPr="006F743C">
        <w:t>10.3390/d13090415</w:t>
      </w:r>
    </w:p>
    <w:p w14:paraId="45B27C4B" w14:textId="13F75157" w:rsidR="0039023D" w:rsidRPr="006F743C" w:rsidRDefault="0039023D" w:rsidP="009C7C3C">
      <w:r w:rsidRPr="006F743C">
        <w:t>Sanderson, G</w:t>
      </w:r>
      <w:r w:rsidR="00184A16" w:rsidRPr="006F743C">
        <w:t xml:space="preserve"> and </w:t>
      </w:r>
      <w:proofErr w:type="spellStart"/>
      <w:r w:rsidRPr="006F743C">
        <w:t>Sirgel</w:t>
      </w:r>
      <w:proofErr w:type="spellEnd"/>
      <w:r w:rsidRPr="006F743C">
        <w:t xml:space="preserve">, W </w:t>
      </w:r>
      <w:r w:rsidR="001B0460" w:rsidRPr="006F743C">
        <w:t>(</w:t>
      </w:r>
      <w:r w:rsidRPr="006F743C">
        <w:t>2002</w:t>
      </w:r>
      <w:r w:rsidR="001B0460" w:rsidRPr="006F743C">
        <w:t xml:space="preserve">). </w:t>
      </w:r>
      <w:proofErr w:type="spellStart"/>
      <w:r w:rsidRPr="006F743C">
        <w:t>Helicidae</w:t>
      </w:r>
      <w:proofErr w:type="spellEnd"/>
      <w:r w:rsidRPr="006F743C">
        <w:t xml:space="preserve"> as pests in Australian and South African grapevines, in GM Barker (ed) Molluscs as Crop Pests, CABI Publishing, Wallingford, United Kingdom, pp. 255-70.</w:t>
      </w:r>
    </w:p>
    <w:p w14:paraId="4E64AC26" w14:textId="242C704A" w:rsidR="0039023D" w:rsidRPr="006F743C" w:rsidRDefault="0039023D" w:rsidP="009C7C3C">
      <w:proofErr w:type="spellStart"/>
      <w:r w:rsidRPr="006F743C">
        <w:t>Sawanyawisuth</w:t>
      </w:r>
      <w:proofErr w:type="spellEnd"/>
      <w:r w:rsidRPr="006F743C">
        <w:t>, K</w:t>
      </w:r>
      <w:r w:rsidR="00184A16" w:rsidRPr="006F743C">
        <w:t xml:space="preserve"> and </w:t>
      </w:r>
      <w:proofErr w:type="spellStart"/>
      <w:r w:rsidRPr="006F743C">
        <w:t>Sawanyawisuth</w:t>
      </w:r>
      <w:proofErr w:type="spellEnd"/>
      <w:r w:rsidRPr="006F743C">
        <w:t xml:space="preserve">, K </w:t>
      </w:r>
      <w:r w:rsidR="001B0460" w:rsidRPr="006F743C">
        <w:t>(</w:t>
      </w:r>
      <w:r w:rsidRPr="006F743C">
        <w:t>2008</w:t>
      </w:r>
      <w:r w:rsidR="001B0460" w:rsidRPr="006F743C">
        <w:t xml:space="preserve">). </w:t>
      </w:r>
      <w:r w:rsidRPr="006F743C">
        <w:t xml:space="preserve">Treatment of angiostrongyliasis, </w:t>
      </w:r>
      <w:r w:rsidR="00D61600" w:rsidRPr="006F743C">
        <w:t>Transactions of the Royal Society of Tropical Medicine and Hygiene</w:t>
      </w:r>
      <w:r w:rsidRPr="006F743C">
        <w:t xml:space="preserve"> 102</w:t>
      </w:r>
      <w:r w:rsidR="001B0460" w:rsidRPr="006F743C">
        <w:t>(</w:t>
      </w:r>
      <w:r w:rsidRPr="006F743C">
        <w:t>10</w:t>
      </w:r>
      <w:r w:rsidR="001B0460" w:rsidRPr="006F743C">
        <w:t xml:space="preserve">): </w:t>
      </w:r>
      <w:r w:rsidRPr="006F743C">
        <w:t>990-</w:t>
      </w:r>
      <w:r w:rsidR="001B0460" w:rsidRPr="006F743C">
        <w:t>99</w:t>
      </w:r>
      <w:r w:rsidRPr="006F743C">
        <w:t>6</w:t>
      </w:r>
    </w:p>
    <w:p w14:paraId="072CFBBC" w14:textId="4A8ADF00" w:rsidR="0039023D" w:rsidRPr="006F743C" w:rsidRDefault="0039023D" w:rsidP="009C7C3C">
      <w:proofErr w:type="spellStart"/>
      <w:r w:rsidRPr="006F743C">
        <w:t>Sawanyawisuth</w:t>
      </w:r>
      <w:proofErr w:type="spellEnd"/>
      <w:r w:rsidRPr="006F743C">
        <w:t xml:space="preserve">, K, </w:t>
      </w:r>
      <w:proofErr w:type="spellStart"/>
      <w:r w:rsidRPr="006F743C">
        <w:t>Chindaprasirt</w:t>
      </w:r>
      <w:proofErr w:type="spellEnd"/>
      <w:r w:rsidRPr="006F743C">
        <w:t xml:space="preserve">, J, </w:t>
      </w:r>
      <w:proofErr w:type="spellStart"/>
      <w:r w:rsidRPr="006F743C">
        <w:t>Senthong</w:t>
      </w:r>
      <w:proofErr w:type="spellEnd"/>
      <w:r w:rsidRPr="006F743C">
        <w:t xml:space="preserve">, V, </w:t>
      </w:r>
      <w:proofErr w:type="spellStart"/>
      <w:r w:rsidRPr="006F743C">
        <w:t>Limpawattana</w:t>
      </w:r>
      <w:proofErr w:type="spellEnd"/>
      <w:r w:rsidRPr="006F743C">
        <w:t xml:space="preserve">, P, </w:t>
      </w:r>
      <w:proofErr w:type="spellStart"/>
      <w:r w:rsidRPr="006F743C">
        <w:t>Auvichayapat</w:t>
      </w:r>
      <w:proofErr w:type="spellEnd"/>
      <w:r w:rsidRPr="006F743C">
        <w:t xml:space="preserve">, N, </w:t>
      </w:r>
      <w:proofErr w:type="spellStart"/>
      <w:r w:rsidRPr="006F743C">
        <w:t>Tassniyom</w:t>
      </w:r>
      <w:proofErr w:type="spellEnd"/>
      <w:r w:rsidRPr="006F743C">
        <w:t xml:space="preserve">, S, </w:t>
      </w:r>
      <w:proofErr w:type="spellStart"/>
      <w:r w:rsidRPr="006F743C">
        <w:t>Chotmongkol</w:t>
      </w:r>
      <w:proofErr w:type="spellEnd"/>
      <w:r w:rsidRPr="006F743C">
        <w:t xml:space="preserve">, V, </w:t>
      </w:r>
      <w:proofErr w:type="spellStart"/>
      <w:r w:rsidRPr="006F743C">
        <w:t>Maleewong</w:t>
      </w:r>
      <w:proofErr w:type="spellEnd"/>
      <w:r w:rsidRPr="006F743C">
        <w:t>, W</w:t>
      </w:r>
      <w:r w:rsidR="00184A16" w:rsidRPr="006F743C">
        <w:t xml:space="preserve"> and </w:t>
      </w:r>
      <w:proofErr w:type="spellStart"/>
      <w:r w:rsidRPr="006F743C">
        <w:t>Intapan</w:t>
      </w:r>
      <w:proofErr w:type="spellEnd"/>
      <w:r w:rsidRPr="006F743C">
        <w:t xml:space="preserve">, PM </w:t>
      </w:r>
      <w:r w:rsidR="001B0460" w:rsidRPr="006F743C">
        <w:t>(</w:t>
      </w:r>
      <w:r w:rsidRPr="006F743C">
        <w:t>2013</w:t>
      </w:r>
      <w:r w:rsidR="001B0460" w:rsidRPr="006F743C">
        <w:t xml:space="preserve">). </w:t>
      </w:r>
      <w:r w:rsidRPr="006F743C">
        <w:t xml:space="preserve">Clinical manifestations of Eosinophilic meningitis due to infection with </w:t>
      </w:r>
      <w:proofErr w:type="spellStart"/>
      <w:r w:rsidRPr="006F743C">
        <w:t>Angiostrongylus</w:t>
      </w:r>
      <w:proofErr w:type="spellEnd"/>
      <w:r w:rsidRPr="006F743C">
        <w:t xml:space="preserve"> </w:t>
      </w:r>
      <w:proofErr w:type="spellStart"/>
      <w:r w:rsidRPr="006F743C">
        <w:t>cantonensis</w:t>
      </w:r>
      <w:proofErr w:type="spellEnd"/>
      <w:r w:rsidRPr="006F743C">
        <w:t xml:space="preserve"> in children, Korean J</w:t>
      </w:r>
      <w:r w:rsidR="00D61600" w:rsidRPr="006F743C">
        <w:t xml:space="preserve">ournal of </w:t>
      </w:r>
      <w:r w:rsidRPr="006F743C">
        <w:t>Parasitol</w:t>
      </w:r>
      <w:r w:rsidR="00D61600" w:rsidRPr="006F743C">
        <w:t>ogy</w:t>
      </w:r>
      <w:r w:rsidR="001B0460" w:rsidRPr="006F743C">
        <w:t xml:space="preserve"> </w:t>
      </w:r>
      <w:r w:rsidRPr="006F743C">
        <w:t>51</w:t>
      </w:r>
      <w:r w:rsidR="001B0460" w:rsidRPr="006F743C">
        <w:t>(</w:t>
      </w:r>
      <w:r w:rsidRPr="006F743C">
        <w:t>6</w:t>
      </w:r>
      <w:r w:rsidR="001B0460" w:rsidRPr="006F743C">
        <w:t xml:space="preserve">): </w:t>
      </w:r>
      <w:r w:rsidRPr="006F743C">
        <w:t>735-</w:t>
      </w:r>
      <w:r w:rsidR="001B0460" w:rsidRPr="006F743C">
        <w:t>73</w:t>
      </w:r>
      <w:r w:rsidRPr="006F743C">
        <w:t>8</w:t>
      </w:r>
    </w:p>
    <w:p w14:paraId="63C20B2D" w14:textId="70B004B0" w:rsidR="0039023D" w:rsidRPr="006F743C" w:rsidRDefault="0039023D" w:rsidP="00746C24">
      <w:r w:rsidRPr="006F743C">
        <w:t xml:space="preserve">Schultes, F </w:t>
      </w:r>
      <w:r w:rsidR="001B0460" w:rsidRPr="006F743C">
        <w:t>(</w:t>
      </w:r>
      <w:r w:rsidRPr="006F743C">
        <w:t>2014</w:t>
      </w:r>
      <w:r w:rsidR="001B0460" w:rsidRPr="006F743C">
        <w:t xml:space="preserve">). </w:t>
      </w:r>
      <w:r w:rsidRPr="006F743C">
        <w:t xml:space="preserve">Species summary for </w:t>
      </w:r>
      <w:proofErr w:type="spellStart"/>
      <w:r w:rsidRPr="006F743C">
        <w:t>Eobania</w:t>
      </w:r>
      <w:proofErr w:type="spellEnd"/>
      <w:r w:rsidRPr="006F743C">
        <w:t xml:space="preserve"> </w:t>
      </w:r>
      <w:proofErr w:type="spellStart"/>
      <w:r w:rsidRPr="006F743C">
        <w:t>vermiculata</w:t>
      </w:r>
      <w:proofErr w:type="spellEnd"/>
      <w:r w:rsidRPr="006F743C">
        <w:t>, Animal Base, Gottingen University, available at http://www.animalbase.uni-goettingen.de/zooweb/servlet/AnimalBase/home/species?id=1367.</w:t>
      </w:r>
    </w:p>
    <w:p w14:paraId="263399D0" w14:textId="7FAA4D3C"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2008a</w:t>
      </w:r>
      <w:r w:rsidR="001B0460" w:rsidRPr="006F743C">
        <w:t xml:space="preserve">). </w:t>
      </w:r>
      <w:r w:rsidRPr="006F743C">
        <w:t>Experimental evidence for a new transmission route in a parasitic mite and its mucus-dependent orientation towards the host snail</w:t>
      </w:r>
      <w:r w:rsidR="001B0460" w:rsidRPr="006F743C">
        <w:t>,</w:t>
      </w:r>
      <w:r w:rsidR="006F29F6" w:rsidRPr="006F743C">
        <w:t xml:space="preserve"> </w:t>
      </w:r>
      <w:r w:rsidRPr="006F743C">
        <w:t>Parasitology</w:t>
      </w:r>
      <w:r w:rsidR="001B0460" w:rsidRPr="006F743C">
        <w:t xml:space="preserve"> </w:t>
      </w:r>
      <w:r w:rsidRPr="006F743C">
        <w:t>135</w:t>
      </w:r>
      <w:r w:rsidR="001B0460" w:rsidRPr="006F743C">
        <w:t>(</w:t>
      </w:r>
      <w:r w:rsidRPr="006F743C">
        <w:t>14</w:t>
      </w:r>
      <w:r w:rsidR="001B0460" w:rsidRPr="006F743C">
        <w:t xml:space="preserve">): </w:t>
      </w:r>
      <w:r w:rsidRPr="006F743C">
        <w:t>1679-</w:t>
      </w:r>
      <w:r w:rsidR="001B0460" w:rsidRPr="006F743C">
        <w:t>16</w:t>
      </w:r>
      <w:r w:rsidRPr="006F743C">
        <w:t>84</w:t>
      </w:r>
    </w:p>
    <w:p w14:paraId="24A07996" w14:textId="22169843"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2008b</w:t>
      </w:r>
      <w:r w:rsidR="001B0460" w:rsidRPr="006F743C">
        <w:t xml:space="preserve">). </w:t>
      </w:r>
      <w:r w:rsidRPr="006F743C">
        <w:t xml:space="preserve">Parasitic mites influence fitness components of their host, the land snail </w:t>
      </w:r>
      <w:proofErr w:type="spellStart"/>
      <w:r w:rsidRPr="006F743C">
        <w:t>Arianta</w:t>
      </w:r>
      <w:proofErr w:type="spellEnd"/>
      <w:r w:rsidRPr="006F743C">
        <w:t xml:space="preserve"> </w:t>
      </w:r>
      <w:proofErr w:type="spellStart"/>
      <w:r w:rsidRPr="006F743C">
        <w:t>arbustorum</w:t>
      </w:r>
      <w:proofErr w:type="spellEnd"/>
      <w:r w:rsidR="001B0460" w:rsidRPr="006F743C">
        <w:t>,</w:t>
      </w:r>
      <w:r w:rsidR="006F29F6" w:rsidRPr="006F743C">
        <w:t xml:space="preserve"> </w:t>
      </w:r>
      <w:r w:rsidRPr="006F743C">
        <w:t>Invertebrate Biology</w:t>
      </w:r>
      <w:r w:rsidR="001B0460" w:rsidRPr="006F743C">
        <w:t xml:space="preserve"> </w:t>
      </w:r>
      <w:r w:rsidRPr="006F743C">
        <w:t>127</w:t>
      </w:r>
      <w:r w:rsidR="001B0460" w:rsidRPr="006F743C">
        <w:t>(</w:t>
      </w:r>
      <w:r w:rsidRPr="006F743C">
        <w:t>3</w:t>
      </w:r>
      <w:r w:rsidR="001B0460" w:rsidRPr="006F743C">
        <w:t xml:space="preserve">): </w:t>
      </w:r>
      <w:r w:rsidRPr="006F743C">
        <w:t>350-</w:t>
      </w:r>
      <w:r w:rsidR="001B0460" w:rsidRPr="006F743C">
        <w:t>35</w:t>
      </w:r>
      <w:r w:rsidRPr="006F743C">
        <w:t>6</w:t>
      </w:r>
    </w:p>
    <w:p w14:paraId="3B652BBC" w14:textId="2E01B29F"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2010a</w:t>
      </w:r>
      <w:r w:rsidR="001B0460" w:rsidRPr="006F743C">
        <w:t xml:space="preserve">). </w:t>
      </w:r>
      <w:r w:rsidRPr="006F743C">
        <w:t>Contact-based transmission models in terrestrial gastropod populations infected with parasitic mites</w:t>
      </w:r>
      <w:r w:rsidR="001B0460" w:rsidRPr="006F743C">
        <w:t>,</w:t>
      </w:r>
      <w:r w:rsidR="006F29F6" w:rsidRPr="006F743C">
        <w:t xml:space="preserve"> </w:t>
      </w:r>
      <w:r w:rsidRPr="006F743C">
        <w:t>International Journal for Parasitology</w:t>
      </w:r>
      <w:r w:rsidR="001B0460" w:rsidRPr="006F743C">
        <w:t xml:space="preserve"> </w:t>
      </w:r>
      <w:r w:rsidRPr="006F743C">
        <w:t>40</w:t>
      </w:r>
      <w:r w:rsidR="001B0460" w:rsidRPr="006F743C">
        <w:t>(</w:t>
      </w:r>
      <w:r w:rsidRPr="006F743C">
        <w:t>9</w:t>
      </w:r>
      <w:r w:rsidR="001B0460" w:rsidRPr="006F743C">
        <w:t xml:space="preserve">): </w:t>
      </w:r>
      <w:r w:rsidRPr="006F743C">
        <w:t>1045-</w:t>
      </w:r>
      <w:r w:rsidR="001B0460" w:rsidRPr="006F743C">
        <w:t>10</w:t>
      </w:r>
      <w:r w:rsidRPr="006F743C">
        <w:t>50</w:t>
      </w:r>
    </w:p>
    <w:p w14:paraId="334BA6A3" w14:textId="1736DCDF"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2010b</w:t>
      </w:r>
      <w:r w:rsidR="001B0460" w:rsidRPr="006F743C">
        <w:t xml:space="preserve">). </w:t>
      </w:r>
      <w:r w:rsidRPr="006F743C">
        <w:t xml:space="preserve">Within- and Among-Family Variation in Parasite Load and Parasite-Induced Mortality in the Land Snail </w:t>
      </w:r>
      <w:proofErr w:type="spellStart"/>
      <w:r w:rsidRPr="006F743C">
        <w:t>Arianta</w:t>
      </w:r>
      <w:proofErr w:type="spellEnd"/>
      <w:r w:rsidRPr="006F743C">
        <w:t xml:space="preserve"> </w:t>
      </w:r>
      <w:proofErr w:type="spellStart"/>
      <w:r w:rsidRPr="006F743C">
        <w:t>arbustorum</w:t>
      </w:r>
      <w:proofErr w:type="spellEnd"/>
      <w:r w:rsidRPr="006F743C">
        <w:t>, a Host of Parasitic Mites</w:t>
      </w:r>
      <w:r w:rsidR="001B0460" w:rsidRPr="006F743C">
        <w:t>,</w:t>
      </w:r>
      <w:r w:rsidR="006F29F6" w:rsidRPr="006F743C">
        <w:t xml:space="preserve"> </w:t>
      </w:r>
      <w:r w:rsidRPr="006F743C">
        <w:t>Journal of Parasitology</w:t>
      </w:r>
      <w:r w:rsidR="001B0460" w:rsidRPr="006F743C">
        <w:t xml:space="preserve"> </w:t>
      </w:r>
      <w:r w:rsidRPr="006F743C">
        <w:t>96</w:t>
      </w:r>
      <w:r w:rsidR="001B0460" w:rsidRPr="006F743C">
        <w:t>(</w:t>
      </w:r>
      <w:r w:rsidRPr="006F743C">
        <w:t>4</w:t>
      </w:r>
      <w:r w:rsidR="001B0460" w:rsidRPr="006F743C">
        <w:t xml:space="preserve">): </w:t>
      </w:r>
      <w:r w:rsidRPr="006F743C">
        <w:t>830-</w:t>
      </w:r>
      <w:r w:rsidR="001B0460" w:rsidRPr="006F743C">
        <w:t>83</w:t>
      </w:r>
      <w:r w:rsidRPr="006F743C">
        <w:t>2</w:t>
      </w:r>
    </w:p>
    <w:p w14:paraId="78447ECC" w14:textId="3118577D" w:rsidR="0039023D" w:rsidRPr="006F743C" w:rsidRDefault="0039023D" w:rsidP="009C7C3C">
      <w:r w:rsidRPr="006F743C">
        <w:t>Segade, P, Crespo, C, Garcia, N, Garcia-Estevez, JM, Arias, C</w:t>
      </w:r>
      <w:r w:rsidR="00184A16" w:rsidRPr="006F743C">
        <w:t xml:space="preserve"> and </w:t>
      </w:r>
      <w:r w:rsidRPr="006F743C">
        <w:t xml:space="preserve">Iglesias, R </w:t>
      </w:r>
      <w:r w:rsidR="001B0460" w:rsidRPr="006F743C">
        <w:t>(</w:t>
      </w:r>
      <w:r w:rsidRPr="006F743C">
        <w:t>2011</w:t>
      </w:r>
      <w:r w:rsidR="001B0460" w:rsidRPr="006F743C">
        <w:t xml:space="preserve">). </w:t>
      </w:r>
      <w:proofErr w:type="spellStart"/>
      <w:r w:rsidRPr="006F743C">
        <w:t>Brachylaima</w:t>
      </w:r>
      <w:proofErr w:type="spellEnd"/>
      <w:r w:rsidRPr="006F743C">
        <w:t xml:space="preserve"> </w:t>
      </w:r>
      <w:proofErr w:type="spellStart"/>
      <w:r w:rsidRPr="006F743C">
        <w:t>aspersae</w:t>
      </w:r>
      <w:proofErr w:type="spellEnd"/>
      <w:r w:rsidRPr="006F743C">
        <w:t xml:space="preserve"> n. sp. (Digenea: </w:t>
      </w:r>
      <w:proofErr w:type="spellStart"/>
      <w:r w:rsidRPr="006F743C">
        <w:t>Brachylaimidae</w:t>
      </w:r>
      <w:proofErr w:type="spellEnd"/>
      <w:r w:rsidRPr="006F743C">
        <w:t xml:space="preserve">) infecting farmed snails in NW Spain: Morphology, life cycle, pathology, and implications for </w:t>
      </w:r>
      <w:r w:rsidR="00AA2E13" w:rsidRPr="006F743C">
        <w:t>heliculture</w:t>
      </w:r>
      <w:r w:rsidR="001B0460" w:rsidRPr="006F743C">
        <w:t>,</w:t>
      </w:r>
      <w:r w:rsidR="006F29F6" w:rsidRPr="006F743C">
        <w:t xml:space="preserve"> </w:t>
      </w:r>
      <w:r w:rsidRPr="006F743C">
        <w:t>Veterinary Parasitology</w:t>
      </w:r>
      <w:r w:rsidR="001B0460" w:rsidRPr="006F743C">
        <w:t xml:space="preserve"> </w:t>
      </w:r>
      <w:r w:rsidRPr="006F743C">
        <w:t>175</w:t>
      </w:r>
      <w:r w:rsidR="001B0460" w:rsidRPr="006F743C">
        <w:t>(</w:t>
      </w:r>
      <w:r w:rsidRPr="006F743C">
        <w:t>3-4</w:t>
      </w:r>
      <w:r w:rsidR="001B0460" w:rsidRPr="006F743C">
        <w:t xml:space="preserve">): </w:t>
      </w:r>
      <w:r w:rsidRPr="006F743C">
        <w:t>273-</w:t>
      </w:r>
      <w:r w:rsidR="001B0460" w:rsidRPr="006F743C">
        <w:t>2</w:t>
      </w:r>
      <w:r w:rsidRPr="006F743C">
        <w:t>86</w:t>
      </w:r>
    </w:p>
    <w:p w14:paraId="76C1522A" w14:textId="12D9BADD" w:rsidR="0039023D" w:rsidRPr="006F743C" w:rsidRDefault="0039023D" w:rsidP="009C7C3C">
      <w:r w:rsidRPr="006F743C">
        <w:t>Segade, P, Garcia-Estevez, J, Arias, C</w:t>
      </w:r>
      <w:r w:rsidR="00184A16" w:rsidRPr="006F743C">
        <w:t xml:space="preserve"> and </w:t>
      </w:r>
      <w:r w:rsidRPr="006F743C">
        <w:t xml:space="preserve">Iglesias, R </w:t>
      </w:r>
      <w:r w:rsidR="001B0460" w:rsidRPr="006F743C">
        <w:t>(</w:t>
      </w:r>
      <w:r w:rsidRPr="006F743C">
        <w:t>2013</w:t>
      </w:r>
      <w:r w:rsidR="001B0460" w:rsidRPr="006F743C">
        <w:t xml:space="preserve">). </w:t>
      </w:r>
      <w:r w:rsidRPr="006F743C">
        <w:t xml:space="preserve">Parasitic infections in mixed system-based </w:t>
      </w:r>
      <w:r w:rsidR="00AA2E13" w:rsidRPr="006F743C">
        <w:t>heliculture</w:t>
      </w:r>
      <w:r w:rsidRPr="006F743C">
        <w:t xml:space="preserve"> farms: dynamics and key epidemiological factors</w:t>
      </w:r>
      <w:r w:rsidR="001B0460" w:rsidRPr="006F743C">
        <w:t>,</w:t>
      </w:r>
      <w:r w:rsidR="006F29F6" w:rsidRPr="006F743C">
        <w:t xml:space="preserve"> </w:t>
      </w:r>
      <w:r w:rsidRPr="006F743C">
        <w:t>Parasitology</w:t>
      </w:r>
      <w:r w:rsidR="001B0460" w:rsidRPr="006F743C">
        <w:t xml:space="preserve"> </w:t>
      </w:r>
      <w:r w:rsidRPr="006F743C">
        <w:t>140</w:t>
      </w:r>
      <w:r w:rsidR="001B0460" w:rsidRPr="006F743C">
        <w:t>(</w:t>
      </w:r>
      <w:r w:rsidRPr="006F743C">
        <w:t>4</w:t>
      </w:r>
      <w:r w:rsidR="001B0460" w:rsidRPr="006F743C">
        <w:t xml:space="preserve">): </w:t>
      </w:r>
      <w:r w:rsidRPr="006F743C">
        <w:t>482-</w:t>
      </w:r>
      <w:r w:rsidR="001B0460" w:rsidRPr="006F743C">
        <w:t>4</w:t>
      </w:r>
      <w:r w:rsidRPr="006F743C">
        <w:t>97</w:t>
      </w:r>
    </w:p>
    <w:p w14:paraId="717A1169" w14:textId="1C8C79D0" w:rsidR="0039023D" w:rsidRPr="006F743C" w:rsidRDefault="0039023D" w:rsidP="009C7C3C">
      <w:r w:rsidRPr="006F743C">
        <w:t>Segade, P, Kher, CP, Lynn, DH</w:t>
      </w:r>
      <w:r w:rsidR="00184A16" w:rsidRPr="006F743C">
        <w:t xml:space="preserve"> and </w:t>
      </w:r>
      <w:r w:rsidRPr="006F743C">
        <w:t xml:space="preserve">Iglesias, R </w:t>
      </w:r>
      <w:r w:rsidR="001B0460" w:rsidRPr="006F743C">
        <w:t>(</w:t>
      </w:r>
      <w:r w:rsidRPr="006F743C">
        <w:t>2009</w:t>
      </w:r>
      <w:r w:rsidR="001B0460" w:rsidRPr="006F743C">
        <w:t xml:space="preserve">). </w:t>
      </w:r>
      <w:r w:rsidRPr="006F743C">
        <w:t>Morphological and molecular characterization of renal ciliates infecting farmed snails in Spain</w:t>
      </w:r>
      <w:r w:rsidR="00FF6689" w:rsidRPr="006F743C">
        <w:t>,</w:t>
      </w:r>
      <w:r w:rsidR="006F29F6" w:rsidRPr="006F743C">
        <w:t xml:space="preserve"> </w:t>
      </w:r>
      <w:r w:rsidRPr="006F743C">
        <w:t>Parasitology</w:t>
      </w:r>
      <w:r w:rsidR="00FF6689" w:rsidRPr="006F743C">
        <w:t xml:space="preserve"> </w:t>
      </w:r>
      <w:r w:rsidRPr="006F743C">
        <w:t>136</w:t>
      </w:r>
      <w:r w:rsidR="00FF6689" w:rsidRPr="006F743C">
        <w:t>(</w:t>
      </w:r>
      <w:r w:rsidRPr="006F743C">
        <w:t>7</w:t>
      </w:r>
      <w:r w:rsidR="00FF6689" w:rsidRPr="006F743C">
        <w:t xml:space="preserve">): </w:t>
      </w:r>
      <w:r w:rsidRPr="006F743C">
        <w:t>771-</w:t>
      </w:r>
      <w:r w:rsidR="00FF6689" w:rsidRPr="006F743C">
        <w:t>7</w:t>
      </w:r>
      <w:r w:rsidRPr="006F743C">
        <w:t>82</w:t>
      </w:r>
    </w:p>
    <w:p w14:paraId="1EBA0E60" w14:textId="196ABF95" w:rsidR="0039023D" w:rsidRPr="006F743C" w:rsidRDefault="0039023D" w:rsidP="00746C24">
      <w:r w:rsidRPr="006F743C">
        <w:lastRenderedPageBreak/>
        <w:t>S</w:t>
      </w:r>
      <w:r w:rsidR="00FF6689" w:rsidRPr="006F743C">
        <w:t xml:space="preserve">egade, </w:t>
      </w:r>
      <w:r w:rsidR="00FA4BD4" w:rsidRPr="006F743C">
        <w:t>P, Crespo, C, Garcia, N, Garcia-Estevez, JM</w:t>
      </w:r>
      <w:r w:rsidR="0012620F" w:rsidRPr="006F743C">
        <w:t xml:space="preserve"> et al. (</w:t>
      </w:r>
      <w:r w:rsidRPr="006F743C">
        <w:t>2011</w:t>
      </w:r>
      <w:r w:rsidR="0012620F" w:rsidRPr="006F743C">
        <w:t>)</w:t>
      </w:r>
      <w:r w:rsidRPr="006F743C">
        <w:t xml:space="preserve">. </w:t>
      </w:r>
      <w:proofErr w:type="spellStart"/>
      <w:r w:rsidRPr="006F743C">
        <w:t>Brachylaima</w:t>
      </w:r>
      <w:proofErr w:type="spellEnd"/>
      <w:r w:rsidRPr="006F743C">
        <w:t xml:space="preserve"> </w:t>
      </w:r>
      <w:proofErr w:type="spellStart"/>
      <w:r w:rsidRPr="006F743C">
        <w:t>aspersae</w:t>
      </w:r>
      <w:proofErr w:type="spellEnd"/>
      <w:r w:rsidRPr="006F743C">
        <w:t xml:space="preserve"> n. sp. (Digenea: </w:t>
      </w:r>
      <w:proofErr w:type="spellStart"/>
      <w:r w:rsidRPr="006F743C">
        <w:t>Brachylaimidae</w:t>
      </w:r>
      <w:proofErr w:type="spellEnd"/>
      <w:r w:rsidRPr="006F743C">
        <w:t xml:space="preserve">) infecting farmed snails in NW Spain: Morphology, life cycle, pathology, and implications for </w:t>
      </w:r>
      <w:r w:rsidR="00AA2E13" w:rsidRPr="006F743C">
        <w:t>heliculture</w:t>
      </w:r>
      <w:r w:rsidR="0012620F" w:rsidRPr="006F743C">
        <w:t xml:space="preserve">, </w:t>
      </w:r>
      <w:r w:rsidRPr="006F743C">
        <w:t>Veterinary Parasitology 175</w:t>
      </w:r>
      <w:r w:rsidR="0012620F" w:rsidRPr="006F743C">
        <w:t xml:space="preserve">: </w:t>
      </w:r>
      <w:r w:rsidRPr="006F743C">
        <w:t>273-286</w:t>
      </w:r>
    </w:p>
    <w:p w14:paraId="51F9EFC3" w14:textId="63C6B4A8" w:rsidR="0039023D" w:rsidRPr="006F743C" w:rsidRDefault="0039023D" w:rsidP="009C7C3C">
      <w:r w:rsidRPr="006F743C">
        <w:t>Senanayake, SN, Pryor, DS, Walker, J</w:t>
      </w:r>
      <w:r w:rsidR="00184A16" w:rsidRPr="006F743C">
        <w:t xml:space="preserve"> and </w:t>
      </w:r>
      <w:r w:rsidRPr="006F743C">
        <w:t xml:space="preserve">Konecny, P </w:t>
      </w:r>
      <w:r w:rsidR="008F677E" w:rsidRPr="006F743C">
        <w:t>(</w:t>
      </w:r>
      <w:r w:rsidRPr="006F743C">
        <w:t>2003</w:t>
      </w:r>
      <w:r w:rsidR="008F677E" w:rsidRPr="006F743C">
        <w:t xml:space="preserve">). </w:t>
      </w:r>
      <w:r w:rsidRPr="006F743C">
        <w:t>First report of human angiostrongyliasis acquired in Sydney</w:t>
      </w:r>
      <w:r w:rsidR="008F677E" w:rsidRPr="006F743C">
        <w:t>,</w:t>
      </w:r>
      <w:r w:rsidR="006F29F6" w:rsidRPr="006F743C">
        <w:t xml:space="preserve"> </w:t>
      </w:r>
      <w:r w:rsidRPr="006F743C">
        <w:t>Medical Journal of Australia</w:t>
      </w:r>
      <w:r w:rsidR="008F677E" w:rsidRPr="006F743C">
        <w:t xml:space="preserve"> </w:t>
      </w:r>
      <w:r w:rsidRPr="006F743C">
        <w:t>179</w:t>
      </w:r>
      <w:r w:rsidR="008F677E" w:rsidRPr="006F743C">
        <w:t>(</w:t>
      </w:r>
      <w:r w:rsidRPr="006F743C">
        <w:t>8</w:t>
      </w:r>
      <w:r w:rsidR="008F677E" w:rsidRPr="006F743C">
        <w:t xml:space="preserve">): </w:t>
      </w:r>
      <w:r w:rsidRPr="006F743C">
        <w:t>430-</w:t>
      </w:r>
      <w:r w:rsidR="008F677E" w:rsidRPr="006F743C">
        <w:t>43</w:t>
      </w:r>
      <w:r w:rsidRPr="006F743C">
        <w:t>1</w:t>
      </w:r>
    </w:p>
    <w:p w14:paraId="7C6FE2E7" w14:textId="7561C0CE" w:rsidR="0039023D" w:rsidRPr="006F743C" w:rsidRDefault="0039023D" w:rsidP="009C7C3C">
      <w:proofErr w:type="spellStart"/>
      <w:r w:rsidRPr="006F743C">
        <w:t>Senlik</w:t>
      </w:r>
      <w:proofErr w:type="spellEnd"/>
      <w:r w:rsidRPr="006F743C">
        <w:t>, B, Cirak, VY</w:t>
      </w:r>
      <w:r w:rsidR="00184A16" w:rsidRPr="006F743C">
        <w:t xml:space="preserve"> and </w:t>
      </w:r>
      <w:proofErr w:type="spellStart"/>
      <w:r w:rsidRPr="006F743C">
        <w:t>Tinar</w:t>
      </w:r>
      <w:proofErr w:type="spellEnd"/>
      <w:r w:rsidRPr="006F743C">
        <w:t xml:space="preserve">, R </w:t>
      </w:r>
      <w:r w:rsidR="008F677E" w:rsidRPr="006F743C">
        <w:t>(</w:t>
      </w:r>
      <w:r w:rsidRPr="006F743C">
        <w:t>2008</w:t>
      </w:r>
      <w:r w:rsidR="008F677E" w:rsidRPr="006F743C">
        <w:t xml:space="preserve">). </w:t>
      </w:r>
      <w:r w:rsidRPr="006F743C">
        <w:t xml:space="preserve">Field efficacy of two netobimin oral suspensions (5% and 15%) in sheep naturally infected with </w:t>
      </w:r>
      <w:proofErr w:type="spellStart"/>
      <w:r w:rsidRPr="006F743C">
        <w:t>Dicrocoelium</w:t>
      </w:r>
      <w:proofErr w:type="spellEnd"/>
      <w:r w:rsidRPr="006F743C">
        <w:t xml:space="preserve"> </w:t>
      </w:r>
      <w:proofErr w:type="spellStart"/>
      <w:r w:rsidRPr="006F743C">
        <w:t>dendriticum</w:t>
      </w:r>
      <w:proofErr w:type="spellEnd"/>
      <w:r w:rsidR="008F677E" w:rsidRPr="006F743C">
        <w:t>,</w:t>
      </w:r>
      <w:r w:rsidR="006F29F6" w:rsidRPr="006F743C">
        <w:t xml:space="preserve"> </w:t>
      </w:r>
      <w:r w:rsidRPr="006F743C">
        <w:t>Small Ruminant Research</w:t>
      </w:r>
      <w:r w:rsidR="008F677E" w:rsidRPr="006F743C">
        <w:t xml:space="preserve"> </w:t>
      </w:r>
      <w:r w:rsidRPr="006F743C">
        <w:t>80</w:t>
      </w:r>
      <w:r w:rsidR="008F677E" w:rsidRPr="006F743C">
        <w:t>(1-</w:t>
      </w:r>
      <w:r w:rsidRPr="006F743C">
        <w:t>3</w:t>
      </w:r>
      <w:r w:rsidR="008F677E" w:rsidRPr="006F743C">
        <w:t xml:space="preserve">): </w:t>
      </w:r>
      <w:r w:rsidRPr="006F743C">
        <w:t>104-</w:t>
      </w:r>
      <w:r w:rsidR="008F677E" w:rsidRPr="006F743C">
        <w:t>10</w:t>
      </w:r>
      <w:r w:rsidRPr="006F743C">
        <w:t>6</w:t>
      </w:r>
    </w:p>
    <w:p w14:paraId="6B60BAAA" w14:textId="508792D1" w:rsidR="0039023D" w:rsidRPr="006F743C" w:rsidRDefault="0039023D" w:rsidP="00746C24">
      <w:r w:rsidRPr="006F743C">
        <w:t xml:space="preserve">Sherpa, S, </w:t>
      </w:r>
      <w:proofErr w:type="spellStart"/>
      <w:r w:rsidRPr="006F743C">
        <w:t>Ansart</w:t>
      </w:r>
      <w:proofErr w:type="spellEnd"/>
      <w:r w:rsidRPr="006F743C">
        <w:t xml:space="preserve">, A, Madec, L, Martin, MC, </w:t>
      </w:r>
      <w:proofErr w:type="spellStart"/>
      <w:r w:rsidRPr="006F743C">
        <w:t>Dréano</w:t>
      </w:r>
      <w:proofErr w:type="spellEnd"/>
      <w:r w:rsidRPr="006F743C">
        <w:t>, S</w:t>
      </w:r>
      <w:r w:rsidR="00184A16" w:rsidRPr="006F743C">
        <w:t xml:space="preserve"> and </w:t>
      </w:r>
      <w:proofErr w:type="spellStart"/>
      <w:r w:rsidRPr="006F743C">
        <w:t>Guiller</w:t>
      </w:r>
      <w:proofErr w:type="spellEnd"/>
      <w:r w:rsidRPr="006F743C">
        <w:t xml:space="preserve">, A </w:t>
      </w:r>
      <w:r w:rsidR="008F677E" w:rsidRPr="006F743C">
        <w:t>(</w:t>
      </w:r>
      <w:r w:rsidRPr="006F743C">
        <w:t>2018</w:t>
      </w:r>
      <w:r w:rsidR="008F677E" w:rsidRPr="006F743C">
        <w:t xml:space="preserve">). </w:t>
      </w:r>
      <w:r w:rsidRPr="006F743C">
        <w:t xml:space="preserve">Redefining the biogeographical scenario of the land snail Cornu </w:t>
      </w:r>
      <w:proofErr w:type="spellStart"/>
      <w:r w:rsidRPr="006F743C">
        <w:t>aspersum</w:t>
      </w:r>
      <w:proofErr w:type="spellEnd"/>
      <w:r w:rsidRPr="006F743C">
        <w:t xml:space="preserve"> </w:t>
      </w:r>
      <w:proofErr w:type="spellStart"/>
      <w:r w:rsidRPr="006F743C">
        <w:t>aspersum</w:t>
      </w:r>
      <w:proofErr w:type="spellEnd"/>
      <w:r w:rsidRPr="006F743C">
        <w:t>: natural spatial expansion and human-mediated dispersal in the Mediterranean basin</w:t>
      </w:r>
      <w:r w:rsidR="008F677E" w:rsidRPr="006F743C">
        <w:t xml:space="preserve">, </w:t>
      </w:r>
      <w:r w:rsidRPr="006F743C">
        <w:t>Molecular Phylogenetics and Evolution</w:t>
      </w:r>
      <w:r w:rsidR="008F677E" w:rsidRPr="006F743C">
        <w:t xml:space="preserve"> </w:t>
      </w:r>
      <w:r w:rsidRPr="006F743C">
        <w:t>120</w:t>
      </w:r>
      <w:r w:rsidR="008F677E" w:rsidRPr="006F743C">
        <w:t>: 2</w:t>
      </w:r>
      <w:r w:rsidRPr="006F743C">
        <w:t>18-</w:t>
      </w:r>
      <w:r w:rsidR="008F677E" w:rsidRPr="006F743C">
        <w:t>2</w:t>
      </w:r>
      <w:r w:rsidRPr="006F743C">
        <w:t>32</w:t>
      </w:r>
    </w:p>
    <w:p w14:paraId="2C31F072" w14:textId="1132AA56" w:rsidR="0039023D" w:rsidRPr="006F743C" w:rsidRDefault="0039023D" w:rsidP="00746C24">
      <w:r w:rsidRPr="006F743C">
        <w:t xml:space="preserve">Smith, BJ </w:t>
      </w:r>
      <w:r w:rsidR="001B320F" w:rsidRPr="006F743C">
        <w:t>(</w:t>
      </w:r>
      <w:r w:rsidRPr="006F743C">
        <w:t>1992</w:t>
      </w:r>
      <w:r w:rsidR="001B320F" w:rsidRPr="006F743C">
        <w:t>).</w:t>
      </w:r>
      <w:r w:rsidRPr="006F743C">
        <w:t xml:space="preserve"> Non-marine Mollusca, vol. 8, Houston, WWK (ed), Australian Government Public Service, Canberra</w:t>
      </w:r>
      <w:r w:rsidR="001B320F" w:rsidRPr="006F743C">
        <w:t>, ISBN-10: 0 644 14598 6</w:t>
      </w:r>
    </w:p>
    <w:p w14:paraId="02B14D85" w14:textId="0E02D02C" w:rsidR="0039023D" w:rsidRPr="006F743C" w:rsidRDefault="0039023D" w:rsidP="00746C24">
      <w:r w:rsidRPr="006F743C">
        <w:t>Soares, CM, Hayashi, C</w:t>
      </w:r>
      <w:r w:rsidR="00184A16" w:rsidRPr="006F743C">
        <w:t xml:space="preserve"> and </w:t>
      </w:r>
      <w:proofErr w:type="spellStart"/>
      <w:r w:rsidRPr="006F743C">
        <w:t>Cocito</w:t>
      </w:r>
      <w:proofErr w:type="spellEnd"/>
      <w:r w:rsidRPr="006F743C">
        <w:t xml:space="preserve">, IC </w:t>
      </w:r>
      <w:r w:rsidR="001B320F" w:rsidRPr="006F743C">
        <w:t>(</w:t>
      </w:r>
      <w:r w:rsidRPr="006F743C">
        <w:t>2002</w:t>
      </w:r>
      <w:r w:rsidR="001B320F" w:rsidRPr="006F743C">
        <w:t xml:space="preserve">). </w:t>
      </w:r>
      <w:proofErr w:type="spellStart"/>
      <w:r w:rsidRPr="006F743C">
        <w:t>Exigência</w:t>
      </w:r>
      <w:proofErr w:type="spellEnd"/>
      <w:r w:rsidRPr="006F743C">
        <w:t xml:space="preserve"> de </w:t>
      </w:r>
      <w:proofErr w:type="spellStart"/>
      <w:r w:rsidRPr="006F743C">
        <w:t>proteína</w:t>
      </w:r>
      <w:proofErr w:type="spellEnd"/>
      <w:r w:rsidRPr="006F743C">
        <w:t xml:space="preserve"> para o escargot </w:t>
      </w:r>
      <w:proofErr w:type="spellStart"/>
      <w:r w:rsidRPr="006F743C">
        <w:t>francês</w:t>
      </w:r>
      <w:proofErr w:type="spellEnd"/>
      <w:r w:rsidRPr="006F743C">
        <w:t xml:space="preserve">, Helix </w:t>
      </w:r>
      <w:proofErr w:type="spellStart"/>
      <w:r w:rsidRPr="006F743C">
        <w:t>aspersa</w:t>
      </w:r>
      <w:proofErr w:type="spellEnd"/>
      <w:r w:rsidRPr="006F743C">
        <w:t xml:space="preserve"> maxima </w:t>
      </w:r>
      <w:proofErr w:type="spellStart"/>
      <w:r w:rsidRPr="006F743C">
        <w:t>em</w:t>
      </w:r>
      <w:proofErr w:type="spellEnd"/>
      <w:r w:rsidRPr="006F743C">
        <w:t xml:space="preserve"> </w:t>
      </w:r>
      <w:proofErr w:type="spellStart"/>
      <w:r w:rsidRPr="006F743C">
        <w:t>fase</w:t>
      </w:r>
      <w:proofErr w:type="spellEnd"/>
      <w:r w:rsidRPr="006F743C">
        <w:t xml:space="preserve"> de </w:t>
      </w:r>
      <w:proofErr w:type="spellStart"/>
      <w:r w:rsidRPr="006F743C">
        <w:t>crescimento</w:t>
      </w:r>
      <w:proofErr w:type="spellEnd"/>
      <w:r w:rsidR="001B320F" w:rsidRPr="006F743C">
        <w:t xml:space="preserve">, </w:t>
      </w:r>
      <w:r w:rsidRPr="006F743C">
        <w:t xml:space="preserve">(Protein requirement for Helix </w:t>
      </w:r>
      <w:proofErr w:type="spellStart"/>
      <w:r w:rsidRPr="006F743C">
        <w:t>aspersa</w:t>
      </w:r>
      <w:proofErr w:type="spellEnd"/>
      <w:r w:rsidRPr="006F743C">
        <w:t xml:space="preserve"> maxima during the growth phase), </w:t>
      </w:r>
      <w:proofErr w:type="spellStart"/>
      <w:r w:rsidRPr="006F743C">
        <w:t>Revista</w:t>
      </w:r>
      <w:proofErr w:type="spellEnd"/>
      <w:r w:rsidRPr="006F743C">
        <w:t xml:space="preserve"> Brasileira de </w:t>
      </w:r>
      <w:proofErr w:type="spellStart"/>
      <w:r w:rsidRPr="006F743C">
        <w:t>Zootecnia</w:t>
      </w:r>
      <w:proofErr w:type="spellEnd"/>
      <w:r w:rsidR="001B320F" w:rsidRPr="006F743C">
        <w:t xml:space="preserve"> </w:t>
      </w:r>
      <w:r w:rsidRPr="006F743C">
        <w:t>31</w:t>
      </w:r>
      <w:r w:rsidR="001B320F" w:rsidRPr="006F743C">
        <w:t>(</w:t>
      </w:r>
      <w:r w:rsidRPr="006F743C">
        <w:t>2</w:t>
      </w:r>
      <w:r w:rsidR="001B320F" w:rsidRPr="006F743C">
        <w:t xml:space="preserve">): </w:t>
      </w:r>
      <w:r w:rsidRPr="006F743C">
        <w:t>835-</w:t>
      </w:r>
      <w:r w:rsidR="001B320F" w:rsidRPr="006F743C">
        <w:t>8</w:t>
      </w:r>
      <w:r w:rsidRPr="006F743C">
        <w:t>41</w:t>
      </w:r>
    </w:p>
    <w:p w14:paraId="66F7A1FC" w14:textId="489B1EC6" w:rsidR="0039023D" w:rsidRPr="006F743C" w:rsidRDefault="0039023D" w:rsidP="00746C24">
      <w:proofErr w:type="spellStart"/>
      <w:r w:rsidRPr="006F743C">
        <w:t>Soes</w:t>
      </w:r>
      <w:proofErr w:type="spellEnd"/>
      <w:r w:rsidRPr="006F743C">
        <w:t xml:space="preserve">, DM </w:t>
      </w:r>
      <w:r w:rsidR="001B320F" w:rsidRPr="006F743C">
        <w:t>(</w:t>
      </w:r>
      <w:r w:rsidRPr="006F743C">
        <w:t>2014</w:t>
      </w:r>
      <w:r w:rsidR="001B320F" w:rsidRPr="006F743C">
        <w:t xml:space="preserve">). </w:t>
      </w:r>
      <w:r w:rsidRPr="006F743C">
        <w:t xml:space="preserve">Een </w:t>
      </w:r>
      <w:proofErr w:type="spellStart"/>
      <w:r w:rsidRPr="006F743C">
        <w:t>vondst</w:t>
      </w:r>
      <w:proofErr w:type="spellEnd"/>
      <w:r w:rsidRPr="006F743C">
        <w:t xml:space="preserve"> van </w:t>
      </w:r>
      <w:proofErr w:type="spellStart"/>
      <w:r w:rsidRPr="006F743C">
        <w:t>Eobania</w:t>
      </w:r>
      <w:proofErr w:type="spellEnd"/>
      <w:r w:rsidRPr="006F743C">
        <w:t xml:space="preserve"> </w:t>
      </w:r>
      <w:proofErr w:type="spellStart"/>
      <w:r w:rsidRPr="006F743C">
        <w:t>vermiculata</w:t>
      </w:r>
      <w:proofErr w:type="spellEnd"/>
      <w:r w:rsidRPr="006F743C">
        <w:t xml:space="preserve"> in Wageningen (A find of </w:t>
      </w:r>
      <w:proofErr w:type="spellStart"/>
      <w:r w:rsidRPr="006F743C">
        <w:t>Eobania</w:t>
      </w:r>
      <w:proofErr w:type="spellEnd"/>
      <w:r w:rsidRPr="006F743C">
        <w:t xml:space="preserve"> </w:t>
      </w:r>
      <w:proofErr w:type="spellStart"/>
      <w:r w:rsidRPr="006F743C">
        <w:t>vermiculata</w:t>
      </w:r>
      <w:proofErr w:type="spellEnd"/>
      <w:r w:rsidRPr="006F743C">
        <w:t xml:space="preserve"> in Wageningen), Spirula</w:t>
      </w:r>
      <w:r w:rsidR="001B320F" w:rsidRPr="006F743C">
        <w:t xml:space="preserve"> </w:t>
      </w:r>
      <w:r w:rsidRPr="006F743C">
        <w:t>398</w:t>
      </w:r>
      <w:r w:rsidR="001B320F" w:rsidRPr="006F743C">
        <w:t xml:space="preserve">: </w:t>
      </w:r>
      <w:r w:rsidRPr="006F743C">
        <w:t>84-</w:t>
      </w:r>
      <w:r w:rsidR="001B320F" w:rsidRPr="006F743C">
        <w:t>8</w:t>
      </w:r>
      <w:r w:rsidRPr="006F743C">
        <w:t xml:space="preserve">5 </w:t>
      </w:r>
    </w:p>
    <w:p w14:paraId="450E2301" w14:textId="3E67EDCD" w:rsidR="0039023D" w:rsidRPr="006F743C" w:rsidRDefault="0039023D" w:rsidP="00746C24">
      <w:r w:rsidRPr="006F743C">
        <w:t>S</w:t>
      </w:r>
      <w:r w:rsidR="000A1548" w:rsidRPr="006F743C">
        <w:t>olem</w:t>
      </w:r>
      <w:r w:rsidRPr="006F743C">
        <w:t>, A</w:t>
      </w:r>
      <w:r w:rsidR="000A1548" w:rsidRPr="006F743C">
        <w:t xml:space="preserve"> (</w:t>
      </w:r>
      <w:r w:rsidRPr="006F743C">
        <w:t>1990</w:t>
      </w:r>
      <w:r w:rsidR="000A1548" w:rsidRPr="006F743C">
        <w:t>)</w:t>
      </w:r>
      <w:r w:rsidRPr="006F743C">
        <w:t>. How many Hawaiian land snail species are left? And what can we do for them. Bishop Museum Occasional Papers, 30</w:t>
      </w:r>
      <w:r w:rsidR="000A1548" w:rsidRPr="006F743C">
        <w:t xml:space="preserve">: </w:t>
      </w:r>
      <w:r w:rsidRPr="006F743C">
        <w:t>27-40</w:t>
      </w:r>
    </w:p>
    <w:p w14:paraId="4A61C1C4" w14:textId="22653C13" w:rsidR="0039023D" w:rsidRPr="006F743C" w:rsidRDefault="0039023D" w:rsidP="009C7C3C">
      <w:r w:rsidRPr="006F743C">
        <w:t xml:space="preserve">Spratt, DM </w:t>
      </w:r>
      <w:r w:rsidR="000A1548" w:rsidRPr="006F743C">
        <w:t>(</w:t>
      </w:r>
      <w:r w:rsidRPr="006F743C">
        <w:t>2005</w:t>
      </w:r>
      <w:r w:rsidR="000A1548" w:rsidRPr="006F743C">
        <w:t xml:space="preserve">). </w:t>
      </w:r>
      <w:proofErr w:type="spellStart"/>
      <w:r w:rsidRPr="006F743C">
        <w:t>Neuroangiostrongyliasis</w:t>
      </w:r>
      <w:proofErr w:type="spellEnd"/>
      <w:r w:rsidRPr="006F743C">
        <w:t>: disease in wildlife and humans, Microbiology Australia</w:t>
      </w:r>
      <w:r w:rsidR="000A1548" w:rsidRPr="006F743C">
        <w:t xml:space="preserve"> </w:t>
      </w:r>
      <w:r w:rsidRPr="006F743C">
        <w:t>26</w:t>
      </w:r>
      <w:r w:rsidR="000A1548" w:rsidRPr="006F743C">
        <w:t>(</w:t>
      </w:r>
      <w:r w:rsidRPr="006F743C">
        <w:t>2</w:t>
      </w:r>
      <w:r w:rsidR="000A1548" w:rsidRPr="006F743C">
        <w:t>)</w:t>
      </w:r>
      <w:r w:rsidRPr="006F743C">
        <w:t xml:space="preserve">, </w:t>
      </w:r>
      <w:r w:rsidR="00DE652C" w:rsidRPr="006F743C">
        <w:t xml:space="preserve">CSIRO Publishing, </w:t>
      </w:r>
      <w:proofErr w:type="spellStart"/>
      <w:r w:rsidR="00F1288B" w:rsidRPr="006F743C">
        <w:t>doi</w:t>
      </w:r>
      <w:proofErr w:type="spellEnd"/>
      <w:r w:rsidR="00F1288B" w:rsidRPr="006F743C">
        <w:t xml:space="preserve">: </w:t>
      </w:r>
      <w:r w:rsidR="00DE652C" w:rsidRPr="006F743C">
        <w:t>10.1071/MA05063</w:t>
      </w:r>
    </w:p>
    <w:p w14:paraId="23536554" w14:textId="4B2034D1" w:rsidR="0039023D" w:rsidRPr="006F743C" w:rsidRDefault="0039023D" w:rsidP="00746C24">
      <w:r w:rsidRPr="006F743C">
        <w:t>S</w:t>
      </w:r>
      <w:r w:rsidR="00DE652C" w:rsidRPr="006F743C">
        <w:t>tan</w:t>
      </w:r>
      <w:r w:rsidR="00505FC0" w:rsidRPr="006F743C">
        <w:t>isic, J, Potter, D and Stanisic, I (</w:t>
      </w:r>
      <w:r w:rsidRPr="006F743C">
        <w:t>2023</w:t>
      </w:r>
      <w:r w:rsidR="00505FC0" w:rsidRPr="006F743C">
        <w:t xml:space="preserve">). </w:t>
      </w:r>
      <w:r w:rsidRPr="006F743C">
        <w:t>A Guide to Land Snails of Australia</w:t>
      </w:r>
      <w:r w:rsidR="00C17996" w:rsidRPr="006F743C">
        <w:t>, CSIRO Publishing, ISBN: 9781486313525</w:t>
      </w:r>
    </w:p>
    <w:p w14:paraId="51631B49" w14:textId="6887B6F6" w:rsidR="0039023D" w:rsidRPr="006F743C" w:rsidRDefault="0039023D" w:rsidP="009C7C3C">
      <w:r w:rsidRPr="006F743C">
        <w:t xml:space="preserve">Stockdale Walden, HD, </w:t>
      </w:r>
      <w:proofErr w:type="spellStart"/>
      <w:r w:rsidRPr="006F743C">
        <w:t>Slapcinsky</w:t>
      </w:r>
      <w:proofErr w:type="spellEnd"/>
      <w:r w:rsidRPr="006F743C">
        <w:t>, JD, Roff, S, Mendieta Calle, J, Diaz Goodwin, Z, Stern, J, Corlett, R, Conway, J</w:t>
      </w:r>
      <w:r w:rsidR="00184A16" w:rsidRPr="006F743C">
        <w:t xml:space="preserve"> and </w:t>
      </w:r>
      <w:r w:rsidRPr="006F743C">
        <w:t xml:space="preserve">McIntosh, A </w:t>
      </w:r>
      <w:r w:rsidR="00C17996" w:rsidRPr="006F743C">
        <w:t>(</w:t>
      </w:r>
      <w:r w:rsidRPr="006F743C">
        <w:t>2017</w:t>
      </w:r>
      <w:r w:rsidR="00C17996" w:rsidRPr="006F743C">
        <w:t xml:space="preserve">). </w:t>
      </w:r>
      <w:r w:rsidRPr="006F743C">
        <w:t xml:space="preserve">Geographic distribution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wild rats (Rattus </w:t>
      </w:r>
      <w:proofErr w:type="spellStart"/>
      <w:r w:rsidRPr="006F743C">
        <w:t>rattus</w:t>
      </w:r>
      <w:proofErr w:type="spellEnd"/>
      <w:r w:rsidRPr="006F743C">
        <w:t xml:space="preserve">) and terrestrial snails in Florida, USA, </w:t>
      </w:r>
      <w:proofErr w:type="spellStart"/>
      <w:r w:rsidRPr="006F743C">
        <w:t>PLoSOne</w:t>
      </w:r>
      <w:proofErr w:type="spellEnd"/>
      <w:r w:rsidR="00C17996" w:rsidRPr="006F743C">
        <w:t xml:space="preserve"> </w:t>
      </w:r>
      <w:r w:rsidRPr="006F743C">
        <w:t>12</w:t>
      </w:r>
      <w:r w:rsidR="00C17996" w:rsidRPr="006F743C">
        <w:t>(</w:t>
      </w:r>
      <w:r w:rsidRPr="006F743C">
        <w:t>5</w:t>
      </w:r>
      <w:r w:rsidR="00C17996" w:rsidRPr="006F743C">
        <w:t xml:space="preserve">): </w:t>
      </w:r>
      <w:r w:rsidRPr="006F743C">
        <w:t>e0177910</w:t>
      </w:r>
    </w:p>
    <w:p w14:paraId="621A9C34" w14:textId="1297E8CC" w:rsidR="0039023D" w:rsidRPr="006F743C" w:rsidRDefault="0039023D" w:rsidP="009C7C3C">
      <w:r w:rsidRPr="006F743C">
        <w:t>Stockdale, PH</w:t>
      </w:r>
      <w:r w:rsidR="00184A16" w:rsidRPr="006F743C">
        <w:t xml:space="preserve"> and </w:t>
      </w:r>
      <w:r w:rsidRPr="006F743C">
        <w:t xml:space="preserve">Hulland, TJ </w:t>
      </w:r>
      <w:r w:rsidR="00C17996" w:rsidRPr="006F743C">
        <w:t>(</w:t>
      </w:r>
      <w:r w:rsidRPr="006F743C">
        <w:t>1970</w:t>
      </w:r>
      <w:r w:rsidR="00C17996" w:rsidRPr="006F743C">
        <w:t xml:space="preserve">). </w:t>
      </w:r>
      <w:r w:rsidRPr="006F743C">
        <w:t xml:space="preserve">Pathogenesis, Route of Migration, and Development of </w:t>
      </w:r>
      <w:proofErr w:type="spellStart"/>
      <w:r w:rsidRPr="006F743C">
        <w:t>Crenosoma</w:t>
      </w:r>
      <w:proofErr w:type="spellEnd"/>
      <w:r w:rsidRPr="006F743C">
        <w:t>-Vulpis in Dog</w:t>
      </w:r>
      <w:r w:rsidR="00C17996" w:rsidRPr="006F743C">
        <w:t>,</w:t>
      </w:r>
      <w:r w:rsidR="006F29F6" w:rsidRPr="006F743C">
        <w:t xml:space="preserve"> </w:t>
      </w:r>
      <w:proofErr w:type="spellStart"/>
      <w:r w:rsidRPr="006F743C">
        <w:t>Pathologia</w:t>
      </w:r>
      <w:proofErr w:type="spellEnd"/>
      <w:r w:rsidRPr="006F743C">
        <w:t xml:space="preserve"> </w:t>
      </w:r>
      <w:proofErr w:type="spellStart"/>
      <w:r w:rsidRPr="006F743C">
        <w:t>Veterinaria</w:t>
      </w:r>
      <w:proofErr w:type="spellEnd"/>
      <w:r w:rsidR="00C17996" w:rsidRPr="006F743C">
        <w:t xml:space="preserve"> </w:t>
      </w:r>
      <w:r w:rsidRPr="006F743C">
        <w:t>7</w:t>
      </w:r>
      <w:r w:rsidR="00C17996" w:rsidRPr="006F743C">
        <w:t>(</w:t>
      </w:r>
      <w:r w:rsidRPr="006F743C">
        <w:t>1</w:t>
      </w:r>
      <w:r w:rsidR="00C17996" w:rsidRPr="006F743C">
        <w:t xml:space="preserve">): </w:t>
      </w:r>
      <w:r w:rsidRPr="006F743C">
        <w:t>28</w:t>
      </w:r>
    </w:p>
    <w:p w14:paraId="31E76B2E" w14:textId="401C08D8" w:rsidR="0039023D" w:rsidRPr="006F743C" w:rsidRDefault="0039023D" w:rsidP="009C7C3C">
      <w:r w:rsidRPr="006F743C">
        <w:t>Stokes, VL, Spratt, DM, Banks, PB, Pechc, RP</w:t>
      </w:r>
      <w:r w:rsidR="00184A16" w:rsidRPr="006F743C">
        <w:t xml:space="preserve"> and </w:t>
      </w:r>
      <w:r w:rsidRPr="006F743C">
        <w:t xml:space="preserve">Williams, RL </w:t>
      </w:r>
      <w:r w:rsidR="00C17996" w:rsidRPr="006F743C">
        <w:t>(</w:t>
      </w:r>
      <w:r w:rsidRPr="006F743C">
        <w:t>2007</w:t>
      </w:r>
      <w:r w:rsidR="00C17996" w:rsidRPr="006F743C">
        <w:t xml:space="preserve">). </w:t>
      </w:r>
      <w:r w:rsidRPr="006F743C">
        <w:t xml:space="preserve">Occurrence of </w:t>
      </w:r>
      <w:proofErr w:type="spellStart"/>
      <w:r w:rsidRPr="006F743C">
        <w:t>Angiostrongylus</w:t>
      </w:r>
      <w:proofErr w:type="spellEnd"/>
      <w:r w:rsidRPr="006F743C">
        <w:t xml:space="preserve"> species (Nematoda) in populations of Rattus </w:t>
      </w:r>
      <w:proofErr w:type="spellStart"/>
      <w:r w:rsidRPr="006F743C">
        <w:t>rattus</w:t>
      </w:r>
      <w:proofErr w:type="spellEnd"/>
      <w:r w:rsidRPr="006F743C">
        <w:t xml:space="preserve"> and Rattus </w:t>
      </w:r>
      <w:proofErr w:type="spellStart"/>
      <w:r w:rsidRPr="006F743C">
        <w:t>fuscipes</w:t>
      </w:r>
      <w:proofErr w:type="spellEnd"/>
      <w:r w:rsidRPr="006F743C">
        <w:t xml:space="preserve"> in coastal forests of south-eastern Australia</w:t>
      </w:r>
      <w:r w:rsidR="00C17996" w:rsidRPr="006F743C">
        <w:t>,</w:t>
      </w:r>
      <w:r w:rsidR="006F29F6" w:rsidRPr="006F743C">
        <w:t xml:space="preserve"> </w:t>
      </w:r>
      <w:r w:rsidRPr="006F743C">
        <w:t>Australian Journal of Zoology</w:t>
      </w:r>
      <w:r w:rsidR="00C17996" w:rsidRPr="006F743C">
        <w:t xml:space="preserve"> </w:t>
      </w:r>
      <w:r w:rsidRPr="006F743C">
        <w:t>55</w:t>
      </w:r>
      <w:r w:rsidR="00C17996" w:rsidRPr="006F743C">
        <w:t>(</w:t>
      </w:r>
      <w:r w:rsidRPr="006F743C">
        <w:t>3</w:t>
      </w:r>
      <w:r w:rsidR="00C17996" w:rsidRPr="006F743C">
        <w:t xml:space="preserve">): </w:t>
      </w:r>
      <w:r w:rsidRPr="006F743C">
        <w:t>177-</w:t>
      </w:r>
      <w:r w:rsidR="00C17996" w:rsidRPr="006F743C">
        <w:t>1</w:t>
      </w:r>
      <w:r w:rsidRPr="006F743C">
        <w:t>84</w:t>
      </w:r>
    </w:p>
    <w:p w14:paraId="160799F5" w14:textId="2DA9CBF0" w:rsidR="0039023D" w:rsidRPr="006F743C" w:rsidRDefault="0039023D" w:rsidP="009C7C3C">
      <w:r w:rsidRPr="006F743C">
        <w:t>Tan, L</w:t>
      </w:r>
      <w:r w:rsidR="00184A16" w:rsidRPr="006F743C">
        <w:t xml:space="preserve"> and </w:t>
      </w:r>
      <w:r w:rsidRPr="006F743C">
        <w:t xml:space="preserve">Grewal, PS </w:t>
      </w:r>
      <w:r w:rsidR="00C17996" w:rsidRPr="006F743C">
        <w:t>(</w:t>
      </w:r>
      <w:r w:rsidRPr="006F743C">
        <w:t>2001a</w:t>
      </w:r>
      <w:r w:rsidR="00C17996" w:rsidRPr="006F743C">
        <w:t xml:space="preserve">). </w:t>
      </w:r>
      <w:r w:rsidRPr="006F743C">
        <w:t xml:space="preserve">Infection </w:t>
      </w:r>
      <w:proofErr w:type="spellStart"/>
      <w:r w:rsidRPr="006F743C">
        <w:t>behavior</w:t>
      </w:r>
      <w:proofErr w:type="spellEnd"/>
      <w:r w:rsidRPr="006F743C">
        <w:t xml:space="preserve"> of the rhabditid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to the grey garden slug </w:t>
      </w:r>
      <w:proofErr w:type="spellStart"/>
      <w:r w:rsidRPr="006F743C">
        <w:t>Deroceras</w:t>
      </w:r>
      <w:proofErr w:type="spellEnd"/>
      <w:r w:rsidRPr="006F743C">
        <w:t xml:space="preserve"> </w:t>
      </w:r>
      <w:proofErr w:type="spellStart"/>
      <w:r w:rsidRPr="006F743C">
        <w:t>reticulatum</w:t>
      </w:r>
      <w:proofErr w:type="spellEnd"/>
      <w:r w:rsidR="00C17996" w:rsidRPr="006F743C">
        <w:t>,</w:t>
      </w:r>
      <w:r w:rsidR="006F29F6" w:rsidRPr="006F743C">
        <w:t xml:space="preserve"> </w:t>
      </w:r>
      <w:r w:rsidRPr="006F743C">
        <w:t>Journal of Parasitology</w:t>
      </w:r>
      <w:r w:rsidR="00C17996" w:rsidRPr="006F743C">
        <w:t xml:space="preserve"> </w:t>
      </w:r>
      <w:r w:rsidRPr="006F743C">
        <w:t>87</w:t>
      </w:r>
      <w:r w:rsidR="00C17996" w:rsidRPr="006F743C">
        <w:t>(</w:t>
      </w:r>
      <w:r w:rsidRPr="006F743C">
        <w:t>6</w:t>
      </w:r>
      <w:r w:rsidR="00C17996" w:rsidRPr="006F743C">
        <w:t xml:space="preserve">): </w:t>
      </w:r>
      <w:r w:rsidRPr="006F743C">
        <w:t>1349-</w:t>
      </w:r>
      <w:r w:rsidR="00C17996" w:rsidRPr="006F743C">
        <w:t>13</w:t>
      </w:r>
      <w:r w:rsidRPr="006F743C">
        <w:t>54</w:t>
      </w:r>
    </w:p>
    <w:p w14:paraId="3CAA021A" w14:textId="624A6D61" w:rsidR="0039023D" w:rsidRPr="006F743C" w:rsidRDefault="0039023D" w:rsidP="009C7C3C">
      <w:r w:rsidRPr="006F743C">
        <w:lastRenderedPageBreak/>
        <w:t>Tan, L</w:t>
      </w:r>
      <w:r w:rsidR="00184A16" w:rsidRPr="006F743C">
        <w:t xml:space="preserve"> and </w:t>
      </w:r>
      <w:r w:rsidRPr="006F743C">
        <w:t xml:space="preserve">Grewal, PS </w:t>
      </w:r>
      <w:r w:rsidR="00C17996" w:rsidRPr="006F743C">
        <w:t>(</w:t>
      </w:r>
      <w:r w:rsidRPr="006F743C">
        <w:t>2001b</w:t>
      </w:r>
      <w:r w:rsidR="00C17996" w:rsidRPr="006F743C">
        <w:t xml:space="preserve">). </w:t>
      </w:r>
      <w:r w:rsidRPr="006F743C">
        <w:t xml:space="preserve">Pathogenicity of Moraxella </w:t>
      </w:r>
      <w:proofErr w:type="spellStart"/>
      <w:r w:rsidRPr="006F743C">
        <w:t>osloensis</w:t>
      </w:r>
      <w:proofErr w:type="spellEnd"/>
      <w:r w:rsidRPr="006F743C">
        <w:t xml:space="preserve">, a bacterium associated with the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to the slug </w:t>
      </w:r>
      <w:proofErr w:type="spellStart"/>
      <w:r w:rsidRPr="006F743C">
        <w:t>Deroceras</w:t>
      </w:r>
      <w:proofErr w:type="spellEnd"/>
      <w:r w:rsidRPr="006F743C">
        <w:t xml:space="preserve"> </w:t>
      </w:r>
      <w:proofErr w:type="spellStart"/>
      <w:r w:rsidRPr="006F743C">
        <w:t>reticulatum</w:t>
      </w:r>
      <w:proofErr w:type="spellEnd"/>
      <w:r w:rsidR="00C17996" w:rsidRPr="006F743C">
        <w:t>,</w:t>
      </w:r>
      <w:r w:rsidR="006F29F6" w:rsidRPr="006F743C">
        <w:t xml:space="preserve"> </w:t>
      </w:r>
      <w:r w:rsidRPr="006F743C">
        <w:t>Applied and Environmental Microbiology</w:t>
      </w:r>
      <w:r w:rsidR="00C17996" w:rsidRPr="006F743C">
        <w:t xml:space="preserve"> </w:t>
      </w:r>
      <w:r w:rsidRPr="006F743C">
        <w:t>67</w:t>
      </w:r>
      <w:r w:rsidR="00C17996" w:rsidRPr="006F743C">
        <w:t>(</w:t>
      </w:r>
      <w:r w:rsidRPr="006F743C">
        <w:t>11</w:t>
      </w:r>
      <w:r w:rsidR="00C17996" w:rsidRPr="006F743C">
        <w:t xml:space="preserve">): </w:t>
      </w:r>
      <w:r w:rsidRPr="006F743C">
        <w:t>5010-</w:t>
      </w:r>
      <w:r w:rsidR="004429A9" w:rsidRPr="006F743C">
        <w:t>501</w:t>
      </w:r>
      <w:r w:rsidRPr="006F743C">
        <w:t>6</w:t>
      </w:r>
    </w:p>
    <w:p w14:paraId="611F7ED4" w14:textId="467E2FE6" w:rsidR="0039023D" w:rsidRPr="006F743C" w:rsidRDefault="0039023D" w:rsidP="009C7C3C">
      <w:r w:rsidRPr="006F743C">
        <w:t xml:space="preserve">Tarry, DW </w:t>
      </w:r>
      <w:r w:rsidR="008177BA" w:rsidRPr="006F743C">
        <w:t>(</w:t>
      </w:r>
      <w:r w:rsidRPr="006F743C">
        <w:t>1969</w:t>
      </w:r>
      <w:r w:rsidR="008177BA" w:rsidRPr="006F743C">
        <w:t xml:space="preserve">). </w:t>
      </w:r>
      <w:proofErr w:type="spellStart"/>
      <w:r w:rsidRPr="006F743C">
        <w:t>Dicrocoelium</w:t>
      </w:r>
      <w:proofErr w:type="spellEnd"/>
      <w:r w:rsidRPr="006F743C">
        <w:t xml:space="preserve"> </w:t>
      </w:r>
      <w:proofErr w:type="spellStart"/>
      <w:r w:rsidRPr="006F743C">
        <w:t>dendriticum</w:t>
      </w:r>
      <w:proofErr w:type="spellEnd"/>
      <w:r w:rsidRPr="006F743C">
        <w:t>: the life cycle in Britain, Journal of Helminthology</w:t>
      </w:r>
      <w:r w:rsidR="008177BA" w:rsidRPr="006F743C">
        <w:t xml:space="preserve"> </w:t>
      </w:r>
      <w:r w:rsidRPr="006F743C">
        <w:t>43</w:t>
      </w:r>
      <w:r w:rsidR="008177BA" w:rsidRPr="006F743C">
        <w:t>(</w:t>
      </w:r>
      <w:r w:rsidRPr="006F743C">
        <w:t>3-4</w:t>
      </w:r>
      <w:r w:rsidR="008177BA" w:rsidRPr="006F743C">
        <w:t xml:space="preserve">): </w:t>
      </w:r>
      <w:r w:rsidRPr="006F743C">
        <w:t>403-</w:t>
      </w:r>
      <w:r w:rsidR="008177BA" w:rsidRPr="006F743C">
        <w:t>4</w:t>
      </w:r>
      <w:r w:rsidRPr="006F743C">
        <w:t>16</w:t>
      </w:r>
    </w:p>
    <w:p w14:paraId="10516DA0" w14:textId="4605BCB9" w:rsidR="0039023D" w:rsidRPr="006F743C" w:rsidRDefault="0039023D" w:rsidP="009C7C3C">
      <w:r w:rsidRPr="006F743C">
        <w:t xml:space="preserve">Taylor, J </w:t>
      </w:r>
      <w:r w:rsidR="007C0B83" w:rsidRPr="006F743C">
        <w:t>(</w:t>
      </w:r>
      <w:r w:rsidRPr="006F743C">
        <w:t>1914</w:t>
      </w:r>
      <w:r w:rsidR="007C0B83" w:rsidRPr="006F743C">
        <w:t xml:space="preserve">). </w:t>
      </w:r>
      <w:r w:rsidRPr="006F743C">
        <w:t>Monograph of the land</w:t>
      </w:r>
      <w:r w:rsidR="00184A16" w:rsidRPr="006F743C">
        <w:t xml:space="preserve"> and </w:t>
      </w:r>
      <w:r w:rsidRPr="006F743C">
        <w:t>freshwater Mollusca of the British Isles</w:t>
      </w:r>
      <w:r w:rsidR="00AE43EB" w:rsidRPr="006F743C">
        <w:t xml:space="preserve">, </w:t>
      </w:r>
      <w:proofErr w:type="spellStart"/>
      <w:r w:rsidR="00F1288B" w:rsidRPr="006F743C">
        <w:t>doi</w:t>
      </w:r>
      <w:proofErr w:type="spellEnd"/>
      <w:r w:rsidR="00F1288B" w:rsidRPr="006F743C">
        <w:t xml:space="preserve">: </w:t>
      </w:r>
      <w:r w:rsidR="00AE43EB" w:rsidRPr="006F743C">
        <w:t>10.5962/bhl.title.54424</w:t>
      </w:r>
    </w:p>
    <w:p w14:paraId="1EE7481A" w14:textId="40162524" w:rsidR="0039023D" w:rsidRPr="006F743C" w:rsidRDefault="0039023D" w:rsidP="00746C24">
      <w:r w:rsidRPr="006F743C">
        <w:t xml:space="preserve">Taylor, JW </w:t>
      </w:r>
      <w:r w:rsidR="00AE43EB" w:rsidRPr="006F743C">
        <w:t>(</w:t>
      </w:r>
      <w:r w:rsidRPr="006F743C">
        <w:t>1883</w:t>
      </w:r>
      <w:r w:rsidR="00AE43EB" w:rsidRPr="006F743C">
        <w:t xml:space="preserve">). </w:t>
      </w:r>
      <w:r w:rsidRPr="006F743C">
        <w:t>Life histories of British helices. Helix (</w:t>
      </w:r>
      <w:proofErr w:type="spellStart"/>
      <w:r w:rsidRPr="006F743C">
        <w:t>Pomatia</w:t>
      </w:r>
      <w:proofErr w:type="spellEnd"/>
      <w:r w:rsidRPr="006F743C">
        <w:t xml:space="preserve">) </w:t>
      </w:r>
      <w:proofErr w:type="spellStart"/>
      <w:r w:rsidRPr="006F743C">
        <w:t>aspersa</w:t>
      </w:r>
      <w:proofErr w:type="spellEnd"/>
      <w:r w:rsidRPr="006F743C">
        <w:t xml:space="preserve"> Müll., Journal of Conchology</w:t>
      </w:r>
      <w:r w:rsidR="00AE43EB" w:rsidRPr="006F743C">
        <w:t xml:space="preserve"> </w:t>
      </w:r>
      <w:r w:rsidRPr="006F743C">
        <w:t>4</w:t>
      </w:r>
      <w:r w:rsidR="00AE43EB" w:rsidRPr="006F743C">
        <w:t xml:space="preserve">: </w:t>
      </w:r>
      <w:r w:rsidRPr="006F743C">
        <w:t>88-105</w:t>
      </w:r>
    </w:p>
    <w:p w14:paraId="29C5D108" w14:textId="412F34BB" w:rsidR="0039023D" w:rsidRPr="006F743C" w:rsidRDefault="0039023D" w:rsidP="009C7C3C">
      <w:proofErr w:type="spellStart"/>
      <w:r w:rsidRPr="006F743C">
        <w:t>Tebb</w:t>
      </w:r>
      <w:proofErr w:type="spellEnd"/>
      <w:r w:rsidRPr="006F743C">
        <w:t>, AI, Johnson, VS</w:t>
      </w:r>
      <w:r w:rsidR="00184A16" w:rsidRPr="006F743C">
        <w:t xml:space="preserve"> and </w:t>
      </w:r>
      <w:r w:rsidRPr="006F743C">
        <w:t xml:space="preserve">Irwin, PJ </w:t>
      </w:r>
      <w:r w:rsidR="000B3A6C" w:rsidRPr="006F743C">
        <w:t>(</w:t>
      </w:r>
      <w:r w:rsidRPr="006F743C">
        <w:t>2007</w:t>
      </w:r>
      <w:r w:rsidR="000B3A6C" w:rsidRPr="006F743C">
        <w:t xml:space="preserve">). </w:t>
      </w:r>
      <w:proofErr w:type="spellStart"/>
      <w:r w:rsidRPr="006F743C">
        <w:t>Angiostrongylus</w:t>
      </w:r>
      <w:proofErr w:type="spellEnd"/>
      <w:r w:rsidRPr="006F743C">
        <w:t xml:space="preserve"> vasorum (French heartworm) in a dog imported into Australia, </w:t>
      </w:r>
      <w:r w:rsidR="00E41C69" w:rsidRPr="006F743C">
        <w:t>Australian Veterinary Journal</w:t>
      </w:r>
      <w:r w:rsidR="00174F05" w:rsidRPr="006F743C">
        <w:t>.</w:t>
      </w:r>
      <w:r w:rsidR="000B3A6C" w:rsidRPr="006F743C">
        <w:t xml:space="preserve"> </w:t>
      </w:r>
      <w:r w:rsidRPr="006F743C">
        <w:t>85</w:t>
      </w:r>
      <w:r w:rsidR="000B3A6C" w:rsidRPr="006F743C">
        <w:t>(</w:t>
      </w:r>
      <w:r w:rsidRPr="006F743C">
        <w:t>1-2</w:t>
      </w:r>
      <w:r w:rsidR="000B3A6C" w:rsidRPr="006F743C">
        <w:t xml:space="preserve">): </w:t>
      </w:r>
      <w:r w:rsidRPr="006F743C">
        <w:t>23-</w:t>
      </w:r>
      <w:r w:rsidR="000B3A6C" w:rsidRPr="006F743C">
        <w:t>2</w:t>
      </w:r>
      <w:r w:rsidRPr="006F743C">
        <w:t>8</w:t>
      </w:r>
    </w:p>
    <w:p w14:paraId="24F0F39A" w14:textId="3B9F47F4" w:rsidR="0039023D" w:rsidRPr="006F743C" w:rsidRDefault="0039023D" w:rsidP="00746C24">
      <w:r w:rsidRPr="006F743C">
        <w:t xml:space="preserve">Texas Invasive Species Institute </w:t>
      </w:r>
      <w:r w:rsidR="000B3A6C" w:rsidRPr="006F743C">
        <w:t>(</w:t>
      </w:r>
      <w:r w:rsidRPr="006F743C">
        <w:t>2014</w:t>
      </w:r>
      <w:r w:rsidR="000B3A6C" w:rsidRPr="006F743C">
        <w:t xml:space="preserve">). </w:t>
      </w:r>
      <w:r w:rsidRPr="006F743C">
        <w:t>Chocolate-band snail, Texas Invasive Species Institute, Huntsville (TX) USA, available at https://tsusinvasives.org/home/database/eobania-vermiculata</w:t>
      </w:r>
    </w:p>
    <w:p w14:paraId="4ABE30AA" w14:textId="5935D8A9" w:rsidR="0039023D" w:rsidRPr="006F743C" w:rsidRDefault="0039023D" w:rsidP="009C7C3C">
      <w:proofErr w:type="spellStart"/>
      <w:r w:rsidRPr="006F743C">
        <w:t>Thiengo</w:t>
      </w:r>
      <w:proofErr w:type="spellEnd"/>
      <w:r w:rsidRPr="006F743C">
        <w:t>, SC, Fernandez, MA, Torres, EJ, Coelho, PM</w:t>
      </w:r>
      <w:r w:rsidR="00184A16" w:rsidRPr="006F743C">
        <w:t xml:space="preserve"> and </w:t>
      </w:r>
      <w:proofErr w:type="spellStart"/>
      <w:r w:rsidRPr="006F743C">
        <w:t>Lanfredi</w:t>
      </w:r>
      <w:proofErr w:type="spellEnd"/>
      <w:r w:rsidRPr="006F743C">
        <w:t xml:space="preserve">, RM </w:t>
      </w:r>
      <w:r w:rsidR="000B3A6C" w:rsidRPr="006F743C">
        <w:t>(</w:t>
      </w:r>
      <w:r w:rsidRPr="006F743C">
        <w:t>2008</w:t>
      </w:r>
      <w:r w:rsidR="000B3A6C" w:rsidRPr="006F743C">
        <w:t xml:space="preserve">). </w:t>
      </w:r>
      <w:r w:rsidRPr="006F743C">
        <w:t xml:space="preserve">First record of a nematode </w:t>
      </w:r>
      <w:proofErr w:type="spellStart"/>
      <w:r w:rsidRPr="006F743C">
        <w:t>Metastrongyloidea</w:t>
      </w:r>
      <w:proofErr w:type="spellEnd"/>
      <w:r w:rsidRPr="006F743C">
        <w:t xml:space="preserve"> (</w:t>
      </w:r>
      <w:proofErr w:type="spellStart"/>
      <w:r w:rsidRPr="006F743C">
        <w:t>Aelurostrongylus</w:t>
      </w:r>
      <w:proofErr w:type="spellEnd"/>
      <w:r w:rsidRPr="006F743C">
        <w:t xml:space="preserve"> </w:t>
      </w:r>
      <w:proofErr w:type="spellStart"/>
      <w:r w:rsidRPr="006F743C">
        <w:t>abstrusus</w:t>
      </w:r>
      <w:proofErr w:type="spellEnd"/>
      <w:r w:rsidRPr="006F743C">
        <w:t xml:space="preserve"> larvae) in Achatina (</w:t>
      </w:r>
      <w:proofErr w:type="spellStart"/>
      <w:r w:rsidRPr="006F743C">
        <w:t>Lissachatina</w:t>
      </w:r>
      <w:proofErr w:type="spellEnd"/>
      <w:r w:rsidRPr="006F743C">
        <w:t xml:space="preserve">) </w:t>
      </w:r>
      <w:proofErr w:type="spellStart"/>
      <w:r w:rsidRPr="006F743C">
        <w:t>fulica</w:t>
      </w:r>
      <w:proofErr w:type="spellEnd"/>
      <w:r w:rsidRPr="006F743C">
        <w:t xml:space="preserve"> (Mollusca, </w:t>
      </w:r>
      <w:proofErr w:type="spellStart"/>
      <w:r w:rsidRPr="006F743C">
        <w:t>Achatinidae</w:t>
      </w:r>
      <w:proofErr w:type="spellEnd"/>
      <w:r w:rsidRPr="006F743C">
        <w:t xml:space="preserve">) in Brazil, J </w:t>
      </w:r>
      <w:proofErr w:type="spellStart"/>
      <w:r w:rsidRPr="006F743C">
        <w:t>Invertebr</w:t>
      </w:r>
      <w:proofErr w:type="spellEnd"/>
      <w:r w:rsidRPr="006F743C">
        <w:t xml:space="preserve"> </w:t>
      </w:r>
      <w:proofErr w:type="spellStart"/>
      <w:r w:rsidRPr="006F743C">
        <w:t>Pathol</w:t>
      </w:r>
      <w:proofErr w:type="spellEnd"/>
      <w:r w:rsidR="000B3A6C" w:rsidRPr="006F743C">
        <w:t xml:space="preserve"> </w:t>
      </w:r>
      <w:r w:rsidRPr="006F743C">
        <w:t>98</w:t>
      </w:r>
      <w:r w:rsidR="000B3A6C" w:rsidRPr="006F743C">
        <w:t>(</w:t>
      </w:r>
      <w:r w:rsidRPr="006F743C">
        <w:t>1</w:t>
      </w:r>
      <w:r w:rsidR="000B3A6C" w:rsidRPr="006F743C">
        <w:t xml:space="preserve">): </w:t>
      </w:r>
      <w:r w:rsidRPr="006F743C">
        <w:t>34-</w:t>
      </w:r>
      <w:r w:rsidR="000B3A6C" w:rsidRPr="006F743C">
        <w:t>3</w:t>
      </w:r>
      <w:r w:rsidRPr="006F743C">
        <w:t>9</w:t>
      </w:r>
    </w:p>
    <w:p w14:paraId="7D5DBBCD" w14:textId="61A11AD4" w:rsidR="0039023D" w:rsidRPr="006F743C" w:rsidRDefault="0039023D" w:rsidP="009C7C3C">
      <w:r w:rsidRPr="006F743C">
        <w:t>Thompson, R</w:t>
      </w:r>
      <w:r w:rsidR="00184A16" w:rsidRPr="006F743C">
        <w:t xml:space="preserve"> and </w:t>
      </w:r>
      <w:r w:rsidRPr="006F743C">
        <w:t xml:space="preserve">Cheney, S </w:t>
      </w:r>
      <w:r w:rsidR="000B3A6C" w:rsidRPr="006F743C">
        <w:t>(</w:t>
      </w:r>
      <w:r w:rsidRPr="006F743C">
        <w:t>1996</w:t>
      </w:r>
      <w:r w:rsidR="000B3A6C" w:rsidRPr="006F743C">
        <w:t xml:space="preserve">). </w:t>
      </w:r>
      <w:r w:rsidRPr="006F743C">
        <w:t xml:space="preserve">Raising snails, NAL The </w:t>
      </w:r>
      <w:r w:rsidR="000B3A6C" w:rsidRPr="006F743C">
        <w:t>Alternative</w:t>
      </w:r>
      <w:r w:rsidRPr="006F743C">
        <w:t xml:space="preserve"> Farming Systems Information </w:t>
      </w:r>
      <w:proofErr w:type="spellStart"/>
      <w:r w:rsidRPr="006F743C">
        <w:t>Center</w:t>
      </w:r>
      <w:proofErr w:type="spellEnd"/>
      <w:r w:rsidRPr="006F743C">
        <w:t xml:space="preserve"> (ed), US Department of Agriculture</w:t>
      </w:r>
      <w:r w:rsidR="00AE67BC" w:rsidRPr="006F743C">
        <w:t>, available at: https://www.nal.usda.gov/programs/afsic</w:t>
      </w:r>
    </w:p>
    <w:p w14:paraId="0FFAA3B5" w14:textId="7AA492AD" w:rsidR="0039023D" w:rsidRPr="006F743C" w:rsidRDefault="0039023D" w:rsidP="00746C24">
      <w:proofErr w:type="spellStart"/>
      <w:r w:rsidRPr="006F743C">
        <w:t>Tluste</w:t>
      </w:r>
      <w:proofErr w:type="spellEnd"/>
      <w:r w:rsidRPr="006F743C">
        <w:t>, C</w:t>
      </w:r>
      <w:r w:rsidR="00184A16" w:rsidRPr="006F743C">
        <w:t xml:space="preserve"> and </w:t>
      </w:r>
      <w:r w:rsidRPr="006F743C">
        <w:t xml:space="preserve">Birkhofer, K </w:t>
      </w:r>
      <w:r w:rsidR="00AE67BC" w:rsidRPr="006F743C">
        <w:t>(</w:t>
      </w:r>
      <w:r w:rsidRPr="006F743C">
        <w:t>2023</w:t>
      </w:r>
      <w:r w:rsidR="00AE67BC" w:rsidRPr="006F743C">
        <w:t xml:space="preserve">). </w:t>
      </w:r>
      <w:r w:rsidRPr="006F743C">
        <w:t>The Roman snail (</w:t>
      </w:r>
      <w:proofErr w:type="spellStart"/>
      <w:r w:rsidRPr="006F743C">
        <w:t>Gastropoda</w:t>
      </w:r>
      <w:proofErr w:type="spellEnd"/>
      <w:r w:rsidRPr="006F743C">
        <w:t xml:space="preserve">: </w:t>
      </w:r>
      <w:proofErr w:type="spellStart"/>
      <w:r w:rsidRPr="006F743C">
        <w:t>Helicidae</w:t>
      </w:r>
      <w:proofErr w:type="spellEnd"/>
      <w:r w:rsidRPr="006F743C">
        <w:t>) is not a generalist herbivore, but shows food preferences for Urtica dioica and plant litter, Journal of Natural History</w:t>
      </w:r>
      <w:r w:rsidR="00AE67BC" w:rsidRPr="006F743C">
        <w:t xml:space="preserve"> </w:t>
      </w:r>
      <w:r w:rsidRPr="006F743C">
        <w:t>57</w:t>
      </w:r>
      <w:r w:rsidR="00AE67BC" w:rsidRPr="006F743C">
        <w:t>:</w:t>
      </w:r>
      <w:r w:rsidR="00E027DA" w:rsidRPr="006F743C">
        <w:t xml:space="preserve"> </w:t>
      </w:r>
      <w:r w:rsidRPr="006F743C">
        <w:t>758-</w:t>
      </w:r>
      <w:r w:rsidR="00E027DA" w:rsidRPr="006F743C">
        <w:t>7</w:t>
      </w:r>
      <w:r w:rsidRPr="006F743C">
        <w:t>70</w:t>
      </w:r>
    </w:p>
    <w:p w14:paraId="1D671087" w14:textId="7BA802DE" w:rsidR="0039023D" w:rsidRPr="006F743C" w:rsidRDefault="0039023D" w:rsidP="009C7C3C">
      <w:r w:rsidRPr="006F743C">
        <w:t>Tolnai, Z, Szell, Z</w:t>
      </w:r>
      <w:r w:rsidR="00184A16" w:rsidRPr="006F743C">
        <w:t xml:space="preserve"> and </w:t>
      </w:r>
      <w:proofErr w:type="spellStart"/>
      <w:r w:rsidRPr="006F743C">
        <w:t>Sreter</w:t>
      </w:r>
      <w:proofErr w:type="spellEnd"/>
      <w:r w:rsidRPr="006F743C">
        <w:t xml:space="preserve">, T </w:t>
      </w:r>
      <w:r w:rsidR="00E027DA" w:rsidRPr="006F743C">
        <w:t>(</w:t>
      </w:r>
      <w:r w:rsidRPr="006F743C">
        <w:t>2015</w:t>
      </w:r>
      <w:r w:rsidR="00E027DA" w:rsidRPr="006F743C">
        <w:t xml:space="preserve">). </w:t>
      </w:r>
      <w:r w:rsidRPr="006F743C">
        <w:t xml:space="preserve">Environmental determinants of the spatial distribution of </w:t>
      </w:r>
      <w:proofErr w:type="spellStart"/>
      <w:r w:rsidRPr="006F743C">
        <w:t>Angiostrongylus</w:t>
      </w:r>
      <w:proofErr w:type="spellEnd"/>
      <w:r w:rsidRPr="006F743C">
        <w:t xml:space="preserve"> vasorum, </w:t>
      </w:r>
      <w:proofErr w:type="spellStart"/>
      <w:r w:rsidRPr="006F743C">
        <w:t>Crenosoma</w:t>
      </w:r>
      <w:proofErr w:type="spellEnd"/>
      <w:r w:rsidRPr="006F743C">
        <w:t xml:space="preserve"> </w:t>
      </w:r>
      <w:proofErr w:type="spellStart"/>
      <w:r w:rsidRPr="006F743C">
        <w:t>vulpis</w:t>
      </w:r>
      <w:proofErr w:type="spellEnd"/>
      <w:r w:rsidRPr="006F743C">
        <w:t xml:space="preserve"> and </w:t>
      </w:r>
      <w:proofErr w:type="spellStart"/>
      <w:r w:rsidRPr="006F743C">
        <w:t>Eucoleus</w:t>
      </w:r>
      <w:proofErr w:type="spellEnd"/>
      <w:r w:rsidRPr="006F743C">
        <w:t xml:space="preserve"> </w:t>
      </w:r>
      <w:proofErr w:type="spellStart"/>
      <w:r w:rsidRPr="006F743C">
        <w:t>aerophilus</w:t>
      </w:r>
      <w:proofErr w:type="spellEnd"/>
      <w:r w:rsidRPr="006F743C">
        <w:t xml:space="preserve"> in Hungary</w:t>
      </w:r>
      <w:r w:rsidR="00E027DA" w:rsidRPr="006F743C">
        <w:t>,</w:t>
      </w:r>
      <w:r w:rsidR="006F29F6" w:rsidRPr="006F743C">
        <w:t xml:space="preserve"> </w:t>
      </w:r>
      <w:r w:rsidRPr="006F743C">
        <w:t>Veterinary Parasitology 207</w:t>
      </w:r>
      <w:r w:rsidR="00E027DA" w:rsidRPr="006F743C">
        <w:t>(</w:t>
      </w:r>
      <w:r w:rsidRPr="006F743C">
        <w:t>3-4</w:t>
      </w:r>
      <w:r w:rsidR="00E027DA" w:rsidRPr="006F743C">
        <w:t xml:space="preserve">): </w:t>
      </w:r>
      <w:r w:rsidRPr="006F743C">
        <w:t>355-</w:t>
      </w:r>
      <w:r w:rsidR="00E027DA" w:rsidRPr="006F743C">
        <w:t>35</w:t>
      </w:r>
      <w:r w:rsidRPr="006F743C">
        <w:t>8</w:t>
      </w:r>
    </w:p>
    <w:p w14:paraId="15F1C03F" w14:textId="7610732E" w:rsidR="0039023D" w:rsidRPr="006F743C" w:rsidRDefault="0039023D" w:rsidP="009C7C3C">
      <w:r w:rsidRPr="006F743C">
        <w:t xml:space="preserve">Traversa, D, </w:t>
      </w:r>
      <w:proofErr w:type="spellStart"/>
      <w:r w:rsidRPr="006F743C">
        <w:t>Romanucci</w:t>
      </w:r>
      <w:proofErr w:type="spellEnd"/>
      <w:r w:rsidRPr="006F743C">
        <w:t>, M, Di Cesare, A, Malatesta, D, Cassini, R, Iorio, R, Seghetti, M</w:t>
      </w:r>
      <w:r w:rsidR="00184A16" w:rsidRPr="006F743C">
        <w:t xml:space="preserve"> and </w:t>
      </w:r>
      <w:r w:rsidRPr="006F743C">
        <w:t xml:space="preserve">Della </w:t>
      </w:r>
      <w:proofErr w:type="spellStart"/>
      <w:r w:rsidRPr="006F743C">
        <w:t>Salda</w:t>
      </w:r>
      <w:proofErr w:type="spellEnd"/>
      <w:r w:rsidRPr="006F743C">
        <w:t xml:space="preserve">, L </w:t>
      </w:r>
      <w:r w:rsidR="00E027DA" w:rsidRPr="006F743C">
        <w:t>(</w:t>
      </w:r>
      <w:r w:rsidRPr="006F743C">
        <w:t>2014</w:t>
      </w:r>
      <w:r w:rsidR="00E027DA" w:rsidRPr="006F743C">
        <w:t xml:space="preserve">). </w:t>
      </w:r>
      <w:r w:rsidRPr="006F743C">
        <w:t xml:space="preserve">Gross and histopathological changes associated with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a kitten</w:t>
      </w:r>
      <w:r w:rsidR="00E027DA" w:rsidRPr="006F743C">
        <w:t>,</w:t>
      </w:r>
      <w:r w:rsidR="006F29F6" w:rsidRPr="006F743C">
        <w:t xml:space="preserve"> </w:t>
      </w:r>
      <w:r w:rsidRPr="006F743C">
        <w:t>Veterinary Parasitology</w:t>
      </w:r>
      <w:r w:rsidR="00E027DA" w:rsidRPr="006F743C">
        <w:t xml:space="preserve"> </w:t>
      </w:r>
      <w:r w:rsidRPr="006F743C">
        <w:t>201</w:t>
      </w:r>
      <w:r w:rsidR="00E027DA" w:rsidRPr="006F743C">
        <w:t>(</w:t>
      </w:r>
      <w:r w:rsidRPr="006F743C">
        <w:t>1-2</w:t>
      </w:r>
      <w:r w:rsidR="00E027DA" w:rsidRPr="006F743C">
        <w:t xml:space="preserve">): </w:t>
      </w:r>
      <w:r w:rsidRPr="006F743C">
        <w:t>158-</w:t>
      </w:r>
      <w:r w:rsidR="00E027DA" w:rsidRPr="006F743C">
        <w:t>1</w:t>
      </w:r>
      <w:r w:rsidRPr="006F743C">
        <w:t>62</w:t>
      </w:r>
    </w:p>
    <w:p w14:paraId="7668E303" w14:textId="16734E46" w:rsidR="0039023D" w:rsidRPr="006F743C" w:rsidRDefault="0039023D" w:rsidP="00746C24">
      <w:r w:rsidRPr="006F743C">
        <w:t>T</w:t>
      </w:r>
      <w:r w:rsidR="00DB4FAA" w:rsidRPr="006F743C">
        <w:t xml:space="preserve">rub, H and </w:t>
      </w:r>
      <w:proofErr w:type="spellStart"/>
      <w:r w:rsidR="00DB4FAA" w:rsidRPr="006F743C">
        <w:t>Ribi</w:t>
      </w:r>
      <w:proofErr w:type="spellEnd"/>
      <w:r w:rsidR="00DB4FAA" w:rsidRPr="006F743C">
        <w:t>, G (</w:t>
      </w:r>
      <w:r w:rsidRPr="006F743C">
        <w:t>1997</w:t>
      </w:r>
      <w:r w:rsidR="00DB4FAA" w:rsidRPr="006F743C">
        <w:t>)</w:t>
      </w:r>
      <w:r w:rsidRPr="006F743C">
        <w:t xml:space="preserve">. High fecundity of hybrids between the sympatric snail species Viviparus </w:t>
      </w:r>
      <w:proofErr w:type="spellStart"/>
      <w:r w:rsidRPr="006F743C">
        <w:t>ater</w:t>
      </w:r>
      <w:proofErr w:type="spellEnd"/>
      <w:r w:rsidRPr="006F743C">
        <w:t xml:space="preserve"> and V-</w:t>
      </w:r>
      <w:proofErr w:type="spellStart"/>
      <w:r w:rsidRPr="006F743C">
        <w:t>contectus</w:t>
      </w:r>
      <w:proofErr w:type="spellEnd"/>
      <w:r w:rsidRPr="006F743C">
        <w:t xml:space="preserve"> (</w:t>
      </w:r>
      <w:proofErr w:type="spellStart"/>
      <w:r w:rsidRPr="006F743C">
        <w:t>Gastropoda</w:t>
      </w:r>
      <w:proofErr w:type="spellEnd"/>
      <w:r w:rsidRPr="006F743C">
        <w:t xml:space="preserve">: </w:t>
      </w:r>
      <w:proofErr w:type="spellStart"/>
      <w:r w:rsidRPr="006F743C">
        <w:t>Prosobranchia</w:t>
      </w:r>
      <w:proofErr w:type="spellEnd"/>
      <w:r w:rsidRPr="006F743C">
        <w:t>)</w:t>
      </w:r>
      <w:r w:rsidR="00DB4FAA" w:rsidRPr="006F743C">
        <w:t xml:space="preserve">, </w:t>
      </w:r>
      <w:r w:rsidRPr="006F743C">
        <w:t>Heredity 79</w:t>
      </w:r>
      <w:r w:rsidR="00DB4FAA" w:rsidRPr="006F743C">
        <w:t xml:space="preserve">: </w:t>
      </w:r>
      <w:r w:rsidRPr="006F743C">
        <w:t>418-423</w:t>
      </w:r>
    </w:p>
    <w:p w14:paraId="30D9D7C9" w14:textId="5B868275" w:rsidR="0039023D" w:rsidRPr="006F743C" w:rsidRDefault="0039023D" w:rsidP="009C7C3C">
      <w:r w:rsidRPr="006F743C">
        <w:t>Tsai, HC, Lee, SS-J, Huang, C-K, Yen, C-M, Chen, E-R</w:t>
      </w:r>
      <w:r w:rsidR="00184A16" w:rsidRPr="006F743C">
        <w:t xml:space="preserve"> and </w:t>
      </w:r>
      <w:r w:rsidRPr="006F743C">
        <w:t xml:space="preserve">Liu, Y-C </w:t>
      </w:r>
      <w:r w:rsidR="00DB4FAA" w:rsidRPr="006F743C">
        <w:t>(</w:t>
      </w:r>
      <w:r w:rsidRPr="006F743C">
        <w:t>2004</w:t>
      </w:r>
      <w:r w:rsidR="00DB4FAA" w:rsidRPr="006F743C">
        <w:t xml:space="preserve">). </w:t>
      </w:r>
      <w:r w:rsidRPr="006F743C">
        <w:t>Outbreak of eosinophilic meningitis associated with drinking raw vegetable juice in southern Taiwan, American Journal of Tropical Medicine and Hygiene</w:t>
      </w:r>
      <w:r w:rsidR="00DB4FAA" w:rsidRPr="006F743C">
        <w:t xml:space="preserve"> </w:t>
      </w:r>
      <w:r w:rsidRPr="006F743C">
        <w:t>71</w:t>
      </w:r>
      <w:r w:rsidR="00DB4FAA" w:rsidRPr="006F743C">
        <w:t>(</w:t>
      </w:r>
      <w:r w:rsidRPr="006F743C">
        <w:t>2</w:t>
      </w:r>
      <w:r w:rsidR="00DB4FAA" w:rsidRPr="006F743C">
        <w:t xml:space="preserve">): </w:t>
      </w:r>
      <w:r w:rsidRPr="006F743C">
        <w:t>222-</w:t>
      </w:r>
      <w:r w:rsidR="00DB4FAA" w:rsidRPr="006F743C">
        <w:t>22</w:t>
      </w:r>
      <w:r w:rsidRPr="006F743C">
        <w:t>6</w:t>
      </w:r>
    </w:p>
    <w:p w14:paraId="303810DD" w14:textId="08D1103E" w:rsidR="0039023D" w:rsidRPr="006F743C" w:rsidRDefault="0039023D" w:rsidP="009C7C3C">
      <w:r w:rsidRPr="006F743C">
        <w:t>Turk, FA</w:t>
      </w:r>
      <w:r w:rsidR="00184A16" w:rsidRPr="006F743C">
        <w:t xml:space="preserve"> and </w:t>
      </w:r>
      <w:r w:rsidRPr="006F743C">
        <w:t xml:space="preserve">Phillips, SM </w:t>
      </w:r>
      <w:r w:rsidR="00DB4FAA" w:rsidRPr="006F743C">
        <w:t>(</w:t>
      </w:r>
      <w:r w:rsidRPr="006F743C">
        <w:t>1946</w:t>
      </w:r>
      <w:r w:rsidR="00DB4FAA" w:rsidRPr="006F743C">
        <w:t xml:space="preserve">). </w:t>
      </w:r>
      <w:r w:rsidRPr="006F743C">
        <w:t xml:space="preserve">A Monograph of the Slug Mite - </w:t>
      </w:r>
      <w:proofErr w:type="spellStart"/>
      <w:r w:rsidRPr="006F743C">
        <w:t>Riccardoella-Limacum</w:t>
      </w:r>
      <w:proofErr w:type="spellEnd"/>
      <w:r w:rsidRPr="006F743C">
        <w:t xml:space="preserve"> (Schrank)</w:t>
      </w:r>
      <w:r w:rsidR="00DB4FAA" w:rsidRPr="006F743C">
        <w:t>,</w:t>
      </w:r>
      <w:r w:rsidR="006F29F6" w:rsidRPr="006F743C">
        <w:t xml:space="preserve"> </w:t>
      </w:r>
      <w:r w:rsidRPr="006F743C">
        <w:t>Proceedings of the Zoological Society of London</w:t>
      </w:r>
      <w:r w:rsidR="00DB4FAA" w:rsidRPr="006F743C">
        <w:t xml:space="preserve"> </w:t>
      </w:r>
      <w:r w:rsidRPr="006F743C">
        <w:t>115</w:t>
      </w:r>
      <w:r w:rsidR="00DB4FAA" w:rsidRPr="006F743C">
        <w:t>(</w:t>
      </w:r>
      <w:r w:rsidRPr="006F743C">
        <w:t>3-4</w:t>
      </w:r>
      <w:r w:rsidR="00DB4FAA" w:rsidRPr="006F743C">
        <w:t xml:space="preserve">): </w:t>
      </w:r>
      <w:r w:rsidRPr="006F743C">
        <w:t>448-</w:t>
      </w:r>
      <w:r w:rsidR="00DB4FAA" w:rsidRPr="006F743C">
        <w:t>4</w:t>
      </w:r>
      <w:r w:rsidRPr="006F743C">
        <w:t>72</w:t>
      </w:r>
    </w:p>
    <w:p w14:paraId="71EBB5C4" w14:textId="20E0FB74" w:rsidR="0039023D" w:rsidRPr="006F743C" w:rsidRDefault="0039023D" w:rsidP="00746C24">
      <w:r w:rsidRPr="006F743C">
        <w:t xml:space="preserve">Twomey, S </w:t>
      </w:r>
      <w:r w:rsidR="00DB4FAA" w:rsidRPr="006F743C">
        <w:t>(</w:t>
      </w:r>
      <w:r w:rsidRPr="006F743C">
        <w:t>2017</w:t>
      </w:r>
      <w:r w:rsidR="00DB4FAA" w:rsidRPr="006F743C">
        <w:t xml:space="preserve">). </w:t>
      </w:r>
      <w:r w:rsidRPr="006F743C">
        <w:t>Snail mail: Biosecurity officers intercept escargot from the Ukraine, The Weekly Times, 20 July 2017, available at https://www.weeklytimesnow.com.au/news/national/snail-mail-</w:t>
      </w:r>
      <w:r w:rsidRPr="006F743C">
        <w:lastRenderedPageBreak/>
        <w:t>biosecurity-officers-intercept-escargots-from-the-ukraine/news-story/3760ac2f69694370e21ea531dad47f0d, accessed 20 March 2024.</w:t>
      </w:r>
    </w:p>
    <w:p w14:paraId="7AA904FA" w14:textId="58A6BE04" w:rsidR="0039023D" w:rsidRPr="006F743C" w:rsidRDefault="0039023D" w:rsidP="00746C24">
      <w:proofErr w:type="spellStart"/>
      <w:r w:rsidRPr="006F743C">
        <w:t>T</w:t>
      </w:r>
      <w:r w:rsidR="00DB4FAA" w:rsidRPr="006F743C">
        <w:t>wyford</w:t>
      </w:r>
      <w:proofErr w:type="spellEnd"/>
      <w:r w:rsidR="00DB4FAA" w:rsidRPr="006F743C">
        <w:t xml:space="preserve">, AD and </w:t>
      </w:r>
      <w:proofErr w:type="spellStart"/>
      <w:r w:rsidR="00DB4FAA" w:rsidRPr="006F743C">
        <w:t>Ennos</w:t>
      </w:r>
      <w:proofErr w:type="spellEnd"/>
      <w:r w:rsidR="00DB4FAA" w:rsidRPr="006F743C">
        <w:t>, RA (</w:t>
      </w:r>
      <w:r w:rsidRPr="006F743C">
        <w:t>2012</w:t>
      </w:r>
      <w:r w:rsidR="00DB4FAA" w:rsidRPr="006F743C">
        <w:t>)</w:t>
      </w:r>
      <w:r w:rsidRPr="006F743C">
        <w:t>. Next-generation hybridization and introgression</w:t>
      </w:r>
      <w:r w:rsidR="00DB4FAA" w:rsidRPr="006F743C">
        <w:t xml:space="preserve">, </w:t>
      </w:r>
      <w:r w:rsidRPr="006F743C">
        <w:t>Heredity 108</w:t>
      </w:r>
      <w:r w:rsidR="00DB4FAA" w:rsidRPr="006F743C">
        <w:t xml:space="preserve">: </w:t>
      </w:r>
      <w:r w:rsidRPr="006F743C">
        <w:t>179-189</w:t>
      </w:r>
    </w:p>
    <w:p w14:paraId="4130F6DD" w14:textId="4D032572" w:rsidR="0039023D" w:rsidRPr="006F743C" w:rsidRDefault="0039023D" w:rsidP="00746C24">
      <w:proofErr w:type="spellStart"/>
      <w:r w:rsidRPr="006F743C">
        <w:t>Ueshima</w:t>
      </w:r>
      <w:proofErr w:type="spellEnd"/>
      <w:r w:rsidRPr="006F743C">
        <w:t>, R, Okamoto, M</w:t>
      </w:r>
      <w:r w:rsidR="00184A16" w:rsidRPr="006F743C">
        <w:t xml:space="preserve"> and </w:t>
      </w:r>
      <w:r w:rsidRPr="006F743C">
        <w:t xml:space="preserve">Saito, Y </w:t>
      </w:r>
      <w:r w:rsidR="006B40D3" w:rsidRPr="006F743C">
        <w:t>(</w:t>
      </w:r>
      <w:r w:rsidRPr="006F743C">
        <w:t>2004</w:t>
      </w:r>
      <w:r w:rsidR="006B40D3" w:rsidRPr="006F743C">
        <w:t xml:space="preserve">). </w:t>
      </w:r>
      <w:proofErr w:type="spellStart"/>
      <w:r w:rsidRPr="006F743C">
        <w:t>Eobania</w:t>
      </w:r>
      <w:proofErr w:type="spellEnd"/>
      <w:r w:rsidRPr="006F743C">
        <w:t xml:space="preserve"> </w:t>
      </w:r>
      <w:proofErr w:type="spellStart"/>
      <w:r w:rsidRPr="006F743C">
        <w:t>vermiculata</w:t>
      </w:r>
      <w:proofErr w:type="spellEnd"/>
      <w:r w:rsidRPr="006F743C">
        <w:t>, a land snail newly introduced into Japan</w:t>
      </w:r>
      <w:r w:rsidR="006B40D3" w:rsidRPr="006F743C">
        <w:t xml:space="preserve">, </w:t>
      </w:r>
      <w:r w:rsidRPr="006F743C">
        <w:t xml:space="preserve">(in Japanese) </w:t>
      </w:r>
      <w:proofErr w:type="spellStart"/>
      <w:r w:rsidRPr="006F743C">
        <w:t>Chiribotan</w:t>
      </w:r>
      <w:proofErr w:type="spellEnd"/>
      <w:r w:rsidRPr="006F743C">
        <w:t xml:space="preserve"> 35</w:t>
      </w:r>
      <w:r w:rsidR="006B40D3" w:rsidRPr="006F743C">
        <w:t>(</w:t>
      </w:r>
      <w:r w:rsidRPr="006F743C">
        <w:t>3</w:t>
      </w:r>
      <w:r w:rsidR="006B40D3" w:rsidRPr="006F743C">
        <w:t xml:space="preserve">): </w:t>
      </w:r>
      <w:r w:rsidRPr="006F743C">
        <w:t>71-</w:t>
      </w:r>
      <w:r w:rsidR="006B40D3" w:rsidRPr="006F743C">
        <w:t>7</w:t>
      </w:r>
      <w:r w:rsidRPr="006F743C">
        <w:t>4</w:t>
      </w:r>
    </w:p>
    <w:p w14:paraId="0E7B427F" w14:textId="237C7A0A" w:rsidR="0039023D" w:rsidRPr="006F743C" w:rsidRDefault="0039023D" w:rsidP="00746C24">
      <w:r w:rsidRPr="006F743C">
        <w:t>USDA</w:t>
      </w:r>
      <w:r w:rsidR="005C2F5A" w:rsidRPr="006F743C">
        <w:t xml:space="preserve"> (</w:t>
      </w:r>
      <w:r w:rsidRPr="006F743C">
        <w:t>2022</w:t>
      </w:r>
      <w:r w:rsidR="005C2F5A" w:rsidRPr="006F743C">
        <w:t>)</w:t>
      </w:r>
      <w:r w:rsidRPr="006F743C">
        <w:t>. Snails and slugs [Online]. United States Department of Agriculture. Available: https://www.aphis.usda.gov/aphis/ourfocus/planthealth/sa_import/sa_permits/plant-pests/sa_snails_slugs/ct_snails_slugs [Accessed 05-06-2022].</w:t>
      </w:r>
    </w:p>
    <w:p w14:paraId="29B2BD2F" w14:textId="0631EA00" w:rsidR="0039023D" w:rsidRPr="006F743C" w:rsidRDefault="0039023D" w:rsidP="009C7C3C">
      <w:r w:rsidRPr="006F743C">
        <w:t>Van As, JG</w:t>
      </w:r>
      <w:r w:rsidR="00184A16" w:rsidRPr="006F743C">
        <w:t xml:space="preserve"> and </w:t>
      </w:r>
      <w:r w:rsidRPr="006F743C">
        <w:t xml:space="preserve">Basson, L </w:t>
      </w:r>
      <w:r w:rsidR="005C2F5A" w:rsidRPr="006F743C">
        <w:t>(</w:t>
      </w:r>
      <w:r w:rsidRPr="006F743C">
        <w:t>2004</w:t>
      </w:r>
      <w:r w:rsidR="005C2F5A" w:rsidRPr="006F743C">
        <w:t xml:space="preserve">). </w:t>
      </w:r>
      <w:r w:rsidRPr="006F743C">
        <w:t>Ciliophoran (</w:t>
      </w:r>
      <w:proofErr w:type="spellStart"/>
      <w:r w:rsidRPr="006F743C">
        <w:t>Ciliophora</w:t>
      </w:r>
      <w:proofErr w:type="spellEnd"/>
      <w:r w:rsidRPr="006F743C">
        <w:t>) parasites of terrestrial gastropods, in GM Barker (ed) Natural Enemies of Terrestrial Molluscs CABI Publishing, Wallingford, UK, pp. 559–78</w:t>
      </w:r>
    </w:p>
    <w:p w14:paraId="49106CA5" w14:textId="6BDE9A38" w:rsidR="0039023D" w:rsidRPr="006F743C" w:rsidRDefault="0039023D" w:rsidP="009C7C3C">
      <w:proofErr w:type="spellStart"/>
      <w:r w:rsidRPr="006F743C">
        <w:t>Varcasia</w:t>
      </w:r>
      <w:proofErr w:type="spellEnd"/>
      <w:r w:rsidRPr="006F743C">
        <w:t xml:space="preserve">, A, </w:t>
      </w:r>
      <w:proofErr w:type="spellStart"/>
      <w:r w:rsidRPr="006F743C">
        <w:t>Tamponi</w:t>
      </w:r>
      <w:proofErr w:type="spellEnd"/>
      <w:r w:rsidRPr="006F743C">
        <w:t xml:space="preserve">, C, </w:t>
      </w:r>
      <w:proofErr w:type="spellStart"/>
      <w:r w:rsidRPr="006F743C">
        <w:t>Brianti</w:t>
      </w:r>
      <w:proofErr w:type="spellEnd"/>
      <w:r w:rsidRPr="006F743C">
        <w:t>, E, Cabras, PA, Boi, R, Pipia, AP, Giannelli, A, Otranto, D</w:t>
      </w:r>
      <w:r w:rsidR="00184A16" w:rsidRPr="006F743C">
        <w:t xml:space="preserve"> and </w:t>
      </w:r>
      <w:r w:rsidRPr="006F743C">
        <w:t xml:space="preserve">Scala, A </w:t>
      </w:r>
      <w:r w:rsidR="005C2F5A" w:rsidRPr="006F743C">
        <w:t>(</w:t>
      </w:r>
      <w:r w:rsidRPr="006F743C">
        <w:t>2014</w:t>
      </w:r>
      <w:r w:rsidR="005C2F5A" w:rsidRPr="006F743C">
        <w:t xml:space="preserve">). </w:t>
      </w:r>
      <w:proofErr w:type="spellStart"/>
      <w:r w:rsidRPr="006F743C">
        <w:t>Angiostrongylus</w:t>
      </w:r>
      <w:proofErr w:type="spellEnd"/>
      <w:r w:rsidRPr="006F743C">
        <w:t xml:space="preserve"> </w:t>
      </w:r>
      <w:proofErr w:type="spellStart"/>
      <w:r w:rsidRPr="006F743C">
        <w:t>chabaudi</w:t>
      </w:r>
      <w:proofErr w:type="spellEnd"/>
      <w:r w:rsidRPr="006F743C">
        <w:t xml:space="preserve"> </w:t>
      </w:r>
      <w:proofErr w:type="spellStart"/>
      <w:r w:rsidRPr="006F743C">
        <w:t>Biocca</w:t>
      </w:r>
      <w:proofErr w:type="spellEnd"/>
      <w:r w:rsidRPr="006F743C">
        <w:t>, 1957: a new parasite for domestic cats?</w:t>
      </w:r>
      <w:r w:rsidR="006F29F6" w:rsidRPr="006F743C">
        <w:t xml:space="preserve"> </w:t>
      </w:r>
      <w:r w:rsidRPr="006F743C">
        <w:t>Parasites</w:t>
      </w:r>
      <w:r w:rsidR="00184A16" w:rsidRPr="006F743C">
        <w:t xml:space="preserve"> and </w:t>
      </w:r>
      <w:r w:rsidRPr="006F743C">
        <w:t>Vectors</w:t>
      </w:r>
      <w:r w:rsidR="005C2F5A" w:rsidRPr="006F743C">
        <w:t xml:space="preserve"> </w:t>
      </w:r>
      <w:r w:rsidRPr="006F743C">
        <w:t>7</w:t>
      </w:r>
      <w:r w:rsidR="00164116" w:rsidRPr="006F743C">
        <w:t>, Article number: 588</w:t>
      </w:r>
    </w:p>
    <w:p w14:paraId="1624D51A" w14:textId="0D29D6C4" w:rsidR="0039023D" w:rsidRPr="006F743C" w:rsidRDefault="0039023D" w:rsidP="009C7C3C">
      <w:r w:rsidRPr="006F743C">
        <w:t xml:space="preserve">Wacker, A </w:t>
      </w:r>
      <w:r w:rsidR="00164116" w:rsidRPr="006F743C">
        <w:t>(</w:t>
      </w:r>
      <w:r w:rsidRPr="006F743C">
        <w:t>2008</w:t>
      </w:r>
      <w:r w:rsidR="00164116" w:rsidRPr="006F743C">
        <w:t xml:space="preserve">). </w:t>
      </w:r>
      <w:r w:rsidRPr="006F743C">
        <w:t>Impact of parasitic mite infection on a terrestrial snail</w:t>
      </w:r>
      <w:r w:rsidR="00164116" w:rsidRPr="006F743C">
        <w:t>,</w:t>
      </w:r>
      <w:r w:rsidR="006F29F6" w:rsidRPr="006F743C">
        <w:t xml:space="preserve"> </w:t>
      </w:r>
      <w:r w:rsidRPr="006F743C">
        <w:t>Invertebrate Reproduction</w:t>
      </w:r>
      <w:r w:rsidR="00184A16" w:rsidRPr="006F743C">
        <w:t xml:space="preserve"> and </w:t>
      </w:r>
      <w:r w:rsidRPr="006F743C">
        <w:t>Development</w:t>
      </w:r>
      <w:r w:rsidR="00164116" w:rsidRPr="006F743C">
        <w:t xml:space="preserve"> </w:t>
      </w:r>
      <w:r w:rsidRPr="006F743C">
        <w:t>51</w:t>
      </w:r>
      <w:r w:rsidR="00164116" w:rsidRPr="006F743C">
        <w:t>(</w:t>
      </w:r>
      <w:r w:rsidRPr="006F743C">
        <w:t>2</w:t>
      </w:r>
      <w:r w:rsidR="00164116" w:rsidRPr="006F743C">
        <w:t xml:space="preserve">): </w:t>
      </w:r>
      <w:r w:rsidRPr="006F743C">
        <w:t>69-75</w:t>
      </w:r>
    </w:p>
    <w:p w14:paraId="1E101426" w14:textId="1C7C432B" w:rsidR="0039023D" w:rsidRPr="006F743C" w:rsidRDefault="0039023D" w:rsidP="009C7C3C">
      <w:r w:rsidRPr="006F743C">
        <w:t xml:space="preserve">Waki, T, </w:t>
      </w:r>
      <w:proofErr w:type="spellStart"/>
      <w:r w:rsidRPr="006F743C">
        <w:t>Ikezawa</w:t>
      </w:r>
      <w:proofErr w:type="spellEnd"/>
      <w:r w:rsidRPr="006F743C">
        <w:t>, H, Umeda, K</w:t>
      </w:r>
      <w:r w:rsidR="00184A16" w:rsidRPr="006F743C">
        <w:t xml:space="preserve"> and </w:t>
      </w:r>
      <w:r w:rsidRPr="006F743C">
        <w:t xml:space="preserve">Shimano, S </w:t>
      </w:r>
      <w:r w:rsidR="00164116" w:rsidRPr="006F743C">
        <w:t>(</w:t>
      </w:r>
      <w:r w:rsidRPr="006F743C">
        <w:t>2021</w:t>
      </w:r>
      <w:r w:rsidR="00164116" w:rsidRPr="006F743C">
        <w:t xml:space="preserve">). </w:t>
      </w:r>
      <w:r w:rsidRPr="006F743C">
        <w:t xml:space="preserve">Natural history study on </w:t>
      </w:r>
      <w:proofErr w:type="spellStart"/>
      <w:r w:rsidRPr="006F743C">
        <w:t>Riccardoella</w:t>
      </w:r>
      <w:proofErr w:type="spellEnd"/>
      <w:r w:rsidRPr="006F743C">
        <w:t xml:space="preserve"> </w:t>
      </w:r>
      <w:proofErr w:type="spellStart"/>
      <w:r w:rsidRPr="006F743C">
        <w:t>tokyoensis</w:t>
      </w:r>
      <w:proofErr w:type="spellEnd"/>
      <w:r w:rsidRPr="006F743C">
        <w:t>: life history with ontogeny and host distribution records</w:t>
      </w:r>
      <w:r w:rsidR="00164116" w:rsidRPr="006F743C">
        <w:t>,</w:t>
      </w:r>
      <w:r w:rsidR="006F29F6" w:rsidRPr="006F743C">
        <w:t xml:space="preserve"> </w:t>
      </w:r>
      <w:r w:rsidRPr="006F743C">
        <w:t>Experimental and Applied Acarology</w:t>
      </w:r>
      <w:r w:rsidR="00164116" w:rsidRPr="006F743C">
        <w:t xml:space="preserve"> </w:t>
      </w:r>
      <w:r w:rsidRPr="006F743C">
        <w:t>83</w:t>
      </w:r>
      <w:r w:rsidR="00164116" w:rsidRPr="006F743C">
        <w:t>(</w:t>
      </w:r>
      <w:r w:rsidRPr="006F743C">
        <w:t>1</w:t>
      </w:r>
      <w:r w:rsidR="00164116" w:rsidRPr="006F743C">
        <w:t xml:space="preserve">): </w:t>
      </w:r>
      <w:r w:rsidRPr="006F743C">
        <w:t>13-30</w:t>
      </w:r>
    </w:p>
    <w:p w14:paraId="69E1B724" w14:textId="44AA9399" w:rsidR="0039023D" w:rsidRPr="006F743C" w:rsidRDefault="0039023D" w:rsidP="009C7C3C">
      <w:r w:rsidRPr="006F743C">
        <w:t>Wang, QP, Lai, DH, Zhu, XQ, Chen, XG</w:t>
      </w:r>
      <w:r w:rsidR="00184A16" w:rsidRPr="006F743C">
        <w:t xml:space="preserve"> and </w:t>
      </w:r>
      <w:r w:rsidRPr="006F743C">
        <w:t xml:space="preserve">Lun, ZR </w:t>
      </w:r>
      <w:r w:rsidR="00F92816" w:rsidRPr="006F743C">
        <w:t>(</w:t>
      </w:r>
      <w:r w:rsidRPr="006F743C">
        <w:t>2008</w:t>
      </w:r>
      <w:r w:rsidR="00F92816" w:rsidRPr="006F743C">
        <w:t xml:space="preserve">). </w:t>
      </w:r>
      <w:r w:rsidRPr="006F743C">
        <w:t>Human angiostrongyliasis, The Lancet Infectious Diseases</w:t>
      </w:r>
      <w:r w:rsidR="00F92816" w:rsidRPr="006F743C">
        <w:t xml:space="preserve"> </w:t>
      </w:r>
      <w:r w:rsidRPr="006F743C">
        <w:t>8</w:t>
      </w:r>
      <w:r w:rsidR="00F92816" w:rsidRPr="006F743C">
        <w:t>(1</w:t>
      </w:r>
      <w:r w:rsidRPr="006F743C">
        <w:t>0</w:t>
      </w:r>
      <w:r w:rsidR="00F92816" w:rsidRPr="006F743C">
        <w:t xml:space="preserve">): </w:t>
      </w:r>
      <w:r w:rsidRPr="006F743C">
        <w:t>621-</w:t>
      </w:r>
      <w:r w:rsidR="00F92816" w:rsidRPr="006F743C">
        <w:t>6</w:t>
      </w:r>
      <w:r w:rsidRPr="006F743C">
        <w:t>30</w:t>
      </w:r>
    </w:p>
    <w:p w14:paraId="133BC8E8" w14:textId="731D0BD1" w:rsidR="0039023D" w:rsidRPr="006F743C" w:rsidRDefault="0039023D" w:rsidP="009C7C3C">
      <w:r w:rsidRPr="006F743C">
        <w:t>Wang, QP, Wu, ZD, Wei, J, Owen, RL</w:t>
      </w:r>
      <w:r w:rsidR="00184A16" w:rsidRPr="006F743C">
        <w:t xml:space="preserve"> and </w:t>
      </w:r>
      <w:r w:rsidRPr="006F743C">
        <w:t xml:space="preserve">Lun, ZR </w:t>
      </w:r>
      <w:r w:rsidR="00F92816" w:rsidRPr="006F743C">
        <w:t>(</w:t>
      </w:r>
      <w:r w:rsidRPr="006F743C">
        <w:t>2012</w:t>
      </w:r>
      <w:r w:rsidR="00F92816" w:rsidRPr="006F743C">
        <w:t xml:space="preserve">). </w:t>
      </w:r>
      <w:r w:rsidRPr="006F743C">
        <w:t xml:space="preserve">Human </w:t>
      </w:r>
      <w:proofErr w:type="spellStart"/>
      <w:r w:rsidRPr="006F743C">
        <w:t>Angiostrongylus</w:t>
      </w:r>
      <w:proofErr w:type="spellEnd"/>
      <w:r w:rsidRPr="006F743C">
        <w:t xml:space="preserve"> </w:t>
      </w:r>
      <w:proofErr w:type="spellStart"/>
      <w:r w:rsidRPr="006F743C">
        <w:t>cantonensis</w:t>
      </w:r>
      <w:proofErr w:type="spellEnd"/>
      <w:r w:rsidRPr="006F743C">
        <w:t xml:space="preserve">: an update, </w:t>
      </w:r>
      <w:r w:rsidR="00C86C7F" w:rsidRPr="006F743C">
        <w:t xml:space="preserve">European Journal of Clinical Microbiology and Infectious Diseases </w:t>
      </w:r>
      <w:r w:rsidRPr="006F743C">
        <w:t>31</w:t>
      </w:r>
      <w:r w:rsidR="00F92816" w:rsidRPr="006F743C">
        <w:t>(</w:t>
      </w:r>
      <w:r w:rsidRPr="006F743C">
        <w:t>4</w:t>
      </w:r>
      <w:r w:rsidR="00F92816" w:rsidRPr="006F743C">
        <w:t xml:space="preserve">): </w:t>
      </w:r>
      <w:r w:rsidRPr="006F743C">
        <w:t>389-</w:t>
      </w:r>
      <w:r w:rsidR="00F92816" w:rsidRPr="006F743C">
        <w:t>3</w:t>
      </w:r>
      <w:r w:rsidRPr="006F743C">
        <w:t>95</w:t>
      </w:r>
    </w:p>
    <w:p w14:paraId="7797242D" w14:textId="621A2AC7" w:rsidR="0039023D" w:rsidRPr="006F743C" w:rsidRDefault="0039023D" w:rsidP="009C7C3C">
      <w:r w:rsidRPr="006F743C">
        <w:t xml:space="preserve">Watt, A, Young, N, </w:t>
      </w:r>
      <w:proofErr w:type="spellStart"/>
      <w:r w:rsidRPr="006F743C">
        <w:t>Haites</w:t>
      </w:r>
      <w:proofErr w:type="spellEnd"/>
      <w:r w:rsidRPr="006F743C">
        <w:t>, R, Dunse, K, Russell, D</w:t>
      </w:r>
      <w:r w:rsidR="00184A16" w:rsidRPr="006F743C">
        <w:t xml:space="preserve"> and </w:t>
      </w:r>
      <w:r w:rsidRPr="006F743C">
        <w:t xml:space="preserve">Billman-Jacobe, H </w:t>
      </w:r>
      <w:r w:rsidR="00F92816" w:rsidRPr="006F743C">
        <w:t>(</w:t>
      </w:r>
      <w:r w:rsidRPr="006F743C">
        <w:t>2021</w:t>
      </w:r>
      <w:r w:rsidR="00F92816" w:rsidRPr="006F743C">
        <w:t xml:space="preserve">). </w:t>
      </w:r>
      <w:r w:rsidRPr="006F743C">
        <w:t>Intraspecies Variation in Tetrahymena rostrata</w:t>
      </w:r>
      <w:r w:rsidR="00F92816" w:rsidRPr="006F743C">
        <w:t>,</w:t>
      </w:r>
      <w:r w:rsidR="006F29F6" w:rsidRPr="006F743C">
        <w:t xml:space="preserve"> </w:t>
      </w:r>
      <w:r w:rsidRPr="006F743C">
        <w:t>Microorganisms</w:t>
      </w:r>
      <w:r w:rsidR="00F92816" w:rsidRPr="006F743C">
        <w:t xml:space="preserve"> </w:t>
      </w:r>
      <w:r w:rsidRPr="006F743C">
        <w:t>9</w:t>
      </w:r>
      <w:r w:rsidR="00F92816" w:rsidRPr="006F743C">
        <w:t>(</w:t>
      </w:r>
      <w:r w:rsidRPr="006F743C">
        <w:t>10</w:t>
      </w:r>
      <w:r w:rsidR="00F92816" w:rsidRPr="006F743C">
        <w:t>),</w:t>
      </w:r>
      <w:r w:rsidR="00A05219" w:rsidRPr="006F743C">
        <w:t xml:space="preserve"> </w:t>
      </w:r>
      <w:proofErr w:type="spellStart"/>
      <w:r w:rsidR="00A05219" w:rsidRPr="006F743C">
        <w:t>doi</w:t>
      </w:r>
      <w:proofErr w:type="spellEnd"/>
      <w:r w:rsidR="00A05219" w:rsidRPr="006F743C">
        <w:t>: 10.3390/microorganisms9102100</w:t>
      </w:r>
      <w:r w:rsidR="00F92816" w:rsidRPr="006F743C">
        <w:t xml:space="preserve"> </w:t>
      </w:r>
    </w:p>
    <w:p w14:paraId="7C53BF84" w14:textId="04A0207A" w:rsidR="0039023D" w:rsidRPr="006F743C" w:rsidRDefault="0039023D" w:rsidP="00746C24">
      <w:r w:rsidRPr="006F743C">
        <w:t>Welch, JM</w:t>
      </w:r>
      <w:r w:rsidR="00184A16" w:rsidRPr="006F743C">
        <w:t xml:space="preserve"> and </w:t>
      </w:r>
      <w:r w:rsidRPr="006F743C">
        <w:t xml:space="preserve">Pollard, E </w:t>
      </w:r>
      <w:r w:rsidR="00A05219" w:rsidRPr="006F743C">
        <w:t>(</w:t>
      </w:r>
      <w:r w:rsidRPr="006F743C">
        <w:t>1975</w:t>
      </w:r>
      <w:r w:rsidR="00A05219" w:rsidRPr="006F743C">
        <w:t xml:space="preserve">). </w:t>
      </w:r>
      <w:r w:rsidRPr="006F743C">
        <w:t xml:space="preserve">The exploitation of Helix </w:t>
      </w:r>
      <w:proofErr w:type="spellStart"/>
      <w:r w:rsidRPr="006F743C">
        <w:t>pomatia</w:t>
      </w:r>
      <w:proofErr w:type="spellEnd"/>
      <w:r w:rsidRPr="006F743C">
        <w:t xml:space="preserve"> L., Biological Conservation</w:t>
      </w:r>
      <w:r w:rsidR="00A05219" w:rsidRPr="006F743C">
        <w:t xml:space="preserve"> </w:t>
      </w:r>
      <w:r w:rsidRPr="006F743C">
        <w:t>8</w:t>
      </w:r>
      <w:r w:rsidR="00A05219" w:rsidRPr="006F743C">
        <w:t>(</w:t>
      </w:r>
      <w:r w:rsidRPr="006F743C">
        <w:t>2</w:t>
      </w:r>
      <w:r w:rsidR="00A05219" w:rsidRPr="006F743C">
        <w:t xml:space="preserve">): </w:t>
      </w:r>
      <w:r w:rsidRPr="006F743C">
        <w:t>155-</w:t>
      </w:r>
      <w:r w:rsidR="00A05219" w:rsidRPr="006F743C">
        <w:t>1</w:t>
      </w:r>
      <w:r w:rsidRPr="006F743C">
        <w:t>60</w:t>
      </w:r>
    </w:p>
    <w:p w14:paraId="33E71DD2" w14:textId="02610C06" w:rsidR="0039023D" w:rsidRPr="006F743C" w:rsidRDefault="0039023D" w:rsidP="00746C24">
      <w:r w:rsidRPr="006F743C">
        <w:t xml:space="preserve">Welter-Schultes, F </w:t>
      </w:r>
      <w:r w:rsidR="00A05219" w:rsidRPr="006F743C">
        <w:t>(</w:t>
      </w:r>
      <w:r w:rsidRPr="006F743C">
        <w:t>2012</w:t>
      </w:r>
      <w:r w:rsidR="00A05219" w:rsidRPr="006F743C">
        <w:t xml:space="preserve">). </w:t>
      </w:r>
      <w:r w:rsidRPr="006F743C">
        <w:t>European non-marine molluscs, a guide for species identification, Planet Poster Editions</w:t>
      </w:r>
      <w:r w:rsidR="006202C8" w:rsidRPr="006F743C">
        <w:t>, ISBN: 9783933922755</w:t>
      </w:r>
    </w:p>
    <w:p w14:paraId="446FC64C" w14:textId="475140E7" w:rsidR="0039023D" w:rsidRPr="006F743C" w:rsidRDefault="0039023D" w:rsidP="009C7C3C">
      <w:r w:rsidRPr="006F743C">
        <w:t xml:space="preserve">White-McLean, J </w:t>
      </w:r>
      <w:r w:rsidR="00F17430" w:rsidRPr="006F743C">
        <w:t>(</w:t>
      </w:r>
      <w:r w:rsidRPr="006F743C">
        <w:t>2022a</w:t>
      </w:r>
      <w:r w:rsidR="00F17430" w:rsidRPr="006F743C">
        <w:t xml:space="preserve">). </w:t>
      </w:r>
      <w:proofErr w:type="spellStart"/>
      <w:r w:rsidRPr="006F743C">
        <w:t>Archachatina</w:t>
      </w:r>
      <w:proofErr w:type="spellEnd"/>
      <w:r w:rsidRPr="006F743C">
        <w:t xml:space="preserve"> marginata, Terrestrial Mollusc Tool</w:t>
      </w:r>
      <w:r w:rsidR="00EB05BE" w:rsidRPr="006F743C">
        <w:t>, available at: https://idtools.org/mollusk/index.cfm?packageID=1178&amp;entityID=8183</w:t>
      </w:r>
    </w:p>
    <w:p w14:paraId="76DF7341" w14:textId="41881C31" w:rsidR="00E1406C" w:rsidRPr="006F743C" w:rsidRDefault="0039023D" w:rsidP="00E1406C">
      <w:r w:rsidRPr="006F743C">
        <w:t xml:space="preserve">White-McLean, J </w:t>
      </w:r>
      <w:r w:rsidR="00E1406C" w:rsidRPr="006F743C">
        <w:t>(</w:t>
      </w:r>
      <w:r w:rsidRPr="006F743C">
        <w:t>2022b</w:t>
      </w:r>
      <w:r w:rsidR="00E1406C" w:rsidRPr="006F743C">
        <w:t xml:space="preserve">). </w:t>
      </w:r>
      <w:proofErr w:type="spellStart"/>
      <w:r w:rsidRPr="006F743C">
        <w:t>Otala</w:t>
      </w:r>
      <w:proofErr w:type="spellEnd"/>
      <w:r w:rsidRPr="006F743C">
        <w:t xml:space="preserve"> spp., </w:t>
      </w:r>
      <w:proofErr w:type="spellStart"/>
      <w:r w:rsidRPr="006F743C">
        <w:t>Teerestrial</w:t>
      </w:r>
      <w:proofErr w:type="spellEnd"/>
      <w:r w:rsidRPr="006F743C">
        <w:t xml:space="preserve"> Mollusc Tool</w:t>
      </w:r>
      <w:r w:rsidR="00E1406C" w:rsidRPr="006F743C">
        <w:t>, available at: https://idtools.org/mollusk/index.cfm?packageID=1178&amp;entityID=8183</w:t>
      </w:r>
    </w:p>
    <w:p w14:paraId="0896F92F" w14:textId="4319624F" w:rsidR="0039023D" w:rsidRPr="006F743C" w:rsidRDefault="0039023D" w:rsidP="009C7C3C">
      <w:r w:rsidRPr="006F743C">
        <w:t xml:space="preserve">Whitson, M </w:t>
      </w:r>
      <w:r w:rsidR="00E1406C" w:rsidRPr="006F743C">
        <w:t>(</w:t>
      </w:r>
      <w:r w:rsidRPr="006F743C">
        <w:t>2005</w:t>
      </w:r>
      <w:r w:rsidR="00E1406C" w:rsidRPr="006F743C">
        <w:t xml:space="preserve">). </w:t>
      </w:r>
      <w:proofErr w:type="spellStart"/>
      <w:r w:rsidRPr="006F743C">
        <w:t>Cepaea</w:t>
      </w:r>
      <w:proofErr w:type="spellEnd"/>
      <w:r w:rsidRPr="006F743C">
        <w:t xml:space="preserve"> </w:t>
      </w:r>
      <w:proofErr w:type="spellStart"/>
      <w:r w:rsidRPr="006F743C">
        <w:t>nemoralis</w:t>
      </w:r>
      <w:proofErr w:type="spellEnd"/>
      <w:r w:rsidRPr="006F743C">
        <w:t xml:space="preserve"> (</w:t>
      </w:r>
      <w:proofErr w:type="spellStart"/>
      <w:r w:rsidRPr="006F743C">
        <w:t>Gastropoda</w:t>
      </w:r>
      <w:proofErr w:type="spellEnd"/>
      <w:r w:rsidRPr="006F743C">
        <w:t xml:space="preserve">, </w:t>
      </w:r>
      <w:proofErr w:type="spellStart"/>
      <w:r w:rsidRPr="006F743C">
        <w:t>Helicidae</w:t>
      </w:r>
      <w:proofErr w:type="spellEnd"/>
      <w:r w:rsidRPr="006F743C">
        <w:t>): the invited invader, Journal of the Kentucky Academy of Science</w:t>
      </w:r>
      <w:r w:rsidR="00E1406C" w:rsidRPr="006F743C">
        <w:t xml:space="preserve"> </w:t>
      </w:r>
      <w:r w:rsidRPr="006F743C">
        <w:t>66</w:t>
      </w:r>
      <w:r w:rsidR="00E1406C" w:rsidRPr="006F743C">
        <w:t>(</w:t>
      </w:r>
      <w:r w:rsidRPr="006F743C">
        <w:t>2</w:t>
      </w:r>
      <w:r w:rsidR="00E1406C" w:rsidRPr="006F743C">
        <w:t xml:space="preserve">): </w:t>
      </w:r>
      <w:r w:rsidRPr="006F743C">
        <w:t>82-</w:t>
      </w:r>
      <w:r w:rsidR="00E1406C" w:rsidRPr="006F743C">
        <w:t>8</w:t>
      </w:r>
      <w:r w:rsidRPr="006F743C">
        <w:t>8</w:t>
      </w:r>
    </w:p>
    <w:p w14:paraId="22E232E1" w14:textId="7CFABC45" w:rsidR="0039023D" w:rsidRPr="006F743C" w:rsidRDefault="0039023D" w:rsidP="009C7C3C">
      <w:r w:rsidRPr="006F743C">
        <w:lastRenderedPageBreak/>
        <w:t>Williams, AJ</w:t>
      </w:r>
      <w:r w:rsidR="00184A16" w:rsidRPr="006F743C">
        <w:t xml:space="preserve"> and </w:t>
      </w:r>
      <w:r w:rsidRPr="006F743C">
        <w:t xml:space="preserve">Rae, R </w:t>
      </w:r>
      <w:r w:rsidR="00E1406C" w:rsidRPr="006F743C">
        <w:t>(</w:t>
      </w:r>
      <w:r w:rsidRPr="006F743C">
        <w:t>2015</w:t>
      </w:r>
      <w:r w:rsidR="00E1406C" w:rsidRPr="006F743C">
        <w:t xml:space="preserve">). </w:t>
      </w:r>
      <w:r w:rsidRPr="006F743C">
        <w:t xml:space="preserve">Susceptibility of the Giant African snail (Achatina </w:t>
      </w:r>
      <w:proofErr w:type="spellStart"/>
      <w:r w:rsidRPr="006F743C">
        <w:t>fulica</w:t>
      </w:r>
      <w:proofErr w:type="spellEnd"/>
      <w:r w:rsidRPr="006F743C">
        <w:t xml:space="preserve">) exposed to the gastropod parasitic nematode </w:t>
      </w:r>
      <w:proofErr w:type="spellStart"/>
      <w:r w:rsidRPr="006F743C">
        <w:t>Phasmarhabditis</w:t>
      </w:r>
      <w:proofErr w:type="spellEnd"/>
      <w:r w:rsidRPr="006F743C">
        <w:t xml:space="preserve"> </w:t>
      </w:r>
      <w:proofErr w:type="spellStart"/>
      <w:r w:rsidRPr="006F743C">
        <w:t>hermaphrodita</w:t>
      </w:r>
      <w:proofErr w:type="spellEnd"/>
      <w:r w:rsidR="000B2B9D" w:rsidRPr="006F743C">
        <w:t>,</w:t>
      </w:r>
      <w:r w:rsidR="006F29F6" w:rsidRPr="006F743C">
        <w:t xml:space="preserve"> </w:t>
      </w:r>
      <w:r w:rsidRPr="006F743C">
        <w:t>Journal of Invertebrate Pathology</w:t>
      </w:r>
      <w:r w:rsidR="000B2B9D" w:rsidRPr="006F743C">
        <w:t xml:space="preserve"> </w:t>
      </w:r>
      <w:r w:rsidRPr="006F743C">
        <w:t>127</w:t>
      </w:r>
      <w:r w:rsidR="000B2B9D" w:rsidRPr="006F743C">
        <w:t xml:space="preserve">: </w:t>
      </w:r>
      <w:r w:rsidRPr="006F743C">
        <w:t>122-</w:t>
      </w:r>
      <w:r w:rsidR="000B2B9D" w:rsidRPr="006F743C">
        <w:t>12</w:t>
      </w:r>
      <w:r w:rsidRPr="006F743C">
        <w:t>6</w:t>
      </w:r>
    </w:p>
    <w:p w14:paraId="5AC69B0F" w14:textId="33A3C79B" w:rsidR="0039023D" w:rsidRPr="006F743C" w:rsidRDefault="0039023D" w:rsidP="00746C24">
      <w:r w:rsidRPr="006F743C">
        <w:t>Williams, EH, Jr</w:t>
      </w:r>
      <w:r w:rsidR="00184A16" w:rsidRPr="006F743C">
        <w:t xml:space="preserve"> and </w:t>
      </w:r>
      <w:r w:rsidRPr="006F743C">
        <w:t xml:space="preserve">Bunkley-Williams, L </w:t>
      </w:r>
      <w:r w:rsidR="004E39CB" w:rsidRPr="006F743C">
        <w:t>(</w:t>
      </w:r>
      <w:r w:rsidRPr="006F743C">
        <w:t>2023</w:t>
      </w:r>
      <w:r w:rsidR="004E39CB" w:rsidRPr="006F743C">
        <w:t xml:space="preserve">). </w:t>
      </w:r>
      <w:r w:rsidRPr="006F743C">
        <w:t xml:space="preserve">New country geographic record of chocolate-band snail, </w:t>
      </w:r>
      <w:proofErr w:type="spellStart"/>
      <w:r w:rsidRPr="006F743C">
        <w:t>Eobania</w:t>
      </w:r>
      <w:proofErr w:type="spellEnd"/>
      <w:r w:rsidRPr="006F743C">
        <w:t xml:space="preserve"> </w:t>
      </w:r>
      <w:proofErr w:type="spellStart"/>
      <w:r w:rsidRPr="006F743C">
        <w:t>vermiculata</w:t>
      </w:r>
      <w:proofErr w:type="spellEnd"/>
      <w:r w:rsidRPr="006F743C">
        <w:t xml:space="preserve"> Müller, for Malta, [</w:t>
      </w:r>
      <w:proofErr w:type="spellStart"/>
      <w:r w:rsidRPr="006F743C">
        <w:t>epub</w:t>
      </w:r>
      <w:proofErr w:type="spellEnd"/>
      <w:r w:rsidRPr="006F743C">
        <w:t xml:space="preserve"> ahead of print], accessed 20 March 2024</w:t>
      </w:r>
    </w:p>
    <w:p w14:paraId="10376691" w14:textId="3C5B443E" w:rsidR="0039023D" w:rsidRPr="006F743C" w:rsidRDefault="0039023D" w:rsidP="009C7C3C">
      <w:r w:rsidRPr="006F743C">
        <w:t>Wilson, MJ, Burch, G, Tourna, M, Aalders, LT</w:t>
      </w:r>
      <w:r w:rsidR="00184A16" w:rsidRPr="006F743C">
        <w:t xml:space="preserve"> and </w:t>
      </w:r>
      <w:r w:rsidRPr="006F743C">
        <w:t xml:space="preserve">Barker, GM </w:t>
      </w:r>
      <w:r w:rsidR="002867A0" w:rsidRPr="006F743C">
        <w:t>(</w:t>
      </w:r>
      <w:r w:rsidRPr="006F743C">
        <w:t>2012</w:t>
      </w:r>
      <w:r w:rsidR="002867A0" w:rsidRPr="006F743C">
        <w:t xml:space="preserve">). </w:t>
      </w:r>
      <w:r w:rsidRPr="006F743C">
        <w:t xml:space="preserve">The potential of a New Zealand strain of </w:t>
      </w:r>
      <w:proofErr w:type="spellStart"/>
      <w:r w:rsidRPr="006F743C">
        <w:t>Phasmarhabditis</w:t>
      </w:r>
      <w:proofErr w:type="spellEnd"/>
      <w:r w:rsidRPr="006F743C">
        <w:t xml:space="preserve"> </w:t>
      </w:r>
      <w:proofErr w:type="spellStart"/>
      <w:r w:rsidRPr="006F743C">
        <w:t>hermaphrodita</w:t>
      </w:r>
      <w:proofErr w:type="spellEnd"/>
      <w:r w:rsidRPr="006F743C">
        <w:t xml:space="preserve"> for biological control of slugs, New Zealand Plant Protection</w:t>
      </w:r>
      <w:r w:rsidR="002867A0" w:rsidRPr="006F743C">
        <w:t xml:space="preserve"> </w:t>
      </w:r>
      <w:r w:rsidRPr="006F743C">
        <w:t>65</w:t>
      </w:r>
      <w:r w:rsidR="002867A0" w:rsidRPr="006F743C">
        <w:t xml:space="preserve">: </w:t>
      </w:r>
      <w:r w:rsidRPr="006F743C">
        <w:t>161-</w:t>
      </w:r>
      <w:r w:rsidR="002867A0" w:rsidRPr="006F743C">
        <w:t>16</w:t>
      </w:r>
      <w:r w:rsidRPr="006F743C">
        <w:t>5</w:t>
      </w:r>
    </w:p>
    <w:p w14:paraId="38669388" w14:textId="6A6A884B" w:rsidR="0039023D" w:rsidRPr="006F743C" w:rsidRDefault="0039023D" w:rsidP="009C7C3C">
      <w:r w:rsidRPr="006F743C">
        <w:t>Wilson, MJ, Coyne, C</w:t>
      </w:r>
      <w:r w:rsidR="00184A16" w:rsidRPr="006F743C">
        <w:t xml:space="preserve"> and </w:t>
      </w:r>
      <w:r w:rsidRPr="006F743C">
        <w:t xml:space="preserve">Glen, DM </w:t>
      </w:r>
      <w:r w:rsidR="002867A0" w:rsidRPr="006F743C">
        <w:t>(</w:t>
      </w:r>
      <w:r w:rsidRPr="006F743C">
        <w:t>1998</w:t>
      </w:r>
      <w:r w:rsidR="002867A0" w:rsidRPr="006F743C">
        <w:t xml:space="preserve">). </w:t>
      </w:r>
      <w:r w:rsidRPr="006F743C">
        <w:t xml:space="preserve">Low temperatures suppress growth of the ciliate parasite, Tetrahymena rostrata, and pathogenicity to field slugs, </w:t>
      </w:r>
      <w:proofErr w:type="spellStart"/>
      <w:r w:rsidRPr="006F743C">
        <w:t>Deroceras</w:t>
      </w:r>
      <w:proofErr w:type="spellEnd"/>
      <w:r w:rsidRPr="006F743C">
        <w:t xml:space="preserve"> </w:t>
      </w:r>
      <w:proofErr w:type="spellStart"/>
      <w:r w:rsidRPr="006F743C">
        <w:t>reticulatum</w:t>
      </w:r>
      <w:proofErr w:type="spellEnd"/>
      <w:r w:rsidR="002867A0" w:rsidRPr="006F743C">
        <w:t>,</w:t>
      </w:r>
      <w:r w:rsidR="006F29F6" w:rsidRPr="006F743C">
        <w:t xml:space="preserve"> </w:t>
      </w:r>
      <w:r w:rsidRPr="006F743C">
        <w:t>Biocontrol Science and Technology</w:t>
      </w:r>
      <w:r w:rsidR="002867A0" w:rsidRPr="006F743C">
        <w:t xml:space="preserve"> </w:t>
      </w:r>
      <w:r w:rsidRPr="006F743C">
        <w:t>8</w:t>
      </w:r>
      <w:r w:rsidR="002867A0" w:rsidRPr="006F743C">
        <w:t xml:space="preserve">(1): </w:t>
      </w:r>
      <w:r w:rsidRPr="006F743C">
        <w:t>181-</w:t>
      </w:r>
      <w:r w:rsidR="002867A0" w:rsidRPr="006F743C">
        <w:t>18</w:t>
      </w:r>
      <w:r w:rsidRPr="006F743C">
        <w:t>4</w:t>
      </w:r>
    </w:p>
    <w:p w14:paraId="52368D7D" w14:textId="46E3D7AF" w:rsidR="0039023D" w:rsidRPr="006F743C" w:rsidRDefault="0039023D" w:rsidP="009C7C3C">
      <w:r w:rsidRPr="006F743C">
        <w:t xml:space="preserve">WOAH </w:t>
      </w:r>
      <w:r w:rsidR="002867A0" w:rsidRPr="006F743C">
        <w:t>(</w:t>
      </w:r>
      <w:r w:rsidRPr="006F743C">
        <w:t>2023</w:t>
      </w:r>
      <w:r w:rsidR="002867A0" w:rsidRPr="006F743C">
        <w:t xml:space="preserve">). </w:t>
      </w:r>
      <w:r w:rsidRPr="006F743C">
        <w:t>Terrestrial Animal Health Code, World Organisation of Animal Health, Paris, France.</w:t>
      </w:r>
    </w:p>
    <w:p w14:paraId="11DEE063" w14:textId="3432CA8D" w:rsidR="0039023D" w:rsidRPr="006F743C" w:rsidRDefault="0039023D" w:rsidP="009C7C3C">
      <w:r w:rsidRPr="006F743C">
        <w:t>Yanes, Y</w:t>
      </w:r>
      <w:r w:rsidR="00184A16" w:rsidRPr="006F743C">
        <w:t xml:space="preserve"> and </w:t>
      </w:r>
      <w:r w:rsidRPr="006F743C">
        <w:t xml:space="preserve">Fernandez-Lopez-de-Pablo, J </w:t>
      </w:r>
      <w:r w:rsidR="002867A0" w:rsidRPr="006F743C">
        <w:t>(</w:t>
      </w:r>
      <w:r w:rsidRPr="006F743C">
        <w:t>2017</w:t>
      </w:r>
      <w:r w:rsidR="002867A0" w:rsidRPr="006F743C">
        <w:t xml:space="preserve">). </w:t>
      </w:r>
      <w:r w:rsidRPr="006F743C">
        <w:t xml:space="preserve">Calibration of the stable isotope composition and body size of the arid-dwelling land snail </w:t>
      </w:r>
      <w:proofErr w:type="spellStart"/>
      <w:r w:rsidRPr="006F743C">
        <w:t>Sphincterochila</w:t>
      </w:r>
      <w:proofErr w:type="spellEnd"/>
      <w:r w:rsidRPr="006F743C">
        <w:t xml:space="preserve"> </w:t>
      </w:r>
      <w:proofErr w:type="spellStart"/>
      <w:r w:rsidRPr="006F743C">
        <w:t>candidissima</w:t>
      </w:r>
      <w:proofErr w:type="spellEnd"/>
      <w:r w:rsidRPr="006F743C">
        <w:t>, a climatic archive abundant in Mediterranean archaeological deposits</w:t>
      </w:r>
      <w:r w:rsidR="002867A0" w:rsidRPr="006F743C">
        <w:t>,</w:t>
      </w:r>
      <w:r w:rsidR="006F29F6" w:rsidRPr="006F743C">
        <w:t xml:space="preserve"> </w:t>
      </w:r>
      <w:r w:rsidRPr="006F743C">
        <w:t>Holocene</w:t>
      </w:r>
      <w:r w:rsidR="002867A0" w:rsidRPr="006F743C">
        <w:t xml:space="preserve"> </w:t>
      </w:r>
      <w:r w:rsidRPr="006F743C">
        <w:t>27</w:t>
      </w:r>
      <w:r w:rsidR="002867A0" w:rsidRPr="006F743C">
        <w:t>(</w:t>
      </w:r>
      <w:r w:rsidRPr="006F743C">
        <w:t>6</w:t>
      </w:r>
      <w:r w:rsidR="002867A0" w:rsidRPr="006F743C">
        <w:t xml:space="preserve">): </w:t>
      </w:r>
      <w:r w:rsidRPr="006F743C">
        <w:t>890-</w:t>
      </w:r>
      <w:r w:rsidR="002867A0" w:rsidRPr="006F743C">
        <w:t>89</w:t>
      </w:r>
      <w:r w:rsidRPr="006F743C">
        <w:t>9</w:t>
      </w:r>
    </w:p>
    <w:p w14:paraId="2E52DFA0" w14:textId="7E56A4C6" w:rsidR="0039023D" w:rsidRPr="006F743C" w:rsidRDefault="0039023D" w:rsidP="009C7C3C">
      <w:r w:rsidRPr="006F743C">
        <w:t xml:space="preserve">Yildirim, MZ, </w:t>
      </w:r>
      <w:proofErr w:type="spellStart"/>
      <w:r w:rsidRPr="006F743C">
        <w:t>Kebapci</w:t>
      </w:r>
      <w:proofErr w:type="spellEnd"/>
      <w:r w:rsidRPr="006F743C">
        <w:t>, U</w:t>
      </w:r>
      <w:r w:rsidR="00184A16" w:rsidRPr="006F743C">
        <w:t xml:space="preserve"> and </w:t>
      </w:r>
      <w:r w:rsidRPr="006F743C">
        <w:t xml:space="preserve">Gumus, </w:t>
      </w:r>
      <w:proofErr w:type="gramStart"/>
      <w:r w:rsidRPr="006F743C">
        <w:t>BA</w:t>
      </w:r>
      <w:r w:rsidR="002867A0" w:rsidRPr="006F743C">
        <w:t>(</w:t>
      </w:r>
      <w:r w:rsidRPr="006F743C">
        <w:t xml:space="preserve"> 2004</w:t>
      </w:r>
      <w:proofErr w:type="gramEnd"/>
      <w:r w:rsidR="002867A0" w:rsidRPr="006F743C">
        <w:t xml:space="preserve">). </w:t>
      </w:r>
      <w:r w:rsidRPr="006F743C">
        <w:t>Edible snails (terrestrial) of Turkey, Turkish Journal of Zoology</w:t>
      </w:r>
      <w:r w:rsidR="002867A0" w:rsidRPr="006F743C">
        <w:t xml:space="preserve"> </w:t>
      </w:r>
      <w:r w:rsidRPr="006F743C">
        <w:t>28</w:t>
      </w:r>
      <w:r w:rsidR="002867A0" w:rsidRPr="006F743C">
        <w:t>(</w:t>
      </w:r>
      <w:r w:rsidRPr="006F743C">
        <w:t>4</w:t>
      </w:r>
      <w:r w:rsidR="002867A0" w:rsidRPr="006F743C">
        <w:t xml:space="preserve">): </w:t>
      </w:r>
      <w:r w:rsidRPr="006F743C">
        <w:t>329-</w:t>
      </w:r>
      <w:r w:rsidR="002867A0" w:rsidRPr="006F743C">
        <w:t>3</w:t>
      </w:r>
      <w:r w:rsidRPr="006F743C">
        <w:t>35</w:t>
      </w:r>
    </w:p>
    <w:p w14:paraId="5D8D13EB" w14:textId="172BB3BD" w:rsidR="0039023D" w:rsidRPr="006F743C" w:rsidRDefault="0039023D" w:rsidP="009C7C3C">
      <w:r w:rsidRPr="006F743C">
        <w:t>York, EM, Butler, CJ</w:t>
      </w:r>
      <w:r w:rsidR="00184A16" w:rsidRPr="006F743C">
        <w:t xml:space="preserve"> and </w:t>
      </w:r>
      <w:r w:rsidRPr="006F743C">
        <w:t xml:space="preserve">Lord, WD </w:t>
      </w:r>
      <w:r w:rsidR="00BF70C6" w:rsidRPr="006F743C">
        <w:t>(</w:t>
      </w:r>
      <w:r w:rsidRPr="006F743C">
        <w:t>2014</w:t>
      </w:r>
      <w:r w:rsidR="00BF70C6" w:rsidRPr="006F743C">
        <w:t xml:space="preserve">). </w:t>
      </w:r>
      <w:r w:rsidRPr="006F743C">
        <w:t xml:space="preserve">Global decline in suitable habitat for </w:t>
      </w:r>
      <w:proofErr w:type="spellStart"/>
      <w:r w:rsidRPr="006F743C">
        <w:t>Angiostrongylus</w:t>
      </w:r>
      <w:proofErr w:type="spellEnd"/>
      <w:r w:rsidRPr="006F743C">
        <w:t xml:space="preserve"> </w:t>
      </w:r>
      <w:proofErr w:type="gramStart"/>
      <w:r w:rsidRPr="006F743C">
        <w:t>( =</w:t>
      </w:r>
      <w:proofErr w:type="gramEnd"/>
      <w:r w:rsidRPr="006F743C">
        <w:t xml:space="preserve"> </w:t>
      </w:r>
      <w:proofErr w:type="spellStart"/>
      <w:r w:rsidRPr="006F743C">
        <w:t>Parastrongylus</w:t>
      </w:r>
      <w:proofErr w:type="spellEnd"/>
      <w:r w:rsidRPr="006F743C">
        <w:t xml:space="preserve">) </w:t>
      </w:r>
      <w:proofErr w:type="spellStart"/>
      <w:r w:rsidRPr="006F743C">
        <w:t>cantonensis</w:t>
      </w:r>
      <w:proofErr w:type="spellEnd"/>
      <w:r w:rsidRPr="006F743C">
        <w:t xml:space="preserve">: the role of climate change, </w:t>
      </w:r>
      <w:proofErr w:type="spellStart"/>
      <w:r w:rsidR="00934F37" w:rsidRPr="006F743C">
        <w:t>PLoSOne</w:t>
      </w:r>
      <w:proofErr w:type="spellEnd"/>
      <w:r w:rsidR="00BF70C6" w:rsidRPr="006F743C">
        <w:t xml:space="preserve"> </w:t>
      </w:r>
      <w:r w:rsidRPr="006F743C">
        <w:t>9</w:t>
      </w:r>
      <w:r w:rsidR="00BF70C6" w:rsidRPr="006F743C">
        <w:t>(</w:t>
      </w:r>
      <w:r w:rsidRPr="006F743C">
        <w:t>8</w:t>
      </w:r>
      <w:r w:rsidR="00BF70C6" w:rsidRPr="006F743C">
        <w:t>)</w:t>
      </w:r>
      <w:r w:rsidR="00F65D46" w:rsidRPr="006F743C">
        <w:t xml:space="preserve">, </w:t>
      </w:r>
      <w:proofErr w:type="spellStart"/>
      <w:r w:rsidR="00F65D46" w:rsidRPr="006F743C">
        <w:t>doi</w:t>
      </w:r>
      <w:proofErr w:type="spellEnd"/>
      <w:r w:rsidR="00F65D46" w:rsidRPr="006F743C">
        <w:t>: 10.1371/journal.pone.0103831</w:t>
      </w:r>
    </w:p>
    <w:p w14:paraId="08420840" w14:textId="3549D42B" w:rsidR="0039023D" w:rsidRPr="006F743C" w:rsidRDefault="0039023D" w:rsidP="00746C24">
      <w:r w:rsidRPr="006F743C">
        <w:t>Z</w:t>
      </w:r>
      <w:r w:rsidR="00F65D46" w:rsidRPr="006F743C">
        <w:t>ak, LF, Yanez</w:t>
      </w:r>
      <w:r w:rsidR="00453672" w:rsidRPr="006F743C">
        <w:t>-Morales, MD, Alanis-Martinez, I and Gonzalez-Perez, E (</w:t>
      </w:r>
      <w:r w:rsidRPr="006F743C">
        <w:t>2011</w:t>
      </w:r>
      <w:r w:rsidR="00453672" w:rsidRPr="006F743C">
        <w:t>)</w:t>
      </w:r>
      <w:r w:rsidRPr="006F743C">
        <w:t xml:space="preserve">. New hosts of 16Srl phytoplasma group associated with edible Opuntia </w:t>
      </w:r>
      <w:proofErr w:type="spellStart"/>
      <w:r w:rsidRPr="006F743C">
        <w:t>ficus</w:t>
      </w:r>
      <w:proofErr w:type="spellEnd"/>
      <w:r w:rsidRPr="006F743C">
        <w:t>-indica crop and its pests in Mexico</w:t>
      </w:r>
      <w:r w:rsidR="00453672" w:rsidRPr="006F743C">
        <w:t xml:space="preserve">, </w:t>
      </w:r>
      <w:r w:rsidRPr="006F743C">
        <w:t>African Journal of Microbiology Research</w:t>
      </w:r>
      <w:r w:rsidR="00453672" w:rsidRPr="006F743C">
        <w:t xml:space="preserve"> </w:t>
      </w:r>
      <w:r w:rsidRPr="006F743C">
        <w:t>5</w:t>
      </w:r>
      <w:r w:rsidR="00453672" w:rsidRPr="006F743C">
        <w:t xml:space="preserve">: </w:t>
      </w:r>
      <w:r w:rsidRPr="006F743C">
        <w:t>910-918</w:t>
      </w:r>
    </w:p>
    <w:p w14:paraId="6843259C" w14:textId="307B79B4" w:rsidR="0039023D" w:rsidRPr="006F743C" w:rsidRDefault="0039023D" w:rsidP="009C7C3C">
      <w:r w:rsidRPr="006F743C">
        <w:t>Zhang, TY</w:t>
      </w:r>
      <w:r w:rsidR="00184A16" w:rsidRPr="006F743C">
        <w:t xml:space="preserve"> and </w:t>
      </w:r>
      <w:proofErr w:type="spellStart"/>
      <w:r w:rsidRPr="006F743C">
        <w:t>Vdacny</w:t>
      </w:r>
      <w:proofErr w:type="spellEnd"/>
      <w:r w:rsidRPr="006F743C">
        <w:t xml:space="preserve">, P </w:t>
      </w:r>
      <w:r w:rsidR="00453672" w:rsidRPr="006F743C">
        <w:t>(</w:t>
      </w:r>
      <w:r w:rsidRPr="006F743C">
        <w:t>2021</w:t>
      </w:r>
      <w:r w:rsidR="00453672" w:rsidRPr="006F743C">
        <w:t xml:space="preserve">). </w:t>
      </w:r>
      <w:r w:rsidRPr="006F743C">
        <w:t xml:space="preserve">A discovery of two new Tetrahymena species parasitizing slugs and mussels: morphology and multi-gene phylogeny of T. </w:t>
      </w:r>
      <w:proofErr w:type="spellStart"/>
      <w:r w:rsidRPr="006F743C">
        <w:t>foissneri</w:t>
      </w:r>
      <w:proofErr w:type="spellEnd"/>
      <w:r w:rsidRPr="006F743C">
        <w:t xml:space="preserve"> sp. n. and T. </w:t>
      </w:r>
      <w:proofErr w:type="spellStart"/>
      <w:r w:rsidRPr="006F743C">
        <w:t>unionis</w:t>
      </w:r>
      <w:proofErr w:type="spellEnd"/>
      <w:r w:rsidRPr="006F743C">
        <w:t xml:space="preserve"> sp. n.</w:t>
      </w:r>
      <w:r w:rsidR="00453672" w:rsidRPr="006F743C">
        <w:t>,</w:t>
      </w:r>
      <w:r w:rsidR="006F29F6" w:rsidRPr="006F743C">
        <w:t xml:space="preserve"> </w:t>
      </w:r>
      <w:r w:rsidRPr="006F743C">
        <w:t>Parasitology Research</w:t>
      </w:r>
      <w:r w:rsidR="00453672" w:rsidRPr="006F743C">
        <w:t xml:space="preserve"> </w:t>
      </w:r>
      <w:r w:rsidRPr="006F743C">
        <w:t>120</w:t>
      </w:r>
      <w:r w:rsidR="00453672" w:rsidRPr="006F743C">
        <w:t>(</w:t>
      </w:r>
      <w:r w:rsidRPr="006F743C">
        <w:t>7</w:t>
      </w:r>
      <w:r w:rsidR="00453672" w:rsidRPr="006F743C">
        <w:t xml:space="preserve">): </w:t>
      </w:r>
      <w:r w:rsidRPr="006F743C">
        <w:t>2595-</w:t>
      </w:r>
      <w:r w:rsidR="00453672" w:rsidRPr="006F743C">
        <w:t>2</w:t>
      </w:r>
      <w:r w:rsidRPr="006F743C">
        <w:t>616</w:t>
      </w:r>
    </w:p>
    <w:p w14:paraId="7306D1DF" w14:textId="6E59376C" w:rsidR="0039023D" w:rsidRPr="006F743C" w:rsidRDefault="0039023D" w:rsidP="00746C24">
      <w:proofErr w:type="spellStart"/>
      <w:r w:rsidRPr="006F743C">
        <w:t>Ziȩtek</w:t>
      </w:r>
      <w:proofErr w:type="spellEnd"/>
      <w:r w:rsidRPr="006F743C">
        <w:t>, J, Ziomek, M</w:t>
      </w:r>
      <w:r w:rsidR="00184A16" w:rsidRPr="006F743C">
        <w:t xml:space="preserve"> and </w:t>
      </w:r>
      <w:r w:rsidRPr="006F743C">
        <w:t xml:space="preserve">Wilczyńska, A </w:t>
      </w:r>
      <w:r w:rsidR="00453672" w:rsidRPr="006F743C">
        <w:t>(</w:t>
      </w:r>
      <w:r w:rsidRPr="006F743C">
        <w:t>2019</w:t>
      </w:r>
      <w:r w:rsidR="00453672" w:rsidRPr="006F743C">
        <w:t xml:space="preserve">). </w:t>
      </w:r>
      <w:r w:rsidRPr="006F743C">
        <w:t xml:space="preserve">Method of dissecting edible snails of the genus Cornu, </w:t>
      </w:r>
      <w:proofErr w:type="spellStart"/>
      <w:r w:rsidRPr="006F743C">
        <w:t>Medycyna</w:t>
      </w:r>
      <w:proofErr w:type="spellEnd"/>
      <w:r w:rsidRPr="006F743C">
        <w:t xml:space="preserve"> </w:t>
      </w:r>
      <w:proofErr w:type="spellStart"/>
      <w:r w:rsidRPr="006F743C">
        <w:t>Weterynaryjna</w:t>
      </w:r>
      <w:proofErr w:type="spellEnd"/>
      <w:r w:rsidRPr="006F743C">
        <w:t xml:space="preserve"> 75</w:t>
      </w:r>
      <w:r w:rsidR="00453672" w:rsidRPr="006F743C">
        <w:t>(</w:t>
      </w:r>
      <w:r w:rsidRPr="006F743C">
        <w:t>10</w:t>
      </w:r>
      <w:r w:rsidR="00453672" w:rsidRPr="006F743C">
        <w:t xml:space="preserve">): </w:t>
      </w:r>
      <w:r w:rsidRPr="006F743C">
        <w:t>609-</w:t>
      </w:r>
      <w:r w:rsidR="00453672" w:rsidRPr="006F743C">
        <w:t>6</w:t>
      </w:r>
      <w:r w:rsidRPr="006F743C">
        <w:t>12</w:t>
      </w:r>
    </w:p>
    <w:p w14:paraId="080D872F" w14:textId="0A038D48" w:rsidR="00C004C2" w:rsidRPr="006F743C" w:rsidRDefault="0039023D" w:rsidP="00C20DAF">
      <w:r w:rsidRPr="006F743C">
        <w:t>Zucaro, A, Forte, A, De Vico, G</w:t>
      </w:r>
      <w:r w:rsidR="00184A16" w:rsidRPr="006F743C">
        <w:t xml:space="preserve"> and </w:t>
      </w:r>
      <w:r w:rsidRPr="006F743C">
        <w:t xml:space="preserve">Fierro, A </w:t>
      </w:r>
      <w:r w:rsidR="00453672" w:rsidRPr="006F743C">
        <w:t>(</w:t>
      </w:r>
      <w:r w:rsidRPr="006F743C">
        <w:t>2016</w:t>
      </w:r>
      <w:r w:rsidR="00453672" w:rsidRPr="006F743C">
        <w:t xml:space="preserve">). </w:t>
      </w:r>
      <w:r w:rsidRPr="006F743C">
        <w:t>Environmental loading of Italian semi-intensive snail farming system evaluated by means of life cycle assessment</w:t>
      </w:r>
      <w:r w:rsidR="00453672" w:rsidRPr="006F743C">
        <w:t xml:space="preserve">, </w:t>
      </w:r>
      <w:r w:rsidRPr="006F743C">
        <w:t>Journal of Cleaner Production</w:t>
      </w:r>
      <w:r w:rsidR="00453672" w:rsidRPr="006F743C">
        <w:t xml:space="preserve"> </w:t>
      </w:r>
      <w:r w:rsidRPr="006F743C">
        <w:t>125</w:t>
      </w:r>
      <w:r w:rsidR="00453672" w:rsidRPr="006F743C">
        <w:t xml:space="preserve">: </w:t>
      </w:r>
      <w:r w:rsidRPr="006F743C">
        <w:t>56-67</w:t>
      </w:r>
    </w:p>
    <w:sectPr w:rsidR="00C004C2" w:rsidRPr="006F743C" w:rsidSect="008E3E1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D35A8" w14:textId="77777777" w:rsidR="00D27C90" w:rsidRDefault="00D27C90">
      <w:r>
        <w:separator/>
      </w:r>
    </w:p>
    <w:p w14:paraId="1B700D0E" w14:textId="77777777" w:rsidR="00D27C90" w:rsidRDefault="00D27C90"/>
    <w:p w14:paraId="34B18D35" w14:textId="77777777" w:rsidR="00D27C90" w:rsidRDefault="00D27C90"/>
  </w:endnote>
  <w:endnote w:type="continuationSeparator" w:id="0">
    <w:p w14:paraId="2EC26415" w14:textId="77777777" w:rsidR="00D27C90" w:rsidRDefault="00D27C90">
      <w:r>
        <w:continuationSeparator/>
      </w:r>
    </w:p>
    <w:p w14:paraId="72864887" w14:textId="77777777" w:rsidR="00D27C90" w:rsidRDefault="00D27C90"/>
    <w:p w14:paraId="24994726" w14:textId="77777777" w:rsidR="00D27C90" w:rsidRDefault="00D27C90"/>
  </w:endnote>
  <w:endnote w:type="continuationNotice" w:id="1">
    <w:p w14:paraId="0E64DF58" w14:textId="77777777" w:rsidR="00D27C90" w:rsidRDefault="00D27C90">
      <w:pPr>
        <w:pStyle w:val="Footer"/>
      </w:pPr>
    </w:p>
    <w:p w14:paraId="4ED8E7CB" w14:textId="77777777" w:rsidR="00D27C90" w:rsidRDefault="00D27C90"/>
    <w:p w14:paraId="724132C1" w14:textId="77777777" w:rsidR="00D27C90" w:rsidRDefault="00D27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398CB" w14:textId="77777777" w:rsidR="00331130" w:rsidRDefault="00331130" w:rsidP="00331130">
    <w:pPr>
      <w:pStyle w:val="Footer"/>
    </w:pPr>
    <w:r w:rsidRPr="00DE0AAE">
      <w:t>Department of Agriculture, Fisheries and Forestry</w:t>
    </w:r>
  </w:p>
  <w:p w14:paraId="32C42421" w14:textId="062F1DF2" w:rsidR="00331130" w:rsidRDefault="00331130">
    <w:pPr>
      <w:pStyle w:val="Footer"/>
    </w:pPr>
    <w:r>
      <w:fldChar w:fldCharType="begin"/>
    </w:r>
    <w:r>
      <w:instrText xml:space="preserve"> PAGE  \* Arabic  \* MERGEFORMAT </w:instrText>
    </w:r>
    <w:r>
      <w:fldChar w:fldCharType="separate"/>
    </w:r>
    <w:r>
      <w:t>73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337DF" w14:textId="77777777" w:rsidR="00CA6C9D" w:rsidRDefault="00CA6C9D">
    <w:pPr>
      <w:pStyle w:val="Footer"/>
    </w:pPr>
    <w:r>
      <w:rPr>
        <w:noProof/>
      </w:rPr>
      <mc:AlternateContent>
        <mc:Choice Requires="wps">
          <w:drawing>
            <wp:anchor distT="0" distB="0" distL="0" distR="0" simplePos="0" relativeHeight="251658241" behindDoc="0" locked="0" layoutInCell="1" allowOverlap="1" wp14:anchorId="65FBC237" wp14:editId="0656ACF3">
              <wp:simplePos x="635" y="635"/>
              <wp:positionH relativeFrom="page">
                <wp:align>center</wp:align>
              </wp:positionH>
              <wp:positionV relativeFrom="page">
                <wp:align>bottom</wp:align>
              </wp:positionV>
              <wp:extent cx="443865" cy="443865"/>
              <wp:effectExtent l="0" t="0" r="635" b="0"/>
              <wp:wrapNone/>
              <wp:docPr id="1779179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339DAB"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BC23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6339DAB"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F43F" w14:textId="77777777" w:rsidR="00B861B4" w:rsidRDefault="00DE0AAE">
    <w:pPr>
      <w:pStyle w:val="Footer"/>
    </w:pPr>
    <w:r w:rsidRPr="00DE0AAE">
      <w:t>Department of Agriculture, Fisheries and Forestry</w:t>
    </w:r>
  </w:p>
  <w:p w14:paraId="32A904E8" w14:textId="4FFC6315" w:rsidR="00B861B4" w:rsidRDefault="008E3E14">
    <w:pPr>
      <w:pStyle w:val="Footer"/>
    </w:pPr>
    <w:r>
      <w:fldChar w:fldCharType="begin"/>
    </w:r>
    <w:r>
      <w:instrText xml:space="preserve"> PAGE  \* Arabic  \* MERGEFORMAT </w:instrText>
    </w:r>
    <w:r>
      <w:fldChar w:fldCharType="separate"/>
    </w:r>
    <w:r>
      <w:rPr>
        <w:noProof/>
      </w:rPr>
      <w:t>34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4FD0D" w14:textId="77777777" w:rsidR="00647289" w:rsidRDefault="00647289" w:rsidP="00647289">
    <w:pPr>
      <w:pStyle w:val="Footer"/>
    </w:pPr>
    <w:r w:rsidRPr="00DE0AAE">
      <w:t>Department of Agriculture, Fisheries and Forestry</w:t>
    </w:r>
  </w:p>
  <w:p w14:paraId="40ED72F7" w14:textId="09F576CF" w:rsidR="00647289" w:rsidRDefault="008E3E1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FC3CB" w14:textId="77777777" w:rsidR="00D27C90" w:rsidRDefault="00D27C90">
      <w:r>
        <w:separator/>
      </w:r>
    </w:p>
    <w:p w14:paraId="73F7360F" w14:textId="77777777" w:rsidR="00D27C90" w:rsidRDefault="00D27C90"/>
    <w:p w14:paraId="6DE1CC31" w14:textId="77777777" w:rsidR="00D27C90" w:rsidRDefault="00D27C90"/>
  </w:footnote>
  <w:footnote w:type="continuationSeparator" w:id="0">
    <w:p w14:paraId="21583F4A" w14:textId="77777777" w:rsidR="00D27C90" w:rsidRDefault="00D27C90">
      <w:r>
        <w:continuationSeparator/>
      </w:r>
    </w:p>
    <w:p w14:paraId="5180BC45" w14:textId="77777777" w:rsidR="00D27C90" w:rsidRDefault="00D27C90"/>
    <w:p w14:paraId="52C37A5B" w14:textId="77777777" w:rsidR="00D27C90" w:rsidRDefault="00D27C90"/>
  </w:footnote>
  <w:footnote w:type="continuationNotice" w:id="1">
    <w:p w14:paraId="3846D6C0" w14:textId="77777777" w:rsidR="00D27C90" w:rsidRDefault="00D27C90">
      <w:pPr>
        <w:pStyle w:val="Footer"/>
      </w:pPr>
    </w:p>
    <w:p w14:paraId="10A9453E" w14:textId="77777777" w:rsidR="00D27C90" w:rsidRDefault="00D27C90"/>
    <w:p w14:paraId="48D2058F" w14:textId="77777777" w:rsidR="00D27C90" w:rsidRDefault="00D27C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4B870" w14:textId="5BEA0344" w:rsidR="00331130" w:rsidRDefault="00331130">
    <w:pPr>
      <w:pStyle w:val="Header"/>
    </w:pPr>
    <w:r>
      <w:rPr>
        <w:noProof/>
        <w:lang w:val="en-US"/>
      </w:rPr>
      <w:t>Importation of live garden snails (</w:t>
    </w:r>
    <w:r w:rsidR="00406340" w:rsidRPr="00406340">
      <w:rPr>
        <w:i/>
        <w:noProof/>
        <w:lang w:val="en-US"/>
      </w:rPr>
      <w:t>Cornu aspersum</w:t>
    </w:r>
    <w:r>
      <w:rPr>
        <w:noProof/>
        <w:lang w:val="en-US"/>
      </w:rPr>
      <w:t>)</w:t>
    </w:r>
    <w:r w:rsidR="00E66CE4">
      <w:rPr>
        <w:noProof/>
        <w:lang w:val="en-US"/>
      </w:rPr>
      <w:t>: Draft Biosecurity Import Risk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9EC28" w14:textId="4154D22F" w:rsidR="00331130" w:rsidRDefault="00331130">
    <w:pPr>
      <w:pStyle w:val="Header"/>
    </w:pPr>
    <w:r>
      <w:rPr>
        <w:noProof/>
      </w:rPr>
      <w:drawing>
        <wp:anchor distT="0" distB="0" distL="114300" distR="114300" simplePos="0" relativeHeight="251658242" behindDoc="1" locked="0" layoutInCell="1" allowOverlap="1" wp14:anchorId="347F5D34" wp14:editId="3A148147">
          <wp:simplePos x="0" y="0"/>
          <wp:positionH relativeFrom="page">
            <wp:align>left</wp:align>
          </wp:positionH>
          <wp:positionV relativeFrom="paragraph">
            <wp:posOffset>-365760</wp:posOffset>
          </wp:positionV>
          <wp:extent cx="7566403" cy="10702800"/>
          <wp:effectExtent l="0" t="0" r="0" b="3810"/>
          <wp:wrapNone/>
          <wp:docPr id="2045778397" name="Picture 2045778397"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156C" w14:textId="3C551EB0" w:rsidR="00B861B4" w:rsidRDefault="00CA6C9D">
    <w:pPr>
      <w:pStyle w:val="Header"/>
    </w:pPr>
    <w:r>
      <w:rPr>
        <w:noProof/>
        <w:lang w:val="en-US"/>
      </w:rPr>
      <mc:AlternateContent>
        <mc:Choice Requires="wps">
          <w:drawing>
            <wp:anchor distT="0" distB="0" distL="0" distR="0" simplePos="0" relativeHeight="251658240" behindDoc="0" locked="0" layoutInCell="1" allowOverlap="1" wp14:anchorId="05BAEB83" wp14:editId="6EE9A620">
              <wp:simplePos x="635" y="635"/>
              <wp:positionH relativeFrom="page">
                <wp:align>center</wp:align>
              </wp:positionH>
              <wp:positionV relativeFrom="page">
                <wp:align>top</wp:align>
              </wp:positionV>
              <wp:extent cx="443865" cy="443865"/>
              <wp:effectExtent l="0" t="0" r="635" b="14605"/>
              <wp:wrapNone/>
              <wp:docPr id="9872337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D64B8"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AEB83"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45D64B8"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DF446" w14:textId="0BA48F84" w:rsidR="00B861B4" w:rsidRDefault="00331130" w:rsidP="00A827CF">
    <w:pPr>
      <w:pStyle w:val="Header"/>
    </w:pPr>
    <w:r>
      <w:rPr>
        <w:noProof/>
        <w:lang w:val="en-US"/>
      </w:rPr>
      <w:t>Importation of live garden snails (</w:t>
    </w:r>
    <w:r w:rsidR="00406340" w:rsidRPr="00406340">
      <w:rPr>
        <w:i/>
        <w:noProof/>
        <w:lang w:val="en-US"/>
      </w:rPr>
      <w:t>Cornu aspersum</w:t>
    </w:r>
    <w:r>
      <w:rPr>
        <w:noProof/>
        <w:lang w:val="en-US"/>
      </w:rPr>
      <w:t>)</w:t>
    </w:r>
    <w:r w:rsidR="00E66CE4">
      <w:rPr>
        <w:noProof/>
        <w:lang w:val="en-US"/>
      </w:rPr>
      <w:t>: Draft Biosecurity Import Risk Review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7BE8D" w14:textId="18FF1A23" w:rsidR="00B861B4" w:rsidRDefault="00171AB5" w:rsidP="00171AB5">
    <w:pPr>
      <w:pStyle w:val="Header"/>
    </w:pPr>
    <w:r>
      <w:rPr>
        <w:noProof/>
        <w:lang w:val="en-US"/>
      </w:rPr>
      <w:t>Importation of live garden snails (</w:t>
    </w:r>
    <w:r w:rsidRPr="00406340">
      <w:rPr>
        <w:i/>
        <w:noProof/>
        <w:lang w:val="en-US"/>
      </w:rPr>
      <w:t>Cornu aspersum</w:t>
    </w:r>
    <w:r>
      <w:rPr>
        <w:noProof/>
        <w:lang w:val="en-US"/>
      </w:rPr>
      <w:t>)</w:t>
    </w:r>
    <w:r w:rsidR="00E66CE4">
      <w:rPr>
        <w:noProof/>
        <w:lang w:val="en-US"/>
      </w:rPr>
      <w:t>: Draft Biosecurity Import Risk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E9AAD" w14:textId="302E62FB" w:rsidR="002B5E15" w:rsidRDefault="002B5E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A176E" w14:textId="7AEAD077" w:rsidR="002B5E15" w:rsidRDefault="00444CA8">
    <w:pPr>
      <w:pStyle w:val="Header"/>
    </w:pPr>
    <w:r>
      <w:rPr>
        <w:noProof/>
        <w:lang w:val="en-US"/>
      </w:rPr>
      <w:t>Importation of live garden snails (</w:t>
    </w:r>
    <w:r w:rsidRPr="00406340">
      <w:rPr>
        <w:i/>
        <w:noProof/>
        <w:lang w:val="en-US"/>
      </w:rPr>
      <w:t>Cornu aspersum</w:t>
    </w:r>
    <w:r>
      <w:rPr>
        <w:noProof/>
        <w:lang w:val="en-US"/>
      </w:rPr>
      <w:t>)</w:t>
    </w:r>
    <w:r w:rsidR="00E66CE4">
      <w:rPr>
        <w:noProof/>
        <w:lang w:val="en-US"/>
      </w:rPr>
      <w:t>: Draft Biosecurity Import Risk Review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430E0" w14:textId="14977F33" w:rsidR="00647289" w:rsidRDefault="00331130" w:rsidP="00647289">
    <w:pPr>
      <w:pStyle w:val="Header"/>
    </w:pPr>
    <w:r>
      <w:rPr>
        <w:noProof/>
        <w:lang w:val="en-US"/>
      </w:rPr>
      <w:t>Importation of live garden snails (</w:t>
    </w:r>
    <w:r w:rsidR="00406340" w:rsidRPr="00406340">
      <w:rPr>
        <w:i/>
        <w:noProof/>
        <w:lang w:val="en-US"/>
      </w:rPr>
      <w:t>Cornu aspersum</w:t>
    </w:r>
    <w:r>
      <w:rPr>
        <w:noProof/>
        <w:lang w:val="en-US"/>
      </w:rPr>
      <w:t>)</w:t>
    </w:r>
    <w:r w:rsidR="00E66CE4">
      <w:rPr>
        <w:noProof/>
        <w:lang w:val="en-US"/>
      </w:rPr>
      <w:t>: Draft Biosecurity Import Risk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2FA4500"/>
    <w:multiLevelType w:val="hybridMultilevel"/>
    <w:tmpl w:val="CC4C1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E20078"/>
    <w:multiLevelType w:val="multilevel"/>
    <w:tmpl w:val="252ED15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6"/>
  </w:num>
  <w:num w:numId="2" w16cid:durableId="1639215797">
    <w:abstractNumId w:val="7"/>
  </w:num>
  <w:num w:numId="3" w16cid:durableId="1643265712">
    <w:abstractNumId w:val="2"/>
  </w:num>
  <w:num w:numId="4" w16cid:durableId="626202022">
    <w:abstractNumId w:val="4"/>
  </w:num>
  <w:num w:numId="5" w16cid:durableId="281765065">
    <w:abstractNumId w:val="5"/>
  </w:num>
  <w:num w:numId="6" w16cid:durableId="2092000146">
    <w:abstractNumId w:val="3"/>
  </w:num>
  <w:num w:numId="7" w16cid:durableId="864908900">
    <w:abstractNumId w:val="2"/>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i w:val="0"/>
          <w:iCs w:val="0"/>
        </w:rPr>
      </w:lvl>
    </w:lvlOverride>
    <w:lvlOverride w:ilvl="2">
      <w:lvl w:ilvl="2">
        <w:start w:val="1"/>
        <w:numFmt w:val="decimal"/>
        <w:pStyle w:val="Heading4"/>
        <w:lvlText w:val="%1.%2.%3"/>
        <w:lvlJc w:val="left"/>
        <w:pPr>
          <w:ind w:left="964" w:hanging="964"/>
        </w:pPr>
        <w:rPr>
          <w:rFonts w:hint="default"/>
          <w:i w:val="0"/>
          <w:iCs w:val="0"/>
        </w:rPr>
      </w:lvl>
    </w:lvlOverride>
  </w:num>
  <w:num w:numId="8" w16cid:durableId="1469322956">
    <w:abstractNumId w:val="6"/>
  </w:num>
  <w:num w:numId="9" w16cid:durableId="1341661948">
    <w:abstractNumId w:val="7"/>
  </w:num>
  <w:num w:numId="10" w16cid:durableId="1983389004">
    <w:abstractNumId w:val="0"/>
  </w:num>
  <w:num w:numId="11" w16cid:durableId="1385720017">
    <w:abstractNumId w:val="8"/>
  </w:num>
  <w:num w:numId="12" w16cid:durableId="219559255">
    <w:abstractNumId w:val="1"/>
  </w:num>
  <w:num w:numId="13" w16cid:durableId="1832137430">
    <w:abstractNumId w:val="6"/>
  </w:num>
  <w:num w:numId="14" w16cid:durableId="1422944980">
    <w:abstractNumId w:val="6"/>
  </w:num>
  <w:num w:numId="15" w16cid:durableId="369652771">
    <w:abstractNumId w:val="6"/>
  </w:num>
  <w:num w:numId="16" w16cid:durableId="1012100037">
    <w:abstractNumId w:val="6"/>
  </w:num>
  <w:num w:numId="17" w16cid:durableId="587006897">
    <w:abstractNumId w:val="6"/>
  </w:num>
  <w:num w:numId="18" w16cid:durableId="917638136">
    <w:abstractNumId w:val="6"/>
  </w:num>
  <w:num w:numId="19" w16cid:durableId="1317101019">
    <w:abstractNumId w:val="6"/>
  </w:num>
  <w:num w:numId="20" w16cid:durableId="149949522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45"/>
    <w:rsid w:val="00002708"/>
    <w:rsid w:val="000032AD"/>
    <w:rsid w:val="00003F32"/>
    <w:rsid w:val="00004FC3"/>
    <w:rsid w:val="000056AE"/>
    <w:rsid w:val="000057F8"/>
    <w:rsid w:val="00006D71"/>
    <w:rsid w:val="0001044F"/>
    <w:rsid w:val="0001292C"/>
    <w:rsid w:val="00012BD0"/>
    <w:rsid w:val="0001343E"/>
    <w:rsid w:val="00015A4D"/>
    <w:rsid w:val="00015C6F"/>
    <w:rsid w:val="00016974"/>
    <w:rsid w:val="000175F1"/>
    <w:rsid w:val="0002115D"/>
    <w:rsid w:val="00023B67"/>
    <w:rsid w:val="00023ED0"/>
    <w:rsid w:val="00025AD7"/>
    <w:rsid w:val="000260AF"/>
    <w:rsid w:val="000268D3"/>
    <w:rsid w:val="00026C20"/>
    <w:rsid w:val="00027A56"/>
    <w:rsid w:val="00027C5C"/>
    <w:rsid w:val="00031ADF"/>
    <w:rsid w:val="00033E60"/>
    <w:rsid w:val="0003529F"/>
    <w:rsid w:val="00037C8F"/>
    <w:rsid w:val="00043124"/>
    <w:rsid w:val="00043BC2"/>
    <w:rsid w:val="00043D85"/>
    <w:rsid w:val="00044238"/>
    <w:rsid w:val="000448E9"/>
    <w:rsid w:val="00046584"/>
    <w:rsid w:val="00046AD2"/>
    <w:rsid w:val="0005008A"/>
    <w:rsid w:val="00053080"/>
    <w:rsid w:val="00053139"/>
    <w:rsid w:val="00053CA1"/>
    <w:rsid w:val="000542FF"/>
    <w:rsid w:val="00054398"/>
    <w:rsid w:val="00054794"/>
    <w:rsid w:val="000560C0"/>
    <w:rsid w:val="00056710"/>
    <w:rsid w:val="00057117"/>
    <w:rsid w:val="0006060E"/>
    <w:rsid w:val="00062363"/>
    <w:rsid w:val="000649DD"/>
    <w:rsid w:val="0007120C"/>
    <w:rsid w:val="00074F02"/>
    <w:rsid w:val="00081A9D"/>
    <w:rsid w:val="00081B07"/>
    <w:rsid w:val="00081BBA"/>
    <w:rsid w:val="00084124"/>
    <w:rsid w:val="00084727"/>
    <w:rsid w:val="00084CEE"/>
    <w:rsid w:val="00085CCC"/>
    <w:rsid w:val="00085FB0"/>
    <w:rsid w:val="000869AB"/>
    <w:rsid w:val="00090AE5"/>
    <w:rsid w:val="000942EE"/>
    <w:rsid w:val="00095233"/>
    <w:rsid w:val="00097A77"/>
    <w:rsid w:val="00097D4A"/>
    <w:rsid w:val="00097FA8"/>
    <w:rsid w:val="000A0EC9"/>
    <w:rsid w:val="000A1447"/>
    <w:rsid w:val="000A1548"/>
    <w:rsid w:val="000A16D0"/>
    <w:rsid w:val="000A2C3C"/>
    <w:rsid w:val="000A7155"/>
    <w:rsid w:val="000A7AAF"/>
    <w:rsid w:val="000A7D31"/>
    <w:rsid w:val="000B08BF"/>
    <w:rsid w:val="000B20BB"/>
    <w:rsid w:val="000B2846"/>
    <w:rsid w:val="000B2B9D"/>
    <w:rsid w:val="000B3A6C"/>
    <w:rsid w:val="000B5FA0"/>
    <w:rsid w:val="000B6BCB"/>
    <w:rsid w:val="000C240A"/>
    <w:rsid w:val="000C2C20"/>
    <w:rsid w:val="000C3909"/>
    <w:rsid w:val="000C3C89"/>
    <w:rsid w:val="000C4C78"/>
    <w:rsid w:val="000C706D"/>
    <w:rsid w:val="000C7968"/>
    <w:rsid w:val="000D0240"/>
    <w:rsid w:val="000D0348"/>
    <w:rsid w:val="000D06FF"/>
    <w:rsid w:val="000D49EF"/>
    <w:rsid w:val="000D5035"/>
    <w:rsid w:val="000D5F68"/>
    <w:rsid w:val="000E0475"/>
    <w:rsid w:val="000E14E0"/>
    <w:rsid w:val="000E1C95"/>
    <w:rsid w:val="000E1E4F"/>
    <w:rsid w:val="000E2CC7"/>
    <w:rsid w:val="000E3B94"/>
    <w:rsid w:val="000E5F7C"/>
    <w:rsid w:val="000E671C"/>
    <w:rsid w:val="000F05C2"/>
    <w:rsid w:val="000F062D"/>
    <w:rsid w:val="000F2745"/>
    <w:rsid w:val="000F466E"/>
    <w:rsid w:val="00100FB3"/>
    <w:rsid w:val="001013AD"/>
    <w:rsid w:val="0010194E"/>
    <w:rsid w:val="0010315F"/>
    <w:rsid w:val="001051DE"/>
    <w:rsid w:val="00105C81"/>
    <w:rsid w:val="001061F8"/>
    <w:rsid w:val="00106792"/>
    <w:rsid w:val="0011100C"/>
    <w:rsid w:val="001116C3"/>
    <w:rsid w:val="00114AA3"/>
    <w:rsid w:val="00115BBF"/>
    <w:rsid w:val="00116944"/>
    <w:rsid w:val="00117946"/>
    <w:rsid w:val="001212DA"/>
    <w:rsid w:val="00121DD4"/>
    <w:rsid w:val="0012360D"/>
    <w:rsid w:val="00124CF6"/>
    <w:rsid w:val="0012620F"/>
    <w:rsid w:val="00127EA7"/>
    <w:rsid w:val="00131AB6"/>
    <w:rsid w:val="00133AEF"/>
    <w:rsid w:val="001359FA"/>
    <w:rsid w:val="00137691"/>
    <w:rsid w:val="001378E4"/>
    <w:rsid w:val="00137C2C"/>
    <w:rsid w:val="00140A90"/>
    <w:rsid w:val="0014525F"/>
    <w:rsid w:val="0014565B"/>
    <w:rsid w:val="00145C50"/>
    <w:rsid w:val="00147948"/>
    <w:rsid w:val="0015074C"/>
    <w:rsid w:val="00150ADD"/>
    <w:rsid w:val="00152DAE"/>
    <w:rsid w:val="00156E43"/>
    <w:rsid w:val="0016201B"/>
    <w:rsid w:val="00164116"/>
    <w:rsid w:val="001641A3"/>
    <w:rsid w:val="00167DFA"/>
    <w:rsid w:val="00170BE7"/>
    <w:rsid w:val="00171AB5"/>
    <w:rsid w:val="00172052"/>
    <w:rsid w:val="00172853"/>
    <w:rsid w:val="001728AE"/>
    <w:rsid w:val="00172932"/>
    <w:rsid w:val="00173AB8"/>
    <w:rsid w:val="00173BC0"/>
    <w:rsid w:val="0017432C"/>
    <w:rsid w:val="00174F05"/>
    <w:rsid w:val="001755E4"/>
    <w:rsid w:val="00176302"/>
    <w:rsid w:val="00176594"/>
    <w:rsid w:val="001766A5"/>
    <w:rsid w:val="0017699C"/>
    <w:rsid w:val="0018039A"/>
    <w:rsid w:val="0018085C"/>
    <w:rsid w:val="00184019"/>
    <w:rsid w:val="00184A16"/>
    <w:rsid w:val="0018669E"/>
    <w:rsid w:val="0018751E"/>
    <w:rsid w:val="001879E5"/>
    <w:rsid w:val="00187BFC"/>
    <w:rsid w:val="001901F4"/>
    <w:rsid w:val="00192F60"/>
    <w:rsid w:val="00193AE8"/>
    <w:rsid w:val="00193C14"/>
    <w:rsid w:val="0019436D"/>
    <w:rsid w:val="001A018E"/>
    <w:rsid w:val="001A0B82"/>
    <w:rsid w:val="001A4931"/>
    <w:rsid w:val="001A6799"/>
    <w:rsid w:val="001A6C47"/>
    <w:rsid w:val="001A7ADE"/>
    <w:rsid w:val="001B0460"/>
    <w:rsid w:val="001B05A8"/>
    <w:rsid w:val="001B1030"/>
    <w:rsid w:val="001B305A"/>
    <w:rsid w:val="001B320F"/>
    <w:rsid w:val="001B3C23"/>
    <w:rsid w:val="001B576F"/>
    <w:rsid w:val="001B57D9"/>
    <w:rsid w:val="001B62D1"/>
    <w:rsid w:val="001B7963"/>
    <w:rsid w:val="001C1865"/>
    <w:rsid w:val="001C77E0"/>
    <w:rsid w:val="001C782B"/>
    <w:rsid w:val="001D072B"/>
    <w:rsid w:val="001D259E"/>
    <w:rsid w:val="001D2768"/>
    <w:rsid w:val="001D2AC5"/>
    <w:rsid w:val="001D2FDF"/>
    <w:rsid w:val="001D3881"/>
    <w:rsid w:val="001D38F1"/>
    <w:rsid w:val="001D48F6"/>
    <w:rsid w:val="001D5032"/>
    <w:rsid w:val="001D59F5"/>
    <w:rsid w:val="001D5C63"/>
    <w:rsid w:val="001E0194"/>
    <w:rsid w:val="001E01C6"/>
    <w:rsid w:val="001E0546"/>
    <w:rsid w:val="001E16B6"/>
    <w:rsid w:val="001E31B0"/>
    <w:rsid w:val="001E3DFD"/>
    <w:rsid w:val="001E5863"/>
    <w:rsid w:val="001E5F2C"/>
    <w:rsid w:val="001E7664"/>
    <w:rsid w:val="001E79CF"/>
    <w:rsid w:val="001F0032"/>
    <w:rsid w:val="001F1474"/>
    <w:rsid w:val="001F1A3B"/>
    <w:rsid w:val="001F34B0"/>
    <w:rsid w:val="001F5BB2"/>
    <w:rsid w:val="001F6591"/>
    <w:rsid w:val="001F7339"/>
    <w:rsid w:val="001F7347"/>
    <w:rsid w:val="001F76BE"/>
    <w:rsid w:val="00201BC8"/>
    <w:rsid w:val="0020293A"/>
    <w:rsid w:val="00202F12"/>
    <w:rsid w:val="002045BB"/>
    <w:rsid w:val="00204A28"/>
    <w:rsid w:val="00204E6A"/>
    <w:rsid w:val="00204F84"/>
    <w:rsid w:val="00205257"/>
    <w:rsid w:val="00206DE9"/>
    <w:rsid w:val="0021068F"/>
    <w:rsid w:val="002124B0"/>
    <w:rsid w:val="00212E64"/>
    <w:rsid w:val="00213B6F"/>
    <w:rsid w:val="00215CF0"/>
    <w:rsid w:val="00215D00"/>
    <w:rsid w:val="00215F95"/>
    <w:rsid w:val="0021649B"/>
    <w:rsid w:val="00220DE4"/>
    <w:rsid w:val="0022196F"/>
    <w:rsid w:val="00222137"/>
    <w:rsid w:val="00224441"/>
    <w:rsid w:val="00225E12"/>
    <w:rsid w:val="00226F42"/>
    <w:rsid w:val="002271DE"/>
    <w:rsid w:val="00227590"/>
    <w:rsid w:val="002327B0"/>
    <w:rsid w:val="00232CAA"/>
    <w:rsid w:val="00232F52"/>
    <w:rsid w:val="002345CA"/>
    <w:rsid w:val="002350AC"/>
    <w:rsid w:val="00236F9D"/>
    <w:rsid w:val="00237139"/>
    <w:rsid w:val="00240BFA"/>
    <w:rsid w:val="00243997"/>
    <w:rsid w:val="00244E76"/>
    <w:rsid w:val="002454BE"/>
    <w:rsid w:val="002456E9"/>
    <w:rsid w:val="00247606"/>
    <w:rsid w:val="00247660"/>
    <w:rsid w:val="00247A80"/>
    <w:rsid w:val="0025309A"/>
    <w:rsid w:val="00254DCD"/>
    <w:rsid w:val="00255018"/>
    <w:rsid w:val="00255F6A"/>
    <w:rsid w:val="00255F9D"/>
    <w:rsid w:val="002602C8"/>
    <w:rsid w:val="00260475"/>
    <w:rsid w:val="0026079B"/>
    <w:rsid w:val="00261D54"/>
    <w:rsid w:val="00263CB6"/>
    <w:rsid w:val="0026411A"/>
    <w:rsid w:val="002648CD"/>
    <w:rsid w:val="00266B5E"/>
    <w:rsid w:val="00266C5A"/>
    <w:rsid w:val="0026709E"/>
    <w:rsid w:val="00267AC5"/>
    <w:rsid w:val="00272E66"/>
    <w:rsid w:val="00274FFC"/>
    <w:rsid w:val="00276A99"/>
    <w:rsid w:val="002778D5"/>
    <w:rsid w:val="00280175"/>
    <w:rsid w:val="00281BB6"/>
    <w:rsid w:val="002820AA"/>
    <w:rsid w:val="00284219"/>
    <w:rsid w:val="00284C5A"/>
    <w:rsid w:val="00284D14"/>
    <w:rsid w:val="00285826"/>
    <w:rsid w:val="00285F58"/>
    <w:rsid w:val="00286239"/>
    <w:rsid w:val="00286307"/>
    <w:rsid w:val="0028653B"/>
    <w:rsid w:val="002867A0"/>
    <w:rsid w:val="00292703"/>
    <w:rsid w:val="002943A3"/>
    <w:rsid w:val="00294CF4"/>
    <w:rsid w:val="00296DB6"/>
    <w:rsid w:val="00297850"/>
    <w:rsid w:val="002A04EF"/>
    <w:rsid w:val="002A1BF5"/>
    <w:rsid w:val="002A3D6F"/>
    <w:rsid w:val="002A577A"/>
    <w:rsid w:val="002A58C5"/>
    <w:rsid w:val="002A771E"/>
    <w:rsid w:val="002B10CC"/>
    <w:rsid w:val="002B1166"/>
    <w:rsid w:val="002B198B"/>
    <w:rsid w:val="002B2435"/>
    <w:rsid w:val="002B452F"/>
    <w:rsid w:val="002B5C2F"/>
    <w:rsid w:val="002B5C45"/>
    <w:rsid w:val="002B5E15"/>
    <w:rsid w:val="002C78BC"/>
    <w:rsid w:val="002D3D62"/>
    <w:rsid w:val="002D42B3"/>
    <w:rsid w:val="002D4F59"/>
    <w:rsid w:val="002D5ACA"/>
    <w:rsid w:val="002D5B0A"/>
    <w:rsid w:val="002D66A8"/>
    <w:rsid w:val="002D67C2"/>
    <w:rsid w:val="002E3236"/>
    <w:rsid w:val="002E32EC"/>
    <w:rsid w:val="002E3A8E"/>
    <w:rsid w:val="002E4C6E"/>
    <w:rsid w:val="002F0FD5"/>
    <w:rsid w:val="002F103F"/>
    <w:rsid w:val="002F1457"/>
    <w:rsid w:val="002F185E"/>
    <w:rsid w:val="002F2CEC"/>
    <w:rsid w:val="002F7F67"/>
    <w:rsid w:val="00300E04"/>
    <w:rsid w:val="003024BD"/>
    <w:rsid w:val="00302B88"/>
    <w:rsid w:val="00304AB4"/>
    <w:rsid w:val="00305703"/>
    <w:rsid w:val="00306F84"/>
    <w:rsid w:val="00310B4F"/>
    <w:rsid w:val="00310EBF"/>
    <w:rsid w:val="00314267"/>
    <w:rsid w:val="003145BC"/>
    <w:rsid w:val="00317588"/>
    <w:rsid w:val="003214B3"/>
    <w:rsid w:val="00321CDD"/>
    <w:rsid w:val="0032298B"/>
    <w:rsid w:val="00323061"/>
    <w:rsid w:val="003232B4"/>
    <w:rsid w:val="003237B2"/>
    <w:rsid w:val="00324BD0"/>
    <w:rsid w:val="00325A1A"/>
    <w:rsid w:val="00326952"/>
    <w:rsid w:val="0032753B"/>
    <w:rsid w:val="00330447"/>
    <w:rsid w:val="0033101E"/>
    <w:rsid w:val="00331130"/>
    <w:rsid w:val="00331D5E"/>
    <w:rsid w:val="00333999"/>
    <w:rsid w:val="0033452F"/>
    <w:rsid w:val="00336871"/>
    <w:rsid w:val="00337562"/>
    <w:rsid w:val="00337A01"/>
    <w:rsid w:val="00340267"/>
    <w:rsid w:val="00340669"/>
    <w:rsid w:val="00340932"/>
    <w:rsid w:val="00341111"/>
    <w:rsid w:val="00341AEA"/>
    <w:rsid w:val="003424A9"/>
    <w:rsid w:val="00345388"/>
    <w:rsid w:val="00345DBA"/>
    <w:rsid w:val="00346F69"/>
    <w:rsid w:val="00347091"/>
    <w:rsid w:val="00350C13"/>
    <w:rsid w:val="00350D80"/>
    <w:rsid w:val="00351706"/>
    <w:rsid w:val="003537AD"/>
    <w:rsid w:val="00353FFA"/>
    <w:rsid w:val="00354C6A"/>
    <w:rsid w:val="00355800"/>
    <w:rsid w:val="003558B5"/>
    <w:rsid w:val="00355A8B"/>
    <w:rsid w:val="00355E42"/>
    <w:rsid w:val="00356B1E"/>
    <w:rsid w:val="00360039"/>
    <w:rsid w:val="00360674"/>
    <w:rsid w:val="00363516"/>
    <w:rsid w:val="00364A4A"/>
    <w:rsid w:val="003654AC"/>
    <w:rsid w:val="00366583"/>
    <w:rsid w:val="0036710A"/>
    <w:rsid w:val="0037073B"/>
    <w:rsid w:val="003715C6"/>
    <w:rsid w:val="00371E94"/>
    <w:rsid w:val="003724BB"/>
    <w:rsid w:val="003743FE"/>
    <w:rsid w:val="00376F4F"/>
    <w:rsid w:val="003805E9"/>
    <w:rsid w:val="0038070D"/>
    <w:rsid w:val="003818B0"/>
    <w:rsid w:val="00381EF2"/>
    <w:rsid w:val="00383D10"/>
    <w:rsid w:val="003867A1"/>
    <w:rsid w:val="00386C83"/>
    <w:rsid w:val="0039023D"/>
    <w:rsid w:val="00391DC9"/>
    <w:rsid w:val="00392124"/>
    <w:rsid w:val="00394010"/>
    <w:rsid w:val="00394379"/>
    <w:rsid w:val="003953FC"/>
    <w:rsid w:val="00395407"/>
    <w:rsid w:val="00395AF9"/>
    <w:rsid w:val="00396617"/>
    <w:rsid w:val="00396B5E"/>
    <w:rsid w:val="003971EC"/>
    <w:rsid w:val="003A092D"/>
    <w:rsid w:val="003A226E"/>
    <w:rsid w:val="003A324C"/>
    <w:rsid w:val="003A389C"/>
    <w:rsid w:val="003A4B35"/>
    <w:rsid w:val="003A6117"/>
    <w:rsid w:val="003A65D7"/>
    <w:rsid w:val="003A6C59"/>
    <w:rsid w:val="003A6F9D"/>
    <w:rsid w:val="003B13C7"/>
    <w:rsid w:val="003B1E29"/>
    <w:rsid w:val="003B5437"/>
    <w:rsid w:val="003C08D9"/>
    <w:rsid w:val="003C0AFB"/>
    <w:rsid w:val="003C168D"/>
    <w:rsid w:val="003C1CCA"/>
    <w:rsid w:val="003C1FCE"/>
    <w:rsid w:val="003C2017"/>
    <w:rsid w:val="003C35DD"/>
    <w:rsid w:val="003C48A3"/>
    <w:rsid w:val="003C5575"/>
    <w:rsid w:val="003C603D"/>
    <w:rsid w:val="003D11E8"/>
    <w:rsid w:val="003D13C5"/>
    <w:rsid w:val="003D2487"/>
    <w:rsid w:val="003D52B0"/>
    <w:rsid w:val="003D699E"/>
    <w:rsid w:val="003E2D32"/>
    <w:rsid w:val="003E4FCC"/>
    <w:rsid w:val="003E53EA"/>
    <w:rsid w:val="003F1A8B"/>
    <w:rsid w:val="003F1BDF"/>
    <w:rsid w:val="003F4F4F"/>
    <w:rsid w:val="003F58F8"/>
    <w:rsid w:val="00400658"/>
    <w:rsid w:val="00402A74"/>
    <w:rsid w:val="004033E5"/>
    <w:rsid w:val="00406340"/>
    <w:rsid w:val="00407CCF"/>
    <w:rsid w:val="00410B27"/>
    <w:rsid w:val="004119A5"/>
    <w:rsid w:val="004122F8"/>
    <w:rsid w:val="004132BB"/>
    <w:rsid w:val="0041473C"/>
    <w:rsid w:val="00415049"/>
    <w:rsid w:val="00416D51"/>
    <w:rsid w:val="00416D73"/>
    <w:rsid w:val="004175AB"/>
    <w:rsid w:val="0042161D"/>
    <w:rsid w:val="00421F0E"/>
    <w:rsid w:val="00423426"/>
    <w:rsid w:val="00424428"/>
    <w:rsid w:val="0042748F"/>
    <w:rsid w:val="00432172"/>
    <w:rsid w:val="00433BD0"/>
    <w:rsid w:val="004355E9"/>
    <w:rsid w:val="00437495"/>
    <w:rsid w:val="00440D78"/>
    <w:rsid w:val="00441BFD"/>
    <w:rsid w:val="004429A9"/>
    <w:rsid w:val="00443839"/>
    <w:rsid w:val="00444CA8"/>
    <w:rsid w:val="00445163"/>
    <w:rsid w:val="00446881"/>
    <w:rsid w:val="0044693F"/>
    <w:rsid w:val="004478F6"/>
    <w:rsid w:val="00447BF4"/>
    <w:rsid w:val="00450750"/>
    <w:rsid w:val="004514FB"/>
    <w:rsid w:val="004519ED"/>
    <w:rsid w:val="00451B82"/>
    <w:rsid w:val="004524D5"/>
    <w:rsid w:val="0045291B"/>
    <w:rsid w:val="00452E2B"/>
    <w:rsid w:val="00453672"/>
    <w:rsid w:val="004542F1"/>
    <w:rsid w:val="004605EA"/>
    <w:rsid w:val="004615A9"/>
    <w:rsid w:val="00461957"/>
    <w:rsid w:val="00461A7C"/>
    <w:rsid w:val="00461C99"/>
    <w:rsid w:val="0046591E"/>
    <w:rsid w:val="0046625C"/>
    <w:rsid w:val="00466DA5"/>
    <w:rsid w:val="00466EEF"/>
    <w:rsid w:val="00467062"/>
    <w:rsid w:val="00470C21"/>
    <w:rsid w:val="004719EE"/>
    <w:rsid w:val="00471D4E"/>
    <w:rsid w:val="00471E2A"/>
    <w:rsid w:val="00474704"/>
    <w:rsid w:val="00475638"/>
    <w:rsid w:val="00476C9E"/>
    <w:rsid w:val="00477893"/>
    <w:rsid w:val="00480DE5"/>
    <w:rsid w:val="00482CEF"/>
    <w:rsid w:val="0048507A"/>
    <w:rsid w:val="00485623"/>
    <w:rsid w:val="00487C0C"/>
    <w:rsid w:val="00490ED6"/>
    <w:rsid w:val="00491E5F"/>
    <w:rsid w:val="00491EA8"/>
    <w:rsid w:val="004954F2"/>
    <w:rsid w:val="004957FE"/>
    <w:rsid w:val="00496AA3"/>
    <w:rsid w:val="00496D0B"/>
    <w:rsid w:val="004A0FCA"/>
    <w:rsid w:val="004A3CBF"/>
    <w:rsid w:val="004A3FD5"/>
    <w:rsid w:val="004A413E"/>
    <w:rsid w:val="004A4B9D"/>
    <w:rsid w:val="004A6A38"/>
    <w:rsid w:val="004A775D"/>
    <w:rsid w:val="004A7AEC"/>
    <w:rsid w:val="004B1D54"/>
    <w:rsid w:val="004B3F30"/>
    <w:rsid w:val="004B51E6"/>
    <w:rsid w:val="004B5FB2"/>
    <w:rsid w:val="004B6E01"/>
    <w:rsid w:val="004C4D09"/>
    <w:rsid w:val="004D0090"/>
    <w:rsid w:val="004D309B"/>
    <w:rsid w:val="004D3C06"/>
    <w:rsid w:val="004D6817"/>
    <w:rsid w:val="004E07E5"/>
    <w:rsid w:val="004E097B"/>
    <w:rsid w:val="004E0F77"/>
    <w:rsid w:val="004E16B3"/>
    <w:rsid w:val="004E281A"/>
    <w:rsid w:val="004E2C4A"/>
    <w:rsid w:val="004E2D4B"/>
    <w:rsid w:val="004E39CB"/>
    <w:rsid w:val="004E3E0A"/>
    <w:rsid w:val="004E4C8E"/>
    <w:rsid w:val="004E511C"/>
    <w:rsid w:val="004E6B56"/>
    <w:rsid w:val="004E7186"/>
    <w:rsid w:val="004E73EA"/>
    <w:rsid w:val="004F1695"/>
    <w:rsid w:val="004F3F2A"/>
    <w:rsid w:val="004F4044"/>
    <w:rsid w:val="004F48AF"/>
    <w:rsid w:val="004F7178"/>
    <w:rsid w:val="00500611"/>
    <w:rsid w:val="00503253"/>
    <w:rsid w:val="00503D7D"/>
    <w:rsid w:val="00503EB6"/>
    <w:rsid w:val="005043EB"/>
    <w:rsid w:val="00504C41"/>
    <w:rsid w:val="0050502F"/>
    <w:rsid w:val="00505FC0"/>
    <w:rsid w:val="00506170"/>
    <w:rsid w:val="00510C1F"/>
    <w:rsid w:val="00512308"/>
    <w:rsid w:val="00517A68"/>
    <w:rsid w:val="00520CF4"/>
    <w:rsid w:val="00521EA9"/>
    <w:rsid w:val="00523347"/>
    <w:rsid w:val="00524892"/>
    <w:rsid w:val="00524D6B"/>
    <w:rsid w:val="005251C6"/>
    <w:rsid w:val="0052682C"/>
    <w:rsid w:val="00541531"/>
    <w:rsid w:val="00542C68"/>
    <w:rsid w:val="005445EC"/>
    <w:rsid w:val="00545077"/>
    <w:rsid w:val="00546755"/>
    <w:rsid w:val="00546D1E"/>
    <w:rsid w:val="00547340"/>
    <w:rsid w:val="00551117"/>
    <w:rsid w:val="005556FE"/>
    <w:rsid w:val="0055715C"/>
    <w:rsid w:val="0056188E"/>
    <w:rsid w:val="0056232E"/>
    <w:rsid w:val="00563C84"/>
    <w:rsid w:val="00564033"/>
    <w:rsid w:val="00564335"/>
    <w:rsid w:val="005656A6"/>
    <w:rsid w:val="0056697C"/>
    <w:rsid w:val="0056723C"/>
    <w:rsid w:val="00570AEF"/>
    <w:rsid w:val="005743BA"/>
    <w:rsid w:val="005757D9"/>
    <w:rsid w:val="00576141"/>
    <w:rsid w:val="00577E88"/>
    <w:rsid w:val="00580441"/>
    <w:rsid w:val="00581F00"/>
    <w:rsid w:val="005923D2"/>
    <w:rsid w:val="00594902"/>
    <w:rsid w:val="00595FDE"/>
    <w:rsid w:val="005961D8"/>
    <w:rsid w:val="005967FC"/>
    <w:rsid w:val="005A04A5"/>
    <w:rsid w:val="005A088E"/>
    <w:rsid w:val="005A08B1"/>
    <w:rsid w:val="005A10FE"/>
    <w:rsid w:val="005A1234"/>
    <w:rsid w:val="005A160B"/>
    <w:rsid w:val="005A5550"/>
    <w:rsid w:val="005A60E4"/>
    <w:rsid w:val="005A6609"/>
    <w:rsid w:val="005A6D83"/>
    <w:rsid w:val="005A7193"/>
    <w:rsid w:val="005A7F2F"/>
    <w:rsid w:val="005B1020"/>
    <w:rsid w:val="005B1645"/>
    <w:rsid w:val="005B3E75"/>
    <w:rsid w:val="005B42DF"/>
    <w:rsid w:val="005B4471"/>
    <w:rsid w:val="005B522C"/>
    <w:rsid w:val="005B5396"/>
    <w:rsid w:val="005B64D3"/>
    <w:rsid w:val="005C1340"/>
    <w:rsid w:val="005C2E4A"/>
    <w:rsid w:val="005C2F5A"/>
    <w:rsid w:val="005C36F6"/>
    <w:rsid w:val="005C4C4D"/>
    <w:rsid w:val="005C4FE6"/>
    <w:rsid w:val="005C69A7"/>
    <w:rsid w:val="005D2F3C"/>
    <w:rsid w:val="005D3790"/>
    <w:rsid w:val="005D5930"/>
    <w:rsid w:val="005D61B7"/>
    <w:rsid w:val="005D754C"/>
    <w:rsid w:val="005E13EC"/>
    <w:rsid w:val="005E25BD"/>
    <w:rsid w:val="005E3268"/>
    <w:rsid w:val="005E3CF5"/>
    <w:rsid w:val="005E7D7D"/>
    <w:rsid w:val="005E7DF7"/>
    <w:rsid w:val="005F04B2"/>
    <w:rsid w:val="005F06B0"/>
    <w:rsid w:val="005F290A"/>
    <w:rsid w:val="005F2BBB"/>
    <w:rsid w:val="005F5ADA"/>
    <w:rsid w:val="005F6440"/>
    <w:rsid w:val="005F685B"/>
    <w:rsid w:val="005F70EE"/>
    <w:rsid w:val="005F7C9D"/>
    <w:rsid w:val="00600D96"/>
    <w:rsid w:val="00601F83"/>
    <w:rsid w:val="00602C91"/>
    <w:rsid w:val="00602F82"/>
    <w:rsid w:val="006050C8"/>
    <w:rsid w:val="006073D8"/>
    <w:rsid w:val="006138D1"/>
    <w:rsid w:val="006151ED"/>
    <w:rsid w:val="0061662C"/>
    <w:rsid w:val="006202C8"/>
    <w:rsid w:val="00624A40"/>
    <w:rsid w:val="006252D0"/>
    <w:rsid w:val="00626C2E"/>
    <w:rsid w:val="006277D7"/>
    <w:rsid w:val="00631449"/>
    <w:rsid w:val="006315E8"/>
    <w:rsid w:val="00633FDD"/>
    <w:rsid w:val="006343DA"/>
    <w:rsid w:val="00634758"/>
    <w:rsid w:val="00635C53"/>
    <w:rsid w:val="006406A8"/>
    <w:rsid w:val="0064111F"/>
    <w:rsid w:val="00642ACE"/>
    <w:rsid w:val="00643C78"/>
    <w:rsid w:val="006440A9"/>
    <w:rsid w:val="00646D3C"/>
    <w:rsid w:val="00647289"/>
    <w:rsid w:val="006515DF"/>
    <w:rsid w:val="00651F74"/>
    <w:rsid w:val="00652136"/>
    <w:rsid w:val="00652B75"/>
    <w:rsid w:val="00652CDB"/>
    <w:rsid w:val="00653C5B"/>
    <w:rsid w:val="006546BA"/>
    <w:rsid w:val="006561BC"/>
    <w:rsid w:val="00657E86"/>
    <w:rsid w:val="00661A9B"/>
    <w:rsid w:val="006639AB"/>
    <w:rsid w:val="00665B76"/>
    <w:rsid w:val="00665D40"/>
    <w:rsid w:val="006701DD"/>
    <w:rsid w:val="006713A7"/>
    <w:rsid w:val="00674BDF"/>
    <w:rsid w:val="006764EB"/>
    <w:rsid w:val="00676CB4"/>
    <w:rsid w:val="0068069D"/>
    <w:rsid w:val="00680970"/>
    <w:rsid w:val="00681931"/>
    <w:rsid w:val="00685D97"/>
    <w:rsid w:val="00685ECA"/>
    <w:rsid w:val="0068648F"/>
    <w:rsid w:val="006909FA"/>
    <w:rsid w:val="00690C2A"/>
    <w:rsid w:val="0069156D"/>
    <w:rsid w:val="00692C1E"/>
    <w:rsid w:val="00693144"/>
    <w:rsid w:val="006946F5"/>
    <w:rsid w:val="006A47EF"/>
    <w:rsid w:val="006B0A6A"/>
    <w:rsid w:val="006B15C5"/>
    <w:rsid w:val="006B1A0B"/>
    <w:rsid w:val="006B1C68"/>
    <w:rsid w:val="006B222A"/>
    <w:rsid w:val="006B3BB2"/>
    <w:rsid w:val="006B40D3"/>
    <w:rsid w:val="006B49D7"/>
    <w:rsid w:val="006B6D98"/>
    <w:rsid w:val="006C16FF"/>
    <w:rsid w:val="006C261F"/>
    <w:rsid w:val="006C5145"/>
    <w:rsid w:val="006C6DAE"/>
    <w:rsid w:val="006C7EB9"/>
    <w:rsid w:val="006D0C4E"/>
    <w:rsid w:val="006D1311"/>
    <w:rsid w:val="006D204D"/>
    <w:rsid w:val="006D35F7"/>
    <w:rsid w:val="006D3DFD"/>
    <w:rsid w:val="006D3EA3"/>
    <w:rsid w:val="006E3E84"/>
    <w:rsid w:val="006E4D21"/>
    <w:rsid w:val="006E4F82"/>
    <w:rsid w:val="006E6712"/>
    <w:rsid w:val="006F0B93"/>
    <w:rsid w:val="006F1F84"/>
    <w:rsid w:val="006F29F6"/>
    <w:rsid w:val="006F4152"/>
    <w:rsid w:val="006F564F"/>
    <w:rsid w:val="006F5C63"/>
    <w:rsid w:val="006F6656"/>
    <w:rsid w:val="006F66DE"/>
    <w:rsid w:val="006F743C"/>
    <w:rsid w:val="006F759D"/>
    <w:rsid w:val="00700A67"/>
    <w:rsid w:val="007015BD"/>
    <w:rsid w:val="00701EE7"/>
    <w:rsid w:val="007030A2"/>
    <w:rsid w:val="00703FFA"/>
    <w:rsid w:val="007051EB"/>
    <w:rsid w:val="007057A5"/>
    <w:rsid w:val="007057DE"/>
    <w:rsid w:val="00705EB2"/>
    <w:rsid w:val="00707274"/>
    <w:rsid w:val="00710FF5"/>
    <w:rsid w:val="0071182E"/>
    <w:rsid w:val="00712650"/>
    <w:rsid w:val="0071381A"/>
    <w:rsid w:val="007169D6"/>
    <w:rsid w:val="00717B04"/>
    <w:rsid w:val="00721150"/>
    <w:rsid w:val="00723DBE"/>
    <w:rsid w:val="007260FC"/>
    <w:rsid w:val="00734ECA"/>
    <w:rsid w:val="0073634A"/>
    <w:rsid w:val="00736937"/>
    <w:rsid w:val="00742360"/>
    <w:rsid w:val="00742F2E"/>
    <w:rsid w:val="00743BA6"/>
    <w:rsid w:val="007445AA"/>
    <w:rsid w:val="0074508A"/>
    <w:rsid w:val="00746C24"/>
    <w:rsid w:val="00746C9E"/>
    <w:rsid w:val="00750C2C"/>
    <w:rsid w:val="00750CB2"/>
    <w:rsid w:val="007515A8"/>
    <w:rsid w:val="0075361F"/>
    <w:rsid w:val="00753AA5"/>
    <w:rsid w:val="00754B07"/>
    <w:rsid w:val="00755172"/>
    <w:rsid w:val="00756237"/>
    <w:rsid w:val="00756C36"/>
    <w:rsid w:val="00757B78"/>
    <w:rsid w:val="00761FCF"/>
    <w:rsid w:val="00764193"/>
    <w:rsid w:val="00764D6A"/>
    <w:rsid w:val="00765BDC"/>
    <w:rsid w:val="00767281"/>
    <w:rsid w:val="0077212D"/>
    <w:rsid w:val="00773056"/>
    <w:rsid w:val="007734B4"/>
    <w:rsid w:val="0077536D"/>
    <w:rsid w:val="00775F5C"/>
    <w:rsid w:val="00776BFB"/>
    <w:rsid w:val="00776C4F"/>
    <w:rsid w:val="007778E2"/>
    <w:rsid w:val="00780F2E"/>
    <w:rsid w:val="007812C2"/>
    <w:rsid w:val="007820C6"/>
    <w:rsid w:val="00783FD0"/>
    <w:rsid w:val="00784119"/>
    <w:rsid w:val="00785B88"/>
    <w:rsid w:val="0079069D"/>
    <w:rsid w:val="00791E6B"/>
    <w:rsid w:val="00792871"/>
    <w:rsid w:val="00793F4E"/>
    <w:rsid w:val="007958BB"/>
    <w:rsid w:val="00796A5E"/>
    <w:rsid w:val="007A2F84"/>
    <w:rsid w:val="007A3F9C"/>
    <w:rsid w:val="007A5D10"/>
    <w:rsid w:val="007B018C"/>
    <w:rsid w:val="007B020B"/>
    <w:rsid w:val="007B1078"/>
    <w:rsid w:val="007B2816"/>
    <w:rsid w:val="007B3641"/>
    <w:rsid w:val="007B565E"/>
    <w:rsid w:val="007B66C4"/>
    <w:rsid w:val="007B6F63"/>
    <w:rsid w:val="007B7D0C"/>
    <w:rsid w:val="007B7E13"/>
    <w:rsid w:val="007C0B83"/>
    <w:rsid w:val="007C358A"/>
    <w:rsid w:val="007D0305"/>
    <w:rsid w:val="007D0749"/>
    <w:rsid w:val="007D7497"/>
    <w:rsid w:val="007D796E"/>
    <w:rsid w:val="007E0253"/>
    <w:rsid w:val="007E2244"/>
    <w:rsid w:val="007E2BC6"/>
    <w:rsid w:val="007E2F12"/>
    <w:rsid w:val="007E324A"/>
    <w:rsid w:val="007E39EF"/>
    <w:rsid w:val="007E3E1D"/>
    <w:rsid w:val="007E3E51"/>
    <w:rsid w:val="007E4BE8"/>
    <w:rsid w:val="007E58F1"/>
    <w:rsid w:val="007E5C26"/>
    <w:rsid w:val="007E73F9"/>
    <w:rsid w:val="007F0879"/>
    <w:rsid w:val="007F410F"/>
    <w:rsid w:val="007F6162"/>
    <w:rsid w:val="007F73AD"/>
    <w:rsid w:val="00800FE1"/>
    <w:rsid w:val="00803A2D"/>
    <w:rsid w:val="008073F4"/>
    <w:rsid w:val="0080787A"/>
    <w:rsid w:val="00807A38"/>
    <w:rsid w:val="00807ACA"/>
    <w:rsid w:val="00807DE4"/>
    <w:rsid w:val="008108C2"/>
    <w:rsid w:val="00811219"/>
    <w:rsid w:val="0081129B"/>
    <w:rsid w:val="00811FC3"/>
    <w:rsid w:val="00812F77"/>
    <w:rsid w:val="00813734"/>
    <w:rsid w:val="00813A0C"/>
    <w:rsid w:val="00813E25"/>
    <w:rsid w:val="008177BA"/>
    <w:rsid w:val="00820674"/>
    <w:rsid w:val="00820F04"/>
    <w:rsid w:val="00821B8D"/>
    <w:rsid w:val="00821F9F"/>
    <w:rsid w:val="00824391"/>
    <w:rsid w:val="00824CBA"/>
    <w:rsid w:val="0082758E"/>
    <w:rsid w:val="00831DE7"/>
    <w:rsid w:val="00831DED"/>
    <w:rsid w:val="00833592"/>
    <w:rsid w:val="00835F48"/>
    <w:rsid w:val="008361C6"/>
    <w:rsid w:val="00836499"/>
    <w:rsid w:val="0083769F"/>
    <w:rsid w:val="0084011B"/>
    <w:rsid w:val="008416F2"/>
    <w:rsid w:val="00841C4B"/>
    <w:rsid w:val="00842824"/>
    <w:rsid w:val="00846653"/>
    <w:rsid w:val="008504BA"/>
    <w:rsid w:val="008504C6"/>
    <w:rsid w:val="00851AF4"/>
    <w:rsid w:val="008521CD"/>
    <w:rsid w:val="00853426"/>
    <w:rsid w:val="00853F09"/>
    <w:rsid w:val="008564E5"/>
    <w:rsid w:val="00857CC3"/>
    <w:rsid w:val="00861432"/>
    <w:rsid w:val="00861861"/>
    <w:rsid w:val="00863135"/>
    <w:rsid w:val="00863865"/>
    <w:rsid w:val="008642EF"/>
    <w:rsid w:val="008643AF"/>
    <w:rsid w:val="0086645A"/>
    <w:rsid w:val="0087068E"/>
    <w:rsid w:val="008758C4"/>
    <w:rsid w:val="00876838"/>
    <w:rsid w:val="00876F9C"/>
    <w:rsid w:val="0087761D"/>
    <w:rsid w:val="00880437"/>
    <w:rsid w:val="008806D9"/>
    <w:rsid w:val="0088081E"/>
    <w:rsid w:val="008828C1"/>
    <w:rsid w:val="00882B84"/>
    <w:rsid w:val="00882E5F"/>
    <w:rsid w:val="0088430B"/>
    <w:rsid w:val="008848D5"/>
    <w:rsid w:val="008849FA"/>
    <w:rsid w:val="00885C19"/>
    <w:rsid w:val="0089170F"/>
    <w:rsid w:val="00891C22"/>
    <w:rsid w:val="00892CC1"/>
    <w:rsid w:val="00893F35"/>
    <w:rsid w:val="00896054"/>
    <w:rsid w:val="008972F5"/>
    <w:rsid w:val="00897B06"/>
    <w:rsid w:val="008A0EE3"/>
    <w:rsid w:val="008A260E"/>
    <w:rsid w:val="008A32A4"/>
    <w:rsid w:val="008A4849"/>
    <w:rsid w:val="008A7598"/>
    <w:rsid w:val="008B14E1"/>
    <w:rsid w:val="008B1525"/>
    <w:rsid w:val="008B2D33"/>
    <w:rsid w:val="008B2F67"/>
    <w:rsid w:val="008B311C"/>
    <w:rsid w:val="008B3E43"/>
    <w:rsid w:val="008B515C"/>
    <w:rsid w:val="008C13A2"/>
    <w:rsid w:val="008C1F9B"/>
    <w:rsid w:val="008C4221"/>
    <w:rsid w:val="008C469D"/>
    <w:rsid w:val="008C584E"/>
    <w:rsid w:val="008C5F4A"/>
    <w:rsid w:val="008C6D84"/>
    <w:rsid w:val="008D5740"/>
    <w:rsid w:val="008D60F6"/>
    <w:rsid w:val="008D619B"/>
    <w:rsid w:val="008E0AE7"/>
    <w:rsid w:val="008E11AF"/>
    <w:rsid w:val="008E2BF0"/>
    <w:rsid w:val="008E3E14"/>
    <w:rsid w:val="008E4D99"/>
    <w:rsid w:val="008E5872"/>
    <w:rsid w:val="008F191B"/>
    <w:rsid w:val="008F1BA3"/>
    <w:rsid w:val="008F36D3"/>
    <w:rsid w:val="008F4687"/>
    <w:rsid w:val="008F4A8B"/>
    <w:rsid w:val="008F4FD6"/>
    <w:rsid w:val="008F6197"/>
    <w:rsid w:val="008F677E"/>
    <w:rsid w:val="008F6AF4"/>
    <w:rsid w:val="008F775E"/>
    <w:rsid w:val="0090122C"/>
    <w:rsid w:val="0090203E"/>
    <w:rsid w:val="009020C3"/>
    <w:rsid w:val="00904E24"/>
    <w:rsid w:val="00906C5F"/>
    <w:rsid w:val="009115FE"/>
    <w:rsid w:val="00911CF7"/>
    <w:rsid w:val="00912D11"/>
    <w:rsid w:val="009136C4"/>
    <w:rsid w:val="00915C48"/>
    <w:rsid w:val="00916D9A"/>
    <w:rsid w:val="009201BE"/>
    <w:rsid w:val="00920CE5"/>
    <w:rsid w:val="00922B49"/>
    <w:rsid w:val="00923994"/>
    <w:rsid w:val="00923CC9"/>
    <w:rsid w:val="00923D4C"/>
    <w:rsid w:val="009242E2"/>
    <w:rsid w:val="009242EB"/>
    <w:rsid w:val="00924A97"/>
    <w:rsid w:val="00926EA5"/>
    <w:rsid w:val="00933C15"/>
    <w:rsid w:val="00934F37"/>
    <w:rsid w:val="00936943"/>
    <w:rsid w:val="00937861"/>
    <w:rsid w:val="009407D8"/>
    <w:rsid w:val="009408B3"/>
    <w:rsid w:val="00940CD2"/>
    <w:rsid w:val="00944C3F"/>
    <w:rsid w:val="00944F0E"/>
    <w:rsid w:val="009464F6"/>
    <w:rsid w:val="009476D8"/>
    <w:rsid w:val="0095042E"/>
    <w:rsid w:val="00954842"/>
    <w:rsid w:val="00957248"/>
    <w:rsid w:val="00960AFD"/>
    <w:rsid w:val="009625FE"/>
    <w:rsid w:val="00963757"/>
    <w:rsid w:val="009643D5"/>
    <w:rsid w:val="00966060"/>
    <w:rsid w:val="00966BF3"/>
    <w:rsid w:val="00966C7D"/>
    <w:rsid w:val="00966F15"/>
    <w:rsid w:val="00967353"/>
    <w:rsid w:val="009674F6"/>
    <w:rsid w:val="00971E8F"/>
    <w:rsid w:val="00977C66"/>
    <w:rsid w:val="0098224E"/>
    <w:rsid w:val="00986033"/>
    <w:rsid w:val="0099025F"/>
    <w:rsid w:val="00991AB3"/>
    <w:rsid w:val="00991E69"/>
    <w:rsid w:val="00992DC4"/>
    <w:rsid w:val="009934D4"/>
    <w:rsid w:val="009935B3"/>
    <w:rsid w:val="009948D0"/>
    <w:rsid w:val="00995005"/>
    <w:rsid w:val="00996271"/>
    <w:rsid w:val="00996EDE"/>
    <w:rsid w:val="009A0E9B"/>
    <w:rsid w:val="009A1206"/>
    <w:rsid w:val="009A13D0"/>
    <w:rsid w:val="009A16FD"/>
    <w:rsid w:val="009A501D"/>
    <w:rsid w:val="009A5330"/>
    <w:rsid w:val="009A6C74"/>
    <w:rsid w:val="009A7436"/>
    <w:rsid w:val="009B130F"/>
    <w:rsid w:val="009B1C73"/>
    <w:rsid w:val="009B265A"/>
    <w:rsid w:val="009B3F7A"/>
    <w:rsid w:val="009B6A66"/>
    <w:rsid w:val="009B7609"/>
    <w:rsid w:val="009B774A"/>
    <w:rsid w:val="009B7797"/>
    <w:rsid w:val="009B790D"/>
    <w:rsid w:val="009B7B66"/>
    <w:rsid w:val="009C23CB"/>
    <w:rsid w:val="009C47B5"/>
    <w:rsid w:val="009C53DC"/>
    <w:rsid w:val="009C6207"/>
    <w:rsid w:val="009C73A1"/>
    <w:rsid w:val="009C7C3C"/>
    <w:rsid w:val="009D0AAD"/>
    <w:rsid w:val="009D3D06"/>
    <w:rsid w:val="009D4816"/>
    <w:rsid w:val="009D5007"/>
    <w:rsid w:val="009D607A"/>
    <w:rsid w:val="009D68B5"/>
    <w:rsid w:val="009D6A32"/>
    <w:rsid w:val="009E2823"/>
    <w:rsid w:val="009E4238"/>
    <w:rsid w:val="009E789D"/>
    <w:rsid w:val="009E7F08"/>
    <w:rsid w:val="009F07A0"/>
    <w:rsid w:val="009F1023"/>
    <w:rsid w:val="009F1860"/>
    <w:rsid w:val="009F24E5"/>
    <w:rsid w:val="009F3824"/>
    <w:rsid w:val="009F3B8E"/>
    <w:rsid w:val="009F6000"/>
    <w:rsid w:val="009F6659"/>
    <w:rsid w:val="00A01275"/>
    <w:rsid w:val="00A0321D"/>
    <w:rsid w:val="00A03B85"/>
    <w:rsid w:val="00A0447E"/>
    <w:rsid w:val="00A05219"/>
    <w:rsid w:val="00A05CD2"/>
    <w:rsid w:val="00A05E7F"/>
    <w:rsid w:val="00A12A1B"/>
    <w:rsid w:val="00A13F93"/>
    <w:rsid w:val="00A16A50"/>
    <w:rsid w:val="00A17B5E"/>
    <w:rsid w:val="00A23F0A"/>
    <w:rsid w:val="00A243CC"/>
    <w:rsid w:val="00A24B4B"/>
    <w:rsid w:val="00A24D48"/>
    <w:rsid w:val="00A26D88"/>
    <w:rsid w:val="00A270AB"/>
    <w:rsid w:val="00A27611"/>
    <w:rsid w:val="00A27671"/>
    <w:rsid w:val="00A306C3"/>
    <w:rsid w:val="00A32E25"/>
    <w:rsid w:val="00A33468"/>
    <w:rsid w:val="00A3536C"/>
    <w:rsid w:val="00A411A8"/>
    <w:rsid w:val="00A43250"/>
    <w:rsid w:val="00A43D6C"/>
    <w:rsid w:val="00A44ACF"/>
    <w:rsid w:val="00A44FE5"/>
    <w:rsid w:val="00A4540D"/>
    <w:rsid w:val="00A4626A"/>
    <w:rsid w:val="00A47DA7"/>
    <w:rsid w:val="00A47F56"/>
    <w:rsid w:val="00A50422"/>
    <w:rsid w:val="00A509B4"/>
    <w:rsid w:val="00A50EBC"/>
    <w:rsid w:val="00A51BBF"/>
    <w:rsid w:val="00A52237"/>
    <w:rsid w:val="00A53BAA"/>
    <w:rsid w:val="00A5551A"/>
    <w:rsid w:val="00A56954"/>
    <w:rsid w:val="00A57063"/>
    <w:rsid w:val="00A6081D"/>
    <w:rsid w:val="00A6232E"/>
    <w:rsid w:val="00A62ACB"/>
    <w:rsid w:val="00A63E0B"/>
    <w:rsid w:val="00A65D1F"/>
    <w:rsid w:val="00A6603E"/>
    <w:rsid w:val="00A726CD"/>
    <w:rsid w:val="00A73FE9"/>
    <w:rsid w:val="00A75108"/>
    <w:rsid w:val="00A827CF"/>
    <w:rsid w:val="00A82BDD"/>
    <w:rsid w:val="00A83A26"/>
    <w:rsid w:val="00A84470"/>
    <w:rsid w:val="00A85837"/>
    <w:rsid w:val="00A863A5"/>
    <w:rsid w:val="00A8667A"/>
    <w:rsid w:val="00A91307"/>
    <w:rsid w:val="00A919E5"/>
    <w:rsid w:val="00A91CBC"/>
    <w:rsid w:val="00A92B8E"/>
    <w:rsid w:val="00A935DB"/>
    <w:rsid w:val="00A96E9D"/>
    <w:rsid w:val="00AA00B7"/>
    <w:rsid w:val="00AA0496"/>
    <w:rsid w:val="00AA1D58"/>
    <w:rsid w:val="00AA2E13"/>
    <w:rsid w:val="00AA3295"/>
    <w:rsid w:val="00AA3F19"/>
    <w:rsid w:val="00AA41FD"/>
    <w:rsid w:val="00AA6670"/>
    <w:rsid w:val="00AA6954"/>
    <w:rsid w:val="00AB0372"/>
    <w:rsid w:val="00AB094F"/>
    <w:rsid w:val="00AB0C41"/>
    <w:rsid w:val="00AB19B0"/>
    <w:rsid w:val="00AB47E8"/>
    <w:rsid w:val="00AB72DE"/>
    <w:rsid w:val="00AB7911"/>
    <w:rsid w:val="00AB7D9A"/>
    <w:rsid w:val="00AC1132"/>
    <w:rsid w:val="00AC1CC0"/>
    <w:rsid w:val="00AC35F5"/>
    <w:rsid w:val="00AC4B8E"/>
    <w:rsid w:val="00AC5397"/>
    <w:rsid w:val="00AC590A"/>
    <w:rsid w:val="00AD0955"/>
    <w:rsid w:val="00AD1383"/>
    <w:rsid w:val="00AD2B51"/>
    <w:rsid w:val="00AD58E1"/>
    <w:rsid w:val="00AD655E"/>
    <w:rsid w:val="00AD7D2C"/>
    <w:rsid w:val="00AD7F56"/>
    <w:rsid w:val="00AE4237"/>
    <w:rsid w:val="00AE43EB"/>
    <w:rsid w:val="00AE58AC"/>
    <w:rsid w:val="00AE67BC"/>
    <w:rsid w:val="00AF0763"/>
    <w:rsid w:val="00AF30AE"/>
    <w:rsid w:val="00AF5883"/>
    <w:rsid w:val="00AF6235"/>
    <w:rsid w:val="00AF78E7"/>
    <w:rsid w:val="00B00353"/>
    <w:rsid w:val="00B00EF9"/>
    <w:rsid w:val="00B02861"/>
    <w:rsid w:val="00B02B9B"/>
    <w:rsid w:val="00B04AEB"/>
    <w:rsid w:val="00B04D8C"/>
    <w:rsid w:val="00B06153"/>
    <w:rsid w:val="00B078F7"/>
    <w:rsid w:val="00B10E0C"/>
    <w:rsid w:val="00B11653"/>
    <w:rsid w:val="00B11E34"/>
    <w:rsid w:val="00B120FE"/>
    <w:rsid w:val="00B17C5B"/>
    <w:rsid w:val="00B21120"/>
    <w:rsid w:val="00B21D1A"/>
    <w:rsid w:val="00B22D37"/>
    <w:rsid w:val="00B2379E"/>
    <w:rsid w:val="00B2557D"/>
    <w:rsid w:val="00B27593"/>
    <w:rsid w:val="00B3102E"/>
    <w:rsid w:val="00B31467"/>
    <w:rsid w:val="00B32AD3"/>
    <w:rsid w:val="00B32B1E"/>
    <w:rsid w:val="00B32CE8"/>
    <w:rsid w:val="00B34506"/>
    <w:rsid w:val="00B3493B"/>
    <w:rsid w:val="00B34B01"/>
    <w:rsid w:val="00B35413"/>
    <w:rsid w:val="00B35772"/>
    <w:rsid w:val="00B406FB"/>
    <w:rsid w:val="00B42E1E"/>
    <w:rsid w:val="00B44430"/>
    <w:rsid w:val="00B46D15"/>
    <w:rsid w:val="00B47B2B"/>
    <w:rsid w:val="00B52174"/>
    <w:rsid w:val="00B52514"/>
    <w:rsid w:val="00B5740E"/>
    <w:rsid w:val="00B57E7A"/>
    <w:rsid w:val="00B60730"/>
    <w:rsid w:val="00B60B27"/>
    <w:rsid w:val="00B61BDB"/>
    <w:rsid w:val="00B63B5D"/>
    <w:rsid w:val="00B63DC5"/>
    <w:rsid w:val="00B64548"/>
    <w:rsid w:val="00B64685"/>
    <w:rsid w:val="00B6569F"/>
    <w:rsid w:val="00B656D9"/>
    <w:rsid w:val="00B71102"/>
    <w:rsid w:val="00B716D7"/>
    <w:rsid w:val="00B81008"/>
    <w:rsid w:val="00B81BEA"/>
    <w:rsid w:val="00B83E08"/>
    <w:rsid w:val="00B84485"/>
    <w:rsid w:val="00B85BED"/>
    <w:rsid w:val="00B861B4"/>
    <w:rsid w:val="00B87854"/>
    <w:rsid w:val="00B87D1E"/>
    <w:rsid w:val="00B87DC7"/>
    <w:rsid w:val="00B932AE"/>
    <w:rsid w:val="00B94540"/>
    <w:rsid w:val="00B962C6"/>
    <w:rsid w:val="00B97CB6"/>
    <w:rsid w:val="00B97E61"/>
    <w:rsid w:val="00BA0096"/>
    <w:rsid w:val="00BA0501"/>
    <w:rsid w:val="00BA14C7"/>
    <w:rsid w:val="00BA5B0F"/>
    <w:rsid w:val="00BA6405"/>
    <w:rsid w:val="00BA7285"/>
    <w:rsid w:val="00BB0653"/>
    <w:rsid w:val="00BB0CBD"/>
    <w:rsid w:val="00BB55B8"/>
    <w:rsid w:val="00BB6643"/>
    <w:rsid w:val="00BB67E6"/>
    <w:rsid w:val="00BB7C2A"/>
    <w:rsid w:val="00BC0621"/>
    <w:rsid w:val="00BC0743"/>
    <w:rsid w:val="00BC0A10"/>
    <w:rsid w:val="00BC1616"/>
    <w:rsid w:val="00BC549B"/>
    <w:rsid w:val="00BC59D2"/>
    <w:rsid w:val="00BC7D25"/>
    <w:rsid w:val="00BD0713"/>
    <w:rsid w:val="00BD1822"/>
    <w:rsid w:val="00BD1EF0"/>
    <w:rsid w:val="00BD1FDF"/>
    <w:rsid w:val="00BD2663"/>
    <w:rsid w:val="00BD3C34"/>
    <w:rsid w:val="00BD4753"/>
    <w:rsid w:val="00BD671A"/>
    <w:rsid w:val="00BD7039"/>
    <w:rsid w:val="00BE10A6"/>
    <w:rsid w:val="00BE1479"/>
    <w:rsid w:val="00BE2540"/>
    <w:rsid w:val="00BE33A9"/>
    <w:rsid w:val="00BE3DCD"/>
    <w:rsid w:val="00BE46FB"/>
    <w:rsid w:val="00BE4BE8"/>
    <w:rsid w:val="00BE561A"/>
    <w:rsid w:val="00BE632E"/>
    <w:rsid w:val="00BF00BE"/>
    <w:rsid w:val="00BF0A6D"/>
    <w:rsid w:val="00BF0A86"/>
    <w:rsid w:val="00BF1006"/>
    <w:rsid w:val="00BF17E8"/>
    <w:rsid w:val="00BF1F6E"/>
    <w:rsid w:val="00BF1FE1"/>
    <w:rsid w:val="00BF4493"/>
    <w:rsid w:val="00BF4D87"/>
    <w:rsid w:val="00BF4E55"/>
    <w:rsid w:val="00BF4FE9"/>
    <w:rsid w:val="00BF6325"/>
    <w:rsid w:val="00BF6335"/>
    <w:rsid w:val="00BF651A"/>
    <w:rsid w:val="00BF70C6"/>
    <w:rsid w:val="00BF76A4"/>
    <w:rsid w:val="00C003C5"/>
    <w:rsid w:val="00C004C2"/>
    <w:rsid w:val="00C02519"/>
    <w:rsid w:val="00C028D2"/>
    <w:rsid w:val="00C03CC7"/>
    <w:rsid w:val="00C12ACE"/>
    <w:rsid w:val="00C17969"/>
    <w:rsid w:val="00C17996"/>
    <w:rsid w:val="00C17CDF"/>
    <w:rsid w:val="00C20DAF"/>
    <w:rsid w:val="00C2179C"/>
    <w:rsid w:val="00C21F0C"/>
    <w:rsid w:val="00C23915"/>
    <w:rsid w:val="00C23AF4"/>
    <w:rsid w:val="00C24AEE"/>
    <w:rsid w:val="00C2647E"/>
    <w:rsid w:val="00C2788D"/>
    <w:rsid w:val="00C30816"/>
    <w:rsid w:val="00C31843"/>
    <w:rsid w:val="00C322BF"/>
    <w:rsid w:val="00C33324"/>
    <w:rsid w:val="00C33358"/>
    <w:rsid w:val="00C33591"/>
    <w:rsid w:val="00C4075B"/>
    <w:rsid w:val="00C416EC"/>
    <w:rsid w:val="00C46EBD"/>
    <w:rsid w:val="00C47BE8"/>
    <w:rsid w:val="00C5231D"/>
    <w:rsid w:val="00C52B13"/>
    <w:rsid w:val="00C5345E"/>
    <w:rsid w:val="00C53B7B"/>
    <w:rsid w:val="00C5550A"/>
    <w:rsid w:val="00C55CFD"/>
    <w:rsid w:val="00C563F3"/>
    <w:rsid w:val="00C56A03"/>
    <w:rsid w:val="00C63D36"/>
    <w:rsid w:val="00C63E3B"/>
    <w:rsid w:val="00C65311"/>
    <w:rsid w:val="00C666E2"/>
    <w:rsid w:val="00C66F66"/>
    <w:rsid w:val="00C70A9B"/>
    <w:rsid w:val="00C7255F"/>
    <w:rsid w:val="00C735E6"/>
    <w:rsid w:val="00C755DD"/>
    <w:rsid w:val="00C81FF2"/>
    <w:rsid w:val="00C82D0D"/>
    <w:rsid w:val="00C8336F"/>
    <w:rsid w:val="00C8471A"/>
    <w:rsid w:val="00C84903"/>
    <w:rsid w:val="00C84F73"/>
    <w:rsid w:val="00C85493"/>
    <w:rsid w:val="00C85C62"/>
    <w:rsid w:val="00C860A8"/>
    <w:rsid w:val="00C86C7F"/>
    <w:rsid w:val="00C872D2"/>
    <w:rsid w:val="00C93542"/>
    <w:rsid w:val="00C96EF1"/>
    <w:rsid w:val="00CA15AD"/>
    <w:rsid w:val="00CA15E8"/>
    <w:rsid w:val="00CA1F8E"/>
    <w:rsid w:val="00CA2BD3"/>
    <w:rsid w:val="00CA3156"/>
    <w:rsid w:val="00CA5DE1"/>
    <w:rsid w:val="00CA699B"/>
    <w:rsid w:val="00CA6C9D"/>
    <w:rsid w:val="00CA711E"/>
    <w:rsid w:val="00CB0742"/>
    <w:rsid w:val="00CB0FB2"/>
    <w:rsid w:val="00CB1753"/>
    <w:rsid w:val="00CB2478"/>
    <w:rsid w:val="00CB3233"/>
    <w:rsid w:val="00CB3317"/>
    <w:rsid w:val="00CB3CC1"/>
    <w:rsid w:val="00CB3DC2"/>
    <w:rsid w:val="00CB3F2B"/>
    <w:rsid w:val="00CB43C3"/>
    <w:rsid w:val="00CB70BF"/>
    <w:rsid w:val="00CB7BAE"/>
    <w:rsid w:val="00CC0805"/>
    <w:rsid w:val="00CC2481"/>
    <w:rsid w:val="00CC2CBC"/>
    <w:rsid w:val="00CC637D"/>
    <w:rsid w:val="00CD0E2C"/>
    <w:rsid w:val="00CD1432"/>
    <w:rsid w:val="00CD18E5"/>
    <w:rsid w:val="00CD234C"/>
    <w:rsid w:val="00CD3497"/>
    <w:rsid w:val="00CD4075"/>
    <w:rsid w:val="00CD5CBB"/>
    <w:rsid w:val="00CD620F"/>
    <w:rsid w:val="00CD6DBB"/>
    <w:rsid w:val="00CD7AA0"/>
    <w:rsid w:val="00CE0CB3"/>
    <w:rsid w:val="00CE3474"/>
    <w:rsid w:val="00CE5E61"/>
    <w:rsid w:val="00CE6174"/>
    <w:rsid w:val="00CF00F5"/>
    <w:rsid w:val="00CF1A3A"/>
    <w:rsid w:val="00CF3482"/>
    <w:rsid w:val="00CF3F85"/>
    <w:rsid w:val="00CF4F5E"/>
    <w:rsid w:val="00CF7A71"/>
    <w:rsid w:val="00D0077D"/>
    <w:rsid w:val="00D01821"/>
    <w:rsid w:val="00D029BF"/>
    <w:rsid w:val="00D04F9E"/>
    <w:rsid w:val="00D056EB"/>
    <w:rsid w:val="00D05DA3"/>
    <w:rsid w:val="00D07F7D"/>
    <w:rsid w:val="00D1032B"/>
    <w:rsid w:val="00D1148E"/>
    <w:rsid w:val="00D13370"/>
    <w:rsid w:val="00D1410D"/>
    <w:rsid w:val="00D208B7"/>
    <w:rsid w:val="00D20DAF"/>
    <w:rsid w:val="00D22132"/>
    <w:rsid w:val="00D224C1"/>
    <w:rsid w:val="00D24CCC"/>
    <w:rsid w:val="00D27B46"/>
    <w:rsid w:val="00D27C90"/>
    <w:rsid w:val="00D321D9"/>
    <w:rsid w:val="00D377FF"/>
    <w:rsid w:val="00D37E4B"/>
    <w:rsid w:val="00D40131"/>
    <w:rsid w:val="00D40CB6"/>
    <w:rsid w:val="00D44E2A"/>
    <w:rsid w:val="00D457B1"/>
    <w:rsid w:val="00D46F41"/>
    <w:rsid w:val="00D47121"/>
    <w:rsid w:val="00D475A1"/>
    <w:rsid w:val="00D511D4"/>
    <w:rsid w:val="00D516B8"/>
    <w:rsid w:val="00D51A26"/>
    <w:rsid w:val="00D53DE8"/>
    <w:rsid w:val="00D555EE"/>
    <w:rsid w:val="00D5621A"/>
    <w:rsid w:val="00D577B8"/>
    <w:rsid w:val="00D60423"/>
    <w:rsid w:val="00D605AB"/>
    <w:rsid w:val="00D61600"/>
    <w:rsid w:val="00D62E4D"/>
    <w:rsid w:val="00D63B89"/>
    <w:rsid w:val="00D64CC8"/>
    <w:rsid w:val="00D6561B"/>
    <w:rsid w:val="00D65730"/>
    <w:rsid w:val="00D65CD1"/>
    <w:rsid w:val="00D6626A"/>
    <w:rsid w:val="00D66A6B"/>
    <w:rsid w:val="00D70C27"/>
    <w:rsid w:val="00D72C42"/>
    <w:rsid w:val="00D767B9"/>
    <w:rsid w:val="00D811F0"/>
    <w:rsid w:val="00D82239"/>
    <w:rsid w:val="00D82660"/>
    <w:rsid w:val="00D82CBC"/>
    <w:rsid w:val="00D83277"/>
    <w:rsid w:val="00D833A7"/>
    <w:rsid w:val="00D83A6B"/>
    <w:rsid w:val="00D84561"/>
    <w:rsid w:val="00D87D7F"/>
    <w:rsid w:val="00D91E12"/>
    <w:rsid w:val="00D91EC2"/>
    <w:rsid w:val="00D961EF"/>
    <w:rsid w:val="00D9666D"/>
    <w:rsid w:val="00D96862"/>
    <w:rsid w:val="00D96F27"/>
    <w:rsid w:val="00D97368"/>
    <w:rsid w:val="00DA0530"/>
    <w:rsid w:val="00DA199A"/>
    <w:rsid w:val="00DA1F76"/>
    <w:rsid w:val="00DA2A15"/>
    <w:rsid w:val="00DA71B8"/>
    <w:rsid w:val="00DB0C91"/>
    <w:rsid w:val="00DB31EB"/>
    <w:rsid w:val="00DB35CD"/>
    <w:rsid w:val="00DB4FAA"/>
    <w:rsid w:val="00DB6475"/>
    <w:rsid w:val="00DB6889"/>
    <w:rsid w:val="00DB71A3"/>
    <w:rsid w:val="00DB7728"/>
    <w:rsid w:val="00DB7E64"/>
    <w:rsid w:val="00DC300F"/>
    <w:rsid w:val="00DC3445"/>
    <w:rsid w:val="00DC41DE"/>
    <w:rsid w:val="00DC4F15"/>
    <w:rsid w:val="00DC55BE"/>
    <w:rsid w:val="00DC5D3F"/>
    <w:rsid w:val="00DC5F97"/>
    <w:rsid w:val="00DC7AA9"/>
    <w:rsid w:val="00DD3481"/>
    <w:rsid w:val="00DD38D4"/>
    <w:rsid w:val="00DD3A2A"/>
    <w:rsid w:val="00DE07D0"/>
    <w:rsid w:val="00DE0AAE"/>
    <w:rsid w:val="00DE1157"/>
    <w:rsid w:val="00DE25A5"/>
    <w:rsid w:val="00DE2A94"/>
    <w:rsid w:val="00DE3818"/>
    <w:rsid w:val="00DE652C"/>
    <w:rsid w:val="00DE6F25"/>
    <w:rsid w:val="00DE7B1C"/>
    <w:rsid w:val="00DF1F62"/>
    <w:rsid w:val="00DF3542"/>
    <w:rsid w:val="00DF5B88"/>
    <w:rsid w:val="00DF627A"/>
    <w:rsid w:val="00E0025F"/>
    <w:rsid w:val="00E008F9"/>
    <w:rsid w:val="00E02419"/>
    <w:rsid w:val="00E027DA"/>
    <w:rsid w:val="00E02CB2"/>
    <w:rsid w:val="00E06752"/>
    <w:rsid w:val="00E07306"/>
    <w:rsid w:val="00E074B5"/>
    <w:rsid w:val="00E10A5A"/>
    <w:rsid w:val="00E11AC7"/>
    <w:rsid w:val="00E128CA"/>
    <w:rsid w:val="00E13B13"/>
    <w:rsid w:val="00E1406C"/>
    <w:rsid w:val="00E15BE4"/>
    <w:rsid w:val="00E17122"/>
    <w:rsid w:val="00E2058B"/>
    <w:rsid w:val="00E206B0"/>
    <w:rsid w:val="00E20810"/>
    <w:rsid w:val="00E23CE4"/>
    <w:rsid w:val="00E255C5"/>
    <w:rsid w:val="00E2580F"/>
    <w:rsid w:val="00E27BD2"/>
    <w:rsid w:val="00E30560"/>
    <w:rsid w:val="00E3082D"/>
    <w:rsid w:val="00E30C51"/>
    <w:rsid w:val="00E3282C"/>
    <w:rsid w:val="00E35340"/>
    <w:rsid w:val="00E37ECA"/>
    <w:rsid w:val="00E40093"/>
    <w:rsid w:val="00E404CF"/>
    <w:rsid w:val="00E41C69"/>
    <w:rsid w:val="00E43AB1"/>
    <w:rsid w:val="00E43AEC"/>
    <w:rsid w:val="00E452B2"/>
    <w:rsid w:val="00E45543"/>
    <w:rsid w:val="00E47C53"/>
    <w:rsid w:val="00E55D2F"/>
    <w:rsid w:val="00E61EB6"/>
    <w:rsid w:val="00E62809"/>
    <w:rsid w:val="00E64BB9"/>
    <w:rsid w:val="00E66CE4"/>
    <w:rsid w:val="00E67AAA"/>
    <w:rsid w:val="00E76991"/>
    <w:rsid w:val="00E76F52"/>
    <w:rsid w:val="00E80430"/>
    <w:rsid w:val="00E8069B"/>
    <w:rsid w:val="00E80AC3"/>
    <w:rsid w:val="00E81BCF"/>
    <w:rsid w:val="00E8278E"/>
    <w:rsid w:val="00E83831"/>
    <w:rsid w:val="00E83BAC"/>
    <w:rsid w:val="00E85D4D"/>
    <w:rsid w:val="00E864CA"/>
    <w:rsid w:val="00E86F52"/>
    <w:rsid w:val="00E87CEC"/>
    <w:rsid w:val="00E91D72"/>
    <w:rsid w:val="00E92C74"/>
    <w:rsid w:val="00E9342C"/>
    <w:rsid w:val="00E93814"/>
    <w:rsid w:val="00E93BB7"/>
    <w:rsid w:val="00E9426E"/>
    <w:rsid w:val="00E95704"/>
    <w:rsid w:val="00E97CE1"/>
    <w:rsid w:val="00E97F13"/>
    <w:rsid w:val="00EA00BB"/>
    <w:rsid w:val="00EA01F8"/>
    <w:rsid w:val="00EA28B5"/>
    <w:rsid w:val="00EA2B7C"/>
    <w:rsid w:val="00EA3E22"/>
    <w:rsid w:val="00EA5874"/>
    <w:rsid w:val="00EA68AA"/>
    <w:rsid w:val="00EB05BE"/>
    <w:rsid w:val="00EB0D24"/>
    <w:rsid w:val="00EB3D2B"/>
    <w:rsid w:val="00EB482C"/>
    <w:rsid w:val="00EB5501"/>
    <w:rsid w:val="00EB636D"/>
    <w:rsid w:val="00EB6A78"/>
    <w:rsid w:val="00EB79A9"/>
    <w:rsid w:val="00EC0820"/>
    <w:rsid w:val="00EC19FB"/>
    <w:rsid w:val="00EC225C"/>
    <w:rsid w:val="00EC40D3"/>
    <w:rsid w:val="00EC45F7"/>
    <w:rsid w:val="00EC51AC"/>
    <w:rsid w:val="00ED0A0C"/>
    <w:rsid w:val="00ED0EE3"/>
    <w:rsid w:val="00ED221F"/>
    <w:rsid w:val="00ED4185"/>
    <w:rsid w:val="00ED53D0"/>
    <w:rsid w:val="00ED728F"/>
    <w:rsid w:val="00ED7E14"/>
    <w:rsid w:val="00EE266E"/>
    <w:rsid w:val="00EE2E70"/>
    <w:rsid w:val="00EE4833"/>
    <w:rsid w:val="00EE48B9"/>
    <w:rsid w:val="00EE4FD8"/>
    <w:rsid w:val="00EF08FF"/>
    <w:rsid w:val="00EF1F68"/>
    <w:rsid w:val="00EF55CC"/>
    <w:rsid w:val="00EF5C97"/>
    <w:rsid w:val="00EF7DDD"/>
    <w:rsid w:val="00F01991"/>
    <w:rsid w:val="00F02E85"/>
    <w:rsid w:val="00F02EAA"/>
    <w:rsid w:val="00F04729"/>
    <w:rsid w:val="00F04D17"/>
    <w:rsid w:val="00F05F0C"/>
    <w:rsid w:val="00F06868"/>
    <w:rsid w:val="00F11F34"/>
    <w:rsid w:val="00F122E6"/>
    <w:rsid w:val="00F1288B"/>
    <w:rsid w:val="00F15024"/>
    <w:rsid w:val="00F15307"/>
    <w:rsid w:val="00F156D7"/>
    <w:rsid w:val="00F16458"/>
    <w:rsid w:val="00F17430"/>
    <w:rsid w:val="00F17A36"/>
    <w:rsid w:val="00F17BFB"/>
    <w:rsid w:val="00F20FB0"/>
    <w:rsid w:val="00F27B1D"/>
    <w:rsid w:val="00F301B4"/>
    <w:rsid w:val="00F32641"/>
    <w:rsid w:val="00F33DC8"/>
    <w:rsid w:val="00F33EE7"/>
    <w:rsid w:val="00F33F62"/>
    <w:rsid w:val="00F35B49"/>
    <w:rsid w:val="00F41DC5"/>
    <w:rsid w:val="00F43051"/>
    <w:rsid w:val="00F436EB"/>
    <w:rsid w:val="00F52264"/>
    <w:rsid w:val="00F5304F"/>
    <w:rsid w:val="00F53B91"/>
    <w:rsid w:val="00F5414A"/>
    <w:rsid w:val="00F5567C"/>
    <w:rsid w:val="00F55A16"/>
    <w:rsid w:val="00F55F30"/>
    <w:rsid w:val="00F56C47"/>
    <w:rsid w:val="00F62A38"/>
    <w:rsid w:val="00F639B6"/>
    <w:rsid w:val="00F65781"/>
    <w:rsid w:val="00F65D46"/>
    <w:rsid w:val="00F672D4"/>
    <w:rsid w:val="00F67AFC"/>
    <w:rsid w:val="00F7050C"/>
    <w:rsid w:val="00F70E19"/>
    <w:rsid w:val="00F7127A"/>
    <w:rsid w:val="00F727B3"/>
    <w:rsid w:val="00F82F27"/>
    <w:rsid w:val="00F848A1"/>
    <w:rsid w:val="00F86881"/>
    <w:rsid w:val="00F90929"/>
    <w:rsid w:val="00F91DC9"/>
    <w:rsid w:val="00F9260D"/>
    <w:rsid w:val="00F92816"/>
    <w:rsid w:val="00F93C69"/>
    <w:rsid w:val="00F947CF"/>
    <w:rsid w:val="00F94B94"/>
    <w:rsid w:val="00F95615"/>
    <w:rsid w:val="00F968E7"/>
    <w:rsid w:val="00F9765F"/>
    <w:rsid w:val="00F97C62"/>
    <w:rsid w:val="00FA0A72"/>
    <w:rsid w:val="00FA0B2E"/>
    <w:rsid w:val="00FA1C69"/>
    <w:rsid w:val="00FA1CBD"/>
    <w:rsid w:val="00FA1D59"/>
    <w:rsid w:val="00FA2743"/>
    <w:rsid w:val="00FA2753"/>
    <w:rsid w:val="00FA3177"/>
    <w:rsid w:val="00FA4BD4"/>
    <w:rsid w:val="00FA5A3E"/>
    <w:rsid w:val="00FA6C2F"/>
    <w:rsid w:val="00FA72F0"/>
    <w:rsid w:val="00FA7579"/>
    <w:rsid w:val="00FB0438"/>
    <w:rsid w:val="00FB04CE"/>
    <w:rsid w:val="00FB1F73"/>
    <w:rsid w:val="00FB2B6A"/>
    <w:rsid w:val="00FB31B4"/>
    <w:rsid w:val="00FB338F"/>
    <w:rsid w:val="00FB3DB3"/>
    <w:rsid w:val="00FB620B"/>
    <w:rsid w:val="00FB6D4D"/>
    <w:rsid w:val="00FB7170"/>
    <w:rsid w:val="00FC04CE"/>
    <w:rsid w:val="00FC1759"/>
    <w:rsid w:val="00FC3F06"/>
    <w:rsid w:val="00FC4F4A"/>
    <w:rsid w:val="00FC5096"/>
    <w:rsid w:val="00FC6211"/>
    <w:rsid w:val="00FC75D5"/>
    <w:rsid w:val="00FD1F35"/>
    <w:rsid w:val="00FD206A"/>
    <w:rsid w:val="00FD22BF"/>
    <w:rsid w:val="00FD2316"/>
    <w:rsid w:val="00FD6C0A"/>
    <w:rsid w:val="00FD7468"/>
    <w:rsid w:val="00FE113F"/>
    <w:rsid w:val="00FE274C"/>
    <w:rsid w:val="00FE50C5"/>
    <w:rsid w:val="00FE5F71"/>
    <w:rsid w:val="00FE64BC"/>
    <w:rsid w:val="00FE68BD"/>
    <w:rsid w:val="00FF0D5D"/>
    <w:rsid w:val="00FF0E85"/>
    <w:rsid w:val="00FF33EA"/>
    <w:rsid w:val="00FF3401"/>
    <w:rsid w:val="00FF4FC8"/>
    <w:rsid w:val="00FF6689"/>
    <w:rsid w:val="00FF6B0C"/>
    <w:rsid w:val="10C7D2B2"/>
    <w:rsid w:val="169E2907"/>
    <w:rsid w:val="1B06C86B"/>
    <w:rsid w:val="1D5C680C"/>
    <w:rsid w:val="1D854D46"/>
    <w:rsid w:val="2621192F"/>
    <w:rsid w:val="27DE662A"/>
    <w:rsid w:val="3BB7953B"/>
    <w:rsid w:val="3FBAF0D3"/>
    <w:rsid w:val="4207C34B"/>
    <w:rsid w:val="4D7ECD9A"/>
    <w:rsid w:val="4FDA531C"/>
    <w:rsid w:val="577772D7"/>
    <w:rsid w:val="57B3C7CA"/>
    <w:rsid w:val="5965C368"/>
    <w:rsid w:val="614B09C9"/>
    <w:rsid w:val="76185C16"/>
    <w:rsid w:val="798AB4E6"/>
    <w:rsid w:val="79D4C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B4C31"/>
  <w15:docId w15:val="{B1EDE261-88ED-4540-82D1-2CD4EF118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CF7"/>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1D38F1"/>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1D38F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D38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8"/>
      </w:numPr>
      <w:spacing w:before="120" w:after="120"/>
      <w:ind w:left="908" w:hanging="454"/>
      <w:contextualSpacing/>
    </w:pPr>
  </w:style>
  <w:style w:type="paragraph" w:styleId="ListNumber">
    <w:name w:val="List Number"/>
    <w:basedOn w:val="Normal"/>
    <w:uiPriority w:val="9"/>
    <w:qFormat/>
    <w:rsid w:val="00CA6C9D"/>
    <w:pPr>
      <w:numPr>
        <w:numId w:val="9"/>
      </w:numPr>
      <w:tabs>
        <w:tab w:val="left" w:pos="142"/>
      </w:tabs>
      <w:spacing w:before="120" w:after="120"/>
      <w:ind w:left="454" w:hanging="454"/>
    </w:pPr>
  </w:style>
  <w:style w:type="paragraph" w:styleId="ListNumber2">
    <w:name w:val="List Number 2"/>
    <w:uiPriority w:val="10"/>
    <w:qFormat/>
    <w:rsid w:val="00CA6C9D"/>
    <w:pPr>
      <w:numPr>
        <w:ilvl w:val="1"/>
        <w:numId w:val="9"/>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71381A"/>
    <w:pPr>
      <w:numPr>
        <w:ilvl w:val="1"/>
        <w:numId w:val="11"/>
      </w:numPr>
    </w:pPr>
  </w:style>
  <w:style w:type="paragraph" w:customStyle="1" w:styleId="Tablenumberedlist3">
    <w:name w:val="Table numbered list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paragraph" w:styleId="Revision">
    <w:name w:val="Revision"/>
    <w:hidden/>
    <w:uiPriority w:val="99"/>
    <w:semiHidden/>
    <w:rsid w:val="00756237"/>
    <w:rPr>
      <w:rFonts w:asciiTheme="minorHAnsi" w:eastAsiaTheme="minorHAnsi" w:hAnsiTheme="minorHAnsi" w:cstheme="minorBidi"/>
      <w:sz w:val="22"/>
      <w:szCs w:val="22"/>
      <w:lang w:eastAsia="en-US"/>
    </w:rPr>
  </w:style>
  <w:style w:type="character" w:customStyle="1" w:styleId="cf01">
    <w:name w:val="cf01"/>
    <w:basedOn w:val="DefaultParagraphFont"/>
    <w:rsid w:val="000560C0"/>
    <w:rPr>
      <w:rFonts w:ascii="Segoe UI" w:hAnsi="Segoe UI" w:cs="Segoe UI" w:hint="default"/>
      <w:sz w:val="18"/>
      <w:szCs w:val="18"/>
    </w:rPr>
  </w:style>
  <w:style w:type="character" w:customStyle="1" w:styleId="Heading7Char">
    <w:name w:val="Heading 7 Char"/>
    <w:basedOn w:val="DefaultParagraphFont"/>
    <w:link w:val="Heading7"/>
    <w:uiPriority w:val="9"/>
    <w:rsid w:val="001D38F1"/>
    <w:rPr>
      <w:rFonts w:asciiTheme="majorHAnsi" w:eastAsiaTheme="majorEastAsia" w:hAnsiTheme="maj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rsid w:val="001D38F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1D38F1"/>
    <w:rPr>
      <w:rFonts w:asciiTheme="majorHAnsi" w:eastAsiaTheme="majorEastAsia" w:hAnsiTheme="majorHAnsi" w:cstheme="majorBidi"/>
      <w:i/>
      <w:iCs/>
      <w:color w:val="272727" w:themeColor="text1" w:themeTint="D8"/>
      <w:sz w:val="21"/>
      <w:szCs w:val="21"/>
      <w:lang w:eastAsia="en-US"/>
    </w:rPr>
  </w:style>
  <w:style w:type="paragraph" w:customStyle="1" w:styleId="pf0">
    <w:name w:val="pf0"/>
    <w:basedOn w:val="Normal"/>
    <w:rsid w:val="001D38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D38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F2006B01053/latest/versions" TargetMode="External"/><Relationship Id="rId26" Type="http://schemas.openxmlformats.org/officeDocument/2006/relationships/hyperlink" Target="https://en.wikipedia.org/wiki/Trematode"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policy/risk-analysis/guidelines" TargetMode="External"/><Relationship Id="rId25" Type="http://schemas.openxmlformats.org/officeDocument/2006/relationships/hyperlink" Target="https://en.wikipedia.org/wiki/Cercariae"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4.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hyperlink" Target="https://www.agriculture.gov.au/biosecurity-trade/import/arrival/arrangements/glossary" TargetMode="Externa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yperlink" Target="https://www.agriculture.gov.au/biosecurity-trade/import/arrival/arrangements" TargetMode="External"/><Relationship Id="rId10" Type="http://schemas.openxmlformats.org/officeDocument/2006/relationships/endnotes" Target="endnotes.xml"/><Relationship Id="rId19" Type="http://schemas.openxmlformats.org/officeDocument/2006/relationships/hyperlink" Target="https://www.cabidigitallibrary.org/doi/10.1079/cabicompendium.26821"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48C88DEF8B3C4A861DFA89B176A9D3" ma:contentTypeVersion="6" ma:contentTypeDescription="Create a new document." ma:contentTypeScope="" ma:versionID="88280a3a8fcc68113811cf5ff3c87fd5">
  <xsd:schema xmlns:xsd="http://www.w3.org/2001/XMLSchema" xmlns:xs="http://www.w3.org/2001/XMLSchema" xmlns:p="http://schemas.microsoft.com/office/2006/metadata/properties" xmlns:ns2="73972887-f10e-42ee-99fa-2c1d351c429c" xmlns:ns3="e51b695a-81c7-421d-9744-05fef3844267" targetNamespace="http://schemas.microsoft.com/office/2006/metadata/properties" ma:root="true" ma:fieldsID="654e3fedd1851635d5b1fdc5e0c5e7fe" ns2:_="" ns3:_="">
    <xsd:import namespace="73972887-f10e-42ee-99fa-2c1d351c429c"/>
    <xsd:import namespace="e51b695a-81c7-421d-9744-05fef38442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72887-f10e-42ee-99fa-2c1d351c4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b695a-81c7-421d-9744-05fef384426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4DCD71-91DB-44D9-8520-D0A47CD03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72887-f10e-42ee-99fa-2c1d351c429c"/>
    <ds:schemaRef ds:uri="e51b695a-81c7-421d-9744-05fef3844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8E065-2374-458D-BDDB-1AC96A6FCABC}">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Report_template_1</Template>
  <TotalTime>2</TotalTime>
  <Pages>100</Pages>
  <Words>92293</Words>
  <Characters>526074</Characters>
  <Application>Microsoft Office Word</Application>
  <DocSecurity>4</DocSecurity>
  <Lines>4383</Lines>
  <Paragraphs>1234</Paragraphs>
  <ScaleCrop>false</ScaleCrop>
  <HeadingPairs>
    <vt:vector size="2" baseType="variant">
      <vt:variant>
        <vt:lpstr>Title</vt:lpstr>
      </vt:variant>
      <vt:variant>
        <vt:i4>1</vt:i4>
      </vt:variant>
    </vt:vector>
  </HeadingPairs>
  <TitlesOfParts>
    <vt:vector size="1" baseType="lpstr">
      <vt:lpstr>Importation of Garden Snails - Draft Biosecurity Import Risk Review</vt:lpstr>
    </vt:vector>
  </TitlesOfParts>
  <Company/>
  <LinksUpToDate>false</LinksUpToDate>
  <CharactersWithSpaces>617133</CharactersWithSpaces>
  <SharedDoc>false</SharedDoc>
  <HLinks>
    <vt:vector size="288" baseType="variant">
      <vt:variant>
        <vt:i4>2228331</vt:i4>
      </vt:variant>
      <vt:variant>
        <vt:i4>994</vt:i4>
      </vt:variant>
      <vt:variant>
        <vt:i4>0</vt:i4>
      </vt:variant>
      <vt:variant>
        <vt:i4>5</vt:i4>
      </vt:variant>
      <vt:variant>
        <vt:lpwstr>https://en.wikipedia.org/wiki/Trematode</vt:lpwstr>
      </vt:variant>
      <vt:variant>
        <vt:lpwstr/>
      </vt:variant>
      <vt:variant>
        <vt:i4>3670125</vt:i4>
      </vt:variant>
      <vt:variant>
        <vt:i4>991</vt:i4>
      </vt:variant>
      <vt:variant>
        <vt:i4>0</vt:i4>
      </vt:variant>
      <vt:variant>
        <vt:i4>5</vt:i4>
      </vt:variant>
      <vt:variant>
        <vt:lpwstr>https://en.wikipedia.org/wiki/Cercariae</vt:lpwstr>
      </vt:variant>
      <vt:variant>
        <vt:lpwstr/>
      </vt:variant>
      <vt:variant>
        <vt:i4>2228331</vt:i4>
      </vt:variant>
      <vt:variant>
        <vt:i4>915</vt:i4>
      </vt:variant>
      <vt:variant>
        <vt:i4>0</vt:i4>
      </vt:variant>
      <vt:variant>
        <vt:i4>5</vt:i4>
      </vt:variant>
      <vt:variant>
        <vt:lpwstr>https://en.wikipedia.org/wiki/Trematoda</vt:lpwstr>
      </vt:variant>
      <vt:variant>
        <vt:lpwstr/>
      </vt:variant>
      <vt:variant>
        <vt:i4>3670125</vt:i4>
      </vt:variant>
      <vt:variant>
        <vt:i4>912</vt:i4>
      </vt:variant>
      <vt:variant>
        <vt:i4>0</vt:i4>
      </vt:variant>
      <vt:variant>
        <vt:i4>5</vt:i4>
      </vt:variant>
      <vt:variant>
        <vt:lpwstr>https://en.wikipedia.org/wiki/Cercaria</vt:lpwstr>
      </vt:variant>
      <vt:variant>
        <vt:lpwstr/>
      </vt:variant>
      <vt:variant>
        <vt:i4>6946857</vt:i4>
      </vt:variant>
      <vt:variant>
        <vt:i4>249</vt:i4>
      </vt:variant>
      <vt:variant>
        <vt:i4>0</vt:i4>
      </vt:variant>
      <vt:variant>
        <vt:i4>5</vt:i4>
      </vt:variant>
      <vt:variant>
        <vt:lpwstr>https://www.cabidigitallibrary.org/doi/10.1079/cabicompendium.26821</vt:lpwstr>
      </vt:variant>
      <vt:variant>
        <vt:lpwstr>core-ref-130</vt:lpwstr>
      </vt:variant>
      <vt:variant>
        <vt:i4>7077929</vt:i4>
      </vt:variant>
      <vt:variant>
        <vt:i4>246</vt:i4>
      </vt:variant>
      <vt:variant>
        <vt:i4>0</vt:i4>
      </vt:variant>
      <vt:variant>
        <vt:i4>5</vt:i4>
      </vt:variant>
      <vt:variant>
        <vt:lpwstr>https://www.cabidigitallibrary.org/doi/10.1079/cabicompendium.26821</vt:lpwstr>
      </vt:variant>
      <vt:variant>
        <vt:lpwstr>core-ref-235</vt:lpwstr>
      </vt:variant>
      <vt:variant>
        <vt:i4>3407929</vt:i4>
      </vt:variant>
      <vt:variant>
        <vt:i4>243</vt:i4>
      </vt:variant>
      <vt:variant>
        <vt:i4>0</vt:i4>
      </vt:variant>
      <vt:variant>
        <vt:i4>5</vt:i4>
      </vt:variant>
      <vt:variant>
        <vt:lpwstr>https://www.legislation.gov.au/F2006B01053/latest/versions</vt:lpwstr>
      </vt:variant>
      <vt:variant>
        <vt:lpwstr/>
      </vt:variant>
      <vt:variant>
        <vt:i4>6225998</vt:i4>
      </vt:variant>
      <vt:variant>
        <vt:i4>240</vt:i4>
      </vt:variant>
      <vt:variant>
        <vt:i4>0</vt:i4>
      </vt:variant>
      <vt:variant>
        <vt:i4>5</vt:i4>
      </vt:variant>
      <vt:variant>
        <vt:lpwstr>https://www.agriculture.gov.au/biosecurity-trade/policy/risk-analysis/guidelines</vt:lpwstr>
      </vt:variant>
      <vt:variant>
        <vt:lpwstr/>
      </vt:variant>
      <vt:variant>
        <vt:i4>1245239</vt:i4>
      </vt:variant>
      <vt:variant>
        <vt:i4>233</vt:i4>
      </vt:variant>
      <vt:variant>
        <vt:i4>0</vt:i4>
      </vt:variant>
      <vt:variant>
        <vt:i4>5</vt:i4>
      </vt:variant>
      <vt:variant>
        <vt:lpwstr/>
      </vt:variant>
      <vt:variant>
        <vt:lpwstr>_Toc172123616</vt:lpwstr>
      </vt:variant>
      <vt:variant>
        <vt:i4>1245239</vt:i4>
      </vt:variant>
      <vt:variant>
        <vt:i4>224</vt:i4>
      </vt:variant>
      <vt:variant>
        <vt:i4>0</vt:i4>
      </vt:variant>
      <vt:variant>
        <vt:i4>5</vt:i4>
      </vt:variant>
      <vt:variant>
        <vt:lpwstr/>
      </vt:variant>
      <vt:variant>
        <vt:lpwstr>_Toc172123615</vt:lpwstr>
      </vt:variant>
      <vt:variant>
        <vt:i4>1245239</vt:i4>
      </vt:variant>
      <vt:variant>
        <vt:i4>218</vt:i4>
      </vt:variant>
      <vt:variant>
        <vt:i4>0</vt:i4>
      </vt:variant>
      <vt:variant>
        <vt:i4>5</vt:i4>
      </vt:variant>
      <vt:variant>
        <vt:lpwstr/>
      </vt:variant>
      <vt:variant>
        <vt:lpwstr>_Toc172123614</vt:lpwstr>
      </vt:variant>
      <vt:variant>
        <vt:i4>1245239</vt:i4>
      </vt:variant>
      <vt:variant>
        <vt:i4>212</vt:i4>
      </vt:variant>
      <vt:variant>
        <vt:i4>0</vt:i4>
      </vt:variant>
      <vt:variant>
        <vt:i4>5</vt:i4>
      </vt:variant>
      <vt:variant>
        <vt:lpwstr/>
      </vt:variant>
      <vt:variant>
        <vt:lpwstr>_Toc172123613</vt:lpwstr>
      </vt:variant>
      <vt:variant>
        <vt:i4>1245239</vt:i4>
      </vt:variant>
      <vt:variant>
        <vt:i4>206</vt:i4>
      </vt:variant>
      <vt:variant>
        <vt:i4>0</vt:i4>
      </vt:variant>
      <vt:variant>
        <vt:i4>5</vt:i4>
      </vt:variant>
      <vt:variant>
        <vt:lpwstr/>
      </vt:variant>
      <vt:variant>
        <vt:lpwstr>_Toc172123612</vt:lpwstr>
      </vt:variant>
      <vt:variant>
        <vt:i4>1245239</vt:i4>
      </vt:variant>
      <vt:variant>
        <vt:i4>200</vt:i4>
      </vt:variant>
      <vt:variant>
        <vt:i4>0</vt:i4>
      </vt:variant>
      <vt:variant>
        <vt:i4>5</vt:i4>
      </vt:variant>
      <vt:variant>
        <vt:lpwstr/>
      </vt:variant>
      <vt:variant>
        <vt:lpwstr>_Toc172123611</vt:lpwstr>
      </vt:variant>
      <vt:variant>
        <vt:i4>1245239</vt:i4>
      </vt:variant>
      <vt:variant>
        <vt:i4>194</vt:i4>
      </vt:variant>
      <vt:variant>
        <vt:i4>0</vt:i4>
      </vt:variant>
      <vt:variant>
        <vt:i4>5</vt:i4>
      </vt:variant>
      <vt:variant>
        <vt:lpwstr/>
      </vt:variant>
      <vt:variant>
        <vt:lpwstr>_Toc172123610</vt:lpwstr>
      </vt:variant>
      <vt:variant>
        <vt:i4>1179703</vt:i4>
      </vt:variant>
      <vt:variant>
        <vt:i4>188</vt:i4>
      </vt:variant>
      <vt:variant>
        <vt:i4>0</vt:i4>
      </vt:variant>
      <vt:variant>
        <vt:i4>5</vt:i4>
      </vt:variant>
      <vt:variant>
        <vt:lpwstr/>
      </vt:variant>
      <vt:variant>
        <vt:lpwstr>_Toc172123609</vt:lpwstr>
      </vt:variant>
      <vt:variant>
        <vt:i4>1179703</vt:i4>
      </vt:variant>
      <vt:variant>
        <vt:i4>179</vt:i4>
      </vt:variant>
      <vt:variant>
        <vt:i4>0</vt:i4>
      </vt:variant>
      <vt:variant>
        <vt:i4>5</vt:i4>
      </vt:variant>
      <vt:variant>
        <vt:lpwstr/>
      </vt:variant>
      <vt:variant>
        <vt:lpwstr>_Toc172123608</vt:lpwstr>
      </vt:variant>
      <vt:variant>
        <vt:i4>1179703</vt:i4>
      </vt:variant>
      <vt:variant>
        <vt:i4>173</vt:i4>
      </vt:variant>
      <vt:variant>
        <vt:i4>0</vt:i4>
      </vt:variant>
      <vt:variant>
        <vt:i4>5</vt:i4>
      </vt:variant>
      <vt:variant>
        <vt:lpwstr/>
      </vt:variant>
      <vt:variant>
        <vt:lpwstr>_Toc172123607</vt:lpwstr>
      </vt:variant>
      <vt:variant>
        <vt:i4>1179703</vt:i4>
      </vt:variant>
      <vt:variant>
        <vt:i4>167</vt:i4>
      </vt:variant>
      <vt:variant>
        <vt:i4>0</vt:i4>
      </vt:variant>
      <vt:variant>
        <vt:i4>5</vt:i4>
      </vt:variant>
      <vt:variant>
        <vt:lpwstr/>
      </vt:variant>
      <vt:variant>
        <vt:lpwstr>_Toc172123606</vt:lpwstr>
      </vt:variant>
      <vt:variant>
        <vt:i4>1179703</vt:i4>
      </vt:variant>
      <vt:variant>
        <vt:i4>161</vt:i4>
      </vt:variant>
      <vt:variant>
        <vt:i4>0</vt:i4>
      </vt:variant>
      <vt:variant>
        <vt:i4>5</vt:i4>
      </vt:variant>
      <vt:variant>
        <vt:lpwstr/>
      </vt:variant>
      <vt:variant>
        <vt:lpwstr>_Toc172123605</vt:lpwstr>
      </vt:variant>
      <vt:variant>
        <vt:i4>1179703</vt:i4>
      </vt:variant>
      <vt:variant>
        <vt:i4>155</vt:i4>
      </vt:variant>
      <vt:variant>
        <vt:i4>0</vt:i4>
      </vt:variant>
      <vt:variant>
        <vt:i4>5</vt:i4>
      </vt:variant>
      <vt:variant>
        <vt:lpwstr/>
      </vt:variant>
      <vt:variant>
        <vt:lpwstr>_Toc172123604</vt:lpwstr>
      </vt:variant>
      <vt:variant>
        <vt:i4>1179703</vt:i4>
      </vt:variant>
      <vt:variant>
        <vt:i4>149</vt:i4>
      </vt:variant>
      <vt:variant>
        <vt:i4>0</vt:i4>
      </vt:variant>
      <vt:variant>
        <vt:i4>5</vt:i4>
      </vt:variant>
      <vt:variant>
        <vt:lpwstr/>
      </vt:variant>
      <vt:variant>
        <vt:lpwstr>_Toc172123603</vt:lpwstr>
      </vt:variant>
      <vt:variant>
        <vt:i4>1179703</vt:i4>
      </vt:variant>
      <vt:variant>
        <vt:i4>143</vt:i4>
      </vt:variant>
      <vt:variant>
        <vt:i4>0</vt:i4>
      </vt:variant>
      <vt:variant>
        <vt:i4>5</vt:i4>
      </vt:variant>
      <vt:variant>
        <vt:lpwstr/>
      </vt:variant>
      <vt:variant>
        <vt:lpwstr>_Toc172123602</vt:lpwstr>
      </vt:variant>
      <vt:variant>
        <vt:i4>1179703</vt:i4>
      </vt:variant>
      <vt:variant>
        <vt:i4>137</vt:i4>
      </vt:variant>
      <vt:variant>
        <vt:i4>0</vt:i4>
      </vt:variant>
      <vt:variant>
        <vt:i4>5</vt:i4>
      </vt:variant>
      <vt:variant>
        <vt:lpwstr/>
      </vt:variant>
      <vt:variant>
        <vt:lpwstr>_Toc172123601</vt:lpwstr>
      </vt:variant>
      <vt:variant>
        <vt:i4>1179703</vt:i4>
      </vt:variant>
      <vt:variant>
        <vt:i4>131</vt:i4>
      </vt:variant>
      <vt:variant>
        <vt:i4>0</vt:i4>
      </vt:variant>
      <vt:variant>
        <vt:i4>5</vt:i4>
      </vt:variant>
      <vt:variant>
        <vt:lpwstr/>
      </vt:variant>
      <vt:variant>
        <vt:lpwstr>_Toc172123600</vt:lpwstr>
      </vt:variant>
      <vt:variant>
        <vt:i4>1769524</vt:i4>
      </vt:variant>
      <vt:variant>
        <vt:i4>125</vt:i4>
      </vt:variant>
      <vt:variant>
        <vt:i4>0</vt:i4>
      </vt:variant>
      <vt:variant>
        <vt:i4>5</vt:i4>
      </vt:variant>
      <vt:variant>
        <vt:lpwstr/>
      </vt:variant>
      <vt:variant>
        <vt:lpwstr>_Toc172123599</vt:lpwstr>
      </vt:variant>
      <vt:variant>
        <vt:i4>1769524</vt:i4>
      </vt:variant>
      <vt:variant>
        <vt:i4>119</vt:i4>
      </vt:variant>
      <vt:variant>
        <vt:i4>0</vt:i4>
      </vt:variant>
      <vt:variant>
        <vt:i4>5</vt:i4>
      </vt:variant>
      <vt:variant>
        <vt:lpwstr/>
      </vt:variant>
      <vt:variant>
        <vt:lpwstr>_Toc172123598</vt:lpwstr>
      </vt:variant>
      <vt:variant>
        <vt:i4>1769524</vt:i4>
      </vt:variant>
      <vt:variant>
        <vt:i4>113</vt:i4>
      </vt:variant>
      <vt:variant>
        <vt:i4>0</vt:i4>
      </vt:variant>
      <vt:variant>
        <vt:i4>5</vt:i4>
      </vt:variant>
      <vt:variant>
        <vt:lpwstr/>
      </vt:variant>
      <vt:variant>
        <vt:lpwstr>_Toc172123597</vt:lpwstr>
      </vt:variant>
      <vt:variant>
        <vt:i4>1769524</vt:i4>
      </vt:variant>
      <vt:variant>
        <vt:i4>107</vt:i4>
      </vt:variant>
      <vt:variant>
        <vt:i4>0</vt:i4>
      </vt:variant>
      <vt:variant>
        <vt:i4>5</vt:i4>
      </vt:variant>
      <vt:variant>
        <vt:lpwstr/>
      </vt:variant>
      <vt:variant>
        <vt:lpwstr>_Toc172123596</vt:lpwstr>
      </vt:variant>
      <vt:variant>
        <vt:i4>1769524</vt:i4>
      </vt:variant>
      <vt:variant>
        <vt:i4>101</vt:i4>
      </vt:variant>
      <vt:variant>
        <vt:i4>0</vt:i4>
      </vt:variant>
      <vt:variant>
        <vt:i4>5</vt:i4>
      </vt:variant>
      <vt:variant>
        <vt:lpwstr/>
      </vt:variant>
      <vt:variant>
        <vt:lpwstr>_Toc172123595</vt:lpwstr>
      </vt:variant>
      <vt:variant>
        <vt:i4>1769524</vt:i4>
      </vt:variant>
      <vt:variant>
        <vt:i4>95</vt:i4>
      </vt:variant>
      <vt:variant>
        <vt:i4>0</vt:i4>
      </vt:variant>
      <vt:variant>
        <vt:i4>5</vt:i4>
      </vt:variant>
      <vt:variant>
        <vt:lpwstr/>
      </vt:variant>
      <vt:variant>
        <vt:lpwstr>_Toc172123594</vt:lpwstr>
      </vt:variant>
      <vt:variant>
        <vt:i4>1769524</vt:i4>
      </vt:variant>
      <vt:variant>
        <vt:i4>89</vt:i4>
      </vt:variant>
      <vt:variant>
        <vt:i4>0</vt:i4>
      </vt:variant>
      <vt:variant>
        <vt:i4>5</vt:i4>
      </vt:variant>
      <vt:variant>
        <vt:lpwstr/>
      </vt:variant>
      <vt:variant>
        <vt:lpwstr>_Toc172123593</vt:lpwstr>
      </vt:variant>
      <vt:variant>
        <vt:i4>1769524</vt:i4>
      </vt:variant>
      <vt:variant>
        <vt:i4>83</vt:i4>
      </vt:variant>
      <vt:variant>
        <vt:i4>0</vt:i4>
      </vt:variant>
      <vt:variant>
        <vt:i4>5</vt:i4>
      </vt:variant>
      <vt:variant>
        <vt:lpwstr/>
      </vt:variant>
      <vt:variant>
        <vt:lpwstr>_Toc172123592</vt:lpwstr>
      </vt:variant>
      <vt:variant>
        <vt:i4>1769524</vt:i4>
      </vt:variant>
      <vt:variant>
        <vt:i4>77</vt:i4>
      </vt:variant>
      <vt:variant>
        <vt:i4>0</vt:i4>
      </vt:variant>
      <vt:variant>
        <vt:i4>5</vt:i4>
      </vt:variant>
      <vt:variant>
        <vt:lpwstr/>
      </vt:variant>
      <vt:variant>
        <vt:lpwstr>_Toc172123591</vt:lpwstr>
      </vt:variant>
      <vt:variant>
        <vt:i4>1769524</vt:i4>
      </vt:variant>
      <vt:variant>
        <vt:i4>71</vt:i4>
      </vt:variant>
      <vt:variant>
        <vt:i4>0</vt:i4>
      </vt:variant>
      <vt:variant>
        <vt:i4>5</vt:i4>
      </vt:variant>
      <vt:variant>
        <vt:lpwstr/>
      </vt:variant>
      <vt:variant>
        <vt:lpwstr>_Toc172123590</vt:lpwstr>
      </vt:variant>
      <vt:variant>
        <vt:i4>1703988</vt:i4>
      </vt:variant>
      <vt:variant>
        <vt:i4>65</vt:i4>
      </vt:variant>
      <vt:variant>
        <vt:i4>0</vt:i4>
      </vt:variant>
      <vt:variant>
        <vt:i4>5</vt:i4>
      </vt:variant>
      <vt:variant>
        <vt:lpwstr/>
      </vt:variant>
      <vt:variant>
        <vt:lpwstr>_Toc172123589</vt:lpwstr>
      </vt:variant>
      <vt:variant>
        <vt:i4>1703988</vt:i4>
      </vt:variant>
      <vt:variant>
        <vt:i4>59</vt:i4>
      </vt:variant>
      <vt:variant>
        <vt:i4>0</vt:i4>
      </vt:variant>
      <vt:variant>
        <vt:i4>5</vt:i4>
      </vt:variant>
      <vt:variant>
        <vt:lpwstr/>
      </vt:variant>
      <vt:variant>
        <vt:lpwstr>_Toc172123588</vt:lpwstr>
      </vt:variant>
      <vt:variant>
        <vt:i4>1703988</vt:i4>
      </vt:variant>
      <vt:variant>
        <vt:i4>53</vt:i4>
      </vt:variant>
      <vt:variant>
        <vt:i4>0</vt:i4>
      </vt:variant>
      <vt:variant>
        <vt:i4>5</vt:i4>
      </vt:variant>
      <vt:variant>
        <vt:lpwstr/>
      </vt:variant>
      <vt:variant>
        <vt:lpwstr>_Toc172123587</vt:lpwstr>
      </vt:variant>
      <vt:variant>
        <vt:i4>1703988</vt:i4>
      </vt:variant>
      <vt:variant>
        <vt:i4>47</vt:i4>
      </vt:variant>
      <vt:variant>
        <vt:i4>0</vt:i4>
      </vt:variant>
      <vt:variant>
        <vt:i4>5</vt:i4>
      </vt:variant>
      <vt:variant>
        <vt:lpwstr/>
      </vt:variant>
      <vt:variant>
        <vt:lpwstr>_Toc172123586</vt:lpwstr>
      </vt:variant>
      <vt:variant>
        <vt:i4>1703988</vt:i4>
      </vt:variant>
      <vt:variant>
        <vt:i4>41</vt:i4>
      </vt:variant>
      <vt:variant>
        <vt:i4>0</vt:i4>
      </vt:variant>
      <vt:variant>
        <vt:i4>5</vt:i4>
      </vt:variant>
      <vt:variant>
        <vt:lpwstr/>
      </vt:variant>
      <vt:variant>
        <vt:lpwstr>_Toc172123585</vt:lpwstr>
      </vt:variant>
      <vt:variant>
        <vt:i4>1703988</vt:i4>
      </vt:variant>
      <vt:variant>
        <vt:i4>35</vt:i4>
      </vt:variant>
      <vt:variant>
        <vt:i4>0</vt:i4>
      </vt:variant>
      <vt:variant>
        <vt:i4>5</vt:i4>
      </vt:variant>
      <vt:variant>
        <vt:lpwstr/>
      </vt:variant>
      <vt:variant>
        <vt:lpwstr>_Toc172123584</vt:lpwstr>
      </vt:variant>
      <vt:variant>
        <vt:i4>1703988</vt:i4>
      </vt:variant>
      <vt:variant>
        <vt:i4>29</vt:i4>
      </vt:variant>
      <vt:variant>
        <vt:i4>0</vt:i4>
      </vt:variant>
      <vt:variant>
        <vt:i4>5</vt:i4>
      </vt:variant>
      <vt:variant>
        <vt:lpwstr/>
      </vt:variant>
      <vt:variant>
        <vt:lpwstr>_Toc172123583</vt:lpwstr>
      </vt:variant>
      <vt:variant>
        <vt:i4>1703988</vt:i4>
      </vt:variant>
      <vt:variant>
        <vt:i4>23</vt:i4>
      </vt:variant>
      <vt:variant>
        <vt:i4>0</vt:i4>
      </vt:variant>
      <vt:variant>
        <vt:i4>5</vt:i4>
      </vt:variant>
      <vt:variant>
        <vt:lpwstr/>
      </vt:variant>
      <vt:variant>
        <vt:lpwstr>_Toc172123582</vt:lpwstr>
      </vt:variant>
      <vt:variant>
        <vt:i4>1703988</vt:i4>
      </vt:variant>
      <vt:variant>
        <vt:i4>17</vt:i4>
      </vt:variant>
      <vt:variant>
        <vt:i4>0</vt:i4>
      </vt:variant>
      <vt:variant>
        <vt:i4>5</vt:i4>
      </vt:variant>
      <vt:variant>
        <vt:lpwstr/>
      </vt:variant>
      <vt:variant>
        <vt:lpwstr>_Toc172123581</vt:lpwstr>
      </vt:variant>
      <vt:variant>
        <vt:i4>1703988</vt:i4>
      </vt:variant>
      <vt:variant>
        <vt:i4>11</vt:i4>
      </vt:variant>
      <vt:variant>
        <vt:i4>0</vt:i4>
      </vt:variant>
      <vt:variant>
        <vt:i4>5</vt:i4>
      </vt:variant>
      <vt:variant>
        <vt:lpwstr/>
      </vt:variant>
      <vt:variant>
        <vt:lpwstr>_Toc172123580</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Importation of Garden Snails - Draft Biosecurity Import Risk Review</dc:title>
  <dc:creator>Department of Agriculture, Fisheries and Forestry</dc:creator>
  <cp:lastModifiedBy>Makin, Kate</cp:lastModifiedBy>
  <cp:revision>2</cp:revision>
  <cp:lastPrinted>2022-11-17T23:20:00Z</cp:lastPrinted>
  <dcterms:created xsi:type="dcterms:W3CDTF">2024-08-02T00:04:00Z</dcterms:created>
  <dcterms:modified xsi:type="dcterms:W3CDTF">2024-08-02T00:04:00Z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0x010100B648C88DEF8B3C4A861DFA89B176A9D3</vt:lpwstr>
  </property>
  <property fmtid="{D5CDD505-2E9C-101B-9397-08002B2CF9AE}" pid="3" name="ClassificationContentMarkingHeaderShapeIds">
    <vt:lpwstr>608e1b88,3ad7fdd8,7444fd5b</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8d70cd,6a0c1f8e,f055d4a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2024-02-26T05:31:16Z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f2315ad5-223c-42ef-ae49-8e632c168e07</vt:lpwstr>
  </property>
  <property fmtid="{D5CDD505-2E9C-101B-9397-08002B2CF9AE}" pid="15" name="MSIP_Label_933d8be6-3c40-4052-87a2-9c2adcba8759_ContentBits">
    <vt:lpwstr>3</vt:lpwstr>
  </property>
</Properties>
</file>